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1593375744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-17145</wp:posOffset>
                </wp:positionV>
                <wp:extent cx="629285" cy="10153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101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SimSun-ExtB" w:hAnsi="SimSun-ExtB" w:eastAsia="SimSun-ExtB" w:cs="SimSun-ExtB"/>
                                <w:color w:val="FFFFFF" w:themeColor="background1"/>
                                <w:sz w:val="140"/>
                                <w:szCs w:val="1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imSun-ExtB" w:hAnsi="SimSun-ExtB" w:eastAsia="SimSun-ExtB" w:cs="SimSun-ExtB"/>
                                <w:color w:val="FFFFFF" w:themeColor="background1"/>
                                <w:sz w:val="140"/>
                                <w:szCs w:val="1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95pt;margin-top:-1.35pt;height:79.95pt;width:49.55pt;z-index:1593375744;mso-width-relative:page;mso-height-relative:page;" filled="f" stroked="f" coordsize="21600,21600" o:gfxdata="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4X8Q+&#10;2QAAAAoBAAAPAAAAAAAAAAEAIAAAACIAAABkcnMvZG93bnJldi54bWxQSwECFAAUAAAACACHTuJA&#10;/QRf4yACAAAY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SimSun-ExtB" w:hAnsi="SimSun-ExtB" w:eastAsia="SimSun-ExtB" w:cs="SimSun-ExtB"/>
                          <w:color w:val="FFFFFF" w:themeColor="background1"/>
                          <w:sz w:val="140"/>
                          <w:szCs w:val="1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imSun-ExtB" w:hAnsi="SimSun-ExtB" w:eastAsia="SimSun-ExtB" w:cs="SimSun-ExtB"/>
                          <w:color w:val="FFFFFF" w:themeColor="background1"/>
                          <w:sz w:val="140"/>
                          <w:szCs w:val="1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935094272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211455</wp:posOffset>
                </wp:positionV>
                <wp:extent cx="2562225" cy="3016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lang w:val="en-US" w:eastAsia="zh-CN"/>
                              </w:rPr>
                              <w:t>ork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7pt;margin-top:16.65pt;height:23.75pt;width:201.75pt;z-index:-1359873024;mso-width-relative:page;mso-height-relative:page;" filled="f" stroked="f" coordsize="21600,21600" o:gfxdata="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UQxVe&#10;2gAAAAkBAAAPAAAAAAAAAAEAIAAAACIAAABkcnMvZG93bnJldi54bWxQSwECFAAUAAAACACHTuJA&#10;wzT5Nx8CAAAY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lang w:val="en-US" w:eastAsia="zh-CN"/>
                        </w:rPr>
                        <w:t>ork 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98896384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334645</wp:posOffset>
                </wp:positionV>
                <wp:extent cx="3992245" cy="75882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245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Noto Sans S Chinese DemiLight" w:hAnsi="Noto Sans S Chinese DemiLight" w:eastAsia="Noto Sans S Chinese DemiLight" w:cs="Noto Sans S Chinese DemiLight"/>
                                <w:color w:val="656E87"/>
                                <w:sz w:val="66"/>
                                <w:szCs w:val="6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DemiLight" w:hAnsi="Noto Sans S Chinese DemiLight" w:eastAsia="Noto Sans S Chinese DemiLight" w:cs="Noto Sans S Chinese DemiLight"/>
                                <w:color w:val="656E87"/>
                                <w:sz w:val="66"/>
                                <w:szCs w:val="66"/>
                                <w:lang w:val="en-US" w:eastAsia="zh-CN"/>
                              </w:rPr>
                              <w:t>工作报告的标题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95pt;margin-top:26.35pt;height:59.75pt;width:314.35pt;z-index:698896384;mso-width-relative:page;mso-height-relative:page;" filled="f" stroked="f" coordsize="21600,21600" o:gfxdata="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+Yjf&#10;ZdoAAAAKAQAADwAAAAAAAAABACAAAAAiAAAAZHJzL2Rvd25yZXYueG1sUEsBAhQAFAAAAAgAh07i&#10;QEoYa1EgAgAAGA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Noto Sans S Chinese DemiLight" w:hAnsi="Noto Sans S Chinese DemiLight" w:eastAsia="Noto Sans S Chinese DemiLight" w:cs="Noto Sans S Chinese DemiLight"/>
                          <w:color w:val="656E87"/>
                          <w:sz w:val="66"/>
                          <w:szCs w:val="66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DemiLight" w:hAnsi="Noto Sans S Chinese DemiLight" w:eastAsia="Noto Sans S Chinese DemiLight" w:cs="Noto Sans S Chinese DemiLight"/>
                          <w:color w:val="656E87"/>
                          <w:sz w:val="66"/>
                          <w:szCs w:val="66"/>
                          <w:lang w:val="en-US" w:eastAsia="zh-CN"/>
                        </w:rPr>
                        <w:t>工作报告的标题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146136576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-47625</wp:posOffset>
                </wp:positionV>
                <wp:extent cx="500380" cy="1088390"/>
                <wp:effectExtent l="0" t="0" r="13970" b="1651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30" y="635"/>
                          <a:ext cx="500380" cy="1088390"/>
                        </a:xfrm>
                        <a:prstGeom prst="rect">
                          <a:avLst/>
                        </a:prstGeom>
                        <a:solidFill>
                          <a:srgbClr val="656E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75pt;margin-top:-3.75pt;height:85.7pt;width:39.4pt;z-index:1146136576;v-text-anchor:middle;mso-width-relative:page;mso-height-relative:page;" fillcolor="#656E87" filled="t" stroked="f" coordsize="21600,21600" o:gfxdata="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ZxW2dYA&#10;AAAKAQAADwAAAAAAAAABACAAAAAiAAAAZHJzL2Rvd25yZXYueG1sUEsBAhQAFAAAAAgAh07iQAJY&#10;rjlaAgAAgwQAAA4AAAAAAAAAAQAgAAAAJQEAAGRycy9lMm9Eb2MueG1sUEsFBgAAAAAGAAYAWQEA&#10;APE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649344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6633210</wp:posOffset>
                </wp:positionV>
                <wp:extent cx="6358890" cy="59817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u w:val="none"/>
                                <w:lang w:val="en-US" w:eastAsia="zh-CN"/>
                              </w:rPr>
                              <w:t>Work feedback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lang w:val="en-US" w:eastAsia="zh-CN"/>
                              </w:rPr>
                              <w:t>近期工作完成情况反馈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3pt;margin-top:522.3pt;height:47.1pt;width:500.7pt;z-index:254649344;mso-width-relative:page;mso-height-relative:page;" filled="f" stroked="f" coordsize="21600,21600" o:gfxdata="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ie&#10;/LHcAAAADQEAAA8AAAAAAAAAAQAgAAAAIgAAAGRycy9kb3ducmV2LnhtbFBLAQIUABQAAAAIAIdO&#10;4kAqsEaO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u w:val="none"/>
                          <w:lang w:val="en-US" w:eastAsia="zh-CN"/>
                        </w:rPr>
                        <w:t>Work feedback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lang w:val="en-US" w:eastAsia="zh-CN"/>
                        </w:rPr>
                        <w:t>近期工作完成情况反馈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7392896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8474710</wp:posOffset>
                </wp:positionV>
                <wp:extent cx="1292225" cy="36449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4"/>
                                <w:szCs w:val="24"/>
                                <w:lang w:val="en-US" w:eastAsia="zh-CN"/>
                              </w:rPr>
                              <w:t>工作标题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8pt;margin-top:667.3pt;height:28.7pt;width:101.75pt;z-index:397392896;mso-width-relative:page;mso-height-relative:page;" filled="f" stroked="f" coordsize="21600,21600" o:gfxdata="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qblq90AAAANAQAADwAAAAAAAAABACAAAAAiAAAAZHJzL2Rvd25yZXYueG1sUEsBAhQAFAAAAAgA&#10;h07iQAdwNkA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4"/>
                          <w:szCs w:val="24"/>
                          <w:lang w:val="en-US" w:eastAsia="zh-CN"/>
                        </w:rPr>
                        <w:t>工作标题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4525056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8474710</wp:posOffset>
                </wp:positionV>
                <wp:extent cx="1292225" cy="36449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4"/>
                                <w:szCs w:val="24"/>
                                <w:lang w:val="en-US" w:eastAsia="zh-CN"/>
                              </w:rPr>
                              <w:t>工作标题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667.3pt;height:28.7pt;width:101.75pt;z-index:324525056;mso-width-relative:page;mso-height-relative:page;" filled="f" stroked="f" coordsize="21600,21600" o:gfxdata="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EpKDN0AAAAOAQAADwAAAAAAAAABACAAAAAiAAAAZHJzL2Rvd25yZXYueG1sUEsBAhQAFAAAAAgA&#10;h07iQG4ed0Y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4"/>
                          <w:szCs w:val="24"/>
                          <w:lang w:val="en-US" w:eastAsia="zh-CN"/>
                        </w:rPr>
                        <w:t>工作标题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8091136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8474710</wp:posOffset>
                </wp:positionV>
                <wp:extent cx="1292225" cy="36449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4"/>
                                <w:szCs w:val="24"/>
                                <w:lang w:val="en-US" w:eastAsia="zh-CN"/>
                              </w:rPr>
                              <w:t>工作标题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6pt;margin-top:667.3pt;height:28.7pt;width:101.75pt;z-index:288091136;mso-width-relative:page;mso-height-relative:page;" filled="f" stroked="f" coordsize="21600,21600" o:gfxdata="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5&#10;v42y3AAAAA0BAAAPAAAAAAAAAAEAIAAAACIAAABkcnMvZG93bnJldi54bWxQSwECFAAUAAAACACH&#10;TuJA+2UhzS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4"/>
                          <w:szCs w:val="24"/>
                          <w:lang w:val="en-US" w:eastAsia="zh-CN"/>
                        </w:rPr>
                        <w:t>工作标题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7728768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8794115</wp:posOffset>
                </wp:positionV>
                <wp:extent cx="1772920" cy="1579245"/>
                <wp:effectExtent l="0" t="0" r="17780" b="190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157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结是人们对一年来的工作学习进行回顾和分析，从中找出经验和教训，引出规律性认识，以指导今后工作和实践活动的一种应用文体。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1pt;margin-top:692.45pt;height:124.35pt;width:139.6pt;z-index:397728768;mso-width-relative:page;mso-height-relative:page;" fillcolor="#FFFFFF [3201]" filled="t" stroked="f" coordsize="21600,21600" o:gfxdata="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ZRNjG2AAAAA0BAAAPAAAAAAAAAAEAIAAAACIAAABkcnMvZG93bnJl&#10;di54bWxQSwECFAAUAAAACACHTuJAf9CTqzYCAABEBAAADgAAAAAAAAABACAAAAAn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结是人们对一年来的工作学习进行回顾和分析，从中找出经验和教训，引出规律性认识，以指导今后工作和实践活动的一种应用文体。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43800320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8794115</wp:posOffset>
                </wp:positionV>
                <wp:extent cx="1772920" cy="1579245"/>
                <wp:effectExtent l="0" t="0" r="17780" b="190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157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结是人们对一年来的工作学习进行回顾和分析，从中找出经验和教训，引出规律性认识，以指导今后工作和实践活动的一种应用文体。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9pt;margin-top:692.45pt;height:124.35pt;width:139.6pt;z-index:543800320;mso-width-relative:page;mso-height-relative:page;" fillcolor="#FFFFFF [3201]" filled="t" stroked="f" coordsize="21600,21600" o:gfxdata="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OgUYzYAAAADgEAAA8AAAAAAAAAAQAgAAAAIgAAAGRycy9kb3ducmV2&#10;LnhtbFBLAQIUABQAAAAIAIdO4kA0Yt2GNQIAAEQEAAAOAAAAAAAAAAEAIAAAACc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结是人们对一年来的工作学习进行回顾和分析，从中找出经验和教训，引出规律性认识，以指导今后工作和实践活动的一种应用文体。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89871872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8794115</wp:posOffset>
                </wp:positionV>
                <wp:extent cx="1772920" cy="1579245"/>
                <wp:effectExtent l="0" t="0" r="17780" b="190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157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结是人们对一年来的工作学习进行回顾和分析，从中找出经验和教训，引出规律性认识，以指导今后工作和实践活动的一种应用文体。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5pt;margin-top:692.45pt;height:124.35pt;width:139.6pt;z-index:689871872;mso-width-relative:page;mso-height-relative:page;" fillcolor="#FFFFFF [3201]" filled="t" stroked="f" coordsize="21600,21600" o:gfxdata="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CE9H1wAAAA0BAAAPAAAAAAAAAAEAIAAAACIAAABkcnMvZG93bnJldi54&#10;bWxQSwECFAAUAAAACACHTuJADQznnTQCAABEBAAADgAAAAAAAAABACAAAAAm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结是人们对一年来的工作学习进行回顾和分析，从中找出经验和教训，引出规律性认识，以指导今后工作和实践活动的一种应用文体。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1289050</wp:posOffset>
                </wp:positionV>
                <wp:extent cx="6358890" cy="5918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u w:val="none"/>
                                <w:lang w:val="en-US" w:eastAsia="zh-CN"/>
                              </w:rPr>
                              <w:t>Primary coverage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lang w:val="en-US" w:eastAsia="zh-CN"/>
                              </w:rPr>
                              <w:t>工作报告主要内容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2pt;margin-top:101.5pt;height:46.6pt;width:500.7pt;z-index:252154880;mso-width-relative:page;mso-height-relative:page;" filled="f" stroked="f" coordsize="21600,21600" o:gfxdata="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G4OQN&#10;2wAAAAsBAAAPAAAAAAAAAAEAIAAAACIAAABkcnMvZG93bnJldi54bWxQSwECFAAUAAAACACHTuJA&#10;N6Mwdh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u w:val="none"/>
                          <w:lang w:val="en-US" w:eastAsia="zh-CN"/>
                        </w:rPr>
                        <w:t>Primary coverage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lang w:val="en-US" w:eastAsia="zh-CN"/>
                        </w:rPr>
                        <w:t>工作报告主要内容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650368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1958340</wp:posOffset>
                </wp:positionV>
                <wp:extent cx="2703195" cy="1506855"/>
                <wp:effectExtent l="0" t="0" r="1905" b="1714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5435" y="1339850"/>
                          <a:ext cx="2703195" cy="150685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1.4pt;margin-top:154.2pt;height:118.65pt;width:212.85pt;z-index:254650368;v-text-anchor:middle;mso-width-relative:page;mso-height-relative:page;" filled="t" stroked="f" coordsize="21600,21600" o:gfxdata="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1874520</wp:posOffset>
                </wp:positionV>
                <wp:extent cx="3281045" cy="16637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166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7F7F7F" w:themeColor="background1" w:themeShade="80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7F7F7F" w:themeColor="background1" w:themeShade="80"/>
                                <w:sz w:val="22"/>
                                <w:szCs w:val="21"/>
                                <w:lang w:val="en-US" w:eastAsia="zh-CN"/>
                              </w:rPr>
      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7F7F7F" w:themeColor="background1" w:themeShade="80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9pt;margin-top:147.6pt;height:131pt;width:258.35pt;z-index:252322816;mso-width-relative:page;mso-height-relative:page;" filled="f" stroked="f" coordsize="21600,21600" o:gfxdata="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qN15dsAAAAKAQAADwAAAAAAAAABACAAAAAiAAAAZHJzL2Rvd25yZXYueG1sUEsBAhQAFAAAAAgA&#10;h07iQFxNCeI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7F7F7F" w:themeColor="background1" w:themeShade="80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7F7F7F" w:themeColor="background1" w:themeShade="80"/>
                          <w:sz w:val="22"/>
                          <w:szCs w:val="21"/>
                          <w:lang w:val="en-US" w:eastAsia="zh-CN"/>
                        </w:rPr>
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7F7F7F" w:themeColor="background1" w:themeShade="80"/>
                          <w:sz w:val="22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3956050</wp:posOffset>
                </wp:positionV>
                <wp:extent cx="6358890" cy="5867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u w:val="none"/>
                                <w:lang w:val="en-US" w:eastAsia="zh-CN"/>
                              </w:rPr>
                              <w:t>Sketch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656E87"/>
                                <w:sz w:val="28"/>
                                <w:szCs w:val="28"/>
                                <w:lang w:val="en-US" w:eastAsia="zh-CN"/>
                              </w:rPr>
                              <w:t>工作简述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3pt;margin-top:311.5pt;height:46.2pt;width:500.7pt;z-index:252820480;mso-width-relative:page;mso-height-relative:page;" filled="f" stroked="f" coordsize="21600,21600" o:gfxdata="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qH7&#10;uNwAAAALAQAADwAAAAAAAAABACAAAAAiAAAAZHJzL2Rvd25yZXYueG1sUEsBAhQAFAAAAAgAh07i&#10;QE1bplE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u w:val="none"/>
                          <w:lang w:val="en-US" w:eastAsia="zh-CN"/>
                        </w:rPr>
                        <w:t>Sketch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656E87"/>
                          <w:sz w:val="28"/>
                          <w:szCs w:val="28"/>
                          <w:lang w:val="en-US" w:eastAsia="zh-CN"/>
                        </w:rPr>
                        <w:t>工作简述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35093248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-18415</wp:posOffset>
                </wp:positionV>
                <wp:extent cx="7747635" cy="3670300"/>
                <wp:effectExtent l="0" t="0" r="5715" b="63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525" y="644525"/>
                          <a:ext cx="7747635" cy="3670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.1pt;margin-top:-1.45pt;height:289pt;width:610.05pt;z-index:-1359874048;v-text-anchor:middle;mso-width-relative:page;mso-height-relative:page;" fillcolor="#F2F2F2 [3052]" filled="t" stroked="f" coordsize="21600,21600" o:gfxdata="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yIwNo2gAAAAsBAAAPAAAAAAAAAAEAIAAAACIAAABkcnMv&#10;ZG93bnJldi54bWxQSwECFAAUAAAACACHTuJA45lV9nMCAADABAAADgAAAAAAAAABACAAAAApAQAA&#10;ZHJzL2Uyb0RvYy54bWxQSwUGAAAAAAYABgBZAQAADgYAAAAA&#10;">
                <v:fill on="t" opacity="3932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4525010</wp:posOffset>
                </wp:positionV>
                <wp:extent cx="6383020" cy="190055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020" cy="190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35pt;margin-top:356.3pt;height:149.65pt;width:502.6pt;z-index:253486080;mso-width-relative:page;mso-height-relative:page;" filled="f" stroked="f" coordsize="21600,21600" o:gfxdata="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m7&#10;EPzcAAAADAEAAA8AAAAAAAAAAQAgAAAAIgAAAGRycy9kb3ducmV2LnhtbFBLAQIUABQAAAAIAIdO&#10;4kC3UzOmHwIAABs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7755264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7479665</wp:posOffset>
                </wp:positionV>
                <wp:extent cx="1357630" cy="64452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63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DemiLight" w:hAnsi="Noto Sans S Chinese DemiLight" w:eastAsia="Noto Sans S Chinese DemiLight" w:cs="Noto Sans S Chinese DemiLight"/>
                                <w:color w:val="656E87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DemiLight" w:hAnsi="Noto Sans S Chinese DemiLight" w:eastAsia="Noto Sans S Chinese DemiLight" w:cs="Noto Sans S Chinese DemiLight"/>
                                <w:color w:val="656E87"/>
                                <w:sz w:val="56"/>
                                <w:szCs w:val="56"/>
                                <w:lang w:val="en-US" w:eastAsia="zh-CN"/>
                              </w:rPr>
                              <w:t>20%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588.95pt;height:50.75pt;width:106.9pt;z-index:287755264;mso-width-relative:page;mso-height-relative:page;" filled="f" stroked="f" coordsize="21600,21600" o:gfxdata="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n88&#10;WNwAAAAOAQAADwAAAAAAAAABACAAAAAiAAAAZHJzL2Rvd25yZXYueG1sUEsBAhQAFAAAAAgAh07i&#10;QOhOMDw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DemiLight" w:hAnsi="Noto Sans S Chinese DemiLight" w:eastAsia="Noto Sans S Chinese DemiLight" w:cs="Noto Sans S Chinese DemiLight"/>
                          <w:color w:val="656E87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DemiLight" w:hAnsi="Noto Sans S Chinese DemiLight" w:eastAsia="Noto Sans S Chinese DemiLight" w:cs="Noto Sans S Chinese DemiLight"/>
                          <w:color w:val="656E87"/>
                          <w:sz w:val="56"/>
                          <w:szCs w:val="56"/>
                          <w:lang w:val="en-US" w:eastAsia="zh-CN"/>
                        </w:rPr>
                        <w:t>20%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0639744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7302500</wp:posOffset>
                </wp:positionV>
                <wp:extent cx="1086485" cy="1086485"/>
                <wp:effectExtent l="0" t="0" r="18415" b="1841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1086485"/>
                        </a:xfrm>
                        <a:prstGeom prst="ellipse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35.6pt;margin-top:575pt;height:85.55pt;width:85.55pt;z-index:260639744;v-text-anchor:middle;mso-width-relative:page;mso-height-relative:page;" fillcolor="#F7F7F7" filled="t" stroked="f" coordsize="21600,21600" o:gfxdata="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Qm2RHaAAAADgEA&#10;AA8AAAAAAAAAAQAgAAAAIgAAAGRycy9kb3ducmV2LnhtbFBLAQIUABQAAAAIAIdO4kDXd9w/UQIA&#10;AIMEAAAOAAAAAAAAAAEAIAAAACk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651392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7302500</wp:posOffset>
                </wp:positionV>
                <wp:extent cx="1086485" cy="1086485"/>
                <wp:effectExtent l="0" t="0" r="18415" b="1841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9150" y="7363460"/>
                          <a:ext cx="1086485" cy="1086485"/>
                        </a:xfrm>
                        <a:prstGeom prst="ellipse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3.3pt;margin-top:575pt;height:85.55pt;width:85.55pt;z-index:254651392;v-text-anchor:middle;mso-width-relative:page;mso-height-relative:page;" fillcolor="#F7F7F7" filled="t" stroked="f" coordsize="21600,21600" o:gfxdata="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iLPGI9kAAAANAQAADwAAAAAAAAABACAAAAAiAAAAZHJzL2Rvd25yZXYueG1sUEsBAhQAFAAAAAgA&#10;h07iQCWLXs5dAgAAjgQAAA4AAAAAAAAAAQAgAAAAKA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0681728" behindDoc="0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7479665</wp:posOffset>
                </wp:positionV>
                <wp:extent cx="1357630" cy="60642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630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DemiLight" w:hAnsi="Noto Sans S Chinese DemiLight" w:eastAsia="Noto Sans S Chinese DemiLight" w:cs="Noto Sans S Chinese DemiLight"/>
                                <w:color w:val="656E87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DemiLight" w:hAnsi="Noto Sans S Chinese DemiLight" w:eastAsia="Noto Sans S Chinese DemiLight" w:cs="Noto Sans S Chinese DemiLight"/>
                                <w:color w:val="656E87"/>
                                <w:sz w:val="56"/>
                                <w:szCs w:val="56"/>
                                <w:lang w:val="en-US" w:eastAsia="zh-CN"/>
                              </w:rPr>
                              <w:t>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5pt;margin-top:588.95pt;height:47.75pt;width:106.9pt;z-index:260681728;mso-width-relative:page;mso-height-relative:page;" filled="f" stroked="f" coordsize="21600,21600" o:gfxdata="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OU/194AAAANAQAADwAAAAAAAAABACAAAAAiAAAAZHJzL2Rvd25yZXYueG1sUEsBAhQAFAAAAAgA&#10;h07iQFNYnsAfAgAAGgQAAA4AAAAAAAAAAQAgAAAAL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DemiLight" w:hAnsi="Noto Sans S Chinese DemiLight" w:eastAsia="Noto Sans S Chinese DemiLight" w:cs="Noto Sans S Chinese DemiLight"/>
                          <w:color w:val="656E87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DemiLight" w:hAnsi="Noto Sans S Chinese DemiLight" w:eastAsia="Noto Sans S Chinese DemiLight" w:cs="Noto Sans S Chinese DemiLight"/>
                          <w:color w:val="656E87"/>
                          <w:sz w:val="56"/>
                          <w:szCs w:val="56"/>
                          <w:lang w:val="en-US" w:eastAsia="zh-CN"/>
                        </w:rPr>
                        <w:t>70%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970624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7479665</wp:posOffset>
                </wp:positionV>
                <wp:extent cx="1357630" cy="64389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630" cy="64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DemiLight" w:hAnsi="Noto Sans S Chinese DemiLight" w:eastAsia="Noto Sans S Chinese DemiLight" w:cs="Noto Sans S Chinese DemiLight"/>
                                <w:color w:val="656E87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DemiLight" w:hAnsi="Noto Sans S Chinese DemiLight" w:eastAsia="Noto Sans S Chinese DemiLight" w:cs="Noto Sans S Chinese DemiLight"/>
                                <w:color w:val="656E87"/>
                                <w:sz w:val="56"/>
                                <w:szCs w:val="56"/>
                                <w:lang w:val="en-US" w:eastAsia="zh-CN"/>
                              </w:rPr>
                              <w:t>85%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2pt;margin-top:588.95pt;height:50.7pt;width:106.9pt;z-index:269706240;mso-width-relative:page;mso-height-relative:page;" filled="f" stroked="f" coordsize="21600,21600" o:gfxdata="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m&#10;2Z6j3QAAAA0BAAAPAAAAAAAAAAEAIAAAACIAAABkcnMvZG93bnJldi54bWxQSwECFAAUAAAACACH&#10;TuJAE64V5R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DemiLight" w:hAnsi="Noto Sans S Chinese DemiLight" w:eastAsia="Noto Sans S Chinese DemiLight" w:cs="Noto Sans S Chinese DemiLight"/>
                          <w:color w:val="656E87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DemiLight" w:hAnsi="Noto Sans S Chinese DemiLight" w:eastAsia="Noto Sans S Chinese DemiLight" w:cs="Noto Sans S Chinese DemiLight"/>
                          <w:color w:val="656E87"/>
                          <w:sz w:val="56"/>
                          <w:szCs w:val="56"/>
                          <w:lang w:val="en-US" w:eastAsia="zh-CN"/>
                        </w:rPr>
                        <w:t>85%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7645568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7302500</wp:posOffset>
                </wp:positionV>
                <wp:extent cx="1086485" cy="1086485"/>
                <wp:effectExtent l="0" t="0" r="18415" b="18415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1086485"/>
                        </a:xfrm>
                        <a:prstGeom prst="ellipse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4.9pt;margin-top:575pt;height:85.55pt;width:85.55pt;z-index:257645568;v-text-anchor:middle;mso-width-relative:page;mso-height-relative:page;" fillcolor="#F7F7F7" filled="t" stroked="f" coordsize="21600,21600" o:gfxdata="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ZTlH3ZAAAADQEA&#10;AA8AAAAAAAAAAQAgAAAAIgAAAGRycy9kb3ducmV2LnhtbFBLAQIUABQAAAAIAIdO4kCE1Lz5UgIA&#10;AIMEAAAOAAAAAAAAAAEAIAAAACg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Noto Sans S Chinese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Noto Sans S Chinese DemiLight">
    <w:panose1 w:val="020B0400000000000000"/>
    <w:charset w:val="86"/>
    <w:family w:val="auto"/>
    <w:pitch w:val="default"/>
    <w:sig w:usb0="2000000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BCE5742"/>
    <w:rsid w:val="2584556D"/>
    <w:rsid w:val="29DD2DAE"/>
    <w:rsid w:val="3B38508F"/>
    <w:rsid w:val="40CC1816"/>
    <w:rsid w:val="43D03A78"/>
    <w:rsid w:val="556C5EE0"/>
    <w:rsid w:val="57075C81"/>
    <w:rsid w:val="5CC22896"/>
    <w:rsid w:val="616812F9"/>
    <w:rsid w:val="61BC34D6"/>
    <w:rsid w:val="65F43B38"/>
    <w:rsid w:val="73C2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paragraph" w:customStyle="1" w:styleId="7">
    <w:name w:val="No Spacing"/>
    <w:link w:val="8"/>
    <w:qFormat/>
    <w:uiPriority w:val="0"/>
    <w:rPr>
      <w:rFonts w:hint="default" w:ascii="Times New Roman" w:hAnsi="Times New Roman" w:eastAsia="宋体" w:cs="Times New Roman"/>
      <w:sz w:val="22"/>
    </w:rPr>
  </w:style>
  <w:style w:type="character" w:customStyle="1" w:styleId="8">
    <w:name w:val="无间隔 Char"/>
    <w:basedOn w:val="5"/>
    <w:link w:val="7"/>
    <w:uiPriority w:val="0"/>
    <w:rPr>
      <w:rFonts w:hint="default" w:ascii="Times New Roman" w:hAnsi="Times New Roman" w:eastAsia="宋体"/>
      <w:sz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2270;&#29255;&#32032;&#26448;&#20013;&#24515;\&#21150;&#20844;%26&#20070;&#26700;%26&#26700;&#38754;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mayn</dc:creator>
  <cp:lastModifiedBy>XXX</cp:lastModifiedBy>
  <dcterms:modified xsi:type="dcterms:W3CDTF">2020-08-12T02:39:40Z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