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550720" behindDoc="0" locked="0" layoutInCell="1" allowOverlap="1">
                <wp:simplePos x="0" y="0"/>
                <wp:positionH relativeFrom="column">
                  <wp:posOffset>769620</wp:posOffset>
                </wp:positionH>
                <wp:positionV relativeFrom="paragraph">
                  <wp:posOffset>2205355</wp:posOffset>
                </wp:positionV>
                <wp:extent cx="3735705" cy="1310640"/>
                <wp:effectExtent l="0" t="0" r="0" b="0"/>
                <wp:wrapNone/>
                <wp:docPr id="13"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0" y="0"/>
                          <a:ext cx="3735705" cy="1310640"/>
                        </a:xfrm>
                        <a:prstGeom prst="rect">
                          <a:avLst/>
                        </a:prstGeom>
                        <a:noFill/>
                      </wps:spPr>
                      <wps:txbx>
                        <w:txbxContent>
                          <w:p>
                            <w:pPr>
                              <w:pStyle w:val="2"/>
                              <w:spacing w:line="960" w:lineRule="exact"/>
                              <w:jc w:val="center"/>
                            </w:pPr>
                            <w:r>
                              <w:rPr>
                                <w:rFonts w:ascii="方正硬笔楷书简体" w:eastAsia="方正硬笔楷书简体" w:hAnsiTheme="minorBidi"/>
                                <w:color w:val="222221"/>
                                <w:kern w:val="24"/>
                                <w:sz w:val="88"/>
                                <w:szCs w:val="88"/>
                              </w:rPr>
                              <w:t>精致手绘</w:t>
                            </w:r>
                          </w:p>
                          <w:p>
                            <w:pPr>
                              <w:pStyle w:val="2"/>
                              <w:spacing w:line="960" w:lineRule="exact"/>
                              <w:jc w:val="center"/>
                            </w:pPr>
                            <w:r>
                              <w:rPr>
                                <w:rFonts w:ascii="方正硬笔楷书简体" w:eastAsia="方正硬笔楷书简体" w:hAnsiTheme="minorBidi"/>
                                <w:color w:val="222221"/>
                                <w:kern w:val="24"/>
                                <w:sz w:val="88"/>
                                <w:szCs w:val="88"/>
                              </w:rPr>
                              <w:t>总结计划</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60.6pt;margin-top:173.65pt;height:103.2pt;width:294.15pt;z-index:251550720;mso-width-relative:page;mso-height-relative:page;" filled="f" stroked="f" coordsize="21600,21600" o:gfxdata="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5PQbYAAAA&#10;CwEAAA8AAAAAAAAAAQAgAAAAIgAAAGRycy9kb3ducmV2LnhtbFBLAQIUABQAAAAIAIdO4kCHsETh&#10;HQIAAMQDAAAOAAAAAAAAAAEAIAAAACcBAABkcnMvZTJvRG9jLnhtbFBLBQYAAAAABgAGAFkBAAC2&#10;BQAAAAA=&#10;">
                <v:fill on="f" focussize="0,0"/>
                <v:stroke on="f"/>
                <v:imagedata o:title=""/>
                <o:lock v:ext="edit" aspectratio="f"/>
                <v:textbox style="mso-fit-shape-to-text:t;">
                  <w:txbxContent>
                    <w:p>
                      <w:pPr>
                        <w:pStyle w:val="2"/>
                        <w:spacing w:line="960" w:lineRule="exact"/>
                        <w:jc w:val="center"/>
                      </w:pPr>
                      <w:r>
                        <w:rPr>
                          <w:rFonts w:ascii="方正硬笔楷书简体" w:eastAsia="方正硬笔楷书简体" w:hAnsiTheme="minorBidi"/>
                          <w:color w:val="222221"/>
                          <w:kern w:val="24"/>
                          <w:sz w:val="88"/>
                          <w:szCs w:val="88"/>
                        </w:rPr>
                        <w:t>精致手绘</w:t>
                      </w:r>
                    </w:p>
                    <w:p>
                      <w:pPr>
                        <w:pStyle w:val="2"/>
                        <w:spacing w:line="960" w:lineRule="exact"/>
                        <w:jc w:val="center"/>
                      </w:pPr>
                      <w:r>
                        <w:rPr>
                          <w:rFonts w:ascii="方正硬笔楷书简体" w:eastAsia="方正硬笔楷书简体" w:hAnsiTheme="minorBidi"/>
                          <w:color w:val="222221"/>
                          <w:kern w:val="24"/>
                          <w:sz w:val="88"/>
                          <w:szCs w:val="88"/>
                        </w:rPr>
                        <w:t>总结计划</w:t>
                      </w:r>
                    </w:p>
                  </w:txbxContent>
                </v:textbox>
              </v:shape>
            </w:pict>
          </mc:Fallback>
        </mc:AlternateContent>
      </w:r>
      <w:r>
        <mc:AlternateContent>
          <mc:Choice Requires="wps">
            <w:drawing>
              <wp:anchor distT="0" distB="0" distL="114300" distR="114300" simplePos="0" relativeHeight="251549696" behindDoc="0" locked="0" layoutInCell="1" allowOverlap="1">
                <wp:simplePos x="0" y="0"/>
                <wp:positionH relativeFrom="column">
                  <wp:posOffset>1284605</wp:posOffset>
                </wp:positionH>
                <wp:positionV relativeFrom="paragraph">
                  <wp:posOffset>7002145</wp:posOffset>
                </wp:positionV>
                <wp:extent cx="2705735" cy="261620"/>
                <wp:effectExtent l="0" t="0" r="0" b="0"/>
                <wp:wrapNone/>
                <wp:docPr id="12"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427605" y="7916545"/>
                          <a:ext cx="2705735" cy="261620"/>
                        </a:xfrm>
                        <a:prstGeom prst="rect">
                          <a:avLst/>
                        </a:prstGeom>
                        <a:noFill/>
                      </wps:spPr>
                      <wps:txbx>
                        <w:txbxContent>
                          <w:p>
                            <w:pPr>
                              <w:pStyle w:val="2"/>
                              <w:spacing w:line="264" w:lineRule="exact"/>
                              <w:jc w:val="center"/>
                              <w:rPr>
                                <w:rFonts w:hint="eastAsia" w:eastAsia="方正硬笔楷书简体"/>
                                <w:lang w:eastAsia="zh-CN"/>
                              </w:rPr>
                            </w:pPr>
                            <w:r>
                              <w:rPr>
                                <w:rFonts w:ascii="方正硬笔楷书简体" w:eastAsia="方正硬笔楷书简体" w:hAnsiTheme="minorBidi"/>
                                <w:color w:val="222221"/>
                                <w:kern w:val="24"/>
                              </w:rPr>
                              <w:t>部门：市场部      汇报人：</w:t>
                            </w:r>
                            <w:r>
                              <w:rPr>
                                <w:rFonts w:hint="eastAsia" w:ascii="方正硬笔楷书简体" w:eastAsia="方正硬笔楷书简体" w:hAnsiTheme="minorBidi"/>
                                <w:color w:val="222221"/>
                                <w:kern w:val="24"/>
                                <w:lang w:eastAsia="zh-CN"/>
                              </w:rPr>
                              <w:t>办公资源</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01.15pt;margin-top:551.35pt;height:20.6pt;width:213.05pt;z-index:251549696;mso-width-relative:page;mso-height-relative:page;" filled="f" stroked="f" coordsize="21600,21600" o:gfxdata="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6GSj9kAAAANAQAADwAAAAAAAAABACAAAAAiAAAAZHJzL2Rvd25yZXYueG1sUEsBAhQAFAAA&#10;AAgAh07iQAgwXg0nAgAAzwMAAA4AAAAAAAAAAQAgAAAAKAEAAGRycy9lMm9Eb2MueG1sUEsFBgAA&#10;AAAGAAYAWQEAAMEFAAAAAA==&#10;">
                <v:fill on="f" focussize="0,0"/>
                <v:stroke on="f"/>
                <v:imagedata o:title=""/>
                <o:lock v:ext="edit" aspectratio="f"/>
                <v:textbox style="mso-fit-shape-to-text:t;">
                  <w:txbxContent>
                    <w:p>
                      <w:pPr>
                        <w:pStyle w:val="2"/>
                        <w:spacing w:line="264" w:lineRule="exact"/>
                        <w:jc w:val="center"/>
                        <w:rPr>
                          <w:rFonts w:hint="eastAsia" w:eastAsia="方正硬笔楷书简体"/>
                          <w:lang w:eastAsia="zh-CN"/>
                        </w:rPr>
                      </w:pPr>
                      <w:r>
                        <w:rPr>
                          <w:rFonts w:ascii="方正硬笔楷书简体" w:eastAsia="方正硬笔楷书简体" w:hAnsiTheme="minorBidi"/>
                          <w:color w:val="222221"/>
                          <w:kern w:val="24"/>
                        </w:rPr>
                        <w:t>部门：市场部      汇报人：</w:t>
                      </w:r>
                      <w:r>
                        <w:rPr>
                          <w:rFonts w:hint="eastAsia" w:ascii="方正硬笔楷书简体" w:eastAsia="方正硬笔楷书简体" w:hAnsiTheme="minorBidi"/>
                          <w:color w:val="222221"/>
                          <w:kern w:val="24"/>
                          <w:lang w:eastAsia="zh-CN"/>
                        </w:rPr>
                        <w:t>办公资源</w:t>
                      </w:r>
                    </w:p>
                  </w:txbxContent>
                </v:textbox>
              </v:shape>
            </w:pict>
          </mc:Fallback>
        </mc:AlternateContent>
      </w:r>
      <w:r>
        <mc:AlternateContent>
          <mc:Choice Requires="wps">
            <w:drawing>
              <wp:anchor distT="0" distB="0" distL="114300" distR="114300" simplePos="0" relativeHeight="251547648" behindDoc="0" locked="0" layoutInCell="1" allowOverlap="1">
                <wp:simplePos x="0" y="0"/>
                <wp:positionH relativeFrom="column">
                  <wp:posOffset>-31750</wp:posOffset>
                </wp:positionH>
                <wp:positionV relativeFrom="paragraph">
                  <wp:posOffset>5514340</wp:posOffset>
                </wp:positionV>
                <wp:extent cx="5338445" cy="451485"/>
                <wp:effectExtent l="0" t="0" r="0" b="0"/>
                <wp:wrapNone/>
                <wp:docPr id="10"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111250" y="6428740"/>
                          <a:ext cx="5338445" cy="451485"/>
                        </a:xfrm>
                        <a:prstGeom prst="rect">
                          <a:avLst/>
                        </a:prstGeom>
                        <a:noFill/>
                      </wps:spPr>
                      <wps:txbx>
                        <w:txbxContent>
                          <w:p>
                            <w:pPr>
                              <w:pStyle w:val="2"/>
                              <w:spacing w:line="560" w:lineRule="exact"/>
                              <w:jc w:val="center"/>
                            </w:pPr>
                            <w:r>
                              <w:rPr>
                                <w:rFonts w:ascii="方正硬笔楷书简体" w:eastAsia="方正硬笔楷书简体" w:hAnsiTheme="minorBidi"/>
                                <w:color w:val="222221"/>
                                <w:kern w:val="24"/>
                                <w:sz w:val="48"/>
                                <w:szCs w:val="48"/>
                              </w:rPr>
                              <w:t>总结计划/工作汇报/年中总结/策划宣传</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5pt;margin-top:434.2pt;height:35.55pt;width:420.35pt;z-index:251547648;mso-width-relative:page;mso-height-relative:page;" filled="f" stroked="f" coordsize="21600,21600" o:gfxdata="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pc6zLZAAAACgEAAA8AAAAAAAAAAQAgAAAAIgAAAGRycy9kb3ducmV2LnhtbFBLAQIUABQAAAAI&#10;AIdO4kDSB+t0JQIAAM8DAAAOAAAAAAAAAAEAIAAAACgBAABkcnMvZTJvRG9jLnhtbFBLBQYAAAAA&#10;BgAGAFkBAAC/BQAAAAA=&#10;">
                <v:fill on="f" focussize="0,0"/>
                <v:stroke on="f"/>
                <v:imagedata o:title=""/>
                <o:lock v:ext="edit" aspectratio="f"/>
                <v:textbox style="mso-fit-shape-to-text:t;">
                  <w:txbxContent>
                    <w:p>
                      <w:pPr>
                        <w:pStyle w:val="2"/>
                        <w:spacing w:line="560" w:lineRule="exact"/>
                        <w:jc w:val="center"/>
                      </w:pPr>
                      <w:r>
                        <w:rPr>
                          <w:rFonts w:ascii="方正硬笔楷书简体" w:eastAsia="方正硬笔楷书简体" w:hAnsiTheme="minorBidi"/>
                          <w:color w:val="222221"/>
                          <w:kern w:val="24"/>
                          <w:sz w:val="48"/>
                          <w:szCs w:val="48"/>
                        </w:rPr>
                        <w:t>总结计划/工作汇报/年中总结/策划宣传</w:t>
                      </w:r>
                    </w:p>
                  </w:txbxContent>
                </v:textbox>
              </v:shape>
            </w:pict>
          </mc:Fallback>
        </mc:AlternateContent>
      </w:r>
      <w:r>
        <mc:AlternateContent>
          <mc:Choice Requires="wps">
            <w:drawing>
              <wp:anchor distT="0" distB="0" distL="114300" distR="114300" simplePos="0" relativeHeight="251546624" behindDoc="0" locked="0" layoutInCell="1" allowOverlap="1">
                <wp:simplePos x="0" y="0"/>
                <wp:positionH relativeFrom="column">
                  <wp:posOffset>4873625</wp:posOffset>
                </wp:positionH>
                <wp:positionV relativeFrom="paragraph">
                  <wp:posOffset>2479040</wp:posOffset>
                </wp:positionV>
                <wp:extent cx="537210" cy="985520"/>
                <wp:effectExtent l="0" t="0" r="4445" b="5080"/>
                <wp:wrapNone/>
                <wp:docPr id="8"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flipH="1">
                          <a:off x="6016625" y="3393440"/>
                          <a:ext cx="537210" cy="985520"/>
                        </a:xfrm>
                        <a:custGeom>
                          <a:avLst/>
                          <a:gdLst>
                            <a:gd name="T0" fmla="*/ 174 w 177"/>
                            <a:gd name="T1" fmla="*/ 34 h 327"/>
                            <a:gd name="T2" fmla="*/ 141 w 177"/>
                            <a:gd name="T3" fmla="*/ 0 h 327"/>
                            <a:gd name="T4" fmla="*/ 101 w 177"/>
                            <a:gd name="T5" fmla="*/ 8 h 327"/>
                            <a:gd name="T6" fmla="*/ 79 w 177"/>
                            <a:gd name="T7" fmla="*/ 38 h 327"/>
                            <a:gd name="T8" fmla="*/ 82 w 177"/>
                            <a:gd name="T9" fmla="*/ 59 h 327"/>
                            <a:gd name="T10" fmla="*/ 106 w 177"/>
                            <a:gd name="T11" fmla="*/ 70 h 327"/>
                            <a:gd name="T12" fmla="*/ 30 w 177"/>
                            <a:gd name="T13" fmla="*/ 61 h 327"/>
                            <a:gd name="T14" fmla="*/ 36 w 177"/>
                            <a:gd name="T15" fmla="*/ 131 h 327"/>
                            <a:gd name="T16" fmla="*/ 59 w 177"/>
                            <a:gd name="T17" fmla="*/ 245 h 327"/>
                            <a:gd name="T18" fmla="*/ 2 w 177"/>
                            <a:gd name="T19" fmla="*/ 196 h 327"/>
                            <a:gd name="T20" fmla="*/ 88 w 177"/>
                            <a:gd name="T21" fmla="*/ 322 h 327"/>
                            <a:gd name="T22" fmla="*/ 130 w 177"/>
                            <a:gd name="T23" fmla="*/ 202 h 327"/>
                            <a:gd name="T24" fmla="*/ 67 w 177"/>
                            <a:gd name="T25" fmla="*/ 249 h 327"/>
                            <a:gd name="T26" fmla="*/ 170 w 177"/>
                            <a:gd name="T27" fmla="*/ 112 h 327"/>
                            <a:gd name="T28" fmla="*/ 80 w 177"/>
                            <a:gd name="T29" fmla="*/ 146 h 327"/>
                            <a:gd name="T30" fmla="*/ 125 w 177"/>
                            <a:gd name="T31" fmla="*/ 96 h 327"/>
                            <a:gd name="T32" fmla="*/ 36 w 177"/>
                            <a:gd name="T33" fmla="*/ 221 h 327"/>
                            <a:gd name="T34" fmla="*/ 36 w 177"/>
                            <a:gd name="T35" fmla="*/ 221 h 327"/>
                            <a:gd name="T36" fmla="*/ 58 w 177"/>
                            <a:gd name="T37" fmla="*/ 263 h 327"/>
                            <a:gd name="T38" fmla="*/ 119 w 177"/>
                            <a:gd name="T39" fmla="*/ 219 h 327"/>
                            <a:gd name="T40" fmla="*/ 69 w 177"/>
                            <a:gd name="T41" fmla="*/ 258 h 327"/>
                            <a:gd name="T42" fmla="*/ 128 w 177"/>
                            <a:gd name="T43" fmla="*/ 211 h 327"/>
                            <a:gd name="T44" fmla="*/ 68 w 177"/>
                            <a:gd name="T45" fmla="*/ 258 h 327"/>
                            <a:gd name="T46" fmla="*/ 34 w 177"/>
                            <a:gd name="T47" fmla="*/ 87 h 327"/>
                            <a:gd name="T48" fmla="*/ 66 w 177"/>
                            <a:gd name="T49" fmla="*/ 155 h 327"/>
                            <a:gd name="T50" fmla="*/ 66 w 177"/>
                            <a:gd name="T51" fmla="*/ 155 h 327"/>
                            <a:gd name="T52" fmla="*/ 160 w 177"/>
                            <a:gd name="T53" fmla="*/ 125 h 327"/>
                            <a:gd name="T54" fmla="*/ 160 w 177"/>
                            <a:gd name="T55" fmla="*/ 118 h 327"/>
                            <a:gd name="T56" fmla="*/ 146 w 177"/>
                            <a:gd name="T57" fmla="*/ 67 h 327"/>
                            <a:gd name="T58" fmla="*/ 130 w 177"/>
                            <a:gd name="T59" fmla="*/ 60 h 327"/>
                            <a:gd name="T60" fmla="*/ 130 w 177"/>
                            <a:gd name="T61" fmla="*/ 62 h 327"/>
                            <a:gd name="T62" fmla="*/ 124 w 177"/>
                            <a:gd name="T63" fmla="*/ 89 h 327"/>
                            <a:gd name="T64" fmla="*/ 119 w 177"/>
                            <a:gd name="T65" fmla="*/ 53 h 327"/>
                            <a:gd name="T66" fmla="*/ 91 w 177"/>
                            <a:gd name="T67" fmla="*/ 68 h 327"/>
                            <a:gd name="T68" fmla="*/ 111 w 177"/>
                            <a:gd name="T69" fmla="*/ 52 h 327"/>
                            <a:gd name="T70" fmla="*/ 106 w 177"/>
                            <a:gd name="T71" fmla="*/ 48 h 327"/>
                            <a:gd name="T72" fmla="*/ 98 w 177"/>
                            <a:gd name="T73" fmla="*/ 34 h 327"/>
                            <a:gd name="T74" fmla="*/ 111 w 177"/>
                            <a:gd name="T75" fmla="*/ 33 h 327"/>
                            <a:gd name="T76" fmla="*/ 110 w 177"/>
                            <a:gd name="T77" fmla="*/ 14 h 327"/>
                            <a:gd name="T78" fmla="*/ 130 w 177"/>
                            <a:gd name="T79" fmla="*/ 32 h 327"/>
                            <a:gd name="T80" fmla="*/ 140 w 177"/>
                            <a:gd name="T81" fmla="*/ 36 h 327"/>
                            <a:gd name="T82" fmla="*/ 145 w 177"/>
                            <a:gd name="T83" fmla="*/ 37 h 327"/>
                            <a:gd name="T84" fmla="*/ 142 w 177"/>
                            <a:gd name="T85" fmla="*/ 47 h 327"/>
                            <a:gd name="T86" fmla="*/ 161 w 177"/>
                            <a:gd name="T87" fmla="*/ 70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7" h="327">
                              <a:moveTo>
                                <a:pt x="169" y="73"/>
                              </a:moveTo>
                              <a:cubicBezTo>
                                <a:pt x="177" y="65"/>
                                <a:pt x="166" y="58"/>
                                <a:pt x="156" y="53"/>
                              </a:cubicBezTo>
                              <a:cubicBezTo>
                                <a:pt x="166" y="51"/>
                                <a:pt x="176" y="44"/>
                                <a:pt x="174" y="34"/>
                              </a:cubicBezTo>
                              <a:cubicBezTo>
                                <a:pt x="174" y="28"/>
                                <a:pt x="166" y="25"/>
                                <a:pt x="160" y="25"/>
                              </a:cubicBezTo>
                              <a:cubicBezTo>
                                <a:pt x="156" y="25"/>
                                <a:pt x="152" y="26"/>
                                <a:pt x="148" y="28"/>
                              </a:cubicBezTo>
                              <a:cubicBezTo>
                                <a:pt x="152" y="17"/>
                                <a:pt x="153" y="2"/>
                                <a:pt x="141" y="0"/>
                              </a:cubicBezTo>
                              <a:cubicBezTo>
                                <a:pt x="135" y="0"/>
                                <a:pt x="130" y="3"/>
                                <a:pt x="127" y="7"/>
                              </a:cubicBezTo>
                              <a:cubicBezTo>
                                <a:pt x="124" y="10"/>
                                <a:pt x="124" y="14"/>
                                <a:pt x="124" y="18"/>
                              </a:cubicBezTo>
                              <a:cubicBezTo>
                                <a:pt x="118" y="10"/>
                                <a:pt x="109" y="5"/>
                                <a:pt x="101" y="8"/>
                              </a:cubicBezTo>
                              <a:cubicBezTo>
                                <a:pt x="89" y="11"/>
                                <a:pt x="94" y="21"/>
                                <a:pt x="100" y="29"/>
                              </a:cubicBezTo>
                              <a:cubicBezTo>
                                <a:pt x="97" y="29"/>
                                <a:pt x="94" y="29"/>
                                <a:pt x="92" y="29"/>
                              </a:cubicBezTo>
                              <a:cubicBezTo>
                                <a:pt x="86" y="29"/>
                                <a:pt x="78" y="31"/>
                                <a:pt x="79" y="38"/>
                              </a:cubicBezTo>
                              <a:cubicBezTo>
                                <a:pt x="79" y="47"/>
                                <a:pt x="87" y="51"/>
                                <a:pt x="95" y="52"/>
                              </a:cubicBezTo>
                              <a:cubicBezTo>
                                <a:pt x="94" y="52"/>
                                <a:pt x="93" y="53"/>
                                <a:pt x="92" y="53"/>
                              </a:cubicBezTo>
                              <a:cubicBezTo>
                                <a:pt x="88" y="55"/>
                                <a:pt x="84" y="56"/>
                                <a:pt x="82" y="59"/>
                              </a:cubicBezTo>
                              <a:cubicBezTo>
                                <a:pt x="78" y="63"/>
                                <a:pt x="78" y="71"/>
                                <a:pt x="84" y="74"/>
                              </a:cubicBezTo>
                              <a:cubicBezTo>
                                <a:pt x="90" y="77"/>
                                <a:pt x="99" y="74"/>
                                <a:pt x="104" y="70"/>
                              </a:cubicBezTo>
                              <a:cubicBezTo>
                                <a:pt x="105" y="70"/>
                                <a:pt x="105" y="70"/>
                                <a:pt x="106" y="70"/>
                              </a:cubicBezTo>
                              <a:cubicBezTo>
                                <a:pt x="91" y="90"/>
                                <a:pt x="80" y="114"/>
                                <a:pt x="72" y="138"/>
                              </a:cubicBezTo>
                              <a:cubicBezTo>
                                <a:pt x="72" y="128"/>
                                <a:pt x="69" y="118"/>
                                <a:pt x="65" y="108"/>
                              </a:cubicBezTo>
                              <a:cubicBezTo>
                                <a:pt x="57" y="90"/>
                                <a:pt x="40" y="78"/>
                                <a:pt x="30" y="61"/>
                              </a:cubicBezTo>
                              <a:cubicBezTo>
                                <a:pt x="28" y="57"/>
                                <a:pt x="22" y="61"/>
                                <a:pt x="24" y="64"/>
                              </a:cubicBezTo>
                              <a:cubicBezTo>
                                <a:pt x="32" y="76"/>
                                <a:pt x="27" y="94"/>
                                <a:pt x="29" y="107"/>
                              </a:cubicBezTo>
                              <a:cubicBezTo>
                                <a:pt x="30" y="115"/>
                                <a:pt x="32" y="124"/>
                                <a:pt x="36" y="131"/>
                              </a:cubicBezTo>
                              <a:cubicBezTo>
                                <a:pt x="42" y="144"/>
                                <a:pt x="52" y="161"/>
                                <a:pt x="66" y="163"/>
                              </a:cubicBezTo>
                              <a:cubicBezTo>
                                <a:pt x="64" y="170"/>
                                <a:pt x="63" y="178"/>
                                <a:pt x="62" y="185"/>
                              </a:cubicBezTo>
                              <a:cubicBezTo>
                                <a:pt x="59" y="203"/>
                                <a:pt x="58" y="224"/>
                                <a:pt x="59" y="245"/>
                              </a:cubicBezTo>
                              <a:cubicBezTo>
                                <a:pt x="56" y="238"/>
                                <a:pt x="52" y="231"/>
                                <a:pt x="47" y="225"/>
                              </a:cubicBezTo>
                              <a:cubicBezTo>
                                <a:pt x="36" y="211"/>
                                <a:pt x="20" y="204"/>
                                <a:pt x="7" y="192"/>
                              </a:cubicBezTo>
                              <a:cubicBezTo>
                                <a:pt x="5" y="190"/>
                                <a:pt x="0" y="193"/>
                                <a:pt x="2" y="196"/>
                              </a:cubicBezTo>
                              <a:cubicBezTo>
                                <a:pt x="16" y="219"/>
                                <a:pt x="27" y="268"/>
                                <a:pt x="61" y="268"/>
                              </a:cubicBezTo>
                              <a:cubicBezTo>
                                <a:pt x="65" y="289"/>
                                <a:pt x="71" y="309"/>
                                <a:pt x="83" y="325"/>
                              </a:cubicBezTo>
                              <a:cubicBezTo>
                                <a:pt x="85" y="327"/>
                                <a:pt x="89" y="325"/>
                                <a:pt x="88" y="322"/>
                              </a:cubicBezTo>
                              <a:cubicBezTo>
                                <a:pt x="79" y="304"/>
                                <a:pt x="73" y="284"/>
                                <a:pt x="70" y="265"/>
                              </a:cubicBezTo>
                              <a:cubicBezTo>
                                <a:pt x="88" y="268"/>
                                <a:pt x="107" y="259"/>
                                <a:pt x="119" y="246"/>
                              </a:cubicBezTo>
                              <a:cubicBezTo>
                                <a:pt x="129" y="236"/>
                                <a:pt x="141" y="216"/>
                                <a:pt x="130" y="202"/>
                              </a:cubicBezTo>
                              <a:cubicBezTo>
                                <a:pt x="129" y="201"/>
                                <a:pt x="126" y="201"/>
                                <a:pt x="126" y="203"/>
                              </a:cubicBezTo>
                              <a:cubicBezTo>
                                <a:pt x="117" y="218"/>
                                <a:pt x="97" y="221"/>
                                <a:pt x="84" y="230"/>
                              </a:cubicBezTo>
                              <a:cubicBezTo>
                                <a:pt x="77" y="235"/>
                                <a:pt x="72" y="241"/>
                                <a:pt x="67" y="249"/>
                              </a:cubicBezTo>
                              <a:cubicBezTo>
                                <a:pt x="65" y="221"/>
                                <a:pt x="68" y="192"/>
                                <a:pt x="75" y="164"/>
                              </a:cubicBezTo>
                              <a:cubicBezTo>
                                <a:pt x="91" y="174"/>
                                <a:pt x="114" y="170"/>
                                <a:pt x="130" y="163"/>
                              </a:cubicBezTo>
                              <a:cubicBezTo>
                                <a:pt x="153" y="153"/>
                                <a:pt x="168" y="136"/>
                                <a:pt x="170" y="112"/>
                              </a:cubicBezTo>
                              <a:cubicBezTo>
                                <a:pt x="170" y="109"/>
                                <a:pt x="167" y="107"/>
                                <a:pt x="164" y="109"/>
                              </a:cubicBezTo>
                              <a:cubicBezTo>
                                <a:pt x="146" y="118"/>
                                <a:pt x="125" y="116"/>
                                <a:pt x="107" y="125"/>
                              </a:cubicBezTo>
                              <a:cubicBezTo>
                                <a:pt x="96" y="130"/>
                                <a:pt x="87" y="137"/>
                                <a:pt x="80" y="146"/>
                              </a:cubicBezTo>
                              <a:cubicBezTo>
                                <a:pt x="87" y="122"/>
                                <a:pt x="98" y="99"/>
                                <a:pt x="110" y="78"/>
                              </a:cubicBezTo>
                              <a:cubicBezTo>
                                <a:pt x="110" y="79"/>
                                <a:pt x="111" y="81"/>
                                <a:pt x="111" y="83"/>
                              </a:cubicBezTo>
                              <a:cubicBezTo>
                                <a:pt x="112" y="90"/>
                                <a:pt x="117" y="98"/>
                                <a:pt x="125" y="96"/>
                              </a:cubicBezTo>
                              <a:cubicBezTo>
                                <a:pt x="136" y="93"/>
                                <a:pt x="140" y="80"/>
                                <a:pt x="138" y="69"/>
                              </a:cubicBezTo>
                              <a:cubicBezTo>
                                <a:pt x="147" y="76"/>
                                <a:pt x="161" y="81"/>
                                <a:pt x="169" y="73"/>
                              </a:cubicBezTo>
                              <a:close/>
                              <a:moveTo>
                                <a:pt x="36" y="221"/>
                              </a:moveTo>
                              <a:cubicBezTo>
                                <a:pt x="46" y="231"/>
                                <a:pt x="52" y="244"/>
                                <a:pt x="57" y="257"/>
                              </a:cubicBezTo>
                              <a:cubicBezTo>
                                <a:pt x="45" y="242"/>
                                <a:pt x="34" y="227"/>
                                <a:pt x="23" y="211"/>
                              </a:cubicBezTo>
                              <a:cubicBezTo>
                                <a:pt x="28" y="214"/>
                                <a:pt x="32" y="218"/>
                                <a:pt x="36" y="221"/>
                              </a:cubicBezTo>
                              <a:close/>
                              <a:moveTo>
                                <a:pt x="14" y="205"/>
                              </a:moveTo>
                              <a:cubicBezTo>
                                <a:pt x="15" y="206"/>
                                <a:pt x="16" y="207"/>
                                <a:pt x="18" y="208"/>
                              </a:cubicBezTo>
                              <a:cubicBezTo>
                                <a:pt x="27" y="228"/>
                                <a:pt x="42" y="248"/>
                                <a:pt x="58" y="263"/>
                              </a:cubicBezTo>
                              <a:cubicBezTo>
                                <a:pt x="33" y="256"/>
                                <a:pt x="25" y="229"/>
                                <a:pt x="14" y="205"/>
                              </a:cubicBezTo>
                              <a:close/>
                              <a:moveTo>
                                <a:pt x="102" y="228"/>
                              </a:moveTo>
                              <a:cubicBezTo>
                                <a:pt x="108" y="225"/>
                                <a:pt x="114" y="222"/>
                                <a:pt x="119" y="219"/>
                              </a:cubicBezTo>
                              <a:cubicBezTo>
                                <a:pt x="105" y="234"/>
                                <a:pt x="89" y="244"/>
                                <a:pt x="70" y="253"/>
                              </a:cubicBezTo>
                              <a:cubicBezTo>
                                <a:pt x="78" y="242"/>
                                <a:pt x="88" y="233"/>
                                <a:pt x="102" y="228"/>
                              </a:cubicBezTo>
                              <a:close/>
                              <a:moveTo>
                                <a:pt x="69" y="258"/>
                              </a:moveTo>
                              <a:cubicBezTo>
                                <a:pt x="90" y="249"/>
                                <a:pt x="118" y="237"/>
                                <a:pt x="128" y="214"/>
                              </a:cubicBezTo>
                              <a:cubicBezTo>
                                <a:pt x="128" y="213"/>
                                <a:pt x="128" y="212"/>
                                <a:pt x="127" y="211"/>
                              </a:cubicBezTo>
                              <a:cubicBezTo>
                                <a:pt x="127" y="211"/>
                                <a:pt x="128" y="211"/>
                                <a:pt x="128" y="211"/>
                              </a:cubicBezTo>
                              <a:cubicBezTo>
                                <a:pt x="131" y="223"/>
                                <a:pt x="116" y="240"/>
                                <a:pt x="107" y="246"/>
                              </a:cubicBezTo>
                              <a:cubicBezTo>
                                <a:pt x="96" y="255"/>
                                <a:pt x="83" y="257"/>
                                <a:pt x="69" y="258"/>
                              </a:cubicBezTo>
                              <a:cubicBezTo>
                                <a:pt x="69" y="258"/>
                                <a:pt x="69" y="258"/>
                                <a:pt x="68" y="258"/>
                              </a:cubicBezTo>
                              <a:cubicBezTo>
                                <a:pt x="68" y="258"/>
                                <a:pt x="68" y="258"/>
                                <a:pt x="69" y="258"/>
                              </a:cubicBezTo>
                              <a:close/>
                              <a:moveTo>
                                <a:pt x="34" y="98"/>
                              </a:moveTo>
                              <a:cubicBezTo>
                                <a:pt x="34" y="94"/>
                                <a:pt x="34" y="91"/>
                                <a:pt x="34" y="87"/>
                              </a:cubicBezTo>
                              <a:cubicBezTo>
                                <a:pt x="40" y="112"/>
                                <a:pt x="49" y="138"/>
                                <a:pt x="64" y="157"/>
                              </a:cubicBezTo>
                              <a:cubicBezTo>
                                <a:pt x="45" y="147"/>
                                <a:pt x="35" y="117"/>
                                <a:pt x="34" y="98"/>
                              </a:cubicBezTo>
                              <a:close/>
                              <a:moveTo>
                                <a:pt x="66" y="155"/>
                              </a:moveTo>
                              <a:cubicBezTo>
                                <a:pt x="54" y="130"/>
                                <a:pt x="43" y="106"/>
                                <a:pt x="36" y="79"/>
                              </a:cubicBezTo>
                              <a:cubicBezTo>
                                <a:pt x="42" y="86"/>
                                <a:pt x="48" y="92"/>
                                <a:pt x="53" y="100"/>
                              </a:cubicBezTo>
                              <a:cubicBezTo>
                                <a:pt x="64" y="117"/>
                                <a:pt x="67" y="136"/>
                                <a:pt x="66" y="155"/>
                              </a:cubicBezTo>
                              <a:close/>
                              <a:moveTo>
                                <a:pt x="127" y="155"/>
                              </a:moveTo>
                              <a:cubicBezTo>
                                <a:pt x="113" y="161"/>
                                <a:pt x="92" y="166"/>
                                <a:pt x="78" y="158"/>
                              </a:cubicBezTo>
                              <a:cubicBezTo>
                                <a:pt x="108" y="153"/>
                                <a:pt x="135" y="142"/>
                                <a:pt x="160" y="125"/>
                              </a:cubicBezTo>
                              <a:cubicBezTo>
                                <a:pt x="155" y="139"/>
                                <a:pt x="143" y="150"/>
                                <a:pt x="127" y="155"/>
                              </a:cubicBezTo>
                              <a:close/>
                              <a:moveTo>
                                <a:pt x="122" y="126"/>
                              </a:moveTo>
                              <a:cubicBezTo>
                                <a:pt x="135" y="123"/>
                                <a:pt x="148" y="123"/>
                                <a:pt x="160" y="118"/>
                              </a:cubicBezTo>
                              <a:cubicBezTo>
                                <a:pt x="136" y="137"/>
                                <a:pt x="108" y="148"/>
                                <a:pt x="79" y="154"/>
                              </a:cubicBezTo>
                              <a:cubicBezTo>
                                <a:pt x="91" y="141"/>
                                <a:pt x="105" y="131"/>
                                <a:pt x="122" y="126"/>
                              </a:cubicBezTo>
                              <a:close/>
                              <a:moveTo>
                                <a:pt x="146" y="67"/>
                              </a:moveTo>
                              <a:cubicBezTo>
                                <a:pt x="141" y="65"/>
                                <a:pt x="138" y="62"/>
                                <a:pt x="135" y="59"/>
                              </a:cubicBezTo>
                              <a:cubicBezTo>
                                <a:pt x="133" y="57"/>
                                <a:pt x="131" y="58"/>
                                <a:pt x="130" y="59"/>
                              </a:cubicBezTo>
                              <a:cubicBezTo>
                                <a:pt x="130" y="60"/>
                                <a:pt x="130" y="60"/>
                                <a:pt x="130" y="60"/>
                              </a:cubicBezTo>
                              <a:cubicBezTo>
                                <a:pt x="130" y="60"/>
                                <a:pt x="130" y="60"/>
                                <a:pt x="130" y="60"/>
                              </a:cubicBezTo>
                              <a:cubicBezTo>
                                <a:pt x="130" y="60"/>
                                <a:pt x="130" y="60"/>
                                <a:pt x="130" y="61"/>
                              </a:cubicBezTo>
                              <a:cubicBezTo>
                                <a:pt x="130" y="61"/>
                                <a:pt x="130" y="62"/>
                                <a:pt x="130" y="62"/>
                              </a:cubicBezTo>
                              <a:cubicBezTo>
                                <a:pt x="130" y="62"/>
                                <a:pt x="130" y="62"/>
                                <a:pt x="130" y="62"/>
                              </a:cubicBezTo>
                              <a:cubicBezTo>
                                <a:pt x="133" y="67"/>
                                <a:pt x="134" y="71"/>
                                <a:pt x="133" y="76"/>
                              </a:cubicBezTo>
                              <a:cubicBezTo>
                                <a:pt x="132" y="80"/>
                                <a:pt x="129" y="88"/>
                                <a:pt x="124" y="89"/>
                              </a:cubicBezTo>
                              <a:cubicBezTo>
                                <a:pt x="115" y="92"/>
                                <a:pt x="117" y="73"/>
                                <a:pt x="119" y="63"/>
                              </a:cubicBezTo>
                              <a:cubicBezTo>
                                <a:pt x="120" y="61"/>
                                <a:pt x="122" y="59"/>
                                <a:pt x="123" y="57"/>
                              </a:cubicBezTo>
                              <a:cubicBezTo>
                                <a:pt x="125" y="54"/>
                                <a:pt x="121" y="51"/>
                                <a:pt x="119" y="53"/>
                              </a:cubicBezTo>
                              <a:cubicBezTo>
                                <a:pt x="119" y="53"/>
                                <a:pt x="119" y="53"/>
                                <a:pt x="119" y="53"/>
                              </a:cubicBezTo>
                              <a:cubicBezTo>
                                <a:pt x="119" y="51"/>
                                <a:pt x="117" y="50"/>
                                <a:pt x="116" y="52"/>
                              </a:cubicBezTo>
                              <a:cubicBezTo>
                                <a:pt x="110" y="60"/>
                                <a:pt x="102" y="67"/>
                                <a:pt x="91" y="68"/>
                              </a:cubicBezTo>
                              <a:cubicBezTo>
                                <a:pt x="86" y="68"/>
                                <a:pt x="84" y="65"/>
                                <a:pt x="89" y="62"/>
                              </a:cubicBezTo>
                              <a:cubicBezTo>
                                <a:pt x="91" y="60"/>
                                <a:pt x="94" y="60"/>
                                <a:pt x="96" y="59"/>
                              </a:cubicBezTo>
                              <a:cubicBezTo>
                                <a:pt x="101" y="57"/>
                                <a:pt x="106" y="55"/>
                                <a:pt x="111" y="52"/>
                              </a:cubicBezTo>
                              <a:cubicBezTo>
                                <a:pt x="114" y="51"/>
                                <a:pt x="112" y="47"/>
                                <a:pt x="109" y="48"/>
                              </a:cubicBezTo>
                              <a:cubicBezTo>
                                <a:pt x="109" y="48"/>
                                <a:pt x="108" y="48"/>
                                <a:pt x="107" y="48"/>
                              </a:cubicBezTo>
                              <a:cubicBezTo>
                                <a:pt x="107" y="48"/>
                                <a:pt x="107" y="48"/>
                                <a:pt x="106" y="48"/>
                              </a:cubicBezTo>
                              <a:cubicBezTo>
                                <a:pt x="102" y="50"/>
                                <a:pt x="98" y="49"/>
                                <a:pt x="94" y="48"/>
                              </a:cubicBezTo>
                              <a:cubicBezTo>
                                <a:pt x="91" y="46"/>
                                <a:pt x="86" y="43"/>
                                <a:pt x="85" y="40"/>
                              </a:cubicBezTo>
                              <a:cubicBezTo>
                                <a:pt x="84" y="33"/>
                                <a:pt x="94" y="34"/>
                                <a:pt x="98" y="34"/>
                              </a:cubicBezTo>
                              <a:cubicBezTo>
                                <a:pt x="103" y="35"/>
                                <a:pt x="107" y="38"/>
                                <a:pt x="112" y="39"/>
                              </a:cubicBezTo>
                              <a:cubicBezTo>
                                <a:pt x="114" y="40"/>
                                <a:pt x="115" y="37"/>
                                <a:pt x="114" y="36"/>
                              </a:cubicBezTo>
                              <a:cubicBezTo>
                                <a:pt x="113" y="35"/>
                                <a:pt x="112" y="34"/>
                                <a:pt x="111" y="33"/>
                              </a:cubicBezTo>
                              <a:cubicBezTo>
                                <a:pt x="107" y="30"/>
                                <a:pt x="104" y="27"/>
                                <a:pt x="102" y="23"/>
                              </a:cubicBezTo>
                              <a:cubicBezTo>
                                <a:pt x="101" y="22"/>
                                <a:pt x="100" y="18"/>
                                <a:pt x="100" y="17"/>
                              </a:cubicBezTo>
                              <a:cubicBezTo>
                                <a:pt x="100" y="12"/>
                                <a:pt x="107" y="13"/>
                                <a:pt x="110" y="14"/>
                              </a:cubicBezTo>
                              <a:cubicBezTo>
                                <a:pt x="119" y="18"/>
                                <a:pt x="120" y="28"/>
                                <a:pt x="126" y="35"/>
                              </a:cubicBezTo>
                              <a:cubicBezTo>
                                <a:pt x="127" y="36"/>
                                <a:pt x="130" y="35"/>
                                <a:pt x="130" y="33"/>
                              </a:cubicBezTo>
                              <a:cubicBezTo>
                                <a:pt x="130" y="33"/>
                                <a:pt x="130" y="32"/>
                                <a:pt x="130" y="32"/>
                              </a:cubicBezTo>
                              <a:cubicBezTo>
                                <a:pt x="130" y="32"/>
                                <a:pt x="130" y="31"/>
                                <a:pt x="130" y="31"/>
                              </a:cubicBezTo>
                              <a:cubicBezTo>
                                <a:pt x="129" y="23"/>
                                <a:pt x="127" y="5"/>
                                <a:pt x="140" y="6"/>
                              </a:cubicBezTo>
                              <a:cubicBezTo>
                                <a:pt x="151" y="7"/>
                                <a:pt x="141" y="30"/>
                                <a:pt x="140" y="36"/>
                              </a:cubicBezTo>
                              <a:cubicBezTo>
                                <a:pt x="139" y="39"/>
                                <a:pt x="142" y="40"/>
                                <a:pt x="144" y="38"/>
                              </a:cubicBezTo>
                              <a:cubicBezTo>
                                <a:pt x="144" y="38"/>
                                <a:pt x="144" y="38"/>
                                <a:pt x="144" y="38"/>
                              </a:cubicBezTo>
                              <a:cubicBezTo>
                                <a:pt x="144" y="38"/>
                                <a:pt x="145" y="37"/>
                                <a:pt x="145" y="37"/>
                              </a:cubicBezTo>
                              <a:cubicBezTo>
                                <a:pt x="148" y="34"/>
                                <a:pt x="152" y="32"/>
                                <a:pt x="157" y="31"/>
                              </a:cubicBezTo>
                              <a:cubicBezTo>
                                <a:pt x="162" y="31"/>
                                <a:pt x="171" y="33"/>
                                <a:pt x="166" y="40"/>
                              </a:cubicBezTo>
                              <a:cubicBezTo>
                                <a:pt x="160" y="47"/>
                                <a:pt x="150" y="46"/>
                                <a:pt x="142" y="47"/>
                              </a:cubicBezTo>
                              <a:cubicBezTo>
                                <a:pt x="138" y="48"/>
                                <a:pt x="137" y="53"/>
                                <a:pt x="141" y="54"/>
                              </a:cubicBezTo>
                              <a:cubicBezTo>
                                <a:pt x="142" y="54"/>
                                <a:pt x="144" y="54"/>
                                <a:pt x="145" y="54"/>
                              </a:cubicBezTo>
                              <a:cubicBezTo>
                                <a:pt x="154" y="58"/>
                                <a:pt x="171" y="66"/>
                                <a:pt x="161" y="70"/>
                              </a:cubicBezTo>
                              <a:cubicBezTo>
                                <a:pt x="157" y="72"/>
                                <a:pt x="149" y="69"/>
                                <a:pt x="146" y="67"/>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flip:x;margin-left:383.75pt;margin-top:195.2pt;height:77.6pt;width:42.3pt;z-index:251546624;mso-width-relative:page;mso-height-relative:page;" fillcolor="#3C3C3B" filled="t" stroked="f" coordsize="177,327" o:gfxdata="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" path="m169,73c177,65,166,58,156,53c166,51,176,44,174,34c174,28,166,25,160,25c156,25,152,26,148,28c152,17,153,2,141,0c135,0,130,3,127,7c124,10,124,14,124,18c118,10,109,5,101,8c89,11,94,21,100,29c97,29,94,29,92,29c86,29,78,31,79,38c79,47,87,51,95,52c94,52,93,53,92,53c88,55,84,56,82,59c78,63,78,71,84,74c90,77,99,74,104,70c105,70,105,70,106,70c91,90,80,114,72,138c72,128,69,118,65,108c57,90,40,78,30,61c28,57,22,61,24,64c32,76,27,94,29,107c30,115,32,124,36,131c42,144,52,161,66,163c64,170,63,178,62,185c59,203,58,224,59,245c56,238,52,231,47,225c36,211,20,204,7,192c5,190,0,193,2,196c16,219,27,268,61,268c65,289,71,309,83,325c85,327,89,325,88,322c79,304,73,284,70,265c88,268,107,259,119,246c129,236,141,216,130,202c129,201,126,201,126,203c117,218,97,221,84,230c77,235,72,241,67,249c65,221,68,192,75,164c91,174,114,170,130,163c153,153,168,136,170,112c170,109,167,107,164,109c146,118,125,116,107,125c96,130,87,137,80,146c87,122,98,99,110,78c110,79,111,81,111,83c112,90,117,98,125,96c136,93,140,80,138,69c147,76,161,81,169,73xm36,221c46,231,52,244,57,257c45,242,34,227,23,211c28,214,32,218,36,221xm14,205c15,206,16,207,18,208c27,228,42,248,58,263c33,256,25,229,14,205xm102,228c108,225,114,222,119,219c105,234,89,244,70,253c78,242,88,233,102,228xm69,258c90,249,118,237,128,214c128,213,128,212,127,211c127,211,128,211,128,211c131,223,116,240,107,246c96,255,83,257,69,258c69,258,69,258,68,258c68,258,68,258,69,258xm34,98c34,94,34,91,34,87c40,112,49,138,64,157c45,147,35,117,34,98xm66,155c54,130,43,106,36,79c42,86,48,92,53,100c64,117,67,136,66,155xm127,155c113,161,92,166,78,158c108,153,135,142,160,125c155,139,143,150,127,155xm122,126c135,123,148,123,160,118c136,137,108,148,79,154c91,141,105,131,122,126xm146,67c141,65,138,62,135,59c133,57,131,58,130,59c130,60,130,60,130,60c130,60,130,60,130,60c130,60,130,60,130,61c130,61,130,62,130,62c130,62,130,62,130,62c133,67,134,71,133,76c132,80,129,88,124,89c115,92,117,73,119,63c120,61,122,59,123,57c125,54,121,51,119,53c119,53,119,53,119,53c119,51,117,50,116,52c110,60,102,67,91,68c86,68,84,65,89,62c91,60,94,60,96,59c101,57,106,55,111,52c114,51,112,47,109,48c109,48,108,48,107,48c107,48,107,48,106,48c102,50,98,49,94,48c91,46,86,43,85,40c84,33,94,34,98,34c103,35,107,38,112,39c114,40,115,37,114,36c113,35,112,34,111,33c107,30,104,27,102,23c101,22,100,18,100,17c100,12,107,13,110,14c119,18,120,28,126,35c127,36,130,35,130,33c130,33,130,32,130,32c130,32,130,31,130,31c129,23,127,5,140,6c151,7,141,30,140,36c139,39,142,40,144,38c144,38,144,38,144,38c144,38,145,37,145,37c148,34,152,32,157,31c162,31,171,33,166,40c160,47,150,46,142,47c138,48,137,53,141,54c142,54,144,54,145,54c154,58,171,66,161,70c157,72,149,69,146,67xe">
                <v:path o:connectlocs="528104,102469;427946,0;306543,24110;239771,114525;248876,177815;321718,210967;91052,183843;109263,394810;179070,738386;6070,590709;267087,970450;394561,608792;203350,750441;515964,337548;242806,440018;379385,289326;109263,666054;109263,666054;176034,792635;361175,660027;209420,777566;388490,635916;206385,777566;103192,262202;200315,467142;200315,467142;485613,376727;485613,355631;443122,201926;394561,180829;394561,186857;376350,268230;361175,159732;276192,204939;336894,156718;321718,144663;297438,102469;336894,99456;333859,42193;394561,96442;424911,108497;440087,111511;430982,141649;488648,210967" o:connectangles="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45600" behindDoc="0" locked="0" layoutInCell="1" allowOverlap="1">
                <wp:simplePos x="0" y="0"/>
                <wp:positionH relativeFrom="column">
                  <wp:posOffset>-135890</wp:posOffset>
                </wp:positionH>
                <wp:positionV relativeFrom="paragraph">
                  <wp:posOffset>2479040</wp:posOffset>
                </wp:positionV>
                <wp:extent cx="537210" cy="985520"/>
                <wp:effectExtent l="0" t="0" r="635" b="5080"/>
                <wp:wrapNone/>
                <wp:docPr id="7"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007110" y="3393440"/>
                          <a:ext cx="537210" cy="985520"/>
                        </a:xfrm>
                        <a:custGeom>
                          <a:avLst/>
                          <a:gdLst>
                            <a:gd name="T0" fmla="*/ 174 w 177"/>
                            <a:gd name="T1" fmla="*/ 34 h 327"/>
                            <a:gd name="T2" fmla="*/ 141 w 177"/>
                            <a:gd name="T3" fmla="*/ 0 h 327"/>
                            <a:gd name="T4" fmla="*/ 101 w 177"/>
                            <a:gd name="T5" fmla="*/ 8 h 327"/>
                            <a:gd name="T6" fmla="*/ 79 w 177"/>
                            <a:gd name="T7" fmla="*/ 38 h 327"/>
                            <a:gd name="T8" fmla="*/ 82 w 177"/>
                            <a:gd name="T9" fmla="*/ 59 h 327"/>
                            <a:gd name="T10" fmla="*/ 106 w 177"/>
                            <a:gd name="T11" fmla="*/ 70 h 327"/>
                            <a:gd name="T12" fmla="*/ 30 w 177"/>
                            <a:gd name="T13" fmla="*/ 61 h 327"/>
                            <a:gd name="T14" fmla="*/ 36 w 177"/>
                            <a:gd name="T15" fmla="*/ 131 h 327"/>
                            <a:gd name="T16" fmla="*/ 59 w 177"/>
                            <a:gd name="T17" fmla="*/ 245 h 327"/>
                            <a:gd name="T18" fmla="*/ 2 w 177"/>
                            <a:gd name="T19" fmla="*/ 196 h 327"/>
                            <a:gd name="T20" fmla="*/ 88 w 177"/>
                            <a:gd name="T21" fmla="*/ 322 h 327"/>
                            <a:gd name="T22" fmla="*/ 130 w 177"/>
                            <a:gd name="T23" fmla="*/ 202 h 327"/>
                            <a:gd name="T24" fmla="*/ 67 w 177"/>
                            <a:gd name="T25" fmla="*/ 249 h 327"/>
                            <a:gd name="T26" fmla="*/ 170 w 177"/>
                            <a:gd name="T27" fmla="*/ 112 h 327"/>
                            <a:gd name="T28" fmla="*/ 80 w 177"/>
                            <a:gd name="T29" fmla="*/ 146 h 327"/>
                            <a:gd name="T30" fmla="*/ 125 w 177"/>
                            <a:gd name="T31" fmla="*/ 96 h 327"/>
                            <a:gd name="T32" fmla="*/ 36 w 177"/>
                            <a:gd name="T33" fmla="*/ 221 h 327"/>
                            <a:gd name="T34" fmla="*/ 36 w 177"/>
                            <a:gd name="T35" fmla="*/ 221 h 327"/>
                            <a:gd name="T36" fmla="*/ 58 w 177"/>
                            <a:gd name="T37" fmla="*/ 263 h 327"/>
                            <a:gd name="T38" fmla="*/ 119 w 177"/>
                            <a:gd name="T39" fmla="*/ 219 h 327"/>
                            <a:gd name="T40" fmla="*/ 69 w 177"/>
                            <a:gd name="T41" fmla="*/ 258 h 327"/>
                            <a:gd name="T42" fmla="*/ 128 w 177"/>
                            <a:gd name="T43" fmla="*/ 211 h 327"/>
                            <a:gd name="T44" fmla="*/ 68 w 177"/>
                            <a:gd name="T45" fmla="*/ 258 h 327"/>
                            <a:gd name="T46" fmla="*/ 34 w 177"/>
                            <a:gd name="T47" fmla="*/ 87 h 327"/>
                            <a:gd name="T48" fmla="*/ 66 w 177"/>
                            <a:gd name="T49" fmla="*/ 155 h 327"/>
                            <a:gd name="T50" fmla="*/ 66 w 177"/>
                            <a:gd name="T51" fmla="*/ 155 h 327"/>
                            <a:gd name="T52" fmla="*/ 160 w 177"/>
                            <a:gd name="T53" fmla="*/ 125 h 327"/>
                            <a:gd name="T54" fmla="*/ 160 w 177"/>
                            <a:gd name="T55" fmla="*/ 118 h 327"/>
                            <a:gd name="T56" fmla="*/ 146 w 177"/>
                            <a:gd name="T57" fmla="*/ 67 h 327"/>
                            <a:gd name="T58" fmla="*/ 130 w 177"/>
                            <a:gd name="T59" fmla="*/ 60 h 327"/>
                            <a:gd name="T60" fmla="*/ 130 w 177"/>
                            <a:gd name="T61" fmla="*/ 62 h 327"/>
                            <a:gd name="T62" fmla="*/ 124 w 177"/>
                            <a:gd name="T63" fmla="*/ 89 h 327"/>
                            <a:gd name="T64" fmla="*/ 119 w 177"/>
                            <a:gd name="T65" fmla="*/ 53 h 327"/>
                            <a:gd name="T66" fmla="*/ 91 w 177"/>
                            <a:gd name="T67" fmla="*/ 68 h 327"/>
                            <a:gd name="T68" fmla="*/ 111 w 177"/>
                            <a:gd name="T69" fmla="*/ 52 h 327"/>
                            <a:gd name="T70" fmla="*/ 106 w 177"/>
                            <a:gd name="T71" fmla="*/ 48 h 327"/>
                            <a:gd name="T72" fmla="*/ 98 w 177"/>
                            <a:gd name="T73" fmla="*/ 34 h 327"/>
                            <a:gd name="T74" fmla="*/ 111 w 177"/>
                            <a:gd name="T75" fmla="*/ 33 h 327"/>
                            <a:gd name="T76" fmla="*/ 110 w 177"/>
                            <a:gd name="T77" fmla="*/ 14 h 327"/>
                            <a:gd name="T78" fmla="*/ 130 w 177"/>
                            <a:gd name="T79" fmla="*/ 32 h 327"/>
                            <a:gd name="T80" fmla="*/ 140 w 177"/>
                            <a:gd name="T81" fmla="*/ 36 h 327"/>
                            <a:gd name="T82" fmla="*/ 145 w 177"/>
                            <a:gd name="T83" fmla="*/ 37 h 327"/>
                            <a:gd name="T84" fmla="*/ 142 w 177"/>
                            <a:gd name="T85" fmla="*/ 47 h 327"/>
                            <a:gd name="T86" fmla="*/ 161 w 177"/>
                            <a:gd name="T87" fmla="*/ 70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7" h="327">
                              <a:moveTo>
                                <a:pt x="169" y="73"/>
                              </a:moveTo>
                              <a:cubicBezTo>
                                <a:pt x="177" y="65"/>
                                <a:pt x="166" y="58"/>
                                <a:pt x="156" y="53"/>
                              </a:cubicBezTo>
                              <a:cubicBezTo>
                                <a:pt x="166" y="51"/>
                                <a:pt x="176" y="44"/>
                                <a:pt x="174" y="34"/>
                              </a:cubicBezTo>
                              <a:cubicBezTo>
                                <a:pt x="174" y="28"/>
                                <a:pt x="166" y="25"/>
                                <a:pt x="160" y="25"/>
                              </a:cubicBezTo>
                              <a:cubicBezTo>
                                <a:pt x="156" y="25"/>
                                <a:pt x="152" y="26"/>
                                <a:pt x="148" y="28"/>
                              </a:cubicBezTo>
                              <a:cubicBezTo>
                                <a:pt x="152" y="17"/>
                                <a:pt x="153" y="2"/>
                                <a:pt x="141" y="0"/>
                              </a:cubicBezTo>
                              <a:cubicBezTo>
                                <a:pt x="135" y="0"/>
                                <a:pt x="130" y="3"/>
                                <a:pt x="127" y="7"/>
                              </a:cubicBezTo>
                              <a:cubicBezTo>
                                <a:pt x="124" y="10"/>
                                <a:pt x="124" y="14"/>
                                <a:pt x="124" y="18"/>
                              </a:cubicBezTo>
                              <a:cubicBezTo>
                                <a:pt x="118" y="10"/>
                                <a:pt x="109" y="5"/>
                                <a:pt x="101" y="8"/>
                              </a:cubicBezTo>
                              <a:cubicBezTo>
                                <a:pt x="89" y="11"/>
                                <a:pt x="94" y="21"/>
                                <a:pt x="100" y="29"/>
                              </a:cubicBezTo>
                              <a:cubicBezTo>
                                <a:pt x="97" y="29"/>
                                <a:pt x="94" y="29"/>
                                <a:pt x="92" y="29"/>
                              </a:cubicBezTo>
                              <a:cubicBezTo>
                                <a:pt x="86" y="29"/>
                                <a:pt x="78" y="31"/>
                                <a:pt x="79" y="38"/>
                              </a:cubicBezTo>
                              <a:cubicBezTo>
                                <a:pt x="79" y="47"/>
                                <a:pt x="87" y="51"/>
                                <a:pt x="95" y="52"/>
                              </a:cubicBezTo>
                              <a:cubicBezTo>
                                <a:pt x="94" y="52"/>
                                <a:pt x="93" y="53"/>
                                <a:pt x="92" y="53"/>
                              </a:cubicBezTo>
                              <a:cubicBezTo>
                                <a:pt x="88" y="55"/>
                                <a:pt x="84" y="56"/>
                                <a:pt x="82" y="59"/>
                              </a:cubicBezTo>
                              <a:cubicBezTo>
                                <a:pt x="78" y="63"/>
                                <a:pt x="78" y="71"/>
                                <a:pt x="84" y="74"/>
                              </a:cubicBezTo>
                              <a:cubicBezTo>
                                <a:pt x="90" y="77"/>
                                <a:pt x="99" y="74"/>
                                <a:pt x="104" y="70"/>
                              </a:cubicBezTo>
                              <a:cubicBezTo>
                                <a:pt x="105" y="70"/>
                                <a:pt x="105" y="70"/>
                                <a:pt x="106" y="70"/>
                              </a:cubicBezTo>
                              <a:cubicBezTo>
                                <a:pt x="91" y="90"/>
                                <a:pt x="80" y="114"/>
                                <a:pt x="72" y="138"/>
                              </a:cubicBezTo>
                              <a:cubicBezTo>
                                <a:pt x="72" y="128"/>
                                <a:pt x="69" y="118"/>
                                <a:pt x="65" y="108"/>
                              </a:cubicBezTo>
                              <a:cubicBezTo>
                                <a:pt x="57" y="90"/>
                                <a:pt x="40" y="78"/>
                                <a:pt x="30" y="61"/>
                              </a:cubicBezTo>
                              <a:cubicBezTo>
                                <a:pt x="28" y="57"/>
                                <a:pt x="22" y="61"/>
                                <a:pt x="24" y="64"/>
                              </a:cubicBezTo>
                              <a:cubicBezTo>
                                <a:pt x="32" y="76"/>
                                <a:pt x="27" y="94"/>
                                <a:pt x="29" y="107"/>
                              </a:cubicBezTo>
                              <a:cubicBezTo>
                                <a:pt x="30" y="115"/>
                                <a:pt x="32" y="124"/>
                                <a:pt x="36" y="131"/>
                              </a:cubicBezTo>
                              <a:cubicBezTo>
                                <a:pt x="42" y="144"/>
                                <a:pt x="52" y="161"/>
                                <a:pt x="66" y="163"/>
                              </a:cubicBezTo>
                              <a:cubicBezTo>
                                <a:pt x="64" y="170"/>
                                <a:pt x="63" y="178"/>
                                <a:pt x="62" y="185"/>
                              </a:cubicBezTo>
                              <a:cubicBezTo>
                                <a:pt x="59" y="203"/>
                                <a:pt x="58" y="224"/>
                                <a:pt x="59" y="245"/>
                              </a:cubicBezTo>
                              <a:cubicBezTo>
                                <a:pt x="56" y="238"/>
                                <a:pt x="52" y="231"/>
                                <a:pt x="47" y="225"/>
                              </a:cubicBezTo>
                              <a:cubicBezTo>
                                <a:pt x="36" y="211"/>
                                <a:pt x="20" y="204"/>
                                <a:pt x="7" y="192"/>
                              </a:cubicBezTo>
                              <a:cubicBezTo>
                                <a:pt x="5" y="190"/>
                                <a:pt x="0" y="193"/>
                                <a:pt x="2" y="196"/>
                              </a:cubicBezTo>
                              <a:cubicBezTo>
                                <a:pt x="16" y="219"/>
                                <a:pt x="27" y="268"/>
                                <a:pt x="61" y="268"/>
                              </a:cubicBezTo>
                              <a:cubicBezTo>
                                <a:pt x="65" y="289"/>
                                <a:pt x="71" y="309"/>
                                <a:pt x="83" y="325"/>
                              </a:cubicBezTo>
                              <a:cubicBezTo>
                                <a:pt x="85" y="327"/>
                                <a:pt x="89" y="325"/>
                                <a:pt x="88" y="322"/>
                              </a:cubicBezTo>
                              <a:cubicBezTo>
                                <a:pt x="79" y="304"/>
                                <a:pt x="73" y="284"/>
                                <a:pt x="70" y="265"/>
                              </a:cubicBezTo>
                              <a:cubicBezTo>
                                <a:pt x="88" y="268"/>
                                <a:pt x="107" y="259"/>
                                <a:pt x="119" y="246"/>
                              </a:cubicBezTo>
                              <a:cubicBezTo>
                                <a:pt x="129" y="236"/>
                                <a:pt x="141" y="216"/>
                                <a:pt x="130" y="202"/>
                              </a:cubicBezTo>
                              <a:cubicBezTo>
                                <a:pt x="129" y="201"/>
                                <a:pt x="126" y="201"/>
                                <a:pt x="126" y="203"/>
                              </a:cubicBezTo>
                              <a:cubicBezTo>
                                <a:pt x="117" y="218"/>
                                <a:pt x="97" y="221"/>
                                <a:pt x="84" y="230"/>
                              </a:cubicBezTo>
                              <a:cubicBezTo>
                                <a:pt x="77" y="235"/>
                                <a:pt x="72" y="241"/>
                                <a:pt x="67" y="249"/>
                              </a:cubicBezTo>
                              <a:cubicBezTo>
                                <a:pt x="65" y="221"/>
                                <a:pt x="68" y="192"/>
                                <a:pt x="75" y="164"/>
                              </a:cubicBezTo>
                              <a:cubicBezTo>
                                <a:pt x="91" y="174"/>
                                <a:pt x="114" y="170"/>
                                <a:pt x="130" y="163"/>
                              </a:cubicBezTo>
                              <a:cubicBezTo>
                                <a:pt x="153" y="153"/>
                                <a:pt x="168" y="136"/>
                                <a:pt x="170" y="112"/>
                              </a:cubicBezTo>
                              <a:cubicBezTo>
                                <a:pt x="170" y="109"/>
                                <a:pt x="167" y="107"/>
                                <a:pt x="164" y="109"/>
                              </a:cubicBezTo>
                              <a:cubicBezTo>
                                <a:pt x="146" y="118"/>
                                <a:pt x="125" y="116"/>
                                <a:pt x="107" y="125"/>
                              </a:cubicBezTo>
                              <a:cubicBezTo>
                                <a:pt x="96" y="130"/>
                                <a:pt x="87" y="137"/>
                                <a:pt x="80" y="146"/>
                              </a:cubicBezTo>
                              <a:cubicBezTo>
                                <a:pt x="87" y="122"/>
                                <a:pt x="98" y="99"/>
                                <a:pt x="110" y="78"/>
                              </a:cubicBezTo>
                              <a:cubicBezTo>
                                <a:pt x="110" y="79"/>
                                <a:pt x="111" y="81"/>
                                <a:pt x="111" y="83"/>
                              </a:cubicBezTo>
                              <a:cubicBezTo>
                                <a:pt x="112" y="90"/>
                                <a:pt x="117" y="98"/>
                                <a:pt x="125" y="96"/>
                              </a:cubicBezTo>
                              <a:cubicBezTo>
                                <a:pt x="136" y="93"/>
                                <a:pt x="140" y="80"/>
                                <a:pt x="138" y="69"/>
                              </a:cubicBezTo>
                              <a:cubicBezTo>
                                <a:pt x="147" y="76"/>
                                <a:pt x="161" y="81"/>
                                <a:pt x="169" y="73"/>
                              </a:cubicBezTo>
                              <a:close/>
                              <a:moveTo>
                                <a:pt x="36" y="221"/>
                              </a:moveTo>
                              <a:cubicBezTo>
                                <a:pt x="46" y="231"/>
                                <a:pt x="52" y="244"/>
                                <a:pt x="57" y="257"/>
                              </a:cubicBezTo>
                              <a:cubicBezTo>
                                <a:pt x="45" y="242"/>
                                <a:pt x="34" y="227"/>
                                <a:pt x="23" y="211"/>
                              </a:cubicBezTo>
                              <a:cubicBezTo>
                                <a:pt x="28" y="214"/>
                                <a:pt x="32" y="218"/>
                                <a:pt x="36" y="221"/>
                              </a:cubicBezTo>
                              <a:close/>
                              <a:moveTo>
                                <a:pt x="14" y="205"/>
                              </a:moveTo>
                              <a:cubicBezTo>
                                <a:pt x="15" y="206"/>
                                <a:pt x="16" y="207"/>
                                <a:pt x="18" y="208"/>
                              </a:cubicBezTo>
                              <a:cubicBezTo>
                                <a:pt x="27" y="228"/>
                                <a:pt x="42" y="248"/>
                                <a:pt x="58" y="263"/>
                              </a:cubicBezTo>
                              <a:cubicBezTo>
                                <a:pt x="33" y="256"/>
                                <a:pt x="25" y="229"/>
                                <a:pt x="14" y="205"/>
                              </a:cubicBezTo>
                              <a:close/>
                              <a:moveTo>
                                <a:pt x="102" y="228"/>
                              </a:moveTo>
                              <a:cubicBezTo>
                                <a:pt x="108" y="225"/>
                                <a:pt x="114" y="222"/>
                                <a:pt x="119" y="219"/>
                              </a:cubicBezTo>
                              <a:cubicBezTo>
                                <a:pt x="105" y="234"/>
                                <a:pt x="89" y="244"/>
                                <a:pt x="70" y="253"/>
                              </a:cubicBezTo>
                              <a:cubicBezTo>
                                <a:pt x="78" y="242"/>
                                <a:pt x="88" y="233"/>
                                <a:pt x="102" y="228"/>
                              </a:cubicBezTo>
                              <a:close/>
                              <a:moveTo>
                                <a:pt x="69" y="258"/>
                              </a:moveTo>
                              <a:cubicBezTo>
                                <a:pt x="90" y="249"/>
                                <a:pt x="118" y="237"/>
                                <a:pt x="128" y="214"/>
                              </a:cubicBezTo>
                              <a:cubicBezTo>
                                <a:pt x="128" y="213"/>
                                <a:pt x="128" y="212"/>
                                <a:pt x="127" y="211"/>
                              </a:cubicBezTo>
                              <a:cubicBezTo>
                                <a:pt x="127" y="211"/>
                                <a:pt x="128" y="211"/>
                                <a:pt x="128" y="211"/>
                              </a:cubicBezTo>
                              <a:cubicBezTo>
                                <a:pt x="131" y="223"/>
                                <a:pt x="116" y="240"/>
                                <a:pt x="107" y="246"/>
                              </a:cubicBezTo>
                              <a:cubicBezTo>
                                <a:pt x="96" y="255"/>
                                <a:pt x="83" y="257"/>
                                <a:pt x="69" y="258"/>
                              </a:cubicBezTo>
                              <a:cubicBezTo>
                                <a:pt x="69" y="258"/>
                                <a:pt x="69" y="258"/>
                                <a:pt x="68" y="258"/>
                              </a:cubicBezTo>
                              <a:cubicBezTo>
                                <a:pt x="68" y="258"/>
                                <a:pt x="68" y="258"/>
                                <a:pt x="69" y="258"/>
                              </a:cubicBezTo>
                              <a:close/>
                              <a:moveTo>
                                <a:pt x="34" y="98"/>
                              </a:moveTo>
                              <a:cubicBezTo>
                                <a:pt x="34" y="94"/>
                                <a:pt x="34" y="91"/>
                                <a:pt x="34" y="87"/>
                              </a:cubicBezTo>
                              <a:cubicBezTo>
                                <a:pt x="40" y="112"/>
                                <a:pt x="49" y="138"/>
                                <a:pt x="64" y="157"/>
                              </a:cubicBezTo>
                              <a:cubicBezTo>
                                <a:pt x="45" y="147"/>
                                <a:pt x="35" y="117"/>
                                <a:pt x="34" y="98"/>
                              </a:cubicBezTo>
                              <a:close/>
                              <a:moveTo>
                                <a:pt x="66" y="155"/>
                              </a:moveTo>
                              <a:cubicBezTo>
                                <a:pt x="54" y="130"/>
                                <a:pt x="43" y="106"/>
                                <a:pt x="36" y="79"/>
                              </a:cubicBezTo>
                              <a:cubicBezTo>
                                <a:pt x="42" y="86"/>
                                <a:pt x="48" y="92"/>
                                <a:pt x="53" y="100"/>
                              </a:cubicBezTo>
                              <a:cubicBezTo>
                                <a:pt x="64" y="117"/>
                                <a:pt x="67" y="136"/>
                                <a:pt x="66" y="155"/>
                              </a:cubicBezTo>
                              <a:close/>
                              <a:moveTo>
                                <a:pt x="127" y="155"/>
                              </a:moveTo>
                              <a:cubicBezTo>
                                <a:pt x="113" y="161"/>
                                <a:pt x="92" y="166"/>
                                <a:pt x="78" y="158"/>
                              </a:cubicBezTo>
                              <a:cubicBezTo>
                                <a:pt x="108" y="153"/>
                                <a:pt x="135" y="142"/>
                                <a:pt x="160" y="125"/>
                              </a:cubicBezTo>
                              <a:cubicBezTo>
                                <a:pt x="155" y="139"/>
                                <a:pt x="143" y="150"/>
                                <a:pt x="127" y="155"/>
                              </a:cubicBezTo>
                              <a:close/>
                              <a:moveTo>
                                <a:pt x="122" y="126"/>
                              </a:moveTo>
                              <a:cubicBezTo>
                                <a:pt x="135" y="123"/>
                                <a:pt x="148" y="123"/>
                                <a:pt x="160" y="118"/>
                              </a:cubicBezTo>
                              <a:cubicBezTo>
                                <a:pt x="136" y="137"/>
                                <a:pt x="108" y="148"/>
                                <a:pt x="79" y="154"/>
                              </a:cubicBezTo>
                              <a:cubicBezTo>
                                <a:pt x="91" y="141"/>
                                <a:pt x="105" y="131"/>
                                <a:pt x="122" y="126"/>
                              </a:cubicBezTo>
                              <a:close/>
                              <a:moveTo>
                                <a:pt x="146" y="67"/>
                              </a:moveTo>
                              <a:cubicBezTo>
                                <a:pt x="141" y="65"/>
                                <a:pt x="138" y="62"/>
                                <a:pt x="135" y="59"/>
                              </a:cubicBezTo>
                              <a:cubicBezTo>
                                <a:pt x="133" y="57"/>
                                <a:pt x="131" y="58"/>
                                <a:pt x="130" y="59"/>
                              </a:cubicBezTo>
                              <a:cubicBezTo>
                                <a:pt x="130" y="60"/>
                                <a:pt x="130" y="60"/>
                                <a:pt x="130" y="60"/>
                              </a:cubicBezTo>
                              <a:cubicBezTo>
                                <a:pt x="130" y="60"/>
                                <a:pt x="130" y="60"/>
                                <a:pt x="130" y="60"/>
                              </a:cubicBezTo>
                              <a:cubicBezTo>
                                <a:pt x="130" y="60"/>
                                <a:pt x="130" y="60"/>
                                <a:pt x="130" y="61"/>
                              </a:cubicBezTo>
                              <a:cubicBezTo>
                                <a:pt x="130" y="61"/>
                                <a:pt x="130" y="62"/>
                                <a:pt x="130" y="62"/>
                              </a:cubicBezTo>
                              <a:cubicBezTo>
                                <a:pt x="130" y="62"/>
                                <a:pt x="130" y="62"/>
                                <a:pt x="130" y="62"/>
                              </a:cubicBezTo>
                              <a:cubicBezTo>
                                <a:pt x="133" y="67"/>
                                <a:pt x="134" y="71"/>
                                <a:pt x="133" y="76"/>
                              </a:cubicBezTo>
                              <a:cubicBezTo>
                                <a:pt x="132" y="80"/>
                                <a:pt x="129" y="88"/>
                                <a:pt x="124" y="89"/>
                              </a:cubicBezTo>
                              <a:cubicBezTo>
                                <a:pt x="115" y="92"/>
                                <a:pt x="117" y="73"/>
                                <a:pt x="119" y="63"/>
                              </a:cubicBezTo>
                              <a:cubicBezTo>
                                <a:pt x="120" y="61"/>
                                <a:pt x="122" y="59"/>
                                <a:pt x="123" y="57"/>
                              </a:cubicBezTo>
                              <a:cubicBezTo>
                                <a:pt x="125" y="54"/>
                                <a:pt x="121" y="51"/>
                                <a:pt x="119" y="53"/>
                              </a:cubicBezTo>
                              <a:cubicBezTo>
                                <a:pt x="119" y="53"/>
                                <a:pt x="119" y="53"/>
                                <a:pt x="119" y="53"/>
                              </a:cubicBezTo>
                              <a:cubicBezTo>
                                <a:pt x="119" y="51"/>
                                <a:pt x="117" y="50"/>
                                <a:pt x="116" y="52"/>
                              </a:cubicBezTo>
                              <a:cubicBezTo>
                                <a:pt x="110" y="60"/>
                                <a:pt x="102" y="67"/>
                                <a:pt x="91" y="68"/>
                              </a:cubicBezTo>
                              <a:cubicBezTo>
                                <a:pt x="86" y="68"/>
                                <a:pt x="84" y="65"/>
                                <a:pt x="89" y="62"/>
                              </a:cubicBezTo>
                              <a:cubicBezTo>
                                <a:pt x="91" y="60"/>
                                <a:pt x="94" y="60"/>
                                <a:pt x="96" y="59"/>
                              </a:cubicBezTo>
                              <a:cubicBezTo>
                                <a:pt x="101" y="57"/>
                                <a:pt x="106" y="55"/>
                                <a:pt x="111" y="52"/>
                              </a:cubicBezTo>
                              <a:cubicBezTo>
                                <a:pt x="114" y="51"/>
                                <a:pt x="112" y="47"/>
                                <a:pt x="109" y="48"/>
                              </a:cubicBezTo>
                              <a:cubicBezTo>
                                <a:pt x="109" y="48"/>
                                <a:pt x="108" y="48"/>
                                <a:pt x="107" y="48"/>
                              </a:cubicBezTo>
                              <a:cubicBezTo>
                                <a:pt x="107" y="48"/>
                                <a:pt x="107" y="48"/>
                                <a:pt x="106" y="48"/>
                              </a:cubicBezTo>
                              <a:cubicBezTo>
                                <a:pt x="102" y="50"/>
                                <a:pt x="98" y="49"/>
                                <a:pt x="94" y="48"/>
                              </a:cubicBezTo>
                              <a:cubicBezTo>
                                <a:pt x="91" y="46"/>
                                <a:pt x="86" y="43"/>
                                <a:pt x="85" y="40"/>
                              </a:cubicBezTo>
                              <a:cubicBezTo>
                                <a:pt x="84" y="33"/>
                                <a:pt x="94" y="34"/>
                                <a:pt x="98" y="34"/>
                              </a:cubicBezTo>
                              <a:cubicBezTo>
                                <a:pt x="103" y="35"/>
                                <a:pt x="107" y="38"/>
                                <a:pt x="112" y="39"/>
                              </a:cubicBezTo>
                              <a:cubicBezTo>
                                <a:pt x="114" y="40"/>
                                <a:pt x="115" y="37"/>
                                <a:pt x="114" y="36"/>
                              </a:cubicBezTo>
                              <a:cubicBezTo>
                                <a:pt x="113" y="35"/>
                                <a:pt x="112" y="34"/>
                                <a:pt x="111" y="33"/>
                              </a:cubicBezTo>
                              <a:cubicBezTo>
                                <a:pt x="107" y="30"/>
                                <a:pt x="104" y="27"/>
                                <a:pt x="102" y="23"/>
                              </a:cubicBezTo>
                              <a:cubicBezTo>
                                <a:pt x="101" y="22"/>
                                <a:pt x="100" y="18"/>
                                <a:pt x="100" y="17"/>
                              </a:cubicBezTo>
                              <a:cubicBezTo>
                                <a:pt x="100" y="12"/>
                                <a:pt x="107" y="13"/>
                                <a:pt x="110" y="14"/>
                              </a:cubicBezTo>
                              <a:cubicBezTo>
                                <a:pt x="119" y="18"/>
                                <a:pt x="120" y="28"/>
                                <a:pt x="126" y="35"/>
                              </a:cubicBezTo>
                              <a:cubicBezTo>
                                <a:pt x="127" y="36"/>
                                <a:pt x="130" y="35"/>
                                <a:pt x="130" y="33"/>
                              </a:cubicBezTo>
                              <a:cubicBezTo>
                                <a:pt x="130" y="33"/>
                                <a:pt x="130" y="32"/>
                                <a:pt x="130" y="32"/>
                              </a:cubicBezTo>
                              <a:cubicBezTo>
                                <a:pt x="130" y="32"/>
                                <a:pt x="130" y="31"/>
                                <a:pt x="130" y="31"/>
                              </a:cubicBezTo>
                              <a:cubicBezTo>
                                <a:pt x="129" y="23"/>
                                <a:pt x="127" y="5"/>
                                <a:pt x="140" y="6"/>
                              </a:cubicBezTo>
                              <a:cubicBezTo>
                                <a:pt x="151" y="7"/>
                                <a:pt x="141" y="30"/>
                                <a:pt x="140" y="36"/>
                              </a:cubicBezTo>
                              <a:cubicBezTo>
                                <a:pt x="139" y="39"/>
                                <a:pt x="142" y="40"/>
                                <a:pt x="144" y="38"/>
                              </a:cubicBezTo>
                              <a:cubicBezTo>
                                <a:pt x="144" y="38"/>
                                <a:pt x="144" y="38"/>
                                <a:pt x="144" y="38"/>
                              </a:cubicBezTo>
                              <a:cubicBezTo>
                                <a:pt x="144" y="38"/>
                                <a:pt x="145" y="37"/>
                                <a:pt x="145" y="37"/>
                              </a:cubicBezTo>
                              <a:cubicBezTo>
                                <a:pt x="148" y="34"/>
                                <a:pt x="152" y="32"/>
                                <a:pt x="157" y="31"/>
                              </a:cubicBezTo>
                              <a:cubicBezTo>
                                <a:pt x="162" y="31"/>
                                <a:pt x="171" y="33"/>
                                <a:pt x="166" y="40"/>
                              </a:cubicBezTo>
                              <a:cubicBezTo>
                                <a:pt x="160" y="47"/>
                                <a:pt x="150" y="46"/>
                                <a:pt x="142" y="47"/>
                              </a:cubicBezTo>
                              <a:cubicBezTo>
                                <a:pt x="138" y="48"/>
                                <a:pt x="137" y="53"/>
                                <a:pt x="141" y="54"/>
                              </a:cubicBezTo>
                              <a:cubicBezTo>
                                <a:pt x="142" y="54"/>
                                <a:pt x="144" y="54"/>
                                <a:pt x="145" y="54"/>
                              </a:cubicBezTo>
                              <a:cubicBezTo>
                                <a:pt x="154" y="58"/>
                                <a:pt x="171" y="66"/>
                                <a:pt x="161" y="70"/>
                              </a:cubicBezTo>
                              <a:cubicBezTo>
                                <a:pt x="157" y="72"/>
                                <a:pt x="149" y="69"/>
                                <a:pt x="146" y="67"/>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0.7pt;margin-top:195.2pt;height:77.6pt;width:42.3pt;z-index:251545600;mso-width-relative:page;mso-height-relative:page;" fillcolor="#3C3C3B" filled="t" stroked="f" coordsize="177,327" o:gfxdata="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" path="m169,73c177,65,166,58,156,53c166,51,176,44,174,34c174,28,166,25,160,25c156,25,152,26,148,28c152,17,153,2,141,0c135,0,130,3,127,7c124,10,124,14,124,18c118,10,109,5,101,8c89,11,94,21,100,29c97,29,94,29,92,29c86,29,78,31,79,38c79,47,87,51,95,52c94,52,93,53,92,53c88,55,84,56,82,59c78,63,78,71,84,74c90,77,99,74,104,70c105,70,105,70,106,70c91,90,80,114,72,138c72,128,69,118,65,108c57,90,40,78,30,61c28,57,22,61,24,64c32,76,27,94,29,107c30,115,32,124,36,131c42,144,52,161,66,163c64,170,63,178,62,185c59,203,58,224,59,245c56,238,52,231,47,225c36,211,20,204,7,192c5,190,0,193,2,196c16,219,27,268,61,268c65,289,71,309,83,325c85,327,89,325,88,322c79,304,73,284,70,265c88,268,107,259,119,246c129,236,141,216,130,202c129,201,126,201,126,203c117,218,97,221,84,230c77,235,72,241,67,249c65,221,68,192,75,164c91,174,114,170,130,163c153,153,168,136,170,112c170,109,167,107,164,109c146,118,125,116,107,125c96,130,87,137,80,146c87,122,98,99,110,78c110,79,111,81,111,83c112,90,117,98,125,96c136,93,140,80,138,69c147,76,161,81,169,73xm36,221c46,231,52,244,57,257c45,242,34,227,23,211c28,214,32,218,36,221xm14,205c15,206,16,207,18,208c27,228,42,248,58,263c33,256,25,229,14,205xm102,228c108,225,114,222,119,219c105,234,89,244,70,253c78,242,88,233,102,228xm69,258c90,249,118,237,128,214c128,213,128,212,127,211c127,211,128,211,128,211c131,223,116,240,107,246c96,255,83,257,69,258c69,258,69,258,68,258c68,258,68,258,69,258xm34,98c34,94,34,91,34,87c40,112,49,138,64,157c45,147,35,117,34,98xm66,155c54,130,43,106,36,79c42,86,48,92,53,100c64,117,67,136,66,155xm127,155c113,161,92,166,78,158c108,153,135,142,160,125c155,139,143,150,127,155xm122,126c135,123,148,123,160,118c136,137,108,148,79,154c91,141,105,131,122,126xm146,67c141,65,138,62,135,59c133,57,131,58,130,59c130,60,130,60,130,60c130,60,130,60,130,60c130,60,130,60,130,61c130,61,130,62,130,62c130,62,130,62,130,62c133,67,134,71,133,76c132,80,129,88,124,89c115,92,117,73,119,63c120,61,122,59,123,57c125,54,121,51,119,53c119,53,119,53,119,53c119,51,117,50,116,52c110,60,102,67,91,68c86,68,84,65,89,62c91,60,94,60,96,59c101,57,106,55,111,52c114,51,112,47,109,48c109,48,108,48,107,48c107,48,107,48,106,48c102,50,98,49,94,48c91,46,86,43,85,40c84,33,94,34,98,34c103,35,107,38,112,39c114,40,115,37,114,36c113,35,112,34,111,33c107,30,104,27,102,23c101,22,100,18,100,17c100,12,107,13,110,14c119,18,120,28,126,35c127,36,130,35,130,33c130,33,130,32,130,32c130,32,130,31,130,31c129,23,127,5,140,6c151,7,141,30,140,36c139,39,142,40,144,38c144,38,144,38,144,38c144,38,145,37,145,37c148,34,152,32,157,31c162,31,171,33,166,40c160,47,150,46,142,47c138,48,137,53,141,54c142,54,144,54,145,54c154,58,171,66,161,70c157,72,149,69,146,67xe">
                <v:path o:connectlocs="528104,102469;427946,0;306543,24110;239771,114525;248876,177815;321718,210967;91052,183843;109263,394810;179070,738386;6070,590709;267087,970450;394561,608792;203350,750441;515964,337548;242806,440018;379385,289326;109263,666054;109263,666054;176034,792635;361175,660027;209420,777566;388490,635916;206385,777566;103192,262202;200315,467142;200315,467142;485613,376727;485613,355631;443122,201926;394561,180829;394561,186857;376350,268230;361175,159732;276192,204939;336894,156718;321718,144663;297438,102469;336894,99456;333859,42193;394561,96442;424911,108497;440087,111511;430982,141649;488648,210967" o:connectangles="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44576" behindDoc="0" locked="0" layoutInCell="1" allowOverlap="1">
                <wp:simplePos x="0" y="0"/>
                <wp:positionH relativeFrom="column">
                  <wp:posOffset>648970</wp:posOffset>
                </wp:positionH>
                <wp:positionV relativeFrom="paragraph">
                  <wp:posOffset>930910</wp:posOffset>
                </wp:positionV>
                <wp:extent cx="3977005" cy="4082415"/>
                <wp:effectExtent l="0" t="0" r="0" b="0"/>
                <wp:wrapNone/>
                <wp:docPr id="6"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791970" y="1845310"/>
                          <a:ext cx="3977005" cy="4082415"/>
                        </a:xfrm>
                        <a:custGeom>
                          <a:avLst/>
                          <a:gdLst>
                            <a:gd name="T0" fmla="*/ 931 w 954"/>
                            <a:gd name="T1" fmla="*/ 488 h 978"/>
                            <a:gd name="T2" fmla="*/ 864 w 954"/>
                            <a:gd name="T3" fmla="*/ 271 h 978"/>
                            <a:gd name="T4" fmla="*/ 805 w 954"/>
                            <a:gd name="T5" fmla="*/ 134 h 978"/>
                            <a:gd name="T6" fmla="*/ 659 w 954"/>
                            <a:gd name="T7" fmla="*/ 97 h 978"/>
                            <a:gd name="T8" fmla="*/ 512 w 954"/>
                            <a:gd name="T9" fmla="*/ 31 h 978"/>
                            <a:gd name="T10" fmla="*/ 332 w 954"/>
                            <a:gd name="T11" fmla="*/ 38 h 978"/>
                            <a:gd name="T12" fmla="*/ 135 w 954"/>
                            <a:gd name="T13" fmla="*/ 230 h 978"/>
                            <a:gd name="T14" fmla="*/ 93 w 954"/>
                            <a:gd name="T15" fmla="*/ 285 h 978"/>
                            <a:gd name="T16" fmla="*/ 52 w 954"/>
                            <a:gd name="T17" fmla="*/ 424 h 978"/>
                            <a:gd name="T18" fmla="*/ 31 w 954"/>
                            <a:gd name="T19" fmla="*/ 547 h 978"/>
                            <a:gd name="T20" fmla="*/ 118 w 954"/>
                            <a:gd name="T21" fmla="*/ 690 h 978"/>
                            <a:gd name="T22" fmla="*/ 211 w 954"/>
                            <a:gd name="T23" fmla="*/ 778 h 978"/>
                            <a:gd name="T24" fmla="*/ 310 w 954"/>
                            <a:gd name="T25" fmla="*/ 923 h 978"/>
                            <a:gd name="T26" fmla="*/ 499 w 954"/>
                            <a:gd name="T27" fmla="*/ 919 h 978"/>
                            <a:gd name="T28" fmla="*/ 657 w 954"/>
                            <a:gd name="T29" fmla="*/ 868 h 978"/>
                            <a:gd name="T30" fmla="*/ 817 w 954"/>
                            <a:gd name="T31" fmla="*/ 759 h 978"/>
                            <a:gd name="T32" fmla="*/ 904 w 954"/>
                            <a:gd name="T33" fmla="*/ 702 h 978"/>
                            <a:gd name="T34" fmla="*/ 916 w 954"/>
                            <a:gd name="T35" fmla="*/ 357 h 978"/>
                            <a:gd name="T36" fmla="*/ 818 w 954"/>
                            <a:gd name="T37" fmla="*/ 155 h 978"/>
                            <a:gd name="T38" fmla="*/ 317 w 954"/>
                            <a:gd name="T39" fmla="*/ 38 h 978"/>
                            <a:gd name="T40" fmla="*/ 45 w 954"/>
                            <a:gd name="T41" fmla="*/ 503 h 978"/>
                            <a:gd name="T42" fmla="*/ 317 w 954"/>
                            <a:gd name="T43" fmla="*/ 937 h 978"/>
                            <a:gd name="T44" fmla="*/ 771 w 954"/>
                            <a:gd name="T45" fmla="*/ 843 h 978"/>
                            <a:gd name="T46" fmla="*/ 910 w 954"/>
                            <a:gd name="T47" fmla="*/ 466 h 978"/>
                            <a:gd name="T48" fmla="*/ 809 w 954"/>
                            <a:gd name="T49" fmla="*/ 198 h 978"/>
                            <a:gd name="T50" fmla="*/ 646 w 954"/>
                            <a:gd name="T51" fmla="*/ 50 h 978"/>
                            <a:gd name="T52" fmla="*/ 403 w 954"/>
                            <a:gd name="T53" fmla="*/ 18 h 978"/>
                            <a:gd name="T54" fmla="*/ 241 w 954"/>
                            <a:gd name="T55" fmla="*/ 85 h 978"/>
                            <a:gd name="T56" fmla="*/ 79 w 954"/>
                            <a:gd name="T57" fmla="*/ 401 h 978"/>
                            <a:gd name="T58" fmla="*/ 56 w 954"/>
                            <a:gd name="T59" fmla="*/ 630 h 978"/>
                            <a:gd name="T60" fmla="*/ 201 w 954"/>
                            <a:gd name="T61" fmla="*/ 807 h 978"/>
                            <a:gd name="T62" fmla="*/ 312 w 954"/>
                            <a:gd name="T63" fmla="*/ 891 h 978"/>
                            <a:gd name="T64" fmla="*/ 532 w 954"/>
                            <a:gd name="T65" fmla="*/ 945 h 978"/>
                            <a:gd name="T66" fmla="*/ 702 w 954"/>
                            <a:gd name="T67" fmla="*/ 859 h 978"/>
                            <a:gd name="T68" fmla="*/ 821 w 954"/>
                            <a:gd name="T69" fmla="*/ 781 h 978"/>
                            <a:gd name="T70" fmla="*/ 850 w 954"/>
                            <a:gd name="T71" fmla="*/ 663 h 978"/>
                            <a:gd name="T72" fmla="*/ 808 w 954"/>
                            <a:gd name="T73" fmla="*/ 717 h 978"/>
                            <a:gd name="T74" fmla="*/ 711 w 954"/>
                            <a:gd name="T75" fmla="*/ 831 h 978"/>
                            <a:gd name="T76" fmla="*/ 441 w 954"/>
                            <a:gd name="T77" fmla="*/ 877 h 978"/>
                            <a:gd name="T78" fmla="*/ 396 w 954"/>
                            <a:gd name="T79" fmla="*/ 876 h 978"/>
                            <a:gd name="T80" fmla="*/ 283 w 954"/>
                            <a:gd name="T81" fmla="*/ 859 h 978"/>
                            <a:gd name="T82" fmla="*/ 258 w 954"/>
                            <a:gd name="T83" fmla="*/ 821 h 978"/>
                            <a:gd name="T84" fmla="*/ 177 w 954"/>
                            <a:gd name="T85" fmla="*/ 738 h 978"/>
                            <a:gd name="T86" fmla="*/ 124 w 954"/>
                            <a:gd name="T87" fmla="*/ 685 h 978"/>
                            <a:gd name="T88" fmla="*/ 107 w 954"/>
                            <a:gd name="T89" fmla="*/ 455 h 978"/>
                            <a:gd name="T90" fmla="*/ 104 w 954"/>
                            <a:gd name="T91" fmla="*/ 353 h 978"/>
                            <a:gd name="T92" fmla="*/ 205 w 954"/>
                            <a:gd name="T93" fmla="*/ 279 h 978"/>
                            <a:gd name="T94" fmla="*/ 272 w 954"/>
                            <a:gd name="T95" fmla="*/ 160 h 978"/>
                            <a:gd name="T96" fmla="*/ 390 w 954"/>
                            <a:gd name="T97" fmla="*/ 72 h 978"/>
                            <a:gd name="T98" fmla="*/ 614 w 954"/>
                            <a:gd name="T99" fmla="*/ 95 h 978"/>
                            <a:gd name="T100" fmla="*/ 725 w 954"/>
                            <a:gd name="T101" fmla="*/ 201 h 978"/>
                            <a:gd name="T102" fmla="*/ 839 w 954"/>
                            <a:gd name="T103" fmla="*/ 246 h 978"/>
                            <a:gd name="T104" fmla="*/ 853 w 954"/>
                            <a:gd name="T105" fmla="*/ 375 h 978"/>
                            <a:gd name="T106" fmla="*/ 852 w 954"/>
                            <a:gd name="T107" fmla="*/ 534 h 978"/>
                            <a:gd name="T108" fmla="*/ 898 w 954"/>
                            <a:gd name="T109" fmla="*/ 620 h 978"/>
                            <a:gd name="T110" fmla="*/ 401 w 954"/>
                            <a:gd name="T111" fmla="*/ 856 h 978"/>
                            <a:gd name="T112" fmla="*/ 113 w 954"/>
                            <a:gd name="T113" fmla="*/ 605 h 978"/>
                            <a:gd name="T114" fmla="*/ 199 w 954"/>
                            <a:gd name="T115" fmla="*/ 273 h 978"/>
                            <a:gd name="T116" fmla="*/ 610 w 954"/>
                            <a:gd name="T117" fmla="*/ 122 h 978"/>
                            <a:gd name="T118" fmla="*/ 849 w 954"/>
                            <a:gd name="T119" fmla="*/ 381 h 978"/>
                            <a:gd name="T120" fmla="*/ 865 w 954"/>
                            <a:gd name="T121" fmla="*/ 637 h 9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54" h="978">
                              <a:moveTo>
                                <a:pt x="942" y="583"/>
                              </a:moveTo>
                              <a:cubicBezTo>
                                <a:pt x="938" y="582"/>
                                <a:pt x="934" y="582"/>
                                <a:pt x="930" y="584"/>
                              </a:cubicBezTo>
                              <a:cubicBezTo>
                                <a:pt x="929" y="584"/>
                                <a:pt x="929" y="584"/>
                                <a:pt x="929" y="584"/>
                              </a:cubicBezTo>
                              <a:cubicBezTo>
                                <a:pt x="929" y="582"/>
                                <a:pt x="927" y="581"/>
                                <a:pt x="926" y="582"/>
                              </a:cubicBezTo>
                              <a:cubicBezTo>
                                <a:pt x="918" y="577"/>
                                <a:pt x="911" y="571"/>
                                <a:pt x="905" y="563"/>
                              </a:cubicBezTo>
                              <a:cubicBezTo>
                                <a:pt x="904" y="562"/>
                                <a:pt x="904" y="562"/>
                                <a:pt x="904" y="561"/>
                              </a:cubicBezTo>
                              <a:cubicBezTo>
                                <a:pt x="907" y="562"/>
                                <a:pt x="910" y="562"/>
                                <a:pt x="914" y="560"/>
                              </a:cubicBezTo>
                              <a:cubicBezTo>
                                <a:pt x="935" y="556"/>
                                <a:pt x="949" y="527"/>
                                <a:pt x="932" y="510"/>
                              </a:cubicBezTo>
                              <a:cubicBezTo>
                                <a:pt x="925" y="502"/>
                                <a:pt x="912" y="503"/>
                                <a:pt x="906" y="512"/>
                              </a:cubicBezTo>
                              <a:cubicBezTo>
                                <a:pt x="900" y="521"/>
                                <a:pt x="905" y="532"/>
                                <a:pt x="915" y="536"/>
                              </a:cubicBezTo>
                              <a:cubicBezTo>
                                <a:pt x="918" y="537"/>
                                <a:pt x="920" y="532"/>
                                <a:pt x="917" y="530"/>
                              </a:cubicBezTo>
                              <a:cubicBezTo>
                                <a:pt x="913" y="527"/>
                                <a:pt x="911" y="523"/>
                                <a:pt x="913" y="518"/>
                              </a:cubicBezTo>
                              <a:cubicBezTo>
                                <a:pt x="916" y="512"/>
                                <a:pt x="919" y="512"/>
                                <a:pt x="924" y="515"/>
                              </a:cubicBezTo>
                              <a:cubicBezTo>
                                <a:pt x="931" y="519"/>
                                <a:pt x="932" y="528"/>
                                <a:pt x="930" y="536"/>
                              </a:cubicBezTo>
                              <a:cubicBezTo>
                                <a:pt x="928" y="546"/>
                                <a:pt x="921" y="551"/>
                                <a:pt x="912" y="555"/>
                              </a:cubicBezTo>
                              <a:cubicBezTo>
                                <a:pt x="891" y="558"/>
                                <a:pt x="885" y="500"/>
                                <a:pt x="885" y="491"/>
                              </a:cubicBezTo>
                              <a:cubicBezTo>
                                <a:pt x="883" y="478"/>
                                <a:pt x="883" y="466"/>
                                <a:pt x="883" y="453"/>
                              </a:cubicBezTo>
                              <a:cubicBezTo>
                                <a:pt x="891" y="472"/>
                                <a:pt x="910" y="486"/>
                                <a:pt x="931" y="488"/>
                              </a:cubicBezTo>
                              <a:cubicBezTo>
                                <a:pt x="932" y="489"/>
                                <a:pt x="935" y="487"/>
                                <a:pt x="934" y="485"/>
                              </a:cubicBezTo>
                              <a:cubicBezTo>
                                <a:pt x="924" y="462"/>
                                <a:pt x="906" y="443"/>
                                <a:pt x="882" y="434"/>
                              </a:cubicBezTo>
                              <a:cubicBezTo>
                                <a:pt x="882" y="416"/>
                                <a:pt x="882" y="398"/>
                                <a:pt x="881" y="379"/>
                              </a:cubicBezTo>
                              <a:cubicBezTo>
                                <a:pt x="887" y="391"/>
                                <a:pt x="898" y="401"/>
                                <a:pt x="910" y="405"/>
                              </a:cubicBezTo>
                              <a:cubicBezTo>
                                <a:pt x="911" y="406"/>
                                <a:pt x="912" y="407"/>
                                <a:pt x="913" y="406"/>
                              </a:cubicBezTo>
                              <a:cubicBezTo>
                                <a:pt x="912" y="411"/>
                                <a:pt x="913" y="416"/>
                                <a:pt x="917" y="419"/>
                              </a:cubicBezTo>
                              <a:cubicBezTo>
                                <a:pt x="922" y="426"/>
                                <a:pt x="932" y="425"/>
                                <a:pt x="938" y="419"/>
                              </a:cubicBezTo>
                              <a:cubicBezTo>
                                <a:pt x="944" y="412"/>
                                <a:pt x="940" y="402"/>
                                <a:pt x="932" y="398"/>
                              </a:cubicBezTo>
                              <a:cubicBezTo>
                                <a:pt x="929" y="396"/>
                                <a:pt x="923" y="395"/>
                                <a:pt x="919" y="396"/>
                              </a:cubicBezTo>
                              <a:cubicBezTo>
                                <a:pt x="919" y="396"/>
                                <a:pt x="918" y="397"/>
                                <a:pt x="918" y="397"/>
                              </a:cubicBezTo>
                              <a:cubicBezTo>
                                <a:pt x="916" y="397"/>
                                <a:pt x="914" y="399"/>
                                <a:pt x="912" y="400"/>
                              </a:cubicBezTo>
                              <a:cubicBezTo>
                                <a:pt x="898" y="394"/>
                                <a:pt x="889" y="385"/>
                                <a:pt x="882" y="372"/>
                              </a:cubicBezTo>
                              <a:cubicBezTo>
                                <a:pt x="882" y="371"/>
                                <a:pt x="881" y="371"/>
                                <a:pt x="881" y="371"/>
                              </a:cubicBezTo>
                              <a:cubicBezTo>
                                <a:pt x="880" y="360"/>
                                <a:pt x="880" y="349"/>
                                <a:pt x="879" y="339"/>
                              </a:cubicBezTo>
                              <a:cubicBezTo>
                                <a:pt x="889" y="361"/>
                                <a:pt x="910" y="377"/>
                                <a:pt x="933" y="385"/>
                              </a:cubicBezTo>
                              <a:cubicBezTo>
                                <a:pt x="935" y="385"/>
                                <a:pt x="938" y="383"/>
                                <a:pt x="937" y="381"/>
                              </a:cubicBezTo>
                              <a:cubicBezTo>
                                <a:pt x="929" y="353"/>
                                <a:pt x="907" y="327"/>
                                <a:pt x="878" y="320"/>
                              </a:cubicBezTo>
                              <a:cubicBezTo>
                                <a:pt x="877" y="303"/>
                                <a:pt x="871" y="286"/>
                                <a:pt x="864" y="271"/>
                              </a:cubicBezTo>
                              <a:cubicBezTo>
                                <a:pt x="871" y="277"/>
                                <a:pt x="879" y="281"/>
                                <a:pt x="888" y="282"/>
                              </a:cubicBezTo>
                              <a:cubicBezTo>
                                <a:pt x="888" y="282"/>
                                <a:pt x="888" y="282"/>
                                <a:pt x="888" y="282"/>
                              </a:cubicBezTo>
                              <a:cubicBezTo>
                                <a:pt x="887" y="288"/>
                                <a:pt x="890" y="295"/>
                                <a:pt x="895" y="298"/>
                              </a:cubicBezTo>
                              <a:cubicBezTo>
                                <a:pt x="902" y="304"/>
                                <a:pt x="916" y="305"/>
                                <a:pt x="918" y="293"/>
                              </a:cubicBezTo>
                              <a:cubicBezTo>
                                <a:pt x="920" y="284"/>
                                <a:pt x="915" y="274"/>
                                <a:pt x="906" y="271"/>
                              </a:cubicBezTo>
                              <a:cubicBezTo>
                                <a:pt x="901" y="270"/>
                                <a:pt x="894" y="273"/>
                                <a:pt x="890" y="277"/>
                              </a:cubicBezTo>
                              <a:cubicBezTo>
                                <a:pt x="876" y="273"/>
                                <a:pt x="864" y="267"/>
                                <a:pt x="855" y="255"/>
                              </a:cubicBezTo>
                              <a:cubicBezTo>
                                <a:pt x="855" y="254"/>
                                <a:pt x="854" y="253"/>
                                <a:pt x="854" y="252"/>
                              </a:cubicBezTo>
                              <a:cubicBezTo>
                                <a:pt x="845" y="238"/>
                                <a:pt x="835" y="225"/>
                                <a:pt x="824" y="213"/>
                              </a:cubicBezTo>
                              <a:cubicBezTo>
                                <a:pt x="840" y="221"/>
                                <a:pt x="858" y="224"/>
                                <a:pt x="877" y="223"/>
                              </a:cubicBezTo>
                              <a:cubicBezTo>
                                <a:pt x="880" y="223"/>
                                <a:pt x="882" y="221"/>
                                <a:pt x="880" y="218"/>
                              </a:cubicBezTo>
                              <a:cubicBezTo>
                                <a:pt x="866" y="195"/>
                                <a:pt x="825" y="182"/>
                                <a:pt x="800" y="191"/>
                              </a:cubicBezTo>
                              <a:cubicBezTo>
                                <a:pt x="790" y="183"/>
                                <a:pt x="780" y="177"/>
                                <a:pt x="770" y="170"/>
                              </a:cubicBezTo>
                              <a:cubicBezTo>
                                <a:pt x="780" y="170"/>
                                <a:pt x="791" y="164"/>
                                <a:pt x="799" y="157"/>
                              </a:cubicBezTo>
                              <a:cubicBezTo>
                                <a:pt x="799" y="158"/>
                                <a:pt x="800" y="159"/>
                                <a:pt x="801" y="160"/>
                              </a:cubicBezTo>
                              <a:cubicBezTo>
                                <a:pt x="808" y="166"/>
                                <a:pt x="819" y="165"/>
                                <a:pt x="826" y="159"/>
                              </a:cubicBezTo>
                              <a:cubicBezTo>
                                <a:pt x="833" y="151"/>
                                <a:pt x="827" y="140"/>
                                <a:pt x="819" y="136"/>
                              </a:cubicBezTo>
                              <a:cubicBezTo>
                                <a:pt x="815" y="133"/>
                                <a:pt x="810" y="132"/>
                                <a:pt x="805" y="134"/>
                              </a:cubicBezTo>
                              <a:cubicBezTo>
                                <a:pt x="802" y="135"/>
                                <a:pt x="800" y="138"/>
                                <a:pt x="800" y="141"/>
                              </a:cubicBezTo>
                              <a:cubicBezTo>
                                <a:pt x="797" y="144"/>
                                <a:pt x="796" y="148"/>
                                <a:pt x="797" y="152"/>
                              </a:cubicBezTo>
                              <a:cubicBezTo>
                                <a:pt x="784" y="161"/>
                                <a:pt x="774" y="168"/>
                                <a:pt x="757" y="163"/>
                              </a:cubicBezTo>
                              <a:cubicBezTo>
                                <a:pt x="757" y="163"/>
                                <a:pt x="757" y="163"/>
                                <a:pt x="756" y="163"/>
                              </a:cubicBezTo>
                              <a:cubicBezTo>
                                <a:pt x="754" y="162"/>
                                <a:pt x="751" y="160"/>
                                <a:pt x="748" y="159"/>
                              </a:cubicBezTo>
                              <a:cubicBezTo>
                                <a:pt x="752" y="158"/>
                                <a:pt x="754" y="155"/>
                                <a:pt x="756" y="151"/>
                              </a:cubicBezTo>
                              <a:cubicBezTo>
                                <a:pt x="756" y="151"/>
                                <a:pt x="756" y="151"/>
                                <a:pt x="756" y="151"/>
                              </a:cubicBezTo>
                              <a:cubicBezTo>
                                <a:pt x="771" y="137"/>
                                <a:pt x="767" y="104"/>
                                <a:pt x="745" y="100"/>
                              </a:cubicBezTo>
                              <a:cubicBezTo>
                                <a:pt x="734" y="97"/>
                                <a:pt x="723" y="104"/>
                                <a:pt x="723" y="115"/>
                              </a:cubicBezTo>
                              <a:cubicBezTo>
                                <a:pt x="722" y="126"/>
                                <a:pt x="732" y="134"/>
                                <a:pt x="743" y="132"/>
                              </a:cubicBezTo>
                              <a:cubicBezTo>
                                <a:pt x="746" y="131"/>
                                <a:pt x="745" y="126"/>
                                <a:pt x="742" y="126"/>
                              </a:cubicBezTo>
                              <a:cubicBezTo>
                                <a:pt x="737" y="126"/>
                                <a:pt x="725" y="121"/>
                                <a:pt x="730" y="113"/>
                              </a:cubicBezTo>
                              <a:cubicBezTo>
                                <a:pt x="732" y="109"/>
                                <a:pt x="737" y="106"/>
                                <a:pt x="741" y="106"/>
                              </a:cubicBezTo>
                              <a:cubicBezTo>
                                <a:pt x="749" y="107"/>
                                <a:pt x="755" y="114"/>
                                <a:pt x="757" y="122"/>
                              </a:cubicBezTo>
                              <a:cubicBezTo>
                                <a:pt x="760" y="131"/>
                                <a:pt x="757" y="139"/>
                                <a:pt x="753" y="146"/>
                              </a:cubicBezTo>
                              <a:cubicBezTo>
                                <a:pt x="752" y="146"/>
                                <a:pt x="751" y="147"/>
                                <a:pt x="751" y="147"/>
                              </a:cubicBezTo>
                              <a:cubicBezTo>
                                <a:pt x="733" y="168"/>
                                <a:pt x="688" y="118"/>
                                <a:pt x="674" y="107"/>
                              </a:cubicBezTo>
                              <a:cubicBezTo>
                                <a:pt x="669" y="104"/>
                                <a:pt x="664" y="100"/>
                                <a:pt x="659" y="97"/>
                              </a:cubicBezTo>
                              <a:cubicBezTo>
                                <a:pt x="660" y="97"/>
                                <a:pt x="661" y="97"/>
                                <a:pt x="662" y="97"/>
                              </a:cubicBezTo>
                              <a:cubicBezTo>
                                <a:pt x="671" y="95"/>
                                <a:pt x="680" y="91"/>
                                <a:pt x="686" y="84"/>
                              </a:cubicBezTo>
                              <a:cubicBezTo>
                                <a:pt x="686" y="84"/>
                                <a:pt x="686" y="84"/>
                                <a:pt x="686" y="84"/>
                              </a:cubicBezTo>
                              <a:cubicBezTo>
                                <a:pt x="691" y="91"/>
                                <a:pt x="702" y="91"/>
                                <a:pt x="708" y="85"/>
                              </a:cubicBezTo>
                              <a:cubicBezTo>
                                <a:pt x="714" y="80"/>
                                <a:pt x="713" y="69"/>
                                <a:pt x="706" y="64"/>
                              </a:cubicBezTo>
                              <a:cubicBezTo>
                                <a:pt x="702" y="61"/>
                                <a:pt x="693" y="61"/>
                                <a:pt x="689" y="66"/>
                              </a:cubicBezTo>
                              <a:cubicBezTo>
                                <a:pt x="684" y="69"/>
                                <a:pt x="683" y="74"/>
                                <a:pt x="684" y="78"/>
                              </a:cubicBezTo>
                              <a:cubicBezTo>
                                <a:pt x="679" y="83"/>
                                <a:pt x="675" y="87"/>
                                <a:pt x="669" y="90"/>
                              </a:cubicBezTo>
                              <a:cubicBezTo>
                                <a:pt x="663" y="92"/>
                                <a:pt x="650" y="97"/>
                                <a:pt x="647" y="89"/>
                              </a:cubicBezTo>
                              <a:cubicBezTo>
                                <a:pt x="646" y="88"/>
                                <a:pt x="645" y="88"/>
                                <a:pt x="644" y="89"/>
                              </a:cubicBezTo>
                              <a:cubicBezTo>
                                <a:pt x="634" y="84"/>
                                <a:pt x="624" y="79"/>
                                <a:pt x="614" y="75"/>
                              </a:cubicBezTo>
                              <a:cubicBezTo>
                                <a:pt x="621" y="75"/>
                                <a:pt x="627" y="73"/>
                                <a:pt x="634" y="71"/>
                              </a:cubicBezTo>
                              <a:cubicBezTo>
                                <a:pt x="641" y="68"/>
                                <a:pt x="663" y="58"/>
                                <a:pt x="660" y="47"/>
                              </a:cubicBezTo>
                              <a:cubicBezTo>
                                <a:pt x="656" y="36"/>
                                <a:pt x="638" y="39"/>
                                <a:pt x="630" y="40"/>
                              </a:cubicBezTo>
                              <a:cubicBezTo>
                                <a:pt x="612" y="42"/>
                                <a:pt x="595" y="51"/>
                                <a:pt x="583" y="64"/>
                              </a:cubicBezTo>
                              <a:cubicBezTo>
                                <a:pt x="582" y="64"/>
                                <a:pt x="582" y="64"/>
                                <a:pt x="582" y="65"/>
                              </a:cubicBezTo>
                              <a:cubicBezTo>
                                <a:pt x="551" y="56"/>
                                <a:pt x="519" y="50"/>
                                <a:pt x="487" y="47"/>
                              </a:cubicBezTo>
                              <a:cubicBezTo>
                                <a:pt x="497" y="44"/>
                                <a:pt x="506" y="39"/>
                                <a:pt x="512" y="31"/>
                              </a:cubicBezTo>
                              <a:cubicBezTo>
                                <a:pt x="514" y="33"/>
                                <a:pt x="516" y="34"/>
                                <a:pt x="518" y="35"/>
                              </a:cubicBezTo>
                              <a:cubicBezTo>
                                <a:pt x="527" y="38"/>
                                <a:pt x="537" y="33"/>
                                <a:pt x="539" y="24"/>
                              </a:cubicBezTo>
                              <a:cubicBezTo>
                                <a:pt x="541" y="15"/>
                                <a:pt x="536" y="5"/>
                                <a:pt x="526" y="3"/>
                              </a:cubicBezTo>
                              <a:cubicBezTo>
                                <a:pt x="519" y="3"/>
                                <a:pt x="509" y="8"/>
                                <a:pt x="508" y="15"/>
                              </a:cubicBezTo>
                              <a:cubicBezTo>
                                <a:pt x="507" y="19"/>
                                <a:pt x="507" y="23"/>
                                <a:pt x="509" y="26"/>
                              </a:cubicBezTo>
                              <a:cubicBezTo>
                                <a:pt x="498" y="35"/>
                                <a:pt x="487" y="42"/>
                                <a:pt x="473" y="45"/>
                              </a:cubicBezTo>
                              <a:cubicBezTo>
                                <a:pt x="470" y="45"/>
                                <a:pt x="467" y="45"/>
                                <a:pt x="464" y="45"/>
                              </a:cubicBezTo>
                              <a:cubicBezTo>
                                <a:pt x="463" y="45"/>
                                <a:pt x="463" y="45"/>
                                <a:pt x="463" y="45"/>
                              </a:cubicBezTo>
                              <a:cubicBezTo>
                                <a:pt x="460" y="44"/>
                                <a:pt x="457" y="43"/>
                                <a:pt x="454" y="43"/>
                              </a:cubicBezTo>
                              <a:cubicBezTo>
                                <a:pt x="453" y="43"/>
                                <a:pt x="453" y="43"/>
                                <a:pt x="453" y="44"/>
                              </a:cubicBezTo>
                              <a:cubicBezTo>
                                <a:pt x="430" y="40"/>
                                <a:pt x="407" y="41"/>
                                <a:pt x="385" y="45"/>
                              </a:cubicBezTo>
                              <a:cubicBezTo>
                                <a:pt x="394" y="42"/>
                                <a:pt x="402" y="36"/>
                                <a:pt x="410" y="30"/>
                              </a:cubicBezTo>
                              <a:cubicBezTo>
                                <a:pt x="419" y="23"/>
                                <a:pt x="429" y="16"/>
                                <a:pt x="431" y="4"/>
                              </a:cubicBezTo>
                              <a:cubicBezTo>
                                <a:pt x="431" y="2"/>
                                <a:pt x="430" y="0"/>
                                <a:pt x="427" y="0"/>
                              </a:cubicBezTo>
                              <a:cubicBezTo>
                                <a:pt x="397" y="2"/>
                                <a:pt x="371" y="22"/>
                                <a:pt x="362" y="51"/>
                              </a:cubicBezTo>
                              <a:cubicBezTo>
                                <a:pt x="342" y="56"/>
                                <a:pt x="323" y="64"/>
                                <a:pt x="304" y="73"/>
                              </a:cubicBezTo>
                              <a:cubicBezTo>
                                <a:pt x="312" y="64"/>
                                <a:pt x="317" y="54"/>
                                <a:pt x="319" y="43"/>
                              </a:cubicBezTo>
                              <a:cubicBezTo>
                                <a:pt x="324" y="43"/>
                                <a:pt x="329" y="42"/>
                                <a:pt x="332" y="38"/>
                              </a:cubicBezTo>
                              <a:cubicBezTo>
                                <a:pt x="337" y="32"/>
                                <a:pt x="337" y="22"/>
                                <a:pt x="331" y="17"/>
                              </a:cubicBezTo>
                              <a:cubicBezTo>
                                <a:pt x="316" y="4"/>
                                <a:pt x="297" y="36"/>
                                <a:pt x="315" y="42"/>
                              </a:cubicBezTo>
                              <a:cubicBezTo>
                                <a:pt x="310" y="55"/>
                                <a:pt x="305" y="67"/>
                                <a:pt x="295" y="78"/>
                              </a:cubicBezTo>
                              <a:cubicBezTo>
                                <a:pt x="294" y="79"/>
                                <a:pt x="293" y="79"/>
                                <a:pt x="292" y="80"/>
                              </a:cubicBezTo>
                              <a:cubicBezTo>
                                <a:pt x="274" y="90"/>
                                <a:pt x="256" y="103"/>
                                <a:pt x="240" y="118"/>
                              </a:cubicBezTo>
                              <a:cubicBezTo>
                                <a:pt x="250" y="100"/>
                                <a:pt x="253" y="76"/>
                                <a:pt x="252" y="57"/>
                              </a:cubicBezTo>
                              <a:cubicBezTo>
                                <a:pt x="252" y="54"/>
                                <a:pt x="250" y="52"/>
                                <a:pt x="248" y="54"/>
                              </a:cubicBezTo>
                              <a:cubicBezTo>
                                <a:pt x="224" y="72"/>
                                <a:pt x="212" y="105"/>
                                <a:pt x="220" y="134"/>
                              </a:cubicBezTo>
                              <a:cubicBezTo>
                                <a:pt x="221" y="135"/>
                                <a:pt x="222" y="136"/>
                                <a:pt x="222" y="136"/>
                              </a:cubicBezTo>
                              <a:cubicBezTo>
                                <a:pt x="210" y="151"/>
                                <a:pt x="200" y="168"/>
                                <a:pt x="194" y="186"/>
                              </a:cubicBezTo>
                              <a:cubicBezTo>
                                <a:pt x="189" y="170"/>
                                <a:pt x="169" y="160"/>
                                <a:pt x="153" y="167"/>
                              </a:cubicBezTo>
                              <a:cubicBezTo>
                                <a:pt x="131" y="176"/>
                                <a:pt x="129" y="206"/>
                                <a:pt x="150" y="217"/>
                              </a:cubicBezTo>
                              <a:cubicBezTo>
                                <a:pt x="152" y="218"/>
                                <a:pt x="154" y="215"/>
                                <a:pt x="152" y="214"/>
                              </a:cubicBezTo>
                              <a:cubicBezTo>
                                <a:pt x="135" y="203"/>
                                <a:pt x="139" y="178"/>
                                <a:pt x="159" y="172"/>
                              </a:cubicBezTo>
                              <a:cubicBezTo>
                                <a:pt x="175" y="168"/>
                                <a:pt x="185" y="180"/>
                                <a:pt x="190" y="193"/>
                              </a:cubicBezTo>
                              <a:cubicBezTo>
                                <a:pt x="190" y="216"/>
                                <a:pt x="165" y="239"/>
                                <a:pt x="153" y="256"/>
                              </a:cubicBezTo>
                              <a:cubicBezTo>
                                <a:pt x="150" y="262"/>
                                <a:pt x="146" y="268"/>
                                <a:pt x="142" y="273"/>
                              </a:cubicBezTo>
                              <a:cubicBezTo>
                                <a:pt x="144" y="259"/>
                                <a:pt x="141" y="244"/>
                                <a:pt x="135" y="230"/>
                              </a:cubicBezTo>
                              <a:cubicBezTo>
                                <a:pt x="134" y="228"/>
                                <a:pt x="131" y="229"/>
                                <a:pt x="130" y="230"/>
                              </a:cubicBezTo>
                              <a:cubicBezTo>
                                <a:pt x="120" y="248"/>
                                <a:pt x="120" y="271"/>
                                <a:pt x="129" y="290"/>
                              </a:cubicBezTo>
                              <a:cubicBezTo>
                                <a:pt x="130" y="292"/>
                                <a:pt x="133" y="290"/>
                                <a:pt x="132" y="288"/>
                              </a:cubicBezTo>
                              <a:cubicBezTo>
                                <a:pt x="126" y="271"/>
                                <a:pt x="126" y="255"/>
                                <a:pt x="132" y="238"/>
                              </a:cubicBezTo>
                              <a:cubicBezTo>
                                <a:pt x="137" y="250"/>
                                <a:pt x="138" y="263"/>
                                <a:pt x="136" y="276"/>
                              </a:cubicBezTo>
                              <a:cubicBezTo>
                                <a:pt x="135" y="269"/>
                                <a:pt x="134" y="262"/>
                                <a:pt x="134" y="255"/>
                              </a:cubicBezTo>
                              <a:cubicBezTo>
                                <a:pt x="134" y="253"/>
                                <a:pt x="131" y="253"/>
                                <a:pt x="131" y="255"/>
                              </a:cubicBezTo>
                              <a:cubicBezTo>
                                <a:pt x="131" y="265"/>
                                <a:pt x="131" y="275"/>
                                <a:pt x="134" y="285"/>
                              </a:cubicBezTo>
                              <a:cubicBezTo>
                                <a:pt x="134" y="285"/>
                                <a:pt x="134" y="285"/>
                                <a:pt x="134" y="285"/>
                              </a:cubicBezTo>
                              <a:cubicBezTo>
                                <a:pt x="134" y="286"/>
                                <a:pt x="134" y="286"/>
                                <a:pt x="134" y="286"/>
                              </a:cubicBezTo>
                              <a:cubicBezTo>
                                <a:pt x="134" y="286"/>
                                <a:pt x="134" y="286"/>
                                <a:pt x="134" y="287"/>
                              </a:cubicBezTo>
                              <a:cubicBezTo>
                                <a:pt x="133" y="287"/>
                                <a:pt x="133" y="288"/>
                                <a:pt x="133" y="288"/>
                              </a:cubicBezTo>
                              <a:cubicBezTo>
                                <a:pt x="127" y="298"/>
                                <a:pt x="122" y="308"/>
                                <a:pt x="116" y="318"/>
                              </a:cubicBezTo>
                              <a:cubicBezTo>
                                <a:pt x="114" y="322"/>
                                <a:pt x="112" y="325"/>
                                <a:pt x="111" y="329"/>
                              </a:cubicBezTo>
                              <a:cubicBezTo>
                                <a:pt x="111" y="322"/>
                                <a:pt x="109" y="315"/>
                                <a:pt x="106" y="309"/>
                              </a:cubicBezTo>
                              <a:cubicBezTo>
                                <a:pt x="106" y="309"/>
                                <a:pt x="106" y="308"/>
                                <a:pt x="105" y="308"/>
                              </a:cubicBezTo>
                              <a:cubicBezTo>
                                <a:pt x="107" y="305"/>
                                <a:pt x="109" y="301"/>
                                <a:pt x="109" y="297"/>
                              </a:cubicBezTo>
                              <a:cubicBezTo>
                                <a:pt x="108" y="289"/>
                                <a:pt x="101" y="283"/>
                                <a:pt x="93" y="285"/>
                              </a:cubicBezTo>
                              <a:cubicBezTo>
                                <a:pt x="85" y="287"/>
                                <a:pt x="81" y="295"/>
                                <a:pt x="82" y="304"/>
                              </a:cubicBezTo>
                              <a:cubicBezTo>
                                <a:pt x="83" y="311"/>
                                <a:pt x="90" y="321"/>
                                <a:pt x="98" y="317"/>
                              </a:cubicBezTo>
                              <a:cubicBezTo>
                                <a:pt x="99" y="316"/>
                                <a:pt x="100" y="315"/>
                                <a:pt x="100" y="314"/>
                              </a:cubicBezTo>
                              <a:cubicBezTo>
                                <a:pt x="101" y="313"/>
                                <a:pt x="101" y="312"/>
                                <a:pt x="102" y="312"/>
                              </a:cubicBezTo>
                              <a:cubicBezTo>
                                <a:pt x="104" y="321"/>
                                <a:pt x="106" y="329"/>
                                <a:pt x="106" y="339"/>
                              </a:cubicBezTo>
                              <a:cubicBezTo>
                                <a:pt x="100" y="351"/>
                                <a:pt x="94" y="363"/>
                                <a:pt x="89" y="376"/>
                              </a:cubicBezTo>
                              <a:cubicBezTo>
                                <a:pt x="88" y="363"/>
                                <a:pt x="86" y="351"/>
                                <a:pt x="82" y="339"/>
                              </a:cubicBezTo>
                              <a:cubicBezTo>
                                <a:pt x="82" y="338"/>
                                <a:pt x="79" y="336"/>
                                <a:pt x="78" y="338"/>
                              </a:cubicBezTo>
                              <a:cubicBezTo>
                                <a:pt x="55" y="352"/>
                                <a:pt x="61" y="390"/>
                                <a:pt x="74" y="408"/>
                              </a:cubicBezTo>
                              <a:cubicBezTo>
                                <a:pt x="75" y="409"/>
                                <a:pt x="75" y="409"/>
                                <a:pt x="76" y="409"/>
                              </a:cubicBezTo>
                              <a:cubicBezTo>
                                <a:pt x="72" y="419"/>
                                <a:pt x="69" y="429"/>
                                <a:pt x="66" y="439"/>
                              </a:cubicBezTo>
                              <a:cubicBezTo>
                                <a:pt x="65" y="435"/>
                                <a:pt x="64" y="431"/>
                                <a:pt x="62" y="428"/>
                              </a:cubicBezTo>
                              <a:cubicBezTo>
                                <a:pt x="60" y="424"/>
                                <a:pt x="58" y="420"/>
                                <a:pt x="54" y="418"/>
                              </a:cubicBezTo>
                              <a:cubicBezTo>
                                <a:pt x="54" y="417"/>
                                <a:pt x="53" y="417"/>
                                <a:pt x="53" y="416"/>
                              </a:cubicBezTo>
                              <a:cubicBezTo>
                                <a:pt x="55" y="412"/>
                                <a:pt x="56" y="408"/>
                                <a:pt x="56" y="406"/>
                              </a:cubicBezTo>
                              <a:cubicBezTo>
                                <a:pt x="55" y="396"/>
                                <a:pt x="45" y="389"/>
                                <a:pt x="36" y="394"/>
                              </a:cubicBezTo>
                              <a:cubicBezTo>
                                <a:pt x="26" y="399"/>
                                <a:pt x="29" y="413"/>
                                <a:pt x="34" y="420"/>
                              </a:cubicBezTo>
                              <a:cubicBezTo>
                                <a:pt x="38" y="426"/>
                                <a:pt x="47" y="429"/>
                                <a:pt x="52" y="424"/>
                              </a:cubicBezTo>
                              <a:cubicBezTo>
                                <a:pt x="54" y="426"/>
                                <a:pt x="56" y="428"/>
                                <a:pt x="57" y="431"/>
                              </a:cubicBezTo>
                              <a:cubicBezTo>
                                <a:pt x="60" y="435"/>
                                <a:pt x="62" y="441"/>
                                <a:pt x="64" y="446"/>
                              </a:cubicBezTo>
                              <a:cubicBezTo>
                                <a:pt x="64" y="446"/>
                                <a:pt x="64" y="446"/>
                                <a:pt x="64" y="446"/>
                              </a:cubicBezTo>
                              <a:cubicBezTo>
                                <a:pt x="57" y="454"/>
                                <a:pt x="53" y="466"/>
                                <a:pt x="51" y="476"/>
                              </a:cubicBezTo>
                              <a:cubicBezTo>
                                <a:pt x="50" y="480"/>
                                <a:pt x="50" y="483"/>
                                <a:pt x="49" y="487"/>
                              </a:cubicBezTo>
                              <a:cubicBezTo>
                                <a:pt x="49" y="482"/>
                                <a:pt x="48" y="478"/>
                                <a:pt x="46" y="473"/>
                              </a:cubicBezTo>
                              <a:cubicBezTo>
                                <a:pt x="43" y="463"/>
                                <a:pt x="39" y="449"/>
                                <a:pt x="30" y="442"/>
                              </a:cubicBezTo>
                              <a:cubicBezTo>
                                <a:pt x="29" y="441"/>
                                <a:pt x="28" y="441"/>
                                <a:pt x="27" y="441"/>
                              </a:cubicBezTo>
                              <a:cubicBezTo>
                                <a:pt x="18" y="446"/>
                                <a:pt x="22" y="466"/>
                                <a:pt x="23" y="474"/>
                              </a:cubicBezTo>
                              <a:cubicBezTo>
                                <a:pt x="26" y="490"/>
                                <a:pt x="34" y="506"/>
                                <a:pt x="47" y="517"/>
                              </a:cubicBezTo>
                              <a:cubicBezTo>
                                <a:pt x="47" y="517"/>
                                <a:pt x="48" y="517"/>
                                <a:pt x="48" y="517"/>
                              </a:cubicBezTo>
                              <a:cubicBezTo>
                                <a:pt x="49" y="529"/>
                                <a:pt x="50" y="541"/>
                                <a:pt x="53" y="554"/>
                              </a:cubicBezTo>
                              <a:cubicBezTo>
                                <a:pt x="47" y="547"/>
                                <a:pt x="40" y="543"/>
                                <a:pt x="32" y="541"/>
                              </a:cubicBezTo>
                              <a:cubicBezTo>
                                <a:pt x="32" y="537"/>
                                <a:pt x="31" y="534"/>
                                <a:pt x="29" y="531"/>
                              </a:cubicBezTo>
                              <a:cubicBezTo>
                                <a:pt x="21" y="524"/>
                                <a:pt x="9" y="527"/>
                                <a:pt x="4" y="536"/>
                              </a:cubicBezTo>
                              <a:cubicBezTo>
                                <a:pt x="0" y="544"/>
                                <a:pt x="2" y="557"/>
                                <a:pt x="13" y="559"/>
                              </a:cubicBezTo>
                              <a:cubicBezTo>
                                <a:pt x="20" y="561"/>
                                <a:pt x="26" y="555"/>
                                <a:pt x="29" y="549"/>
                              </a:cubicBezTo>
                              <a:cubicBezTo>
                                <a:pt x="30" y="548"/>
                                <a:pt x="30" y="547"/>
                                <a:pt x="31" y="547"/>
                              </a:cubicBezTo>
                              <a:cubicBezTo>
                                <a:pt x="42" y="551"/>
                                <a:pt x="50" y="557"/>
                                <a:pt x="55" y="567"/>
                              </a:cubicBezTo>
                              <a:cubicBezTo>
                                <a:pt x="60" y="588"/>
                                <a:pt x="68" y="609"/>
                                <a:pt x="78" y="629"/>
                              </a:cubicBezTo>
                              <a:cubicBezTo>
                                <a:pt x="64" y="621"/>
                                <a:pt x="48" y="616"/>
                                <a:pt x="31" y="614"/>
                              </a:cubicBezTo>
                              <a:cubicBezTo>
                                <a:pt x="29" y="614"/>
                                <a:pt x="28" y="617"/>
                                <a:pt x="29" y="619"/>
                              </a:cubicBezTo>
                              <a:cubicBezTo>
                                <a:pt x="40" y="640"/>
                                <a:pt x="65" y="653"/>
                                <a:pt x="89" y="650"/>
                              </a:cubicBezTo>
                              <a:cubicBezTo>
                                <a:pt x="96" y="661"/>
                                <a:pt x="103" y="671"/>
                                <a:pt x="111" y="681"/>
                              </a:cubicBezTo>
                              <a:cubicBezTo>
                                <a:pt x="101" y="677"/>
                                <a:pt x="90" y="676"/>
                                <a:pt x="80" y="679"/>
                              </a:cubicBezTo>
                              <a:cubicBezTo>
                                <a:pt x="78" y="677"/>
                                <a:pt x="75" y="676"/>
                                <a:pt x="72" y="675"/>
                              </a:cubicBezTo>
                              <a:cubicBezTo>
                                <a:pt x="63" y="675"/>
                                <a:pt x="57" y="681"/>
                                <a:pt x="59" y="690"/>
                              </a:cubicBezTo>
                              <a:cubicBezTo>
                                <a:pt x="60" y="697"/>
                                <a:pt x="68" y="703"/>
                                <a:pt x="76" y="702"/>
                              </a:cubicBezTo>
                              <a:cubicBezTo>
                                <a:pt x="81" y="702"/>
                                <a:pt x="85" y="698"/>
                                <a:pt x="88" y="693"/>
                              </a:cubicBezTo>
                              <a:cubicBezTo>
                                <a:pt x="88" y="693"/>
                                <a:pt x="89" y="692"/>
                                <a:pt x="88" y="692"/>
                              </a:cubicBezTo>
                              <a:cubicBezTo>
                                <a:pt x="88" y="692"/>
                                <a:pt x="88" y="692"/>
                                <a:pt x="88" y="692"/>
                              </a:cubicBezTo>
                              <a:cubicBezTo>
                                <a:pt x="89" y="689"/>
                                <a:pt x="89" y="687"/>
                                <a:pt x="88" y="685"/>
                              </a:cubicBezTo>
                              <a:cubicBezTo>
                                <a:pt x="88" y="685"/>
                                <a:pt x="88" y="685"/>
                                <a:pt x="88" y="684"/>
                              </a:cubicBezTo>
                              <a:cubicBezTo>
                                <a:pt x="92" y="684"/>
                                <a:pt x="96" y="684"/>
                                <a:pt x="100" y="685"/>
                              </a:cubicBezTo>
                              <a:cubicBezTo>
                                <a:pt x="106" y="686"/>
                                <a:pt x="112" y="688"/>
                                <a:pt x="117" y="690"/>
                              </a:cubicBezTo>
                              <a:cubicBezTo>
                                <a:pt x="118" y="690"/>
                                <a:pt x="118" y="690"/>
                                <a:pt x="118" y="690"/>
                              </a:cubicBezTo>
                              <a:cubicBezTo>
                                <a:pt x="129" y="702"/>
                                <a:pt x="140" y="713"/>
                                <a:pt x="153" y="723"/>
                              </a:cubicBezTo>
                              <a:cubicBezTo>
                                <a:pt x="137" y="715"/>
                                <a:pt x="120" y="713"/>
                                <a:pt x="105" y="726"/>
                              </a:cubicBezTo>
                              <a:cubicBezTo>
                                <a:pt x="83" y="744"/>
                                <a:pt x="97" y="776"/>
                                <a:pt x="124" y="780"/>
                              </a:cubicBezTo>
                              <a:cubicBezTo>
                                <a:pt x="142" y="783"/>
                                <a:pt x="161" y="758"/>
                                <a:pt x="140" y="748"/>
                              </a:cubicBezTo>
                              <a:cubicBezTo>
                                <a:pt x="138" y="747"/>
                                <a:pt x="136" y="750"/>
                                <a:pt x="138" y="752"/>
                              </a:cubicBezTo>
                              <a:cubicBezTo>
                                <a:pt x="140" y="756"/>
                                <a:pt x="141" y="760"/>
                                <a:pt x="143" y="765"/>
                              </a:cubicBezTo>
                              <a:cubicBezTo>
                                <a:pt x="133" y="775"/>
                                <a:pt x="124" y="777"/>
                                <a:pt x="115" y="769"/>
                              </a:cubicBezTo>
                              <a:cubicBezTo>
                                <a:pt x="104" y="763"/>
                                <a:pt x="97" y="750"/>
                                <a:pt x="104" y="738"/>
                              </a:cubicBezTo>
                              <a:cubicBezTo>
                                <a:pt x="115" y="719"/>
                                <a:pt x="141" y="723"/>
                                <a:pt x="157" y="731"/>
                              </a:cubicBezTo>
                              <a:cubicBezTo>
                                <a:pt x="174" y="740"/>
                                <a:pt x="190" y="756"/>
                                <a:pt x="204" y="770"/>
                              </a:cubicBezTo>
                              <a:cubicBezTo>
                                <a:pt x="191" y="767"/>
                                <a:pt x="174" y="771"/>
                                <a:pt x="166" y="781"/>
                              </a:cubicBezTo>
                              <a:cubicBezTo>
                                <a:pt x="165" y="781"/>
                                <a:pt x="163" y="781"/>
                                <a:pt x="161" y="781"/>
                              </a:cubicBezTo>
                              <a:cubicBezTo>
                                <a:pt x="161" y="781"/>
                                <a:pt x="161" y="781"/>
                                <a:pt x="161" y="782"/>
                              </a:cubicBezTo>
                              <a:cubicBezTo>
                                <a:pt x="157" y="782"/>
                                <a:pt x="154" y="784"/>
                                <a:pt x="152" y="788"/>
                              </a:cubicBezTo>
                              <a:cubicBezTo>
                                <a:pt x="148" y="795"/>
                                <a:pt x="152" y="804"/>
                                <a:pt x="160" y="806"/>
                              </a:cubicBezTo>
                              <a:cubicBezTo>
                                <a:pt x="167" y="807"/>
                                <a:pt x="175" y="802"/>
                                <a:pt x="176" y="795"/>
                              </a:cubicBezTo>
                              <a:cubicBezTo>
                                <a:pt x="176" y="791"/>
                                <a:pt x="175" y="787"/>
                                <a:pt x="172" y="784"/>
                              </a:cubicBezTo>
                              <a:cubicBezTo>
                                <a:pt x="184" y="775"/>
                                <a:pt x="196" y="773"/>
                                <a:pt x="211" y="778"/>
                              </a:cubicBezTo>
                              <a:cubicBezTo>
                                <a:pt x="214" y="781"/>
                                <a:pt x="217" y="784"/>
                                <a:pt x="220" y="787"/>
                              </a:cubicBezTo>
                              <a:cubicBezTo>
                                <a:pt x="220" y="787"/>
                                <a:pt x="220" y="787"/>
                                <a:pt x="220" y="787"/>
                              </a:cubicBezTo>
                              <a:cubicBezTo>
                                <a:pt x="220" y="787"/>
                                <a:pt x="220" y="787"/>
                                <a:pt x="220" y="787"/>
                              </a:cubicBezTo>
                              <a:cubicBezTo>
                                <a:pt x="226" y="794"/>
                                <a:pt x="232" y="800"/>
                                <a:pt x="238" y="807"/>
                              </a:cubicBezTo>
                              <a:cubicBezTo>
                                <a:pt x="224" y="801"/>
                                <a:pt x="208" y="799"/>
                                <a:pt x="193" y="801"/>
                              </a:cubicBezTo>
                              <a:cubicBezTo>
                                <a:pt x="190" y="802"/>
                                <a:pt x="190" y="805"/>
                                <a:pt x="191" y="806"/>
                              </a:cubicBezTo>
                              <a:cubicBezTo>
                                <a:pt x="209" y="825"/>
                                <a:pt x="233" y="834"/>
                                <a:pt x="258" y="833"/>
                              </a:cubicBezTo>
                              <a:cubicBezTo>
                                <a:pt x="266" y="844"/>
                                <a:pt x="273" y="856"/>
                                <a:pt x="283" y="865"/>
                              </a:cubicBezTo>
                              <a:cubicBezTo>
                                <a:pt x="283" y="865"/>
                                <a:pt x="283" y="865"/>
                                <a:pt x="284" y="866"/>
                              </a:cubicBezTo>
                              <a:cubicBezTo>
                                <a:pt x="286" y="869"/>
                                <a:pt x="289" y="873"/>
                                <a:pt x="292" y="876"/>
                              </a:cubicBezTo>
                              <a:cubicBezTo>
                                <a:pt x="274" y="873"/>
                                <a:pt x="253" y="878"/>
                                <a:pt x="237" y="884"/>
                              </a:cubicBezTo>
                              <a:cubicBezTo>
                                <a:pt x="235" y="885"/>
                                <a:pt x="233" y="888"/>
                                <a:pt x="235" y="890"/>
                              </a:cubicBezTo>
                              <a:cubicBezTo>
                                <a:pt x="258" y="908"/>
                                <a:pt x="293" y="901"/>
                                <a:pt x="319" y="894"/>
                              </a:cubicBezTo>
                              <a:cubicBezTo>
                                <a:pt x="328" y="898"/>
                                <a:pt x="338" y="901"/>
                                <a:pt x="348" y="904"/>
                              </a:cubicBezTo>
                              <a:cubicBezTo>
                                <a:pt x="341" y="906"/>
                                <a:pt x="334" y="911"/>
                                <a:pt x="329" y="917"/>
                              </a:cubicBezTo>
                              <a:cubicBezTo>
                                <a:pt x="329" y="917"/>
                                <a:pt x="329" y="917"/>
                                <a:pt x="329" y="917"/>
                              </a:cubicBezTo>
                              <a:cubicBezTo>
                                <a:pt x="327" y="916"/>
                                <a:pt x="325" y="917"/>
                                <a:pt x="326" y="919"/>
                              </a:cubicBezTo>
                              <a:cubicBezTo>
                                <a:pt x="320" y="917"/>
                                <a:pt x="313" y="917"/>
                                <a:pt x="310" y="923"/>
                              </a:cubicBezTo>
                              <a:cubicBezTo>
                                <a:pt x="306" y="929"/>
                                <a:pt x="307" y="938"/>
                                <a:pt x="314" y="942"/>
                              </a:cubicBezTo>
                              <a:cubicBezTo>
                                <a:pt x="320" y="946"/>
                                <a:pt x="329" y="944"/>
                                <a:pt x="334" y="937"/>
                              </a:cubicBezTo>
                              <a:cubicBezTo>
                                <a:pt x="337" y="932"/>
                                <a:pt x="337" y="925"/>
                                <a:pt x="333" y="920"/>
                              </a:cubicBezTo>
                              <a:cubicBezTo>
                                <a:pt x="341" y="912"/>
                                <a:pt x="352" y="907"/>
                                <a:pt x="364" y="907"/>
                              </a:cubicBezTo>
                              <a:cubicBezTo>
                                <a:pt x="376" y="910"/>
                                <a:pt x="389" y="911"/>
                                <a:pt x="401" y="912"/>
                              </a:cubicBezTo>
                              <a:cubicBezTo>
                                <a:pt x="384" y="917"/>
                                <a:pt x="369" y="927"/>
                                <a:pt x="357" y="941"/>
                              </a:cubicBezTo>
                              <a:cubicBezTo>
                                <a:pt x="355" y="943"/>
                                <a:pt x="356" y="947"/>
                                <a:pt x="360" y="947"/>
                              </a:cubicBezTo>
                              <a:cubicBezTo>
                                <a:pt x="388" y="947"/>
                                <a:pt x="418" y="937"/>
                                <a:pt x="439" y="916"/>
                              </a:cubicBezTo>
                              <a:cubicBezTo>
                                <a:pt x="453" y="917"/>
                                <a:pt x="468" y="918"/>
                                <a:pt x="482" y="918"/>
                              </a:cubicBezTo>
                              <a:cubicBezTo>
                                <a:pt x="470" y="923"/>
                                <a:pt x="460" y="934"/>
                                <a:pt x="455" y="946"/>
                              </a:cubicBezTo>
                              <a:cubicBezTo>
                                <a:pt x="454" y="946"/>
                                <a:pt x="454" y="946"/>
                                <a:pt x="453" y="946"/>
                              </a:cubicBezTo>
                              <a:cubicBezTo>
                                <a:pt x="451" y="946"/>
                                <a:pt x="449" y="946"/>
                                <a:pt x="446" y="947"/>
                              </a:cubicBezTo>
                              <a:cubicBezTo>
                                <a:pt x="445" y="947"/>
                                <a:pt x="445" y="948"/>
                                <a:pt x="445" y="949"/>
                              </a:cubicBezTo>
                              <a:cubicBezTo>
                                <a:pt x="441" y="952"/>
                                <a:pt x="438" y="956"/>
                                <a:pt x="438" y="962"/>
                              </a:cubicBezTo>
                              <a:cubicBezTo>
                                <a:pt x="438" y="970"/>
                                <a:pt x="445" y="978"/>
                                <a:pt x="454" y="976"/>
                              </a:cubicBezTo>
                              <a:cubicBezTo>
                                <a:pt x="462" y="974"/>
                                <a:pt x="468" y="966"/>
                                <a:pt x="465" y="958"/>
                              </a:cubicBezTo>
                              <a:cubicBezTo>
                                <a:pt x="464" y="955"/>
                                <a:pt x="462" y="951"/>
                                <a:pt x="459" y="949"/>
                              </a:cubicBezTo>
                              <a:cubicBezTo>
                                <a:pt x="467" y="933"/>
                                <a:pt x="481" y="923"/>
                                <a:pt x="499" y="919"/>
                              </a:cubicBezTo>
                              <a:cubicBezTo>
                                <a:pt x="499" y="919"/>
                                <a:pt x="500" y="918"/>
                                <a:pt x="500" y="918"/>
                              </a:cubicBezTo>
                              <a:cubicBezTo>
                                <a:pt x="510" y="917"/>
                                <a:pt x="521" y="917"/>
                                <a:pt x="531" y="915"/>
                              </a:cubicBezTo>
                              <a:cubicBezTo>
                                <a:pt x="512" y="926"/>
                                <a:pt x="498" y="943"/>
                                <a:pt x="489" y="963"/>
                              </a:cubicBezTo>
                              <a:cubicBezTo>
                                <a:pt x="487" y="966"/>
                                <a:pt x="490" y="969"/>
                                <a:pt x="493" y="968"/>
                              </a:cubicBezTo>
                              <a:cubicBezTo>
                                <a:pt x="512" y="965"/>
                                <a:pt x="530" y="957"/>
                                <a:pt x="546" y="945"/>
                              </a:cubicBezTo>
                              <a:cubicBezTo>
                                <a:pt x="556" y="936"/>
                                <a:pt x="572" y="923"/>
                                <a:pt x="572" y="908"/>
                              </a:cubicBezTo>
                              <a:cubicBezTo>
                                <a:pt x="579" y="906"/>
                                <a:pt x="585" y="903"/>
                                <a:pt x="592" y="901"/>
                              </a:cubicBezTo>
                              <a:cubicBezTo>
                                <a:pt x="588" y="910"/>
                                <a:pt x="589" y="921"/>
                                <a:pt x="596" y="929"/>
                              </a:cubicBezTo>
                              <a:cubicBezTo>
                                <a:pt x="605" y="940"/>
                                <a:pt x="620" y="943"/>
                                <a:pt x="631" y="936"/>
                              </a:cubicBezTo>
                              <a:cubicBezTo>
                                <a:pt x="641" y="930"/>
                                <a:pt x="649" y="914"/>
                                <a:pt x="640" y="904"/>
                              </a:cubicBezTo>
                              <a:cubicBezTo>
                                <a:pt x="632" y="894"/>
                                <a:pt x="615" y="899"/>
                                <a:pt x="612" y="912"/>
                              </a:cubicBezTo>
                              <a:cubicBezTo>
                                <a:pt x="611" y="915"/>
                                <a:pt x="615" y="916"/>
                                <a:pt x="617" y="914"/>
                              </a:cubicBezTo>
                              <a:cubicBezTo>
                                <a:pt x="621" y="909"/>
                                <a:pt x="626" y="903"/>
                                <a:pt x="633" y="907"/>
                              </a:cubicBezTo>
                              <a:cubicBezTo>
                                <a:pt x="638" y="910"/>
                                <a:pt x="638" y="917"/>
                                <a:pt x="635" y="922"/>
                              </a:cubicBezTo>
                              <a:cubicBezTo>
                                <a:pt x="631" y="929"/>
                                <a:pt x="622" y="934"/>
                                <a:pt x="614" y="932"/>
                              </a:cubicBezTo>
                              <a:cubicBezTo>
                                <a:pt x="597" y="929"/>
                                <a:pt x="592" y="910"/>
                                <a:pt x="598" y="896"/>
                              </a:cubicBezTo>
                              <a:cubicBezTo>
                                <a:pt x="615" y="884"/>
                                <a:pt x="634" y="878"/>
                                <a:pt x="652" y="870"/>
                              </a:cubicBezTo>
                              <a:cubicBezTo>
                                <a:pt x="654" y="871"/>
                                <a:pt x="656" y="870"/>
                                <a:pt x="657" y="868"/>
                              </a:cubicBezTo>
                              <a:cubicBezTo>
                                <a:pt x="658" y="868"/>
                                <a:pt x="658" y="867"/>
                                <a:pt x="659" y="867"/>
                              </a:cubicBezTo>
                              <a:cubicBezTo>
                                <a:pt x="674" y="861"/>
                                <a:pt x="689" y="853"/>
                                <a:pt x="704" y="844"/>
                              </a:cubicBezTo>
                              <a:cubicBezTo>
                                <a:pt x="698" y="851"/>
                                <a:pt x="694" y="859"/>
                                <a:pt x="691" y="867"/>
                              </a:cubicBezTo>
                              <a:cubicBezTo>
                                <a:pt x="687" y="874"/>
                                <a:pt x="672" y="904"/>
                                <a:pt x="683" y="910"/>
                              </a:cubicBezTo>
                              <a:cubicBezTo>
                                <a:pt x="693" y="915"/>
                                <a:pt x="708" y="894"/>
                                <a:pt x="713" y="887"/>
                              </a:cubicBezTo>
                              <a:cubicBezTo>
                                <a:pt x="725" y="870"/>
                                <a:pt x="731" y="850"/>
                                <a:pt x="729" y="830"/>
                              </a:cubicBezTo>
                              <a:cubicBezTo>
                                <a:pt x="729" y="829"/>
                                <a:pt x="729" y="829"/>
                                <a:pt x="729" y="828"/>
                              </a:cubicBezTo>
                              <a:cubicBezTo>
                                <a:pt x="744" y="818"/>
                                <a:pt x="759" y="807"/>
                                <a:pt x="773" y="794"/>
                              </a:cubicBezTo>
                              <a:cubicBezTo>
                                <a:pt x="767" y="806"/>
                                <a:pt x="764" y="820"/>
                                <a:pt x="764" y="833"/>
                              </a:cubicBezTo>
                              <a:cubicBezTo>
                                <a:pt x="761" y="833"/>
                                <a:pt x="758" y="835"/>
                                <a:pt x="757" y="839"/>
                              </a:cubicBezTo>
                              <a:cubicBezTo>
                                <a:pt x="752" y="841"/>
                                <a:pt x="750" y="847"/>
                                <a:pt x="751" y="853"/>
                              </a:cubicBezTo>
                              <a:cubicBezTo>
                                <a:pt x="754" y="862"/>
                                <a:pt x="765" y="865"/>
                                <a:pt x="773" y="860"/>
                              </a:cubicBezTo>
                              <a:cubicBezTo>
                                <a:pt x="781" y="856"/>
                                <a:pt x="781" y="843"/>
                                <a:pt x="775" y="837"/>
                              </a:cubicBezTo>
                              <a:cubicBezTo>
                                <a:pt x="774" y="835"/>
                                <a:pt x="772" y="834"/>
                                <a:pt x="770" y="834"/>
                              </a:cubicBezTo>
                              <a:cubicBezTo>
                                <a:pt x="772" y="815"/>
                                <a:pt x="776" y="799"/>
                                <a:pt x="784" y="783"/>
                              </a:cubicBezTo>
                              <a:cubicBezTo>
                                <a:pt x="785" y="783"/>
                                <a:pt x="785" y="783"/>
                                <a:pt x="785" y="783"/>
                              </a:cubicBezTo>
                              <a:cubicBezTo>
                                <a:pt x="791" y="776"/>
                                <a:pt x="797" y="769"/>
                                <a:pt x="802" y="762"/>
                              </a:cubicBezTo>
                              <a:cubicBezTo>
                                <a:pt x="807" y="762"/>
                                <a:pt x="813" y="761"/>
                                <a:pt x="817" y="759"/>
                              </a:cubicBezTo>
                              <a:cubicBezTo>
                                <a:pt x="808" y="775"/>
                                <a:pt x="804" y="794"/>
                                <a:pt x="805" y="813"/>
                              </a:cubicBezTo>
                              <a:cubicBezTo>
                                <a:pt x="806" y="816"/>
                                <a:pt x="809" y="818"/>
                                <a:pt x="811" y="816"/>
                              </a:cubicBezTo>
                              <a:cubicBezTo>
                                <a:pt x="834" y="800"/>
                                <a:pt x="859" y="764"/>
                                <a:pt x="844" y="735"/>
                              </a:cubicBezTo>
                              <a:cubicBezTo>
                                <a:pt x="847" y="732"/>
                                <a:pt x="850" y="728"/>
                                <a:pt x="853" y="724"/>
                              </a:cubicBezTo>
                              <a:cubicBezTo>
                                <a:pt x="856" y="720"/>
                                <a:pt x="860" y="714"/>
                                <a:pt x="864" y="709"/>
                              </a:cubicBezTo>
                              <a:cubicBezTo>
                                <a:pt x="863" y="718"/>
                                <a:pt x="865" y="727"/>
                                <a:pt x="869" y="735"/>
                              </a:cubicBezTo>
                              <a:cubicBezTo>
                                <a:pt x="867" y="738"/>
                                <a:pt x="865" y="740"/>
                                <a:pt x="865" y="744"/>
                              </a:cubicBezTo>
                              <a:cubicBezTo>
                                <a:pt x="865" y="746"/>
                                <a:pt x="865" y="749"/>
                                <a:pt x="866" y="751"/>
                              </a:cubicBezTo>
                              <a:cubicBezTo>
                                <a:pt x="870" y="759"/>
                                <a:pt x="882" y="760"/>
                                <a:pt x="888" y="754"/>
                              </a:cubicBezTo>
                              <a:cubicBezTo>
                                <a:pt x="894" y="748"/>
                                <a:pt x="891" y="737"/>
                                <a:pt x="883" y="733"/>
                              </a:cubicBezTo>
                              <a:cubicBezTo>
                                <a:pt x="881" y="732"/>
                                <a:pt x="877" y="732"/>
                                <a:pt x="875" y="732"/>
                              </a:cubicBezTo>
                              <a:cubicBezTo>
                                <a:pt x="869" y="720"/>
                                <a:pt x="869" y="708"/>
                                <a:pt x="873" y="694"/>
                              </a:cubicBezTo>
                              <a:cubicBezTo>
                                <a:pt x="876" y="690"/>
                                <a:pt x="879" y="686"/>
                                <a:pt x="881" y="681"/>
                              </a:cubicBezTo>
                              <a:cubicBezTo>
                                <a:pt x="881" y="681"/>
                                <a:pt x="881" y="681"/>
                                <a:pt x="881" y="681"/>
                              </a:cubicBezTo>
                              <a:cubicBezTo>
                                <a:pt x="882" y="681"/>
                                <a:pt x="882" y="681"/>
                                <a:pt x="882" y="680"/>
                              </a:cubicBezTo>
                              <a:cubicBezTo>
                                <a:pt x="885" y="675"/>
                                <a:pt x="888" y="669"/>
                                <a:pt x="891" y="663"/>
                              </a:cubicBezTo>
                              <a:cubicBezTo>
                                <a:pt x="890" y="678"/>
                                <a:pt x="891" y="692"/>
                                <a:pt x="898" y="702"/>
                              </a:cubicBezTo>
                              <a:cubicBezTo>
                                <a:pt x="900" y="703"/>
                                <a:pt x="903" y="704"/>
                                <a:pt x="904" y="702"/>
                              </a:cubicBezTo>
                              <a:cubicBezTo>
                                <a:pt x="916" y="676"/>
                                <a:pt x="926" y="641"/>
                                <a:pt x="907" y="617"/>
                              </a:cubicBezTo>
                              <a:cubicBezTo>
                                <a:pt x="907" y="616"/>
                                <a:pt x="907" y="614"/>
                                <a:pt x="907" y="613"/>
                              </a:cubicBezTo>
                              <a:cubicBezTo>
                                <a:pt x="908" y="612"/>
                                <a:pt x="908" y="610"/>
                                <a:pt x="908" y="609"/>
                              </a:cubicBezTo>
                              <a:cubicBezTo>
                                <a:pt x="908" y="608"/>
                                <a:pt x="908" y="608"/>
                                <a:pt x="908" y="607"/>
                              </a:cubicBezTo>
                              <a:cubicBezTo>
                                <a:pt x="909" y="596"/>
                                <a:pt x="909" y="585"/>
                                <a:pt x="907" y="574"/>
                              </a:cubicBezTo>
                              <a:cubicBezTo>
                                <a:pt x="912" y="579"/>
                                <a:pt x="917" y="583"/>
                                <a:pt x="923" y="586"/>
                              </a:cubicBezTo>
                              <a:cubicBezTo>
                                <a:pt x="922" y="589"/>
                                <a:pt x="921" y="591"/>
                                <a:pt x="921" y="593"/>
                              </a:cubicBezTo>
                              <a:cubicBezTo>
                                <a:pt x="921" y="594"/>
                                <a:pt x="921" y="594"/>
                                <a:pt x="921" y="594"/>
                              </a:cubicBezTo>
                              <a:cubicBezTo>
                                <a:pt x="921" y="595"/>
                                <a:pt x="921" y="596"/>
                                <a:pt x="922" y="597"/>
                              </a:cubicBezTo>
                              <a:cubicBezTo>
                                <a:pt x="923" y="601"/>
                                <a:pt x="925" y="605"/>
                                <a:pt x="929" y="607"/>
                              </a:cubicBezTo>
                              <a:cubicBezTo>
                                <a:pt x="936" y="612"/>
                                <a:pt x="947" y="611"/>
                                <a:pt x="951" y="603"/>
                              </a:cubicBezTo>
                              <a:cubicBezTo>
                                <a:pt x="954" y="596"/>
                                <a:pt x="950" y="586"/>
                                <a:pt x="942" y="583"/>
                              </a:cubicBezTo>
                              <a:close/>
                              <a:moveTo>
                                <a:pt x="919" y="403"/>
                              </a:moveTo>
                              <a:cubicBezTo>
                                <a:pt x="922" y="402"/>
                                <a:pt x="924" y="401"/>
                                <a:pt x="927" y="402"/>
                              </a:cubicBezTo>
                              <a:cubicBezTo>
                                <a:pt x="932" y="404"/>
                                <a:pt x="937" y="410"/>
                                <a:pt x="933" y="414"/>
                              </a:cubicBezTo>
                              <a:cubicBezTo>
                                <a:pt x="930" y="418"/>
                                <a:pt x="924" y="418"/>
                                <a:pt x="921" y="415"/>
                              </a:cubicBezTo>
                              <a:cubicBezTo>
                                <a:pt x="918" y="412"/>
                                <a:pt x="918" y="407"/>
                                <a:pt x="919" y="403"/>
                              </a:cubicBezTo>
                              <a:close/>
                              <a:moveTo>
                                <a:pt x="916" y="357"/>
                              </a:moveTo>
                              <a:cubicBezTo>
                                <a:pt x="908" y="348"/>
                                <a:pt x="898" y="339"/>
                                <a:pt x="889" y="332"/>
                              </a:cubicBezTo>
                              <a:cubicBezTo>
                                <a:pt x="907" y="342"/>
                                <a:pt x="921" y="356"/>
                                <a:pt x="929" y="376"/>
                              </a:cubicBezTo>
                              <a:cubicBezTo>
                                <a:pt x="906" y="367"/>
                                <a:pt x="891" y="351"/>
                                <a:pt x="881" y="330"/>
                              </a:cubicBezTo>
                              <a:cubicBezTo>
                                <a:pt x="891" y="340"/>
                                <a:pt x="903" y="349"/>
                                <a:pt x="914" y="359"/>
                              </a:cubicBezTo>
                              <a:cubicBezTo>
                                <a:pt x="915" y="361"/>
                                <a:pt x="917" y="358"/>
                                <a:pt x="916" y="357"/>
                              </a:cubicBezTo>
                              <a:close/>
                              <a:moveTo>
                                <a:pt x="894" y="284"/>
                              </a:moveTo>
                              <a:cubicBezTo>
                                <a:pt x="894" y="283"/>
                                <a:pt x="895" y="283"/>
                                <a:pt x="895" y="282"/>
                              </a:cubicBezTo>
                              <a:cubicBezTo>
                                <a:pt x="896" y="282"/>
                                <a:pt x="896" y="281"/>
                                <a:pt x="896" y="280"/>
                              </a:cubicBezTo>
                              <a:cubicBezTo>
                                <a:pt x="898" y="278"/>
                                <a:pt x="900" y="277"/>
                                <a:pt x="903" y="277"/>
                              </a:cubicBezTo>
                              <a:cubicBezTo>
                                <a:pt x="909" y="278"/>
                                <a:pt x="912" y="284"/>
                                <a:pt x="912" y="289"/>
                              </a:cubicBezTo>
                              <a:cubicBezTo>
                                <a:pt x="912" y="293"/>
                                <a:pt x="911" y="295"/>
                                <a:pt x="907" y="296"/>
                              </a:cubicBezTo>
                              <a:cubicBezTo>
                                <a:pt x="904" y="296"/>
                                <a:pt x="901" y="295"/>
                                <a:pt x="899" y="294"/>
                              </a:cubicBezTo>
                              <a:cubicBezTo>
                                <a:pt x="895" y="291"/>
                                <a:pt x="894" y="288"/>
                                <a:pt x="894" y="284"/>
                              </a:cubicBezTo>
                              <a:close/>
                              <a:moveTo>
                                <a:pt x="803" y="145"/>
                              </a:moveTo>
                              <a:cubicBezTo>
                                <a:pt x="804" y="145"/>
                                <a:pt x="805" y="145"/>
                                <a:pt x="805" y="144"/>
                              </a:cubicBezTo>
                              <a:cubicBezTo>
                                <a:pt x="805" y="143"/>
                                <a:pt x="805" y="143"/>
                                <a:pt x="806" y="142"/>
                              </a:cubicBezTo>
                              <a:cubicBezTo>
                                <a:pt x="806" y="142"/>
                                <a:pt x="806" y="142"/>
                                <a:pt x="806" y="142"/>
                              </a:cubicBezTo>
                              <a:cubicBezTo>
                                <a:pt x="811" y="134"/>
                                <a:pt x="828" y="149"/>
                                <a:pt x="818" y="155"/>
                              </a:cubicBezTo>
                              <a:cubicBezTo>
                                <a:pt x="814" y="157"/>
                                <a:pt x="809" y="157"/>
                                <a:pt x="806" y="155"/>
                              </a:cubicBezTo>
                              <a:cubicBezTo>
                                <a:pt x="803" y="153"/>
                                <a:pt x="802" y="149"/>
                                <a:pt x="803" y="145"/>
                              </a:cubicBezTo>
                              <a:close/>
                              <a:moveTo>
                                <a:pt x="688" y="72"/>
                              </a:moveTo>
                              <a:cubicBezTo>
                                <a:pt x="689" y="73"/>
                                <a:pt x="691" y="73"/>
                                <a:pt x="692" y="72"/>
                              </a:cubicBezTo>
                              <a:cubicBezTo>
                                <a:pt x="694" y="69"/>
                                <a:pt x="698" y="66"/>
                                <a:pt x="703" y="69"/>
                              </a:cubicBezTo>
                              <a:cubicBezTo>
                                <a:pt x="706" y="72"/>
                                <a:pt x="706" y="78"/>
                                <a:pt x="703" y="81"/>
                              </a:cubicBezTo>
                              <a:cubicBezTo>
                                <a:pt x="699" y="84"/>
                                <a:pt x="693" y="84"/>
                                <a:pt x="690" y="80"/>
                              </a:cubicBezTo>
                              <a:cubicBezTo>
                                <a:pt x="688" y="78"/>
                                <a:pt x="688" y="75"/>
                                <a:pt x="688" y="72"/>
                              </a:cubicBezTo>
                              <a:close/>
                              <a:moveTo>
                                <a:pt x="524" y="10"/>
                              </a:moveTo>
                              <a:cubicBezTo>
                                <a:pt x="529" y="10"/>
                                <a:pt x="533" y="16"/>
                                <a:pt x="532" y="20"/>
                              </a:cubicBezTo>
                              <a:cubicBezTo>
                                <a:pt x="531" y="29"/>
                                <a:pt x="522" y="30"/>
                                <a:pt x="516" y="26"/>
                              </a:cubicBezTo>
                              <a:cubicBezTo>
                                <a:pt x="517" y="24"/>
                                <a:pt x="515" y="23"/>
                                <a:pt x="514" y="23"/>
                              </a:cubicBezTo>
                              <a:cubicBezTo>
                                <a:pt x="513" y="22"/>
                                <a:pt x="513" y="21"/>
                                <a:pt x="513" y="20"/>
                              </a:cubicBezTo>
                              <a:cubicBezTo>
                                <a:pt x="515" y="15"/>
                                <a:pt x="518" y="10"/>
                                <a:pt x="524" y="10"/>
                              </a:cubicBezTo>
                              <a:close/>
                              <a:moveTo>
                                <a:pt x="316" y="25"/>
                              </a:moveTo>
                              <a:cubicBezTo>
                                <a:pt x="319" y="20"/>
                                <a:pt x="326" y="16"/>
                                <a:pt x="329" y="23"/>
                              </a:cubicBezTo>
                              <a:cubicBezTo>
                                <a:pt x="333" y="31"/>
                                <a:pt x="326" y="39"/>
                                <a:pt x="319" y="39"/>
                              </a:cubicBezTo>
                              <a:cubicBezTo>
                                <a:pt x="318" y="38"/>
                                <a:pt x="318" y="38"/>
                                <a:pt x="317" y="38"/>
                              </a:cubicBezTo>
                              <a:cubicBezTo>
                                <a:pt x="313" y="35"/>
                                <a:pt x="312" y="30"/>
                                <a:pt x="316" y="25"/>
                              </a:cubicBezTo>
                              <a:close/>
                              <a:moveTo>
                                <a:pt x="102" y="303"/>
                              </a:moveTo>
                              <a:cubicBezTo>
                                <a:pt x="101" y="306"/>
                                <a:pt x="99" y="309"/>
                                <a:pt x="97" y="311"/>
                              </a:cubicBezTo>
                              <a:cubicBezTo>
                                <a:pt x="92" y="309"/>
                                <a:pt x="90" y="307"/>
                                <a:pt x="89" y="302"/>
                              </a:cubicBezTo>
                              <a:cubicBezTo>
                                <a:pt x="89" y="297"/>
                                <a:pt x="91" y="292"/>
                                <a:pt x="97" y="292"/>
                              </a:cubicBezTo>
                              <a:cubicBezTo>
                                <a:pt x="102" y="292"/>
                                <a:pt x="103" y="299"/>
                                <a:pt x="102" y="303"/>
                              </a:cubicBezTo>
                              <a:close/>
                              <a:moveTo>
                                <a:pt x="49" y="412"/>
                              </a:moveTo>
                              <a:cubicBezTo>
                                <a:pt x="49" y="413"/>
                                <a:pt x="47" y="418"/>
                                <a:pt x="45" y="420"/>
                              </a:cubicBezTo>
                              <a:cubicBezTo>
                                <a:pt x="39" y="418"/>
                                <a:pt x="32" y="404"/>
                                <a:pt x="39" y="400"/>
                              </a:cubicBezTo>
                              <a:cubicBezTo>
                                <a:pt x="43" y="397"/>
                                <a:pt x="48" y="401"/>
                                <a:pt x="49" y="405"/>
                              </a:cubicBezTo>
                              <a:cubicBezTo>
                                <a:pt x="50" y="407"/>
                                <a:pt x="50" y="410"/>
                                <a:pt x="49" y="412"/>
                              </a:cubicBezTo>
                              <a:close/>
                              <a:moveTo>
                                <a:pt x="31" y="468"/>
                              </a:moveTo>
                              <a:cubicBezTo>
                                <a:pt x="30" y="466"/>
                                <a:pt x="27" y="467"/>
                                <a:pt x="28" y="469"/>
                              </a:cubicBezTo>
                              <a:cubicBezTo>
                                <a:pt x="30" y="477"/>
                                <a:pt x="33" y="486"/>
                                <a:pt x="36" y="494"/>
                              </a:cubicBezTo>
                              <a:cubicBezTo>
                                <a:pt x="30" y="482"/>
                                <a:pt x="25" y="468"/>
                                <a:pt x="28" y="456"/>
                              </a:cubicBezTo>
                              <a:cubicBezTo>
                                <a:pt x="30" y="449"/>
                                <a:pt x="28" y="450"/>
                                <a:pt x="32" y="455"/>
                              </a:cubicBezTo>
                              <a:cubicBezTo>
                                <a:pt x="36" y="460"/>
                                <a:pt x="38" y="467"/>
                                <a:pt x="40" y="472"/>
                              </a:cubicBezTo>
                              <a:cubicBezTo>
                                <a:pt x="43" y="482"/>
                                <a:pt x="44" y="492"/>
                                <a:pt x="45" y="503"/>
                              </a:cubicBezTo>
                              <a:cubicBezTo>
                                <a:pt x="41" y="491"/>
                                <a:pt x="36" y="479"/>
                                <a:pt x="31" y="468"/>
                              </a:cubicBezTo>
                              <a:close/>
                              <a:moveTo>
                                <a:pt x="17" y="552"/>
                              </a:moveTo>
                              <a:cubicBezTo>
                                <a:pt x="10" y="554"/>
                                <a:pt x="8" y="545"/>
                                <a:pt x="10" y="540"/>
                              </a:cubicBezTo>
                              <a:cubicBezTo>
                                <a:pt x="12" y="534"/>
                                <a:pt x="19" y="532"/>
                                <a:pt x="24" y="535"/>
                              </a:cubicBezTo>
                              <a:cubicBezTo>
                                <a:pt x="25" y="536"/>
                                <a:pt x="26" y="538"/>
                                <a:pt x="27" y="539"/>
                              </a:cubicBezTo>
                              <a:cubicBezTo>
                                <a:pt x="24" y="544"/>
                                <a:pt x="23" y="551"/>
                                <a:pt x="17" y="552"/>
                              </a:cubicBezTo>
                              <a:close/>
                              <a:moveTo>
                                <a:pt x="76" y="695"/>
                              </a:moveTo>
                              <a:cubicBezTo>
                                <a:pt x="72" y="697"/>
                                <a:pt x="66" y="693"/>
                                <a:pt x="65" y="688"/>
                              </a:cubicBezTo>
                              <a:cubicBezTo>
                                <a:pt x="64" y="682"/>
                                <a:pt x="70" y="680"/>
                                <a:pt x="75" y="682"/>
                              </a:cubicBezTo>
                              <a:cubicBezTo>
                                <a:pt x="78" y="683"/>
                                <a:pt x="80" y="686"/>
                                <a:pt x="82" y="689"/>
                              </a:cubicBezTo>
                              <a:cubicBezTo>
                                <a:pt x="81" y="692"/>
                                <a:pt x="80" y="694"/>
                                <a:pt x="76" y="695"/>
                              </a:cubicBezTo>
                              <a:close/>
                              <a:moveTo>
                                <a:pt x="162" y="800"/>
                              </a:moveTo>
                              <a:cubicBezTo>
                                <a:pt x="158" y="799"/>
                                <a:pt x="155" y="794"/>
                                <a:pt x="157" y="790"/>
                              </a:cubicBezTo>
                              <a:cubicBezTo>
                                <a:pt x="158" y="787"/>
                                <a:pt x="161" y="786"/>
                                <a:pt x="165" y="786"/>
                              </a:cubicBezTo>
                              <a:cubicBezTo>
                                <a:pt x="167" y="787"/>
                                <a:pt x="170" y="790"/>
                                <a:pt x="170" y="793"/>
                              </a:cubicBezTo>
                              <a:cubicBezTo>
                                <a:pt x="170" y="797"/>
                                <a:pt x="166" y="800"/>
                                <a:pt x="162" y="800"/>
                              </a:cubicBezTo>
                              <a:close/>
                              <a:moveTo>
                                <a:pt x="328" y="933"/>
                              </a:moveTo>
                              <a:cubicBezTo>
                                <a:pt x="326" y="937"/>
                                <a:pt x="321" y="938"/>
                                <a:pt x="317" y="937"/>
                              </a:cubicBezTo>
                              <a:cubicBezTo>
                                <a:pt x="314" y="935"/>
                                <a:pt x="313" y="930"/>
                                <a:pt x="315" y="926"/>
                              </a:cubicBezTo>
                              <a:cubicBezTo>
                                <a:pt x="317" y="922"/>
                                <a:pt x="322" y="923"/>
                                <a:pt x="326" y="924"/>
                              </a:cubicBezTo>
                              <a:cubicBezTo>
                                <a:pt x="327" y="924"/>
                                <a:pt x="328" y="925"/>
                                <a:pt x="329" y="925"/>
                              </a:cubicBezTo>
                              <a:cubicBezTo>
                                <a:pt x="329" y="925"/>
                                <a:pt x="329" y="925"/>
                                <a:pt x="329" y="925"/>
                              </a:cubicBezTo>
                              <a:cubicBezTo>
                                <a:pt x="330" y="928"/>
                                <a:pt x="330" y="930"/>
                                <a:pt x="328" y="933"/>
                              </a:cubicBezTo>
                              <a:close/>
                              <a:moveTo>
                                <a:pt x="452" y="969"/>
                              </a:moveTo>
                              <a:cubicBezTo>
                                <a:pt x="447" y="969"/>
                                <a:pt x="444" y="964"/>
                                <a:pt x="445" y="959"/>
                              </a:cubicBezTo>
                              <a:cubicBezTo>
                                <a:pt x="446" y="957"/>
                                <a:pt x="448" y="954"/>
                                <a:pt x="450" y="952"/>
                              </a:cubicBezTo>
                              <a:cubicBezTo>
                                <a:pt x="453" y="953"/>
                                <a:pt x="456" y="954"/>
                                <a:pt x="458" y="958"/>
                              </a:cubicBezTo>
                              <a:cubicBezTo>
                                <a:pt x="460" y="963"/>
                                <a:pt x="457" y="968"/>
                                <a:pt x="452" y="969"/>
                              </a:cubicBezTo>
                              <a:close/>
                              <a:moveTo>
                                <a:pt x="771" y="843"/>
                              </a:moveTo>
                              <a:cubicBezTo>
                                <a:pt x="773" y="846"/>
                                <a:pt x="772" y="852"/>
                                <a:pt x="768" y="854"/>
                              </a:cubicBezTo>
                              <a:cubicBezTo>
                                <a:pt x="765" y="856"/>
                                <a:pt x="760" y="854"/>
                                <a:pt x="758" y="851"/>
                              </a:cubicBezTo>
                              <a:cubicBezTo>
                                <a:pt x="757" y="848"/>
                                <a:pt x="758" y="845"/>
                                <a:pt x="760" y="843"/>
                              </a:cubicBezTo>
                              <a:cubicBezTo>
                                <a:pt x="761" y="843"/>
                                <a:pt x="761" y="842"/>
                                <a:pt x="762" y="842"/>
                              </a:cubicBezTo>
                              <a:cubicBezTo>
                                <a:pt x="763" y="841"/>
                                <a:pt x="764" y="841"/>
                                <a:pt x="766" y="841"/>
                              </a:cubicBezTo>
                              <a:cubicBezTo>
                                <a:pt x="766" y="841"/>
                                <a:pt x="767" y="840"/>
                                <a:pt x="767" y="840"/>
                              </a:cubicBezTo>
                              <a:cubicBezTo>
                                <a:pt x="768" y="840"/>
                                <a:pt x="770" y="841"/>
                                <a:pt x="771" y="843"/>
                              </a:cubicBezTo>
                              <a:close/>
                              <a:moveTo>
                                <a:pt x="871" y="743"/>
                              </a:moveTo>
                              <a:cubicBezTo>
                                <a:pt x="871" y="742"/>
                                <a:pt x="872" y="741"/>
                                <a:pt x="873" y="740"/>
                              </a:cubicBezTo>
                              <a:cubicBezTo>
                                <a:pt x="875" y="741"/>
                                <a:pt x="877" y="740"/>
                                <a:pt x="877" y="738"/>
                              </a:cubicBezTo>
                              <a:cubicBezTo>
                                <a:pt x="878" y="738"/>
                                <a:pt x="879" y="738"/>
                                <a:pt x="881" y="738"/>
                              </a:cubicBezTo>
                              <a:cubicBezTo>
                                <a:pt x="885" y="740"/>
                                <a:pt x="886" y="747"/>
                                <a:pt x="883" y="750"/>
                              </a:cubicBezTo>
                              <a:cubicBezTo>
                                <a:pt x="880" y="753"/>
                                <a:pt x="873" y="752"/>
                                <a:pt x="871" y="748"/>
                              </a:cubicBezTo>
                              <a:cubicBezTo>
                                <a:pt x="870" y="746"/>
                                <a:pt x="870" y="745"/>
                                <a:pt x="871" y="743"/>
                              </a:cubicBezTo>
                              <a:close/>
                              <a:moveTo>
                                <a:pt x="891" y="545"/>
                              </a:moveTo>
                              <a:cubicBezTo>
                                <a:pt x="890" y="546"/>
                                <a:pt x="890" y="547"/>
                                <a:pt x="890" y="547"/>
                              </a:cubicBezTo>
                              <a:cubicBezTo>
                                <a:pt x="897" y="564"/>
                                <a:pt x="886" y="581"/>
                                <a:pt x="875" y="592"/>
                              </a:cubicBezTo>
                              <a:cubicBezTo>
                                <a:pt x="871" y="595"/>
                                <a:pt x="864" y="602"/>
                                <a:pt x="859" y="603"/>
                              </a:cubicBezTo>
                              <a:cubicBezTo>
                                <a:pt x="851" y="604"/>
                                <a:pt x="853" y="597"/>
                                <a:pt x="855" y="591"/>
                              </a:cubicBezTo>
                              <a:cubicBezTo>
                                <a:pt x="860" y="570"/>
                                <a:pt x="874" y="556"/>
                                <a:pt x="889" y="541"/>
                              </a:cubicBezTo>
                              <a:cubicBezTo>
                                <a:pt x="890" y="542"/>
                                <a:pt x="890" y="544"/>
                                <a:pt x="891" y="545"/>
                              </a:cubicBezTo>
                              <a:close/>
                              <a:moveTo>
                                <a:pt x="927" y="482"/>
                              </a:moveTo>
                              <a:cubicBezTo>
                                <a:pt x="909" y="479"/>
                                <a:pt x="895" y="467"/>
                                <a:pt x="887" y="451"/>
                              </a:cubicBezTo>
                              <a:cubicBezTo>
                                <a:pt x="889" y="453"/>
                                <a:pt x="892" y="454"/>
                                <a:pt x="894" y="456"/>
                              </a:cubicBezTo>
                              <a:cubicBezTo>
                                <a:pt x="899" y="460"/>
                                <a:pt x="904" y="463"/>
                                <a:pt x="910" y="466"/>
                              </a:cubicBezTo>
                              <a:cubicBezTo>
                                <a:pt x="910" y="467"/>
                                <a:pt x="911" y="466"/>
                                <a:pt x="911" y="465"/>
                              </a:cubicBezTo>
                              <a:cubicBezTo>
                                <a:pt x="906" y="461"/>
                                <a:pt x="901" y="457"/>
                                <a:pt x="897" y="453"/>
                              </a:cubicBezTo>
                              <a:cubicBezTo>
                                <a:pt x="892" y="449"/>
                                <a:pt x="888" y="445"/>
                                <a:pt x="883" y="442"/>
                              </a:cubicBezTo>
                              <a:cubicBezTo>
                                <a:pt x="883" y="441"/>
                                <a:pt x="883" y="441"/>
                                <a:pt x="882" y="440"/>
                              </a:cubicBezTo>
                              <a:cubicBezTo>
                                <a:pt x="902" y="448"/>
                                <a:pt x="918" y="463"/>
                                <a:pt x="927" y="482"/>
                              </a:cubicBezTo>
                              <a:close/>
                              <a:moveTo>
                                <a:pt x="830" y="276"/>
                              </a:moveTo>
                              <a:cubicBezTo>
                                <a:pt x="832" y="270"/>
                                <a:pt x="835" y="265"/>
                                <a:pt x="837" y="259"/>
                              </a:cubicBezTo>
                              <a:cubicBezTo>
                                <a:pt x="839" y="257"/>
                                <a:pt x="840" y="255"/>
                                <a:pt x="841" y="253"/>
                              </a:cubicBezTo>
                              <a:cubicBezTo>
                                <a:pt x="841" y="259"/>
                                <a:pt x="840" y="266"/>
                                <a:pt x="836" y="272"/>
                              </a:cubicBezTo>
                              <a:cubicBezTo>
                                <a:pt x="834" y="276"/>
                                <a:pt x="832" y="279"/>
                                <a:pt x="829" y="282"/>
                              </a:cubicBezTo>
                              <a:cubicBezTo>
                                <a:pt x="827" y="285"/>
                                <a:pt x="815" y="294"/>
                                <a:pt x="814" y="286"/>
                              </a:cubicBezTo>
                              <a:cubicBezTo>
                                <a:pt x="814" y="280"/>
                                <a:pt x="820" y="270"/>
                                <a:pt x="823" y="265"/>
                              </a:cubicBezTo>
                              <a:cubicBezTo>
                                <a:pt x="826" y="260"/>
                                <a:pt x="830" y="256"/>
                                <a:pt x="834" y="253"/>
                              </a:cubicBezTo>
                              <a:cubicBezTo>
                                <a:pt x="834" y="255"/>
                                <a:pt x="833" y="257"/>
                                <a:pt x="832" y="259"/>
                              </a:cubicBezTo>
                              <a:cubicBezTo>
                                <a:pt x="829" y="264"/>
                                <a:pt x="827" y="269"/>
                                <a:pt x="825" y="274"/>
                              </a:cubicBezTo>
                              <a:cubicBezTo>
                                <a:pt x="824" y="277"/>
                                <a:pt x="829" y="279"/>
                                <a:pt x="830" y="276"/>
                              </a:cubicBezTo>
                              <a:close/>
                              <a:moveTo>
                                <a:pt x="809" y="196"/>
                              </a:moveTo>
                              <a:cubicBezTo>
                                <a:pt x="809" y="196"/>
                                <a:pt x="809" y="197"/>
                                <a:pt x="809" y="198"/>
                              </a:cubicBezTo>
                              <a:cubicBezTo>
                                <a:pt x="811" y="203"/>
                                <a:pt x="817" y="204"/>
                                <a:pt x="822" y="205"/>
                              </a:cubicBezTo>
                              <a:cubicBezTo>
                                <a:pt x="830" y="207"/>
                                <a:pt x="839" y="209"/>
                                <a:pt x="848" y="211"/>
                              </a:cubicBezTo>
                              <a:cubicBezTo>
                                <a:pt x="850" y="211"/>
                                <a:pt x="851" y="208"/>
                                <a:pt x="849" y="208"/>
                              </a:cubicBezTo>
                              <a:cubicBezTo>
                                <a:pt x="838" y="204"/>
                                <a:pt x="823" y="202"/>
                                <a:pt x="813" y="195"/>
                              </a:cubicBezTo>
                              <a:cubicBezTo>
                                <a:pt x="833" y="195"/>
                                <a:pt x="858" y="203"/>
                                <a:pt x="871" y="217"/>
                              </a:cubicBezTo>
                              <a:cubicBezTo>
                                <a:pt x="851" y="217"/>
                                <a:pt x="832" y="213"/>
                                <a:pt x="814" y="204"/>
                              </a:cubicBezTo>
                              <a:cubicBezTo>
                                <a:pt x="811" y="201"/>
                                <a:pt x="809" y="199"/>
                                <a:pt x="806" y="196"/>
                              </a:cubicBezTo>
                              <a:cubicBezTo>
                                <a:pt x="807" y="196"/>
                                <a:pt x="808" y="196"/>
                                <a:pt x="809" y="196"/>
                              </a:cubicBezTo>
                              <a:close/>
                              <a:moveTo>
                                <a:pt x="667" y="115"/>
                              </a:moveTo>
                              <a:cubicBezTo>
                                <a:pt x="667" y="116"/>
                                <a:pt x="668" y="117"/>
                                <a:pt x="668" y="118"/>
                              </a:cubicBezTo>
                              <a:cubicBezTo>
                                <a:pt x="668" y="118"/>
                                <a:pt x="668" y="118"/>
                                <a:pt x="668" y="118"/>
                              </a:cubicBezTo>
                              <a:cubicBezTo>
                                <a:pt x="668" y="133"/>
                                <a:pt x="674" y="148"/>
                                <a:pt x="684" y="159"/>
                              </a:cubicBezTo>
                              <a:cubicBezTo>
                                <a:pt x="685" y="161"/>
                                <a:pt x="688" y="159"/>
                                <a:pt x="687" y="157"/>
                              </a:cubicBezTo>
                              <a:cubicBezTo>
                                <a:pt x="680" y="147"/>
                                <a:pt x="676" y="137"/>
                                <a:pt x="674" y="126"/>
                              </a:cubicBezTo>
                              <a:cubicBezTo>
                                <a:pt x="683" y="141"/>
                                <a:pt x="689" y="157"/>
                                <a:pt x="690" y="176"/>
                              </a:cubicBezTo>
                              <a:cubicBezTo>
                                <a:pt x="672" y="160"/>
                                <a:pt x="666" y="139"/>
                                <a:pt x="667" y="115"/>
                              </a:cubicBezTo>
                              <a:close/>
                              <a:moveTo>
                                <a:pt x="615" y="51"/>
                              </a:moveTo>
                              <a:cubicBezTo>
                                <a:pt x="623" y="48"/>
                                <a:pt x="641" y="42"/>
                                <a:pt x="646" y="50"/>
                              </a:cubicBezTo>
                              <a:cubicBezTo>
                                <a:pt x="650" y="57"/>
                                <a:pt x="641" y="60"/>
                                <a:pt x="635" y="62"/>
                              </a:cubicBezTo>
                              <a:cubicBezTo>
                                <a:pt x="631" y="64"/>
                                <a:pt x="626" y="66"/>
                                <a:pt x="622" y="67"/>
                              </a:cubicBezTo>
                              <a:cubicBezTo>
                                <a:pt x="613" y="68"/>
                                <a:pt x="606" y="68"/>
                                <a:pt x="598" y="67"/>
                              </a:cubicBezTo>
                              <a:cubicBezTo>
                                <a:pt x="607" y="65"/>
                                <a:pt x="616" y="63"/>
                                <a:pt x="625" y="61"/>
                              </a:cubicBezTo>
                              <a:cubicBezTo>
                                <a:pt x="628" y="61"/>
                                <a:pt x="627" y="57"/>
                                <a:pt x="625" y="57"/>
                              </a:cubicBezTo>
                              <a:cubicBezTo>
                                <a:pt x="613" y="58"/>
                                <a:pt x="600" y="61"/>
                                <a:pt x="589" y="65"/>
                              </a:cubicBezTo>
                              <a:cubicBezTo>
                                <a:pt x="589" y="65"/>
                                <a:pt x="589" y="65"/>
                                <a:pt x="589" y="65"/>
                              </a:cubicBezTo>
                              <a:cubicBezTo>
                                <a:pt x="597" y="59"/>
                                <a:pt x="605" y="54"/>
                                <a:pt x="615" y="51"/>
                              </a:cubicBezTo>
                              <a:close/>
                              <a:moveTo>
                                <a:pt x="527" y="64"/>
                              </a:moveTo>
                              <a:cubicBezTo>
                                <a:pt x="533" y="75"/>
                                <a:pt x="542" y="86"/>
                                <a:pt x="553" y="94"/>
                              </a:cubicBezTo>
                              <a:cubicBezTo>
                                <a:pt x="555" y="95"/>
                                <a:pt x="557" y="92"/>
                                <a:pt x="555" y="91"/>
                              </a:cubicBezTo>
                              <a:cubicBezTo>
                                <a:pt x="547" y="84"/>
                                <a:pt x="540" y="77"/>
                                <a:pt x="533" y="69"/>
                              </a:cubicBezTo>
                              <a:cubicBezTo>
                                <a:pt x="539" y="73"/>
                                <a:pt x="544" y="76"/>
                                <a:pt x="549" y="81"/>
                              </a:cubicBezTo>
                              <a:cubicBezTo>
                                <a:pt x="556" y="88"/>
                                <a:pt x="561" y="97"/>
                                <a:pt x="564" y="106"/>
                              </a:cubicBezTo>
                              <a:cubicBezTo>
                                <a:pt x="555" y="101"/>
                                <a:pt x="546" y="95"/>
                                <a:pt x="540" y="87"/>
                              </a:cubicBezTo>
                              <a:cubicBezTo>
                                <a:pt x="536" y="84"/>
                                <a:pt x="525" y="70"/>
                                <a:pt x="524" y="61"/>
                              </a:cubicBezTo>
                              <a:cubicBezTo>
                                <a:pt x="525" y="62"/>
                                <a:pt x="526" y="63"/>
                                <a:pt x="527" y="64"/>
                              </a:cubicBezTo>
                              <a:close/>
                              <a:moveTo>
                                <a:pt x="403" y="18"/>
                              </a:moveTo>
                              <a:cubicBezTo>
                                <a:pt x="391" y="22"/>
                                <a:pt x="382" y="29"/>
                                <a:pt x="374" y="38"/>
                              </a:cubicBezTo>
                              <a:cubicBezTo>
                                <a:pt x="386" y="21"/>
                                <a:pt x="403" y="10"/>
                                <a:pt x="423" y="7"/>
                              </a:cubicBezTo>
                              <a:cubicBezTo>
                                <a:pt x="420" y="17"/>
                                <a:pt x="407" y="25"/>
                                <a:pt x="400" y="30"/>
                              </a:cubicBezTo>
                              <a:cubicBezTo>
                                <a:pt x="391" y="36"/>
                                <a:pt x="383" y="40"/>
                                <a:pt x="374" y="44"/>
                              </a:cubicBezTo>
                              <a:cubicBezTo>
                                <a:pt x="382" y="34"/>
                                <a:pt x="392" y="27"/>
                                <a:pt x="404" y="23"/>
                              </a:cubicBezTo>
                              <a:cubicBezTo>
                                <a:pt x="407" y="21"/>
                                <a:pt x="406" y="17"/>
                                <a:pt x="403" y="18"/>
                              </a:cubicBezTo>
                              <a:close/>
                              <a:moveTo>
                                <a:pt x="285" y="92"/>
                              </a:moveTo>
                              <a:cubicBezTo>
                                <a:pt x="297" y="98"/>
                                <a:pt x="310" y="103"/>
                                <a:pt x="324" y="105"/>
                              </a:cubicBezTo>
                              <a:cubicBezTo>
                                <a:pt x="326" y="105"/>
                                <a:pt x="328" y="102"/>
                                <a:pt x="325" y="101"/>
                              </a:cubicBezTo>
                              <a:cubicBezTo>
                                <a:pt x="313" y="99"/>
                                <a:pt x="302" y="96"/>
                                <a:pt x="290" y="91"/>
                              </a:cubicBezTo>
                              <a:cubicBezTo>
                                <a:pt x="303" y="93"/>
                                <a:pt x="315" y="94"/>
                                <a:pt x="327" y="100"/>
                              </a:cubicBezTo>
                              <a:cubicBezTo>
                                <a:pt x="335" y="103"/>
                                <a:pt x="347" y="109"/>
                                <a:pt x="354" y="116"/>
                              </a:cubicBezTo>
                              <a:cubicBezTo>
                                <a:pt x="327" y="118"/>
                                <a:pt x="307" y="107"/>
                                <a:pt x="285" y="93"/>
                              </a:cubicBezTo>
                              <a:cubicBezTo>
                                <a:pt x="284" y="93"/>
                                <a:pt x="284" y="93"/>
                                <a:pt x="284" y="93"/>
                              </a:cubicBezTo>
                              <a:cubicBezTo>
                                <a:pt x="285" y="92"/>
                                <a:pt x="285" y="92"/>
                                <a:pt x="285" y="92"/>
                              </a:cubicBezTo>
                              <a:close/>
                              <a:moveTo>
                                <a:pt x="246" y="63"/>
                              </a:moveTo>
                              <a:cubicBezTo>
                                <a:pt x="247" y="87"/>
                                <a:pt x="239" y="105"/>
                                <a:pt x="227" y="125"/>
                              </a:cubicBezTo>
                              <a:cubicBezTo>
                                <a:pt x="228" y="110"/>
                                <a:pt x="233" y="97"/>
                                <a:pt x="241" y="85"/>
                              </a:cubicBezTo>
                              <a:cubicBezTo>
                                <a:pt x="242" y="83"/>
                                <a:pt x="239" y="81"/>
                                <a:pt x="238" y="83"/>
                              </a:cubicBezTo>
                              <a:cubicBezTo>
                                <a:pt x="228" y="96"/>
                                <a:pt x="224" y="112"/>
                                <a:pt x="224" y="128"/>
                              </a:cubicBezTo>
                              <a:cubicBezTo>
                                <a:pt x="222" y="103"/>
                                <a:pt x="229" y="81"/>
                                <a:pt x="246" y="63"/>
                              </a:cubicBezTo>
                              <a:close/>
                              <a:moveTo>
                                <a:pt x="204" y="218"/>
                              </a:moveTo>
                              <a:cubicBezTo>
                                <a:pt x="196" y="222"/>
                                <a:pt x="188" y="226"/>
                                <a:pt x="181" y="230"/>
                              </a:cubicBezTo>
                              <a:cubicBezTo>
                                <a:pt x="182" y="229"/>
                                <a:pt x="182" y="227"/>
                                <a:pt x="183" y="226"/>
                              </a:cubicBezTo>
                              <a:cubicBezTo>
                                <a:pt x="184" y="226"/>
                                <a:pt x="184" y="225"/>
                                <a:pt x="185" y="224"/>
                              </a:cubicBezTo>
                              <a:cubicBezTo>
                                <a:pt x="192" y="219"/>
                                <a:pt x="200" y="215"/>
                                <a:pt x="208" y="212"/>
                              </a:cubicBezTo>
                              <a:cubicBezTo>
                                <a:pt x="216" y="209"/>
                                <a:pt x="223" y="209"/>
                                <a:pt x="231" y="208"/>
                              </a:cubicBezTo>
                              <a:cubicBezTo>
                                <a:pt x="220" y="228"/>
                                <a:pt x="201" y="235"/>
                                <a:pt x="178" y="235"/>
                              </a:cubicBezTo>
                              <a:cubicBezTo>
                                <a:pt x="188" y="232"/>
                                <a:pt x="197" y="227"/>
                                <a:pt x="206" y="222"/>
                              </a:cubicBezTo>
                              <a:cubicBezTo>
                                <a:pt x="208" y="220"/>
                                <a:pt x="206" y="217"/>
                                <a:pt x="204" y="218"/>
                              </a:cubicBezTo>
                              <a:close/>
                              <a:moveTo>
                                <a:pt x="77" y="346"/>
                              </a:moveTo>
                              <a:cubicBezTo>
                                <a:pt x="81" y="361"/>
                                <a:pt x="82" y="377"/>
                                <a:pt x="82" y="392"/>
                              </a:cubicBezTo>
                              <a:cubicBezTo>
                                <a:pt x="82" y="393"/>
                                <a:pt x="82" y="394"/>
                                <a:pt x="82" y="394"/>
                              </a:cubicBezTo>
                              <a:cubicBezTo>
                                <a:pt x="79" y="383"/>
                                <a:pt x="77" y="371"/>
                                <a:pt x="75" y="360"/>
                              </a:cubicBezTo>
                              <a:cubicBezTo>
                                <a:pt x="75" y="358"/>
                                <a:pt x="72" y="359"/>
                                <a:pt x="72" y="360"/>
                              </a:cubicBezTo>
                              <a:cubicBezTo>
                                <a:pt x="74" y="374"/>
                                <a:pt x="75" y="388"/>
                                <a:pt x="79" y="401"/>
                              </a:cubicBezTo>
                              <a:cubicBezTo>
                                <a:pt x="79" y="402"/>
                                <a:pt x="78" y="404"/>
                                <a:pt x="77" y="405"/>
                              </a:cubicBezTo>
                              <a:cubicBezTo>
                                <a:pt x="70" y="389"/>
                                <a:pt x="62" y="360"/>
                                <a:pt x="77" y="346"/>
                              </a:cubicBezTo>
                              <a:close/>
                              <a:moveTo>
                                <a:pt x="68" y="585"/>
                              </a:moveTo>
                              <a:cubicBezTo>
                                <a:pt x="69" y="586"/>
                                <a:pt x="70" y="585"/>
                                <a:pt x="70" y="584"/>
                              </a:cubicBezTo>
                              <a:cubicBezTo>
                                <a:pt x="71" y="559"/>
                                <a:pt x="76" y="537"/>
                                <a:pt x="92" y="518"/>
                              </a:cubicBezTo>
                              <a:cubicBezTo>
                                <a:pt x="93" y="528"/>
                                <a:pt x="93" y="539"/>
                                <a:pt x="92" y="549"/>
                              </a:cubicBezTo>
                              <a:cubicBezTo>
                                <a:pt x="92" y="554"/>
                                <a:pt x="84" y="593"/>
                                <a:pt x="75" y="595"/>
                              </a:cubicBezTo>
                              <a:cubicBezTo>
                                <a:pt x="82" y="578"/>
                                <a:pt x="85" y="558"/>
                                <a:pt x="90" y="541"/>
                              </a:cubicBezTo>
                              <a:cubicBezTo>
                                <a:pt x="90" y="538"/>
                                <a:pt x="87" y="537"/>
                                <a:pt x="86" y="540"/>
                              </a:cubicBezTo>
                              <a:cubicBezTo>
                                <a:pt x="81" y="555"/>
                                <a:pt x="74" y="572"/>
                                <a:pt x="70" y="589"/>
                              </a:cubicBezTo>
                              <a:cubicBezTo>
                                <a:pt x="69" y="588"/>
                                <a:pt x="69" y="586"/>
                                <a:pt x="68" y="585"/>
                              </a:cubicBezTo>
                              <a:close/>
                              <a:moveTo>
                                <a:pt x="56" y="630"/>
                              </a:moveTo>
                              <a:cubicBezTo>
                                <a:pt x="55" y="629"/>
                                <a:pt x="53" y="631"/>
                                <a:pt x="54" y="632"/>
                              </a:cubicBezTo>
                              <a:cubicBezTo>
                                <a:pt x="60" y="636"/>
                                <a:pt x="66" y="641"/>
                                <a:pt x="73" y="644"/>
                              </a:cubicBezTo>
                              <a:cubicBezTo>
                                <a:pt x="59" y="640"/>
                                <a:pt x="47" y="633"/>
                                <a:pt x="38" y="621"/>
                              </a:cubicBezTo>
                              <a:cubicBezTo>
                                <a:pt x="55" y="623"/>
                                <a:pt x="70" y="630"/>
                                <a:pt x="84" y="640"/>
                              </a:cubicBezTo>
                              <a:cubicBezTo>
                                <a:pt x="84" y="641"/>
                                <a:pt x="85" y="642"/>
                                <a:pt x="86" y="643"/>
                              </a:cubicBezTo>
                              <a:cubicBezTo>
                                <a:pt x="75" y="640"/>
                                <a:pt x="65" y="636"/>
                                <a:pt x="56" y="630"/>
                              </a:cubicBezTo>
                              <a:close/>
                              <a:moveTo>
                                <a:pt x="124" y="643"/>
                              </a:moveTo>
                              <a:cubicBezTo>
                                <a:pt x="134" y="657"/>
                                <a:pt x="138" y="671"/>
                                <a:pt x="140" y="687"/>
                              </a:cubicBezTo>
                              <a:cubicBezTo>
                                <a:pt x="138" y="684"/>
                                <a:pt x="137" y="682"/>
                                <a:pt x="136" y="679"/>
                              </a:cubicBezTo>
                              <a:cubicBezTo>
                                <a:pt x="134" y="673"/>
                                <a:pt x="132" y="667"/>
                                <a:pt x="129" y="661"/>
                              </a:cubicBezTo>
                              <a:cubicBezTo>
                                <a:pt x="128" y="659"/>
                                <a:pt x="126" y="661"/>
                                <a:pt x="126" y="662"/>
                              </a:cubicBezTo>
                              <a:cubicBezTo>
                                <a:pt x="128" y="675"/>
                                <a:pt x="133" y="690"/>
                                <a:pt x="140" y="700"/>
                              </a:cubicBezTo>
                              <a:cubicBezTo>
                                <a:pt x="140" y="700"/>
                                <a:pt x="140" y="700"/>
                                <a:pt x="140" y="700"/>
                              </a:cubicBezTo>
                              <a:cubicBezTo>
                                <a:pt x="140" y="701"/>
                                <a:pt x="140" y="702"/>
                                <a:pt x="140" y="703"/>
                              </a:cubicBezTo>
                              <a:cubicBezTo>
                                <a:pt x="130" y="687"/>
                                <a:pt x="116" y="660"/>
                                <a:pt x="124" y="643"/>
                              </a:cubicBezTo>
                              <a:close/>
                              <a:moveTo>
                                <a:pt x="201" y="807"/>
                              </a:moveTo>
                              <a:cubicBezTo>
                                <a:pt x="217" y="805"/>
                                <a:pt x="232" y="809"/>
                                <a:pt x="246" y="817"/>
                              </a:cubicBezTo>
                              <a:cubicBezTo>
                                <a:pt x="247" y="819"/>
                                <a:pt x="249" y="821"/>
                                <a:pt x="251" y="823"/>
                              </a:cubicBezTo>
                              <a:cubicBezTo>
                                <a:pt x="247" y="822"/>
                                <a:pt x="243" y="820"/>
                                <a:pt x="239" y="819"/>
                              </a:cubicBezTo>
                              <a:cubicBezTo>
                                <a:pt x="233" y="816"/>
                                <a:pt x="228" y="813"/>
                                <a:pt x="222" y="811"/>
                              </a:cubicBezTo>
                              <a:cubicBezTo>
                                <a:pt x="221" y="810"/>
                                <a:pt x="220" y="813"/>
                                <a:pt x="221" y="814"/>
                              </a:cubicBezTo>
                              <a:cubicBezTo>
                                <a:pt x="227" y="818"/>
                                <a:pt x="233" y="820"/>
                                <a:pt x="239" y="823"/>
                              </a:cubicBezTo>
                              <a:cubicBezTo>
                                <a:pt x="244" y="825"/>
                                <a:pt x="248" y="827"/>
                                <a:pt x="253" y="829"/>
                              </a:cubicBezTo>
                              <a:cubicBezTo>
                                <a:pt x="233" y="827"/>
                                <a:pt x="215" y="819"/>
                                <a:pt x="201" y="807"/>
                              </a:cubicBezTo>
                              <a:close/>
                              <a:moveTo>
                                <a:pt x="261" y="784"/>
                              </a:moveTo>
                              <a:cubicBezTo>
                                <a:pt x="260" y="784"/>
                                <a:pt x="260" y="784"/>
                                <a:pt x="259" y="784"/>
                              </a:cubicBezTo>
                              <a:cubicBezTo>
                                <a:pt x="259" y="784"/>
                                <a:pt x="259" y="783"/>
                                <a:pt x="259" y="783"/>
                              </a:cubicBezTo>
                              <a:cubicBezTo>
                                <a:pt x="255" y="779"/>
                                <a:pt x="256" y="774"/>
                                <a:pt x="258" y="769"/>
                              </a:cubicBezTo>
                              <a:cubicBezTo>
                                <a:pt x="259" y="767"/>
                                <a:pt x="260" y="765"/>
                                <a:pt x="262" y="765"/>
                              </a:cubicBezTo>
                              <a:cubicBezTo>
                                <a:pt x="265" y="764"/>
                                <a:pt x="267" y="767"/>
                                <a:pt x="269" y="768"/>
                              </a:cubicBezTo>
                              <a:cubicBezTo>
                                <a:pt x="273" y="772"/>
                                <a:pt x="275" y="777"/>
                                <a:pt x="274" y="782"/>
                              </a:cubicBezTo>
                              <a:cubicBezTo>
                                <a:pt x="273" y="786"/>
                                <a:pt x="268" y="789"/>
                                <a:pt x="264" y="787"/>
                              </a:cubicBezTo>
                              <a:cubicBezTo>
                                <a:pt x="264" y="787"/>
                                <a:pt x="264" y="787"/>
                                <a:pt x="264" y="787"/>
                              </a:cubicBezTo>
                              <a:cubicBezTo>
                                <a:pt x="264" y="785"/>
                                <a:pt x="263" y="784"/>
                                <a:pt x="261" y="784"/>
                              </a:cubicBezTo>
                              <a:close/>
                              <a:moveTo>
                                <a:pt x="308" y="891"/>
                              </a:moveTo>
                              <a:cubicBezTo>
                                <a:pt x="309" y="890"/>
                                <a:pt x="308" y="888"/>
                                <a:pt x="306" y="888"/>
                              </a:cubicBezTo>
                              <a:cubicBezTo>
                                <a:pt x="294" y="888"/>
                                <a:pt x="282" y="889"/>
                                <a:pt x="270" y="889"/>
                              </a:cubicBezTo>
                              <a:cubicBezTo>
                                <a:pt x="268" y="889"/>
                                <a:pt x="268" y="893"/>
                                <a:pt x="270" y="893"/>
                              </a:cubicBezTo>
                              <a:cubicBezTo>
                                <a:pt x="276" y="893"/>
                                <a:pt x="282" y="894"/>
                                <a:pt x="289" y="893"/>
                              </a:cubicBezTo>
                              <a:cubicBezTo>
                                <a:pt x="274" y="895"/>
                                <a:pt x="259" y="895"/>
                                <a:pt x="246" y="889"/>
                              </a:cubicBezTo>
                              <a:cubicBezTo>
                                <a:pt x="265" y="883"/>
                                <a:pt x="287" y="878"/>
                                <a:pt x="305" y="887"/>
                              </a:cubicBezTo>
                              <a:cubicBezTo>
                                <a:pt x="307" y="888"/>
                                <a:pt x="310" y="889"/>
                                <a:pt x="312" y="891"/>
                              </a:cubicBezTo>
                              <a:cubicBezTo>
                                <a:pt x="311" y="891"/>
                                <a:pt x="309" y="891"/>
                                <a:pt x="308" y="891"/>
                              </a:cubicBezTo>
                              <a:close/>
                              <a:moveTo>
                                <a:pt x="358" y="873"/>
                              </a:moveTo>
                              <a:cubicBezTo>
                                <a:pt x="363" y="883"/>
                                <a:pt x="368" y="894"/>
                                <a:pt x="375" y="903"/>
                              </a:cubicBezTo>
                              <a:cubicBezTo>
                                <a:pt x="375" y="903"/>
                                <a:pt x="375" y="903"/>
                                <a:pt x="375" y="903"/>
                              </a:cubicBezTo>
                              <a:cubicBezTo>
                                <a:pt x="361" y="891"/>
                                <a:pt x="352" y="876"/>
                                <a:pt x="348" y="860"/>
                              </a:cubicBezTo>
                              <a:cubicBezTo>
                                <a:pt x="364" y="868"/>
                                <a:pt x="374" y="882"/>
                                <a:pt x="379" y="900"/>
                              </a:cubicBezTo>
                              <a:cubicBezTo>
                                <a:pt x="373" y="890"/>
                                <a:pt x="367" y="881"/>
                                <a:pt x="361" y="871"/>
                              </a:cubicBezTo>
                              <a:cubicBezTo>
                                <a:pt x="360" y="869"/>
                                <a:pt x="357" y="871"/>
                                <a:pt x="358" y="873"/>
                              </a:cubicBezTo>
                              <a:close/>
                              <a:moveTo>
                                <a:pt x="368" y="939"/>
                              </a:moveTo>
                              <a:cubicBezTo>
                                <a:pt x="379" y="928"/>
                                <a:pt x="392" y="922"/>
                                <a:pt x="407" y="918"/>
                              </a:cubicBezTo>
                              <a:cubicBezTo>
                                <a:pt x="401" y="921"/>
                                <a:pt x="395" y="924"/>
                                <a:pt x="390" y="928"/>
                              </a:cubicBezTo>
                              <a:cubicBezTo>
                                <a:pt x="389" y="930"/>
                                <a:pt x="390" y="932"/>
                                <a:pt x="392" y="931"/>
                              </a:cubicBezTo>
                              <a:cubicBezTo>
                                <a:pt x="397" y="929"/>
                                <a:pt x="403" y="926"/>
                                <a:pt x="408" y="924"/>
                              </a:cubicBezTo>
                              <a:cubicBezTo>
                                <a:pt x="414" y="922"/>
                                <a:pt x="420" y="921"/>
                                <a:pt x="425" y="918"/>
                              </a:cubicBezTo>
                              <a:cubicBezTo>
                                <a:pt x="427" y="918"/>
                                <a:pt x="427" y="916"/>
                                <a:pt x="427" y="915"/>
                              </a:cubicBezTo>
                              <a:cubicBezTo>
                                <a:pt x="429" y="915"/>
                                <a:pt x="430" y="916"/>
                                <a:pt x="432" y="916"/>
                              </a:cubicBezTo>
                              <a:cubicBezTo>
                                <a:pt x="412" y="929"/>
                                <a:pt x="392" y="937"/>
                                <a:pt x="368" y="939"/>
                              </a:cubicBezTo>
                              <a:close/>
                              <a:moveTo>
                                <a:pt x="532" y="945"/>
                              </a:moveTo>
                              <a:cubicBezTo>
                                <a:pt x="521" y="952"/>
                                <a:pt x="510" y="957"/>
                                <a:pt x="498" y="960"/>
                              </a:cubicBezTo>
                              <a:cubicBezTo>
                                <a:pt x="507" y="939"/>
                                <a:pt x="524" y="924"/>
                                <a:pt x="545" y="915"/>
                              </a:cubicBezTo>
                              <a:cubicBezTo>
                                <a:pt x="544" y="916"/>
                                <a:pt x="543" y="917"/>
                                <a:pt x="542" y="918"/>
                              </a:cubicBezTo>
                              <a:cubicBezTo>
                                <a:pt x="535" y="924"/>
                                <a:pt x="529" y="930"/>
                                <a:pt x="524" y="938"/>
                              </a:cubicBezTo>
                              <a:cubicBezTo>
                                <a:pt x="523" y="940"/>
                                <a:pt x="526" y="942"/>
                                <a:pt x="528" y="940"/>
                              </a:cubicBezTo>
                              <a:cubicBezTo>
                                <a:pt x="534" y="934"/>
                                <a:pt x="540" y="928"/>
                                <a:pt x="546" y="922"/>
                              </a:cubicBezTo>
                              <a:cubicBezTo>
                                <a:pt x="552" y="918"/>
                                <a:pt x="559" y="914"/>
                                <a:pt x="563" y="910"/>
                              </a:cubicBezTo>
                              <a:cubicBezTo>
                                <a:pt x="564" y="909"/>
                                <a:pt x="565" y="909"/>
                                <a:pt x="566" y="909"/>
                              </a:cubicBezTo>
                              <a:cubicBezTo>
                                <a:pt x="563" y="924"/>
                                <a:pt x="543" y="938"/>
                                <a:pt x="532" y="945"/>
                              </a:cubicBezTo>
                              <a:close/>
                              <a:moveTo>
                                <a:pt x="603" y="859"/>
                              </a:moveTo>
                              <a:cubicBezTo>
                                <a:pt x="616" y="861"/>
                                <a:pt x="629" y="864"/>
                                <a:pt x="641" y="864"/>
                              </a:cubicBezTo>
                              <a:cubicBezTo>
                                <a:pt x="621" y="868"/>
                                <a:pt x="601" y="866"/>
                                <a:pt x="584" y="853"/>
                              </a:cubicBezTo>
                              <a:cubicBezTo>
                                <a:pt x="603" y="850"/>
                                <a:pt x="622" y="850"/>
                                <a:pt x="638" y="859"/>
                              </a:cubicBezTo>
                              <a:cubicBezTo>
                                <a:pt x="627" y="857"/>
                                <a:pt x="615" y="857"/>
                                <a:pt x="603" y="856"/>
                              </a:cubicBezTo>
                              <a:cubicBezTo>
                                <a:pt x="601" y="855"/>
                                <a:pt x="601" y="859"/>
                                <a:pt x="603" y="859"/>
                              </a:cubicBezTo>
                              <a:close/>
                              <a:moveTo>
                                <a:pt x="714" y="871"/>
                              </a:moveTo>
                              <a:cubicBezTo>
                                <a:pt x="713" y="875"/>
                                <a:pt x="694" y="905"/>
                                <a:pt x="687" y="903"/>
                              </a:cubicBezTo>
                              <a:cubicBezTo>
                                <a:pt x="685" y="902"/>
                                <a:pt x="702" y="860"/>
                                <a:pt x="702" y="859"/>
                              </a:cubicBezTo>
                              <a:cubicBezTo>
                                <a:pt x="706" y="851"/>
                                <a:pt x="711" y="844"/>
                                <a:pt x="717" y="838"/>
                              </a:cubicBezTo>
                              <a:cubicBezTo>
                                <a:pt x="711" y="852"/>
                                <a:pt x="706" y="867"/>
                                <a:pt x="700" y="881"/>
                              </a:cubicBezTo>
                              <a:cubicBezTo>
                                <a:pt x="699" y="883"/>
                                <a:pt x="702" y="884"/>
                                <a:pt x="702" y="883"/>
                              </a:cubicBezTo>
                              <a:cubicBezTo>
                                <a:pt x="710" y="868"/>
                                <a:pt x="718" y="852"/>
                                <a:pt x="723" y="835"/>
                              </a:cubicBezTo>
                              <a:cubicBezTo>
                                <a:pt x="723" y="835"/>
                                <a:pt x="722" y="834"/>
                                <a:pt x="722" y="833"/>
                              </a:cubicBezTo>
                              <a:cubicBezTo>
                                <a:pt x="722" y="833"/>
                                <a:pt x="723" y="833"/>
                                <a:pt x="723" y="832"/>
                              </a:cubicBezTo>
                              <a:cubicBezTo>
                                <a:pt x="723" y="846"/>
                                <a:pt x="720" y="859"/>
                                <a:pt x="714" y="871"/>
                              </a:cubicBezTo>
                              <a:close/>
                              <a:moveTo>
                                <a:pt x="761" y="790"/>
                              </a:moveTo>
                              <a:cubicBezTo>
                                <a:pt x="762" y="789"/>
                                <a:pt x="761" y="787"/>
                                <a:pt x="759" y="787"/>
                              </a:cubicBezTo>
                              <a:cubicBezTo>
                                <a:pt x="749" y="788"/>
                                <a:pt x="738" y="787"/>
                                <a:pt x="728" y="785"/>
                              </a:cubicBezTo>
                              <a:cubicBezTo>
                                <a:pt x="726" y="785"/>
                                <a:pt x="725" y="788"/>
                                <a:pt x="727" y="789"/>
                              </a:cubicBezTo>
                              <a:cubicBezTo>
                                <a:pt x="733" y="790"/>
                                <a:pt x="740" y="792"/>
                                <a:pt x="747" y="792"/>
                              </a:cubicBezTo>
                              <a:cubicBezTo>
                                <a:pt x="734" y="793"/>
                                <a:pt x="722" y="792"/>
                                <a:pt x="710" y="786"/>
                              </a:cubicBezTo>
                              <a:cubicBezTo>
                                <a:pt x="727" y="781"/>
                                <a:pt x="750" y="778"/>
                                <a:pt x="763" y="790"/>
                              </a:cubicBezTo>
                              <a:cubicBezTo>
                                <a:pt x="763" y="790"/>
                                <a:pt x="762" y="790"/>
                                <a:pt x="761" y="790"/>
                              </a:cubicBezTo>
                              <a:close/>
                              <a:moveTo>
                                <a:pt x="813" y="805"/>
                              </a:moveTo>
                              <a:cubicBezTo>
                                <a:pt x="813" y="784"/>
                                <a:pt x="820" y="765"/>
                                <a:pt x="832" y="748"/>
                              </a:cubicBezTo>
                              <a:cubicBezTo>
                                <a:pt x="828" y="759"/>
                                <a:pt x="825" y="770"/>
                                <a:pt x="821" y="781"/>
                              </a:cubicBezTo>
                              <a:cubicBezTo>
                                <a:pt x="820" y="783"/>
                                <a:pt x="823" y="784"/>
                                <a:pt x="823" y="782"/>
                              </a:cubicBezTo>
                              <a:cubicBezTo>
                                <a:pt x="829" y="771"/>
                                <a:pt x="834" y="759"/>
                                <a:pt x="836" y="747"/>
                              </a:cubicBezTo>
                              <a:cubicBezTo>
                                <a:pt x="836" y="746"/>
                                <a:pt x="835" y="745"/>
                                <a:pt x="834" y="745"/>
                              </a:cubicBezTo>
                              <a:cubicBezTo>
                                <a:pt x="836" y="744"/>
                                <a:pt x="838" y="742"/>
                                <a:pt x="839" y="740"/>
                              </a:cubicBezTo>
                              <a:cubicBezTo>
                                <a:pt x="847" y="763"/>
                                <a:pt x="830" y="790"/>
                                <a:pt x="813" y="805"/>
                              </a:cubicBezTo>
                              <a:close/>
                              <a:moveTo>
                                <a:pt x="877" y="676"/>
                              </a:moveTo>
                              <a:cubicBezTo>
                                <a:pt x="877" y="676"/>
                                <a:pt x="876" y="676"/>
                                <a:pt x="876" y="676"/>
                              </a:cubicBezTo>
                              <a:cubicBezTo>
                                <a:pt x="865" y="674"/>
                                <a:pt x="854" y="673"/>
                                <a:pt x="843" y="675"/>
                              </a:cubicBezTo>
                              <a:cubicBezTo>
                                <a:pt x="841" y="675"/>
                                <a:pt x="841" y="678"/>
                                <a:pt x="843" y="678"/>
                              </a:cubicBezTo>
                              <a:cubicBezTo>
                                <a:pt x="854" y="678"/>
                                <a:pt x="864" y="679"/>
                                <a:pt x="875" y="680"/>
                              </a:cubicBezTo>
                              <a:cubicBezTo>
                                <a:pt x="874" y="680"/>
                                <a:pt x="874" y="680"/>
                                <a:pt x="874" y="681"/>
                              </a:cubicBezTo>
                              <a:cubicBezTo>
                                <a:pt x="866" y="683"/>
                                <a:pt x="859" y="686"/>
                                <a:pt x="850" y="686"/>
                              </a:cubicBezTo>
                              <a:cubicBezTo>
                                <a:pt x="845" y="687"/>
                                <a:pt x="822" y="685"/>
                                <a:pt x="826" y="675"/>
                              </a:cubicBezTo>
                              <a:cubicBezTo>
                                <a:pt x="828" y="672"/>
                                <a:pt x="852" y="669"/>
                                <a:pt x="855" y="669"/>
                              </a:cubicBezTo>
                              <a:cubicBezTo>
                                <a:pt x="864" y="669"/>
                                <a:pt x="870" y="671"/>
                                <a:pt x="877" y="676"/>
                              </a:cubicBezTo>
                              <a:cubicBezTo>
                                <a:pt x="877" y="676"/>
                                <a:pt x="877" y="676"/>
                                <a:pt x="877" y="676"/>
                              </a:cubicBezTo>
                              <a:close/>
                              <a:moveTo>
                                <a:pt x="880" y="670"/>
                              </a:moveTo>
                              <a:cubicBezTo>
                                <a:pt x="872" y="663"/>
                                <a:pt x="861" y="662"/>
                                <a:pt x="850" y="663"/>
                              </a:cubicBezTo>
                              <a:cubicBezTo>
                                <a:pt x="842" y="664"/>
                                <a:pt x="819" y="665"/>
                                <a:pt x="817" y="675"/>
                              </a:cubicBezTo>
                              <a:cubicBezTo>
                                <a:pt x="814" y="685"/>
                                <a:pt x="830" y="691"/>
                                <a:pt x="837" y="692"/>
                              </a:cubicBezTo>
                              <a:cubicBezTo>
                                <a:pt x="848" y="695"/>
                                <a:pt x="860" y="692"/>
                                <a:pt x="870" y="687"/>
                              </a:cubicBezTo>
                              <a:cubicBezTo>
                                <a:pt x="863" y="699"/>
                                <a:pt x="855" y="710"/>
                                <a:pt x="847" y="721"/>
                              </a:cubicBezTo>
                              <a:cubicBezTo>
                                <a:pt x="844" y="725"/>
                                <a:pt x="841" y="730"/>
                                <a:pt x="838" y="733"/>
                              </a:cubicBezTo>
                              <a:cubicBezTo>
                                <a:pt x="833" y="737"/>
                                <a:pt x="829" y="741"/>
                                <a:pt x="826" y="746"/>
                              </a:cubicBezTo>
                              <a:cubicBezTo>
                                <a:pt x="826" y="746"/>
                                <a:pt x="826" y="746"/>
                                <a:pt x="826" y="746"/>
                              </a:cubicBezTo>
                              <a:cubicBezTo>
                                <a:pt x="820" y="751"/>
                                <a:pt x="813" y="755"/>
                                <a:pt x="805" y="755"/>
                              </a:cubicBezTo>
                              <a:cubicBezTo>
                                <a:pt x="805" y="756"/>
                                <a:pt x="804" y="756"/>
                                <a:pt x="803" y="756"/>
                              </a:cubicBezTo>
                              <a:cubicBezTo>
                                <a:pt x="801" y="756"/>
                                <a:pt x="799" y="756"/>
                                <a:pt x="798" y="756"/>
                              </a:cubicBezTo>
                              <a:cubicBezTo>
                                <a:pt x="794" y="755"/>
                                <a:pt x="791" y="752"/>
                                <a:pt x="789" y="748"/>
                              </a:cubicBezTo>
                              <a:cubicBezTo>
                                <a:pt x="785" y="747"/>
                                <a:pt x="782" y="745"/>
                                <a:pt x="780" y="743"/>
                              </a:cubicBezTo>
                              <a:cubicBezTo>
                                <a:pt x="779" y="740"/>
                                <a:pt x="778" y="736"/>
                                <a:pt x="779" y="732"/>
                              </a:cubicBezTo>
                              <a:cubicBezTo>
                                <a:pt x="779" y="725"/>
                                <a:pt x="783" y="718"/>
                                <a:pt x="791" y="718"/>
                              </a:cubicBezTo>
                              <a:cubicBezTo>
                                <a:pt x="794" y="718"/>
                                <a:pt x="797" y="718"/>
                                <a:pt x="800" y="719"/>
                              </a:cubicBezTo>
                              <a:cubicBezTo>
                                <a:pt x="809" y="728"/>
                                <a:pt x="808" y="735"/>
                                <a:pt x="797" y="738"/>
                              </a:cubicBezTo>
                              <a:cubicBezTo>
                                <a:pt x="794" y="739"/>
                                <a:pt x="795" y="743"/>
                                <a:pt x="798" y="743"/>
                              </a:cubicBezTo>
                              <a:cubicBezTo>
                                <a:pt x="812" y="743"/>
                                <a:pt x="817" y="726"/>
                                <a:pt x="808" y="717"/>
                              </a:cubicBezTo>
                              <a:cubicBezTo>
                                <a:pt x="798" y="706"/>
                                <a:pt x="779" y="711"/>
                                <a:pt x="773" y="724"/>
                              </a:cubicBezTo>
                              <a:cubicBezTo>
                                <a:pt x="767" y="739"/>
                                <a:pt x="777" y="757"/>
                                <a:pt x="792" y="761"/>
                              </a:cubicBezTo>
                              <a:cubicBezTo>
                                <a:pt x="794" y="761"/>
                                <a:pt x="795" y="761"/>
                                <a:pt x="796" y="761"/>
                              </a:cubicBezTo>
                              <a:cubicBezTo>
                                <a:pt x="787" y="770"/>
                                <a:pt x="778" y="778"/>
                                <a:pt x="769" y="786"/>
                              </a:cubicBezTo>
                              <a:cubicBezTo>
                                <a:pt x="754" y="768"/>
                                <a:pt x="718" y="775"/>
                                <a:pt x="700" y="781"/>
                              </a:cubicBezTo>
                              <a:cubicBezTo>
                                <a:pt x="697" y="782"/>
                                <a:pt x="696" y="786"/>
                                <a:pt x="699" y="788"/>
                              </a:cubicBezTo>
                              <a:cubicBezTo>
                                <a:pt x="714" y="798"/>
                                <a:pt x="735" y="804"/>
                                <a:pt x="753" y="799"/>
                              </a:cubicBezTo>
                              <a:cubicBezTo>
                                <a:pt x="742" y="808"/>
                                <a:pt x="731" y="817"/>
                                <a:pt x="719" y="826"/>
                              </a:cubicBezTo>
                              <a:cubicBezTo>
                                <a:pt x="719" y="825"/>
                                <a:pt x="718" y="825"/>
                                <a:pt x="718" y="825"/>
                              </a:cubicBezTo>
                              <a:cubicBezTo>
                                <a:pt x="705" y="830"/>
                                <a:pt x="692" y="828"/>
                                <a:pt x="681" y="822"/>
                              </a:cubicBezTo>
                              <a:cubicBezTo>
                                <a:pt x="683" y="817"/>
                                <a:pt x="683" y="810"/>
                                <a:pt x="681" y="806"/>
                              </a:cubicBezTo>
                              <a:cubicBezTo>
                                <a:pt x="678" y="802"/>
                                <a:pt x="674" y="800"/>
                                <a:pt x="669" y="800"/>
                              </a:cubicBezTo>
                              <a:cubicBezTo>
                                <a:pt x="665" y="800"/>
                                <a:pt x="658" y="799"/>
                                <a:pt x="655" y="802"/>
                              </a:cubicBezTo>
                              <a:cubicBezTo>
                                <a:pt x="648" y="808"/>
                                <a:pt x="654" y="820"/>
                                <a:pt x="660" y="824"/>
                              </a:cubicBezTo>
                              <a:cubicBezTo>
                                <a:pt x="664" y="826"/>
                                <a:pt x="668" y="828"/>
                                <a:pt x="673" y="827"/>
                              </a:cubicBezTo>
                              <a:cubicBezTo>
                                <a:pt x="675" y="827"/>
                                <a:pt x="676" y="826"/>
                                <a:pt x="677" y="826"/>
                              </a:cubicBezTo>
                              <a:cubicBezTo>
                                <a:pt x="678" y="825"/>
                                <a:pt x="678" y="825"/>
                                <a:pt x="678" y="825"/>
                              </a:cubicBezTo>
                              <a:cubicBezTo>
                                <a:pt x="688" y="832"/>
                                <a:pt x="700" y="834"/>
                                <a:pt x="711" y="831"/>
                              </a:cubicBezTo>
                              <a:cubicBezTo>
                                <a:pt x="706" y="835"/>
                                <a:pt x="701" y="838"/>
                                <a:pt x="695" y="841"/>
                              </a:cubicBezTo>
                              <a:cubicBezTo>
                                <a:pt x="682" y="849"/>
                                <a:pt x="668" y="856"/>
                                <a:pt x="654" y="862"/>
                              </a:cubicBezTo>
                              <a:cubicBezTo>
                                <a:pt x="633" y="841"/>
                                <a:pt x="603" y="843"/>
                                <a:pt x="575" y="847"/>
                              </a:cubicBezTo>
                              <a:cubicBezTo>
                                <a:pt x="573" y="848"/>
                                <a:pt x="572" y="851"/>
                                <a:pt x="574" y="853"/>
                              </a:cubicBezTo>
                              <a:cubicBezTo>
                                <a:pt x="588" y="867"/>
                                <a:pt x="609" y="875"/>
                                <a:pt x="628" y="874"/>
                              </a:cubicBezTo>
                              <a:cubicBezTo>
                                <a:pt x="616" y="879"/>
                                <a:pt x="604" y="885"/>
                                <a:pt x="594" y="894"/>
                              </a:cubicBezTo>
                              <a:cubicBezTo>
                                <a:pt x="576" y="894"/>
                                <a:pt x="561" y="890"/>
                                <a:pt x="549" y="876"/>
                              </a:cubicBezTo>
                              <a:cubicBezTo>
                                <a:pt x="552" y="871"/>
                                <a:pt x="553" y="865"/>
                                <a:pt x="552" y="861"/>
                              </a:cubicBezTo>
                              <a:cubicBezTo>
                                <a:pt x="550" y="851"/>
                                <a:pt x="539" y="846"/>
                                <a:pt x="530" y="851"/>
                              </a:cubicBezTo>
                              <a:cubicBezTo>
                                <a:pt x="521" y="857"/>
                                <a:pt x="522" y="870"/>
                                <a:pt x="529" y="878"/>
                              </a:cubicBezTo>
                              <a:cubicBezTo>
                                <a:pt x="532" y="881"/>
                                <a:pt x="536" y="883"/>
                                <a:pt x="541" y="882"/>
                              </a:cubicBezTo>
                              <a:cubicBezTo>
                                <a:pt x="542" y="881"/>
                                <a:pt x="543" y="881"/>
                                <a:pt x="544" y="880"/>
                              </a:cubicBezTo>
                              <a:cubicBezTo>
                                <a:pt x="544" y="880"/>
                                <a:pt x="545" y="880"/>
                                <a:pt x="545" y="880"/>
                              </a:cubicBezTo>
                              <a:cubicBezTo>
                                <a:pt x="552" y="891"/>
                                <a:pt x="566" y="899"/>
                                <a:pt x="579" y="899"/>
                              </a:cubicBezTo>
                              <a:cubicBezTo>
                                <a:pt x="558" y="902"/>
                                <a:pt x="536" y="907"/>
                                <a:pt x="514" y="909"/>
                              </a:cubicBezTo>
                              <a:cubicBezTo>
                                <a:pt x="510" y="909"/>
                                <a:pt x="506" y="910"/>
                                <a:pt x="502" y="910"/>
                              </a:cubicBezTo>
                              <a:cubicBezTo>
                                <a:pt x="502" y="909"/>
                                <a:pt x="501" y="908"/>
                                <a:pt x="500" y="908"/>
                              </a:cubicBezTo>
                              <a:cubicBezTo>
                                <a:pt x="477" y="904"/>
                                <a:pt x="457" y="894"/>
                                <a:pt x="441" y="877"/>
                              </a:cubicBezTo>
                              <a:cubicBezTo>
                                <a:pt x="461" y="879"/>
                                <a:pt x="477" y="886"/>
                                <a:pt x="491" y="897"/>
                              </a:cubicBezTo>
                              <a:cubicBezTo>
                                <a:pt x="489" y="896"/>
                                <a:pt x="487" y="895"/>
                                <a:pt x="484" y="894"/>
                              </a:cubicBezTo>
                              <a:cubicBezTo>
                                <a:pt x="477" y="891"/>
                                <a:pt x="471" y="888"/>
                                <a:pt x="464" y="885"/>
                              </a:cubicBezTo>
                              <a:cubicBezTo>
                                <a:pt x="462" y="884"/>
                                <a:pt x="460" y="886"/>
                                <a:pt x="462" y="888"/>
                              </a:cubicBezTo>
                              <a:cubicBezTo>
                                <a:pt x="469" y="892"/>
                                <a:pt x="476" y="895"/>
                                <a:pt x="483" y="899"/>
                              </a:cubicBezTo>
                              <a:cubicBezTo>
                                <a:pt x="490" y="902"/>
                                <a:pt x="496" y="906"/>
                                <a:pt x="503" y="908"/>
                              </a:cubicBezTo>
                              <a:cubicBezTo>
                                <a:pt x="503" y="908"/>
                                <a:pt x="503" y="908"/>
                                <a:pt x="503" y="908"/>
                              </a:cubicBezTo>
                              <a:cubicBezTo>
                                <a:pt x="503" y="908"/>
                                <a:pt x="503" y="908"/>
                                <a:pt x="504" y="908"/>
                              </a:cubicBezTo>
                              <a:cubicBezTo>
                                <a:pt x="506" y="911"/>
                                <a:pt x="510" y="907"/>
                                <a:pt x="508" y="904"/>
                              </a:cubicBezTo>
                              <a:cubicBezTo>
                                <a:pt x="490" y="882"/>
                                <a:pt x="462" y="871"/>
                                <a:pt x="434" y="870"/>
                              </a:cubicBezTo>
                              <a:cubicBezTo>
                                <a:pt x="432" y="870"/>
                                <a:pt x="430" y="873"/>
                                <a:pt x="431" y="875"/>
                              </a:cubicBezTo>
                              <a:cubicBezTo>
                                <a:pt x="444" y="893"/>
                                <a:pt x="463" y="906"/>
                                <a:pt x="484" y="911"/>
                              </a:cubicBezTo>
                              <a:cubicBezTo>
                                <a:pt x="469" y="911"/>
                                <a:pt x="454" y="911"/>
                                <a:pt x="439" y="910"/>
                              </a:cubicBezTo>
                              <a:cubicBezTo>
                                <a:pt x="425" y="901"/>
                                <a:pt x="415" y="891"/>
                                <a:pt x="405" y="878"/>
                              </a:cubicBezTo>
                              <a:cubicBezTo>
                                <a:pt x="410" y="876"/>
                                <a:pt x="415" y="872"/>
                                <a:pt x="415" y="866"/>
                              </a:cubicBezTo>
                              <a:cubicBezTo>
                                <a:pt x="416" y="858"/>
                                <a:pt x="410" y="852"/>
                                <a:pt x="403" y="851"/>
                              </a:cubicBezTo>
                              <a:cubicBezTo>
                                <a:pt x="396" y="850"/>
                                <a:pt x="390" y="854"/>
                                <a:pt x="388" y="860"/>
                              </a:cubicBezTo>
                              <a:cubicBezTo>
                                <a:pt x="387" y="866"/>
                                <a:pt x="389" y="875"/>
                                <a:pt x="396" y="876"/>
                              </a:cubicBezTo>
                              <a:cubicBezTo>
                                <a:pt x="396" y="876"/>
                                <a:pt x="397" y="876"/>
                                <a:pt x="397" y="876"/>
                              </a:cubicBezTo>
                              <a:cubicBezTo>
                                <a:pt x="397" y="877"/>
                                <a:pt x="397" y="879"/>
                                <a:pt x="399" y="879"/>
                              </a:cubicBezTo>
                              <a:cubicBezTo>
                                <a:pt x="400" y="879"/>
                                <a:pt x="400" y="879"/>
                                <a:pt x="400" y="879"/>
                              </a:cubicBezTo>
                              <a:cubicBezTo>
                                <a:pt x="407" y="891"/>
                                <a:pt x="417" y="902"/>
                                <a:pt x="430" y="909"/>
                              </a:cubicBezTo>
                              <a:cubicBezTo>
                                <a:pt x="416" y="908"/>
                                <a:pt x="401" y="907"/>
                                <a:pt x="386" y="905"/>
                              </a:cubicBezTo>
                              <a:cubicBezTo>
                                <a:pt x="383" y="881"/>
                                <a:pt x="367" y="860"/>
                                <a:pt x="344" y="851"/>
                              </a:cubicBezTo>
                              <a:cubicBezTo>
                                <a:pt x="342" y="850"/>
                                <a:pt x="340" y="853"/>
                                <a:pt x="340" y="855"/>
                              </a:cubicBezTo>
                              <a:cubicBezTo>
                                <a:pt x="344" y="874"/>
                                <a:pt x="353" y="890"/>
                                <a:pt x="367" y="902"/>
                              </a:cubicBezTo>
                              <a:cubicBezTo>
                                <a:pt x="337" y="896"/>
                                <a:pt x="309" y="886"/>
                                <a:pt x="289" y="865"/>
                              </a:cubicBezTo>
                              <a:cubicBezTo>
                                <a:pt x="286" y="860"/>
                                <a:pt x="284" y="853"/>
                                <a:pt x="286" y="847"/>
                              </a:cubicBezTo>
                              <a:cubicBezTo>
                                <a:pt x="290" y="836"/>
                                <a:pt x="303" y="835"/>
                                <a:pt x="312" y="838"/>
                              </a:cubicBezTo>
                              <a:cubicBezTo>
                                <a:pt x="320" y="842"/>
                                <a:pt x="326" y="848"/>
                                <a:pt x="328" y="856"/>
                              </a:cubicBezTo>
                              <a:cubicBezTo>
                                <a:pt x="332" y="874"/>
                                <a:pt x="312" y="868"/>
                                <a:pt x="304" y="861"/>
                              </a:cubicBezTo>
                              <a:cubicBezTo>
                                <a:pt x="302" y="859"/>
                                <a:pt x="298" y="862"/>
                                <a:pt x="300" y="864"/>
                              </a:cubicBezTo>
                              <a:cubicBezTo>
                                <a:pt x="306" y="874"/>
                                <a:pt x="326" y="882"/>
                                <a:pt x="333" y="869"/>
                              </a:cubicBezTo>
                              <a:cubicBezTo>
                                <a:pt x="339" y="857"/>
                                <a:pt x="329" y="843"/>
                                <a:pt x="320" y="837"/>
                              </a:cubicBezTo>
                              <a:cubicBezTo>
                                <a:pt x="310" y="830"/>
                                <a:pt x="294" y="829"/>
                                <a:pt x="286" y="839"/>
                              </a:cubicBezTo>
                              <a:cubicBezTo>
                                <a:pt x="280" y="845"/>
                                <a:pt x="280" y="853"/>
                                <a:pt x="283" y="859"/>
                              </a:cubicBezTo>
                              <a:cubicBezTo>
                                <a:pt x="276" y="852"/>
                                <a:pt x="271" y="844"/>
                                <a:pt x="265" y="835"/>
                              </a:cubicBezTo>
                              <a:cubicBezTo>
                                <a:pt x="265" y="835"/>
                                <a:pt x="265" y="835"/>
                                <a:pt x="266" y="835"/>
                              </a:cubicBezTo>
                              <a:cubicBezTo>
                                <a:pt x="267" y="834"/>
                                <a:pt x="267" y="834"/>
                                <a:pt x="267" y="832"/>
                              </a:cubicBezTo>
                              <a:cubicBezTo>
                                <a:pt x="267" y="831"/>
                                <a:pt x="266" y="830"/>
                                <a:pt x="265" y="831"/>
                              </a:cubicBezTo>
                              <a:cubicBezTo>
                                <a:pt x="266" y="830"/>
                                <a:pt x="265" y="825"/>
                                <a:pt x="264" y="824"/>
                              </a:cubicBezTo>
                              <a:cubicBezTo>
                                <a:pt x="263" y="819"/>
                                <a:pt x="263" y="814"/>
                                <a:pt x="263" y="809"/>
                              </a:cubicBezTo>
                              <a:cubicBezTo>
                                <a:pt x="263" y="803"/>
                                <a:pt x="263" y="797"/>
                                <a:pt x="264" y="791"/>
                              </a:cubicBezTo>
                              <a:cubicBezTo>
                                <a:pt x="268" y="793"/>
                                <a:pt x="273" y="792"/>
                                <a:pt x="276" y="789"/>
                              </a:cubicBezTo>
                              <a:cubicBezTo>
                                <a:pt x="283" y="782"/>
                                <a:pt x="280" y="772"/>
                                <a:pt x="275" y="765"/>
                              </a:cubicBezTo>
                              <a:cubicBezTo>
                                <a:pt x="269" y="758"/>
                                <a:pt x="260" y="752"/>
                                <a:pt x="254" y="762"/>
                              </a:cubicBezTo>
                              <a:cubicBezTo>
                                <a:pt x="249" y="770"/>
                                <a:pt x="246" y="782"/>
                                <a:pt x="255" y="787"/>
                              </a:cubicBezTo>
                              <a:cubicBezTo>
                                <a:pt x="256" y="788"/>
                                <a:pt x="258" y="788"/>
                                <a:pt x="258" y="787"/>
                              </a:cubicBezTo>
                              <a:cubicBezTo>
                                <a:pt x="258" y="787"/>
                                <a:pt x="258" y="787"/>
                                <a:pt x="258" y="787"/>
                              </a:cubicBezTo>
                              <a:cubicBezTo>
                                <a:pt x="259" y="787"/>
                                <a:pt x="259" y="787"/>
                                <a:pt x="259" y="787"/>
                              </a:cubicBezTo>
                              <a:cubicBezTo>
                                <a:pt x="256" y="797"/>
                                <a:pt x="256" y="808"/>
                                <a:pt x="258" y="818"/>
                              </a:cubicBezTo>
                              <a:cubicBezTo>
                                <a:pt x="258" y="820"/>
                                <a:pt x="258" y="823"/>
                                <a:pt x="259" y="826"/>
                              </a:cubicBezTo>
                              <a:cubicBezTo>
                                <a:pt x="258" y="825"/>
                                <a:pt x="257" y="824"/>
                                <a:pt x="257" y="823"/>
                              </a:cubicBezTo>
                              <a:cubicBezTo>
                                <a:pt x="258" y="823"/>
                                <a:pt x="259" y="822"/>
                                <a:pt x="258" y="821"/>
                              </a:cubicBezTo>
                              <a:cubicBezTo>
                                <a:pt x="255" y="818"/>
                                <a:pt x="253" y="816"/>
                                <a:pt x="250" y="815"/>
                              </a:cubicBezTo>
                              <a:cubicBezTo>
                                <a:pt x="249" y="813"/>
                                <a:pt x="248" y="811"/>
                                <a:pt x="247" y="810"/>
                              </a:cubicBezTo>
                              <a:cubicBezTo>
                                <a:pt x="240" y="801"/>
                                <a:pt x="233" y="792"/>
                                <a:pt x="225" y="784"/>
                              </a:cubicBezTo>
                              <a:cubicBezTo>
                                <a:pt x="225" y="783"/>
                                <a:pt x="225" y="783"/>
                                <a:pt x="225" y="782"/>
                              </a:cubicBezTo>
                              <a:cubicBezTo>
                                <a:pt x="226" y="784"/>
                                <a:pt x="225" y="780"/>
                                <a:pt x="224" y="779"/>
                              </a:cubicBezTo>
                              <a:cubicBezTo>
                                <a:pt x="224" y="776"/>
                                <a:pt x="223" y="773"/>
                                <a:pt x="223" y="771"/>
                              </a:cubicBezTo>
                              <a:cubicBezTo>
                                <a:pt x="220" y="761"/>
                                <a:pt x="215" y="752"/>
                                <a:pt x="213" y="743"/>
                              </a:cubicBezTo>
                              <a:cubicBezTo>
                                <a:pt x="212" y="741"/>
                                <a:pt x="210" y="741"/>
                                <a:pt x="210" y="743"/>
                              </a:cubicBezTo>
                              <a:cubicBezTo>
                                <a:pt x="211" y="753"/>
                                <a:pt x="216" y="762"/>
                                <a:pt x="218" y="772"/>
                              </a:cubicBezTo>
                              <a:cubicBezTo>
                                <a:pt x="218" y="773"/>
                                <a:pt x="218" y="774"/>
                                <a:pt x="218" y="776"/>
                              </a:cubicBezTo>
                              <a:cubicBezTo>
                                <a:pt x="209" y="758"/>
                                <a:pt x="204" y="740"/>
                                <a:pt x="205" y="720"/>
                              </a:cubicBezTo>
                              <a:cubicBezTo>
                                <a:pt x="217" y="737"/>
                                <a:pt x="222" y="757"/>
                                <a:pt x="224" y="777"/>
                              </a:cubicBezTo>
                              <a:cubicBezTo>
                                <a:pt x="225" y="781"/>
                                <a:pt x="230" y="781"/>
                                <a:pt x="230" y="777"/>
                              </a:cubicBezTo>
                              <a:cubicBezTo>
                                <a:pt x="230" y="752"/>
                                <a:pt x="221" y="729"/>
                                <a:pt x="205" y="709"/>
                              </a:cubicBezTo>
                              <a:cubicBezTo>
                                <a:pt x="204" y="707"/>
                                <a:pt x="200" y="708"/>
                                <a:pt x="199" y="711"/>
                              </a:cubicBezTo>
                              <a:cubicBezTo>
                                <a:pt x="197" y="729"/>
                                <a:pt x="198" y="747"/>
                                <a:pt x="205" y="764"/>
                              </a:cubicBezTo>
                              <a:cubicBezTo>
                                <a:pt x="203" y="762"/>
                                <a:pt x="201" y="760"/>
                                <a:pt x="199" y="758"/>
                              </a:cubicBezTo>
                              <a:cubicBezTo>
                                <a:pt x="193" y="752"/>
                                <a:pt x="185" y="745"/>
                                <a:pt x="177" y="738"/>
                              </a:cubicBezTo>
                              <a:cubicBezTo>
                                <a:pt x="177" y="738"/>
                                <a:pt x="177" y="738"/>
                                <a:pt x="177" y="738"/>
                              </a:cubicBezTo>
                              <a:cubicBezTo>
                                <a:pt x="171" y="725"/>
                                <a:pt x="170" y="713"/>
                                <a:pt x="176" y="701"/>
                              </a:cubicBezTo>
                              <a:cubicBezTo>
                                <a:pt x="177" y="701"/>
                                <a:pt x="178" y="700"/>
                                <a:pt x="179" y="700"/>
                              </a:cubicBezTo>
                              <a:cubicBezTo>
                                <a:pt x="180" y="700"/>
                                <a:pt x="180" y="699"/>
                                <a:pt x="180" y="699"/>
                              </a:cubicBezTo>
                              <a:cubicBezTo>
                                <a:pt x="183" y="699"/>
                                <a:pt x="187" y="698"/>
                                <a:pt x="189" y="697"/>
                              </a:cubicBezTo>
                              <a:cubicBezTo>
                                <a:pt x="195" y="693"/>
                                <a:pt x="195" y="684"/>
                                <a:pt x="191" y="678"/>
                              </a:cubicBezTo>
                              <a:cubicBezTo>
                                <a:pt x="186" y="672"/>
                                <a:pt x="177" y="671"/>
                                <a:pt x="171" y="675"/>
                              </a:cubicBezTo>
                              <a:cubicBezTo>
                                <a:pt x="165" y="679"/>
                                <a:pt x="160" y="689"/>
                                <a:pt x="165" y="695"/>
                              </a:cubicBezTo>
                              <a:cubicBezTo>
                                <a:pt x="165" y="696"/>
                                <a:pt x="167" y="696"/>
                                <a:pt x="167" y="696"/>
                              </a:cubicBezTo>
                              <a:cubicBezTo>
                                <a:pt x="168" y="697"/>
                                <a:pt x="169" y="697"/>
                                <a:pt x="170" y="698"/>
                              </a:cubicBezTo>
                              <a:cubicBezTo>
                                <a:pt x="170" y="698"/>
                                <a:pt x="170" y="698"/>
                                <a:pt x="170" y="699"/>
                              </a:cubicBezTo>
                              <a:cubicBezTo>
                                <a:pt x="165" y="709"/>
                                <a:pt x="164" y="722"/>
                                <a:pt x="170" y="733"/>
                              </a:cubicBezTo>
                              <a:cubicBezTo>
                                <a:pt x="167" y="731"/>
                                <a:pt x="165" y="730"/>
                                <a:pt x="163" y="728"/>
                              </a:cubicBezTo>
                              <a:cubicBezTo>
                                <a:pt x="163" y="728"/>
                                <a:pt x="163" y="727"/>
                                <a:pt x="163" y="726"/>
                              </a:cubicBezTo>
                              <a:cubicBezTo>
                                <a:pt x="157" y="721"/>
                                <a:pt x="152" y="715"/>
                                <a:pt x="146" y="710"/>
                              </a:cubicBezTo>
                              <a:cubicBezTo>
                                <a:pt x="152" y="684"/>
                                <a:pt x="143" y="656"/>
                                <a:pt x="127" y="634"/>
                              </a:cubicBezTo>
                              <a:cubicBezTo>
                                <a:pt x="125" y="632"/>
                                <a:pt x="123" y="632"/>
                                <a:pt x="121" y="634"/>
                              </a:cubicBezTo>
                              <a:cubicBezTo>
                                <a:pt x="111" y="648"/>
                                <a:pt x="115" y="668"/>
                                <a:pt x="124" y="685"/>
                              </a:cubicBezTo>
                              <a:cubicBezTo>
                                <a:pt x="114" y="673"/>
                                <a:pt x="105" y="661"/>
                                <a:pt x="97" y="647"/>
                              </a:cubicBezTo>
                              <a:cubicBezTo>
                                <a:pt x="97" y="647"/>
                                <a:pt x="97" y="647"/>
                                <a:pt x="97" y="647"/>
                              </a:cubicBezTo>
                              <a:cubicBezTo>
                                <a:pt x="97" y="634"/>
                                <a:pt x="101" y="624"/>
                                <a:pt x="108" y="615"/>
                              </a:cubicBezTo>
                              <a:cubicBezTo>
                                <a:pt x="109" y="617"/>
                                <a:pt x="111" y="618"/>
                                <a:pt x="113" y="619"/>
                              </a:cubicBezTo>
                              <a:cubicBezTo>
                                <a:pt x="121" y="621"/>
                                <a:pt x="128" y="615"/>
                                <a:pt x="130" y="607"/>
                              </a:cubicBezTo>
                              <a:cubicBezTo>
                                <a:pt x="131" y="600"/>
                                <a:pt x="126" y="590"/>
                                <a:pt x="117" y="592"/>
                              </a:cubicBezTo>
                              <a:cubicBezTo>
                                <a:pt x="110" y="594"/>
                                <a:pt x="105" y="602"/>
                                <a:pt x="106" y="609"/>
                              </a:cubicBezTo>
                              <a:cubicBezTo>
                                <a:pt x="97" y="617"/>
                                <a:pt x="92" y="629"/>
                                <a:pt x="92" y="640"/>
                              </a:cubicBezTo>
                              <a:cubicBezTo>
                                <a:pt x="85" y="628"/>
                                <a:pt x="79" y="615"/>
                                <a:pt x="74" y="602"/>
                              </a:cubicBezTo>
                              <a:cubicBezTo>
                                <a:pt x="75" y="602"/>
                                <a:pt x="75" y="602"/>
                                <a:pt x="76" y="602"/>
                              </a:cubicBezTo>
                              <a:cubicBezTo>
                                <a:pt x="87" y="596"/>
                                <a:pt x="93" y="579"/>
                                <a:pt x="96" y="568"/>
                              </a:cubicBezTo>
                              <a:cubicBezTo>
                                <a:pt x="101" y="549"/>
                                <a:pt x="100" y="529"/>
                                <a:pt x="98" y="510"/>
                              </a:cubicBezTo>
                              <a:cubicBezTo>
                                <a:pt x="98" y="507"/>
                                <a:pt x="94" y="505"/>
                                <a:pt x="92" y="508"/>
                              </a:cubicBezTo>
                              <a:cubicBezTo>
                                <a:pt x="74" y="528"/>
                                <a:pt x="62" y="556"/>
                                <a:pt x="68" y="583"/>
                              </a:cubicBezTo>
                              <a:cubicBezTo>
                                <a:pt x="61" y="561"/>
                                <a:pt x="57" y="539"/>
                                <a:pt x="56" y="516"/>
                              </a:cubicBezTo>
                              <a:cubicBezTo>
                                <a:pt x="56" y="502"/>
                                <a:pt x="55" y="485"/>
                                <a:pt x="59" y="471"/>
                              </a:cubicBezTo>
                              <a:cubicBezTo>
                                <a:pt x="63" y="458"/>
                                <a:pt x="68" y="451"/>
                                <a:pt x="80" y="445"/>
                              </a:cubicBezTo>
                              <a:cubicBezTo>
                                <a:pt x="90" y="438"/>
                                <a:pt x="99" y="441"/>
                                <a:pt x="107" y="455"/>
                              </a:cubicBezTo>
                              <a:cubicBezTo>
                                <a:pt x="111" y="470"/>
                                <a:pt x="104" y="476"/>
                                <a:pt x="86" y="475"/>
                              </a:cubicBezTo>
                              <a:cubicBezTo>
                                <a:pt x="86" y="472"/>
                                <a:pt x="79" y="472"/>
                                <a:pt x="80" y="476"/>
                              </a:cubicBezTo>
                              <a:cubicBezTo>
                                <a:pt x="80" y="487"/>
                                <a:pt x="90" y="493"/>
                                <a:pt x="100" y="489"/>
                              </a:cubicBezTo>
                              <a:cubicBezTo>
                                <a:pt x="113" y="484"/>
                                <a:pt x="117" y="465"/>
                                <a:pt x="114" y="453"/>
                              </a:cubicBezTo>
                              <a:cubicBezTo>
                                <a:pt x="110" y="439"/>
                                <a:pt x="97" y="432"/>
                                <a:pt x="83" y="435"/>
                              </a:cubicBezTo>
                              <a:cubicBezTo>
                                <a:pt x="78" y="436"/>
                                <a:pt x="75" y="438"/>
                                <a:pt x="71" y="440"/>
                              </a:cubicBezTo>
                              <a:cubicBezTo>
                                <a:pt x="74" y="429"/>
                                <a:pt x="78" y="418"/>
                                <a:pt x="82" y="408"/>
                              </a:cubicBezTo>
                              <a:cubicBezTo>
                                <a:pt x="82" y="408"/>
                                <a:pt x="83" y="408"/>
                                <a:pt x="84" y="407"/>
                              </a:cubicBezTo>
                              <a:cubicBezTo>
                                <a:pt x="84" y="407"/>
                                <a:pt x="84" y="407"/>
                                <a:pt x="85" y="407"/>
                              </a:cubicBezTo>
                              <a:cubicBezTo>
                                <a:pt x="85" y="407"/>
                                <a:pt x="86" y="406"/>
                                <a:pt x="86" y="405"/>
                              </a:cubicBezTo>
                              <a:cubicBezTo>
                                <a:pt x="97" y="397"/>
                                <a:pt x="108" y="392"/>
                                <a:pt x="120" y="388"/>
                              </a:cubicBezTo>
                              <a:cubicBezTo>
                                <a:pt x="119" y="392"/>
                                <a:pt x="120" y="396"/>
                                <a:pt x="123" y="399"/>
                              </a:cubicBezTo>
                              <a:cubicBezTo>
                                <a:pt x="130" y="406"/>
                                <a:pt x="138" y="402"/>
                                <a:pt x="142" y="395"/>
                              </a:cubicBezTo>
                              <a:cubicBezTo>
                                <a:pt x="145" y="389"/>
                                <a:pt x="146" y="378"/>
                                <a:pt x="139" y="374"/>
                              </a:cubicBezTo>
                              <a:cubicBezTo>
                                <a:pt x="132" y="370"/>
                                <a:pt x="125" y="376"/>
                                <a:pt x="122" y="383"/>
                              </a:cubicBezTo>
                              <a:cubicBezTo>
                                <a:pt x="110" y="384"/>
                                <a:pt x="98" y="390"/>
                                <a:pt x="88" y="399"/>
                              </a:cubicBezTo>
                              <a:cubicBezTo>
                                <a:pt x="88" y="396"/>
                                <a:pt x="89" y="392"/>
                                <a:pt x="89" y="389"/>
                              </a:cubicBezTo>
                              <a:cubicBezTo>
                                <a:pt x="94" y="377"/>
                                <a:pt x="99" y="365"/>
                                <a:pt x="104" y="353"/>
                              </a:cubicBezTo>
                              <a:cubicBezTo>
                                <a:pt x="105" y="354"/>
                                <a:pt x="107" y="354"/>
                                <a:pt x="108" y="353"/>
                              </a:cubicBezTo>
                              <a:cubicBezTo>
                                <a:pt x="108" y="353"/>
                                <a:pt x="108" y="353"/>
                                <a:pt x="108" y="352"/>
                              </a:cubicBezTo>
                              <a:cubicBezTo>
                                <a:pt x="124" y="354"/>
                                <a:pt x="139" y="350"/>
                                <a:pt x="152" y="341"/>
                              </a:cubicBezTo>
                              <a:cubicBezTo>
                                <a:pt x="157" y="337"/>
                                <a:pt x="174" y="323"/>
                                <a:pt x="170" y="315"/>
                              </a:cubicBezTo>
                              <a:cubicBezTo>
                                <a:pt x="166" y="306"/>
                                <a:pt x="147" y="316"/>
                                <a:pt x="142" y="318"/>
                              </a:cubicBezTo>
                              <a:cubicBezTo>
                                <a:pt x="130" y="323"/>
                                <a:pt x="119" y="330"/>
                                <a:pt x="111" y="340"/>
                              </a:cubicBezTo>
                              <a:cubicBezTo>
                                <a:pt x="119" y="324"/>
                                <a:pt x="127" y="308"/>
                                <a:pt x="137" y="292"/>
                              </a:cubicBezTo>
                              <a:cubicBezTo>
                                <a:pt x="137" y="292"/>
                                <a:pt x="138" y="291"/>
                                <a:pt x="139" y="291"/>
                              </a:cubicBezTo>
                              <a:cubicBezTo>
                                <a:pt x="139" y="290"/>
                                <a:pt x="139" y="289"/>
                                <a:pt x="139" y="288"/>
                              </a:cubicBezTo>
                              <a:cubicBezTo>
                                <a:pt x="140" y="287"/>
                                <a:pt x="140" y="287"/>
                                <a:pt x="140" y="286"/>
                              </a:cubicBezTo>
                              <a:cubicBezTo>
                                <a:pt x="142" y="285"/>
                                <a:pt x="144" y="284"/>
                                <a:pt x="146" y="282"/>
                              </a:cubicBezTo>
                              <a:cubicBezTo>
                                <a:pt x="147" y="282"/>
                                <a:pt x="147" y="282"/>
                                <a:pt x="147" y="282"/>
                              </a:cubicBezTo>
                              <a:cubicBezTo>
                                <a:pt x="152" y="281"/>
                                <a:pt x="155" y="277"/>
                                <a:pt x="159" y="276"/>
                              </a:cubicBezTo>
                              <a:cubicBezTo>
                                <a:pt x="165" y="274"/>
                                <a:pt x="170" y="273"/>
                                <a:pt x="175" y="273"/>
                              </a:cubicBezTo>
                              <a:cubicBezTo>
                                <a:pt x="175" y="274"/>
                                <a:pt x="175" y="276"/>
                                <a:pt x="175" y="278"/>
                              </a:cubicBezTo>
                              <a:cubicBezTo>
                                <a:pt x="175" y="279"/>
                                <a:pt x="177" y="280"/>
                                <a:pt x="178" y="281"/>
                              </a:cubicBezTo>
                              <a:cubicBezTo>
                                <a:pt x="180" y="284"/>
                                <a:pt x="182" y="286"/>
                                <a:pt x="184" y="288"/>
                              </a:cubicBezTo>
                              <a:cubicBezTo>
                                <a:pt x="193" y="296"/>
                                <a:pt x="202" y="288"/>
                                <a:pt x="205" y="279"/>
                              </a:cubicBezTo>
                              <a:cubicBezTo>
                                <a:pt x="208" y="270"/>
                                <a:pt x="207" y="256"/>
                                <a:pt x="195" y="255"/>
                              </a:cubicBezTo>
                              <a:cubicBezTo>
                                <a:pt x="187" y="254"/>
                                <a:pt x="180" y="260"/>
                                <a:pt x="177" y="267"/>
                              </a:cubicBezTo>
                              <a:cubicBezTo>
                                <a:pt x="177" y="267"/>
                                <a:pt x="176" y="267"/>
                                <a:pt x="176" y="267"/>
                              </a:cubicBezTo>
                              <a:cubicBezTo>
                                <a:pt x="170" y="266"/>
                                <a:pt x="164" y="267"/>
                                <a:pt x="158" y="269"/>
                              </a:cubicBezTo>
                              <a:cubicBezTo>
                                <a:pt x="156" y="271"/>
                                <a:pt x="152" y="272"/>
                                <a:pt x="150" y="275"/>
                              </a:cubicBezTo>
                              <a:cubicBezTo>
                                <a:pt x="149" y="275"/>
                                <a:pt x="148" y="276"/>
                                <a:pt x="147" y="276"/>
                              </a:cubicBezTo>
                              <a:cubicBezTo>
                                <a:pt x="156" y="264"/>
                                <a:pt x="165" y="252"/>
                                <a:pt x="174" y="239"/>
                              </a:cubicBezTo>
                              <a:cubicBezTo>
                                <a:pt x="199" y="242"/>
                                <a:pt x="235" y="234"/>
                                <a:pt x="239" y="204"/>
                              </a:cubicBezTo>
                              <a:cubicBezTo>
                                <a:pt x="240" y="200"/>
                                <a:pt x="236" y="199"/>
                                <a:pt x="234" y="201"/>
                              </a:cubicBezTo>
                              <a:cubicBezTo>
                                <a:pt x="220" y="199"/>
                                <a:pt x="204" y="205"/>
                                <a:pt x="191" y="213"/>
                              </a:cubicBezTo>
                              <a:cubicBezTo>
                                <a:pt x="193" y="208"/>
                                <a:pt x="195" y="203"/>
                                <a:pt x="195" y="198"/>
                              </a:cubicBezTo>
                              <a:cubicBezTo>
                                <a:pt x="195" y="198"/>
                                <a:pt x="195" y="198"/>
                                <a:pt x="195" y="198"/>
                              </a:cubicBezTo>
                              <a:cubicBezTo>
                                <a:pt x="195" y="196"/>
                                <a:pt x="195" y="195"/>
                                <a:pt x="195" y="193"/>
                              </a:cubicBezTo>
                              <a:cubicBezTo>
                                <a:pt x="201" y="182"/>
                                <a:pt x="207" y="171"/>
                                <a:pt x="213" y="161"/>
                              </a:cubicBezTo>
                              <a:cubicBezTo>
                                <a:pt x="219" y="158"/>
                                <a:pt x="227" y="156"/>
                                <a:pt x="230" y="156"/>
                              </a:cubicBezTo>
                              <a:cubicBezTo>
                                <a:pt x="236" y="154"/>
                                <a:pt x="241" y="153"/>
                                <a:pt x="247" y="152"/>
                              </a:cubicBezTo>
                              <a:cubicBezTo>
                                <a:pt x="247" y="157"/>
                                <a:pt x="248" y="161"/>
                                <a:pt x="251" y="164"/>
                              </a:cubicBezTo>
                              <a:cubicBezTo>
                                <a:pt x="258" y="169"/>
                                <a:pt x="268" y="167"/>
                                <a:pt x="272" y="160"/>
                              </a:cubicBezTo>
                              <a:cubicBezTo>
                                <a:pt x="276" y="153"/>
                                <a:pt x="273" y="143"/>
                                <a:pt x="265" y="139"/>
                              </a:cubicBezTo>
                              <a:cubicBezTo>
                                <a:pt x="258" y="136"/>
                                <a:pt x="247" y="139"/>
                                <a:pt x="245" y="147"/>
                              </a:cubicBezTo>
                              <a:cubicBezTo>
                                <a:pt x="245" y="147"/>
                                <a:pt x="245" y="148"/>
                                <a:pt x="245" y="148"/>
                              </a:cubicBezTo>
                              <a:cubicBezTo>
                                <a:pt x="236" y="149"/>
                                <a:pt x="227" y="151"/>
                                <a:pt x="218" y="155"/>
                              </a:cubicBezTo>
                              <a:cubicBezTo>
                                <a:pt x="218" y="155"/>
                                <a:pt x="218" y="155"/>
                                <a:pt x="217" y="155"/>
                              </a:cubicBezTo>
                              <a:cubicBezTo>
                                <a:pt x="234" y="131"/>
                                <a:pt x="256" y="111"/>
                                <a:pt x="282" y="94"/>
                              </a:cubicBezTo>
                              <a:cubicBezTo>
                                <a:pt x="282" y="95"/>
                                <a:pt x="282" y="95"/>
                                <a:pt x="282" y="95"/>
                              </a:cubicBezTo>
                              <a:cubicBezTo>
                                <a:pt x="300" y="119"/>
                                <a:pt x="334" y="126"/>
                                <a:pt x="362" y="122"/>
                              </a:cubicBezTo>
                              <a:cubicBezTo>
                                <a:pt x="364" y="121"/>
                                <a:pt x="365" y="118"/>
                                <a:pt x="364" y="116"/>
                              </a:cubicBezTo>
                              <a:cubicBezTo>
                                <a:pt x="357" y="105"/>
                                <a:pt x="340" y="98"/>
                                <a:pt x="328" y="93"/>
                              </a:cubicBezTo>
                              <a:cubicBezTo>
                                <a:pt x="318" y="88"/>
                                <a:pt x="308" y="85"/>
                                <a:pt x="297" y="85"/>
                              </a:cubicBezTo>
                              <a:cubicBezTo>
                                <a:pt x="317" y="74"/>
                                <a:pt x="339" y="65"/>
                                <a:pt x="361" y="59"/>
                              </a:cubicBezTo>
                              <a:cubicBezTo>
                                <a:pt x="365" y="60"/>
                                <a:pt x="369" y="62"/>
                                <a:pt x="372" y="64"/>
                              </a:cubicBezTo>
                              <a:cubicBezTo>
                                <a:pt x="377" y="68"/>
                                <a:pt x="381" y="73"/>
                                <a:pt x="385" y="76"/>
                              </a:cubicBezTo>
                              <a:cubicBezTo>
                                <a:pt x="381" y="81"/>
                                <a:pt x="382" y="89"/>
                                <a:pt x="387" y="94"/>
                              </a:cubicBezTo>
                              <a:cubicBezTo>
                                <a:pt x="394" y="101"/>
                                <a:pt x="406" y="100"/>
                                <a:pt x="412" y="92"/>
                              </a:cubicBezTo>
                              <a:cubicBezTo>
                                <a:pt x="419" y="84"/>
                                <a:pt x="413" y="75"/>
                                <a:pt x="404" y="72"/>
                              </a:cubicBezTo>
                              <a:cubicBezTo>
                                <a:pt x="400" y="71"/>
                                <a:pt x="395" y="70"/>
                                <a:pt x="390" y="72"/>
                              </a:cubicBezTo>
                              <a:cubicBezTo>
                                <a:pt x="390" y="72"/>
                                <a:pt x="389" y="73"/>
                                <a:pt x="388" y="73"/>
                              </a:cubicBezTo>
                              <a:cubicBezTo>
                                <a:pt x="384" y="66"/>
                                <a:pt x="376" y="60"/>
                                <a:pt x="367" y="57"/>
                              </a:cubicBezTo>
                              <a:cubicBezTo>
                                <a:pt x="398" y="49"/>
                                <a:pt x="430" y="46"/>
                                <a:pt x="463" y="52"/>
                              </a:cubicBezTo>
                              <a:cubicBezTo>
                                <a:pt x="463" y="52"/>
                                <a:pt x="464" y="52"/>
                                <a:pt x="464" y="52"/>
                              </a:cubicBezTo>
                              <a:cubicBezTo>
                                <a:pt x="475" y="60"/>
                                <a:pt x="483" y="74"/>
                                <a:pt x="474" y="86"/>
                              </a:cubicBezTo>
                              <a:cubicBezTo>
                                <a:pt x="468" y="93"/>
                                <a:pt x="457" y="96"/>
                                <a:pt x="448" y="94"/>
                              </a:cubicBezTo>
                              <a:cubicBezTo>
                                <a:pt x="437" y="90"/>
                                <a:pt x="435" y="78"/>
                                <a:pt x="442" y="70"/>
                              </a:cubicBezTo>
                              <a:cubicBezTo>
                                <a:pt x="444" y="67"/>
                                <a:pt x="441" y="64"/>
                                <a:pt x="438" y="65"/>
                              </a:cubicBezTo>
                              <a:cubicBezTo>
                                <a:pt x="428" y="71"/>
                                <a:pt x="428" y="85"/>
                                <a:pt x="435" y="93"/>
                              </a:cubicBezTo>
                              <a:cubicBezTo>
                                <a:pt x="443" y="104"/>
                                <a:pt x="459" y="104"/>
                                <a:pt x="471" y="98"/>
                              </a:cubicBezTo>
                              <a:cubicBezTo>
                                <a:pt x="491" y="87"/>
                                <a:pt x="487" y="63"/>
                                <a:pt x="472" y="50"/>
                              </a:cubicBezTo>
                              <a:cubicBezTo>
                                <a:pt x="473" y="50"/>
                                <a:pt x="474" y="50"/>
                                <a:pt x="475" y="50"/>
                              </a:cubicBezTo>
                              <a:cubicBezTo>
                                <a:pt x="490" y="53"/>
                                <a:pt x="505" y="55"/>
                                <a:pt x="520" y="58"/>
                              </a:cubicBezTo>
                              <a:cubicBezTo>
                                <a:pt x="516" y="83"/>
                                <a:pt x="548" y="107"/>
                                <a:pt x="568" y="115"/>
                              </a:cubicBezTo>
                              <a:cubicBezTo>
                                <a:pt x="570" y="116"/>
                                <a:pt x="573" y="114"/>
                                <a:pt x="573" y="111"/>
                              </a:cubicBezTo>
                              <a:cubicBezTo>
                                <a:pt x="568" y="92"/>
                                <a:pt x="554" y="70"/>
                                <a:pt x="535" y="61"/>
                              </a:cubicBezTo>
                              <a:cubicBezTo>
                                <a:pt x="558" y="65"/>
                                <a:pt x="581" y="71"/>
                                <a:pt x="603" y="79"/>
                              </a:cubicBezTo>
                              <a:cubicBezTo>
                                <a:pt x="607" y="85"/>
                                <a:pt x="611" y="89"/>
                                <a:pt x="614" y="95"/>
                              </a:cubicBezTo>
                              <a:cubicBezTo>
                                <a:pt x="616" y="100"/>
                                <a:pt x="617" y="106"/>
                                <a:pt x="618" y="111"/>
                              </a:cubicBezTo>
                              <a:cubicBezTo>
                                <a:pt x="617" y="112"/>
                                <a:pt x="616" y="112"/>
                                <a:pt x="616" y="113"/>
                              </a:cubicBezTo>
                              <a:cubicBezTo>
                                <a:pt x="610" y="113"/>
                                <a:pt x="606" y="117"/>
                                <a:pt x="604" y="123"/>
                              </a:cubicBezTo>
                              <a:cubicBezTo>
                                <a:pt x="602" y="132"/>
                                <a:pt x="611" y="141"/>
                                <a:pt x="620" y="142"/>
                              </a:cubicBezTo>
                              <a:cubicBezTo>
                                <a:pt x="631" y="142"/>
                                <a:pt x="635" y="131"/>
                                <a:pt x="632" y="122"/>
                              </a:cubicBezTo>
                              <a:cubicBezTo>
                                <a:pt x="630" y="118"/>
                                <a:pt x="628" y="113"/>
                                <a:pt x="623" y="112"/>
                              </a:cubicBezTo>
                              <a:cubicBezTo>
                                <a:pt x="622" y="102"/>
                                <a:pt x="619" y="91"/>
                                <a:pt x="612" y="83"/>
                              </a:cubicBezTo>
                              <a:cubicBezTo>
                                <a:pt x="622" y="87"/>
                                <a:pt x="633" y="91"/>
                                <a:pt x="643" y="97"/>
                              </a:cubicBezTo>
                              <a:cubicBezTo>
                                <a:pt x="650" y="101"/>
                                <a:pt x="657" y="106"/>
                                <a:pt x="663" y="111"/>
                              </a:cubicBezTo>
                              <a:cubicBezTo>
                                <a:pt x="654" y="139"/>
                                <a:pt x="668" y="170"/>
                                <a:pt x="691" y="187"/>
                              </a:cubicBezTo>
                              <a:cubicBezTo>
                                <a:pt x="694" y="189"/>
                                <a:pt x="697" y="187"/>
                                <a:pt x="697" y="184"/>
                              </a:cubicBezTo>
                              <a:cubicBezTo>
                                <a:pt x="698" y="166"/>
                                <a:pt x="694" y="145"/>
                                <a:pt x="685" y="128"/>
                              </a:cubicBezTo>
                              <a:cubicBezTo>
                                <a:pt x="695" y="136"/>
                                <a:pt x="705" y="144"/>
                                <a:pt x="716" y="151"/>
                              </a:cubicBezTo>
                              <a:cubicBezTo>
                                <a:pt x="719" y="152"/>
                                <a:pt x="721" y="154"/>
                                <a:pt x="725" y="155"/>
                              </a:cubicBezTo>
                              <a:cubicBezTo>
                                <a:pt x="733" y="168"/>
                                <a:pt x="737" y="180"/>
                                <a:pt x="739" y="195"/>
                              </a:cubicBezTo>
                              <a:cubicBezTo>
                                <a:pt x="739" y="195"/>
                                <a:pt x="738" y="195"/>
                                <a:pt x="737" y="195"/>
                              </a:cubicBezTo>
                              <a:cubicBezTo>
                                <a:pt x="737" y="195"/>
                                <a:pt x="737" y="195"/>
                                <a:pt x="737" y="195"/>
                              </a:cubicBezTo>
                              <a:cubicBezTo>
                                <a:pt x="732" y="195"/>
                                <a:pt x="727" y="197"/>
                                <a:pt x="725" y="201"/>
                              </a:cubicBezTo>
                              <a:cubicBezTo>
                                <a:pt x="720" y="209"/>
                                <a:pt x="724" y="220"/>
                                <a:pt x="732" y="223"/>
                              </a:cubicBezTo>
                              <a:cubicBezTo>
                                <a:pt x="740" y="226"/>
                                <a:pt x="750" y="221"/>
                                <a:pt x="752" y="212"/>
                              </a:cubicBezTo>
                              <a:cubicBezTo>
                                <a:pt x="753" y="208"/>
                                <a:pt x="752" y="204"/>
                                <a:pt x="749" y="200"/>
                              </a:cubicBezTo>
                              <a:cubicBezTo>
                                <a:pt x="748" y="199"/>
                                <a:pt x="746" y="197"/>
                                <a:pt x="744" y="196"/>
                              </a:cubicBezTo>
                              <a:cubicBezTo>
                                <a:pt x="746" y="183"/>
                                <a:pt x="741" y="169"/>
                                <a:pt x="733" y="159"/>
                              </a:cubicBezTo>
                              <a:cubicBezTo>
                                <a:pt x="736" y="160"/>
                                <a:pt x="739" y="160"/>
                                <a:pt x="742" y="160"/>
                              </a:cubicBezTo>
                              <a:cubicBezTo>
                                <a:pt x="750" y="165"/>
                                <a:pt x="759" y="170"/>
                                <a:pt x="767" y="175"/>
                              </a:cubicBezTo>
                              <a:cubicBezTo>
                                <a:pt x="767" y="176"/>
                                <a:pt x="767" y="176"/>
                                <a:pt x="767" y="177"/>
                              </a:cubicBezTo>
                              <a:cubicBezTo>
                                <a:pt x="765" y="176"/>
                                <a:pt x="763" y="178"/>
                                <a:pt x="765" y="180"/>
                              </a:cubicBezTo>
                              <a:cubicBezTo>
                                <a:pt x="765" y="181"/>
                                <a:pt x="766" y="181"/>
                                <a:pt x="766" y="182"/>
                              </a:cubicBezTo>
                              <a:cubicBezTo>
                                <a:pt x="763" y="205"/>
                                <a:pt x="774" y="230"/>
                                <a:pt x="791" y="247"/>
                              </a:cubicBezTo>
                              <a:cubicBezTo>
                                <a:pt x="793" y="249"/>
                                <a:pt x="797" y="248"/>
                                <a:pt x="797" y="245"/>
                              </a:cubicBezTo>
                              <a:cubicBezTo>
                                <a:pt x="803" y="220"/>
                                <a:pt x="790" y="197"/>
                                <a:pt x="772" y="181"/>
                              </a:cubicBezTo>
                              <a:cubicBezTo>
                                <a:pt x="772" y="180"/>
                                <a:pt x="772" y="179"/>
                                <a:pt x="772" y="178"/>
                              </a:cubicBezTo>
                              <a:cubicBezTo>
                                <a:pt x="790" y="191"/>
                                <a:pt x="808" y="205"/>
                                <a:pt x="823" y="221"/>
                              </a:cubicBezTo>
                              <a:cubicBezTo>
                                <a:pt x="829" y="228"/>
                                <a:pt x="835" y="236"/>
                                <a:pt x="841" y="244"/>
                              </a:cubicBezTo>
                              <a:cubicBezTo>
                                <a:pt x="840" y="244"/>
                                <a:pt x="840" y="244"/>
                                <a:pt x="840" y="244"/>
                              </a:cubicBezTo>
                              <a:cubicBezTo>
                                <a:pt x="840" y="244"/>
                                <a:pt x="839" y="245"/>
                                <a:pt x="839" y="246"/>
                              </a:cubicBezTo>
                              <a:cubicBezTo>
                                <a:pt x="828" y="248"/>
                                <a:pt x="819" y="258"/>
                                <a:pt x="814" y="267"/>
                              </a:cubicBezTo>
                              <a:cubicBezTo>
                                <a:pt x="811" y="274"/>
                                <a:pt x="802" y="290"/>
                                <a:pt x="811" y="296"/>
                              </a:cubicBezTo>
                              <a:cubicBezTo>
                                <a:pt x="819" y="302"/>
                                <a:pt x="832" y="288"/>
                                <a:pt x="837" y="282"/>
                              </a:cubicBezTo>
                              <a:cubicBezTo>
                                <a:pt x="843" y="275"/>
                                <a:pt x="847" y="265"/>
                                <a:pt x="848" y="255"/>
                              </a:cubicBezTo>
                              <a:cubicBezTo>
                                <a:pt x="851" y="260"/>
                                <a:pt x="854" y="265"/>
                                <a:pt x="856" y="270"/>
                              </a:cubicBezTo>
                              <a:cubicBezTo>
                                <a:pt x="858" y="274"/>
                                <a:pt x="868" y="300"/>
                                <a:pt x="871" y="320"/>
                              </a:cubicBezTo>
                              <a:cubicBezTo>
                                <a:pt x="870" y="321"/>
                                <a:pt x="870" y="322"/>
                                <a:pt x="871" y="324"/>
                              </a:cubicBezTo>
                              <a:cubicBezTo>
                                <a:pt x="872" y="333"/>
                                <a:pt x="871" y="340"/>
                                <a:pt x="865" y="342"/>
                              </a:cubicBezTo>
                              <a:cubicBezTo>
                                <a:pt x="865" y="342"/>
                                <a:pt x="865" y="342"/>
                                <a:pt x="865" y="342"/>
                              </a:cubicBezTo>
                              <a:cubicBezTo>
                                <a:pt x="853" y="340"/>
                                <a:pt x="837" y="342"/>
                                <a:pt x="832" y="327"/>
                              </a:cubicBezTo>
                              <a:cubicBezTo>
                                <a:pt x="830" y="321"/>
                                <a:pt x="832" y="313"/>
                                <a:pt x="839" y="311"/>
                              </a:cubicBezTo>
                              <a:cubicBezTo>
                                <a:pt x="847" y="308"/>
                                <a:pt x="852" y="316"/>
                                <a:pt x="852" y="323"/>
                              </a:cubicBezTo>
                              <a:cubicBezTo>
                                <a:pt x="852" y="326"/>
                                <a:pt x="856" y="326"/>
                                <a:pt x="857" y="323"/>
                              </a:cubicBezTo>
                              <a:cubicBezTo>
                                <a:pt x="859" y="315"/>
                                <a:pt x="854" y="307"/>
                                <a:pt x="846" y="304"/>
                              </a:cubicBezTo>
                              <a:cubicBezTo>
                                <a:pt x="837" y="302"/>
                                <a:pt x="828" y="307"/>
                                <a:pt x="825" y="315"/>
                              </a:cubicBezTo>
                              <a:cubicBezTo>
                                <a:pt x="818" y="334"/>
                                <a:pt x="839" y="348"/>
                                <a:pt x="856" y="347"/>
                              </a:cubicBezTo>
                              <a:cubicBezTo>
                                <a:pt x="860" y="349"/>
                                <a:pt x="864" y="349"/>
                                <a:pt x="867" y="348"/>
                              </a:cubicBezTo>
                              <a:cubicBezTo>
                                <a:pt x="864" y="357"/>
                                <a:pt x="859" y="366"/>
                                <a:pt x="853" y="375"/>
                              </a:cubicBezTo>
                              <a:cubicBezTo>
                                <a:pt x="846" y="372"/>
                                <a:pt x="838" y="373"/>
                                <a:pt x="834" y="379"/>
                              </a:cubicBezTo>
                              <a:cubicBezTo>
                                <a:pt x="828" y="386"/>
                                <a:pt x="830" y="397"/>
                                <a:pt x="837" y="402"/>
                              </a:cubicBezTo>
                              <a:cubicBezTo>
                                <a:pt x="846" y="407"/>
                                <a:pt x="856" y="403"/>
                                <a:pt x="860" y="395"/>
                              </a:cubicBezTo>
                              <a:cubicBezTo>
                                <a:pt x="863" y="390"/>
                                <a:pt x="861" y="382"/>
                                <a:pt x="857" y="378"/>
                              </a:cubicBezTo>
                              <a:cubicBezTo>
                                <a:pt x="866" y="368"/>
                                <a:pt x="871" y="356"/>
                                <a:pt x="873" y="343"/>
                              </a:cubicBezTo>
                              <a:cubicBezTo>
                                <a:pt x="873" y="342"/>
                                <a:pt x="874" y="342"/>
                                <a:pt x="874" y="342"/>
                              </a:cubicBezTo>
                              <a:cubicBezTo>
                                <a:pt x="873" y="360"/>
                                <a:pt x="874" y="379"/>
                                <a:pt x="875" y="398"/>
                              </a:cubicBezTo>
                              <a:cubicBezTo>
                                <a:pt x="853" y="412"/>
                                <a:pt x="836" y="446"/>
                                <a:pt x="843" y="472"/>
                              </a:cubicBezTo>
                              <a:cubicBezTo>
                                <a:pt x="843" y="473"/>
                                <a:pt x="844" y="474"/>
                                <a:pt x="845" y="475"/>
                              </a:cubicBezTo>
                              <a:cubicBezTo>
                                <a:pt x="857" y="478"/>
                                <a:pt x="867" y="458"/>
                                <a:pt x="871" y="450"/>
                              </a:cubicBezTo>
                              <a:cubicBezTo>
                                <a:pt x="873" y="445"/>
                                <a:pt x="874" y="441"/>
                                <a:pt x="875" y="436"/>
                              </a:cubicBezTo>
                              <a:cubicBezTo>
                                <a:pt x="876" y="437"/>
                                <a:pt x="876" y="437"/>
                                <a:pt x="876" y="437"/>
                              </a:cubicBezTo>
                              <a:cubicBezTo>
                                <a:pt x="876" y="451"/>
                                <a:pt x="877" y="465"/>
                                <a:pt x="878" y="480"/>
                              </a:cubicBezTo>
                              <a:cubicBezTo>
                                <a:pt x="876" y="489"/>
                                <a:pt x="873" y="498"/>
                                <a:pt x="867" y="506"/>
                              </a:cubicBezTo>
                              <a:cubicBezTo>
                                <a:pt x="865" y="505"/>
                                <a:pt x="862" y="504"/>
                                <a:pt x="859" y="505"/>
                              </a:cubicBezTo>
                              <a:cubicBezTo>
                                <a:pt x="859" y="505"/>
                                <a:pt x="859" y="505"/>
                                <a:pt x="858" y="505"/>
                              </a:cubicBezTo>
                              <a:cubicBezTo>
                                <a:pt x="853" y="505"/>
                                <a:pt x="848" y="507"/>
                                <a:pt x="846" y="511"/>
                              </a:cubicBezTo>
                              <a:cubicBezTo>
                                <a:pt x="841" y="519"/>
                                <a:pt x="844" y="530"/>
                                <a:pt x="852" y="534"/>
                              </a:cubicBezTo>
                              <a:cubicBezTo>
                                <a:pt x="860" y="538"/>
                                <a:pt x="871" y="533"/>
                                <a:pt x="874" y="524"/>
                              </a:cubicBezTo>
                              <a:cubicBezTo>
                                <a:pt x="876" y="520"/>
                                <a:pt x="874" y="514"/>
                                <a:pt x="871" y="510"/>
                              </a:cubicBezTo>
                              <a:cubicBezTo>
                                <a:pt x="875" y="506"/>
                                <a:pt x="877" y="501"/>
                                <a:pt x="879" y="496"/>
                              </a:cubicBezTo>
                              <a:cubicBezTo>
                                <a:pt x="880" y="505"/>
                                <a:pt x="883" y="521"/>
                                <a:pt x="887" y="536"/>
                              </a:cubicBezTo>
                              <a:cubicBezTo>
                                <a:pt x="872" y="543"/>
                                <a:pt x="861" y="558"/>
                                <a:pt x="854" y="572"/>
                              </a:cubicBezTo>
                              <a:cubicBezTo>
                                <a:pt x="850" y="580"/>
                                <a:pt x="839" y="604"/>
                                <a:pt x="848" y="611"/>
                              </a:cubicBezTo>
                              <a:cubicBezTo>
                                <a:pt x="858" y="620"/>
                                <a:pt x="880" y="597"/>
                                <a:pt x="885" y="590"/>
                              </a:cubicBezTo>
                              <a:cubicBezTo>
                                <a:pt x="893" y="581"/>
                                <a:pt x="898" y="571"/>
                                <a:pt x="898" y="560"/>
                              </a:cubicBezTo>
                              <a:cubicBezTo>
                                <a:pt x="898" y="560"/>
                                <a:pt x="898" y="560"/>
                                <a:pt x="898" y="560"/>
                              </a:cubicBezTo>
                              <a:cubicBezTo>
                                <a:pt x="898" y="560"/>
                                <a:pt x="898" y="560"/>
                                <a:pt x="898" y="560"/>
                              </a:cubicBezTo>
                              <a:cubicBezTo>
                                <a:pt x="901" y="577"/>
                                <a:pt x="901" y="594"/>
                                <a:pt x="899" y="610"/>
                              </a:cubicBezTo>
                              <a:cubicBezTo>
                                <a:pt x="893" y="617"/>
                                <a:pt x="886" y="621"/>
                                <a:pt x="877" y="624"/>
                              </a:cubicBezTo>
                              <a:cubicBezTo>
                                <a:pt x="876" y="623"/>
                                <a:pt x="874" y="623"/>
                                <a:pt x="873" y="625"/>
                              </a:cubicBezTo>
                              <a:cubicBezTo>
                                <a:pt x="871" y="621"/>
                                <a:pt x="868" y="617"/>
                                <a:pt x="863" y="617"/>
                              </a:cubicBezTo>
                              <a:cubicBezTo>
                                <a:pt x="856" y="617"/>
                                <a:pt x="849" y="623"/>
                                <a:pt x="849" y="630"/>
                              </a:cubicBezTo>
                              <a:cubicBezTo>
                                <a:pt x="850" y="638"/>
                                <a:pt x="858" y="644"/>
                                <a:pt x="866" y="643"/>
                              </a:cubicBezTo>
                              <a:cubicBezTo>
                                <a:pt x="872" y="642"/>
                                <a:pt x="877" y="636"/>
                                <a:pt x="878" y="629"/>
                              </a:cubicBezTo>
                              <a:cubicBezTo>
                                <a:pt x="885" y="629"/>
                                <a:pt x="892" y="625"/>
                                <a:pt x="898" y="620"/>
                              </a:cubicBezTo>
                              <a:cubicBezTo>
                                <a:pt x="894" y="637"/>
                                <a:pt x="889" y="654"/>
                                <a:pt x="880" y="670"/>
                              </a:cubicBezTo>
                              <a:close/>
                              <a:moveTo>
                                <a:pt x="678" y="815"/>
                              </a:moveTo>
                              <a:cubicBezTo>
                                <a:pt x="678" y="816"/>
                                <a:pt x="678" y="817"/>
                                <a:pt x="678" y="818"/>
                              </a:cubicBezTo>
                              <a:cubicBezTo>
                                <a:pt x="676" y="817"/>
                                <a:pt x="674" y="818"/>
                                <a:pt x="674" y="820"/>
                              </a:cubicBezTo>
                              <a:cubicBezTo>
                                <a:pt x="674" y="822"/>
                                <a:pt x="668" y="821"/>
                                <a:pt x="667" y="821"/>
                              </a:cubicBezTo>
                              <a:cubicBezTo>
                                <a:pt x="665" y="820"/>
                                <a:pt x="663" y="819"/>
                                <a:pt x="662" y="817"/>
                              </a:cubicBezTo>
                              <a:cubicBezTo>
                                <a:pt x="659" y="815"/>
                                <a:pt x="656" y="808"/>
                                <a:pt x="660" y="806"/>
                              </a:cubicBezTo>
                              <a:cubicBezTo>
                                <a:pt x="663" y="805"/>
                                <a:pt x="670" y="805"/>
                                <a:pt x="673" y="806"/>
                              </a:cubicBezTo>
                              <a:cubicBezTo>
                                <a:pt x="677" y="808"/>
                                <a:pt x="679" y="811"/>
                                <a:pt x="678" y="815"/>
                              </a:cubicBezTo>
                              <a:close/>
                              <a:moveTo>
                                <a:pt x="546" y="872"/>
                              </a:moveTo>
                              <a:cubicBezTo>
                                <a:pt x="546" y="870"/>
                                <a:pt x="542" y="870"/>
                                <a:pt x="541" y="873"/>
                              </a:cubicBezTo>
                              <a:cubicBezTo>
                                <a:pt x="538" y="880"/>
                                <a:pt x="532" y="871"/>
                                <a:pt x="531" y="867"/>
                              </a:cubicBezTo>
                              <a:cubicBezTo>
                                <a:pt x="529" y="863"/>
                                <a:pt x="531" y="857"/>
                                <a:pt x="536" y="856"/>
                              </a:cubicBezTo>
                              <a:cubicBezTo>
                                <a:pt x="541" y="854"/>
                                <a:pt x="545" y="857"/>
                                <a:pt x="547" y="862"/>
                              </a:cubicBezTo>
                              <a:cubicBezTo>
                                <a:pt x="547" y="864"/>
                                <a:pt x="547" y="869"/>
                                <a:pt x="546" y="872"/>
                              </a:cubicBezTo>
                              <a:close/>
                              <a:moveTo>
                                <a:pt x="398" y="872"/>
                              </a:moveTo>
                              <a:cubicBezTo>
                                <a:pt x="395" y="870"/>
                                <a:pt x="393" y="867"/>
                                <a:pt x="393" y="863"/>
                              </a:cubicBezTo>
                              <a:cubicBezTo>
                                <a:pt x="393" y="858"/>
                                <a:pt x="397" y="855"/>
                                <a:pt x="401" y="856"/>
                              </a:cubicBezTo>
                              <a:cubicBezTo>
                                <a:pt x="406" y="856"/>
                                <a:pt x="410" y="860"/>
                                <a:pt x="410" y="865"/>
                              </a:cubicBezTo>
                              <a:cubicBezTo>
                                <a:pt x="410" y="870"/>
                                <a:pt x="405" y="875"/>
                                <a:pt x="399" y="875"/>
                              </a:cubicBezTo>
                              <a:cubicBezTo>
                                <a:pt x="399" y="875"/>
                                <a:pt x="399" y="875"/>
                                <a:pt x="399" y="875"/>
                              </a:cubicBezTo>
                              <a:cubicBezTo>
                                <a:pt x="399" y="874"/>
                                <a:pt x="399" y="873"/>
                                <a:pt x="398" y="872"/>
                              </a:cubicBezTo>
                              <a:close/>
                              <a:moveTo>
                                <a:pt x="169" y="690"/>
                              </a:moveTo>
                              <a:cubicBezTo>
                                <a:pt x="169" y="688"/>
                                <a:pt x="169" y="685"/>
                                <a:pt x="171" y="682"/>
                              </a:cubicBezTo>
                              <a:cubicBezTo>
                                <a:pt x="174" y="678"/>
                                <a:pt x="181" y="677"/>
                                <a:pt x="185" y="681"/>
                              </a:cubicBezTo>
                              <a:cubicBezTo>
                                <a:pt x="188" y="683"/>
                                <a:pt x="188" y="688"/>
                                <a:pt x="186" y="691"/>
                              </a:cubicBezTo>
                              <a:cubicBezTo>
                                <a:pt x="183" y="695"/>
                                <a:pt x="179" y="693"/>
                                <a:pt x="175" y="692"/>
                              </a:cubicBezTo>
                              <a:cubicBezTo>
                                <a:pt x="174" y="692"/>
                                <a:pt x="173" y="692"/>
                                <a:pt x="173" y="693"/>
                              </a:cubicBezTo>
                              <a:cubicBezTo>
                                <a:pt x="171" y="693"/>
                                <a:pt x="170" y="692"/>
                                <a:pt x="169" y="690"/>
                              </a:cubicBezTo>
                              <a:close/>
                              <a:moveTo>
                                <a:pt x="113" y="605"/>
                              </a:moveTo>
                              <a:cubicBezTo>
                                <a:pt x="114" y="603"/>
                                <a:pt x="114" y="602"/>
                                <a:pt x="115" y="601"/>
                              </a:cubicBezTo>
                              <a:cubicBezTo>
                                <a:pt x="118" y="598"/>
                                <a:pt x="122" y="600"/>
                                <a:pt x="123" y="604"/>
                              </a:cubicBezTo>
                              <a:cubicBezTo>
                                <a:pt x="123" y="608"/>
                                <a:pt x="122" y="612"/>
                                <a:pt x="118" y="613"/>
                              </a:cubicBezTo>
                              <a:cubicBezTo>
                                <a:pt x="115" y="614"/>
                                <a:pt x="113" y="613"/>
                                <a:pt x="112" y="611"/>
                              </a:cubicBezTo>
                              <a:cubicBezTo>
                                <a:pt x="113" y="610"/>
                                <a:pt x="113" y="609"/>
                                <a:pt x="114" y="608"/>
                              </a:cubicBezTo>
                              <a:cubicBezTo>
                                <a:pt x="116" y="607"/>
                                <a:pt x="115" y="605"/>
                                <a:pt x="113" y="605"/>
                              </a:cubicBezTo>
                              <a:close/>
                              <a:moveTo>
                                <a:pt x="125" y="390"/>
                              </a:moveTo>
                              <a:cubicBezTo>
                                <a:pt x="126" y="390"/>
                                <a:pt x="127" y="389"/>
                                <a:pt x="127" y="388"/>
                              </a:cubicBezTo>
                              <a:cubicBezTo>
                                <a:pt x="129" y="386"/>
                                <a:pt x="131" y="378"/>
                                <a:pt x="135" y="380"/>
                              </a:cubicBezTo>
                              <a:cubicBezTo>
                                <a:pt x="138" y="382"/>
                                <a:pt x="137" y="388"/>
                                <a:pt x="136" y="391"/>
                              </a:cubicBezTo>
                              <a:cubicBezTo>
                                <a:pt x="135" y="394"/>
                                <a:pt x="132" y="398"/>
                                <a:pt x="128" y="395"/>
                              </a:cubicBezTo>
                              <a:cubicBezTo>
                                <a:pt x="126" y="394"/>
                                <a:pt x="125" y="392"/>
                                <a:pt x="125" y="390"/>
                              </a:cubicBezTo>
                              <a:close/>
                              <a:moveTo>
                                <a:pt x="145" y="326"/>
                              </a:moveTo>
                              <a:cubicBezTo>
                                <a:pt x="135" y="332"/>
                                <a:pt x="125" y="339"/>
                                <a:pt x="114" y="345"/>
                              </a:cubicBezTo>
                              <a:cubicBezTo>
                                <a:pt x="119" y="340"/>
                                <a:pt x="125" y="334"/>
                                <a:pt x="132" y="330"/>
                              </a:cubicBezTo>
                              <a:cubicBezTo>
                                <a:pt x="136" y="326"/>
                                <a:pt x="159" y="312"/>
                                <a:pt x="164" y="319"/>
                              </a:cubicBezTo>
                              <a:cubicBezTo>
                                <a:pt x="165" y="321"/>
                                <a:pt x="156" y="330"/>
                                <a:pt x="154" y="332"/>
                              </a:cubicBezTo>
                              <a:cubicBezTo>
                                <a:pt x="150" y="336"/>
                                <a:pt x="145" y="339"/>
                                <a:pt x="140" y="342"/>
                              </a:cubicBezTo>
                              <a:cubicBezTo>
                                <a:pt x="132" y="346"/>
                                <a:pt x="124" y="348"/>
                                <a:pt x="115" y="349"/>
                              </a:cubicBezTo>
                              <a:cubicBezTo>
                                <a:pt x="126" y="343"/>
                                <a:pt x="137" y="336"/>
                                <a:pt x="147" y="328"/>
                              </a:cubicBezTo>
                              <a:cubicBezTo>
                                <a:pt x="149" y="327"/>
                                <a:pt x="147" y="324"/>
                                <a:pt x="145" y="326"/>
                              </a:cubicBezTo>
                              <a:close/>
                              <a:moveTo>
                                <a:pt x="182" y="277"/>
                              </a:moveTo>
                              <a:cubicBezTo>
                                <a:pt x="182" y="272"/>
                                <a:pt x="185" y="267"/>
                                <a:pt x="189" y="264"/>
                              </a:cubicBezTo>
                              <a:cubicBezTo>
                                <a:pt x="197" y="260"/>
                                <a:pt x="199" y="266"/>
                                <a:pt x="199" y="273"/>
                              </a:cubicBezTo>
                              <a:cubicBezTo>
                                <a:pt x="198" y="277"/>
                                <a:pt x="197" y="284"/>
                                <a:pt x="192" y="285"/>
                              </a:cubicBezTo>
                              <a:cubicBezTo>
                                <a:pt x="189" y="285"/>
                                <a:pt x="184" y="281"/>
                                <a:pt x="182" y="277"/>
                              </a:cubicBezTo>
                              <a:close/>
                              <a:moveTo>
                                <a:pt x="254" y="147"/>
                              </a:moveTo>
                              <a:cubicBezTo>
                                <a:pt x="254" y="147"/>
                                <a:pt x="254" y="147"/>
                                <a:pt x="254" y="147"/>
                              </a:cubicBezTo>
                              <a:cubicBezTo>
                                <a:pt x="256" y="145"/>
                                <a:pt x="258" y="145"/>
                                <a:pt x="261" y="145"/>
                              </a:cubicBezTo>
                              <a:cubicBezTo>
                                <a:pt x="265" y="146"/>
                                <a:pt x="267" y="151"/>
                                <a:pt x="266" y="155"/>
                              </a:cubicBezTo>
                              <a:cubicBezTo>
                                <a:pt x="265" y="159"/>
                                <a:pt x="259" y="162"/>
                                <a:pt x="256" y="160"/>
                              </a:cubicBezTo>
                              <a:cubicBezTo>
                                <a:pt x="251" y="157"/>
                                <a:pt x="251" y="151"/>
                                <a:pt x="254" y="147"/>
                              </a:cubicBezTo>
                              <a:close/>
                              <a:moveTo>
                                <a:pt x="387" y="81"/>
                              </a:moveTo>
                              <a:cubicBezTo>
                                <a:pt x="389" y="82"/>
                                <a:pt x="392" y="81"/>
                                <a:pt x="391" y="79"/>
                              </a:cubicBezTo>
                              <a:cubicBezTo>
                                <a:pt x="391" y="75"/>
                                <a:pt x="403" y="78"/>
                                <a:pt x="404" y="79"/>
                              </a:cubicBezTo>
                              <a:cubicBezTo>
                                <a:pt x="410" y="82"/>
                                <a:pt x="409" y="87"/>
                                <a:pt x="404" y="90"/>
                              </a:cubicBezTo>
                              <a:cubicBezTo>
                                <a:pt x="396" y="96"/>
                                <a:pt x="386" y="88"/>
                                <a:pt x="387" y="81"/>
                              </a:cubicBezTo>
                              <a:close/>
                              <a:moveTo>
                                <a:pt x="619" y="117"/>
                              </a:moveTo>
                              <a:cubicBezTo>
                                <a:pt x="620" y="119"/>
                                <a:pt x="621" y="119"/>
                                <a:pt x="623" y="118"/>
                              </a:cubicBezTo>
                              <a:cubicBezTo>
                                <a:pt x="625" y="120"/>
                                <a:pt x="627" y="125"/>
                                <a:pt x="627" y="128"/>
                              </a:cubicBezTo>
                              <a:cubicBezTo>
                                <a:pt x="627" y="134"/>
                                <a:pt x="622" y="137"/>
                                <a:pt x="616" y="134"/>
                              </a:cubicBezTo>
                              <a:cubicBezTo>
                                <a:pt x="612" y="132"/>
                                <a:pt x="608" y="127"/>
                                <a:pt x="610" y="122"/>
                              </a:cubicBezTo>
                              <a:cubicBezTo>
                                <a:pt x="610" y="120"/>
                                <a:pt x="612" y="118"/>
                                <a:pt x="613" y="117"/>
                              </a:cubicBezTo>
                              <a:cubicBezTo>
                                <a:pt x="614" y="119"/>
                                <a:pt x="616" y="120"/>
                                <a:pt x="618" y="118"/>
                              </a:cubicBezTo>
                              <a:cubicBezTo>
                                <a:pt x="618" y="118"/>
                                <a:pt x="619" y="118"/>
                                <a:pt x="619" y="117"/>
                              </a:cubicBezTo>
                              <a:close/>
                              <a:moveTo>
                                <a:pt x="743" y="203"/>
                              </a:moveTo>
                              <a:cubicBezTo>
                                <a:pt x="745" y="205"/>
                                <a:pt x="746" y="208"/>
                                <a:pt x="745" y="210"/>
                              </a:cubicBezTo>
                              <a:cubicBezTo>
                                <a:pt x="744" y="215"/>
                                <a:pt x="739" y="218"/>
                                <a:pt x="734" y="217"/>
                              </a:cubicBezTo>
                              <a:cubicBezTo>
                                <a:pt x="730" y="215"/>
                                <a:pt x="728" y="209"/>
                                <a:pt x="730" y="205"/>
                              </a:cubicBezTo>
                              <a:cubicBezTo>
                                <a:pt x="732" y="202"/>
                                <a:pt x="734" y="200"/>
                                <a:pt x="737" y="200"/>
                              </a:cubicBezTo>
                              <a:cubicBezTo>
                                <a:pt x="739" y="201"/>
                                <a:pt x="741" y="201"/>
                                <a:pt x="743" y="203"/>
                              </a:cubicBezTo>
                              <a:close/>
                              <a:moveTo>
                                <a:pt x="785" y="221"/>
                              </a:moveTo>
                              <a:cubicBezTo>
                                <a:pt x="783" y="213"/>
                                <a:pt x="780" y="204"/>
                                <a:pt x="777" y="196"/>
                              </a:cubicBezTo>
                              <a:cubicBezTo>
                                <a:pt x="786" y="208"/>
                                <a:pt x="793" y="221"/>
                                <a:pt x="791" y="237"/>
                              </a:cubicBezTo>
                              <a:cubicBezTo>
                                <a:pt x="782" y="225"/>
                                <a:pt x="777" y="213"/>
                                <a:pt x="774" y="199"/>
                              </a:cubicBezTo>
                              <a:cubicBezTo>
                                <a:pt x="776" y="207"/>
                                <a:pt x="780" y="215"/>
                                <a:pt x="783" y="222"/>
                              </a:cubicBezTo>
                              <a:cubicBezTo>
                                <a:pt x="783" y="223"/>
                                <a:pt x="785" y="223"/>
                                <a:pt x="785" y="221"/>
                              </a:cubicBezTo>
                              <a:close/>
                              <a:moveTo>
                                <a:pt x="840" y="394"/>
                              </a:moveTo>
                              <a:cubicBezTo>
                                <a:pt x="834" y="387"/>
                                <a:pt x="840" y="379"/>
                                <a:pt x="848" y="379"/>
                              </a:cubicBezTo>
                              <a:cubicBezTo>
                                <a:pt x="848" y="380"/>
                                <a:pt x="849" y="380"/>
                                <a:pt x="849" y="381"/>
                              </a:cubicBezTo>
                              <a:cubicBezTo>
                                <a:pt x="864" y="385"/>
                                <a:pt x="848" y="405"/>
                                <a:pt x="840" y="394"/>
                              </a:cubicBezTo>
                              <a:close/>
                              <a:moveTo>
                                <a:pt x="860" y="447"/>
                              </a:moveTo>
                              <a:cubicBezTo>
                                <a:pt x="864" y="435"/>
                                <a:pt x="869" y="424"/>
                                <a:pt x="872" y="412"/>
                              </a:cubicBezTo>
                              <a:cubicBezTo>
                                <a:pt x="872" y="420"/>
                                <a:pt x="871" y="429"/>
                                <a:pt x="868" y="437"/>
                              </a:cubicBezTo>
                              <a:cubicBezTo>
                                <a:pt x="867" y="442"/>
                                <a:pt x="857" y="467"/>
                                <a:pt x="849" y="465"/>
                              </a:cubicBezTo>
                              <a:cubicBezTo>
                                <a:pt x="845" y="463"/>
                                <a:pt x="858" y="430"/>
                                <a:pt x="859" y="427"/>
                              </a:cubicBezTo>
                              <a:cubicBezTo>
                                <a:pt x="861" y="422"/>
                                <a:pt x="864" y="418"/>
                                <a:pt x="868" y="414"/>
                              </a:cubicBezTo>
                              <a:cubicBezTo>
                                <a:pt x="863" y="424"/>
                                <a:pt x="861" y="436"/>
                                <a:pt x="859" y="447"/>
                              </a:cubicBezTo>
                              <a:cubicBezTo>
                                <a:pt x="858" y="448"/>
                                <a:pt x="860" y="448"/>
                                <a:pt x="860" y="447"/>
                              </a:cubicBezTo>
                              <a:close/>
                              <a:moveTo>
                                <a:pt x="868" y="522"/>
                              </a:moveTo>
                              <a:cubicBezTo>
                                <a:pt x="867" y="527"/>
                                <a:pt x="861" y="530"/>
                                <a:pt x="856" y="529"/>
                              </a:cubicBezTo>
                              <a:cubicBezTo>
                                <a:pt x="851" y="527"/>
                                <a:pt x="848" y="521"/>
                                <a:pt x="850" y="516"/>
                              </a:cubicBezTo>
                              <a:cubicBezTo>
                                <a:pt x="851" y="510"/>
                                <a:pt x="859" y="508"/>
                                <a:pt x="863" y="512"/>
                              </a:cubicBezTo>
                              <a:cubicBezTo>
                                <a:pt x="864" y="512"/>
                                <a:pt x="864" y="512"/>
                                <a:pt x="864" y="512"/>
                              </a:cubicBezTo>
                              <a:cubicBezTo>
                                <a:pt x="865" y="513"/>
                                <a:pt x="866" y="513"/>
                                <a:pt x="866" y="513"/>
                              </a:cubicBezTo>
                              <a:cubicBezTo>
                                <a:pt x="868" y="516"/>
                                <a:pt x="869" y="518"/>
                                <a:pt x="868" y="522"/>
                              </a:cubicBezTo>
                              <a:close/>
                              <a:moveTo>
                                <a:pt x="871" y="632"/>
                              </a:moveTo>
                              <a:cubicBezTo>
                                <a:pt x="870" y="634"/>
                                <a:pt x="868" y="636"/>
                                <a:pt x="865" y="637"/>
                              </a:cubicBezTo>
                              <a:cubicBezTo>
                                <a:pt x="860" y="638"/>
                                <a:pt x="855" y="634"/>
                                <a:pt x="855" y="629"/>
                              </a:cubicBezTo>
                              <a:cubicBezTo>
                                <a:pt x="856" y="625"/>
                                <a:pt x="860" y="622"/>
                                <a:pt x="864" y="623"/>
                              </a:cubicBezTo>
                              <a:cubicBezTo>
                                <a:pt x="868" y="624"/>
                                <a:pt x="870" y="628"/>
                                <a:pt x="871" y="632"/>
                              </a:cubicBezTo>
                              <a:close/>
                              <a:moveTo>
                                <a:pt x="901" y="693"/>
                              </a:moveTo>
                              <a:cubicBezTo>
                                <a:pt x="896" y="681"/>
                                <a:pt x="898" y="666"/>
                                <a:pt x="899" y="654"/>
                              </a:cubicBezTo>
                              <a:cubicBezTo>
                                <a:pt x="900" y="647"/>
                                <a:pt x="901" y="640"/>
                                <a:pt x="903" y="633"/>
                              </a:cubicBezTo>
                              <a:cubicBezTo>
                                <a:pt x="903" y="630"/>
                                <a:pt x="904" y="627"/>
                                <a:pt x="905" y="625"/>
                              </a:cubicBezTo>
                              <a:cubicBezTo>
                                <a:pt x="913" y="648"/>
                                <a:pt x="911" y="669"/>
                                <a:pt x="901" y="693"/>
                              </a:cubicBezTo>
                              <a:close/>
                              <a:moveTo>
                                <a:pt x="944" y="600"/>
                              </a:moveTo>
                              <a:cubicBezTo>
                                <a:pt x="942" y="605"/>
                                <a:pt x="935" y="604"/>
                                <a:pt x="932" y="601"/>
                              </a:cubicBezTo>
                              <a:cubicBezTo>
                                <a:pt x="929" y="599"/>
                                <a:pt x="928" y="596"/>
                                <a:pt x="928" y="593"/>
                              </a:cubicBezTo>
                              <a:cubicBezTo>
                                <a:pt x="930" y="590"/>
                                <a:pt x="934" y="587"/>
                                <a:pt x="939" y="588"/>
                              </a:cubicBezTo>
                              <a:cubicBezTo>
                                <a:pt x="944" y="589"/>
                                <a:pt x="947" y="596"/>
                                <a:pt x="944" y="600"/>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51.1pt;margin-top:73.3pt;height:321.45pt;width:313.15pt;z-index:251544576;mso-width-relative:page;mso-height-relative:page;" fillcolor="#3C3C3B" filled="t" stroked="f" coordsize="954,978" o:gfxdata="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" path="m942,583c938,582,934,582,930,584c929,584,929,584,929,584c929,582,927,581,926,582c918,577,911,571,905,563c904,562,904,562,904,561c907,562,910,562,914,560c935,556,949,527,932,510c925,502,912,503,906,512c900,521,905,532,915,536c918,537,920,532,917,530c913,527,911,523,913,518c916,512,919,512,924,515c931,519,932,528,930,536c928,546,921,551,912,555c891,558,885,500,885,491c883,478,883,466,883,453c891,472,910,486,931,488c932,489,935,487,934,485c924,462,906,443,882,434c882,416,882,398,881,379c887,391,898,401,910,405c911,406,912,407,913,406c912,411,913,416,917,419c922,426,932,425,938,419c944,412,940,402,932,398c929,396,923,395,919,396c919,396,918,397,918,397c916,397,914,399,912,400c898,394,889,385,882,372c882,371,881,371,881,371c880,360,880,349,879,339c889,361,910,377,933,385c935,385,938,383,937,381c929,353,907,327,878,320c877,303,871,286,864,271c871,277,879,281,888,282c888,282,888,282,888,282c887,288,890,295,895,298c902,304,916,305,918,293c920,284,915,274,906,271c901,270,894,273,890,277c876,273,864,267,855,255c855,254,854,253,854,252c845,238,835,225,824,213c840,221,858,224,877,223c880,223,882,221,880,218c866,195,825,182,800,191c790,183,780,177,770,170c780,170,791,164,799,157c799,158,800,159,801,160c808,166,819,165,826,159c833,151,827,140,819,136c815,133,810,132,805,134c802,135,800,138,800,141c797,144,796,148,797,152c784,161,774,168,757,163c757,163,757,163,756,163c754,162,751,160,748,159c752,158,754,155,756,151c756,151,756,151,756,151c771,137,767,104,745,100c734,97,723,104,723,115c722,126,732,134,743,132c746,131,745,126,742,126c737,126,725,121,730,113c732,109,737,106,741,106c749,107,755,114,757,122c760,131,757,139,753,146c752,146,751,147,751,147c733,168,688,118,674,107c669,104,664,100,659,97c660,97,661,97,662,97c671,95,680,91,686,84c686,84,686,84,686,84c691,91,702,91,708,85c714,80,713,69,706,64c702,61,693,61,689,66c684,69,683,74,684,78c679,83,675,87,669,90c663,92,650,97,647,89c646,88,645,88,644,89c634,84,624,79,614,75c621,75,627,73,634,71c641,68,663,58,660,47c656,36,638,39,630,40c612,42,595,51,583,64c582,64,582,64,582,65c551,56,519,50,487,47c497,44,506,39,512,31c514,33,516,34,518,35c527,38,537,33,539,24c541,15,536,5,526,3c519,3,509,8,508,15c507,19,507,23,509,26c498,35,487,42,473,45c470,45,467,45,464,45c463,45,463,45,463,45c460,44,457,43,454,43c453,43,453,43,453,44c430,40,407,41,385,45c394,42,402,36,410,30c419,23,429,16,431,4c431,2,430,0,427,0c397,2,371,22,362,51c342,56,323,64,304,73c312,64,317,54,319,43c324,43,329,42,332,38c337,32,337,22,331,17c316,4,297,36,315,42c310,55,305,67,295,78c294,79,293,79,292,80c274,90,256,103,240,118c250,100,253,76,252,57c252,54,250,52,248,54c224,72,212,105,220,134c221,135,222,136,222,136c210,151,200,168,194,186c189,170,169,160,153,167c131,176,129,206,150,217c152,218,154,215,152,214c135,203,139,178,159,172c175,168,185,180,190,193c190,216,165,239,153,256c150,262,146,268,142,273c144,259,141,244,135,230c134,228,131,229,130,230c120,248,120,271,129,290c130,292,133,290,132,288c126,271,126,255,132,238c137,250,138,263,136,276c135,269,134,262,134,255c134,253,131,253,131,255c131,265,131,275,134,285c134,285,134,285,134,285c134,286,134,286,134,286c134,286,134,286,134,287c133,287,133,288,133,288c127,298,122,308,116,318c114,322,112,325,111,329c111,322,109,315,106,309c106,309,106,308,105,308c107,305,109,301,109,297c108,289,101,283,93,285c85,287,81,295,82,304c83,311,90,321,98,317c99,316,100,315,100,314c101,313,101,312,102,312c104,321,106,329,106,339c100,351,94,363,89,376c88,363,86,351,82,339c82,338,79,336,78,338c55,352,61,390,74,408c75,409,75,409,76,409c72,419,69,429,66,439c65,435,64,431,62,428c60,424,58,420,54,418c54,417,53,417,53,416c55,412,56,408,56,406c55,396,45,389,36,394c26,399,29,413,34,420c38,426,47,429,52,424c54,426,56,428,57,431c60,435,62,441,64,446c64,446,64,446,64,446c57,454,53,466,51,476c50,480,50,483,49,487c49,482,48,478,46,473c43,463,39,449,30,442c29,441,28,441,27,441c18,446,22,466,23,474c26,490,34,506,47,517c47,517,48,517,48,517c49,529,50,541,53,554c47,547,40,543,32,541c32,537,31,534,29,531c21,524,9,527,4,536c0,544,2,557,13,559c20,561,26,555,29,549c30,548,30,547,31,547c42,551,50,557,55,567c60,588,68,609,78,629c64,621,48,616,31,614c29,614,28,617,29,619c40,640,65,653,89,650c96,661,103,671,111,681c101,677,90,676,80,679c78,677,75,676,72,675c63,675,57,681,59,690c60,697,68,703,76,702c81,702,85,698,88,693c88,693,89,692,88,692c88,692,88,692,88,692c89,689,89,687,88,685c88,685,88,685,88,684c92,684,96,684,100,685c106,686,112,688,117,690c118,690,118,690,118,690c129,702,140,713,153,723c137,715,120,713,105,726c83,744,97,776,124,780c142,783,161,758,140,748c138,747,136,750,138,752c140,756,141,760,143,765c133,775,124,777,115,769c104,763,97,750,104,738c115,719,141,723,157,731c174,740,190,756,204,770c191,767,174,771,166,781c165,781,163,781,161,781c161,781,161,781,161,782c157,782,154,784,152,788c148,795,152,804,160,806c167,807,175,802,176,795c176,791,175,787,172,784c184,775,196,773,211,778c214,781,217,784,220,787c220,787,220,787,220,787c220,787,220,787,220,787c226,794,232,800,238,807c224,801,208,799,193,801c190,802,190,805,191,806c209,825,233,834,258,833c266,844,273,856,283,865c283,865,283,865,284,866c286,869,289,873,292,876c274,873,253,878,237,884c235,885,233,888,235,890c258,908,293,901,319,894c328,898,338,901,348,904c341,906,334,911,329,917c329,917,329,917,329,917c327,916,325,917,326,919c320,917,313,917,310,923c306,929,307,938,314,942c320,946,329,944,334,937c337,932,337,925,333,920c341,912,352,907,364,907c376,910,389,911,401,912c384,917,369,927,357,941c355,943,356,947,360,947c388,947,418,937,439,916c453,917,468,918,482,918c470,923,460,934,455,946c454,946,454,946,453,946c451,946,449,946,446,947c445,947,445,948,445,949c441,952,438,956,438,962c438,970,445,978,454,976c462,974,468,966,465,958c464,955,462,951,459,949c467,933,481,923,499,919c499,919,500,918,500,918c510,917,521,917,531,915c512,926,498,943,489,963c487,966,490,969,493,968c512,965,530,957,546,945c556,936,572,923,572,908c579,906,585,903,592,901c588,910,589,921,596,929c605,940,620,943,631,936c641,930,649,914,640,904c632,894,615,899,612,912c611,915,615,916,617,914c621,909,626,903,633,907c638,910,638,917,635,922c631,929,622,934,614,932c597,929,592,910,598,896c615,884,634,878,652,870c654,871,656,870,657,868c658,868,658,867,659,867c674,861,689,853,704,844c698,851,694,859,691,867c687,874,672,904,683,910c693,915,708,894,713,887c725,870,731,850,729,830c729,829,729,829,729,828c744,818,759,807,773,794c767,806,764,820,764,833c761,833,758,835,757,839c752,841,750,847,751,853c754,862,765,865,773,860c781,856,781,843,775,837c774,835,772,834,770,834c772,815,776,799,784,783c785,783,785,783,785,783c791,776,797,769,802,762c807,762,813,761,817,759c808,775,804,794,805,813c806,816,809,818,811,816c834,800,859,764,844,735c847,732,850,728,853,724c856,720,860,714,864,709c863,718,865,727,869,735c867,738,865,740,865,744c865,746,865,749,866,751c870,759,882,760,888,754c894,748,891,737,883,733c881,732,877,732,875,732c869,720,869,708,873,694c876,690,879,686,881,681c881,681,881,681,881,681c882,681,882,681,882,680c885,675,888,669,891,663c890,678,891,692,898,702c900,703,903,704,904,702c916,676,926,641,907,617c907,616,907,614,907,613c908,612,908,610,908,609c908,608,908,608,908,607c909,596,909,585,907,574c912,579,917,583,923,586c922,589,921,591,921,593c921,594,921,594,921,594c921,595,921,596,922,597c923,601,925,605,929,607c936,612,947,611,951,603c954,596,950,586,942,583xm919,403c922,402,924,401,927,402c932,404,937,410,933,414c930,418,924,418,921,415c918,412,918,407,919,403xm916,357c908,348,898,339,889,332c907,342,921,356,929,376c906,367,891,351,881,330c891,340,903,349,914,359c915,361,917,358,916,357xm894,284c894,283,895,283,895,282c896,282,896,281,896,280c898,278,900,277,903,277c909,278,912,284,912,289c912,293,911,295,907,296c904,296,901,295,899,294c895,291,894,288,894,284xm803,145c804,145,805,145,805,144c805,143,805,143,806,142c806,142,806,142,806,142c811,134,828,149,818,155c814,157,809,157,806,155c803,153,802,149,803,145xm688,72c689,73,691,73,692,72c694,69,698,66,703,69c706,72,706,78,703,81c699,84,693,84,690,80c688,78,688,75,688,72xm524,10c529,10,533,16,532,20c531,29,522,30,516,26c517,24,515,23,514,23c513,22,513,21,513,20c515,15,518,10,524,10xm316,25c319,20,326,16,329,23c333,31,326,39,319,39c318,38,318,38,317,38c313,35,312,30,316,25xm102,303c101,306,99,309,97,311c92,309,90,307,89,302c89,297,91,292,97,292c102,292,103,299,102,303xm49,412c49,413,47,418,45,420c39,418,32,404,39,400c43,397,48,401,49,405c50,407,50,410,49,412xm31,468c30,466,27,467,28,469c30,477,33,486,36,494c30,482,25,468,28,456c30,449,28,450,32,455c36,460,38,467,40,472c43,482,44,492,45,503c41,491,36,479,31,468xm17,552c10,554,8,545,10,540c12,534,19,532,24,535c25,536,26,538,27,539c24,544,23,551,17,552xm76,695c72,697,66,693,65,688c64,682,70,680,75,682c78,683,80,686,82,689c81,692,80,694,76,695xm162,800c158,799,155,794,157,790c158,787,161,786,165,786c167,787,170,790,170,793c170,797,166,800,162,800xm328,933c326,937,321,938,317,937c314,935,313,930,315,926c317,922,322,923,326,924c327,924,328,925,329,925c329,925,329,925,329,925c330,928,330,930,328,933xm452,969c447,969,444,964,445,959c446,957,448,954,450,952c453,953,456,954,458,958c460,963,457,968,452,969xm771,843c773,846,772,852,768,854c765,856,760,854,758,851c757,848,758,845,760,843c761,843,761,842,762,842c763,841,764,841,766,841c766,841,767,840,767,840c768,840,770,841,771,843xm871,743c871,742,872,741,873,740c875,741,877,740,877,738c878,738,879,738,881,738c885,740,886,747,883,750c880,753,873,752,871,748c870,746,870,745,871,743xm891,545c890,546,890,547,890,547c897,564,886,581,875,592c871,595,864,602,859,603c851,604,853,597,855,591c860,570,874,556,889,541c890,542,890,544,891,545xm927,482c909,479,895,467,887,451c889,453,892,454,894,456c899,460,904,463,910,466c910,467,911,466,911,465c906,461,901,457,897,453c892,449,888,445,883,442c883,441,883,441,882,440c902,448,918,463,927,482xm830,276c832,270,835,265,837,259c839,257,840,255,841,253c841,259,840,266,836,272c834,276,832,279,829,282c827,285,815,294,814,286c814,280,820,270,823,265c826,260,830,256,834,253c834,255,833,257,832,259c829,264,827,269,825,274c824,277,829,279,830,276xm809,196c809,196,809,197,809,198c811,203,817,204,822,205c830,207,839,209,848,211c850,211,851,208,849,208c838,204,823,202,813,195c833,195,858,203,871,217c851,217,832,213,814,204c811,201,809,199,806,196c807,196,808,196,809,196xm667,115c667,116,668,117,668,118c668,118,668,118,668,118c668,133,674,148,684,159c685,161,688,159,687,157c680,147,676,137,674,126c683,141,689,157,690,176c672,160,666,139,667,115xm615,51c623,48,641,42,646,50c650,57,641,60,635,62c631,64,626,66,622,67c613,68,606,68,598,67c607,65,616,63,625,61c628,61,627,57,625,57c613,58,600,61,589,65c589,65,589,65,589,65c597,59,605,54,615,51xm527,64c533,75,542,86,553,94c555,95,557,92,555,91c547,84,540,77,533,69c539,73,544,76,549,81c556,88,561,97,564,106c555,101,546,95,540,87c536,84,525,70,524,61c525,62,526,63,527,64xm403,18c391,22,382,29,374,38c386,21,403,10,423,7c420,17,407,25,400,30c391,36,383,40,374,44c382,34,392,27,404,23c407,21,406,17,403,18xm285,92c297,98,310,103,324,105c326,105,328,102,325,101c313,99,302,96,290,91c303,93,315,94,327,100c335,103,347,109,354,116c327,118,307,107,285,93c284,93,284,93,284,93c285,92,285,92,285,92xm246,63c247,87,239,105,227,125c228,110,233,97,241,85c242,83,239,81,238,83c228,96,224,112,224,128c222,103,229,81,246,63xm204,218c196,222,188,226,181,230c182,229,182,227,183,226c184,226,184,225,185,224c192,219,200,215,208,212c216,209,223,209,231,208c220,228,201,235,178,235c188,232,197,227,206,222c208,220,206,217,204,218xm77,346c81,361,82,377,82,392c82,393,82,394,82,394c79,383,77,371,75,360c75,358,72,359,72,360c74,374,75,388,79,401c79,402,78,404,77,405c70,389,62,360,77,346xm68,585c69,586,70,585,70,584c71,559,76,537,92,518c93,528,93,539,92,549c92,554,84,593,75,595c82,578,85,558,90,541c90,538,87,537,86,540c81,555,74,572,70,589c69,588,69,586,68,585xm56,630c55,629,53,631,54,632c60,636,66,641,73,644c59,640,47,633,38,621c55,623,70,630,84,640c84,641,85,642,86,643c75,640,65,636,56,630xm124,643c134,657,138,671,140,687c138,684,137,682,136,679c134,673,132,667,129,661c128,659,126,661,126,662c128,675,133,690,140,700c140,700,140,700,140,700c140,701,140,702,140,703c130,687,116,660,124,643xm201,807c217,805,232,809,246,817c247,819,249,821,251,823c247,822,243,820,239,819c233,816,228,813,222,811c221,810,220,813,221,814c227,818,233,820,239,823c244,825,248,827,253,829c233,827,215,819,201,807xm261,784c260,784,260,784,259,784c259,784,259,783,259,783c255,779,256,774,258,769c259,767,260,765,262,765c265,764,267,767,269,768c273,772,275,777,274,782c273,786,268,789,264,787c264,787,264,787,264,787c264,785,263,784,261,784xm308,891c309,890,308,888,306,888c294,888,282,889,270,889c268,889,268,893,270,893c276,893,282,894,289,893c274,895,259,895,246,889c265,883,287,878,305,887c307,888,310,889,312,891c311,891,309,891,308,891xm358,873c363,883,368,894,375,903c375,903,375,903,375,903c361,891,352,876,348,860c364,868,374,882,379,900c373,890,367,881,361,871c360,869,357,871,358,873xm368,939c379,928,392,922,407,918c401,921,395,924,390,928c389,930,390,932,392,931c397,929,403,926,408,924c414,922,420,921,425,918c427,918,427,916,427,915c429,915,430,916,432,916c412,929,392,937,368,939xm532,945c521,952,510,957,498,960c507,939,524,924,545,915c544,916,543,917,542,918c535,924,529,930,524,938c523,940,526,942,528,940c534,934,540,928,546,922c552,918,559,914,563,910c564,909,565,909,566,909c563,924,543,938,532,945xm603,859c616,861,629,864,641,864c621,868,601,866,584,853c603,850,622,850,638,859c627,857,615,857,603,856c601,855,601,859,603,859xm714,871c713,875,694,905,687,903c685,902,702,860,702,859c706,851,711,844,717,838c711,852,706,867,700,881c699,883,702,884,702,883c710,868,718,852,723,835c723,835,722,834,722,833c722,833,723,833,723,832c723,846,720,859,714,871xm761,790c762,789,761,787,759,787c749,788,738,787,728,785c726,785,725,788,727,789c733,790,740,792,747,792c734,793,722,792,710,786c727,781,750,778,763,790c763,790,762,790,761,790xm813,805c813,784,820,765,832,748c828,759,825,770,821,781c820,783,823,784,823,782c829,771,834,759,836,747c836,746,835,745,834,745c836,744,838,742,839,740c847,763,830,790,813,805xm877,676c877,676,876,676,876,676c865,674,854,673,843,675c841,675,841,678,843,678c854,678,864,679,875,680c874,680,874,680,874,681c866,683,859,686,850,686c845,687,822,685,826,675c828,672,852,669,855,669c864,669,870,671,877,676c877,676,877,676,877,676xm880,670c872,663,861,662,850,663c842,664,819,665,817,675c814,685,830,691,837,692c848,695,860,692,870,687c863,699,855,710,847,721c844,725,841,730,838,733c833,737,829,741,826,746c826,746,826,746,826,746c820,751,813,755,805,755c805,756,804,756,803,756c801,756,799,756,798,756c794,755,791,752,789,748c785,747,782,745,780,743c779,740,778,736,779,732c779,725,783,718,791,718c794,718,797,718,800,719c809,728,808,735,797,738c794,739,795,743,798,743c812,743,817,726,808,717c798,706,779,711,773,724c767,739,777,757,792,761c794,761,795,761,796,761c787,770,778,778,769,786c754,768,718,775,700,781c697,782,696,786,699,788c714,798,735,804,753,799c742,808,731,817,719,826c719,825,718,825,718,825c705,830,692,828,681,822c683,817,683,810,681,806c678,802,674,800,669,800c665,800,658,799,655,802c648,808,654,820,660,824c664,826,668,828,673,827c675,827,676,826,677,826c678,825,678,825,678,825c688,832,700,834,711,831c706,835,701,838,695,841c682,849,668,856,654,862c633,841,603,843,575,847c573,848,572,851,574,853c588,867,609,875,628,874c616,879,604,885,594,894c576,894,561,890,549,876c552,871,553,865,552,861c550,851,539,846,530,851c521,857,522,870,529,878c532,881,536,883,541,882c542,881,543,881,544,880c544,880,545,880,545,880c552,891,566,899,579,899c558,902,536,907,514,909c510,909,506,910,502,910c502,909,501,908,500,908c477,904,457,894,441,877c461,879,477,886,491,897c489,896,487,895,484,894c477,891,471,888,464,885c462,884,460,886,462,888c469,892,476,895,483,899c490,902,496,906,503,908c503,908,503,908,503,908c503,908,503,908,504,908c506,911,510,907,508,904c490,882,462,871,434,870c432,870,430,873,431,875c444,893,463,906,484,911c469,911,454,911,439,910c425,901,415,891,405,878c410,876,415,872,415,866c416,858,410,852,403,851c396,850,390,854,388,860c387,866,389,875,396,876c396,876,397,876,397,876c397,877,397,879,399,879c400,879,400,879,400,879c407,891,417,902,430,909c416,908,401,907,386,905c383,881,367,860,344,851c342,850,340,853,340,855c344,874,353,890,367,902c337,896,309,886,289,865c286,860,284,853,286,847c290,836,303,835,312,838c320,842,326,848,328,856c332,874,312,868,304,861c302,859,298,862,300,864c306,874,326,882,333,869c339,857,329,843,320,837c310,830,294,829,286,839c280,845,280,853,283,859c276,852,271,844,265,835c265,835,265,835,266,835c267,834,267,834,267,832c267,831,266,830,265,831c266,830,265,825,264,824c263,819,263,814,263,809c263,803,263,797,264,791c268,793,273,792,276,789c283,782,280,772,275,765c269,758,260,752,254,762c249,770,246,782,255,787c256,788,258,788,258,787c258,787,258,787,258,787c259,787,259,787,259,787c256,797,256,808,258,818c258,820,258,823,259,826c258,825,257,824,257,823c258,823,259,822,258,821c255,818,253,816,250,815c249,813,248,811,247,810c240,801,233,792,225,784c225,783,225,783,225,782c226,784,225,780,224,779c224,776,223,773,223,771c220,761,215,752,213,743c212,741,210,741,210,743c211,753,216,762,218,772c218,773,218,774,218,776c209,758,204,740,205,720c217,737,222,757,224,777c225,781,230,781,230,777c230,752,221,729,205,709c204,707,200,708,199,711c197,729,198,747,205,764c203,762,201,760,199,758c193,752,185,745,177,738c177,738,177,738,177,738c171,725,170,713,176,701c177,701,178,700,179,700c180,700,180,699,180,699c183,699,187,698,189,697c195,693,195,684,191,678c186,672,177,671,171,675c165,679,160,689,165,695c165,696,167,696,167,696c168,697,169,697,170,698c170,698,170,698,170,699c165,709,164,722,170,733c167,731,165,730,163,728c163,728,163,727,163,726c157,721,152,715,146,710c152,684,143,656,127,634c125,632,123,632,121,634c111,648,115,668,124,685c114,673,105,661,97,647c97,647,97,647,97,647c97,634,101,624,108,615c109,617,111,618,113,619c121,621,128,615,130,607c131,600,126,590,117,592c110,594,105,602,106,609c97,617,92,629,92,640c85,628,79,615,74,602c75,602,75,602,76,602c87,596,93,579,96,568c101,549,100,529,98,510c98,507,94,505,92,508c74,528,62,556,68,583c61,561,57,539,56,516c56,502,55,485,59,471c63,458,68,451,80,445c90,438,99,441,107,455c111,470,104,476,86,475c86,472,79,472,80,476c80,487,90,493,100,489c113,484,117,465,114,453c110,439,97,432,83,435c78,436,75,438,71,440c74,429,78,418,82,408c82,408,83,408,84,407c84,407,84,407,85,407c85,407,86,406,86,405c97,397,108,392,120,388c119,392,120,396,123,399c130,406,138,402,142,395c145,389,146,378,139,374c132,370,125,376,122,383c110,384,98,390,88,399c88,396,89,392,89,389c94,377,99,365,104,353c105,354,107,354,108,353c108,353,108,353,108,352c124,354,139,350,152,341c157,337,174,323,170,315c166,306,147,316,142,318c130,323,119,330,111,340c119,324,127,308,137,292c137,292,138,291,139,291c139,290,139,289,139,288c140,287,140,287,140,286c142,285,144,284,146,282c147,282,147,282,147,282c152,281,155,277,159,276c165,274,170,273,175,273c175,274,175,276,175,278c175,279,177,280,178,281c180,284,182,286,184,288c193,296,202,288,205,279c208,270,207,256,195,255c187,254,180,260,177,267c177,267,176,267,176,267c170,266,164,267,158,269c156,271,152,272,150,275c149,275,148,276,147,276c156,264,165,252,174,239c199,242,235,234,239,204c240,200,236,199,234,201c220,199,204,205,191,213c193,208,195,203,195,198c195,198,195,198,195,198c195,196,195,195,195,193c201,182,207,171,213,161c219,158,227,156,230,156c236,154,241,153,247,152c247,157,248,161,251,164c258,169,268,167,272,160c276,153,273,143,265,139c258,136,247,139,245,147c245,147,245,148,245,148c236,149,227,151,218,155c218,155,218,155,217,155c234,131,256,111,282,94c282,95,282,95,282,95c300,119,334,126,362,122c364,121,365,118,364,116c357,105,340,98,328,93c318,88,308,85,297,85c317,74,339,65,361,59c365,60,369,62,372,64c377,68,381,73,385,76c381,81,382,89,387,94c394,101,406,100,412,92c419,84,413,75,404,72c400,71,395,70,390,72c390,72,389,73,388,73c384,66,376,60,367,57c398,49,430,46,463,52c463,52,464,52,464,52c475,60,483,74,474,86c468,93,457,96,448,94c437,90,435,78,442,70c444,67,441,64,438,65c428,71,428,85,435,93c443,104,459,104,471,98c491,87,487,63,472,50c473,50,474,50,475,50c490,53,505,55,520,58c516,83,548,107,568,115c570,116,573,114,573,111c568,92,554,70,535,61c558,65,581,71,603,79c607,85,611,89,614,95c616,100,617,106,618,111c617,112,616,112,616,113c610,113,606,117,604,123c602,132,611,141,620,142c631,142,635,131,632,122c630,118,628,113,623,112c622,102,619,91,612,83c622,87,633,91,643,97c650,101,657,106,663,111c654,139,668,170,691,187c694,189,697,187,697,184c698,166,694,145,685,128c695,136,705,144,716,151c719,152,721,154,725,155c733,168,737,180,739,195c739,195,738,195,737,195c737,195,737,195,737,195c732,195,727,197,725,201c720,209,724,220,732,223c740,226,750,221,752,212c753,208,752,204,749,200c748,199,746,197,744,196c746,183,741,169,733,159c736,160,739,160,742,160c750,165,759,170,767,175c767,176,767,176,767,177c765,176,763,178,765,180c765,181,766,181,766,182c763,205,774,230,791,247c793,249,797,248,797,245c803,220,790,197,772,181c772,180,772,179,772,178c790,191,808,205,823,221c829,228,835,236,841,244c840,244,840,244,840,244c840,244,839,245,839,246c828,248,819,258,814,267c811,274,802,290,811,296c819,302,832,288,837,282c843,275,847,265,848,255c851,260,854,265,856,270c858,274,868,300,871,320c870,321,870,322,871,324c872,333,871,340,865,342c865,342,865,342,865,342c853,340,837,342,832,327c830,321,832,313,839,311c847,308,852,316,852,323c852,326,856,326,857,323c859,315,854,307,846,304c837,302,828,307,825,315c818,334,839,348,856,347c860,349,864,349,867,348c864,357,859,366,853,375c846,372,838,373,834,379c828,386,830,397,837,402c846,407,856,403,860,395c863,390,861,382,857,378c866,368,871,356,873,343c873,342,874,342,874,342c873,360,874,379,875,398c853,412,836,446,843,472c843,473,844,474,845,475c857,478,867,458,871,450c873,445,874,441,875,436c876,437,876,437,876,437c876,451,877,465,878,480c876,489,873,498,867,506c865,505,862,504,859,505c859,505,859,505,858,505c853,505,848,507,846,511c841,519,844,530,852,534c860,538,871,533,874,524c876,520,874,514,871,510c875,506,877,501,879,496c880,505,883,521,887,536c872,543,861,558,854,572c850,580,839,604,848,611c858,620,880,597,885,590c893,581,898,571,898,560c898,560,898,560,898,560c898,560,898,560,898,560c901,577,901,594,899,610c893,617,886,621,877,624c876,623,874,623,873,625c871,621,868,617,863,617c856,617,849,623,849,630c850,638,858,644,866,643c872,642,877,636,878,629c885,629,892,625,898,620c894,637,889,654,880,670xm678,815c678,816,678,817,678,818c676,817,674,818,674,820c674,822,668,821,667,821c665,820,663,819,662,817c659,815,656,808,660,806c663,805,670,805,673,806c677,808,679,811,678,815xm546,872c546,870,542,870,541,873c538,880,532,871,531,867c529,863,531,857,536,856c541,854,545,857,547,862c547,864,547,869,546,872xm398,872c395,870,393,867,393,863c393,858,397,855,401,856c406,856,410,860,410,865c410,870,405,875,399,875c399,875,399,875,399,875c399,874,399,873,398,872xm169,690c169,688,169,685,171,682c174,678,181,677,185,681c188,683,188,688,186,691c183,695,179,693,175,692c174,692,173,692,173,693c171,693,170,692,169,690xm113,605c114,603,114,602,115,601c118,598,122,600,123,604c123,608,122,612,118,613c115,614,113,613,112,611c113,610,113,609,114,608c116,607,115,605,113,605xm125,390c126,390,127,389,127,388c129,386,131,378,135,380c138,382,137,388,136,391c135,394,132,398,128,395c126,394,125,392,125,390xm145,326c135,332,125,339,114,345c119,340,125,334,132,330c136,326,159,312,164,319c165,321,156,330,154,332c150,336,145,339,140,342c132,346,124,348,115,349c126,343,137,336,147,328c149,327,147,324,145,326xm182,277c182,272,185,267,189,264c197,260,199,266,199,273c198,277,197,284,192,285c189,285,184,281,182,277xm254,147c254,147,254,147,254,147c256,145,258,145,261,145c265,146,267,151,266,155c265,159,259,162,256,160c251,157,251,151,254,147xm387,81c389,82,392,81,391,79c391,75,403,78,404,79c410,82,409,87,404,90c396,96,386,88,387,81xm619,117c620,119,621,119,623,118c625,120,627,125,627,128c627,134,622,137,616,134c612,132,608,127,610,122c610,120,612,118,613,117c614,119,616,120,618,118c618,118,619,118,619,117xm743,203c745,205,746,208,745,210c744,215,739,218,734,217c730,215,728,209,730,205c732,202,734,200,737,200c739,201,741,201,743,203xm785,221c783,213,780,204,777,196c786,208,793,221,791,237c782,225,777,213,774,199c776,207,780,215,783,222c783,223,785,223,785,221xm840,394c834,387,840,379,848,379c848,380,849,380,849,381c864,385,848,405,840,394xm860,447c864,435,869,424,872,412c872,420,871,429,868,437c867,442,857,467,849,465c845,463,858,430,859,427c861,422,864,418,868,414c863,424,861,436,859,447c858,448,860,448,860,447xm868,522c867,527,861,530,856,529c851,527,848,521,850,516c851,510,859,508,863,512c864,512,864,512,864,512c865,513,866,513,866,513c868,516,869,518,868,522xm871,632c870,634,868,636,865,637c860,638,855,634,855,629c856,625,860,622,864,623c868,624,870,628,871,632xm901,693c896,681,898,666,899,654c900,647,901,640,903,633c903,630,904,627,905,625c913,648,911,669,901,693xm944,600c942,605,935,604,932,601c929,599,928,596,928,593c930,590,934,587,939,588c944,589,947,596,944,600xe">
                <v:path o:connectlocs="3881123,2037033;3601815,1131221;3355858,559349;2747218,404902;2134409,129401;1384031,158621;562783,960077;387695,1189660;216775,1769881;129231,2283313;491914,2880231;879610,3247565;1292318,3852831;2080215,3836134;2738880,3623247;3405883,3168254;3768566,2930322;3818591,1490206;3410052,647008;1321499,158621;187594,2099646;1321499,3911270;3214120,3518891;3793579,1945199;3372533,826501;2693024,208712;1680013,75136;1004673,354811;329332,1673873;233451,2629776;837922,3368618;1300655,3719255;2217784,3944664;2926475,3585679;3422558,3260088;3543453,2767526;3368364,2992936;2963994,3468800;1838426,3660815;1650832,3656641;1179761,3585679;1075542,3427057;737871,3080595;516927,2859360;446058,1899283;433551,1473509;854597,1164615;1133904,667879;1625819,300545;2559623,396553;3022357,839023;3497596,1026865;3555959,1565343;3551790,2229048;3743553,2588034;1671676,3573156;471070,2525420;829584,1139569;2542948,509258;3539284,1590388;3605984,2658996" o:connectangles="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43552"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5" name="稻壳儿春秋广告/盗版必究        原创来源：http://chn.docer.com/works?userid=199329941#!/work_time"/>
                <wp:cNvGraphicFramePr/>
                <a:graphic xmlns:a="http://schemas.openxmlformats.org/drawingml/2006/main">
                  <a:graphicData uri="http://schemas.microsoft.com/office/word/2010/wordprocessingShape">
                    <wps:wsp>
                      <wps:cNvSpPr/>
                      <wps:spPr>
                        <a:xfrm>
                          <a:off x="635" y="0"/>
                          <a:ext cx="7559675" cy="10692130"/>
                        </a:xfrm>
                        <a:prstGeom prst="rect">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543552;v-text-anchor:middle;mso-width-relative:page;mso-height-relative:page;" fillcolor="#F6F6F6" filled="t" stroked="f" coordsize="21600,21600" o:gfxdata="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v9UZB3gAAAA8BAAAPAAAAAAAAAAEAIAAAACIAAABkcnMvZG93bnJldi54bWxQSwECFAAU&#10;AAAACACHTuJA/mJp2V0CAAA9BAAADgAAAAAAAAABACAAAAAtAQAAZHJzL2Uyb0RvYy54bWxQSwUG&#10;AAAAAAYABgBZAQAA/AUAAAAA&#10;">
                <v:fill on="t" focussize="0,0"/>
                <v:stroke on="f" weight="1pt" miterlimit="8" joinstyle="miter"/>
                <v:imagedata o:title=""/>
                <o:lock v:ext="edit" aspectratio="f"/>
                <v:textbox>
                  <w:txbxContent>
                    <w:p>
                      <w:pPr>
                        <w:jc w:val="center"/>
                      </w:pPr>
                    </w:p>
                  </w:txbxContent>
                </v:textbox>
              </v:rect>
            </w:pict>
          </mc:Fallback>
        </mc:AlternateContent>
      </w:r>
    </w:p>
    <w:p>
      <w:p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567104" behindDoc="0" locked="0" layoutInCell="1" allowOverlap="1">
                <wp:simplePos x="0" y="0"/>
                <wp:positionH relativeFrom="column">
                  <wp:posOffset>404495</wp:posOffset>
                </wp:positionH>
                <wp:positionV relativeFrom="paragraph">
                  <wp:posOffset>7259320</wp:posOffset>
                </wp:positionV>
                <wp:extent cx="677545" cy="659130"/>
                <wp:effectExtent l="0" t="0" r="8255" b="10160"/>
                <wp:wrapNone/>
                <wp:docPr id="28"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547495" y="8173720"/>
                          <a:ext cx="677545" cy="659130"/>
                        </a:xfrm>
                        <a:custGeom>
                          <a:avLst/>
                          <a:gdLst>
                            <a:gd name="T0" fmla="*/ 24 w 242"/>
                            <a:gd name="T1" fmla="*/ 129 h 235"/>
                            <a:gd name="T2" fmla="*/ 31 w 242"/>
                            <a:gd name="T3" fmla="*/ 136 h 235"/>
                            <a:gd name="T4" fmla="*/ 31 w 242"/>
                            <a:gd name="T5" fmla="*/ 145 h 235"/>
                            <a:gd name="T6" fmla="*/ 42 w 242"/>
                            <a:gd name="T7" fmla="*/ 179 h 235"/>
                            <a:gd name="T8" fmla="*/ 65 w 242"/>
                            <a:gd name="T9" fmla="*/ 204 h 235"/>
                            <a:gd name="T10" fmla="*/ 94 w 242"/>
                            <a:gd name="T11" fmla="*/ 220 h 235"/>
                            <a:gd name="T12" fmla="*/ 125 w 242"/>
                            <a:gd name="T13" fmla="*/ 224 h 235"/>
                            <a:gd name="T14" fmla="*/ 191 w 242"/>
                            <a:gd name="T15" fmla="*/ 202 h 235"/>
                            <a:gd name="T16" fmla="*/ 231 w 242"/>
                            <a:gd name="T17" fmla="*/ 143 h 235"/>
                            <a:gd name="T18" fmla="*/ 221 w 242"/>
                            <a:gd name="T19" fmla="*/ 68 h 235"/>
                            <a:gd name="T20" fmla="*/ 158 w 242"/>
                            <a:gd name="T21" fmla="*/ 15 h 235"/>
                            <a:gd name="T22" fmla="*/ 105 w 242"/>
                            <a:gd name="T23" fmla="*/ 10 h 235"/>
                            <a:gd name="T24" fmla="*/ 53 w 242"/>
                            <a:gd name="T25" fmla="*/ 30 h 235"/>
                            <a:gd name="T26" fmla="*/ 17 w 242"/>
                            <a:gd name="T27" fmla="*/ 73 h 235"/>
                            <a:gd name="T28" fmla="*/ 5 w 242"/>
                            <a:gd name="T29" fmla="*/ 129 h 235"/>
                            <a:gd name="T30" fmla="*/ 0 w 242"/>
                            <a:gd name="T31" fmla="*/ 118 h 235"/>
                            <a:gd name="T32" fmla="*/ 1 w 242"/>
                            <a:gd name="T33" fmla="*/ 104 h 235"/>
                            <a:gd name="T34" fmla="*/ 3 w 242"/>
                            <a:gd name="T35" fmla="*/ 97 h 235"/>
                            <a:gd name="T36" fmla="*/ 4 w 242"/>
                            <a:gd name="T37" fmla="*/ 90 h 235"/>
                            <a:gd name="T38" fmla="*/ 9 w 242"/>
                            <a:gd name="T39" fmla="*/ 75 h 235"/>
                            <a:gd name="T40" fmla="*/ 15 w 242"/>
                            <a:gd name="T41" fmla="*/ 62 h 235"/>
                            <a:gd name="T42" fmla="*/ 24 w 242"/>
                            <a:gd name="T43" fmla="*/ 49 h 235"/>
                            <a:gd name="T44" fmla="*/ 71 w 242"/>
                            <a:gd name="T45" fmla="*/ 11 h 235"/>
                            <a:gd name="T46" fmla="*/ 129 w 242"/>
                            <a:gd name="T47" fmla="*/ 1 h 235"/>
                            <a:gd name="T48" fmla="*/ 182 w 242"/>
                            <a:gd name="T49" fmla="*/ 18 h 235"/>
                            <a:gd name="T50" fmla="*/ 214 w 242"/>
                            <a:gd name="T51" fmla="*/ 45 h 235"/>
                            <a:gd name="T52" fmla="*/ 235 w 242"/>
                            <a:gd name="T53" fmla="*/ 79 h 235"/>
                            <a:gd name="T54" fmla="*/ 242 w 242"/>
                            <a:gd name="T55" fmla="*/ 118 h 235"/>
                            <a:gd name="T56" fmla="*/ 235 w 242"/>
                            <a:gd name="T57" fmla="*/ 155 h 235"/>
                            <a:gd name="T58" fmla="*/ 189 w 242"/>
                            <a:gd name="T59" fmla="*/ 214 h 235"/>
                            <a:gd name="T60" fmla="*/ 120 w 242"/>
                            <a:gd name="T61" fmla="*/ 233 h 235"/>
                            <a:gd name="T62" fmla="*/ 82 w 242"/>
                            <a:gd name="T63" fmla="*/ 224 h 235"/>
                            <a:gd name="T64" fmla="*/ 49 w 242"/>
                            <a:gd name="T65" fmla="*/ 201 h 235"/>
                            <a:gd name="T66" fmla="*/ 31 w 242"/>
                            <a:gd name="T67" fmla="*/ 177 h 235"/>
                            <a:gd name="T68" fmla="*/ 25 w 242"/>
                            <a:gd name="T69" fmla="*/ 163 h 235"/>
                            <a:gd name="T70" fmla="*/ 23 w 242"/>
                            <a:gd name="T71" fmla="*/ 155 h 235"/>
                            <a:gd name="T72" fmla="*/ 22 w 242"/>
                            <a:gd name="T73" fmla="*/ 151 h 235"/>
                            <a:gd name="T74" fmla="*/ 21 w 242"/>
                            <a:gd name="T75" fmla="*/ 147 h 235"/>
                            <a:gd name="T76" fmla="*/ 19 w 242"/>
                            <a:gd name="T77" fmla="*/ 138 h 235"/>
                            <a:gd name="T78" fmla="*/ 24 w 242"/>
                            <a:gd name="T79" fmla="*/ 129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2" h="235">
                              <a:moveTo>
                                <a:pt x="24" y="129"/>
                              </a:moveTo>
                              <a:cubicBezTo>
                                <a:pt x="29" y="130"/>
                                <a:pt x="31" y="133"/>
                                <a:pt x="31" y="136"/>
                              </a:cubicBezTo>
                              <a:cubicBezTo>
                                <a:pt x="31" y="139"/>
                                <a:pt x="31" y="143"/>
                                <a:pt x="31" y="145"/>
                              </a:cubicBezTo>
                              <a:cubicBezTo>
                                <a:pt x="32" y="157"/>
                                <a:pt x="36" y="168"/>
                                <a:pt x="42" y="179"/>
                              </a:cubicBezTo>
                              <a:cubicBezTo>
                                <a:pt x="48" y="189"/>
                                <a:pt x="56" y="197"/>
                                <a:pt x="65" y="204"/>
                              </a:cubicBezTo>
                              <a:cubicBezTo>
                                <a:pt x="74" y="211"/>
                                <a:pt x="84" y="217"/>
                                <a:pt x="94" y="220"/>
                              </a:cubicBezTo>
                              <a:cubicBezTo>
                                <a:pt x="104" y="223"/>
                                <a:pt x="115" y="224"/>
                                <a:pt x="125" y="224"/>
                              </a:cubicBezTo>
                              <a:cubicBezTo>
                                <a:pt x="149" y="223"/>
                                <a:pt x="172" y="216"/>
                                <a:pt x="191" y="202"/>
                              </a:cubicBezTo>
                              <a:cubicBezTo>
                                <a:pt x="210" y="188"/>
                                <a:pt x="226" y="168"/>
                                <a:pt x="231" y="143"/>
                              </a:cubicBezTo>
                              <a:cubicBezTo>
                                <a:pt x="237" y="119"/>
                                <a:pt x="234" y="92"/>
                                <a:pt x="221" y="68"/>
                              </a:cubicBezTo>
                              <a:cubicBezTo>
                                <a:pt x="208" y="45"/>
                                <a:pt x="186" y="25"/>
                                <a:pt x="158" y="15"/>
                              </a:cubicBezTo>
                              <a:cubicBezTo>
                                <a:pt x="142" y="10"/>
                                <a:pt x="124" y="8"/>
                                <a:pt x="105" y="10"/>
                              </a:cubicBezTo>
                              <a:cubicBezTo>
                                <a:pt x="87" y="12"/>
                                <a:pt x="69" y="19"/>
                                <a:pt x="53" y="30"/>
                              </a:cubicBezTo>
                              <a:cubicBezTo>
                                <a:pt x="38" y="41"/>
                                <a:pt x="25" y="56"/>
                                <a:pt x="17" y="73"/>
                              </a:cubicBezTo>
                              <a:cubicBezTo>
                                <a:pt x="8" y="91"/>
                                <a:pt x="4" y="110"/>
                                <a:pt x="5" y="129"/>
                              </a:cubicBezTo>
                              <a:cubicBezTo>
                                <a:pt x="1" y="127"/>
                                <a:pt x="0" y="122"/>
                                <a:pt x="0" y="118"/>
                              </a:cubicBezTo>
                              <a:cubicBezTo>
                                <a:pt x="0" y="113"/>
                                <a:pt x="1" y="108"/>
                                <a:pt x="1" y="104"/>
                              </a:cubicBezTo>
                              <a:cubicBezTo>
                                <a:pt x="2" y="102"/>
                                <a:pt x="2" y="99"/>
                                <a:pt x="3" y="97"/>
                              </a:cubicBezTo>
                              <a:cubicBezTo>
                                <a:pt x="4" y="90"/>
                                <a:pt x="4" y="90"/>
                                <a:pt x="4" y="90"/>
                              </a:cubicBezTo>
                              <a:cubicBezTo>
                                <a:pt x="5" y="85"/>
                                <a:pt x="7" y="80"/>
                                <a:pt x="9" y="75"/>
                              </a:cubicBezTo>
                              <a:cubicBezTo>
                                <a:pt x="11" y="71"/>
                                <a:pt x="13" y="66"/>
                                <a:pt x="15" y="62"/>
                              </a:cubicBezTo>
                              <a:cubicBezTo>
                                <a:pt x="18" y="58"/>
                                <a:pt x="20" y="53"/>
                                <a:pt x="24" y="49"/>
                              </a:cubicBezTo>
                              <a:cubicBezTo>
                                <a:pt x="36" y="33"/>
                                <a:pt x="52" y="19"/>
                                <a:pt x="71" y="11"/>
                              </a:cubicBezTo>
                              <a:cubicBezTo>
                                <a:pt x="90" y="3"/>
                                <a:pt x="110" y="0"/>
                                <a:pt x="129" y="1"/>
                              </a:cubicBezTo>
                              <a:cubicBezTo>
                                <a:pt x="149" y="3"/>
                                <a:pt x="167" y="9"/>
                                <a:pt x="182" y="18"/>
                              </a:cubicBezTo>
                              <a:cubicBezTo>
                                <a:pt x="194" y="26"/>
                                <a:pt x="205" y="35"/>
                                <a:pt x="214" y="45"/>
                              </a:cubicBezTo>
                              <a:cubicBezTo>
                                <a:pt x="223" y="55"/>
                                <a:pt x="231" y="67"/>
                                <a:pt x="235" y="79"/>
                              </a:cubicBezTo>
                              <a:cubicBezTo>
                                <a:pt x="240" y="92"/>
                                <a:pt x="242" y="105"/>
                                <a:pt x="242" y="118"/>
                              </a:cubicBezTo>
                              <a:cubicBezTo>
                                <a:pt x="242" y="131"/>
                                <a:pt x="240" y="143"/>
                                <a:pt x="235" y="155"/>
                              </a:cubicBezTo>
                              <a:cubicBezTo>
                                <a:pt x="227" y="179"/>
                                <a:pt x="210" y="200"/>
                                <a:pt x="189" y="214"/>
                              </a:cubicBezTo>
                              <a:cubicBezTo>
                                <a:pt x="169" y="227"/>
                                <a:pt x="145" y="235"/>
                                <a:pt x="120" y="233"/>
                              </a:cubicBezTo>
                              <a:cubicBezTo>
                                <a:pt x="107" y="233"/>
                                <a:pt x="94" y="229"/>
                                <a:pt x="82" y="224"/>
                              </a:cubicBezTo>
                              <a:cubicBezTo>
                                <a:pt x="70" y="218"/>
                                <a:pt x="59" y="210"/>
                                <a:pt x="49" y="201"/>
                              </a:cubicBezTo>
                              <a:cubicBezTo>
                                <a:pt x="42" y="194"/>
                                <a:pt x="35" y="186"/>
                                <a:pt x="31" y="177"/>
                              </a:cubicBezTo>
                              <a:cubicBezTo>
                                <a:pt x="28" y="173"/>
                                <a:pt x="27" y="168"/>
                                <a:pt x="25" y="163"/>
                              </a:cubicBezTo>
                              <a:cubicBezTo>
                                <a:pt x="24" y="160"/>
                                <a:pt x="23" y="158"/>
                                <a:pt x="23" y="155"/>
                              </a:cubicBezTo>
                              <a:cubicBezTo>
                                <a:pt x="22" y="154"/>
                                <a:pt x="22" y="153"/>
                                <a:pt x="22" y="151"/>
                              </a:cubicBezTo>
                              <a:cubicBezTo>
                                <a:pt x="21" y="147"/>
                                <a:pt x="21" y="147"/>
                                <a:pt x="21" y="147"/>
                              </a:cubicBezTo>
                              <a:cubicBezTo>
                                <a:pt x="21" y="144"/>
                                <a:pt x="19" y="141"/>
                                <a:pt x="19" y="138"/>
                              </a:cubicBezTo>
                              <a:cubicBezTo>
                                <a:pt x="19" y="134"/>
                                <a:pt x="20" y="131"/>
                                <a:pt x="24" y="129"/>
                              </a:cubicBezTo>
                              <a:close/>
                            </a:path>
                          </a:pathLst>
                        </a:custGeom>
                        <a:solidFill>
                          <a:srgbClr val="222221"/>
                        </a:solidFill>
                        <a:ln>
                          <a:noFill/>
                        </a:ln>
                      </wps:spPr>
                      <wps:txbx>
                        <w:txbxContent>
                          <w:p>
                            <w:pPr>
                              <w:pStyle w:val="2"/>
                              <w:spacing w:line="480" w:lineRule="exact"/>
                              <w:jc w:val="center"/>
                            </w:pPr>
                            <w:r>
                              <w:rPr>
                                <w:rFonts w:ascii="方正硬笔楷书简体" w:eastAsia="方正硬笔楷书简体" w:hAnsiTheme="minorBidi"/>
                                <w:color w:val="000000" w:themeColor="text1"/>
                                <w:kern w:val="24"/>
                                <w:sz w:val="40"/>
                                <w:szCs w:val="40"/>
                                <w14:textFill>
                                  <w14:solidFill>
                                    <w14:schemeClr w14:val="tx1"/>
                                  </w14:solidFill>
                                </w14:textFill>
                              </w:rPr>
                              <w:t>肆</w:t>
                            </w:r>
                          </w:p>
                        </w:txbxContent>
                      </wps:txbx>
                      <wps:bodyPr vert="horz" wrap="square" lIns="91440" tIns="45720" rIns="91440" bIns="45720" numCol="1" anchor="ctr" anchorCtr="0" compatLnSpc="1"/>
                    </wps:wsp>
                  </a:graphicData>
                </a:graphic>
              </wp:anchor>
            </w:drawing>
          </mc:Choice>
          <mc:Fallback>
            <w:pict>
              <v:shape id="稻壳儿春秋广告/盗版必究        原创来源：http://chn.docer.com/works?userid=199329941#!/work_time" o:spid="_x0000_s1026" o:spt="100" style="position:absolute;left:0pt;margin-left:31.85pt;margin-top:571.6pt;height:51.9pt;width:53.35pt;z-index:251567104;v-text-anchor:middle;mso-width-relative:page;mso-height-relative:page;" fillcolor="#222221" filled="t" stroked="f" coordsize="242,235" o:gfxdata="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" path="m24,129c29,130,31,133,31,136c31,139,31,143,31,145c32,157,36,168,42,179c48,189,56,197,65,204c74,211,84,217,94,220c104,223,115,224,125,224c149,223,172,216,191,202c210,188,226,168,231,143c237,119,234,92,221,68c208,45,186,25,158,15c142,10,124,8,105,10c87,12,69,19,53,30c38,41,25,56,17,73c8,91,4,110,5,129c1,127,0,122,0,118c0,113,1,108,1,104c2,102,2,99,3,97c4,90,4,90,4,90c5,85,7,80,9,75c11,71,13,66,15,62c18,58,20,53,24,49c36,33,52,19,71,11c90,3,110,0,129,1c149,3,167,9,182,18c194,26,205,35,214,45c223,55,231,67,235,79c240,92,242,105,242,118c242,131,240,143,235,155c227,179,210,200,189,214c169,227,145,235,120,233c107,233,94,229,82,224c70,218,59,210,49,201c42,194,35,186,31,177c28,173,27,168,25,163c24,160,23,158,23,155c22,154,22,153,22,151c21,147,21,147,21,147c21,144,19,141,19,138c19,134,20,131,24,129xe">
                <v:path textboxrect="0,0,242,235" o:connectlocs="67194,361820;86792,381453;86792,406697;117590,502060;181985,572180;263178,617057;349971,628277;534756,566571;646747,401087;618749,190726;442364,42072;293976,28048;148387,84144;47596,204751;13998,361820;0,330967;2799,291700;8399,272066;11199,252432;25197,210360;41996,173898;67194,137435;198783,30852;361170,2804;509558,50486;599151,126216;657946,221579;677545,330967;657946,434745;529157,600229;335972,653520;229581,628277;137188,563766;86792,496451;69994,457183;64394,434745;61595,423526;58795,412306;53195,387063;67194,361820" o:connectangles="0,0,0,0,0,0,0,0,0,0,0,0,0,0,0,0,0,0,0,0,0,0,0,0,0,0,0,0,0,0,0,0,0,0,0,0,0,0,0,0"/>
                <v:fill on="t" focussize="0,0"/>
                <v:stroke on="f"/>
                <v:imagedata o:title=""/>
                <o:lock v:ext="edit" aspectratio="f"/>
                <v:textbox>
                  <w:txbxContent>
                    <w:p>
                      <w:pPr>
                        <w:pStyle w:val="2"/>
                        <w:spacing w:line="480" w:lineRule="exact"/>
                        <w:jc w:val="center"/>
                      </w:pPr>
                      <w:r>
                        <w:rPr>
                          <w:rFonts w:ascii="方正硬笔楷书简体" w:eastAsia="方正硬笔楷书简体" w:hAnsiTheme="minorBidi"/>
                          <w:color w:val="000000" w:themeColor="text1"/>
                          <w:kern w:val="24"/>
                          <w:sz w:val="40"/>
                          <w:szCs w:val="40"/>
                          <w14:textFill>
                            <w14:solidFill>
                              <w14:schemeClr w14:val="tx1"/>
                            </w14:solidFill>
                          </w14:textFill>
                        </w:rPr>
                        <w:t>肆</w:t>
                      </w:r>
                    </w:p>
                  </w:txbxContent>
                </v:textbox>
              </v:shape>
            </w:pict>
          </mc:Fallback>
        </mc:AlternateContent>
      </w:r>
      <w:r>
        <mc:AlternateContent>
          <mc:Choice Requires="wps">
            <w:drawing>
              <wp:anchor distT="0" distB="0" distL="114300" distR="114300" simplePos="0" relativeHeight="251566080" behindDoc="0" locked="0" layoutInCell="1" allowOverlap="1">
                <wp:simplePos x="0" y="0"/>
                <wp:positionH relativeFrom="column">
                  <wp:posOffset>1310005</wp:posOffset>
                </wp:positionH>
                <wp:positionV relativeFrom="paragraph">
                  <wp:posOffset>7249795</wp:posOffset>
                </wp:positionV>
                <wp:extent cx="2654935" cy="400050"/>
                <wp:effectExtent l="0" t="0" r="0" b="0"/>
                <wp:wrapNone/>
                <wp:docPr id="27"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453005" y="8164195"/>
                          <a:ext cx="2654935" cy="400050"/>
                        </a:xfrm>
                        <a:prstGeom prst="rect">
                          <a:avLst/>
                        </a:prstGeom>
                        <a:noFill/>
                        <a:effectLst/>
                      </wps:spPr>
                      <wps:txbx>
                        <w:txbxContent>
                          <w:p>
                            <w:pPr>
                              <w:pStyle w:val="2"/>
                              <w:spacing w:line="480" w:lineRule="exact"/>
                              <w:jc w:val="left"/>
                            </w:pPr>
                            <w:r>
                              <w:rPr>
                                <w:rFonts w:ascii="方正硬笔楷书简体" w:eastAsia="方正硬笔楷书简体" w:hAnsiTheme="minorBidi"/>
                                <w:color w:val="2A2A2A"/>
                                <w:kern w:val="24"/>
                                <w:sz w:val="40"/>
                                <w:szCs w:val="40"/>
                              </w:rPr>
                              <w:t>输入您的文字标题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03.15pt;margin-top:570.85pt;height:31.5pt;width:209.05pt;z-index:251566080;mso-width-relative:page;mso-height-relative:page;" filled="f" stroked="f" coordsize="21600,21600" o:gfxdata="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98M2S9kAAAANAQAADwAAAAAAAAABACAAAAAiAAAAZHJzL2Rvd25yZXYueG1sUEsB&#10;AhQAFAAAAAgAh07iQCTMC8AtAgAA3QMAAA4AAAAAAAAAAQAgAAAAKAEAAGRycy9lMm9Eb2MueG1s&#10;UEsFBgAAAAAGAAYAWQEAAMcFA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2A2A2A"/>
                          <w:kern w:val="24"/>
                          <w:sz w:val="40"/>
                          <w:szCs w:val="40"/>
                        </w:rPr>
                        <w:t>输入您的文字标题</w:t>
                      </w:r>
                    </w:p>
                  </w:txbxContent>
                </v:textbox>
              </v:shape>
            </w:pict>
          </mc:Fallback>
        </mc:AlternateContent>
      </w:r>
      <w:r>
        <mc:AlternateContent>
          <mc:Choice Requires="wps">
            <w:drawing>
              <wp:anchor distT="0" distB="0" distL="114300" distR="114300" simplePos="0" relativeHeight="251565056" behindDoc="0" locked="0" layoutInCell="1" allowOverlap="1">
                <wp:simplePos x="0" y="0"/>
                <wp:positionH relativeFrom="column">
                  <wp:posOffset>1310005</wp:posOffset>
                </wp:positionH>
                <wp:positionV relativeFrom="paragraph">
                  <wp:posOffset>7649845</wp:posOffset>
                </wp:positionV>
                <wp:extent cx="3522345" cy="294640"/>
                <wp:effectExtent l="0" t="0" r="0" b="0"/>
                <wp:wrapNone/>
                <wp:docPr id="26" name="稻壳儿春秋广告/盗版必究        原创来源：http://chn.docer.com/works?userid=199329941#!/work_time"/>
                <wp:cNvGraphicFramePr/>
                <a:graphic xmlns:a="http://schemas.openxmlformats.org/drawingml/2006/main">
                  <a:graphicData uri="http://schemas.microsoft.com/office/word/2010/wordprocessingShape">
                    <wps:wsp>
                      <wps:cNvSpPr/>
                      <wps:spPr>
                        <a:xfrm>
                          <a:off x="2453005" y="8564245"/>
                          <a:ext cx="3522345" cy="294640"/>
                        </a:xfrm>
                        <a:prstGeom prst="rect">
                          <a:avLst/>
                        </a:prstGeom>
                        <a:effectLst/>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A2A2A"/>
                                <w:kern w:val="24"/>
                                <w:sz w:val="21"/>
                                <w:szCs w:val="21"/>
                                <w:lang w:eastAsia="zh-CN"/>
                              </w:rPr>
                              <w:t>单击此处添加文本单击此处添加文本单击此处添加文本</w:t>
                            </w:r>
                          </w:p>
                        </w:txbxContent>
                      </wps:txbx>
                      <wps:bodyPr wrap="none">
                        <a:spAutoFit/>
                      </wps:bodyPr>
                    </wps:wsp>
                  </a:graphicData>
                </a:graphic>
              </wp:anchor>
            </w:drawing>
          </mc:Choice>
          <mc:Fallback>
            <w:pict>
              <v:rect id="稻壳儿春秋广告/盗版必究        原创来源：http://chn.docer.com/works?userid=199329941#!/work_time" o:spid="_x0000_s1026" o:spt="1" style="position:absolute;left:0pt;margin-left:103.15pt;margin-top:602.35pt;height:23.2pt;width:277.35pt;mso-wrap-style:none;z-index:251565056;mso-width-relative:page;mso-height-relative:page;" filled="f" stroked="f" coordsize="21600,21600" o:gfxdata="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zdrP9kAAAANAQAA&#10;DwAAAAAAAAABACAAAAAiAAAAZHJzL2Rvd25yZXYueG1sUEsBAhQAFAAAAAgAh07iQOOQN7kYAgAA&#10;uwMAAA4AAAAAAAAAAQAgAAAAKAEAAGRycy9lMm9Eb2MueG1sUEsFBgAAAAAGAAYAWQEAALIFAAAA&#10;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A2A2A"/>
                          <w:kern w:val="24"/>
                          <w:sz w:val="21"/>
                          <w:szCs w:val="21"/>
                          <w:lang w:eastAsia="zh-CN"/>
                        </w:rPr>
                        <w:t>单击此处添加文本单击此处添加文本单击此处添加文本</w:t>
                      </w:r>
                    </w:p>
                  </w:txbxContent>
                </v:textbox>
              </v:rect>
            </w:pict>
          </mc:Fallback>
        </mc:AlternateContent>
      </w:r>
      <w:r>
        <mc:AlternateContent>
          <mc:Choice Requires="wps">
            <w:drawing>
              <wp:anchor distT="0" distB="0" distL="114300" distR="114300" simplePos="0" relativeHeight="251564032" behindDoc="0" locked="0" layoutInCell="1" allowOverlap="1">
                <wp:simplePos x="0" y="0"/>
                <wp:positionH relativeFrom="column">
                  <wp:posOffset>404495</wp:posOffset>
                </wp:positionH>
                <wp:positionV relativeFrom="paragraph">
                  <wp:posOffset>6103620</wp:posOffset>
                </wp:positionV>
                <wp:extent cx="677545" cy="659130"/>
                <wp:effectExtent l="0" t="0" r="8255" b="10160"/>
                <wp:wrapNone/>
                <wp:docPr id="25"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547495" y="7018020"/>
                          <a:ext cx="677545" cy="659130"/>
                        </a:xfrm>
                        <a:custGeom>
                          <a:avLst/>
                          <a:gdLst>
                            <a:gd name="T0" fmla="*/ 24 w 242"/>
                            <a:gd name="T1" fmla="*/ 129 h 235"/>
                            <a:gd name="T2" fmla="*/ 31 w 242"/>
                            <a:gd name="T3" fmla="*/ 136 h 235"/>
                            <a:gd name="T4" fmla="*/ 31 w 242"/>
                            <a:gd name="T5" fmla="*/ 145 h 235"/>
                            <a:gd name="T6" fmla="*/ 42 w 242"/>
                            <a:gd name="T7" fmla="*/ 179 h 235"/>
                            <a:gd name="T8" fmla="*/ 65 w 242"/>
                            <a:gd name="T9" fmla="*/ 204 h 235"/>
                            <a:gd name="T10" fmla="*/ 94 w 242"/>
                            <a:gd name="T11" fmla="*/ 220 h 235"/>
                            <a:gd name="T12" fmla="*/ 125 w 242"/>
                            <a:gd name="T13" fmla="*/ 224 h 235"/>
                            <a:gd name="T14" fmla="*/ 191 w 242"/>
                            <a:gd name="T15" fmla="*/ 202 h 235"/>
                            <a:gd name="T16" fmla="*/ 231 w 242"/>
                            <a:gd name="T17" fmla="*/ 143 h 235"/>
                            <a:gd name="T18" fmla="*/ 221 w 242"/>
                            <a:gd name="T19" fmla="*/ 68 h 235"/>
                            <a:gd name="T20" fmla="*/ 158 w 242"/>
                            <a:gd name="T21" fmla="*/ 15 h 235"/>
                            <a:gd name="T22" fmla="*/ 105 w 242"/>
                            <a:gd name="T23" fmla="*/ 10 h 235"/>
                            <a:gd name="T24" fmla="*/ 53 w 242"/>
                            <a:gd name="T25" fmla="*/ 30 h 235"/>
                            <a:gd name="T26" fmla="*/ 17 w 242"/>
                            <a:gd name="T27" fmla="*/ 73 h 235"/>
                            <a:gd name="T28" fmla="*/ 5 w 242"/>
                            <a:gd name="T29" fmla="*/ 129 h 235"/>
                            <a:gd name="T30" fmla="*/ 0 w 242"/>
                            <a:gd name="T31" fmla="*/ 118 h 235"/>
                            <a:gd name="T32" fmla="*/ 1 w 242"/>
                            <a:gd name="T33" fmla="*/ 104 h 235"/>
                            <a:gd name="T34" fmla="*/ 3 w 242"/>
                            <a:gd name="T35" fmla="*/ 97 h 235"/>
                            <a:gd name="T36" fmla="*/ 4 w 242"/>
                            <a:gd name="T37" fmla="*/ 90 h 235"/>
                            <a:gd name="T38" fmla="*/ 9 w 242"/>
                            <a:gd name="T39" fmla="*/ 75 h 235"/>
                            <a:gd name="T40" fmla="*/ 15 w 242"/>
                            <a:gd name="T41" fmla="*/ 62 h 235"/>
                            <a:gd name="T42" fmla="*/ 24 w 242"/>
                            <a:gd name="T43" fmla="*/ 49 h 235"/>
                            <a:gd name="T44" fmla="*/ 71 w 242"/>
                            <a:gd name="T45" fmla="*/ 11 h 235"/>
                            <a:gd name="T46" fmla="*/ 129 w 242"/>
                            <a:gd name="T47" fmla="*/ 1 h 235"/>
                            <a:gd name="T48" fmla="*/ 182 w 242"/>
                            <a:gd name="T49" fmla="*/ 18 h 235"/>
                            <a:gd name="T50" fmla="*/ 214 w 242"/>
                            <a:gd name="T51" fmla="*/ 45 h 235"/>
                            <a:gd name="T52" fmla="*/ 235 w 242"/>
                            <a:gd name="T53" fmla="*/ 79 h 235"/>
                            <a:gd name="T54" fmla="*/ 242 w 242"/>
                            <a:gd name="T55" fmla="*/ 118 h 235"/>
                            <a:gd name="T56" fmla="*/ 235 w 242"/>
                            <a:gd name="T57" fmla="*/ 155 h 235"/>
                            <a:gd name="T58" fmla="*/ 189 w 242"/>
                            <a:gd name="T59" fmla="*/ 214 h 235"/>
                            <a:gd name="T60" fmla="*/ 120 w 242"/>
                            <a:gd name="T61" fmla="*/ 233 h 235"/>
                            <a:gd name="T62" fmla="*/ 82 w 242"/>
                            <a:gd name="T63" fmla="*/ 224 h 235"/>
                            <a:gd name="T64" fmla="*/ 49 w 242"/>
                            <a:gd name="T65" fmla="*/ 201 h 235"/>
                            <a:gd name="T66" fmla="*/ 31 w 242"/>
                            <a:gd name="T67" fmla="*/ 177 h 235"/>
                            <a:gd name="T68" fmla="*/ 25 w 242"/>
                            <a:gd name="T69" fmla="*/ 163 h 235"/>
                            <a:gd name="T70" fmla="*/ 23 w 242"/>
                            <a:gd name="T71" fmla="*/ 155 h 235"/>
                            <a:gd name="T72" fmla="*/ 22 w 242"/>
                            <a:gd name="T73" fmla="*/ 151 h 235"/>
                            <a:gd name="T74" fmla="*/ 21 w 242"/>
                            <a:gd name="T75" fmla="*/ 147 h 235"/>
                            <a:gd name="T76" fmla="*/ 19 w 242"/>
                            <a:gd name="T77" fmla="*/ 138 h 235"/>
                            <a:gd name="T78" fmla="*/ 24 w 242"/>
                            <a:gd name="T79" fmla="*/ 129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2" h="235">
                              <a:moveTo>
                                <a:pt x="24" y="129"/>
                              </a:moveTo>
                              <a:cubicBezTo>
                                <a:pt x="29" y="130"/>
                                <a:pt x="31" y="133"/>
                                <a:pt x="31" y="136"/>
                              </a:cubicBezTo>
                              <a:cubicBezTo>
                                <a:pt x="31" y="139"/>
                                <a:pt x="31" y="143"/>
                                <a:pt x="31" y="145"/>
                              </a:cubicBezTo>
                              <a:cubicBezTo>
                                <a:pt x="32" y="157"/>
                                <a:pt x="36" y="168"/>
                                <a:pt x="42" y="179"/>
                              </a:cubicBezTo>
                              <a:cubicBezTo>
                                <a:pt x="48" y="189"/>
                                <a:pt x="56" y="197"/>
                                <a:pt x="65" y="204"/>
                              </a:cubicBezTo>
                              <a:cubicBezTo>
                                <a:pt x="74" y="211"/>
                                <a:pt x="84" y="217"/>
                                <a:pt x="94" y="220"/>
                              </a:cubicBezTo>
                              <a:cubicBezTo>
                                <a:pt x="104" y="223"/>
                                <a:pt x="115" y="224"/>
                                <a:pt x="125" y="224"/>
                              </a:cubicBezTo>
                              <a:cubicBezTo>
                                <a:pt x="149" y="223"/>
                                <a:pt x="172" y="216"/>
                                <a:pt x="191" y="202"/>
                              </a:cubicBezTo>
                              <a:cubicBezTo>
                                <a:pt x="210" y="188"/>
                                <a:pt x="226" y="168"/>
                                <a:pt x="231" y="143"/>
                              </a:cubicBezTo>
                              <a:cubicBezTo>
                                <a:pt x="237" y="119"/>
                                <a:pt x="234" y="92"/>
                                <a:pt x="221" y="68"/>
                              </a:cubicBezTo>
                              <a:cubicBezTo>
                                <a:pt x="208" y="45"/>
                                <a:pt x="186" y="25"/>
                                <a:pt x="158" y="15"/>
                              </a:cubicBezTo>
                              <a:cubicBezTo>
                                <a:pt x="142" y="10"/>
                                <a:pt x="124" y="8"/>
                                <a:pt x="105" y="10"/>
                              </a:cubicBezTo>
                              <a:cubicBezTo>
                                <a:pt x="87" y="12"/>
                                <a:pt x="69" y="19"/>
                                <a:pt x="53" y="30"/>
                              </a:cubicBezTo>
                              <a:cubicBezTo>
                                <a:pt x="38" y="41"/>
                                <a:pt x="25" y="56"/>
                                <a:pt x="17" y="73"/>
                              </a:cubicBezTo>
                              <a:cubicBezTo>
                                <a:pt x="8" y="91"/>
                                <a:pt x="4" y="110"/>
                                <a:pt x="5" y="129"/>
                              </a:cubicBezTo>
                              <a:cubicBezTo>
                                <a:pt x="1" y="127"/>
                                <a:pt x="0" y="122"/>
                                <a:pt x="0" y="118"/>
                              </a:cubicBezTo>
                              <a:cubicBezTo>
                                <a:pt x="0" y="113"/>
                                <a:pt x="1" y="108"/>
                                <a:pt x="1" y="104"/>
                              </a:cubicBezTo>
                              <a:cubicBezTo>
                                <a:pt x="2" y="102"/>
                                <a:pt x="2" y="99"/>
                                <a:pt x="3" y="97"/>
                              </a:cubicBezTo>
                              <a:cubicBezTo>
                                <a:pt x="4" y="90"/>
                                <a:pt x="4" y="90"/>
                                <a:pt x="4" y="90"/>
                              </a:cubicBezTo>
                              <a:cubicBezTo>
                                <a:pt x="5" y="85"/>
                                <a:pt x="7" y="80"/>
                                <a:pt x="9" y="75"/>
                              </a:cubicBezTo>
                              <a:cubicBezTo>
                                <a:pt x="11" y="71"/>
                                <a:pt x="13" y="66"/>
                                <a:pt x="15" y="62"/>
                              </a:cubicBezTo>
                              <a:cubicBezTo>
                                <a:pt x="18" y="58"/>
                                <a:pt x="20" y="53"/>
                                <a:pt x="24" y="49"/>
                              </a:cubicBezTo>
                              <a:cubicBezTo>
                                <a:pt x="36" y="33"/>
                                <a:pt x="52" y="19"/>
                                <a:pt x="71" y="11"/>
                              </a:cubicBezTo>
                              <a:cubicBezTo>
                                <a:pt x="90" y="3"/>
                                <a:pt x="110" y="0"/>
                                <a:pt x="129" y="1"/>
                              </a:cubicBezTo>
                              <a:cubicBezTo>
                                <a:pt x="149" y="3"/>
                                <a:pt x="167" y="9"/>
                                <a:pt x="182" y="18"/>
                              </a:cubicBezTo>
                              <a:cubicBezTo>
                                <a:pt x="194" y="26"/>
                                <a:pt x="205" y="35"/>
                                <a:pt x="214" y="45"/>
                              </a:cubicBezTo>
                              <a:cubicBezTo>
                                <a:pt x="223" y="55"/>
                                <a:pt x="231" y="67"/>
                                <a:pt x="235" y="79"/>
                              </a:cubicBezTo>
                              <a:cubicBezTo>
                                <a:pt x="240" y="92"/>
                                <a:pt x="242" y="105"/>
                                <a:pt x="242" y="118"/>
                              </a:cubicBezTo>
                              <a:cubicBezTo>
                                <a:pt x="242" y="131"/>
                                <a:pt x="240" y="143"/>
                                <a:pt x="235" y="155"/>
                              </a:cubicBezTo>
                              <a:cubicBezTo>
                                <a:pt x="227" y="179"/>
                                <a:pt x="210" y="200"/>
                                <a:pt x="189" y="214"/>
                              </a:cubicBezTo>
                              <a:cubicBezTo>
                                <a:pt x="169" y="227"/>
                                <a:pt x="145" y="235"/>
                                <a:pt x="120" y="233"/>
                              </a:cubicBezTo>
                              <a:cubicBezTo>
                                <a:pt x="107" y="233"/>
                                <a:pt x="94" y="229"/>
                                <a:pt x="82" y="224"/>
                              </a:cubicBezTo>
                              <a:cubicBezTo>
                                <a:pt x="70" y="218"/>
                                <a:pt x="59" y="210"/>
                                <a:pt x="49" y="201"/>
                              </a:cubicBezTo>
                              <a:cubicBezTo>
                                <a:pt x="42" y="194"/>
                                <a:pt x="35" y="186"/>
                                <a:pt x="31" y="177"/>
                              </a:cubicBezTo>
                              <a:cubicBezTo>
                                <a:pt x="28" y="173"/>
                                <a:pt x="27" y="168"/>
                                <a:pt x="25" y="163"/>
                              </a:cubicBezTo>
                              <a:cubicBezTo>
                                <a:pt x="24" y="160"/>
                                <a:pt x="23" y="158"/>
                                <a:pt x="23" y="155"/>
                              </a:cubicBezTo>
                              <a:cubicBezTo>
                                <a:pt x="22" y="154"/>
                                <a:pt x="22" y="153"/>
                                <a:pt x="22" y="151"/>
                              </a:cubicBezTo>
                              <a:cubicBezTo>
                                <a:pt x="21" y="147"/>
                                <a:pt x="21" y="147"/>
                                <a:pt x="21" y="147"/>
                              </a:cubicBezTo>
                              <a:cubicBezTo>
                                <a:pt x="21" y="144"/>
                                <a:pt x="19" y="141"/>
                                <a:pt x="19" y="138"/>
                              </a:cubicBezTo>
                              <a:cubicBezTo>
                                <a:pt x="19" y="134"/>
                                <a:pt x="20" y="131"/>
                                <a:pt x="24" y="129"/>
                              </a:cubicBezTo>
                              <a:close/>
                            </a:path>
                          </a:pathLst>
                        </a:custGeom>
                        <a:solidFill>
                          <a:srgbClr val="222221"/>
                        </a:solidFill>
                        <a:ln>
                          <a:noFill/>
                        </a:ln>
                      </wps:spPr>
                      <wps:txbx>
                        <w:txbxContent>
                          <w:p>
                            <w:pPr>
                              <w:pStyle w:val="2"/>
                              <w:spacing w:line="480" w:lineRule="exact"/>
                              <w:jc w:val="center"/>
                            </w:pPr>
                            <w:r>
                              <w:rPr>
                                <w:rFonts w:ascii="方正硬笔楷书简体" w:eastAsia="方正硬笔楷书简体" w:hAnsiTheme="minorBidi"/>
                                <w:color w:val="000000" w:themeColor="text1"/>
                                <w:kern w:val="24"/>
                                <w:sz w:val="40"/>
                                <w:szCs w:val="40"/>
                                <w14:textFill>
                                  <w14:solidFill>
                                    <w14:schemeClr w14:val="tx1"/>
                                  </w14:solidFill>
                                </w14:textFill>
                              </w:rPr>
                              <w:t>叁</w:t>
                            </w:r>
                          </w:p>
                        </w:txbxContent>
                      </wps:txbx>
                      <wps:bodyPr vert="horz" wrap="square" lIns="91440" tIns="45720" rIns="91440" bIns="45720" numCol="1" anchor="ctr" anchorCtr="0" compatLnSpc="1"/>
                    </wps:wsp>
                  </a:graphicData>
                </a:graphic>
              </wp:anchor>
            </w:drawing>
          </mc:Choice>
          <mc:Fallback>
            <w:pict>
              <v:shape id="稻壳儿春秋广告/盗版必究        原创来源：http://chn.docer.com/works?userid=199329941#!/work_time" o:spid="_x0000_s1026" o:spt="100" style="position:absolute;left:0pt;margin-left:31.85pt;margin-top:480.6pt;height:51.9pt;width:53.35pt;z-index:251564032;v-text-anchor:middle;mso-width-relative:page;mso-height-relative:page;" fillcolor="#222221" filled="t" stroked="f" coordsize="242,235" o:gfxdata="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" path="m24,129c29,130,31,133,31,136c31,139,31,143,31,145c32,157,36,168,42,179c48,189,56,197,65,204c74,211,84,217,94,220c104,223,115,224,125,224c149,223,172,216,191,202c210,188,226,168,231,143c237,119,234,92,221,68c208,45,186,25,158,15c142,10,124,8,105,10c87,12,69,19,53,30c38,41,25,56,17,73c8,91,4,110,5,129c1,127,0,122,0,118c0,113,1,108,1,104c2,102,2,99,3,97c4,90,4,90,4,90c5,85,7,80,9,75c11,71,13,66,15,62c18,58,20,53,24,49c36,33,52,19,71,11c90,3,110,0,129,1c149,3,167,9,182,18c194,26,205,35,214,45c223,55,231,67,235,79c240,92,242,105,242,118c242,131,240,143,235,155c227,179,210,200,189,214c169,227,145,235,120,233c107,233,94,229,82,224c70,218,59,210,49,201c42,194,35,186,31,177c28,173,27,168,25,163c24,160,23,158,23,155c22,154,22,153,22,151c21,147,21,147,21,147c21,144,19,141,19,138c19,134,20,131,24,129xe">
                <v:path textboxrect="0,0,242,235" o:connectlocs="67194,361820;86792,381453;86792,406697;117590,502060;181985,572180;263178,617057;349971,628277;534756,566571;646747,401087;618749,190726;442364,42072;293976,28048;148387,84144;47596,204751;13998,361820;0,330967;2799,291700;8399,272066;11199,252432;25197,210360;41996,173898;67194,137435;198783,30852;361170,2804;509558,50486;599151,126216;657946,221579;677545,330967;657946,434745;529157,600229;335972,653520;229581,628277;137188,563766;86792,496451;69994,457183;64394,434745;61595,423526;58795,412306;53195,387063;67194,361820" o:connectangles="0,0,0,0,0,0,0,0,0,0,0,0,0,0,0,0,0,0,0,0,0,0,0,0,0,0,0,0,0,0,0,0,0,0,0,0,0,0,0,0"/>
                <v:fill on="t" focussize="0,0"/>
                <v:stroke on="f"/>
                <v:imagedata o:title=""/>
                <o:lock v:ext="edit" aspectratio="f"/>
                <v:textbox>
                  <w:txbxContent>
                    <w:p>
                      <w:pPr>
                        <w:pStyle w:val="2"/>
                        <w:spacing w:line="480" w:lineRule="exact"/>
                        <w:jc w:val="center"/>
                      </w:pPr>
                      <w:r>
                        <w:rPr>
                          <w:rFonts w:ascii="方正硬笔楷书简体" w:eastAsia="方正硬笔楷书简体" w:hAnsiTheme="minorBidi"/>
                          <w:color w:val="000000" w:themeColor="text1"/>
                          <w:kern w:val="24"/>
                          <w:sz w:val="40"/>
                          <w:szCs w:val="40"/>
                          <w14:textFill>
                            <w14:solidFill>
                              <w14:schemeClr w14:val="tx1"/>
                            </w14:solidFill>
                          </w14:textFill>
                        </w:rPr>
                        <w:t>叁</w:t>
                      </w:r>
                    </w:p>
                  </w:txbxContent>
                </v:textbox>
              </v:shape>
            </w:pict>
          </mc:Fallback>
        </mc:AlternateContent>
      </w:r>
      <w:r>
        <mc:AlternateContent>
          <mc:Choice Requires="wps">
            <w:drawing>
              <wp:anchor distT="0" distB="0" distL="114300" distR="114300" simplePos="0" relativeHeight="251563008" behindDoc="0" locked="0" layoutInCell="1" allowOverlap="1">
                <wp:simplePos x="0" y="0"/>
                <wp:positionH relativeFrom="column">
                  <wp:posOffset>1310005</wp:posOffset>
                </wp:positionH>
                <wp:positionV relativeFrom="paragraph">
                  <wp:posOffset>6094095</wp:posOffset>
                </wp:positionV>
                <wp:extent cx="2654935" cy="400050"/>
                <wp:effectExtent l="0" t="0" r="0" b="0"/>
                <wp:wrapNone/>
                <wp:docPr id="24"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453005" y="7008495"/>
                          <a:ext cx="2654935" cy="400050"/>
                        </a:xfrm>
                        <a:prstGeom prst="rect">
                          <a:avLst/>
                        </a:prstGeom>
                        <a:noFill/>
                        <a:effectLst/>
                      </wps:spPr>
                      <wps:txbx>
                        <w:txbxContent>
                          <w:p>
                            <w:pPr>
                              <w:pStyle w:val="2"/>
                              <w:spacing w:line="480" w:lineRule="exact"/>
                              <w:jc w:val="left"/>
                            </w:pPr>
                            <w:r>
                              <w:rPr>
                                <w:rFonts w:ascii="方正硬笔楷书简体" w:eastAsia="方正硬笔楷书简体" w:hAnsiTheme="minorBidi"/>
                                <w:color w:val="2A2A2A"/>
                                <w:kern w:val="24"/>
                                <w:sz w:val="40"/>
                                <w:szCs w:val="40"/>
                              </w:rPr>
                              <w:t>输入您的文字标题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03.15pt;margin-top:479.85pt;height:31.5pt;width:209.05pt;z-index:251563008;mso-width-relative:page;mso-height-relative:page;" filled="f" stroked="f" coordsize="21600,21600" o:gfxdata="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9YYgtkAAAAMAQAADwAAAAAAAAABACAAAAAiAAAAZHJzL2Rvd25yZXYueG1sUEsB&#10;AhQAFAAAAAgAh07iQF19ptItAgAA3QMAAA4AAAAAAAAAAQAgAAAAKAEAAGRycy9lMm9Eb2MueG1s&#10;UEsFBgAAAAAGAAYAWQEAAMcFA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2A2A2A"/>
                          <w:kern w:val="24"/>
                          <w:sz w:val="40"/>
                          <w:szCs w:val="40"/>
                        </w:rPr>
                        <w:t>输入您的文字标题</w:t>
                      </w:r>
                    </w:p>
                  </w:txbxContent>
                </v:textbox>
              </v:shape>
            </w:pict>
          </mc:Fallback>
        </mc:AlternateContent>
      </w:r>
      <w:r>
        <mc:AlternateContent>
          <mc:Choice Requires="wps">
            <w:drawing>
              <wp:anchor distT="0" distB="0" distL="114300" distR="114300" simplePos="0" relativeHeight="251561984" behindDoc="0" locked="0" layoutInCell="1" allowOverlap="1">
                <wp:simplePos x="0" y="0"/>
                <wp:positionH relativeFrom="column">
                  <wp:posOffset>1310005</wp:posOffset>
                </wp:positionH>
                <wp:positionV relativeFrom="paragraph">
                  <wp:posOffset>6494145</wp:posOffset>
                </wp:positionV>
                <wp:extent cx="3522345" cy="294640"/>
                <wp:effectExtent l="0" t="0" r="0" b="0"/>
                <wp:wrapNone/>
                <wp:docPr id="23" name="稻壳儿春秋广告/盗版必究        原创来源：http://chn.docer.com/works?userid=199329941#!/work_time"/>
                <wp:cNvGraphicFramePr/>
                <a:graphic xmlns:a="http://schemas.openxmlformats.org/drawingml/2006/main">
                  <a:graphicData uri="http://schemas.microsoft.com/office/word/2010/wordprocessingShape">
                    <wps:wsp>
                      <wps:cNvSpPr/>
                      <wps:spPr>
                        <a:xfrm>
                          <a:off x="2453005" y="7408545"/>
                          <a:ext cx="3522345" cy="294640"/>
                        </a:xfrm>
                        <a:prstGeom prst="rect">
                          <a:avLst/>
                        </a:prstGeom>
                        <a:effectLst/>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A2A2A"/>
                                <w:kern w:val="24"/>
                                <w:sz w:val="21"/>
                                <w:szCs w:val="21"/>
                                <w:lang w:eastAsia="zh-CN"/>
                              </w:rPr>
                              <w:t>单击此处添加文本单击此处添加文本单击此处添加文本</w:t>
                            </w:r>
                          </w:p>
                        </w:txbxContent>
                      </wps:txbx>
                      <wps:bodyPr wrap="none">
                        <a:spAutoFit/>
                      </wps:bodyPr>
                    </wps:wsp>
                  </a:graphicData>
                </a:graphic>
              </wp:anchor>
            </w:drawing>
          </mc:Choice>
          <mc:Fallback>
            <w:pict>
              <v:rect id="稻壳儿春秋广告/盗版必究        原创来源：http://chn.docer.com/works?userid=199329941#!/work_time" o:spid="_x0000_s1026" o:spt="1" style="position:absolute;left:0pt;margin-left:103.15pt;margin-top:511.35pt;height:23.2pt;width:277.35pt;mso-wrap-style:none;z-index:251561984;mso-width-relative:page;mso-height-relative:page;" filled="f" stroked="f" coordsize="21600,21600" o:gfxdata="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hkB8F2QAAAA0B&#10;AAAPAAAAAAAAAAEAIAAAACIAAABkcnMvZG93bnJldi54bWxQSwECFAAUAAAACACHTuJAjLngRRoC&#10;AAC7AwAADgAAAAAAAAABACAAAAAoAQAAZHJzL2Uyb0RvYy54bWxQSwUGAAAAAAYABgBZAQAAtAUA&#10;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A2A2A"/>
                          <w:kern w:val="24"/>
                          <w:sz w:val="21"/>
                          <w:szCs w:val="21"/>
                          <w:lang w:eastAsia="zh-CN"/>
                        </w:rPr>
                        <w:t>单击此处添加文本单击此处添加文本单击此处添加文本</w:t>
                      </w:r>
                    </w:p>
                  </w:txbxContent>
                </v:textbox>
              </v:rect>
            </w:pict>
          </mc:Fallback>
        </mc:AlternateContent>
      </w:r>
      <w:r>
        <mc:AlternateContent>
          <mc:Choice Requires="wps">
            <w:drawing>
              <wp:anchor distT="0" distB="0" distL="114300" distR="114300" simplePos="0" relativeHeight="251560960" behindDoc="0" locked="0" layoutInCell="1" allowOverlap="1">
                <wp:simplePos x="0" y="0"/>
                <wp:positionH relativeFrom="column">
                  <wp:posOffset>404495</wp:posOffset>
                </wp:positionH>
                <wp:positionV relativeFrom="paragraph">
                  <wp:posOffset>4947920</wp:posOffset>
                </wp:positionV>
                <wp:extent cx="677545" cy="659130"/>
                <wp:effectExtent l="0" t="0" r="8255" b="10160"/>
                <wp:wrapNone/>
                <wp:docPr id="22"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547495" y="5862320"/>
                          <a:ext cx="677545" cy="659130"/>
                        </a:xfrm>
                        <a:custGeom>
                          <a:avLst/>
                          <a:gdLst>
                            <a:gd name="T0" fmla="*/ 24 w 242"/>
                            <a:gd name="T1" fmla="*/ 129 h 235"/>
                            <a:gd name="T2" fmla="*/ 31 w 242"/>
                            <a:gd name="T3" fmla="*/ 136 h 235"/>
                            <a:gd name="T4" fmla="*/ 31 w 242"/>
                            <a:gd name="T5" fmla="*/ 145 h 235"/>
                            <a:gd name="T6" fmla="*/ 42 w 242"/>
                            <a:gd name="T7" fmla="*/ 179 h 235"/>
                            <a:gd name="T8" fmla="*/ 65 w 242"/>
                            <a:gd name="T9" fmla="*/ 204 h 235"/>
                            <a:gd name="T10" fmla="*/ 94 w 242"/>
                            <a:gd name="T11" fmla="*/ 220 h 235"/>
                            <a:gd name="T12" fmla="*/ 125 w 242"/>
                            <a:gd name="T13" fmla="*/ 224 h 235"/>
                            <a:gd name="T14" fmla="*/ 191 w 242"/>
                            <a:gd name="T15" fmla="*/ 202 h 235"/>
                            <a:gd name="T16" fmla="*/ 231 w 242"/>
                            <a:gd name="T17" fmla="*/ 143 h 235"/>
                            <a:gd name="T18" fmla="*/ 221 w 242"/>
                            <a:gd name="T19" fmla="*/ 68 h 235"/>
                            <a:gd name="T20" fmla="*/ 158 w 242"/>
                            <a:gd name="T21" fmla="*/ 15 h 235"/>
                            <a:gd name="T22" fmla="*/ 105 w 242"/>
                            <a:gd name="T23" fmla="*/ 10 h 235"/>
                            <a:gd name="T24" fmla="*/ 53 w 242"/>
                            <a:gd name="T25" fmla="*/ 30 h 235"/>
                            <a:gd name="T26" fmla="*/ 17 w 242"/>
                            <a:gd name="T27" fmla="*/ 73 h 235"/>
                            <a:gd name="T28" fmla="*/ 5 w 242"/>
                            <a:gd name="T29" fmla="*/ 129 h 235"/>
                            <a:gd name="T30" fmla="*/ 0 w 242"/>
                            <a:gd name="T31" fmla="*/ 118 h 235"/>
                            <a:gd name="T32" fmla="*/ 1 w 242"/>
                            <a:gd name="T33" fmla="*/ 104 h 235"/>
                            <a:gd name="T34" fmla="*/ 3 w 242"/>
                            <a:gd name="T35" fmla="*/ 97 h 235"/>
                            <a:gd name="T36" fmla="*/ 4 w 242"/>
                            <a:gd name="T37" fmla="*/ 90 h 235"/>
                            <a:gd name="T38" fmla="*/ 9 w 242"/>
                            <a:gd name="T39" fmla="*/ 75 h 235"/>
                            <a:gd name="T40" fmla="*/ 15 w 242"/>
                            <a:gd name="T41" fmla="*/ 62 h 235"/>
                            <a:gd name="T42" fmla="*/ 24 w 242"/>
                            <a:gd name="T43" fmla="*/ 49 h 235"/>
                            <a:gd name="T44" fmla="*/ 71 w 242"/>
                            <a:gd name="T45" fmla="*/ 11 h 235"/>
                            <a:gd name="T46" fmla="*/ 129 w 242"/>
                            <a:gd name="T47" fmla="*/ 1 h 235"/>
                            <a:gd name="T48" fmla="*/ 182 w 242"/>
                            <a:gd name="T49" fmla="*/ 18 h 235"/>
                            <a:gd name="T50" fmla="*/ 214 w 242"/>
                            <a:gd name="T51" fmla="*/ 45 h 235"/>
                            <a:gd name="T52" fmla="*/ 235 w 242"/>
                            <a:gd name="T53" fmla="*/ 79 h 235"/>
                            <a:gd name="T54" fmla="*/ 242 w 242"/>
                            <a:gd name="T55" fmla="*/ 118 h 235"/>
                            <a:gd name="T56" fmla="*/ 235 w 242"/>
                            <a:gd name="T57" fmla="*/ 155 h 235"/>
                            <a:gd name="T58" fmla="*/ 189 w 242"/>
                            <a:gd name="T59" fmla="*/ 214 h 235"/>
                            <a:gd name="T60" fmla="*/ 120 w 242"/>
                            <a:gd name="T61" fmla="*/ 233 h 235"/>
                            <a:gd name="T62" fmla="*/ 82 w 242"/>
                            <a:gd name="T63" fmla="*/ 224 h 235"/>
                            <a:gd name="T64" fmla="*/ 49 w 242"/>
                            <a:gd name="T65" fmla="*/ 201 h 235"/>
                            <a:gd name="T66" fmla="*/ 31 w 242"/>
                            <a:gd name="T67" fmla="*/ 177 h 235"/>
                            <a:gd name="T68" fmla="*/ 25 w 242"/>
                            <a:gd name="T69" fmla="*/ 163 h 235"/>
                            <a:gd name="T70" fmla="*/ 23 w 242"/>
                            <a:gd name="T71" fmla="*/ 155 h 235"/>
                            <a:gd name="T72" fmla="*/ 22 w 242"/>
                            <a:gd name="T73" fmla="*/ 151 h 235"/>
                            <a:gd name="T74" fmla="*/ 21 w 242"/>
                            <a:gd name="T75" fmla="*/ 147 h 235"/>
                            <a:gd name="T76" fmla="*/ 19 w 242"/>
                            <a:gd name="T77" fmla="*/ 138 h 235"/>
                            <a:gd name="T78" fmla="*/ 24 w 242"/>
                            <a:gd name="T79" fmla="*/ 129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2" h="235">
                              <a:moveTo>
                                <a:pt x="24" y="129"/>
                              </a:moveTo>
                              <a:cubicBezTo>
                                <a:pt x="29" y="130"/>
                                <a:pt x="31" y="133"/>
                                <a:pt x="31" y="136"/>
                              </a:cubicBezTo>
                              <a:cubicBezTo>
                                <a:pt x="31" y="139"/>
                                <a:pt x="31" y="143"/>
                                <a:pt x="31" y="145"/>
                              </a:cubicBezTo>
                              <a:cubicBezTo>
                                <a:pt x="32" y="157"/>
                                <a:pt x="36" y="168"/>
                                <a:pt x="42" y="179"/>
                              </a:cubicBezTo>
                              <a:cubicBezTo>
                                <a:pt x="48" y="189"/>
                                <a:pt x="56" y="197"/>
                                <a:pt x="65" y="204"/>
                              </a:cubicBezTo>
                              <a:cubicBezTo>
                                <a:pt x="74" y="211"/>
                                <a:pt x="84" y="217"/>
                                <a:pt x="94" y="220"/>
                              </a:cubicBezTo>
                              <a:cubicBezTo>
                                <a:pt x="104" y="223"/>
                                <a:pt x="115" y="224"/>
                                <a:pt x="125" y="224"/>
                              </a:cubicBezTo>
                              <a:cubicBezTo>
                                <a:pt x="149" y="223"/>
                                <a:pt x="172" y="216"/>
                                <a:pt x="191" y="202"/>
                              </a:cubicBezTo>
                              <a:cubicBezTo>
                                <a:pt x="210" y="188"/>
                                <a:pt x="226" y="168"/>
                                <a:pt x="231" y="143"/>
                              </a:cubicBezTo>
                              <a:cubicBezTo>
                                <a:pt x="237" y="119"/>
                                <a:pt x="234" y="92"/>
                                <a:pt x="221" y="68"/>
                              </a:cubicBezTo>
                              <a:cubicBezTo>
                                <a:pt x="208" y="45"/>
                                <a:pt x="186" y="25"/>
                                <a:pt x="158" y="15"/>
                              </a:cubicBezTo>
                              <a:cubicBezTo>
                                <a:pt x="142" y="10"/>
                                <a:pt x="124" y="8"/>
                                <a:pt x="105" y="10"/>
                              </a:cubicBezTo>
                              <a:cubicBezTo>
                                <a:pt x="87" y="12"/>
                                <a:pt x="69" y="19"/>
                                <a:pt x="53" y="30"/>
                              </a:cubicBezTo>
                              <a:cubicBezTo>
                                <a:pt x="38" y="41"/>
                                <a:pt x="25" y="56"/>
                                <a:pt x="17" y="73"/>
                              </a:cubicBezTo>
                              <a:cubicBezTo>
                                <a:pt x="8" y="91"/>
                                <a:pt x="4" y="110"/>
                                <a:pt x="5" y="129"/>
                              </a:cubicBezTo>
                              <a:cubicBezTo>
                                <a:pt x="1" y="127"/>
                                <a:pt x="0" y="122"/>
                                <a:pt x="0" y="118"/>
                              </a:cubicBezTo>
                              <a:cubicBezTo>
                                <a:pt x="0" y="113"/>
                                <a:pt x="1" y="108"/>
                                <a:pt x="1" y="104"/>
                              </a:cubicBezTo>
                              <a:cubicBezTo>
                                <a:pt x="2" y="102"/>
                                <a:pt x="2" y="99"/>
                                <a:pt x="3" y="97"/>
                              </a:cubicBezTo>
                              <a:cubicBezTo>
                                <a:pt x="4" y="90"/>
                                <a:pt x="4" y="90"/>
                                <a:pt x="4" y="90"/>
                              </a:cubicBezTo>
                              <a:cubicBezTo>
                                <a:pt x="5" y="85"/>
                                <a:pt x="7" y="80"/>
                                <a:pt x="9" y="75"/>
                              </a:cubicBezTo>
                              <a:cubicBezTo>
                                <a:pt x="11" y="71"/>
                                <a:pt x="13" y="66"/>
                                <a:pt x="15" y="62"/>
                              </a:cubicBezTo>
                              <a:cubicBezTo>
                                <a:pt x="18" y="58"/>
                                <a:pt x="20" y="53"/>
                                <a:pt x="24" y="49"/>
                              </a:cubicBezTo>
                              <a:cubicBezTo>
                                <a:pt x="36" y="33"/>
                                <a:pt x="52" y="19"/>
                                <a:pt x="71" y="11"/>
                              </a:cubicBezTo>
                              <a:cubicBezTo>
                                <a:pt x="90" y="3"/>
                                <a:pt x="110" y="0"/>
                                <a:pt x="129" y="1"/>
                              </a:cubicBezTo>
                              <a:cubicBezTo>
                                <a:pt x="149" y="3"/>
                                <a:pt x="167" y="9"/>
                                <a:pt x="182" y="18"/>
                              </a:cubicBezTo>
                              <a:cubicBezTo>
                                <a:pt x="194" y="26"/>
                                <a:pt x="205" y="35"/>
                                <a:pt x="214" y="45"/>
                              </a:cubicBezTo>
                              <a:cubicBezTo>
                                <a:pt x="223" y="55"/>
                                <a:pt x="231" y="67"/>
                                <a:pt x="235" y="79"/>
                              </a:cubicBezTo>
                              <a:cubicBezTo>
                                <a:pt x="240" y="92"/>
                                <a:pt x="242" y="105"/>
                                <a:pt x="242" y="118"/>
                              </a:cubicBezTo>
                              <a:cubicBezTo>
                                <a:pt x="242" y="131"/>
                                <a:pt x="240" y="143"/>
                                <a:pt x="235" y="155"/>
                              </a:cubicBezTo>
                              <a:cubicBezTo>
                                <a:pt x="227" y="179"/>
                                <a:pt x="210" y="200"/>
                                <a:pt x="189" y="214"/>
                              </a:cubicBezTo>
                              <a:cubicBezTo>
                                <a:pt x="169" y="227"/>
                                <a:pt x="145" y="235"/>
                                <a:pt x="120" y="233"/>
                              </a:cubicBezTo>
                              <a:cubicBezTo>
                                <a:pt x="107" y="233"/>
                                <a:pt x="94" y="229"/>
                                <a:pt x="82" y="224"/>
                              </a:cubicBezTo>
                              <a:cubicBezTo>
                                <a:pt x="70" y="218"/>
                                <a:pt x="59" y="210"/>
                                <a:pt x="49" y="201"/>
                              </a:cubicBezTo>
                              <a:cubicBezTo>
                                <a:pt x="42" y="194"/>
                                <a:pt x="35" y="186"/>
                                <a:pt x="31" y="177"/>
                              </a:cubicBezTo>
                              <a:cubicBezTo>
                                <a:pt x="28" y="173"/>
                                <a:pt x="27" y="168"/>
                                <a:pt x="25" y="163"/>
                              </a:cubicBezTo>
                              <a:cubicBezTo>
                                <a:pt x="24" y="160"/>
                                <a:pt x="23" y="158"/>
                                <a:pt x="23" y="155"/>
                              </a:cubicBezTo>
                              <a:cubicBezTo>
                                <a:pt x="22" y="154"/>
                                <a:pt x="22" y="153"/>
                                <a:pt x="22" y="151"/>
                              </a:cubicBezTo>
                              <a:cubicBezTo>
                                <a:pt x="21" y="147"/>
                                <a:pt x="21" y="147"/>
                                <a:pt x="21" y="147"/>
                              </a:cubicBezTo>
                              <a:cubicBezTo>
                                <a:pt x="21" y="144"/>
                                <a:pt x="19" y="141"/>
                                <a:pt x="19" y="138"/>
                              </a:cubicBezTo>
                              <a:cubicBezTo>
                                <a:pt x="19" y="134"/>
                                <a:pt x="20" y="131"/>
                                <a:pt x="24" y="129"/>
                              </a:cubicBezTo>
                              <a:close/>
                            </a:path>
                          </a:pathLst>
                        </a:custGeom>
                        <a:solidFill>
                          <a:srgbClr val="222221"/>
                        </a:solidFill>
                        <a:ln>
                          <a:noFill/>
                        </a:ln>
                      </wps:spPr>
                      <wps:txbx>
                        <w:txbxContent>
                          <w:p>
                            <w:pPr>
                              <w:pStyle w:val="2"/>
                              <w:spacing w:line="480" w:lineRule="exact"/>
                              <w:jc w:val="center"/>
                            </w:pPr>
                            <w:r>
                              <w:rPr>
                                <w:rFonts w:ascii="方正硬笔楷书简体" w:eastAsia="方正硬笔楷书简体" w:hAnsiTheme="minorBidi"/>
                                <w:color w:val="000000" w:themeColor="text1"/>
                                <w:kern w:val="24"/>
                                <w:sz w:val="40"/>
                                <w:szCs w:val="40"/>
                                <w14:textFill>
                                  <w14:solidFill>
                                    <w14:schemeClr w14:val="tx1"/>
                                  </w14:solidFill>
                                </w14:textFill>
                              </w:rPr>
                              <w:t>贰</w:t>
                            </w:r>
                          </w:p>
                        </w:txbxContent>
                      </wps:txbx>
                      <wps:bodyPr vert="horz" wrap="square" lIns="91440" tIns="45720" rIns="91440" bIns="45720" numCol="1" anchor="ctr" anchorCtr="0" compatLnSpc="1"/>
                    </wps:wsp>
                  </a:graphicData>
                </a:graphic>
              </wp:anchor>
            </w:drawing>
          </mc:Choice>
          <mc:Fallback>
            <w:pict>
              <v:shape id="稻壳儿春秋广告/盗版必究        原创来源：http://chn.docer.com/works?userid=199329941#!/work_time" o:spid="_x0000_s1026" o:spt="100" style="position:absolute;left:0pt;margin-left:31.85pt;margin-top:389.6pt;height:51.9pt;width:53.35pt;z-index:251560960;v-text-anchor:middle;mso-width-relative:page;mso-height-relative:page;" fillcolor="#222221" filled="t" stroked="f" coordsize="242,235" o:gfxdata="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" path="m24,129c29,130,31,133,31,136c31,139,31,143,31,145c32,157,36,168,42,179c48,189,56,197,65,204c74,211,84,217,94,220c104,223,115,224,125,224c149,223,172,216,191,202c210,188,226,168,231,143c237,119,234,92,221,68c208,45,186,25,158,15c142,10,124,8,105,10c87,12,69,19,53,30c38,41,25,56,17,73c8,91,4,110,5,129c1,127,0,122,0,118c0,113,1,108,1,104c2,102,2,99,3,97c4,90,4,90,4,90c5,85,7,80,9,75c11,71,13,66,15,62c18,58,20,53,24,49c36,33,52,19,71,11c90,3,110,0,129,1c149,3,167,9,182,18c194,26,205,35,214,45c223,55,231,67,235,79c240,92,242,105,242,118c242,131,240,143,235,155c227,179,210,200,189,214c169,227,145,235,120,233c107,233,94,229,82,224c70,218,59,210,49,201c42,194,35,186,31,177c28,173,27,168,25,163c24,160,23,158,23,155c22,154,22,153,22,151c21,147,21,147,21,147c21,144,19,141,19,138c19,134,20,131,24,129xe">
                <v:path textboxrect="0,0,242,235" o:connectlocs="67194,361820;86792,381453;86792,406697;117590,502060;181985,572180;263178,617057;349971,628277;534756,566571;646747,401087;618749,190726;442364,42072;293976,28048;148387,84144;47596,204751;13998,361820;0,330967;2799,291700;8399,272066;11199,252432;25197,210360;41996,173898;67194,137435;198783,30852;361170,2804;509558,50486;599151,126216;657946,221579;677545,330967;657946,434745;529157,600229;335972,653520;229581,628277;137188,563766;86792,496451;69994,457183;64394,434745;61595,423526;58795,412306;53195,387063;67194,361820" o:connectangles="0,0,0,0,0,0,0,0,0,0,0,0,0,0,0,0,0,0,0,0,0,0,0,0,0,0,0,0,0,0,0,0,0,0,0,0,0,0,0,0"/>
                <v:fill on="t" focussize="0,0"/>
                <v:stroke on="f"/>
                <v:imagedata o:title=""/>
                <o:lock v:ext="edit" aspectratio="f"/>
                <v:textbox>
                  <w:txbxContent>
                    <w:p>
                      <w:pPr>
                        <w:pStyle w:val="2"/>
                        <w:spacing w:line="480" w:lineRule="exact"/>
                        <w:jc w:val="center"/>
                      </w:pPr>
                      <w:r>
                        <w:rPr>
                          <w:rFonts w:ascii="方正硬笔楷书简体" w:eastAsia="方正硬笔楷书简体" w:hAnsiTheme="minorBidi"/>
                          <w:color w:val="000000" w:themeColor="text1"/>
                          <w:kern w:val="24"/>
                          <w:sz w:val="40"/>
                          <w:szCs w:val="40"/>
                          <w14:textFill>
                            <w14:solidFill>
                              <w14:schemeClr w14:val="tx1"/>
                            </w14:solidFill>
                          </w14:textFill>
                        </w:rPr>
                        <w:t>贰</w:t>
                      </w:r>
                    </w:p>
                  </w:txbxContent>
                </v:textbox>
              </v:shape>
            </w:pict>
          </mc:Fallback>
        </mc:AlternateContent>
      </w:r>
      <w:r>
        <mc:AlternateContent>
          <mc:Choice Requires="wps">
            <w:drawing>
              <wp:anchor distT="0" distB="0" distL="114300" distR="114300" simplePos="0" relativeHeight="251559936" behindDoc="0" locked="0" layoutInCell="1" allowOverlap="1">
                <wp:simplePos x="0" y="0"/>
                <wp:positionH relativeFrom="column">
                  <wp:posOffset>1310005</wp:posOffset>
                </wp:positionH>
                <wp:positionV relativeFrom="paragraph">
                  <wp:posOffset>4938395</wp:posOffset>
                </wp:positionV>
                <wp:extent cx="2654935" cy="400050"/>
                <wp:effectExtent l="0" t="0" r="0" b="0"/>
                <wp:wrapNone/>
                <wp:docPr id="21"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453005" y="5852795"/>
                          <a:ext cx="2654935" cy="400050"/>
                        </a:xfrm>
                        <a:prstGeom prst="rect">
                          <a:avLst/>
                        </a:prstGeom>
                        <a:noFill/>
                        <a:effectLst/>
                      </wps:spPr>
                      <wps:txbx>
                        <w:txbxContent>
                          <w:p>
                            <w:pPr>
                              <w:pStyle w:val="2"/>
                              <w:spacing w:line="480" w:lineRule="exact"/>
                              <w:jc w:val="left"/>
                            </w:pPr>
                            <w:r>
                              <w:rPr>
                                <w:rFonts w:ascii="方正硬笔楷书简体" w:eastAsia="方正硬笔楷书简体" w:hAnsiTheme="minorBidi"/>
                                <w:color w:val="2A2A2A"/>
                                <w:kern w:val="24"/>
                                <w:sz w:val="40"/>
                                <w:szCs w:val="40"/>
                              </w:rPr>
                              <w:t>输入您的文字标题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03.15pt;margin-top:388.85pt;height:31.5pt;width:209.05pt;z-index:251559936;mso-width-relative:page;mso-height-relative:page;" filled="f" stroked="f" coordsize="21600,21600" o:gfxdata="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NAcbP2AAAAAsBAAAPAAAAAAAAAAEAIAAAACIAAABkcnMvZG93bnJldi54bWxQSwEC&#10;FAAUAAAACACHTuJA8d+Cui0CAADdAwAADgAAAAAAAAABACAAAAAnAQAAZHJzL2Uyb0RvYy54bWxQ&#10;SwUGAAAAAAYABgBZAQAAxgU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2A2A2A"/>
                          <w:kern w:val="24"/>
                          <w:sz w:val="40"/>
                          <w:szCs w:val="40"/>
                        </w:rPr>
                        <w:t>输入您的文字标题</w:t>
                      </w:r>
                    </w:p>
                  </w:txbxContent>
                </v:textbox>
              </v:shape>
            </w:pict>
          </mc:Fallback>
        </mc:AlternateContent>
      </w:r>
      <w:r>
        <mc:AlternateContent>
          <mc:Choice Requires="wps">
            <w:drawing>
              <wp:anchor distT="0" distB="0" distL="114300" distR="114300" simplePos="0" relativeHeight="251558912" behindDoc="0" locked="0" layoutInCell="1" allowOverlap="1">
                <wp:simplePos x="0" y="0"/>
                <wp:positionH relativeFrom="column">
                  <wp:posOffset>1310005</wp:posOffset>
                </wp:positionH>
                <wp:positionV relativeFrom="paragraph">
                  <wp:posOffset>5338445</wp:posOffset>
                </wp:positionV>
                <wp:extent cx="3522345" cy="294640"/>
                <wp:effectExtent l="0" t="0" r="0" b="0"/>
                <wp:wrapNone/>
                <wp:docPr id="20" name="稻壳儿春秋广告/盗版必究        原创来源：http://chn.docer.com/works?userid=199329941#!/work_time"/>
                <wp:cNvGraphicFramePr/>
                <a:graphic xmlns:a="http://schemas.openxmlformats.org/drawingml/2006/main">
                  <a:graphicData uri="http://schemas.microsoft.com/office/word/2010/wordprocessingShape">
                    <wps:wsp>
                      <wps:cNvSpPr/>
                      <wps:spPr>
                        <a:xfrm>
                          <a:off x="2453005" y="6252845"/>
                          <a:ext cx="3522345" cy="294640"/>
                        </a:xfrm>
                        <a:prstGeom prst="rect">
                          <a:avLst/>
                        </a:prstGeom>
                        <a:effectLst/>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A2A2A"/>
                                <w:kern w:val="24"/>
                                <w:sz w:val="21"/>
                                <w:szCs w:val="21"/>
                                <w:lang w:eastAsia="zh-CN"/>
                              </w:rPr>
                              <w:t>单击此处添加文本单击此处添加文本单击此处添加文本</w:t>
                            </w:r>
                          </w:p>
                        </w:txbxContent>
                      </wps:txbx>
                      <wps:bodyPr wrap="none">
                        <a:spAutoFit/>
                      </wps:bodyPr>
                    </wps:wsp>
                  </a:graphicData>
                </a:graphic>
              </wp:anchor>
            </w:drawing>
          </mc:Choice>
          <mc:Fallback>
            <w:pict>
              <v:rect id="稻壳儿春秋广告/盗版必究        原创来源：http://chn.docer.com/works?userid=199329941#!/work_time" o:spid="_x0000_s1026" o:spt="1" style="position:absolute;left:0pt;margin-left:103.15pt;margin-top:420.35pt;height:23.2pt;width:277.35pt;mso-wrap-style:none;z-index:251558912;mso-width-relative:page;mso-height-relative:page;" filled="f" stroked="f" coordsize="21600,21600" o:gfxdata="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6kt1/ZAAAACwEA&#10;AA8AAAAAAAAAAQAgAAAAIgAAAGRycy9kb3ducmV2LnhtbFBLAQIUABQAAAAIAIdO4kCSWDVGGQIA&#10;ALsDAAAOAAAAAAAAAAEAIAAAACgBAABkcnMvZTJvRG9jLnhtbFBLBQYAAAAABgAGAFkBAACzBQAA&#10;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A2A2A"/>
                          <w:kern w:val="24"/>
                          <w:sz w:val="21"/>
                          <w:szCs w:val="21"/>
                          <w:lang w:eastAsia="zh-CN"/>
                        </w:rPr>
                        <w:t>单击此处添加文本单击此处添加文本单击此处添加文本</w:t>
                      </w:r>
                    </w:p>
                  </w:txbxContent>
                </v:textbox>
              </v:rect>
            </w:pict>
          </mc:Fallback>
        </mc:AlternateContent>
      </w:r>
      <w:r>
        <mc:AlternateContent>
          <mc:Choice Requires="wps">
            <w:drawing>
              <wp:anchor distT="0" distB="0" distL="114300" distR="114300" simplePos="0" relativeHeight="251557888" behindDoc="0" locked="0" layoutInCell="1" allowOverlap="1">
                <wp:simplePos x="0" y="0"/>
                <wp:positionH relativeFrom="column">
                  <wp:posOffset>404495</wp:posOffset>
                </wp:positionH>
                <wp:positionV relativeFrom="paragraph">
                  <wp:posOffset>3792220</wp:posOffset>
                </wp:positionV>
                <wp:extent cx="677545" cy="659130"/>
                <wp:effectExtent l="0" t="0" r="8255" b="10160"/>
                <wp:wrapNone/>
                <wp:docPr id="19"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547495" y="4706620"/>
                          <a:ext cx="677545" cy="659130"/>
                        </a:xfrm>
                        <a:custGeom>
                          <a:avLst/>
                          <a:gdLst>
                            <a:gd name="T0" fmla="*/ 24 w 242"/>
                            <a:gd name="T1" fmla="*/ 129 h 235"/>
                            <a:gd name="T2" fmla="*/ 31 w 242"/>
                            <a:gd name="T3" fmla="*/ 136 h 235"/>
                            <a:gd name="T4" fmla="*/ 31 w 242"/>
                            <a:gd name="T5" fmla="*/ 145 h 235"/>
                            <a:gd name="T6" fmla="*/ 42 w 242"/>
                            <a:gd name="T7" fmla="*/ 179 h 235"/>
                            <a:gd name="T8" fmla="*/ 65 w 242"/>
                            <a:gd name="T9" fmla="*/ 204 h 235"/>
                            <a:gd name="T10" fmla="*/ 94 w 242"/>
                            <a:gd name="T11" fmla="*/ 220 h 235"/>
                            <a:gd name="T12" fmla="*/ 125 w 242"/>
                            <a:gd name="T13" fmla="*/ 224 h 235"/>
                            <a:gd name="T14" fmla="*/ 191 w 242"/>
                            <a:gd name="T15" fmla="*/ 202 h 235"/>
                            <a:gd name="T16" fmla="*/ 231 w 242"/>
                            <a:gd name="T17" fmla="*/ 143 h 235"/>
                            <a:gd name="T18" fmla="*/ 221 w 242"/>
                            <a:gd name="T19" fmla="*/ 68 h 235"/>
                            <a:gd name="T20" fmla="*/ 158 w 242"/>
                            <a:gd name="T21" fmla="*/ 15 h 235"/>
                            <a:gd name="T22" fmla="*/ 105 w 242"/>
                            <a:gd name="T23" fmla="*/ 10 h 235"/>
                            <a:gd name="T24" fmla="*/ 53 w 242"/>
                            <a:gd name="T25" fmla="*/ 30 h 235"/>
                            <a:gd name="T26" fmla="*/ 17 w 242"/>
                            <a:gd name="T27" fmla="*/ 73 h 235"/>
                            <a:gd name="T28" fmla="*/ 5 w 242"/>
                            <a:gd name="T29" fmla="*/ 129 h 235"/>
                            <a:gd name="T30" fmla="*/ 0 w 242"/>
                            <a:gd name="T31" fmla="*/ 118 h 235"/>
                            <a:gd name="T32" fmla="*/ 1 w 242"/>
                            <a:gd name="T33" fmla="*/ 104 h 235"/>
                            <a:gd name="T34" fmla="*/ 3 w 242"/>
                            <a:gd name="T35" fmla="*/ 97 h 235"/>
                            <a:gd name="T36" fmla="*/ 4 w 242"/>
                            <a:gd name="T37" fmla="*/ 90 h 235"/>
                            <a:gd name="T38" fmla="*/ 9 w 242"/>
                            <a:gd name="T39" fmla="*/ 75 h 235"/>
                            <a:gd name="T40" fmla="*/ 15 w 242"/>
                            <a:gd name="T41" fmla="*/ 62 h 235"/>
                            <a:gd name="T42" fmla="*/ 24 w 242"/>
                            <a:gd name="T43" fmla="*/ 49 h 235"/>
                            <a:gd name="T44" fmla="*/ 71 w 242"/>
                            <a:gd name="T45" fmla="*/ 11 h 235"/>
                            <a:gd name="T46" fmla="*/ 129 w 242"/>
                            <a:gd name="T47" fmla="*/ 1 h 235"/>
                            <a:gd name="T48" fmla="*/ 182 w 242"/>
                            <a:gd name="T49" fmla="*/ 18 h 235"/>
                            <a:gd name="T50" fmla="*/ 214 w 242"/>
                            <a:gd name="T51" fmla="*/ 45 h 235"/>
                            <a:gd name="T52" fmla="*/ 235 w 242"/>
                            <a:gd name="T53" fmla="*/ 79 h 235"/>
                            <a:gd name="T54" fmla="*/ 242 w 242"/>
                            <a:gd name="T55" fmla="*/ 118 h 235"/>
                            <a:gd name="T56" fmla="*/ 235 w 242"/>
                            <a:gd name="T57" fmla="*/ 155 h 235"/>
                            <a:gd name="T58" fmla="*/ 189 w 242"/>
                            <a:gd name="T59" fmla="*/ 214 h 235"/>
                            <a:gd name="T60" fmla="*/ 120 w 242"/>
                            <a:gd name="T61" fmla="*/ 233 h 235"/>
                            <a:gd name="T62" fmla="*/ 82 w 242"/>
                            <a:gd name="T63" fmla="*/ 224 h 235"/>
                            <a:gd name="T64" fmla="*/ 49 w 242"/>
                            <a:gd name="T65" fmla="*/ 201 h 235"/>
                            <a:gd name="T66" fmla="*/ 31 w 242"/>
                            <a:gd name="T67" fmla="*/ 177 h 235"/>
                            <a:gd name="T68" fmla="*/ 25 w 242"/>
                            <a:gd name="T69" fmla="*/ 163 h 235"/>
                            <a:gd name="T70" fmla="*/ 23 w 242"/>
                            <a:gd name="T71" fmla="*/ 155 h 235"/>
                            <a:gd name="T72" fmla="*/ 22 w 242"/>
                            <a:gd name="T73" fmla="*/ 151 h 235"/>
                            <a:gd name="T74" fmla="*/ 21 w 242"/>
                            <a:gd name="T75" fmla="*/ 147 h 235"/>
                            <a:gd name="T76" fmla="*/ 19 w 242"/>
                            <a:gd name="T77" fmla="*/ 138 h 235"/>
                            <a:gd name="T78" fmla="*/ 24 w 242"/>
                            <a:gd name="T79" fmla="*/ 129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2" h="235">
                              <a:moveTo>
                                <a:pt x="24" y="129"/>
                              </a:moveTo>
                              <a:cubicBezTo>
                                <a:pt x="29" y="130"/>
                                <a:pt x="31" y="133"/>
                                <a:pt x="31" y="136"/>
                              </a:cubicBezTo>
                              <a:cubicBezTo>
                                <a:pt x="31" y="139"/>
                                <a:pt x="31" y="143"/>
                                <a:pt x="31" y="145"/>
                              </a:cubicBezTo>
                              <a:cubicBezTo>
                                <a:pt x="32" y="157"/>
                                <a:pt x="36" y="168"/>
                                <a:pt x="42" y="179"/>
                              </a:cubicBezTo>
                              <a:cubicBezTo>
                                <a:pt x="48" y="189"/>
                                <a:pt x="56" y="197"/>
                                <a:pt x="65" y="204"/>
                              </a:cubicBezTo>
                              <a:cubicBezTo>
                                <a:pt x="74" y="211"/>
                                <a:pt x="84" y="217"/>
                                <a:pt x="94" y="220"/>
                              </a:cubicBezTo>
                              <a:cubicBezTo>
                                <a:pt x="104" y="223"/>
                                <a:pt x="115" y="224"/>
                                <a:pt x="125" y="224"/>
                              </a:cubicBezTo>
                              <a:cubicBezTo>
                                <a:pt x="149" y="223"/>
                                <a:pt x="172" y="216"/>
                                <a:pt x="191" y="202"/>
                              </a:cubicBezTo>
                              <a:cubicBezTo>
                                <a:pt x="210" y="188"/>
                                <a:pt x="226" y="168"/>
                                <a:pt x="231" y="143"/>
                              </a:cubicBezTo>
                              <a:cubicBezTo>
                                <a:pt x="237" y="119"/>
                                <a:pt x="234" y="92"/>
                                <a:pt x="221" y="68"/>
                              </a:cubicBezTo>
                              <a:cubicBezTo>
                                <a:pt x="208" y="45"/>
                                <a:pt x="186" y="25"/>
                                <a:pt x="158" y="15"/>
                              </a:cubicBezTo>
                              <a:cubicBezTo>
                                <a:pt x="142" y="10"/>
                                <a:pt x="124" y="8"/>
                                <a:pt x="105" y="10"/>
                              </a:cubicBezTo>
                              <a:cubicBezTo>
                                <a:pt x="87" y="12"/>
                                <a:pt x="69" y="19"/>
                                <a:pt x="53" y="30"/>
                              </a:cubicBezTo>
                              <a:cubicBezTo>
                                <a:pt x="38" y="41"/>
                                <a:pt x="25" y="56"/>
                                <a:pt x="17" y="73"/>
                              </a:cubicBezTo>
                              <a:cubicBezTo>
                                <a:pt x="8" y="91"/>
                                <a:pt x="4" y="110"/>
                                <a:pt x="5" y="129"/>
                              </a:cubicBezTo>
                              <a:cubicBezTo>
                                <a:pt x="1" y="127"/>
                                <a:pt x="0" y="122"/>
                                <a:pt x="0" y="118"/>
                              </a:cubicBezTo>
                              <a:cubicBezTo>
                                <a:pt x="0" y="113"/>
                                <a:pt x="1" y="108"/>
                                <a:pt x="1" y="104"/>
                              </a:cubicBezTo>
                              <a:cubicBezTo>
                                <a:pt x="2" y="102"/>
                                <a:pt x="2" y="99"/>
                                <a:pt x="3" y="97"/>
                              </a:cubicBezTo>
                              <a:cubicBezTo>
                                <a:pt x="4" y="90"/>
                                <a:pt x="4" y="90"/>
                                <a:pt x="4" y="90"/>
                              </a:cubicBezTo>
                              <a:cubicBezTo>
                                <a:pt x="5" y="85"/>
                                <a:pt x="7" y="80"/>
                                <a:pt x="9" y="75"/>
                              </a:cubicBezTo>
                              <a:cubicBezTo>
                                <a:pt x="11" y="71"/>
                                <a:pt x="13" y="66"/>
                                <a:pt x="15" y="62"/>
                              </a:cubicBezTo>
                              <a:cubicBezTo>
                                <a:pt x="18" y="58"/>
                                <a:pt x="20" y="53"/>
                                <a:pt x="24" y="49"/>
                              </a:cubicBezTo>
                              <a:cubicBezTo>
                                <a:pt x="36" y="33"/>
                                <a:pt x="52" y="19"/>
                                <a:pt x="71" y="11"/>
                              </a:cubicBezTo>
                              <a:cubicBezTo>
                                <a:pt x="90" y="3"/>
                                <a:pt x="110" y="0"/>
                                <a:pt x="129" y="1"/>
                              </a:cubicBezTo>
                              <a:cubicBezTo>
                                <a:pt x="149" y="3"/>
                                <a:pt x="167" y="9"/>
                                <a:pt x="182" y="18"/>
                              </a:cubicBezTo>
                              <a:cubicBezTo>
                                <a:pt x="194" y="26"/>
                                <a:pt x="205" y="35"/>
                                <a:pt x="214" y="45"/>
                              </a:cubicBezTo>
                              <a:cubicBezTo>
                                <a:pt x="223" y="55"/>
                                <a:pt x="231" y="67"/>
                                <a:pt x="235" y="79"/>
                              </a:cubicBezTo>
                              <a:cubicBezTo>
                                <a:pt x="240" y="92"/>
                                <a:pt x="242" y="105"/>
                                <a:pt x="242" y="118"/>
                              </a:cubicBezTo>
                              <a:cubicBezTo>
                                <a:pt x="242" y="131"/>
                                <a:pt x="240" y="143"/>
                                <a:pt x="235" y="155"/>
                              </a:cubicBezTo>
                              <a:cubicBezTo>
                                <a:pt x="227" y="179"/>
                                <a:pt x="210" y="200"/>
                                <a:pt x="189" y="214"/>
                              </a:cubicBezTo>
                              <a:cubicBezTo>
                                <a:pt x="169" y="227"/>
                                <a:pt x="145" y="235"/>
                                <a:pt x="120" y="233"/>
                              </a:cubicBezTo>
                              <a:cubicBezTo>
                                <a:pt x="107" y="233"/>
                                <a:pt x="94" y="229"/>
                                <a:pt x="82" y="224"/>
                              </a:cubicBezTo>
                              <a:cubicBezTo>
                                <a:pt x="70" y="218"/>
                                <a:pt x="59" y="210"/>
                                <a:pt x="49" y="201"/>
                              </a:cubicBezTo>
                              <a:cubicBezTo>
                                <a:pt x="42" y="194"/>
                                <a:pt x="35" y="186"/>
                                <a:pt x="31" y="177"/>
                              </a:cubicBezTo>
                              <a:cubicBezTo>
                                <a:pt x="28" y="173"/>
                                <a:pt x="27" y="168"/>
                                <a:pt x="25" y="163"/>
                              </a:cubicBezTo>
                              <a:cubicBezTo>
                                <a:pt x="24" y="160"/>
                                <a:pt x="23" y="158"/>
                                <a:pt x="23" y="155"/>
                              </a:cubicBezTo>
                              <a:cubicBezTo>
                                <a:pt x="22" y="154"/>
                                <a:pt x="22" y="153"/>
                                <a:pt x="22" y="151"/>
                              </a:cubicBezTo>
                              <a:cubicBezTo>
                                <a:pt x="21" y="147"/>
                                <a:pt x="21" y="147"/>
                                <a:pt x="21" y="147"/>
                              </a:cubicBezTo>
                              <a:cubicBezTo>
                                <a:pt x="21" y="144"/>
                                <a:pt x="19" y="141"/>
                                <a:pt x="19" y="138"/>
                              </a:cubicBezTo>
                              <a:cubicBezTo>
                                <a:pt x="19" y="134"/>
                                <a:pt x="20" y="131"/>
                                <a:pt x="24" y="129"/>
                              </a:cubicBezTo>
                              <a:close/>
                            </a:path>
                          </a:pathLst>
                        </a:custGeom>
                        <a:solidFill>
                          <a:srgbClr val="222221"/>
                        </a:solidFill>
                        <a:ln>
                          <a:noFill/>
                        </a:ln>
                      </wps:spPr>
                      <wps:txbx>
                        <w:txbxContent>
                          <w:p>
                            <w:pPr>
                              <w:pStyle w:val="2"/>
                              <w:spacing w:line="480" w:lineRule="exact"/>
                              <w:jc w:val="center"/>
                            </w:pPr>
                            <w:r>
                              <w:rPr>
                                <w:rFonts w:ascii="方正硬笔楷书简体" w:eastAsia="方正硬笔楷书简体" w:hAnsiTheme="minorBidi"/>
                                <w:color w:val="000000" w:themeColor="text1"/>
                                <w:kern w:val="24"/>
                                <w:sz w:val="40"/>
                                <w:szCs w:val="40"/>
                                <w14:textFill>
                                  <w14:solidFill>
                                    <w14:schemeClr w14:val="tx1"/>
                                  </w14:solidFill>
                                </w14:textFill>
                              </w:rPr>
                              <w:t>壹</w:t>
                            </w:r>
                          </w:p>
                        </w:txbxContent>
                      </wps:txbx>
                      <wps:bodyPr vert="horz" wrap="square" lIns="91440" tIns="45720" rIns="91440" bIns="45720" numCol="1" anchor="ctr" anchorCtr="0" compatLnSpc="1"/>
                    </wps:wsp>
                  </a:graphicData>
                </a:graphic>
              </wp:anchor>
            </w:drawing>
          </mc:Choice>
          <mc:Fallback>
            <w:pict>
              <v:shape id="稻壳儿春秋广告/盗版必究        原创来源：http://chn.docer.com/works?userid=199329941#!/work_time" o:spid="_x0000_s1026" o:spt="100" style="position:absolute;left:0pt;margin-left:31.85pt;margin-top:298.6pt;height:51.9pt;width:53.35pt;z-index:251557888;v-text-anchor:middle;mso-width-relative:page;mso-height-relative:page;" fillcolor="#222221" filled="t" stroked="f" coordsize="242,235" o:gfxdata="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" path="m24,129c29,130,31,133,31,136c31,139,31,143,31,145c32,157,36,168,42,179c48,189,56,197,65,204c74,211,84,217,94,220c104,223,115,224,125,224c149,223,172,216,191,202c210,188,226,168,231,143c237,119,234,92,221,68c208,45,186,25,158,15c142,10,124,8,105,10c87,12,69,19,53,30c38,41,25,56,17,73c8,91,4,110,5,129c1,127,0,122,0,118c0,113,1,108,1,104c2,102,2,99,3,97c4,90,4,90,4,90c5,85,7,80,9,75c11,71,13,66,15,62c18,58,20,53,24,49c36,33,52,19,71,11c90,3,110,0,129,1c149,3,167,9,182,18c194,26,205,35,214,45c223,55,231,67,235,79c240,92,242,105,242,118c242,131,240,143,235,155c227,179,210,200,189,214c169,227,145,235,120,233c107,233,94,229,82,224c70,218,59,210,49,201c42,194,35,186,31,177c28,173,27,168,25,163c24,160,23,158,23,155c22,154,22,153,22,151c21,147,21,147,21,147c21,144,19,141,19,138c19,134,20,131,24,129xe">
                <v:path textboxrect="0,0,242,235" o:connectlocs="67194,361820;86792,381453;86792,406697;117590,502060;181985,572180;263178,617057;349971,628277;534756,566571;646747,401087;618749,190726;442364,42072;293976,28048;148387,84144;47596,204751;13998,361820;0,330967;2799,291700;8399,272066;11199,252432;25197,210360;41996,173898;67194,137435;198783,30852;361170,2804;509558,50486;599151,126216;657946,221579;677545,330967;657946,434745;529157,600229;335972,653520;229581,628277;137188,563766;86792,496451;69994,457183;64394,434745;61595,423526;58795,412306;53195,387063;67194,361820" o:connectangles="0,0,0,0,0,0,0,0,0,0,0,0,0,0,0,0,0,0,0,0,0,0,0,0,0,0,0,0,0,0,0,0,0,0,0,0,0,0,0,0"/>
                <v:fill on="t" focussize="0,0"/>
                <v:stroke on="f"/>
                <v:imagedata o:title=""/>
                <o:lock v:ext="edit" aspectratio="f"/>
                <v:textbox>
                  <w:txbxContent>
                    <w:p>
                      <w:pPr>
                        <w:pStyle w:val="2"/>
                        <w:spacing w:line="480" w:lineRule="exact"/>
                        <w:jc w:val="center"/>
                      </w:pPr>
                      <w:r>
                        <w:rPr>
                          <w:rFonts w:ascii="方正硬笔楷书简体" w:eastAsia="方正硬笔楷书简体" w:hAnsiTheme="minorBidi"/>
                          <w:color w:val="000000" w:themeColor="text1"/>
                          <w:kern w:val="24"/>
                          <w:sz w:val="40"/>
                          <w:szCs w:val="40"/>
                          <w14:textFill>
                            <w14:solidFill>
                              <w14:schemeClr w14:val="tx1"/>
                            </w14:solidFill>
                          </w14:textFill>
                        </w:rPr>
                        <w:t>壹</w:t>
                      </w:r>
                    </w:p>
                  </w:txbxContent>
                </v:textbox>
              </v:shape>
            </w:pict>
          </mc:Fallback>
        </mc:AlternateContent>
      </w:r>
      <w:r>
        <mc:AlternateContent>
          <mc:Choice Requires="wps">
            <w:drawing>
              <wp:anchor distT="0" distB="0" distL="114300" distR="114300" simplePos="0" relativeHeight="251556864" behindDoc="0" locked="0" layoutInCell="1" allowOverlap="1">
                <wp:simplePos x="0" y="0"/>
                <wp:positionH relativeFrom="column">
                  <wp:posOffset>1310005</wp:posOffset>
                </wp:positionH>
                <wp:positionV relativeFrom="paragraph">
                  <wp:posOffset>3782695</wp:posOffset>
                </wp:positionV>
                <wp:extent cx="2654935" cy="400050"/>
                <wp:effectExtent l="0" t="0" r="0" b="0"/>
                <wp:wrapNone/>
                <wp:docPr id="18"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453005" y="4697095"/>
                          <a:ext cx="2654935" cy="400050"/>
                        </a:xfrm>
                        <a:prstGeom prst="rect">
                          <a:avLst/>
                        </a:prstGeom>
                        <a:noFill/>
                        <a:effectLst/>
                      </wps:spPr>
                      <wps:txbx>
                        <w:txbxContent>
                          <w:p>
                            <w:pPr>
                              <w:pStyle w:val="2"/>
                              <w:spacing w:line="480" w:lineRule="exact"/>
                              <w:jc w:val="left"/>
                            </w:pPr>
                            <w:r>
                              <w:rPr>
                                <w:rFonts w:ascii="方正硬笔楷书简体" w:eastAsia="方正硬笔楷书简体" w:hAnsiTheme="minorBidi"/>
                                <w:color w:val="2A2A2A"/>
                                <w:kern w:val="24"/>
                                <w:sz w:val="40"/>
                                <w:szCs w:val="40"/>
                              </w:rPr>
                              <w:t>输入您的文字标题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03.15pt;margin-top:297.85pt;height:31.5pt;width:209.05pt;z-index:251556864;mso-width-relative:page;mso-height-relative:page;" filled="f" stroked="f" coordsize="21600,21600" o:gfxdata="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59xJtkAAAALAQAADwAAAAAAAAABACAAAAAiAAAAZHJzL2Rvd25yZXYueG1sUEsBAhQA&#10;FAAAAAgAh07iQE3PCSEqAgAA3QMAAA4AAAAAAAAAAQAgAAAAKAEAAGRycy9lMm9Eb2MueG1sUEsF&#10;BgAAAAAGAAYAWQEAAMQFA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2A2A2A"/>
                          <w:kern w:val="24"/>
                          <w:sz w:val="40"/>
                          <w:szCs w:val="40"/>
                        </w:rPr>
                        <w:t>输入您的文字标题</w:t>
                      </w:r>
                    </w:p>
                  </w:txbxContent>
                </v:textbox>
              </v:shape>
            </w:pict>
          </mc:Fallback>
        </mc:AlternateContent>
      </w:r>
      <w:r>
        <mc:AlternateContent>
          <mc:Choice Requires="wps">
            <w:drawing>
              <wp:anchor distT="0" distB="0" distL="114300" distR="114300" simplePos="0" relativeHeight="251555840" behindDoc="0" locked="0" layoutInCell="1" allowOverlap="1">
                <wp:simplePos x="0" y="0"/>
                <wp:positionH relativeFrom="column">
                  <wp:posOffset>1310005</wp:posOffset>
                </wp:positionH>
                <wp:positionV relativeFrom="paragraph">
                  <wp:posOffset>4182745</wp:posOffset>
                </wp:positionV>
                <wp:extent cx="3522345" cy="294640"/>
                <wp:effectExtent l="0" t="0" r="0" b="0"/>
                <wp:wrapNone/>
                <wp:docPr id="17" name="稻壳儿春秋广告/盗版必究        原创来源：http://chn.docer.com/works?userid=199329941#!/work_time"/>
                <wp:cNvGraphicFramePr/>
                <a:graphic xmlns:a="http://schemas.openxmlformats.org/drawingml/2006/main">
                  <a:graphicData uri="http://schemas.microsoft.com/office/word/2010/wordprocessingShape">
                    <wps:wsp>
                      <wps:cNvSpPr/>
                      <wps:spPr>
                        <a:xfrm>
                          <a:off x="2453005" y="5097145"/>
                          <a:ext cx="3522345" cy="294640"/>
                        </a:xfrm>
                        <a:prstGeom prst="rect">
                          <a:avLst/>
                        </a:prstGeom>
                        <a:effectLst/>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A2A2A"/>
                                <w:kern w:val="24"/>
                                <w:sz w:val="21"/>
                                <w:szCs w:val="21"/>
                                <w:lang w:eastAsia="zh-CN"/>
                              </w:rPr>
                              <w:t>单击此处添加文本单击此处添加文本单击此处添加文本</w:t>
                            </w:r>
                          </w:p>
                        </w:txbxContent>
                      </wps:txbx>
                      <wps:bodyPr wrap="none">
                        <a:spAutoFit/>
                      </wps:bodyPr>
                    </wps:wsp>
                  </a:graphicData>
                </a:graphic>
              </wp:anchor>
            </w:drawing>
          </mc:Choice>
          <mc:Fallback>
            <w:pict>
              <v:rect id="稻壳儿春秋广告/盗版必究        原创来源：http://chn.docer.com/works?userid=199329941#!/work_time" o:spid="_x0000_s1026" o:spt="1" style="position:absolute;left:0pt;margin-left:103.15pt;margin-top:329.35pt;height:23.2pt;width:277.35pt;mso-wrap-style:none;z-index:251555840;mso-width-relative:page;mso-height-relative:page;" filled="f" stroked="f" coordsize="21600,21600" o:gfxdata="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NLzutkAAAAL&#10;AQAADwAAAAAAAAABACAAAAAiAAAAZHJzL2Rvd25yZXYueG1sUEsBAhQAFAAAAAgAh07iQCmwvpMb&#10;AgAAuwMAAA4AAAAAAAAAAQAgAAAAKAEAAGRycy9lMm9Eb2MueG1sUEsFBgAAAAAGAAYAWQEAALUF&#10;AA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A2A2A"/>
                          <w:kern w:val="24"/>
                          <w:sz w:val="21"/>
                          <w:szCs w:val="21"/>
                          <w:lang w:eastAsia="zh-CN"/>
                        </w:rPr>
                        <w:t>单击此处添加文本单击此处添加文本单击此处添加文本</w:t>
                      </w:r>
                    </w:p>
                  </w:txbxContent>
                </v:textbox>
              </v:rect>
            </w:pict>
          </mc:Fallback>
        </mc:AlternateContent>
      </w:r>
      <w:r>
        <mc:AlternateContent>
          <mc:Choice Requires="wps">
            <w:drawing>
              <wp:anchor distT="0" distB="0" distL="114300" distR="114300" simplePos="0" relativeHeight="251553792" behindDoc="0" locked="0" layoutInCell="1" allowOverlap="1">
                <wp:simplePos x="0" y="0"/>
                <wp:positionH relativeFrom="column">
                  <wp:posOffset>2030730</wp:posOffset>
                </wp:positionH>
                <wp:positionV relativeFrom="paragraph">
                  <wp:posOffset>-52070</wp:posOffset>
                </wp:positionV>
                <wp:extent cx="1402080" cy="579120"/>
                <wp:effectExtent l="0" t="0" r="0" b="0"/>
                <wp:wrapNone/>
                <wp:docPr id="15" name="稻壳儿春秋广告/盗版必究        原创来源：http://chn.docer.com/works?userid=199329941#!/work_time"/>
                <wp:cNvGraphicFramePr/>
                <a:graphic xmlns:a="http://schemas.openxmlformats.org/drawingml/2006/main">
                  <a:graphicData uri="http://schemas.microsoft.com/office/word/2010/wordprocessingShape">
                    <wps:wsp>
                      <wps:cNvSpPr>
                        <a:spLocks noChangeArrowheads="1"/>
                      </wps:cNvSpPr>
                      <wps:spPr bwMode="auto">
                        <a:xfrm>
                          <a:off x="3173730" y="862330"/>
                          <a:ext cx="1402080" cy="579120"/>
                        </a:xfrm>
                        <a:prstGeom prst="rect">
                          <a:avLst/>
                        </a:prstGeom>
                        <a:noFill/>
                      </wps:spPr>
                      <wps:txbx>
                        <w:txbxContent>
                          <w:p>
                            <w:pPr>
                              <w:pStyle w:val="2"/>
                              <w:spacing w:line="768" w:lineRule="exact"/>
                              <w:jc w:val="center"/>
                            </w:pPr>
                            <w:r>
                              <w:rPr>
                                <w:rFonts w:ascii="方正硬笔楷书简体" w:eastAsia="方正硬笔楷书简体" w:hAnsiTheme="minorBidi"/>
                                <w:color w:val="222221"/>
                                <w:kern w:val="24"/>
                                <w:sz w:val="64"/>
                                <w:szCs w:val="64"/>
                              </w:rPr>
                              <w:t>目  录</w:t>
                            </w:r>
                          </w:p>
                        </w:txbxContent>
                      </wps:txbx>
                      <wps:bodyPr wrap="none">
                        <a:spAutoFit/>
                      </wps:bodyPr>
                    </wps:wsp>
                  </a:graphicData>
                </a:graphic>
              </wp:anchor>
            </w:drawing>
          </mc:Choice>
          <mc:Fallback>
            <w:pict>
              <v:rect id="稻壳儿春秋广告/盗版必究        原创来源：http://chn.docer.com/works?userid=199329941#!/work_time" o:spid="_x0000_s1026" o:spt="1" style="position:absolute;left:0pt;margin-left:159.9pt;margin-top:-4.1pt;height:45.6pt;width:110.4pt;mso-wrap-style:none;z-index:251553792;mso-width-relative:page;mso-height-relative:page;" filled="f" stroked="f" coordsize="21600,21600" o:gfxdata="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iNenrYAAAACQEAAA8AAAAAAAAAAQAgAAAAIgAAAGRy&#10;cy9kb3ducmV2LnhtbFBLAQIUABQAAAAIAIdO4kDG8HNTPgIAAPUDAAAOAAAAAAAAAAEAIAAAACcB&#10;AABkcnMvZTJvRG9jLnhtbFBLBQYAAAAABgAGAFkBAADXBQAAAAA=&#10;">
                <v:fill on="f" focussize="0,0"/>
                <v:stroke on="f"/>
                <v:imagedata o:title=""/>
                <o:lock v:ext="edit" aspectratio="f"/>
                <v:textbox style="mso-fit-shape-to-text:t;">
                  <w:txbxContent>
                    <w:p>
                      <w:pPr>
                        <w:pStyle w:val="2"/>
                        <w:spacing w:line="768" w:lineRule="exact"/>
                        <w:jc w:val="center"/>
                      </w:pPr>
                      <w:r>
                        <w:rPr>
                          <w:rFonts w:ascii="方正硬笔楷书简体" w:eastAsia="方正硬笔楷书简体" w:hAnsiTheme="minorBidi"/>
                          <w:color w:val="222221"/>
                          <w:kern w:val="24"/>
                          <w:sz w:val="64"/>
                          <w:szCs w:val="64"/>
                        </w:rPr>
                        <w:t>目  录</w:t>
                      </w:r>
                    </w:p>
                  </w:txbxContent>
                </v:textbox>
              </v:rect>
            </w:pict>
          </mc:Fallback>
        </mc:AlternateContent>
      </w:r>
      <w:r>
        <mc:AlternateContent>
          <mc:Choice Requires="wps">
            <w:drawing>
              <wp:anchor distT="0" distB="0" distL="114300" distR="114300" simplePos="0" relativeHeight="251552768" behindDoc="0" locked="0" layoutInCell="1" allowOverlap="1">
                <wp:simplePos x="0" y="0"/>
                <wp:positionH relativeFrom="column">
                  <wp:posOffset>1609725</wp:posOffset>
                </wp:positionH>
                <wp:positionV relativeFrom="paragraph">
                  <wp:posOffset>543560</wp:posOffset>
                </wp:positionV>
                <wp:extent cx="2056130" cy="906780"/>
                <wp:effectExtent l="0" t="0" r="3810" b="0"/>
                <wp:wrapNone/>
                <wp:docPr id="14"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2752725" y="1457960"/>
                          <a:ext cx="2056130" cy="906780"/>
                        </a:xfrm>
                        <a:custGeom>
                          <a:avLst/>
                          <a:gdLst>
                            <a:gd name="T0" fmla="*/ 554 w 617"/>
                            <a:gd name="T1" fmla="*/ 101 h 269"/>
                            <a:gd name="T2" fmla="*/ 338 w 617"/>
                            <a:gd name="T3" fmla="*/ 46 h 269"/>
                            <a:gd name="T4" fmla="*/ 1 w 617"/>
                            <a:gd name="T5" fmla="*/ 62 h 269"/>
                            <a:gd name="T6" fmla="*/ 10 w 617"/>
                            <a:gd name="T7" fmla="*/ 71 h 269"/>
                            <a:gd name="T8" fmla="*/ 455 w 617"/>
                            <a:gd name="T9" fmla="*/ 235 h 269"/>
                            <a:gd name="T10" fmla="*/ 556 w 617"/>
                            <a:gd name="T11" fmla="*/ 111 h 269"/>
                            <a:gd name="T12" fmla="*/ 610 w 617"/>
                            <a:gd name="T13" fmla="*/ 80 h 269"/>
                            <a:gd name="T14" fmla="*/ 544 w 617"/>
                            <a:gd name="T15" fmla="*/ 105 h 269"/>
                            <a:gd name="T16" fmla="*/ 431 w 617"/>
                            <a:gd name="T17" fmla="*/ 37 h 269"/>
                            <a:gd name="T18" fmla="*/ 420 w 617"/>
                            <a:gd name="T19" fmla="*/ 38 h 269"/>
                            <a:gd name="T20" fmla="*/ 462 w 617"/>
                            <a:gd name="T21" fmla="*/ 128 h 269"/>
                            <a:gd name="T22" fmla="*/ 366 w 617"/>
                            <a:gd name="T23" fmla="*/ 48 h 269"/>
                            <a:gd name="T24" fmla="*/ 347 w 617"/>
                            <a:gd name="T25" fmla="*/ 53 h 269"/>
                            <a:gd name="T26" fmla="*/ 443 w 617"/>
                            <a:gd name="T27" fmla="*/ 131 h 269"/>
                            <a:gd name="T28" fmla="*/ 360 w 617"/>
                            <a:gd name="T29" fmla="*/ 139 h 269"/>
                            <a:gd name="T30" fmla="*/ 347 w 617"/>
                            <a:gd name="T31" fmla="*/ 53 h 269"/>
                            <a:gd name="T32" fmla="*/ 349 w 617"/>
                            <a:gd name="T33" fmla="*/ 141 h 269"/>
                            <a:gd name="T34" fmla="*/ 276 w 617"/>
                            <a:gd name="T35" fmla="*/ 143 h 269"/>
                            <a:gd name="T36" fmla="*/ 281 w 617"/>
                            <a:gd name="T37" fmla="*/ 69 h 269"/>
                            <a:gd name="T38" fmla="*/ 218 w 617"/>
                            <a:gd name="T39" fmla="*/ 83 h 269"/>
                            <a:gd name="T40" fmla="*/ 186 w 617"/>
                            <a:gd name="T41" fmla="*/ 135 h 269"/>
                            <a:gd name="T42" fmla="*/ 217 w 617"/>
                            <a:gd name="T43" fmla="*/ 82 h 269"/>
                            <a:gd name="T44" fmla="*/ 174 w 617"/>
                            <a:gd name="T45" fmla="*/ 133 h 269"/>
                            <a:gd name="T46" fmla="*/ 104 w 617"/>
                            <a:gd name="T47" fmla="*/ 89 h 269"/>
                            <a:gd name="T48" fmla="*/ 97 w 617"/>
                            <a:gd name="T49" fmla="*/ 89 h 269"/>
                            <a:gd name="T50" fmla="*/ 81 w 617"/>
                            <a:gd name="T51" fmla="*/ 106 h 269"/>
                            <a:gd name="T52" fmla="*/ 62 w 617"/>
                            <a:gd name="T53" fmla="*/ 83 h 269"/>
                            <a:gd name="T54" fmla="*/ 18 w 617"/>
                            <a:gd name="T55" fmla="*/ 70 h 269"/>
                            <a:gd name="T56" fmla="*/ 55 w 617"/>
                            <a:gd name="T57" fmla="*/ 84 h 269"/>
                            <a:gd name="T58" fmla="*/ 19 w 617"/>
                            <a:gd name="T59" fmla="*/ 72 h 269"/>
                            <a:gd name="T60" fmla="*/ 28 w 617"/>
                            <a:gd name="T61" fmla="*/ 84 h 269"/>
                            <a:gd name="T62" fmla="*/ 46 w 617"/>
                            <a:gd name="T63" fmla="*/ 109 h 269"/>
                            <a:gd name="T64" fmla="*/ 49 w 617"/>
                            <a:gd name="T65" fmla="*/ 114 h 269"/>
                            <a:gd name="T66" fmla="*/ 126 w 617"/>
                            <a:gd name="T67" fmla="*/ 130 h 269"/>
                            <a:gd name="T68" fmla="*/ 49 w 617"/>
                            <a:gd name="T69" fmla="*/ 114 h 269"/>
                            <a:gd name="T70" fmla="*/ 111 w 617"/>
                            <a:gd name="T71" fmla="*/ 180 h 269"/>
                            <a:gd name="T72" fmla="*/ 96 w 617"/>
                            <a:gd name="T73" fmla="*/ 169 h 269"/>
                            <a:gd name="T74" fmla="*/ 134 w 617"/>
                            <a:gd name="T75" fmla="*/ 134 h 269"/>
                            <a:gd name="T76" fmla="*/ 179 w 617"/>
                            <a:gd name="T77" fmla="*/ 142 h 269"/>
                            <a:gd name="T78" fmla="*/ 130 w 617"/>
                            <a:gd name="T79" fmla="*/ 170 h 269"/>
                            <a:gd name="T80" fmla="*/ 113 w 617"/>
                            <a:gd name="T81" fmla="*/ 181 h 269"/>
                            <a:gd name="T82" fmla="*/ 162 w 617"/>
                            <a:gd name="T83" fmla="*/ 212 h 269"/>
                            <a:gd name="T84" fmla="*/ 142 w 617"/>
                            <a:gd name="T85" fmla="*/ 171 h 269"/>
                            <a:gd name="T86" fmla="*/ 190 w 617"/>
                            <a:gd name="T87" fmla="*/ 144 h 269"/>
                            <a:gd name="T88" fmla="*/ 163 w 617"/>
                            <a:gd name="T89" fmla="*/ 211 h 269"/>
                            <a:gd name="T90" fmla="*/ 219 w 617"/>
                            <a:gd name="T91" fmla="*/ 231 h 269"/>
                            <a:gd name="T92" fmla="*/ 276 w 617"/>
                            <a:gd name="T93" fmla="*/ 151 h 269"/>
                            <a:gd name="T94" fmla="*/ 340 w 617"/>
                            <a:gd name="T95" fmla="*/ 150 h 269"/>
                            <a:gd name="T96" fmla="*/ 219 w 617"/>
                            <a:gd name="T97" fmla="*/ 231 h 269"/>
                            <a:gd name="T98" fmla="*/ 354 w 617"/>
                            <a:gd name="T99" fmla="*/ 150 h 269"/>
                            <a:gd name="T100" fmla="*/ 324 w 617"/>
                            <a:gd name="T101" fmla="*/ 246 h 269"/>
                            <a:gd name="T102" fmla="*/ 332 w 617"/>
                            <a:gd name="T103" fmla="*/ 246 h 269"/>
                            <a:gd name="T104" fmla="*/ 457 w 617"/>
                            <a:gd name="T105" fmla="*/ 139 h 269"/>
                            <a:gd name="T106" fmla="*/ 421 w 617"/>
                            <a:gd name="T107" fmla="*/ 236 h 269"/>
                            <a:gd name="T108" fmla="*/ 332 w 617"/>
                            <a:gd name="T109" fmla="*/ 246 h 269"/>
                            <a:gd name="T110" fmla="*/ 436 w 617"/>
                            <a:gd name="T111" fmla="*/ 232 h 269"/>
                            <a:gd name="T112" fmla="*/ 529 w 617"/>
                            <a:gd name="T113" fmla="*/ 120 h 269"/>
                            <a:gd name="T114" fmla="*/ 546 w 617"/>
                            <a:gd name="T115" fmla="*/ 12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17" h="269">
                              <a:moveTo>
                                <a:pt x="610" y="80"/>
                              </a:moveTo>
                              <a:cubicBezTo>
                                <a:pt x="591" y="87"/>
                                <a:pt x="573" y="94"/>
                                <a:pt x="554" y="101"/>
                              </a:cubicBezTo>
                              <a:cubicBezTo>
                                <a:pt x="553" y="95"/>
                                <a:pt x="551" y="88"/>
                                <a:pt x="548" y="83"/>
                              </a:cubicBezTo>
                              <a:cubicBezTo>
                                <a:pt x="511" y="0"/>
                                <a:pt x="405" y="29"/>
                                <a:pt x="338" y="46"/>
                              </a:cubicBezTo>
                              <a:cubicBezTo>
                                <a:pt x="230" y="74"/>
                                <a:pt x="112" y="108"/>
                                <a:pt x="5" y="58"/>
                              </a:cubicBezTo>
                              <a:cubicBezTo>
                                <a:pt x="2" y="57"/>
                                <a:pt x="0" y="60"/>
                                <a:pt x="1" y="62"/>
                              </a:cubicBezTo>
                              <a:cubicBezTo>
                                <a:pt x="1" y="63"/>
                                <a:pt x="1" y="64"/>
                                <a:pt x="1" y="64"/>
                              </a:cubicBezTo>
                              <a:cubicBezTo>
                                <a:pt x="4" y="67"/>
                                <a:pt x="7" y="69"/>
                                <a:pt x="10" y="71"/>
                              </a:cubicBezTo>
                              <a:cubicBezTo>
                                <a:pt x="53" y="139"/>
                                <a:pt x="104" y="203"/>
                                <a:pt x="182" y="229"/>
                              </a:cubicBezTo>
                              <a:cubicBezTo>
                                <a:pt x="267" y="258"/>
                                <a:pt x="369" y="269"/>
                                <a:pt x="455" y="235"/>
                              </a:cubicBezTo>
                              <a:cubicBezTo>
                                <a:pt x="489" y="222"/>
                                <a:pt x="528" y="201"/>
                                <a:pt x="546" y="168"/>
                              </a:cubicBezTo>
                              <a:cubicBezTo>
                                <a:pt x="555" y="151"/>
                                <a:pt x="559" y="130"/>
                                <a:pt x="556" y="111"/>
                              </a:cubicBezTo>
                              <a:cubicBezTo>
                                <a:pt x="575" y="104"/>
                                <a:pt x="594" y="96"/>
                                <a:pt x="613" y="87"/>
                              </a:cubicBezTo>
                              <a:cubicBezTo>
                                <a:pt x="617" y="85"/>
                                <a:pt x="614" y="78"/>
                                <a:pt x="610" y="80"/>
                              </a:cubicBezTo>
                              <a:close/>
                              <a:moveTo>
                                <a:pt x="477" y="40"/>
                              </a:moveTo>
                              <a:cubicBezTo>
                                <a:pt x="511" y="48"/>
                                <a:pt x="537" y="72"/>
                                <a:pt x="544" y="105"/>
                              </a:cubicBezTo>
                              <a:cubicBezTo>
                                <a:pt x="536" y="107"/>
                                <a:pt x="528" y="110"/>
                                <a:pt x="520" y="113"/>
                              </a:cubicBezTo>
                              <a:cubicBezTo>
                                <a:pt x="488" y="91"/>
                                <a:pt x="458" y="66"/>
                                <a:pt x="431" y="37"/>
                              </a:cubicBezTo>
                              <a:cubicBezTo>
                                <a:pt x="447" y="36"/>
                                <a:pt x="462" y="37"/>
                                <a:pt x="477" y="40"/>
                              </a:cubicBezTo>
                              <a:close/>
                              <a:moveTo>
                                <a:pt x="420" y="38"/>
                              </a:moveTo>
                              <a:cubicBezTo>
                                <a:pt x="448" y="67"/>
                                <a:pt x="478" y="93"/>
                                <a:pt x="510" y="116"/>
                              </a:cubicBezTo>
                              <a:cubicBezTo>
                                <a:pt x="494" y="121"/>
                                <a:pt x="478" y="125"/>
                                <a:pt x="462" y="128"/>
                              </a:cubicBezTo>
                              <a:cubicBezTo>
                                <a:pt x="459" y="129"/>
                                <a:pt x="456" y="129"/>
                                <a:pt x="453" y="130"/>
                              </a:cubicBezTo>
                              <a:cubicBezTo>
                                <a:pt x="427" y="100"/>
                                <a:pt x="398" y="72"/>
                                <a:pt x="366" y="48"/>
                              </a:cubicBezTo>
                              <a:cubicBezTo>
                                <a:pt x="384" y="44"/>
                                <a:pt x="402" y="40"/>
                                <a:pt x="420" y="38"/>
                              </a:cubicBezTo>
                              <a:close/>
                              <a:moveTo>
                                <a:pt x="347" y="53"/>
                              </a:moveTo>
                              <a:cubicBezTo>
                                <a:pt x="350" y="52"/>
                                <a:pt x="353" y="51"/>
                                <a:pt x="356" y="51"/>
                              </a:cubicBezTo>
                              <a:cubicBezTo>
                                <a:pt x="386" y="77"/>
                                <a:pt x="416" y="103"/>
                                <a:pt x="443" y="131"/>
                              </a:cubicBezTo>
                              <a:cubicBezTo>
                                <a:pt x="416" y="136"/>
                                <a:pt x="388" y="139"/>
                                <a:pt x="361" y="140"/>
                              </a:cubicBezTo>
                              <a:cubicBezTo>
                                <a:pt x="360" y="140"/>
                                <a:pt x="360" y="140"/>
                                <a:pt x="360" y="139"/>
                              </a:cubicBezTo>
                              <a:cubicBezTo>
                                <a:pt x="335" y="117"/>
                                <a:pt x="312" y="93"/>
                                <a:pt x="290" y="67"/>
                              </a:cubicBezTo>
                              <a:cubicBezTo>
                                <a:pt x="309" y="62"/>
                                <a:pt x="328" y="57"/>
                                <a:pt x="347" y="53"/>
                              </a:cubicBezTo>
                              <a:close/>
                              <a:moveTo>
                                <a:pt x="281" y="69"/>
                              </a:moveTo>
                              <a:cubicBezTo>
                                <a:pt x="302" y="95"/>
                                <a:pt x="325" y="119"/>
                                <a:pt x="349" y="141"/>
                              </a:cubicBezTo>
                              <a:cubicBezTo>
                                <a:pt x="332" y="142"/>
                                <a:pt x="314" y="142"/>
                                <a:pt x="297" y="143"/>
                              </a:cubicBezTo>
                              <a:cubicBezTo>
                                <a:pt x="290" y="143"/>
                                <a:pt x="283" y="143"/>
                                <a:pt x="276" y="143"/>
                              </a:cubicBezTo>
                              <a:cubicBezTo>
                                <a:pt x="259" y="122"/>
                                <a:pt x="242" y="102"/>
                                <a:pt x="225" y="81"/>
                              </a:cubicBezTo>
                              <a:cubicBezTo>
                                <a:pt x="244" y="78"/>
                                <a:pt x="262" y="73"/>
                                <a:pt x="281" y="69"/>
                              </a:cubicBezTo>
                              <a:close/>
                              <a:moveTo>
                                <a:pt x="217" y="82"/>
                              </a:moveTo>
                              <a:cubicBezTo>
                                <a:pt x="217" y="83"/>
                                <a:pt x="217" y="83"/>
                                <a:pt x="218" y="83"/>
                              </a:cubicBezTo>
                              <a:cubicBezTo>
                                <a:pt x="234" y="103"/>
                                <a:pt x="251" y="123"/>
                                <a:pt x="268" y="143"/>
                              </a:cubicBezTo>
                              <a:cubicBezTo>
                                <a:pt x="240" y="142"/>
                                <a:pt x="213" y="140"/>
                                <a:pt x="186" y="135"/>
                              </a:cubicBezTo>
                              <a:cubicBezTo>
                                <a:pt x="174" y="121"/>
                                <a:pt x="164" y="105"/>
                                <a:pt x="153" y="90"/>
                              </a:cubicBezTo>
                              <a:cubicBezTo>
                                <a:pt x="175" y="89"/>
                                <a:pt x="196" y="86"/>
                                <a:pt x="217" y="82"/>
                              </a:cubicBezTo>
                              <a:close/>
                              <a:moveTo>
                                <a:pt x="145" y="90"/>
                              </a:moveTo>
                              <a:cubicBezTo>
                                <a:pt x="153" y="106"/>
                                <a:pt x="163" y="120"/>
                                <a:pt x="174" y="133"/>
                              </a:cubicBezTo>
                              <a:cubicBezTo>
                                <a:pt x="159" y="131"/>
                                <a:pt x="145" y="127"/>
                                <a:pt x="130" y="123"/>
                              </a:cubicBezTo>
                              <a:cubicBezTo>
                                <a:pt x="121" y="112"/>
                                <a:pt x="113" y="101"/>
                                <a:pt x="104" y="89"/>
                              </a:cubicBezTo>
                              <a:cubicBezTo>
                                <a:pt x="118" y="90"/>
                                <a:pt x="132" y="91"/>
                                <a:pt x="145" y="90"/>
                              </a:cubicBezTo>
                              <a:close/>
                              <a:moveTo>
                                <a:pt x="97" y="89"/>
                              </a:moveTo>
                              <a:cubicBezTo>
                                <a:pt x="104" y="100"/>
                                <a:pt x="112" y="110"/>
                                <a:pt x="120" y="120"/>
                              </a:cubicBezTo>
                              <a:cubicBezTo>
                                <a:pt x="107" y="116"/>
                                <a:pt x="94" y="111"/>
                                <a:pt x="81" y="106"/>
                              </a:cubicBezTo>
                              <a:cubicBezTo>
                                <a:pt x="81" y="106"/>
                                <a:pt x="81" y="106"/>
                                <a:pt x="81" y="105"/>
                              </a:cubicBezTo>
                              <a:cubicBezTo>
                                <a:pt x="74" y="98"/>
                                <a:pt x="68" y="91"/>
                                <a:pt x="62" y="83"/>
                              </a:cubicBezTo>
                              <a:cubicBezTo>
                                <a:pt x="73" y="86"/>
                                <a:pt x="85" y="87"/>
                                <a:pt x="97" y="89"/>
                              </a:cubicBezTo>
                              <a:close/>
                              <a:moveTo>
                                <a:pt x="18" y="70"/>
                              </a:moveTo>
                              <a:cubicBezTo>
                                <a:pt x="30" y="75"/>
                                <a:pt x="42" y="79"/>
                                <a:pt x="55" y="82"/>
                              </a:cubicBezTo>
                              <a:cubicBezTo>
                                <a:pt x="55" y="82"/>
                                <a:pt x="55" y="83"/>
                                <a:pt x="55" y="84"/>
                              </a:cubicBezTo>
                              <a:cubicBezTo>
                                <a:pt x="60" y="90"/>
                                <a:pt x="65" y="95"/>
                                <a:pt x="70" y="101"/>
                              </a:cubicBezTo>
                              <a:cubicBezTo>
                                <a:pt x="52" y="92"/>
                                <a:pt x="35" y="83"/>
                                <a:pt x="19" y="72"/>
                              </a:cubicBezTo>
                              <a:cubicBezTo>
                                <a:pt x="19" y="71"/>
                                <a:pt x="18" y="70"/>
                                <a:pt x="18" y="70"/>
                              </a:cubicBezTo>
                              <a:close/>
                              <a:moveTo>
                                <a:pt x="28" y="84"/>
                              </a:moveTo>
                              <a:cubicBezTo>
                                <a:pt x="40" y="93"/>
                                <a:pt x="53" y="100"/>
                                <a:pt x="66" y="106"/>
                              </a:cubicBezTo>
                              <a:cubicBezTo>
                                <a:pt x="59" y="107"/>
                                <a:pt x="53" y="108"/>
                                <a:pt x="46" y="109"/>
                              </a:cubicBezTo>
                              <a:cubicBezTo>
                                <a:pt x="40" y="101"/>
                                <a:pt x="34" y="93"/>
                                <a:pt x="28" y="84"/>
                              </a:cubicBezTo>
                              <a:close/>
                              <a:moveTo>
                                <a:pt x="49" y="114"/>
                              </a:moveTo>
                              <a:cubicBezTo>
                                <a:pt x="57" y="112"/>
                                <a:pt x="66" y="111"/>
                                <a:pt x="74" y="110"/>
                              </a:cubicBezTo>
                              <a:cubicBezTo>
                                <a:pt x="91" y="118"/>
                                <a:pt x="108" y="125"/>
                                <a:pt x="126" y="130"/>
                              </a:cubicBezTo>
                              <a:cubicBezTo>
                                <a:pt x="108" y="135"/>
                                <a:pt x="91" y="139"/>
                                <a:pt x="74" y="145"/>
                              </a:cubicBezTo>
                              <a:cubicBezTo>
                                <a:pt x="65" y="135"/>
                                <a:pt x="57" y="124"/>
                                <a:pt x="49" y="114"/>
                              </a:cubicBezTo>
                              <a:close/>
                              <a:moveTo>
                                <a:pt x="111" y="180"/>
                              </a:moveTo>
                              <a:cubicBezTo>
                                <a:pt x="111" y="180"/>
                                <a:pt x="111" y="180"/>
                                <a:pt x="111" y="180"/>
                              </a:cubicBezTo>
                              <a:cubicBezTo>
                                <a:pt x="110" y="180"/>
                                <a:pt x="110" y="180"/>
                                <a:pt x="109" y="180"/>
                              </a:cubicBezTo>
                              <a:cubicBezTo>
                                <a:pt x="105" y="177"/>
                                <a:pt x="100" y="173"/>
                                <a:pt x="96" y="169"/>
                              </a:cubicBezTo>
                              <a:cubicBezTo>
                                <a:pt x="89" y="162"/>
                                <a:pt x="83" y="156"/>
                                <a:pt x="77" y="149"/>
                              </a:cubicBezTo>
                              <a:cubicBezTo>
                                <a:pt x="96" y="146"/>
                                <a:pt x="116" y="140"/>
                                <a:pt x="134" y="134"/>
                              </a:cubicBezTo>
                              <a:cubicBezTo>
                                <a:pt x="134" y="133"/>
                                <a:pt x="135" y="133"/>
                                <a:pt x="135" y="132"/>
                              </a:cubicBezTo>
                              <a:cubicBezTo>
                                <a:pt x="149" y="136"/>
                                <a:pt x="164" y="140"/>
                                <a:pt x="179" y="142"/>
                              </a:cubicBezTo>
                              <a:cubicBezTo>
                                <a:pt x="169" y="148"/>
                                <a:pt x="158" y="154"/>
                                <a:pt x="148" y="160"/>
                              </a:cubicBezTo>
                              <a:cubicBezTo>
                                <a:pt x="142" y="164"/>
                                <a:pt x="136" y="167"/>
                                <a:pt x="130" y="170"/>
                              </a:cubicBezTo>
                              <a:cubicBezTo>
                                <a:pt x="128" y="172"/>
                                <a:pt x="126" y="173"/>
                                <a:pt x="124" y="174"/>
                              </a:cubicBezTo>
                              <a:cubicBezTo>
                                <a:pt x="119" y="175"/>
                                <a:pt x="116" y="178"/>
                                <a:pt x="113" y="181"/>
                              </a:cubicBezTo>
                              <a:cubicBezTo>
                                <a:pt x="113" y="181"/>
                                <a:pt x="112" y="180"/>
                                <a:pt x="111" y="180"/>
                              </a:cubicBezTo>
                              <a:close/>
                              <a:moveTo>
                                <a:pt x="162" y="212"/>
                              </a:moveTo>
                              <a:cubicBezTo>
                                <a:pt x="146" y="205"/>
                                <a:pt x="130" y="196"/>
                                <a:pt x="116" y="185"/>
                              </a:cubicBezTo>
                              <a:cubicBezTo>
                                <a:pt x="125" y="183"/>
                                <a:pt x="135" y="175"/>
                                <a:pt x="142" y="171"/>
                              </a:cubicBezTo>
                              <a:cubicBezTo>
                                <a:pt x="158" y="163"/>
                                <a:pt x="173" y="154"/>
                                <a:pt x="189" y="145"/>
                              </a:cubicBezTo>
                              <a:cubicBezTo>
                                <a:pt x="189" y="145"/>
                                <a:pt x="190" y="145"/>
                                <a:pt x="190" y="144"/>
                              </a:cubicBezTo>
                              <a:cubicBezTo>
                                <a:pt x="214" y="148"/>
                                <a:pt x="239" y="150"/>
                                <a:pt x="264" y="151"/>
                              </a:cubicBezTo>
                              <a:cubicBezTo>
                                <a:pt x="230" y="170"/>
                                <a:pt x="196" y="190"/>
                                <a:pt x="163" y="211"/>
                              </a:cubicBezTo>
                              <a:cubicBezTo>
                                <a:pt x="163" y="211"/>
                                <a:pt x="162" y="212"/>
                                <a:pt x="162" y="212"/>
                              </a:cubicBezTo>
                              <a:close/>
                              <a:moveTo>
                                <a:pt x="219" y="231"/>
                              </a:moveTo>
                              <a:cubicBezTo>
                                <a:pt x="200" y="226"/>
                                <a:pt x="183" y="221"/>
                                <a:pt x="166" y="214"/>
                              </a:cubicBezTo>
                              <a:cubicBezTo>
                                <a:pt x="203" y="193"/>
                                <a:pt x="240" y="173"/>
                                <a:pt x="276" y="151"/>
                              </a:cubicBezTo>
                              <a:cubicBezTo>
                                <a:pt x="281" y="151"/>
                                <a:pt x="285" y="151"/>
                                <a:pt x="289" y="151"/>
                              </a:cubicBezTo>
                              <a:cubicBezTo>
                                <a:pt x="306" y="151"/>
                                <a:pt x="323" y="151"/>
                                <a:pt x="340" y="150"/>
                              </a:cubicBezTo>
                              <a:cubicBezTo>
                                <a:pt x="304" y="178"/>
                                <a:pt x="268" y="205"/>
                                <a:pt x="234" y="234"/>
                              </a:cubicBezTo>
                              <a:cubicBezTo>
                                <a:pt x="229" y="233"/>
                                <a:pt x="224" y="232"/>
                                <a:pt x="219" y="231"/>
                              </a:cubicBezTo>
                              <a:close/>
                              <a:moveTo>
                                <a:pt x="242" y="236"/>
                              </a:moveTo>
                              <a:cubicBezTo>
                                <a:pt x="280" y="208"/>
                                <a:pt x="317" y="179"/>
                                <a:pt x="354" y="150"/>
                              </a:cubicBezTo>
                              <a:cubicBezTo>
                                <a:pt x="381" y="148"/>
                                <a:pt x="408" y="146"/>
                                <a:pt x="434" y="142"/>
                              </a:cubicBezTo>
                              <a:cubicBezTo>
                                <a:pt x="395" y="175"/>
                                <a:pt x="358" y="209"/>
                                <a:pt x="324" y="246"/>
                              </a:cubicBezTo>
                              <a:cubicBezTo>
                                <a:pt x="296" y="245"/>
                                <a:pt x="268" y="241"/>
                                <a:pt x="242" y="236"/>
                              </a:cubicBezTo>
                              <a:close/>
                              <a:moveTo>
                                <a:pt x="332" y="246"/>
                              </a:moveTo>
                              <a:cubicBezTo>
                                <a:pt x="371" y="210"/>
                                <a:pt x="410" y="174"/>
                                <a:pt x="451" y="140"/>
                              </a:cubicBezTo>
                              <a:cubicBezTo>
                                <a:pt x="453" y="139"/>
                                <a:pt x="455" y="139"/>
                                <a:pt x="457" y="139"/>
                              </a:cubicBezTo>
                              <a:cubicBezTo>
                                <a:pt x="478" y="135"/>
                                <a:pt x="498" y="130"/>
                                <a:pt x="519" y="124"/>
                              </a:cubicBezTo>
                              <a:cubicBezTo>
                                <a:pt x="490" y="165"/>
                                <a:pt x="459" y="203"/>
                                <a:pt x="421" y="236"/>
                              </a:cubicBezTo>
                              <a:cubicBezTo>
                                <a:pt x="421" y="236"/>
                                <a:pt x="421" y="236"/>
                                <a:pt x="421" y="236"/>
                              </a:cubicBezTo>
                              <a:cubicBezTo>
                                <a:pt x="392" y="244"/>
                                <a:pt x="362" y="247"/>
                                <a:pt x="332" y="246"/>
                              </a:cubicBezTo>
                              <a:close/>
                              <a:moveTo>
                                <a:pt x="479" y="213"/>
                              </a:moveTo>
                              <a:cubicBezTo>
                                <a:pt x="465" y="221"/>
                                <a:pt x="451" y="227"/>
                                <a:pt x="436" y="232"/>
                              </a:cubicBezTo>
                              <a:cubicBezTo>
                                <a:pt x="473" y="202"/>
                                <a:pt x="505" y="165"/>
                                <a:pt x="529" y="123"/>
                              </a:cubicBezTo>
                              <a:cubicBezTo>
                                <a:pt x="530" y="122"/>
                                <a:pt x="530" y="121"/>
                                <a:pt x="529" y="120"/>
                              </a:cubicBezTo>
                              <a:cubicBezTo>
                                <a:pt x="535" y="119"/>
                                <a:pt x="540" y="117"/>
                                <a:pt x="546" y="115"/>
                              </a:cubicBezTo>
                              <a:cubicBezTo>
                                <a:pt x="546" y="117"/>
                                <a:pt x="546" y="119"/>
                                <a:pt x="546" y="120"/>
                              </a:cubicBezTo>
                              <a:cubicBezTo>
                                <a:pt x="548" y="165"/>
                                <a:pt x="515" y="194"/>
                                <a:pt x="479" y="213"/>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26.75pt;margin-top:42.8pt;height:71.4pt;width:161.9pt;z-index:251552768;mso-width-relative:page;mso-height-relative:page;" fillcolor="#3C3C3B" filled="t" stroked="f" coordsize="617,269" o:gfxdata="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" path="m610,80c591,87,573,94,554,101c553,95,551,88,548,83c511,0,405,29,338,46c230,74,112,108,5,58c2,57,0,60,1,62c1,63,1,64,1,64c4,67,7,69,10,71c53,139,104,203,182,229c267,258,369,269,455,235c489,222,528,201,546,168c555,151,559,130,556,111c575,104,594,96,613,87c617,85,614,78,610,80xm477,40c511,48,537,72,544,105c536,107,528,110,520,113c488,91,458,66,431,37c447,36,462,37,477,40xm420,38c448,67,478,93,510,116c494,121,478,125,462,128c459,129,456,129,453,130c427,100,398,72,366,48c384,44,402,40,420,38xm347,53c350,52,353,51,356,51c386,77,416,103,443,131c416,136,388,139,361,140c360,140,360,140,360,139c335,117,312,93,290,67c309,62,328,57,347,53xm281,69c302,95,325,119,349,141c332,142,314,142,297,143c290,143,283,143,276,143c259,122,242,102,225,81c244,78,262,73,281,69xm217,82c217,83,217,83,218,83c234,103,251,123,268,143c240,142,213,140,186,135c174,121,164,105,153,90c175,89,196,86,217,82xm145,90c153,106,163,120,174,133c159,131,145,127,130,123c121,112,113,101,104,89c118,90,132,91,145,90xm97,89c104,100,112,110,120,120c107,116,94,111,81,106c81,106,81,106,81,105c74,98,68,91,62,83c73,86,85,87,97,89xm18,70c30,75,42,79,55,82c55,82,55,83,55,84c60,90,65,95,70,101c52,92,35,83,19,72c19,71,18,70,18,70xm28,84c40,93,53,100,66,106c59,107,53,108,46,109c40,101,34,93,28,84xm49,114c57,112,66,111,74,110c91,118,108,125,126,130c108,135,91,139,74,145c65,135,57,124,49,114xm111,180c111,180,111,180,111,180c110,180,110,180,109,180c105,177,100,173,96,169c89,162,83,156,77,149c96,146,116,140,134,134c134,133,135,133,135,132c149,136,164,140,179,142c169,148,158,154,148,160c142,164,136,167,130,170c128,172,126,173,124,174c119,175,116,178,113,181c113,181,112,180,111,180xm162,212c146,205,130,196,116,185c125,183,135,175,142,171c158,163,173,154,189,145c189,145,190,145,190,144c214,148,239,150,264,151c230,170,196,190,163,211c163,211,162,212,162,212xm219,231c200,226,183,221,166,214c203,193,240,173,276,151c281,151,285,151,289,151c306,151,323,151,340,150c304,178,268,205,234,234c229,233,224,232,219,231xm242,236c280,208,317,179,354,150c381,148,408,146,434,142c395,175,358,209,324,246c296,245,268,241,242,236xm332,246c371,210,410,174,451,140c453,139,455,139,457,139c478,135,498,130,519,124c490,165,459,203,421,236c421,236,421,236,421,236c392,244,362,247,332,246xm479,213c465,221,451,227,436,232c473,202,505,165,529,123c530,122,530,121,529,120c535,119,540,117,546,115c546,117,546,119,546,120c548,165,515,194,479,213xe">
                <v:path o:connectlocs="1846184,340463;1126372,155062;3332,208997;33324,239335;1516270,792168;1852849,374173;2032802,269674;1812860,353947;1436291,124724;1399634,128095;1539598,431478;1219681,161804;1156364,178659;1476281,441591;1199686,468559;1156364,178659;1163029,475301;919759,482042;936422,232594;726477,279787;619838,455075;723144,276416;579848,448333;346576,300012;323248,300012;269929,357318;206612,279787;59984,235965;183285,283158;63316,242706;93308,283158;153293,367431;163290,384285;419890,438220;163290,384285;369903,606767;319916,569687;446550,451704;596510,478671;433220,573057;376568,610138;539859,714637;473209,576428;633168,485413;543191,711266;729809,778684;919759,509010;1133037,505639;729809,778684;1179692,505639;1079718,829248;1106377,829248;1522935,468559;1402967,795539;1106377,829248;1452954,782055;1762873,404511;1819525,404511" o:connectangles="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51744"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3" name="稻壳儿春秋广告/盗版必究        原创来源：http://chn.docer.com/works?userid=199329941#!/work_time"/>
                <wp:cNvGraphicFramePr/>
                <a:graphic xmlns:a="http://schemas.openxmlformats.org/drawingml/2006/main">
                  <a:graphicData uri="http://schemas.microsoft.com/office/word/2010/wordprocessingShape">
                    <wps:wsp>
                      <wps:cNvSpPr/>
                      <wps:spPr>
                        <a:xfrm>
                          <a:off x="635" y="0"/>
                          <a:ext cx="7559675" cy="10692130"/>
                        </a:xfrm>
                        <a:prstGeom prst="rect">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551744;v-text-anchor:middle;mso-width-relative:page;mso-height-relative:page;" fillcolor="#F6F6F6" filled="t" stroked="f" coordsize="21600,21600" o:gfxdata="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v9UZB3gAAAA8BAAAPAAAAAAAAAAEAIAAAACIAAABkcnMvZG93bnJldi54bWxQSwECFAAU&#10;AAAACACHTuJAu3YBol0CAAA9BAAADgAAAAAAAAABACAAAAAtAQAAZHJzL2Uyb0RvYy54bWxQSwUG&#10;AAAAAAYABgBZAQAA/AUAAAAA&#10;">
                <v:fill on="t" focussize="0,0"/>
                <v:stroke on="f" weight="1pt" miterlimit="8" joinstyle="miter"/>
                <v:imagedata o:title=""/>
                <o:lock v:ext="edit" aspectratio="f"/>
                <v:textbox>
                  <w:txbxContent>
                    <w:p>
                      <w:pPr>
                        <w:jc w:val="center"/>
                      </w:pPr>
                    </w:p>
                  </w:txbxContent>
                </v:textbox>
              </v:rect>
            </w:pict>
          </mc:Fallback>
        </mc:AlternateContent>
      </w:r>
    </w:p>
    <w:p>
      <w:p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583488" behindDoc="0" locked="0" layoutInCell="1" allowOverlap="1">
                <wp:simplePos x="0" y="0"/>
                <wp:positionH relativeFrom="column">
                  <wp:posOffset>3090545</wp:posOffset>
                </wp:positionH>
                <wp:positionV relativeFrom="paragraph">
                  <wp:posOffset>7545070</wp:posOffset>
                </wp:positionV>
                <wp:extent cx="2479040" cy="904240"/>
                <wp:effectExtent l="0" t="0" r="0" b="0"/>
                <wp:wrapNone/>
                <wp:docPr id="73"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4233545" y="8459470"/>
                          <a:ext cx="2479040" cy="9042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43.35pt;margin-top:594.1pt;height:71.2pt;width:195.2pt;z-index:251583488;mso-width-relative:page;mso-height-relative:page;" filled="f" stroked="f" coordsize="21600,21600" o:gfxdata="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6bACn2QAAAA0BAAAPAAAAAAAAAAEAIAAAACIAAABkcnMvZG93bnJldi54bWxQSwECFAAUAAAA&#10;CACHTuJA14iVKSYCAADPAwAADgAAAAAAAAABACAAAAAoAQAAZHJzL2Uyb0RvYy54bWxQSwUGAAAA&#10;AAYABgBZAQAAwAU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582464" behindDoc="0" locked="0" layoutInCell="1" allowOverlap="1">
                <wp:simplePos x="0" y="0"/>
                <wp:positionH relativeFrom="column">
                  <wp:posOffset>3780790</wp:posOffset>
                </wp:positionH>
                <wp:positionV relativeFrom="paragraph">
                  <wp:posOffset>7176135</wp:posOffset>
                </wp:positionV>
                <wp:extent cx="1098550" cy="396240"/>
                <wp:effectExtent l="0" t="0" r="0" b="0"/>
                <wp:wrapNone/>
                <wp:docPr id="72"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4923790" y="8090535"/>
                          <a:ext cx="1098550" cy="396240"/>
                        </a:xfrm>
                        <a:prstGeom prst="rect">
                          <a:avLst/>
                        </a:prstGeom>
                        <a:noFill/>
                      </wps:spPr>
                      <wps:txbx>
                        <w:txbxContent>
                          <w:p>
                            <w:pPr>
                              <w:pStyle w:val="2"/>
                              <w:spacing w:line="480" w:lineRule="exact"/>
                              <w:jc w:val="center"/>
                            </w:pPr>
                            <w:r>
                              <w:rPr>
                                <w:rFonts w:ascii="方正硬笔楷书简体" w:eastAsia="方正硬笔楷书简体" w:hAnsiTheme="minorBidi"/>
                                <w:color w:val="3C3C3B"/>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97.7pt;margin-top:565.05pt;height:31.2pt;width:86.5pt;z-index:251582464;mso-width-relative:page;mso-height-relative:page;" filled="f" stroked="f" coordsize="21600,21600" o:gfxdata="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FRHYvZAAAADQEAAA8AAAAAAAAAAQAgAAAAIgAAAGRycy9kb3ducmV2LnhtbFBLAQIUABQA&#10;AAAIAIdO4kDCdkAOKAIAAM8DAAAOAAAAAAAAAAEAIAAAACgBAABkcnMvZTJvRG9jLnhtbFBLBQYA&#10;AAAABgAGAFkBAADCBQ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3C3C3B"/>
                          <w:kern w:val="24"/>
                          <w:sz w:val="29"/>
                          <w:szCs w:val="29"/>
                        </w:rPr>
                        <w:t>添加标题</w:t>
                      </w:r>
                    </w:p>
                  </w:txbxContent>
                </v:textbox>
              </v:shape>
            </w:pict>
          </mc:Fallback>
        </mc:AlternateContent>
      </w:r>
      <w:r>
        <mc:AlternateContent>
          <mc:Choice Requires="wps">
            <w:drawing>
              <wp:anchor distT="0" distB="0" distL="114300" distR="114300" simplePos="0" relativeHeight="251581440" behindDoc="0" locked="0" layoutInCell="1" allowOverlap="1">
                <wp:simplePos x="0" y="0"/>
                <wp:positionH relativeFrom="column">
                  <wp:posOffset>-294640</wp:posOffset>
                </wp:positionH>
                <wp:positionV relativeFrom="paragraph">
                  <wp:posOffset>7545070</wp:posOffset>
                </wp:positionV>
                <wp:extent cx="2479040" cy="904240"/>
                <wp:effectExtent l="0" t="0" r="0" b="0"/>
                <wp:wrapNone/>
                <wp:docPr id="71"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848360" y="8459470"/>
                          <a:ext cx="2479040" cy="9042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3.2pt;margin-top:594.1pt;height:71.2pt;width:195.2pt;z-index:251581440;mso-width-relative:page;mso-height-relative:page;" filled="f" stroked="f" coordsize="21600,21600" o:gfxdata="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G&#10;ZiZA2QAAAA0BAAAPAAAAAAAAAAEAIAAAACIAAABkcnMvZG93bnJldi54bWxQSwECFAAUAAAACACH&#10;TuJA/s+YkiMCAADOAwAADgAAAAAAAAABACAAAAAoAQAAZHJzL2Uyb0RvYy54bWxQSwUGAAAAAAYA&#10;BgBZAQAAvQU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580416" behindDoc="0" locked="0" layoutInCell="1" allowOverlap="1">
                <wp:simplePos x="0" y="0"/>
                <wp:positionH relativeFrom="column">
                  <wp:posOffset>395605</wp:posOffset>
                </wp:positionH>
                <wp:positionV relativeFrom="paragraph">
                  <wp:posOffset>7176135</wp:posOffset>
                </wp:positionV>
                <wp:extent cx="1098550" cy="396240"/>
                <wp:effectExtent l="0" t="0" r="0" b="0"/>
                <wp:wrapNone/>
                <wp:docPr id="70"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538605" y="8090535"/>
                          <a:ext cx="1098550" cy="396240"/>
                        </a:xfrm>
                        <a:prstGeom prst="rect">
                          <a:avLst/>
                        </a:prstGeom>
                        <a:noFill/>
                      </wps:spPr>
                      <wps:txbx>
                        <w:txbxContent>
                          <w:p>
                            <w:pPr>
                              <w:pStyle w:val="2"/>
                              <w:spacing w:line="480" w:lineRule="exact"/>
                              <w:jc w:val="center"/>
                            </w:pPr>
                            <w:r>
                              <w:rPr>
                                <w:rFonts w:ascii="方正硬笔楷书简体" w:eastAsia="方正硬笔楷书简体" w:hAnsiTheme="minorBidi"/>
                                <w:color w:val="3C3C3B"/>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31.15pt;margin-top:565.05pt;height:31.2pt;width:86.5pt;z-index:251580416;mso-width-relative:page;mso-height-relative:page;" filled="f" stroked="f" coordsize="21600,21600" o:gfxdata="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fdMLPXAAAADAEAAA8AAAAAAAAAAQAgAAAAIgAAAGRycy9kb3ducmV2LnhtbFBLAQIUABQAAAAI&#10;AIdO4kBfxyQAJwIAAM8DAAAOAAAAAAAAAAEAIAAAACYBAABkcnMvZTJvRG9jLnhtbFBLBQYAAAAA&#10;BgAGAFkBAAC/BQ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3C3C3B"/>
                          <w:kern w:val="24"/>
                          <w:sz w:val="29"/>
                          <w:szCs w:val="29"/>
                        </w:rPr>
                        <w:t>添加标题</w:t>
                      </w:r>
                    </w:p>
                  </w:txbxContent>
                </v:textbox>
              </v:shape>
            </w:pict>
          </mc:Fallback>
        </mc:AlternateContent>
      </w:r>
      <w:r>
        <mc:AlternateContent>
          <mc:Choice Requires="wps">
            <w:drawing>
              <wp:anchor distT="0" distB="0" distL="114300" distR="114300" simplePos="0" relativeHeight="251579392" behindDoc="0" locked="0" layoutInCell="1" allowOverlap="1">
                <wp:simplePos x="0" y="0"/>
                <wp:positionH relativeFrom="column">
                  <wp:posOffset>3978275</wp:posOffset>
                </wp:positionH>
                <wp:positionV relativeFrom="paragraph">
                  <wp:posOffset>5356225</wp:posOffset>
                </wp:positionV>
                <wp:extent cx="722630" cy="1635125"/>
                <wp:effectExtent l="0" t="0" r="3810" b="5080"/>
                <wp:wrapNone/>
                <wp:docPr id="69"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5121275" y="6270625"/>
                          <a:ext cx="722630" cy="1635125"/>
                        </a:xfrm>
                        <a:custGeom>
                          <a:avLst/>
                          <a:gdLst>
                            <a:gd name="T0" fmla="*/ 103 w 217"/>
                            <a:gd name="T1" fmla="*/ 272 h 490"/>
                            <a:gd name="T2" fmla="*/ 209 w 217"/>
                            <a:gd name="T3" fmla="*/ 184 h 490"/>
                            <a:gd name="T4" fmla="*/ 209 w 217"/>
                            <a:gd name="T5" fmla="*/ 159 h 490"/>
                            <a:gd name="T6" fmla="*/ 102 w 217"/>
                            <a:gd name="T7" fmla="*/ 218 h 490"/>
                            <a:gd name="T8" fmla="*/ 159 w 217"/>
                            <a:gd name="T9" fmla="*/ 190 h 490"/>
                            <a:gd name="T10" fmla="*/ 158 w 217"/>
                            <a:gd name="T11" fmla="*/ 183 h 490"/>
                            <a:gd name="T12" fmla="*/ 101 w 217"/>
                            <a:gd name="T13" fmla="*/ 177 h 490"/>
                            <a:gd name="T14" fmla="*/ 106 w 217"/>
                            <a:gd name="T15" fmla="*/ 171 h 490"/>
                            <a:gd name="T16" fmla="*/ 110 w 217"/>
                            <a:gd name="T17" fmla="*/ 155 h 490"/>
                            <a:gd name="T18" fmla="*/ 100 w 217"/>
                            <a:gd name="T19" fmla="*/ 149 h 490"/>
                            <a:gd name="T20" fmla="*/ 173 w 217"/>
                            <a:gd name="T21" fmla="*/ 95 h 490"/>
                            <a:gd name="T22" fmla="*/ 100 w 217"/>
                            <a:gd name="T23" fmla="*/ 123 h 490"/>
                            <a:gd name="T24" fmla="*/ 162 w 217"/>
                            <a:gd name="T25" fmla="*/ 74 h 490"/>
                            <a:gd name="T26" fmla="*/ 99 w 217"/>
                            <a:gd name="T27" fmla="*/ 102 h 490"/>
                            <a:gd name="T28" fmla="*/ 143 w 217"/>
                            <a:gd name="T29" fmla="*/ 53 h 490"/>
                            <a:gd name="T30" fmla="*/ 102 w 217"/>
                            <a:gd name="T31" fmla="*/ 62 h 490"/>
                            <a:gd name="T32" fmla="*/ 104 w 217"/>
                            <a:gd name="T33" fmla="*/ 55 h 490"/>
                            <a:gd name="T34" fmla="*/ 127 w 217"/>
                            <a:gd name="T35" fmla="*/ 18 h 490"/>
                            <a:gd name="T36" fmla="*/ 96 w 217"/>
                            <a:gd name="T37" fmla="*/ 36 h 490"/>
                            <a:gd name="T38" fmla="*/ 108 w 217"/>
                            <a:gd name="T39" fmla="*/ 2 h 490"/>
                            <a:gd name="T40" fmla="*/ 93 w 217"/>
                            <a:gd name="T41" fmla="*/ 2 h 490"/>
                            <a:gd name="T42" fmla="*/ 76 w 217"/>
                            <a:gd name="T43" fmla="*/ 5 h 490"/>
                            <a:gd name="T44" fmla="*/ 89 w 217"/>
                            <a:gd name="T45" fmla="*/ 36 h 490"/>
                            <a:gd name="T46" fmla="*/ 89 w 217"/>
                            <a:gd name="T47" fmla="*/ 41 h 490"/>
                            <a:gd name="T48" fmla="*/ 57 w 217"/>
                            <a:gd name="T49" fmla="*/ 37 h 490"/>
                            <a:gd name="T50" fmla="*/ 56 w 217"/>
                            <a:gd name="T51" fmla="*/ 62 h 490"/>
                            <a:gd name="T52" fmla="*/ 91 w 217"/>
                            <a:gd name="T53" fmla="*/ 101 h 490"/>
                            <a:gd name="T54" fmla="*/ 91 w 217"/>
                            <a:gd name="T55" fmla="*/ 107 h 490"/>
                            <a:gd name="T56" fmla="*/ 40 w 217"/>
                            <a:gd name="T57" fmla="*/ 99 h 490"/>
                            <a:gd name="T58" fmla="*/ 35 w 217"/>
                            <a:gd name="T59" fmla="*/ 112 h 490"/>
                            <a:gd name="T60" fmla="*/ 94 w 217"/>
                            <a:gd name="T61" fmla="*/ 171 h 490"/>
                            <a:gd name="T62" fmla="*/ 28 w 217"/>
                            <a:gd name="T63" fmla="*/ 137 h 490"/>
                            <a:gd name="T64" fmla="*/ 95 w 217"/>
                            <a:gd name="T65" fmla="*/ 197 h 490"/>
                            <a:gd name="T66" fmla="*/ 95 w 217"/>
                            <a:gd name="T67" fmla="*/ 203 h 490"/>
                            <a:gd name="T68" fmla="*/ 9 w 217"/>
                            <a:gd name="T69" fmla="*/ 177 h 490"/>
                            <a:gd name="T70" fmla="*/ 4 w 217"/>
                            <a:gd name="T71" fmla="*/ 195 h 490"/>
                            <a:gd name="T72" fmla="*/ 96 w 217"/>
                            <a:gd name="T73" fmla="*/ 271 h 490"/>
                            <a:gd name="T74" fmla="*/ 96 w 217"/>
                            <a:gd name="T75" fmla="*/ 277 h 490"/>
                            <a:gd name="T76" fmla="*/ 10 w 217"/>
                            <a:gd name="T77" fmla="*/ 263 h 490"/>
                            <a:gd name="T78" fmla="*/ 18 w 217"/>
                            <a:gd name="T79" fmla="*/ 290 h 490"/>
                            <a:gd name="T80" fmla="*/ 97 w 217"/>
                            <a:gd name="T81" fmla="*/ 343 h 490"/>
                            <a:gd name="T82" fmla="*/ 97 w 217"/>
                            <a:gd name="T83" fmla="*/ 347 h 490"/>
                            <a:gd name="T84" fmla="*/ 38 w 217"/>
                            <a:gd name="T85" fmla="*/ 346 h 490"/>
                            <a:gd name="T86" fmla="*/ 97 w 217"/>
                            <a:gd name="T87" fmla="*/ 374 h 490"/>
                            <a:gd name="T88" fmla="*/ 42 w 217"/>
                            <a:gd name="T89" fmla="*/ 379 h 490"/>
                            <a:gd name="T90" fmla="*/ 58 w 217"/>
                            <a:gd name="T91" fmla="*/ 402 h 490"/>
                            <a:gd name="T92" fmla="*/ 96 w 217"/>
                            <a:gd name="T93" fmla="*/ 439 h 490"/>
                            <a:gd name="T94" fmla="*/ 96 w 217"/>
                            <a:gd name="T95" fmla="*/ 445 h 490"/>
                            <a:gd name="T96" fmla="*/ 105 w 217"/>
                            <a:gd name="T97" fmla="*/ 444 h 490"/>
                            <a:gd name="T98" fmla="*/ 105 w 217"/>
                            <a:gd name="T99" fmla="*/ 438 h 490"/>
                            <a:gd name="T100" fmla="*/ 138 w 217"/>
                            <a:gd name="T101" fmla="*/ 401 h 490"/>
                            <a:gd name="T102" fmla="*/ 109 w 217"/>
                            <a:gd name="T103" fmla="*/ 395 h 490"/>
                            <a:gd name="T104" fmla="*/ 104 w 217"/>
                            <a:gd name="T105" fmla="*/ 392 h 490"/>
                            <a:gd name="T106" fmla="*/ 161 w 217"/>
                            <a:gd name="T107" fmla="*/ 344 h 490"/>
                            <a:gd name="T108" fmla="*/ 104 w 217"/>
                            <a:gd name="T109" fmla="*/ 347 h 490"/>
                            <a:gd name="T110" fmla="*/ 189 w 217"/>
                            <a:gd name="T111" fmla="*/ 308 h 490"/>
                            <a:gd name="T112" fmla="*/ 103 w 217"/>
                            <a:gd name="T113" fmla="*/ 327 h 490"/>
                            <a:gd name="T114" fmla="*/ 103 w 217"/>
                            <a:gd name="T115" fmla="*/ 321 h 490"/>
                            <a:gd name="T116" fmla="*/ 197 w 217"/>
                            <a:gd name="T117" fmla="*/ 261 h 490"/>
                            <a:gd name="T118" fmla="*/ 103 w 217"/>
                            <a:gd name="T119" fmla="*/ 277 h 490"/>
                            <a:gd name="T120" fmla="*/ 211 w 217"/>
                            <a:gd name="T121" fmla="*/ 215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17" h="490">
                              <a:moveTo>
                                <a:pt x="211" y="215"/>
                              </a:moveTo>
                              <a:cubicBezTo>
                                <a:pt x="198" y="255"/>
                                <a:pt x="145" y="271"/>
                                <a:pt x="107" y="272"/>
                              </a:cubicBezTo>
                              <a:cubicBezTo>
                                <a:pt x="106" y="272"/>
                                <a:pt x="104" y="272"/>
                                <a:pt x="103" y="272"/>
                              </a:cubicBezTo>
                              <a:cubicBezTo>
                                <a:pt x="103" y="264"/>
                                <a:pt x="102" y="257"/>
                                <a:pt x="102" y="249"/>
                              </a:cubicBezTo>
                              <a:cubicBezTo>
                                <a:pt x="149" y="250"/>
                                <a:pt x="197" y="229"/>
                                <a:pt x="214" y="186"/>
                              </a:cubicBezTo>
                              <a:cubicBezTo>
                                <a:pt x="215" y="183"/>
                                <a:pt x="211" y="181"/>
                                <a:pt x="209" y="184"/>
                              </a:cubicBezTo>
                              <a:cubicBezTo>
                                <a:pt x="189" y="223"/>
                                <a:pt x="145" y="243"/>
                                <a:pt x="102" y="243"/>
                              </a:cubicBezTo>
                              <a:cubicBezTo>
                                <a:pt x="102" y="237"/>
                                <a:pt x="102" y="231"/>
                                <a:pt x="102" y="225"/>
                              </a:cubicBezTo>
                              <a:cubicBezTo>
                                <a:pt x="148" y="224"/>
                                <a:pt x="195" y="200"/>
                                <a:pt x="209" y="159"/>
                              </a:cubicBezTo>
                              <a:cubicBezTo>
                                <a:pt x="210" y="155"/>
                                <a:pt x="204" y="154"/>
                                <a:pt x="203" y="157"/>
                              </a:cubicBezTo>
                              <a:cubicBezTo>
                                <a:pt x="189" y="193"/>
                                <a:pt x="153" y="211"/>
                                <a:pt x="117" y="216"/>
                              </a:cubicBezTo>
                              <a:cubicBezTo>
                                <a:pt x="112" y="217"/>
                                <a:pt x="107" y="218"/>
                                <a:pt x="102" y="218"/>
                              </a:cubicBezTo>
                              <a:cubicBezTo>
                                <a:pt x="102" y="213"/>
                                <a:pt x="101" y="208"/>
                                <a:pt x="101" y="203"/>
                              </a:cubicBezTo>
                              <a:cubicBezTo>
                                <a:pt x="104" y="203"/>
                                <a:pt x="108" y="203"/>
                                <a:pt x="111" y="202"/>
                              </a:cubicBezTo>
                              <a:cubicBezTo>
                                <a:pt x="127" y="200"/>
                                <a:pt x="144" y="198"/>
                                <a:pt x="159" y="190"/>
                              </a:cubicBezTo>
                              <a:cubicBezTo>
                                <a:pt x="176" y="181"/>
                                <a:pt x="186" y="164"/>
                                <a:pt x="195" y="148"/>
                              </a:cubicBezTo>
                              <a:cubicBezTo>
                                <a:pt x="197" y="144"/>
                                <a:pt x="192" y="141"/>
                                <a:pt x="190" y="145"/>
                              </a:cubicBezTo>
                              <a:cubicBezTo>
                                <a:pt x="182" y="159"/>
                                <a:pt x="173" y="174"/>
                                <a:pt x="158" y="183"/>
                              </a:cubicBezTo>
                              <a:cubicBezTo>
                                <a:pt x="145" y="190"/>
                                <a:pt x="130" y="193"/>
                                <a:pt x="116" y="195"/>
                              </a:cubicBezTo>
                              <a:cubicBezTo>
                                <a:pt x="111" y="196"/>
                                <a:pt x="106" y="196"/>
                                <a:pt x="101" y="197"/>
                              </a:cubicBezTo>
                              <a:cubicBezTo>
                                <a:pt x="101" y="190"/>
                                <a:pt x="101" y="184"/>
                                <a:pt x="101" y="177"/>
                              </a:cubicBezTo>
                              <a:cubicBezTo>
                                <a:pt x="133" y="178"/>
                                <a:pt x="176" y="164"/>
                                <a:pt x="185" y="130"/>
                              </a:cubicBezTo>
                              <a:cubicBezTo>
                                <a:pt x="186" y="126"/>
                                <a:pt x="181" y="124"/>
                                <a:pt x="179" y="128"/>
                              </a:cubicBezTo>
                              <a:cubicBezTo>
                                <a:pt x="169" y="157"/>
                                <a:pt x="135" y="170"/>
                                <a:pt x="106" y="171"/>
                              </a:cubicBezTo>
                              <a:cubicBezTo>
                                <a:pt x="104" y="171"/>
                                <a:pt x="103" y="171"/>
                                <a:pt x="101" y="171"/>
                              </a:cubicBezTo>
                              <a:cubicBezTo>
                                <a:pt x="101" y="166"/>
                                <a:pt x="101" y="160"/>
                                <a:pt x="100" y="155"/>
                              </a:cubicBezTo>
                              <a:cubicBezTo>
                                <a:pt x="104" y="155"/>
                                <a:pt x="107" y="155"/>
                                <a:pt x="110" y="155"/>
                              </a:cubicBezTo>
                              <a:cubicBezTo>
                                <a:pt x="137" y="153"/>
                                <a:pt x="173" y="142"/>
                                <a:pt x="178" y="111"/>
                              </a:cubicBezTo>
                              <a:cubicBezTo>
                                <a:pt x="178" y="109"/>
                                <a:pt x="175" y="107"/>
                                <a:pt x="173" y="109"/>
                              </a:cubicBezTo>
                              <a:cubicBezTo>
                                <a:pt x="160" y="137"/>
                                <a:pt x="130" y="150"/>
                                <a:pt x="100" y="149"/>
                              </a:cubicBezTo>
                              <a:cubicBezTo>
                                <a:pt x="100" y="143"/>
                                <a:pt x="100" y="136"/>
                                <a:pt x="100" y="130"/>
                              </a:cubicBezTo>
                              <a:cubicBezTo>
                                <a:pt x="103" y="130"/>
                                <a:pt x="105" y="130"/>
                                <a:pt x="108" y="130"/>
                              </a:cubicBezTo>
                              <a:cubicBezTo>
                                <a:pt x="134" y="130"/>
                                <a:pt x="159" y="117"/>
                                <a:pt x="173" y="95"/>
                              </a:cubicBezTo>
                              <a:cubicBezTo>
                                <a:pt x="175" y="91"/>
                                <a:pt x="170" y="88"/>
                                <a:pt x="167" y="91"/>
                              </a:cubicBezTo>
                              <a:cubicBezTo>
                                <a:pt x="154" y="112"/>
                                <a:pt x="132" y="123"/>
                                <a:pt x="108" y="123"/>
                              </a:cubicBezTo>
                              <a:cubicBezTo>
                                <a:pt x="105" y="123"/>
                                <a:pt x="102" y="123"/>
                                <a:pt x="100" y="123"/>
                              </a:cubicBezTo>
                              <a:cubicBezTo>
                                <a:pt x="99" y="118"/>
                                <a:pt x="99" y="113"/>
                                <a:pt x="99" y="108"/>
                              </a:cubicBezTo>
                              <a:cubicBezTo>
                                <a:pt x="103" y="108"/>
                                <a:pt x="107" y="108"/>
                                <a:pt x="112" y="108"/>
                              </a:cubicBezTo>
                              <a:cubicBezTo>
                                <a:pt x="136" y="107"/>
                                <a:pt x="152" y="96"/>
                                <a:pt x="162" y="74"/>
                              </a:cubicBezTo>
                              <a:cubicBezTo>
                                <a:pt x="163" y="71"/>
                                <a:pt x="159" y="68"/>
                                <a:pt x="158" y="71"/>
                              </a:cubicBezTo>
                              <a:cubicBezTo>
                                <a:pt x="145" y="89"/>
                                <a:pt x="134" y="100"/>
                                <a:pt x="112" y="101"/>
                              </a:cubicBezTo>
                              <a:cubicBezTo>
                                <a:pt x="107" y="102"/>
                                <a:pt x="103" y="102"/>
                                <a:pt x="99" y="102"/>
                              </a:cubicBezTo>
                              <a:cubicBezTo>
                                <a:pt x="99" y="95"/>
                                <a:pt x="98" y="89"/>
                                <a:pt x="98" y="83"/>
                              </a:cubicBezTo>
                              <a:cubicBezTo>
                                <a:pt x="119" y="84"/>
                                <a:pt x="138" y="77"/>
                                <a:pt x="148" y="56"/>
                              </a:cubicBezTo>
                              <a:cubicBezTo>
                                <a:pt x="149" y="52"/>
                                <a:pt x="145" y="50"/>
                                <a:pt x="143" y="53"/>
                              </a:cubicBezTo>
                              <a:cubicBezTo>
                                <a:pt x="131" y="70"/>
                                <a:pt x="115" y="77"/>
                                <a:pt x="98" y="76"/>
                              </a:cubicBezTo>
                              <a:cubicBezTo>
                                <a:pt x="98" y="72"/>
                                <a:pt x="97" y="67"/>
                                <a:pt x="97" y="62"/>
                              </a:cubicBezTo>
                              <a:cubicBezTo>
                                <a:pt x="99" y="62"/>
                                <a:pt x="101" y="62"/>
                                <a:pt x="102" y="62"/>
                              </a:cubicBezTo>
                              <a:cubicBezTo>
                                <a:pt x="118" y="61"/>
                                <a:pt x="136" y="51"/>
                                <a:pt x="138" y="35"/>
                              </a:cubicBezTo>
                              <a:cubicBezTo>
                                <a:pt x="139" y="32"/>
                                <a:pt x="136" y="31"/>
                                <a:pt x="134" y="33"/>
                              </a:cubicBezTo>
                              <a:cubicBezTo>
                                <a:pt x="127" y="45"/>
                                <a:pt x="119" y="53"/>
                                <a:pt x="104" y="55"/>
                              </a:cubicBezTo>
                              <a:cubicBezTo>
                                <a:pt x="102" y="55"/>
                                <a:pt x="99" y="55"/>
                                <a:pt x="97" y="55"/>
                              </a:cubicBezTo>
                              <a:cubicBezTo>
                                <a:pt x="96" y="51"/>
                                <a:pt x="96" y="46"/>
                                <a:pt x="96" y="41"/>
                              </a:cubicBezTo>
                              <a:cubicBezTo>
                                <a:pt x="110" y="42"/>
                                <a:pt x="124" y="34"/>
                                <a:pt x="127" y="18"/>
                              </a:cubicBezTo>
                              <a:cubicBezTo>
                                <a:pt x="128" y="15"/>
                                <a:pt x="125" y="14"/>
                                <a:pt x="124" y="16"/>
                              </a:cubicBezTo>
                              <a:cubicBezTo>
                                <a:pt x="118" y="25"/>
                                <a:pt x="111" y="34"/>
                                <a:pt x="100" y="36"/>
                              </a:cubicBezTo>
                              <a:cubicBezTo>
                                <a:pt x="98" y="36"/>
                                <a:pt x="97" y="36"/>
                                <a:pt x="96" y="36"/>
                              </a:cubicBezTo>
                              <a:cubicBezTo>
                                <a:pt x="95" y="32"/>
                                <a:pt x="95" y="28"/>
                                <a:pt x="95" y="23"/>
                              </a:cubicBezTo>
                              <a:cubicBezTo>
                                <a:pt x="105" y="22"/>
                                <a:pt x="114" y="12"/>
                                <a:pt x="112" y="2"/>
                              </a:cubicBezTo>
                              <a:cubicBezTo>
                                <a:pt x="111" y="0"/>
                                <a:pt x="108" y="0"/>
                                <a:pt x="108" y="2"/>
                              </a:cubicBezTo>
                              <a:cubicBezTo>
                                <a:pt x="106" y="9"/>
                                <a:pt x="102" y="15"/>
                                <a:pt x="95" y="17"/>
                              </a:cubicBezTo>
                              <a:cubicBezTo>
                                <a:pt x="94" y="17"/>
                                <a:pt x="94" y="17"/>
                                <a:pt x="94" y="17"/>
                              </a:cubicBezTo>
                              <a:cubicBezTo>
                                <a:pt x="94" y="12"/>
                                <a:pt x="93" y="7"/>
                                <a:pt x="93" y="2"/>
                              </a:cubicBezTo>
                              <a:cubicBezTo>
                                <a:pt x="93" y="0"/>
                                <a:pt x="89" y="0"/>
                                <a:pt x="89" y="2"/>
                              </a:cubicBezTo>
                              <a:cubicBezTo>
                                <a:pt x="89" y="7"/>
                                <a:pt x="89" y="12"/>
                                <a:pt x="89" y="17"/>
                              </a:cubicBezTo>
                              <a:cubicBezTo>
                                <a:pt x="83" y="16"/>
                                <a:pt x="78" y="10"/>
                                <a:pt x="76" y="5"/>
                              </a:cubicBezTo>
                              <a:cubicBezTo>
                                <a:pt x="76" y="3"/>
                                <a:pt x="73" y="3"/>
                                <a:pt x="73" y="5"/>
                              </a:cubicBezTo>
                              <a:cubicBezTo>
                                <a:pt x="74" y="14"/>
                                <a:pt x="81" y="21"/>
                                <a:pt x="89" y="23"/>
                              </a:cubicBezTo>
                              <a:cubicBezTo>
                                <a:pt x="89" y="27"/>
                                <a:pt x="89" y="32"/>
                                <a:pt x="89" y="36"/>
                              </a:cubicBezTo>
                              <a:cubicBezTo>
                                <a:pt x="80" y="34"/>
                                <a:pt x="72" y="29"/>
                                <a:pt x="67" y="21"/>
                              </a:cubicBezTo>
                              <a:cubicBezTo>
                                <a:pt x="66" y="20"/>
                                <a:pt x="63" y="21"/>
                                <a:pt x="64" y="23"/>
                              </a:cubicBezTo>
                              <a:cubicBezTo>
                                <a:pt x="70" y="33"/>
                                <a:pt x="79" y="39"/>
                                <a:pt x="89" y="41"/>
                              </a:cubicBezTo>
                              <a:cubicBezTo>
                                <a:pt x="89" y="45"/>
                                <a:pt x="90" y="50"/>
                                <a:pt x="90" y="54"/>
                              </a:cubicBezTo>
                              <a:cubicBezTo>
                                <a:pt x="77" y="52"/>
                                <a:pt x="64" y="47"/>
                                <a:pt x="61" y="36"/>
                              </a:cubicBezTo>
                              <a:cubicBezTo>
                                <a:pt x="60" y="34"/>
                                <a:pt x="57" y="35"/>
                                <a:pt x="57" y="37"/>
                              </a:cubicBezTo>
                              <a:cubicBezTo>
                                <a:pt x="59" y="51"/>
                                <a:pt x="75" y="58"/>
                                <a:pt x="90" y="61"/>
                              </a:cubicBezTo>
                              <a:cubicBezTo>
                                <a:pt x="90" y="66"/>
                                <a:pt x="90" y="71"/>
                                <a:pt x="90" y="76"/>
                              </a:cubicBezTo>
                              <a:cubicBezTo>
                                <a:pt x="79" y="74"/>
                                <a:pt x="67" y="69"/>
                                <a:pt x="56" y="62"/>
                              </a:cubicBezTo>
                              <a:cubicBezTo>
                                <a:pt x="54" y="61"/>
                                <a:pt x="52" y="63"/>
                                <a:pt x="54" y="65"/>
                              </a:cubicBezTo>
                              <a:cubicBezTo>
                                <a:pt x="64" y="73"/>
                                <a:pt x="77" y="79"/>
                                <a:pt x="90" y="82"/>
                              </a:cubicBezTo>
                              <a:cubicBezTo>
                                <a:pt x="91" y="88"/>
                                <a:pt x="91" y="94"/>
                                <a:pt x="91" y="101"/>
                              </a:cubicBezTo>
                              <a:cubicBezTo>
                                <a:pt x="75" y="99"/>
                                <a:pt x="61" y="92"/>
                                <a:pt x="51" y="78"/>
                              </a:cubicBezTo>
                              <a:cubicBezTo>
                                <a:pt x="50" y="76"/>
                                <a:pt x="47" y="77"/>
                                <a:pt x="48" y="79"/>
                              </a:cubicBezTo>
                              <a:cubicBezTo>
                                <a:pt x="57" y="96"/>
                                <a:pt x="73" y="104"/>
                                <a:pt x="91" y="107"/>
                              </a:cubicBezTo>
                              <a:cubicBezTo>
                                <a:pt x="91" y="112"/>
                                <a:pt x="92" y="117"/>
                                <a:pt x="92" y="122"/>
                              </a:cubicBezTo>
                              <a:cubicBezTo>
                                <a:pt x="73" y="120"/>
                                <a:pt x="52" y="112"/>
                                <a:pt x="43" y="97"/>
                              </a:cubicBezTo>
                              <a:cubicBezTo>
                                <a:pt x="42" y="95"/>
                                <a:pt x="39" y="97"/>
                                <a:pt x="40" y="99"/>
                              </a:cubicBezTo>
                              <a:cubicBezTo>
                                <a:pt x="48" y="118"/>
                                <a:pt x="71" y="126"/>
                                <a:pt x="92" y="129"/>
                              </a:cubicBezTo>
                              <a:cubicBezTo>
                                <a:pt x="92" y="136"/>
                                <a:pt x="93" y="142"/>
                                <a:pt x="93" y="149"/>
                              </a:cubicBezTo>
                              <a:cubicBezTo>
                                <a:pt x="69" y="146"/>
                                <a:pt x="47" y="134"/>
                                <a:pt x="35" y="112"/>
                              </a:cubicBezTo>
                              <a:cubicBezTo>
                                <a:pt x="33" y="110"/>
                                <a:pt x="30" y="112"/>
                                <a:pt x="31" y="114"/>
                              </a:cubicBezTo>
                              <a:cubicBezTo>
                                <a:pt x="43" y="141"/>
                                <a:pt x="67" y="153"/>
                                <a:pt x="93" y="155"/>
                              </a:cubicBezTo>
                              <a:cubicBezTo>
                                <a:pt x="93" y="160"/>
                                <a:pt x="93" y="165"/>
                                <a:pt x="94" y="171"/>
                              </a:cubicBezTo>
                              <a:cubicBezTo>
                                <a:pt x="86" y="170"/>
                                <a:pt x="79" y="168"/>
                                <a:pt x="72" y="166"/>
                              </a:cubicBezTo>
                              <a:cubicBezTo>
                                <a:pt x="63" y="163"/>
                                <a:pt x="30" y="150"/>
                                <a:pt x="32" y="138"/>
                              </a:cubicBezTo>
                              <a:cubicBezTo>
                                <a:pt x="32" y="136"/>
                                <a:pt x="29" y="136"/>
                                <a:pt x="28" y="137"/>
                              </a:cubicBezTo>
                              <a:cubicBezTo>
                                <a:pt x="26" y="148"/>
                                <a:pt x="40" y="156"/>
                                <a:pt x="47" y="161"/>
                              </a:cubicBezTo>
                              <a:cubicBezTo>
                                <a:pt x="61" y="170"/>
                                <a:pt x="77" y="175"/>
                                <a:pt x="94" y="177"/>
                              </a:cubicBezTo>
                              <a:cubicBezTo>
                                <a:pt x="94" y="184"/>
                                <a:pt x="94" y="190"/>
                                <a:pt x="95" y="197"/>
                              </a:cubicBezTo>
                              <a:cubicBezTo>
                                <a:pt x="67" y="197"/>
                                <a:pt x="43" y="187"/>
                                <a:pt x="27" y="159"/>
                              </a:cubicBezTo>
                              <a:cubicBezTo>
                                <a:pt x="26" y="158"/>
                                <a:pt x="23" y="159"/>
                                <a:pt x="24" y="161"/>
                              </a:cubicBezTo>
                              <a:cubicBezTo>
                                <a:pt x="37" y="192"/>
                                <a:pt x="65" y="203"/>
                                <a:pt x="95" y="203"/>
                              </a:cubicBezTo>
                              <a:cubicBezTo>
                                <a:pt x="95" y="208"/>
                                <a:pt x="95" y="213"/>
                                <a:pt x="95" y="218"/>
                              </a:cubicBezTo>
                              <a:cubicBezTo>
                                <a:pt x="62" y="217"/>
                                <a:pt x="32" y="204"/>
                                <a:pt x="11" y="175"/>
                              </a:cubicBezTo>
                              <a:cubicBezTo>
                                <a:pt x="10" y="174"/>
                                <a:pt x="8" y="175"/>
                                <a:pt x="9" y="177"/>
                              </a:cubicBezTo>
                              <a:cubicBezTo>
                                <a:pt x="25" y="209"/>
                                <a:pt x="59" y="224"/>
                                <a:pt x="95" y="225"/>
                              </a:cubicBezTo>
                              <a:cubicBezTo>
                                <a:pt x="96" y="231"/>
                                <a:pt x="96" y="237"/>
                                <a:pt x="96" y="243"/>
                              </a:cubicBezTo>
                              <a:cubicBezTo>
                                <a:pt x="60" y="241"/>
                                <a:pt x="25" y="225"/>
                                <a:pt x="4" y="195"/>
                              </a:cubicBezTo>
                              <a:cubicBezTo>
                                <a:pt x="3" y="194"/>
                                <a:pt x="0" y="195"/>
                                <a:pt x="1" y="197"/>
                              </a:cubicBezTo>
                              <a:cubicBezTo>
                                <a:pt x="20" y="229"/>
                                <a:pt x="57" y="246"/>
                                <a:pt x="96" y="249"/>
                              </a:cubicBezTo>
                              <a:cubicBezTo>
                                <a:pt x="96" y="256"/>
                                <a:pt x="96" y="264"/>
                                <a:pt x="96" y="271"/>
                              </a:cubicBezTo>
                              <a:cubicBezTo>
                                <a:pt x="61" y="269"/>
                                <a:pt x="31" y="253"/>
                                <a:pt x="7" y="227"/>
                              </a:cubicBezTo>
                              <a:cubicBezTo>
                                <a:pt x="6" y="225"/>
                                <a:pt x="3" y="227"/>
                                <a:pt x="4" y="228"/>
                              </a:cubicBezTo>
                              <a:cubicBezTo>
                                <a:pt x="26" y="258"/>
                                <a:pt x="61" y="274"/>
                                <a:pt x="96" y="277"/>
                              </a:cubicBezTo>
                              <a:cubicBezTo>
                                <a:pt x="96" y="283"/>
                                <a:pt x="97" y="288"/>
                                <a:pt x="97" y="294"/>
                              </a:cubicBezTo>
                              <a:cubicBezTo>
                                <a:pt x="66" y="293"/>
                                <a:pt x="35" y="283"/>
                                <a:pt x="13" y="261"/>
                              </a:cubicBezTo>
                              <a:cubicBezTo>
                                <a:pt x="11" y="259"/>
                                <a:pt x="9" y="261"/>
                                <a:pt x="10" y="263"/>
                              </a:cubicBezTo>
                              <a:cubicBezTo>
                                <a:pt x="31" y="285"/>
                                <a:pt x="63" y="298"/>
                                <a:pt x="97" y="300"/>
                              </a:cubicBezTo>
                              <a:cubicBezTo>
                                <a:pt x="97" y="307"/>
                                <a:pt x="97" y="314"/>
                                <a:pt x="97" y="321"/>
                              </a:cubicBezTo>
                              <a:cubicBezTo>
                                <a:pt x="69" y="321"/>
                                <a:pt x="42" y="311"/>
                                <a:pt x="18" y="290"/>
                              </a:cubicBezTo>
                              <a:cubicBezTo>
                                <a:pt x="17" y="288"/>
                                <a:pt x="15" y="290"/>
                                <a:pt x="16" y="292"/>
                              </a:cubicBezTo>
                              <a:cubicBezTo>
                                <a:pt x="38" y="315"/>
                                <a:pt x="67" y="326"/>
                                <a:pt x="97" y="327"/>
                              </a:cubicBezTo>
                              <a:cubicBezTo>
                                <a:pt x="97" y="332"/>
                                <a:pt x="97" y="338"/>
                                <a:pt x="97" y="343"/>
                              </a:cubicBezTo>
                              <a:cubicBezTo>
                                <a:pt x="74" y="343"/>
                                <a:pt x="49" y="339"/>
                                <a:pt x="32" y="321"/>
                              </a:cubicBezTo>
                              <a:cubicBezTo>
                                <a:pt x="30" y="320"/>
                                <a:pt x="28" y="322"/>
                                <a:pt x="30" y="323"/>
                              </a:cubicBezTo>
                              <a:cubicBezTo>
                                <a:pt x="47" y="342"/>
                                <a:pt x="73" y="347"/>
                                <a:pt x="97" y="347"/>
                              </a:cubicBezTo>
                              <a:cubicBezTo>
                                <a:pt x="97" y="353"/>
                                <a:pt x="97" y="358"/>
                                <a:pt x="97" y="363"/>
                              </a:cubicBezTo>
                              <a:cubicBezTo>
                                <a:pt x="97" y="365"/>
                                <a:pt x="97" y="367"/>
                                <a:pt x="97" y="369"/>
                              </a:cubicBezTo>
                              <a:cubicBezTo>
                                <a:pt x="80" y="368"/>
                                <a:pt x="44" y="363"/>
                                <a:pt x="38" y="346"/>
                              </a:cubicBezTo>
                              <a:cubicBezTo>
                                <a:pt x="37" y="344"/>
                                <a:pt x="34" y="345"/>
                                <a:pt x="35" y="347"/>
                              </a:cubicBezTo>
                              <a:cubicBezTo>
                                <a:pt x="41" y="366"/>
                                <a:pt x="78" y="373"/>
                                <a:pt x="95" y="374"/>
                              </a:cubicBezTo>
                              <a:cubicBezTo>
                                <a:pt x="95" y="374"/>
                                <a:pt x="96" y="374"/>
                                <a:pt x="97" y="374"/>
                              </a:cubicBezTo>
                              <a:cubicBezTo>
                                <a:pt x="97" y="380"/>
                                <a:pt x="97" y="386"/>
                                <a:pt x="97" y="392"/>
                              </a:cubicBezTo>
                              <a:cubicBezTo>
                                <a:pt x="77" y="390"/>
                                <a:pt x="56" y="383"/>
                                <a:pt x="44" y="376"/>
                              </a:cubicBezTo>
                              <a:cubicBezTo>
                                <a:pt x="42" y="375"/>
                                <a:pt x="40" y="378"/>
                                <a:pt x="42" y="379"/>
                              </a:cubicBezTo>
                              <a:cubicBezTo>
                                <a:pt x="59" y="389"/>
                                <a:pt x="77" y="395"/>
                                <a:pt x="97" y="396"/>
                              </a:cubicBezTo>
                              <a:cubicBezTo>
                                <a:pt x="97" y="403"/>
                                <a:pt x="97" y="411"/>
                                <a:pt x="96" y="419"/>
                              </a:cubicBezTo>
                              <a:cubicBezTo>
                                <a:pt x="83" y="419"/>
                                <a:pt x="70" y="414"/>
                                <a:pt x="58" y="402"/>
                              </a:cubicBezTo>
                              <a:cubicBezTo>
                                <a:pt x="57" y="400"/>
                                <a:pt x="54" y="403"/>
                                <a:pt x="56" y="404"/>
                              </a:cubicBezTo>
                              <a:cubicBezTo>
                                <a:pt x="66" y="416"/>
                                <a:pt x="81" y="423"/>
                                <a:pt x="96" y="424"/>
                              </a:cubicBezTo>
                              <a:cubicBezTo>
                                <a:pt x="96" y="429"/>
                                <a:pt x="96" y="434"/>
                                <a:pt x="96" y="439"/>
                              </a:cubicBezTo>
                              <a:cubicBezTo>
                                <a:pt x="88" y="439"/>
                                <a:pt x="80" y="437"/>
                                <a:pt x="72" y="431"/>
                              </a:cubicBezTo>
                              <a:cubicBezTo>
                                <a:pt x="70" y="430"/>
                                <a:pt x="68" y="433"/>
                                <a:pt x="70" y="434"/>
                              </a:cubicBezTo>
                              <a:cubicBezTo>
                                <a:pt x="77" y="441"/>
                                <a:pt x="86" y="444"/>
                                <a:pt x="96" y="445"/>
                              </a:cubicBezTo>
                              <a:cubicBezTo>
                                <a:pt x="96" y="459"/>
                                <a:pt x="97" y="473"/>
                                <a:pt x="98" y="486"/>
                              </a:cubicBezTo>
                              <a:cubicBezTo>
                                <a:pt x="98" y="490"/>
                                <a:pt x="103" y="490"/>
                                <a:pt x="103" y="486"/>
                              </a:cubicBezTo>
                              <a:cubicBezTo>
                                <a:pt x="105" y="472"/>
                                <a:pt x="105" y="458"/>
                                <a:pt x="105" y="444"/>
                              </a:cubicBezTo>
                              <a:cubicBezTo>
                                <a:pt x="114" y="443"/>
                                <a:pt x="123" y="438"/>
                                <a:pt x="129" y="431"/>
                              </a:cubicBezTo>
                              <a:cubicBezTo>
                                <a:pt x="131" y="428"/>
                                <a:pt x="128" y="425"/>
                                <a:pt x="125" y="427"/>
                              </a:cubicBezTo>
                              <a:cubicBezTo>
                                <a:pt x="119" y="432"/>
                                <a:pt x="112" y="436"/>
                                <a:pt x="105" y="438"/>
                              </a:cubicBezTo>
                              <a:cubicBezTo>
                                <a:pt x="105" y="433"/>
                                <a:pt x="105" y="429"/>
                                <a:pt x="105" y="424"/>
                              </a:cubicBezTo>
                              <a:cubicBezTo>
                                <a:pt x="119" y="423"/>
                                <a:pt x="132" y="416"/>
                                <a:pt x="141" y="404"/>
                              </a:cubicBezTo>
                              <a:cubicBezTo>
                                <a:pt x="143" y="402"/>
                                <a:pt x="140" y="400"/>
                                <a:pt x="138" y="401"/>
                              </a:cubicBezTo>
                              <a:cubicBezTo>
                                <a:pt x="128" y="410"/>
                                <a:pt x="116" y="416"/>
                                <a:pt x="105" y="418"/>
                              </a:cubicBezTo>
                              <a:cubicBezTo>
                                <a:pt x="105" y="410"/>
                                <a:pt x="105" y="403"/>
                                <a:pt x="104" y="396"/>
                              </a:cubicBezTo>
                              <a:cubicBezTo>
                                <a:pt x="106" y="395"/>
                                <a:pt x="107" y="395"/>
                                <a:pt x="109" y="395"/>
                              </a:cubicBezTo>
                              <a:cubicBezTo>
                                <a:pt x="124" y="394"/>
                                <a:pt x="145" y="389"/>
                                <a:pt x="149" y="372"/>
                              </a:cubicBezTo>
                              <a:cubicBezTo>
                                <a:pt x="150" y="370"/>
                                <a:pt x="147" y="368"/>
                                <a:pt x="146" y="370"/>
                              </a:cubicBezTo>
                              <a:cubicBezTo>
                                <a:pt x="138" y="386"/>
                                <a:pt x="122" y="392"/>
                                <a:pt x="104" y="392"/>
                              </a:cubicBezTo>
                              <a:cubicBezTo>
                                <a:pt x="104" y="386"/>
                                <a:pt x="104" y="380"/>
                                <a:pt x="104" y="374"/>
                              </a:cubicBezTo>
                              <a:cubicBezTo>
                                <a:pt x="127" y="373"/>
                                <a:pt x="153" y="366"/>
                                <a:pt x="164" y="346"/>
                              </a:cubicBezTo>
                              <a:cubicBezTo>
                                <a:pt x="166" y="344"/>
                                <a:pt x="163" y="342"/>
                                <a:pt x="161" y="344"/>
                              </a:cubicBezTo>
                              <a:cubicBezTo>
                                <a:pt x="145" y="360"/>
                                <a:pt x="126" y="368"/>
                                <a:pt x="104" y="369"/>
                              </a:cubicBezTo>
                              <a:cubicBezTo>
                                <a:pt x="104" y="368"/>
                                <a:pt x="104" y="368"/>
                                <a:pt x="104" y="367"/>
                              </a:cubicBezTo>
                              <a:cubicBezTo>
                                <a:pt x="104" y="361"/>
                                <a:pt x="104" y="354"/>
                                <a:pt x="104" y="347"/>
                              </a:cubicBezTo>
                              <a:cubicBezTo>
                                <a:pt x="106" y="347"/>
                                <a:pt x="109" y="347"/>
                                <a:pt x="112" y="347"/>
                              </a:cubicBezTo>
                              <a:cubicBezTo>
                                <a:pt x="142" y="346"/>
                                <a:pt x="175" y="337"/>
                                <a:pt x="192" y="311"/>
                              </a:cubicBezTo>
                              <a:cubicBezTo>
                                <a:pt x="194" y="309"/>
                                <a:pt x="191" y="307"/>
                                <a:pt x="189" y="308"/>
                              </a:cubicBezTo>
                              <a:cubicBezTo>
                                <a:pt x="166" y="331"/>
                                <a:pt x="141" y="342"/>
                                <a:pt x="108" y="343"/>
                              </a:cubicBezTo>
                              <a:cubicBezTo>
                                <a:pt x="107" y="343"/>
                                <a:pt x="105" y="343"/>
                                <a:pt x="104" y="343"/>
                              </a:cubicBezTo>
                              <a:cubicBezTo>
                                <a:pt x="103" y="338"/>
                                <a:pt x="103" y="332"/>
                                <a:pt x="103" y="327"/>
                              </a:cubicBezTo>
                              <a:cubicBezTo>
                                <a:pt x="137" y="327"/>
                                <a:pt x="170" y="314"/>
                                <a:pt x="197" y="292"/>
                              </a:cubicBezTo>
                              <a:cubicBezTo>
                                <a:pt x="199" y="289"/>
                                <a:pt x="196" y="285"/>
                                <a:pt x="193" y="287"/>
                              </a:cubicBezTo>
                              <a:cubicBezTo>
                                <a:pt x="166" y="308"/>
                                <a:pt x="135" y="320"/>
                                <a:pt x="103" y="321"/>
                              </a:cubicBezTo>
                              <a:cubicBezTo>
                                <a:pt x="103" y="314"/>
                                <a:pt x="103" y="307"/>
                                <a:pt x="103" y="300"/>
                              </a:cubicBezTo>
                              <a:cubicBezTo>
                                <a:pt x="140" y="300"/>
                                <a:pt x="177" y="289"/>
                                <a:pt x="201" y="265"/>
                              </a:cubicBezTo>
                              <a:cubicBezTo>
                                <a:pt x="203" y="263"/>
                                <a:pt x="200" y="260"/>
                                <a:pt x="197" y="261"/>
                              </a:cubicBezTo>
                              <a:cubicBezTo>
                                <a:pt x="168" y="278"/>
                                <a:pt x="142" y="293"/>
                                <a:pt x="107" y="294"/>
                              </a:cubicBezTo>
                              <a:cubicBezTo>
                                <a:pt x="106" y="294"/>
                                <a:pt x="104" y="294"/>
                                <a:pt x="103" y="294"/>
                              </a:cubicBezTo>
                              <a:cubicBezTo>
                                <a:pt x="103" y="288"/>
                                <a:pt x="103" y="283"/>
                                <a:pt x="103" y="277"/>
                              </a:cubicBezTo>
                              <a:cubicBezTo>
                                <a:pt x="108" y="277"/>
                                <a:pt x="113" y="277"/>
                                <a:pt x="118" y="277"/>
                              </a:cubicBezTo>
                              <a:cubicBezTo>
                                <a:pt x="155" y="274"/>
                                <a:pt x="205" y="256"/>
                                <a:pt x="216" y="216"/>
                              </a:cubicBezTo>
                              <a:cubicBezTo>
                                <a:pt x="217" y="213"/>
                                <a:pt x="212" y="211"/>
                                <a:pt x="211" y="215"/>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313.25pt;margin-top:421.75pt;height:128.75pt;width:56.9pt;z-index:251579392;mso-width-relative:page;mso-height-relative:page;" fillcolor="#3C3C3B" filled="t" stroked="f" coordsize="217,490" o:gfxdata="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" path="m211,215c198,255,145,271,107,272c106,272,104,272,103,272c103,264,102,257,102,249c149,250,197,229,214,186c215,183,211,181,209,184c189,223,145,243,102,243c102,237,102,231,102,225c148,224,195,200,209,159c210,155,204,154,203,157c189,193,153,211,117,216c112,217,107,218,102,218c102,213,101,208,101,203c104,203,108,203,111,202c127,200,144,198,159,190c176,181,186,164,195,148c197,144,192,141,190,145c182,159,173,174,158,183c145,190,130,193,116,195c111,196,106,196,101,197c101,190,101,184,101,177c133,178,176,164,185,130c186,126,181,124,179,128c169,157,135,170,106,171c104,171,103,171,101,171c101,166,101,160,100,155c104,155,107,155,110,155c137,153,173,142,178,111c178,109,175,107,173,109c160,137,130,150,100,149c100,143,100,136,100,130c103,130,105,130,108,130c134,130,159,117,173,95c175,91,170,88,167,91c154,112,132,123,108,123c105,123,102,123,100,123c99,118,99,113,99,108c103,108,107,108,112,108c136,107,152,96,162,74c163,71,159,68,158,71c145,89,134,100,112,101c107,102,103,102,99,102c99,95,98,89,98,83c119,84,138,77,148,56c149,52,145,50,143,53c131,70,115,77,98,76c98,72,97,67,97,62c99,62,101,62,102,62c118,61,136,51,138,35c139,32,136,31,134,33c127,45,119,53,104,55c102,55,99,55,97,55c96,51,96,46,96,41c110,42,124,34,127,18c128,15,125,14,124,16c118,25,111,34,100,36c98,36,97,36,96,36c95,32,95,28,95,23c105,22,114,12,112,2c111,0,108,0,108,2c106,9,102,15,95,17c94,17,94,17,94,17c94,12,93,7,93,2c93,0,89,0,89,2c89,7,89,12,89,17c83,16,78,10,76,5c76,3,73,3,73,5c74,14,81,21,89,23c89,27,89,32,89,36c80,34,72,29,67,21c66,20,63,21,64,23c70,33,79,39,89,41c89,45,90,50,90,54c77,52,64,47,61,36c60,34,57,35,57,37c59,51,75,58,90,61c90,66,90,71,90,76c79,74,67,69,56,62c54,61,52,63,54,65c64,73,77,79,90,82c91,88,91,94,91,101c75,99,61,92,51,78c50,76,47,77,48,79c57,96,73,104,91,107c91,112,92,117,92,122c73,120,52,112,43,97c42,95,39,97,40,99c48,118,71,126,92,129c92,136,93,142,93,149c69,146,47,134,35,112c33,110,30,112,31,114c43,141,67,153,93,155c93,160,93,165,94,171c86,170,79,168,72,166c63,163,30,150,32,138c32,136,29,136,28,137c26,148,40,156,47,161c61,170,77,175,94,177c94,184,94,190,95,197c67,197,43,187,27,159c26,158,23,159,24,161c37,192,65,203,95,203c95,208,95,213,95,218c62,217,32,204,11,175c10,174,8,175,9,177c25,209,59,224,95,225c96,231,96,237,96,243c60,241,25,225,4,195c3,194,0,195,1,197c20,229,57,246,96,249c96,256,96,264,96,271c61,269,31,253,7,227c6,225,3,227,4,228c26,258,61,274,96,277c96,283,97,288,97,294c66,293,35,283,13,261c11,259,9,261,10,263c31,285,63,298,97,300c97,307,97,314,97,321c69,321,42,311,18,290c17,288,15,290,16,292c38,315,67,326,97,327c97,332,97,338,97,343c74,343,49,339,32,321c30,320,28,322,30,323c47,342,73,347,97,347c97,353,97,358,97,363c97,365,97,367,97,369c80,368,44,363,38,346c37,344,34,345,35,347c41,366,78,373,95,374c95,374,96,374,97,374c97,380,97,386,97,392c77,390,56,383,44,376c42,375,40,378,42,379c59,389,77,395,97,396c97,403,97,411,96,419c83,419,70,414,58,402c57,400,54,403,56,404c66,416,81,423,96,424c96,429,96,434,96,439c88,439,80,437,72,431c70,430,68,433,70,434c77,441,86,444,96,445c96,459,97,473,98,486c98,490,103,490,103,486c105,472,105,458,105,444c114,443,123,438,129,431c131,428,128,425,125,427c119,432,112,436,105,438c105,433,105,429,105,424c119,423,132,416,141,404c143,402,140,400,138,401c128,410,116,416,105,418c105,410,105,403,104,396c106,395,107,395,109,395c124,394,145,389,149,372c150,370,147,368,146,370c138,386,122,392,104,392c104,386,104,380,104,374c127,373,153,366,164,346c166,344,163,342,161,344c145,360,126,368,104,369c104,368,104,368,104,367c104,361,104,354,104,347c106,347,109,347,112,347c142,346,175,337,192,311c194,309,191,307,189,308c166,331,141,342,108,343c107,343,105,343,104,343c103,338,103,332,103,327c137,327,170,314,197,292c199,289,196,285,193,287c166,308,135,320,103,321c103,314,103,307,103,300c140,300,177,289,201,265c203,263,200,260,197,261c168,278,142,293,107,294c106,294,104,294,103,294c103,288,103,283,103,277c108,277,113,277,118,277c155,274,205,256,216,216c217,213,212,211,211,215xe">
                <v:path o:connectlocs="342999,907661;695989,614006;695989,530581;339669,727463;529484,634028;526154,610669;336339,590647;352989,570625;366310,517233;333009,497211;576105,317014;333009,410449;539474,246937;329679,340372;476203,176860;339669,206893;346329,183534;422921,60065;319688,120131;359649,6673;309698,6673;253087,16684;296378,120131;296378,136816;189815,123468;186485,206893;303038,337035;303038,357057;133203,330361;116553,373742;313028,570625;93242,457167;316358,657386;316358,677408;29970,590647;13320,650713;319688,904324;319688,924346;33300,877628;59941,967727;323018,1144587;323018,1157935;126543,1154598;323018,1248034;139863,1264719;193145,1341469;319688,1464938;319688,1484960;349659,1481623;349659,1461601;459552,1338132;362980,1318110;346329,1308100;536144,1147924;346329,1157935;629387,1027792;342999,1091195;342999,1071173;656028,870954;342999,924346;702649,717452" o:connectangles="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78368" behindDoc="0" locked="0" layoutInCell="1" allowOverlap="1">
                <wp:simplePos x="0" y="0"/>
                <wp:positionH relativeFrom="column">
                  <wp:posOffset>669925</wp:posOffset>
                </wp:positionH>
                <wp:positionV relativeFrom="paragraph">
                  <wp:posOffset>5853430</wp:posOffset>
                </wp:positionV>
                <wp:extent cx="549275" cy="1137920"/>
                <wp:effectExtent l="0" t="0" r="5715" b="8255"/>
                <wp:wrapNone/>
                <wp:docPr id="68"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812925" y="6767830"/>
                          <a:ext cx="549275" cy="1137920"/>
                        </a:xfrm>
                        <a:custGeom>
                          <a:avLst/>
                          <a:gdLst>
                            <a:gd name="T0" fmla="*/ 164 w 165"/>
                            <a:gd name="T1" fmla="*/ 166 h 341"/>
                            <a:gd name="T2" fmla="*/ 101 w 165"/>
                            <a:gd name="T3" fmla="*/ 217 h 341"/>
                            <a:gd name="T4" fmla="*/ 77 w 165"/>
                            <a:gd name="T5" fmla="*/ 202 h 341"/>
                            <a:gd name="T6" fmla="*/ 155 w 165"/>
                            <a:gd name="T7" fmla="*/ 148 h 341"/>
                            <a:gd name="T8" fmla="*/ 79 w 165"/>
                            <a:gd name="T9" fmla="*/ 195 h 341"/>
                            <a:gd name="T10" fmla="*/ 77 w 165"/>
                            <a:gd name="T11" fmla="*/ 174 h 341"/>
                            <a:gd name="T12" fmla="*/ 126 w 165"/>
                            <a:gd name="T13" fmla="*/ 153 h 341"/>
                            <a:gd name="T14" fmla="*/ 144 w 165"/>
                            <a:gd name="T15" fmla="*/ 123 h 341"/>
                            <a:gd name="T16" fmla="*/ 77 w 165"/>
                            <a:gd name="T17" fmla="*/ 167 h 341"/>
                            <a:gd name="T18" fmla="*/ 137 w 165"/>
                            <a:gd name="T19" fmla="*/ 104 h 341"/>
                            <a:gd name="T20" fmla="*/ 84 w 165"/>
                            <a:gd name="T21" fmla="*/ 147 h 341"/>
                            <a:gd name="T22" fmla="*/ 77 w 165"/>
                            <a:gd name="T23" fmla="*/ 130 h 341"/>
                            <a:gd name="T24" fmla="*/ 130 w 165"/>
                            <a:gd name="T25" fmla="*/ 91 h 341"/>
                            <a:gd name="T26" fmla="*/ 77 w 165"/>
                            <a:gd name="T27" fmla="*/ 122 h 341"/>
                            <a:gd name="T28" fmla="*/ 120 w 165"/>
                            <a:gd name="T29" fmla="*/ 79 h 341"/>
                            <a:gd name="T30" fmla="*/ 77 w 165"/>
                            <a:gd name="T31" fmla="*/ 104 h 341"/>
                            <a:gd name="T32" fmla="*/ 79 w 165"/>
                            <a:gd name="T33" fmla="*/ 89 h 341"/>
                            <a:gd name="T34" fmla="*/ 112 w 165"/>
                            <a:gd name="T35" fmla="*/ 52 h 341"/>
                            <a:gd name="T36" fmla="*/ 77 w 165"/>
                            <a:gd name="T37" fmla="*/ 81 h 341"/>
                            <a:gd name="T38" fmla="*/ 104 w 165"/>
                            <a:gd name="T39" fmla="*/ 36 h 341"/>
                            <a:gd name="T40" fmla="*/ 76 w 165"/>
                            <a:gd name="T41" fmla="*/ 59 h 341"/>
                            <a:gd name="T42" fmla="*/ 99 w 165"/>
                            <a:gd name="T43" fmla="*/ 24 h 341"/>
                            <a:gd name="T44" fmla="*/ 76 w 165"/>
                            <a:gd name="T45" fmla="*/ 40 h 341"/>
                            <a:gd name="T46" fmla="*/ 87 w 165"/>
                            <a:gd name="T47" fmla="*/ 11 h 341"/>
                            <a:gd name="T48" fmla="*/ 75 w 165"/>
                            <a:gd name="T49" fmla="*/ 21 h 341"/>
                            <a:gd name="T50" fmla="*/ 68 w 165"/>
                            <a:gd name="T51" fmla="*/ 4 h 341"/>
                            <a:gd name="T52" fmla="*/ 59 w 165"/>
                            <a:gd name="T53" fmla="*/ 11 h 341"/>
                            <a:gd name="T54" fmla="*/ 68 w 165"/>
                            <a:gd name="T55" fmla="*/ 29 h 341"/>
                            <a:gd name="T56" fmla="*/ 50 w 165"/>
                            <a:gd name="T57" fmla="*/ 25 h 341"/>
                            <a:gd name="T58" fmla="*/ 68 w 165"/>
                            <a:gd name="T59" fmla="*/ 47 h 341"/>
                            <a:gd name="T60" fmla="*/ 44 w 165"/>
                            <a:gd name="T61" fmla="*/ 45 h 341"/>
                            <a:gd name="T62" fmla="*/ 68 w 165"/>
                            <a:gd name="T63" fmla="*/ 67 h 341"/>
                            <a:gd name="T64" fmla="*/ 38 w 165"/>
                            <a:gd name="T65" fmla="*/ 63 h 341"/>
                            <a:gd name="T66" fmla="*/ 69 w 165"/>
                            <a:gd name="T67" fmla="*/ 89 h 341"/>
                            <a:gd name="T68" fmla="*/ 44 w 165"/>
                            <a:gd name="T69" fmla="*/ 93 h 341"/>
                            <a:gd name="T70" fmla="*/ 25 w 165"/>
                            <a:gd name="T71" fmla="*/ 75 h 341"/>
                            <a:gd name="T72" fmla="*/ 22 w 165"/>
                            <a:gd name="T73" fmla="*/ 75 h 341"/>
                            <a:gd name="T74" fmla="*/ 69 w 165"/>
                            <a:gd name="T75" fmla="*/ 111 h 341"/>
                            <a:gd name="T76" fmla="*/ 22 w 165"/>
                            <a:gd name="T77" fmla="*/ 98 h 341"/>
                            <a:gd name="T78" fmla="*/ 70 w 165"/>
                            <a:gd name="T79" fmla="*/ 130 h 341"/>
                            <a:gd name="T80" fmla="*/ 18 w 165"/>
                            <a:gd name="T81" fmla="*/ 115 h 341"/>
                            <a:gd name="T82" fmla="*/ 70 w 165"/>
                            <a:gd name="T83" fmla="*/ 153 h 341"/>
                            <a:gd name="T84" fmla="*/ 11 w 165"/>
                            <a:gd name="T85" fmla="*/ 134 h 341"/>
                            <a:gd name="T86" fmla="*/ 70 w 165"/>
                            <a:gd name="T87" fmla="*/ 174 h 341"/>
                            <a:gd name="T88" fmla="*/ 7 w 165"/>
                            <a:gd name="T89" fmla="*/ 160 h 341"/>
                            <a:gd name="T90" fmla="*/ 69 w 165"/>
                            <a:gd name="T91" fmla="*/ 202 h 341"/>
                            <a:gd name="T92" fmla="*/ 4 w 165"/>
                            <a:gd name="T93" fmla="*/ 183 h 341"/>
                            <a:gd name="T94" fmla="*/ 69 w 165"/>
                            <a:gd name="T95" fmla="*/ 231 h 341"/>
                            <a:gd name="T96" fmla="*/ 7 w 165"/>
                            <a:gd name="T97" fmla="*/ 215 h 341"/>
                            <a:gd name="T98" fmla="*/ 69 w 165"/>
                            <a:gd name="T99" fmla="*/ 252 h 341"/>
                            <a:gd name="T100" fmla="*/ 13 w 165"/>
                            <a:gd name="T101" fmla="*/ 247 h 341"/>
                            <a:gd name="T102" fmla="*/ 68 w 165"/>
                            <a:gd name="T103" fmla="*/ 278 h 341"/>
                            <a:gd name="T104" fmla="*/ 22 w 165"/>
                            <a:gd name="T105" fmla="*/ 276 h 341"/>
                            <a:gd name="T106" fmla="*/ 68 w 165"/>
                            <a:gd name="T107" fmla="*/ 300 h 341"/>
                            <a:gd name="T108" fmla="*/ 74 w 165"/>
                            <a:gd name="T109" fmla="*/ 337 h 341"/>
                            <a:gd name="T110" fmla="*/ 132 w 165"/>
                            <a:gd name="T111" fmla="*/ 272 h 341"/>
                            <a:gd name="T112" fmla="*/ 76 w 165"/>
                            <a:gd name="T113" fmla="*/ 294 h 341"/>
                            <a:gd name="T114" fmla="*/ 147 w 165"/>
                            <a:gd name="T115" fmla="*/ 235 h 341"/>
                            <a:gd name="T116" fmla="*/ 90 w 165"/>
                            <a:gd name="T117" fmla="*/ 272 h 341"/>
                            <a:gd name="T118" fmla="*/ 77 w 165"/>
                            <a:gd name="T119" fmla="*/ 253 h 341"/>
                            <a:gd name="T120" fmla="*/ 159 w 165"/>
                            <a:gd name="T121" fmla="*/ 200 h 341"/>
                            <a:gd name="T122" fmla="*/ 81 w 165"/>
                            <a:gd name="T123" fmla="*/ 245 h 341"/>
                            <a:gd name="T124" fmla="*/ 77 w 165"/>
                            <a:gd name="T125" fmla="*/ 231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5" h="341">
                              <a:moveTo>
                                <a:pt x="90" y="229"/>
                              </a:moveTo>
                              <a:cubicBezTo>
                                <a:pt x="121" y="220"/>
                                <a:pt x="152" y="196"/>
                                <a:pt x="164" y="166"/>
                              </a:cubicBezTo>
                              <a:cubicBezTo>
                                <a:pt x="165" y="162"/>
                                <a:pt x="160" y="161"/>
                                <a:pt x="158" y="163"/>
                              </a:cubicBezTo>
                              <a:cubicBezTo>
                                <a:pt x="143" y="186"/>
                                <a:pt x="127" y="205"/>
                                <a:pt x="101" y="217"/>
                              </a:cubicBezTo>
                              <a:cubicBezTo>
                                <a:pt x="93" y="221"/>
                                <a:pt x="85" y="222"/>
                                <a:pt x="77" y="223"/>
                              </a:cubicBezTo>
                              <a:cubicBezTo>
                                <a:pt x="77" y="216"/>
                                <a:pt x="77" y="209"/>
                                <a:pt x="77" y="202"/>
                              </a:cubicBezTo>
                              <a:cubicBezTo>
                                <a:pt x="80" y="202"/>
                                <a:pt x="83" y="202"/>
                                <a:pt x="85" y="202"/>
                              </a:cubicBezTo>
                              <a:cubicBezTo>
                                <a:pt x="116" y="198"/>
                                <a:pt x="142" y="176"/>
                                <a:pt x="155" y="148"/>
                              </a:cubicBezTo>
                              <a:cubicBezTo>
                                <a:pt x="156" y="144"/>
                                <a:pt x="151" y="141"/>
                                <a:pt x="149" y="144"/>
                              </a:cubicBezTo>
                              <a:cubicBezTo>
                                <a:pt x="133" y="171"/>
                                <a:pt x="111" y="193"/>
                                <a:pt x="79" y="195"/>
                              </a:cubicBezTo>
                              <a:cubicBezTo>
                                <a:pt x="78" y="195"/>
                                <a:pt x="78" y="195"/>
                                <a:pt x="77" y="195"/>
                              </a:cubicBezTo>
                              <a:cubicBezTo>
                                <a:pt x="77" y="188"/>
                                <a:pt x="77" y="181"/>
                                <a:pt x="77" y="174"/>
                              </a:cubicBezTo>
                              <a:cubicBezTo>
                                <a:pt x="79" y="174"/>
                                <a:pt x="82" y="174"/>
                                <a:pt x="84" y="173"/>
                              </a:cubicBezTo>
                              <a:cubicBezTo>
                                <a:pt x="100" y="171"/>
                                <a:pt x="114" y="163"/>
                                <a:pt x="126" y="153"/>
                              </a:cubicBezTo>
                              <a:cubicBezTo>
                                <a:pt x="135" y="146"/>
                                <a:pt x="149" y="137"/>
                                <a:pt x="151" y="124"/>
                              </a:cubicBezTo>
                              <a:cubicBezTo>
                                <a:pt x="151" y="120"/>
                                <a:pt x="145" y="119"/>
                                <a:pt x="144" y="123"/>
                              </a:cubicBezTo>
                              <a:cubicBezTo>
                                <a:pt x="140" y="143"/>
                                <a:pt x="103" y="163"/>
                                <a:pt x="86" y="166"/>
                              </a:cubicBezTo>
                              <a:cubicBezTo>
                                <a:pt x="83" y="167"/>
                                <a:pt x="80" y="167"/>
                                <a:pt x="77" y="167"/>
                              </a:cubicBezTo>
                              <a:cubicBezTo>
                                <a:pt x="77" y="163"/>
                                <a:pt x="77" y="158"/>
                                <a:pt x="77" y="154"/>
                              </a:cubicBezTo>
                              <a:cubicBezTo>
                                <a:pt x="104" y="153"/>
                                <a:pt x="131" y="137"/>
                                <a:pt x="137" y="104"/>
                              </a:cubicBezTo>
                              <a:cubicBezTo>
                                <a:pt x="137" y="102"/>
                                <a:pt x="134" y="101"/>
                                <a:pt x="133" y="103"/>
                              </a:cubicBezTo>
                              <a:cubicBezTo>
                                <a:pt x="123" y="124"/>
                                <a:pt x="108" y="142"/>
                                <a:pt x="84" y="147"/>
                              </a:cubicBezTo>
                              <a:cubicBezTo>
                                <a:pt x="82" y="147"/>
                                <a:pt x="79" y="148"/>
                                <a:pt x="77" y="148"/>
                              </a:cubicBezTo>
                              <a:cubicBezTo>
                                <a:pt x="77" y="142"/>
                                <a:pt x="77" y="136"/>
                                <a:pt x="77" y="130"/>
                              </a:cubicBezTo>
                              <a:cubicBezTo>
                                <a:pt x="79" y="130"/>
                                <a:pt x="82" y="130"/>
                                <a:pt x="84" y="130"/>
                              </a:cubicBezTo>
                              <a:cubicBezTo>
                                <a:pt x="105" y="127"/>
                                <a:pt x="125" y="112"/>
                                <a:pt x="130" y="91"/>
                              </a:cubicBezTo>
                              <a:cubicBezTo>
                                <a:pt x="130" y="89"/>
                                <a:pt x="127" y="87"/>
                                <a:pt x="126" y="89"/>
                              </a:cubicBezTo>
                              <a:cubicBezTo>
                                <a:pt x="115" y="112"/>
                                <a:pt x="96" y="122"/>
                                <a:pt x="77" y="122"/>
                              </a:cubicBezTo>
                              <a:cubicBezTo>
                                <a:pt x="77" y="118"/>
                                <a:pt x="77" y="114"/>
                                <a:pt x="77" y="110"/>
                              </a:cubicBezTo>
                              <a:cubicBezTo>
                                <a:pt x="95" y="108"/>
                                <a:pt x="111" y="94"/>
                                <a:pt x="120" y="79"/>
                              </a:cubicBezTo>
                              <a:cubicBezTo>
                                <a:pt x="122" y="77"/>
                                <a:pt x="118" y="74"/>
                                <a:pt x="117" y="76"/>
                              </a:cubicBezTo>
                              <a:cubicBezTo>
                                <a:pt x="106" y="89"/>
                                <a:pt x="94" y="102"/>
                                <a:pt x="77" y="104"/>
                              </a:cubicBezTo>
                              <a:cubicBezTo>
                                <a:pt x="77" y="99"/>
                                <a:pt x="77" y="94"/>
                                <a:pt x="77" y="89"/>
                              </a:cubicBezTo>
                              <a:cubicBezTo>
                                <a:pt x="77" y="89"/>
                                <a:pt x="78" y="89"/>
                                <a:pt x="79" y="89"/>
                              </a:cubicBezTo>
                              <a:cubicBezTo>
                                <a:pt x="98" y="86"/>
                                <a:pt x="110" y="71"/>
                                <a:pt x="116" y="54"/>
                              </a:cubicBezTo>
                              <a:cubicBezTo>
                                <a:pt x="117" y="51"/>
                                <a:pt x="113" y="50"/>
                                <a:pt x="112" y="52"/>
                              </a:cubicBezTo>
                              <a:cubicBezTo>
                                <a:pt x="103" y="64"/>
                                <a:pt x="97" y="76"/>
                                <a:pt x="82" y="80"/>
                              </a:cubicBezTo>
                              <a:cubicBezTo>
                                <a:pt x="80" y="81"/>
                                <a:pt x="78" y="81"/>
                                <a:pt x="77" y="81"/>
                              </a:cubicBezTo>
                              <a:cubicBezTo>
                                <a:pt x="77" y="77"/>
                                <a:pt x="77" y="72"/>
                                <a:pt x="76" y="67"/>
                              </a:cubicBezTo>
                              <a:cubicBezTo>
                                <a:pt x="91" y="64"/>
                                <a:pt x="102" y="51"/>
                                <a:pt x="104" y="36"/>
                              </a:cubicBezTo>
                              <a:cubicBezTo>
                                <a:pt x="105" y="34"/>
                                <a:pt x="101" y="33"/>
                                <a:pt x="100" y="35"/>
                              </a:cubicBezTo>
                              <a:cubicBezTo>
                                <a:pt x="94" y="45"/>
                                <a:pt x="88" y="56"/>
                                <a:pt x="76" y="59"/>
                              </a:cubicBezTo>
                              <a:cubicBezTo>
                                <a:pt x="76" y="55"/>
                                <a:pt x="76" y="51"/>
                                <a:pt x="76" y="47"/>
                              </a:cubicBezTo>
                              <a:cubicBezTo>
                                <a:pt x="87" y="45"/>
                                <a:pt x="99" y="36"/>
                                <a:pt x="99" y="24"/>
                              </a:cubicBezTo>
                              <a:cubicBezTo>
                                <a:pt x="99" y="22"/>
                                <a:pt x="97" y="21"/>
                                <a:pt x="96" y="23"/>
                              </a:cubicBezTo>
                              <a:cubicBezTo>
                                <a:pt x="91" y="31"/>
                                <a:pt x="86" y="39"/>
                                <a:pt x="76" y="40"/>
                              </a:cubicBezTo>
                              <a:cubicBezTo>
                                <a:pt x="76" y="36"/>
                                <a:pt x="76" y="32"/>
                                <a:pt x="75" y="28"/>
                              </a:cubicBezTo>
                              <a:cubicBezTo>
                                <a:pt x="82" y="26"/>
                                <a:pt x="89" y="19"/>
                                <a:pt x="87" y="11"/>
                              </a:cubicBezTo>
                              <a:cubicBezTo>
                                <a:pt x="86" y="10"/>
                                <a:pt x="84" y="9"/>
                                <a:pt x="83" y="11"/>
                              </a:cubicBezTo>
                              <a:cubicBezTo>
                                <a:pt x="81" y="15"/>
                                <a:pt x="79" y="19"/>
                                <a:pt x="75" y="21"/>
                              </a:cubicBezTo>
                              <a:cubicBezTo>
                                <a:pt x="75" y="15"/>
                                <a:pt x="74" y="10"/>
                                <a:pt x="74" y="4"/>
                              </a:cubicBezTo>
                              <a:cubicBezTo>
                                <a:pt x="74" y="0"/>
                                <a:pt x="68" y="0"/>
                                <a:pt x="68" y="4"/>
                              </a:cubicBezTo>
                              <a:cubicBezTo>
                                <a:pt x="68" y="10"/>
                                <a:pt x="68" y="16"/>
                                <a:pt x="68" y="22"/>
                              </a:cubicBezTo>
                              <a:cubicBezTo>
                                <a:pt x="63" y="20"/>
                                <a:pt x="60" y="16"/>
                                <a:pt x="59" y="11"/>
                              </a:cubicBezTo>
                              <a:cubicBezTo>
                                <a:pt x="59" y="7"/>
                                <a:pt x="54" y="7"/>
                                <a:pt x="54" y="11"/>
                              </a:cubicBezTo>
                              <a:cubicBezTo>
                                <a:pt x="53" y="19"/>
                                <a:pt x="60" y="27"/>
                                <a:pt x="68" y="29"/>
                              </a:cubicBezTo>
                              <a:cubicBezTo>
                                <a:pt x="68" y="33"/>
                                <a:pt x="68" y="36"/>
                                <a:pt x="68" y="40"/>
                              </a:cubicBezTo>
                              <a:cubicBezTo>
                                <a:pt x="60" y="39"/>
                                <a:pt x="53" y="33"/>
                                <a:pt x="50" y="25"/>
                              </a:cubicBezTo>
                              <a:cubicBezTo>
                                <a:pt x="49" y="23"/>
                                <a:pt x="45" y="24"/>
                                <a:pt x="46" y="27"/>
                              </a:cubicBezTo>
                              <a:cubicBezTo>
                                <a:pt x="49" y="37"/>
                                <a:pt x="58" y="45"/>
                                <a:pt x="68" y="47"/>
                              </a:cubicBezTo>
                              <a:cubicBezTo>
                                <a:pt x="68" y="51"/>
                                <a:pt x="68" y="56"/>
                                <a:pt x="68" y="60"/>
                              </a:cubicBezTo>
                              <a:cubicBezTo>
                                <a:pt x="58" y="59"/>
                                <a:pt x="52" y="51"/>
                                <a:pt x="44" y="45"/>
                              </a:cubicBezTo>
                              <a:cubicBezTo>
                                <a:pt x="43" y="44"/>
                                <a:pt x="42" y="45"/>
                                <a:pt x="43" y="46"/>
                              </a:cubicBezTo>
                              <a:cubicBezTo>
                                <a:pt x="49" y="56"/>
                                <a:pt x="57" y="66"/>
                                <a:pt x="68" y="67"/>
                              </a:cubicBezTo>
                              <a:cubicBezTo>
                                <a:pt x="69" y="72"/>
                                <a:pt x="69" y="77"/>
                                <a:pt x="69" y="82"/>
                              </a:cubicBezTo>
                              <a:cubicBezTo>
                                <a:pt x="57" y="81"/>
                                <a:pt x="45" y="74"/>
                                <a:pt x="38" y="63"/>
                              </a:cubicBezTo>
                              <a:cubicBezTo>
                                <a:pt x="37" y="61"/>
                                <a:pt x="35" y="63"/>
                                <a:pt x="36" y="64"/>
                              </a:cubicBezTo>
                              <a:cubicBezTo>
                                <a:pt x="42" y="78"/>
                                <a:pt x="54" y="88"/>
                                <a:pt x="69" y="89"/>
                              </a:cubicBezTo>
                              <a:cubicBezTo>
                                <a:pt x="69" y="94"/>
                                <a:pt x="69" y="99"/>
                                <a:pt x="69" y="104"/>
                              </a:cubicBezTo>
                              <a:cubicBezTo>
                                <a:pt x="60" y="103"/>
                                <a:pt x="52" y="98"/>
                                <a:pt x="44" y="93"/>
                              </a:cubicBezTo>
                              <a:cubicBezTo>
                                <a:pt x="43" y="92"/>
                                <a:pt x="24" y="77"/>
                                <a:pt x="25" y="77"/>
                              </a:cubicBezTo>
                              <a:cubicBezTo>
                                <a:pt x="26" y="76"/>
                                <a:pt x="26" y="76"/>
                                <a:pt x="25" y="75"/>
                              </a:cubicBezTo>
                              <a:cubicBezTo>
                                <a:pt x="25" y="75"/>
                                <a:pt x="25" y="75"/>
                                <a:pt x="25" y="75"/>
                              </a:cubicBezTo>
                              <a:cubicBezTo>
                                <a:pt x="24" y="74"/>
                                <a:pt x="23" y="74"/>
                                <a:pt x="22" y="75"/>
                              </a:cubicBezTo>
                              <a:cubicBezTo>
                                <a:pt x="16" y="88"/>
                                <a:pt x="52" y="107"/>
                                <a:pt x="61" y="109"/>
                              </a:cubicBezTo>
                              <a:cubicBezTo>
                                <a:pt x="64" y="110"/>
                                <a:pt x="66" y="110"/>
                                <a:pt x="69" y="111"/>
                              </a:cubicBezTo>
                              <a:cubicBezTo>
                                <a:pt x="69" y="114"/>
                                <a:pt x="69" y="118"/>
                                <a:pt x="69" y="122"/>
                              </a:cubicBezTo>
                              <a:cubicBezTo>
                                <a:pt x="53" y="120"/>
                                <a:pt x="36" y="111"/>
                                <a:pt x="22" y="98"/>
                              </a:cubicBezTo>
                              <a:cubicBezTo>
                                <a:pt x="20" y="96"/>
                                <a:pt x="18" y="99"/>
                                <a:pt x="20" y="100"/>
                              </a:cubicBezTo>
                              <a:cubicBezTo>
                                <a:pt x="32" y="116"/>
                                <a:pt x="50" y="127"/>
                                <a:pt x="70" y="130"/>
                              </a:cubicBezTo>
                              <a:cubicBezTo>
                                <a:pt x="70" y="136"/>
                                <a:pt x="70" y="142"/>
                                <a:pt x="70" y="148"/>
                              </a:cubicBezTo>
                              <a:cubicBezTo>
                                <a:pt x="48" y="147"/>
                                <a:pt x="29" y="133"/>
                                <a:pt x="18" y="115"/>
                              </a:cubicBezTo>
                              <a:cubicBezTo>
                                <a:pt x="17" y="113"/>
                                <a:pt x="13" y="115"/>
                                <a:pt x="14" y="117"/>
                              </a:cubicBezTo>
                              <a:cubicBezTo>
                                <a:pt x="25" y="140"/>
                                <a:pt x="47" y="152"/>
                                <a:pt x="70" y="153"/>
                              </a:cubicBezTo>
                              <a:cubicBezTo>
                                <a:pt x="70" y="158"/>
                                <a:pt x="70" y="163"/>
                                <a:pt x="70" y="167"/>
                              </a:cubicBezTo>
                              <a:cubicBezTo>
                                <a:pt x="47" y="166"/>
                                <a:pt x="24" y="152"/>
                                <a:pt x="11" y="134"/>
                              </a:cubicBezTo>
                              <a:cubicBezTo>
                                <a:pt x="10" y="132"/>
                                <a:pt x="7" y="134"/>
                                <a:pt x="8" y="136"/>
                              </a:cubicBezTo>
                              <a:cubicBezTo>
                                <a:pt x="20" y="156"/>
                                <a:pt x="45" y="172"/>
                                <a:pt x="70" y="174"/>
                              </a:cubicBezTo>
                              <a:cubicBezTo>
                                <a:pt x="70" y="181"/>
                                <a:pt x="70" y="188"/>
                                <a:pt x="70" y="195"/>
                              </a:cubicBezTo>
                              <a:cubicBezTo>
                                <a:pt x="44" y="193"/>
                                <a:pt x="26" y="176"/>
                                <a:pt x="7" y="160"/>
                              </a:cubicBezTo>
                              <a:cubicBezTo>
                                <a:pt x="5" y="158"/>
                                <a:pt x="4" y="160"/>
                                <a:pt x="5" y="162"/>
                              </a:cubicBezTo>
                              <a:cubicBezTo>
                                <a:pt x="22" y="183"/>
                                <a:pt x="43" y="200"/>
                                <a:pt x="69" y="202"/>
                              </a:cubicBezTo>
                              <a:cubicBezTo>
                                <a:pt x="69" y="209"/>
                                <a:pt x="69" y="216"/>
                                <a:pt x="69" y="223"/>
                              </a:cubicBezTo>
                              <a:cubicBezTo>
                                <a:pt x="44" y="221"/>
                                <a:pt x="20" y="205"/>
                                <a:pt x="4" y="183"/>
                              </a:cubicBezTo>
                              <a:cubicBezTo>
                                <a:pt x="3" y="181"/>
                                <a:pt x="0" y="183"/>
                                <a:pt x="1" y="185"/>
                              </a:cubicBezTo>
                              <a:cubicBezTo>
                                <a:pt x="15" y="208"/>
                                <a:pt x="41" y="229"/>
                                <a:pt x="69" y="231"/>
                              </a:cubicBezTo>
                              <a:cubicBezTo>
                                <a:pt x="69" y="236"/>
                                <a:pt x="69" y="240"/>
                                <a:pt x="69" y="245"/>
                              </a:cubicBezTo>
                              <a:cubicBezTo>
                                <a:pt x="45" y="243"/>
                                <a:pt x="24" y="231"/>
                                <a:pt x="7" y="215"/>
                              </a:cubicBezTo>
                              <a:cubicBezTo>
                                <a:pt x="5" y="213"/>
                                <a:pt x="2" y="216"/>
                                <a:pt x="4" y="218"/>
                              </a:cubicBezTo>
                              <a:cubicBezTo>
                                <a:pt x="20" y="237"/>
                                <a:pt x="44" y="250"/>
                                <a:pt x="69" y="252"/>
                              </a:cubicBezTo>
                              <a:cubicBezTo>
                                <a:pt x="68" y="259"/>
                                <a:pt x="68" y="266"/>
                                <a:pt x="68" y="273"/>
                              </a:cubicBezTo>
                              <a:cubicBezTo>
                                <a:pt x="48" y="272"/>
                                <a:pt x="28" y="262"/>
                                <a:pt x="13" y="247"/>
                              </a:cubicBezTo>
                              <a:cubicBezTo>
                                <a:pt x="12" y="246"/>
                                <a:pt x="10" y="248"/>
                                <a:pt x="11" y="250"/>
                              </a:cubicBezTo>
                              <a:cubicBezTo>
                                <a:pt x="24" y="266"/>
                                <a:pt x="46" y="276"/>
                                <a:pt x="68" y="278"/>
                              </a:cubicBezTo>
                              <a:cubicBezTo>
                                <a:pt x="68" y="284"/>
                                <a:pt x="68" y="289"/>
                                <a:pt x="68" y="294"/>
                              </a:cubicBezTo>
                              <a:cubicBezTo>
                                <a:pt x="52" y="294"/>
                                <a:pt x="37" y="288"/>
                                <a:pt x="22" y="276"/>
                              </a:cubicBezTo>
                              <a:cubicBezTo>
                                <a:pt x="20" y="275"/>
                                <a:pt x="18" y="277"/>
                                <a:pt x="20" y="278"/>
                              </a:cubicBezTo>
                              <a:cubicBezTo>
                                <a:pt x="33" y="291"/>
                                <a:pt x="50" y="299"/>
                                <a:pt x="68" y="300"/>
                              </a:cubicBezTo>
                              <a:cubicBezTo>
                                <a:pt x="68" y="313"/>
                                <a:pt x="68" y="325"/>
                                <a:pt x="68" y="337"/>
                              </a:cubicBezTo>
                              <a:cubicBezTo>
                                <a:pt x="68" y="341"/>
                                <a:pt x="73" y="341"/>
                                <a:pt x="74" y="337"/>
                              </a:cubicBezTo>
                              <a:cubicBezTo>
                                <a:pt x="74" y="325"/>
                                <a:pt x="75" y="313"/>
                                <a:pt x="76" y="301"/>
                              </a:cubicBezTo>
                              <a:cubicBezTo>
                                <a:pt x="97" y="300"/>
                                <a:pt x="118" y="291"/>
                                <a:pt x="132" y="272"/>
                              </a:cubicBezTo>
                              <a:cubicBezTo>
                                <a:pt x="134" y="270"/>
                                <a:pt x="130" y="267"/>
                                <a:pt x="128" y="269"/>
                              </a:cubicBezTo>
                              <a:cubicBezTo>
                                <a:pt x="112" y="284"/>
                                <a:pt x="94" y="293"/>
                                <a:pt x="76" y="294"/>
                              </a:cubicBezTo>
                              <a:cubicBezTo>
                                <a:pt x="76" y="289"/>
                                <a:pt x="76" y="284"/>
                                <a:pt x="76" y="279"/>
                              </a:cubicBezTo>
                              <a:cubicBezTo>
                                <a:pt x="107" y="280"/>
                                <a:pt x="137" y="267"/>
                                <a:pt x="147" y="235"/>
                              </a:cubicBezTo>
                              <a:cubicBezTo>
                                <a:pt x="148" y="233"/>
                                <a:pt x="146" y="232"/>
                                <a:pt x="144" y="233"/>
                              </a:cubicBezTo>
                              <a:cubicBezTo>
                                <a:pt x="128" y="250"/>
                                <a:pt x="114" y="267"/>
                                <a:pt x="90" y="272"/>
                              </a:cubicBezTo>
                              <a:cubicBezTo>
                                <a:pt x="85" y="273"/>
                                <a:pt x="81" y="273"/>
                                <a:pt x="77" y="273"/>
                              </a:cubicBezTo>
                              <a:cubicBezTo>
                                <a:pt x="77" y="267"/>
                                <a:pt x="77" y="260"/>
                                <a:pt x="77" y="253"/>
                              </a:cubicBezTo>
                              <a:cubicBezTo>
                                <a:pt x="80" y="253"/>
                                <a:pt x="84" y="253"/>
                                <a:pt x="87" y="252"/>
                              </a:cubicBezTo>
                              <a:cubicBezTo>
                                <a:pt x="120" y="248"/>
                                <a:pt x="142" y="226"/>
                                <a:pt x="159" y="200"/>
                              </a:cubicBezTo>
                              <a:cubicBezTo>
                                <a:pt x="162" y="197"/>
                                <a:pt x="156" y="193"/>
                                <a:pt x="153" y="197"/>
                              </a:cubicBezTo>
                              <a:cubicBezTo>
                                <a:pt x="135" y="222"/>
                                <a:pt x="114" y="243"/>
                                <a:pt x="81" y="245"/>
                              </a:cubicBezTo>
                              <a:cubicBezTo>
                                <a:pt x="80" y="246"/>
                                <a:pt x="78" y="246"/>
                                <a:pt x="77" y="246"/>
                              </a:cubicBezTo>
                              <a:cubicBezTo>
                                <a:pt x="77" y="241"/>
                                <a:pt x="77" y="236"/>
                                <a:pt x="77" y="231"/>
                              </a:cubicBezTo>
                              <a:cubicBezTo>
                                <a:pt x="81" y="231"/>
                                <a:pt x="86" y="230"/>
                                <a:pt x="90" y="229"/>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52.75pt;margin-top:460.9pt;height:89.6pt;width:43.25pt;z-index:251578368;mso-width-relative:page;mso-height-relative:page;" fillcolor="#3C3C3B" filled="t" stroked="f" coordsize="165,341" o:gfxdata="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" path="m90,229c121,220,152,196,164,166c165,162,160,161,158,163c143,186,127,205,101,217c93,221,85,222,77,223c77,216,77,209,77,202c80,202,83,202,85,202c116,198,142,176,155,148c156,144,151,141,149,144c133,171,111,193,79,195c78,195,78,195,77,195c77,188,77,181,77,174c79,174,82,174,84,173c100,171,114,163,126,153c135,146,149,137,151,124c151,120,145,119,144,123c140,143,103,163,86,166c83,167,80,167,77,167c77,163,77,158,77,154c104,153,131,137,137,104c137,102,134,101,133,103c123,124,108,142,84,147c82,147,79,148,77,148c77,142,77,136,77,130c79,130,82,130,84,130c105,127,125,112,130,91c130,89,127,87,126,89c115,112,96,122,77,122c77,118,77,114,77,110c95,108,111,94,120,79c122,77,118,74,117,76c106,89,94,102,77,104c77,99,77,94,77,89c77,89,78,89,79,89c98,86,110,71,116,54c117,51,113,50,112,52c103,64,97,76,82,80c80,81,78,81,77,81c77,77,77,72,76,67c91,64,102,51,104,36c105,34,101,33,100,35c94,45,88,56,76,59c76,55,76,51,76,47c87,45,99,36,99,24c99,22,97,21,96,23c91,31,86,39,76,40c76,36,76,32,75,28c82,26,89,19,87,11c86,10,84,9,83,11c81,15,79,19,75,21c75,15,74,10,74,4c74,0,68,0,68,4c68,10,68,16,68,22c63,20,60,16,59,11c59,7,54,7,54,11c53,19,60,27,68,29c68,33,68,36,68,40c60,39,53,33,50,25c49,23,45,24,46,27c49,37,58,45,68,47c68,51,68,56,68,60c58,59,52,51,44,45c43,44,42,45,43,46c49,56,57,66,68,67c69,72,69,77,69,82c57,81,45,74,38,63c37,61,35,63,36,64c42,78,54,88,69,89c69,94,69,99,69,104c60,103,52,98,44,93c43,92,24,77,25,77c26,76,26,76,25,75c25,75,25,75,25,75c24,74,23,74,22,75c16,88,52,107,61,109c64,110,66,110,69,111c69,114,69,118,69,122c53,120,36,111,22,98c20,96,18,99,20,100c32,116,50,127,70,130c70,136,70,142,70,148c48,147,29,133,18,115c17,113,13,115,14,117c25,140,47,152,70,153c70,158,70,163,70,167c47,166,24,152,11,134c10,132,7,134,8,136c20,156,45,172,70,174c70,181,70,188,70,195c44,193,26,176,7,160c5,158,4,160,5,162c22,183,43,200,69,202c69,209,69,216,69,223c44,221,20,205,4,183c3,181,0,183,1,185c15,208,41,229,69,231c69,236,69,240,69,245c45,243,24,231,7,215c5,213,2,216,4,218c20,237,44,250,69,252c68,259,68,266,68,273c48,272,28,262,13,247c12,246,10,248,11,250c24,266,46,276,68,278c68,284,68,289,68,294c52,294,37,288,22,276c20,275,18,277,20,278c33,291,50,299,68,300c68,313,68,325,68,337c68,341,73,341,74,337c74,325,75,313,76,301c97,300,118,291,132,272c134,270,130,267,128,269c112,284,94,293,76,294c76,289,76,284,76,279c107,280,137,267,147,235c148,233,146,232,144,233c128,250,114,267,90,272c85,273,81,273,77,273c77,267,77,260,77,253c80,253,84,253,87,252c120,248,142,226,159,200c162,197,156,193,153,197c135,222,114,243,81,245c80,246,78,246,77,246c77,241,77,236,77,231c81,231,86,230,90,229xe">
                <v:path o:connectlocs="545946,553943;336222,724130;256328,674075;515985,493877;262986,650716;256328,580639;419446,510562;479367,410452;256328,557280;456064,347048;279630,490540;256328,433811;432762,303667;256328,407115;399472,263623;256328,347048;262986,296993;372841,173524;256328,270297;346209,120132;252999,196883;329565,80088;252999,133480;289617,36707;249670,70077;226367,13348;196407,36707;226367,96773;166446,83425;226367,156839;146473,150165;226367,223579;126499,210231;229696,296993;146473,310341;83223,250275;73236,250275;229696,370407;73236,327026;233025,433811;59920,383756;233025,510562;36618,447159;233025,580639;23302,533921;229696,674075;13315,610672;229696,770849;23302,717456;229696,840926;43276,824241;226367,927688;73236,921014;226367,1001102;246341,1124571;439420,907666;252999,981080;489354,784197;299604,907666;256328,844263;529301,667401;269644,817567;256328,770849" o:connectangles="0,0,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77344" behindDoc="0" locked="0" layoutInCell="1" allowOverlap="1">
                <wp:simplePos x="0" y="0"/>
                <wp:positionH relativeFrom="column">
                  <wp:posOffset>3090545</wp:posOffset>
                </wp:positionH>
                <wp:positionV relativeFrom="paragraph">
                  <wp:posOffset>3596640</wp:posOffset>
                </wp:positionV>
                <wp:extent cx="2479040" cy="904240"/>
                <wp:effectExtent l="0" t="0" r="0" b="0"/>
                <wp:wrapNone/>
                <wp:docPr id="64"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4233545" y="4511040"/>
                          <a:ext cx="2479040" cy="9042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43.35pt;margin-top:283.2pt;height:71.2pt;width:195.2pt;z-index:251577344;mso-width-relative:page;mso-height-relative:page;" filled="f" stroked="f" coordsize="21600,21600" o:gfxdata="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p&#10;aQR62AAAAAsBAAAPAAAAAAAAAAEAIAAAACIAAABkcnMvZG93bnJldi54bWxQSwECFAAUAAAACACH&#10;TuJAbndH4CQCAADPAwAADgAAAAAAAAABACAAAAAnAQAAZHJzL2Uyb0RvYy54bWxQSwUGAAAAAAYA&#10;BgBZAQAAvQU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576320" behindDoc="0" locked="0" layoutInCell="1" allowOverlap="1">
                <wp:simplePos x="0" y="0"/>
                <wp:positionH relativeFrom="column">
                  <wp:posOffset>3780790</wp:posOffset>
                </wp:positionH>
                <wp:positionV relativeFrom="paragraph">
                  <wp:posOffset>3227705</wp:posOffset>
                </wp:positionV>
                <wp:extent cx="1098550" cy="396240"/>
                <wp:effectExtent l="0" t="0" r="0" b="0"/>
                <wp:wrapNone/>
                <wp:docPr id="63"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4923790" y="4142105"/>
                          <a:ext cx="1098550" cy="396240"/>
                        </a:xfrm>
                        <a:prstGeom prst="rect">
                          <a:avLst/>
                        </a:prstGeom>
                        <a:noFill/>
                      </wps:spPr>
                      <wps:txbx>
                        <w:txbxContent>
                          <w:p>
                            <w:pPr>
                              <w:pStyle w:val="2"/>
                              <w:spacing w:line="480" w:lineRule="exact"/>
                              <w:jc w:val="center"/>
                            </w:pPr>
                            <w:r>
                              <w:rPr>
                                <w:rFonts w:ascii="方正硬笔楷书简体" w:eastAsia="方正硬笔楷书简体" w:hAnsiTheme="minorBidi"/>
                                <w:color w:val="3C3C3B"/>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97.7pt;margin-top:254.15pt;height:31.2pt;width:86.5pt;z-index:251576320;mso-width-relative:page;mso-height-relative:page;" filled="f" stroked="f" coordsize="21600,21600" o:gfxdata="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pQjs22AAAAAsBAAAPAAAAAAAAAAEAIAAAACIAAABkcnMvZG93bnJldi54bWxQSwECFAAUAAAA&#10;CACHTuJAiSHd1ScCAADPAwAADgAAAAAAAAABACAAAAAnAQAAZHJzL2Uyb0RvYy54bWxQSwUGAAAA&#10;AAYABgBZAQAAwAU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3C3C3B"/>
                          <w:kern w:val="24"/>
                          <w:sz w:val="29"/>
                          <w:szCs w:val="29"/>
                        </w:rPr>
                        <w:t>添加标题</w:t>
                      </w:r>
                    </w:p>
                  </w:txbxContent>
                </v:textbox>
              </v:shape>
            </w:pict>
          </mc:Fallback>
        </mc:AlternateContent>
      </w:r>
      <w:r>
        <mc:AlternateContent>
          <mc:Choice Requires="wps">
            <w:drawing>
              <wp:anchor distT="0" distB="0" distL="114300" distR="114300" simplePos="0" relativeHeight="251575296" behindDoc="0" locked="0" layoutInCell="1" allowOverlap="1">
                <wp:simplePos x="0" y="0"/>
                <wp:positionH relativeFrom="column">
                  <wp:posOffset>-294640</wp:posOffset>
                </wp:positionH>
                <wp:positionV relativeFrom="paragraph">
                  <wp:posOffset>3596640</wp:posOffset>
                </wp:positionV>
                <wp:extent cx="2479040" cy="904240"/>
                <wp:effectExtent l="0" t="0" r="0" b="0"/>
                <wp:wrapNone/>
                <wp:docPr id="62"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848360" y="4511040"/>
                          <a:ext cx="2479040" cy="9042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3.2pt;margin-top:283.2pt;height:71.2pt;width:195.2pt;z-index:251575296;mso-width-relative:page;mso-height-relative:page;" filled="f" stroked="f" coordsize="21600,21600" o:gfxdata="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9E&#10;bAjYAAAACwEAAA8AAAAAAAAAAQAgAAAAIgAAAGRycy9kb3ducmV2LnhtbFBLAQIUABQAAAAIAIdO&#10;4kANDwjaIwIAAM4DAAAOAAAAAAAAAAEAIAAAACcBAABkcnMvZTJvRG9jLnhtbFBLBQYAAAAABgAG&#10;AFkBAAC8BQ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574272" behindDoc="0" locked="0" layoutInCell="1" allowOverlap="1">
                <wp:simplePos x="0" y="0"/>
                <wp:positionH relativeFrom="column">
                  <wp:posOffset>395605</wp:posOffset>
                </wp:positionH>
                <wp:positionV relativeFrom="paragraph">
                  <wp:posOffset>3227705</wp:posOffset>
                </wp:positionV>
                <wp:extent cx="1098550" cy="396240"/>
                <wp:effectExtent l="0" t="0" r="0" b="0"/>
                <wp:wrapNone/>
                <wp:docPr id="61"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538605" y="4142105"/>
                          <a:ext cx="1098550" cy="396240"/>
                        </a:xfrm>
                        <a:prstGeom prst="rect">
                          <a:avLst/>
                        </a:prstGeom>
                        <a:noFill/>
                      </wps:spPr>
                      <wps:txbx>
                        <w:txbxContent>
                          <w:p>
                            <w:pPr>
                              <w:pStyle w:val="2"/>
                              <w:spacing w:line="480" w:lineRule="exact"/>
                              <w:jc w:val="center"/>
                            </w:pPr>
                            <w:r>
                              <w:rPr>
                                <w:rFonts w:ascii="方正硬笔楷书简体" w:eastAsia="方正硬笔楷书简体" w:hAnsiTheme="minorBidi"/>
                                <w:color w:val="3C3C3B"/>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31.15pt;margin-top:254.15pt;height:31.2pt;width:86.5pt;z-index:251574272;mso-width-relative:page;mso-height-relative:page;" filled="f" stroked="f" coordsize="21600,21600" o:gfxdata="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1tiDDXAAAACgEAAA8AAAAAAAAAAQAgAAAAIgAAAGRycy9kb3ducmV2LnhtbFBLAQIUABQAAAAI&#10;AIdO4kAUkLnbJwIAAM8DAAAOAAAAAAAAAAEAIAAAACYBAABkcnMvZTJvRG9jLnhtbFBLBQYAAAAA&#10;BgAGAFkBAAC/BQ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3C3C3B"/>
                          <w:kern w:val="24"/>
                          <w:sz w:val="29"/>
                          <w:szCs w:val="29"/>
                        </w:rPr>
                        <w:t>添加标题</w:t>
                      </w:r>
                    </w:p>
                  </w:txbxContent>
                </v:textbox>
              </v:shape>
            </w:pict>
          </mc:Fallback>
        </mc:AlternateContent>
      </w:r>
      <w:r>
        <mc:AlternateContent>
          <mc:Choice Requires="wps">
            <w:drawing>
              <wp:anchor distT="0" distB="0" distL="114300" distR="114300" simplePos="0" relativeHeight="251573248" behindDoc="0" locked="0" layoutInCell="1" allowOverlap="1">
                <wp:simplePos x="0" y="0"/>
                <wp:positionH relativeFrom="column">
                  <wp:posOffset>3978275</wp:posOffset>
                </wp:positionH>
                <wp:positionV relativeFrom="paragraph">
                  <wp:posOffset>1407795</wp:posOffset>
                </wp:positionV>
                <wp:extent cx="722630" cy="1635125"/>
                <wp:effectExtent l="0" t="0" r="3810" b="5080"/>
                <wp:wrapNone/>
                <wp:docPr id="59"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5121275" y="2322195"/>
                          <a:ext cx="722630" cy="1635125"/>
                        </a:xfrm>
                        <a:custGeom>
                          <a:avLst/>
                          <a:gdLst>
                            <a:gd name="T0" fmla="*/ 103 w 217"/>
                            <a:gd name="T1" fmla="*/ 272 h 490"/>
                            <a:gd name="T2" fmla="*/ 209 w 217"/>
                            <a:gd name="T3" fmla="*/ 184 h 490"/>
                            <a:gd name="T4" fmla="*/ 209 w 217"/>
                            <a:gd name="T5" fmla="*/ 159 h 490"/>
                            <a:gd name="T6" fmla="*/ 102 w 217"/>
                            <a:gd name="T7" fmla="*/ 218 h 490"/>
                            <a:gd name="T8" fmla="*/ 159 w 217"/>
                            <a:gd name="T9" fmla="*/ 190 h 490"/>
                            <a:gd name="T10" fmla="*/ 158 w 217"/>
                            <a:gd name="T11" fmla="*/ 183 h 490"/>
                            <a:gd name="T12" fmla="*/ 101 w 217"/>
                            <a:gd name="T13" fmla="*/ 177 h 490"/>
                            <a:gd name="T14" fmla="*/ 106 w 217"/>
                            <a:gd name="T15" fmla="*/ 171 h 490"/>
                            <a:gd name="T16" fmla="*/ 110 w 217"/>
                            <a:gd name="T17" fmla="*/ 155 h 490"/>
                            <a:gd name="T18" fmla="*/ 100 w 217"/>
                            <a:gd name="T19" fmla="*/ 149 h 490"/>
                            <a:gd name="T20" fmla="*/ 173 w 217"/>
                            <a:gd name="T21" fmla="*/ 95 h 490"/>
                            <a:gd name="T22" fmla="*/ 100 w 217"/>
                            <a:gd name="T23" fmla="*/ 123 h 490"/>
                            <a:gd name="T24" fmla="*/ 162 w 217"/>
                            <a:gd name="T25" fmla="*/ 74 h 490"/>
                            <a:gd name="T26" fmla="*/ 99 w 217"/>
                            <a:gd name="T27" fmla="*/ 102 h 490"/>
                            <a:gd name="T28" fmla="*/ 143 w 217"/>
                            <a:gd name="T29" fmla="*/ 53 h 490"/>
                            <a:gd name="T30" fmla="*/ 102 w 217"/>
                            <a:gd name="T31" fmla="*/ 62 h 490"/>
                            <a:gd name="T32" fmla="*/ 104 w 217"/>
                            <a:gd name="T33" fmla="*/ 55 h 490"/>
                            <a:gd name="T34" fmla="*/ 127 w 217"/>
                            <a:gd name="T35" fmla="*/ 18 h 490"/>
                            <a:gd name="T36" fmla="*/ 96 w 217"/>
                            <a:gd name="T37" fmla="*/ 36 h 490"/>
                            <a:gd name="T38" fmla="*/ 108 w 217"/>
                            <a:gd name="T39" fmla="*/ 2 h 490"/>
                            <a:gd name="T40" fmla="*/ 93 w 217"/>
                            <a:gd name="T41" fmla="*/ 2 h 490"/>
                            <a:gd name="T42" fmla="*/ 76 w 217"/>
                            <a:gd name="T43" fmla="*/ 5 h 490"/>
                            <a:gd name="T44" fmla="*/ 89 w 217"/>
                            <a:gd name="T45" fmla="*/ 36 h 490"/>
                            <a:gd name="T46" fmla="*/ 89 w 217"/>
                            <a:gd name="T47" fmla="*/ 41 h 490"/>
                            <a:gd name="T48" fmla="*/ 57 w 217"/>
                            <a:gd name="T49" fmla="*/ 37 h 490"/>
                            <a:gd name="T50" fmla="*/ 56 w 217"/>
                            <a:gd name="T51" fmla="*/ 62 h 490"/>
                            <a:gd name="T52" fmla="*/ 91 w 217"/>
                            <a:gd name="T53" fmla="*/ 101 h 490"/>
                            <a:gd name="T54" fmla="*/ 91 w 217"/>
                            <a:gd name="T55" fmla="*/ 107 h 490"/>
                            <a:gd name="T56" fmla="*/ 40 w 217"/>
                            <a:gd name="T57" fmla="*/ 99 h 490"/>
                            <a:gd name="T58" fmla="*/ 35 w 217"/>
                            <a:gd name="T59" fmla="*/ 112 h 490"/>
                            <a:gd name="T60" fmla="*/ 94 w 217"/>
                            <a:gd name="T61" fmla="*/ 171 h 490"/>
                            <a:gd name="T62" fmla="*/ 28 w 217"/>
                            <a:gd name="T63" fmla="*/ 137 h 490"/>
                            <a:gd name="T64" fmla="*/ 95 w 217"/>
                            <a:gd name="T65" fmla="*/ 197 h 490"/>
                            <a:gd name="T66" fmla="*/ 95 w 217"/>
                            <a:gd name="T67" fmla="*/ 203 h 490"/>
                            <a:gd name="T68" fmla="*/ 9 w 217"/>
                            <a:gd name="T69" fmla="*/ 177 h 490"/>
                            <a:gd name="T70" fmla="*/ 4 w 217"/>
                            <a:gd name="T71" fmla="*/ 195 h 490"/>
                            <a:gd name="T72" fmla="*/ 96 w 217"/>
                            <a:gd name="T73" fmla="*/ 271 h 490"/>
                            <a:gd name="T74" fmla="*/ 96 w 217"/>
                            <a:gd name="T75" fmla="*/ 277 h 490"/>
                            <a:gd name="T76" fmla="*/ 10 w 217"/>
                            <a:gd name="T77" fmla="*/ 263 h 490"/>
                            <a:gd name="T78" fmla="*/ 18 w 217"/>
                            <a:gd name="T79" fmla="*/ 290 h 490"/>
                            <a:gd name="T80" fmla="*/ 97 w 217"/>
                            <a:gd name="T81" fmla="*/ 343 h 490"/>
                            <a:gd name="T82" fmla="*/ 97 w 217"/>
                            <a:gd name="T83" fmla="*/ 347 h 490"/>
                            <a:gd name="T84" fmla="*/ 38 w 217"/>
                            <a:gd name="T85" fmla="*/ 346 h 490"/>
                            <a:gd name="T86" fmla="*/ 97 w 217"/>
                            <a:gd name="T87" fmla="*/ 374 h 490"/>
                            <a:gd name="T88" fmla="*/ 42 w 217"/>
                            <a:gd name="T89" fmla="*/ 379 h 490"/>
                            <a:gd name="T90" fmla="*/ 58 w 217"/>
                            <a:gd name="T91" fmla="*/ 402 h 490"/>
                            <a:gd name="T92" fmla="*/ 96 w 217"/>
                            <a:gd name="T93" fmla="*/ 439 h 490"/>
                            <a:gd name="T94" fmla="*/ 96 w 217"/>
                            <a:gd name="T95" fmla="*/ 445 h 490"/>
                            <a:gd name="T96" fmla="*/ 105 w 217"/>
                            <a:gd name="T97" fmla="*/ 444 h 490"/>
                            <a:gd name="T98" fmla="*/ 105 w 217"/>
                            <a:gd name="T99" fmla="*/ 438 h 490"/>
                            <a:gd name="T100" fmla="*/ 138 w 217"/>
                            <a:gd name="T101" fmla="*/ 401 h 490"/>
                            <a:gd name="T102" fmla="*/ 109 w 217"/>
                            <a:gd name="T103" fmla="*/ 395 h 490"/>
                            <a:gd name="T104" fmla="*/ 104 w 217"/>
                            <a:gd name="T105" fmla="*/ 392 h 490"/>
                            <a:gd name="T106" fmla="*/ 161 w 217"/>
                            <a:gd name="T107" fmla="*/ 344 h 490"/>
                            <a:gd name="T108" fmla="*/ 104 w 217"/>
                            <a:gd name="T109" fmla="*/ 347 h 490"/>
                            <a:gd name="T110" fmla="*/ 189 w 217"/>
                            <a:gd name="T111" fmla="*/ 308 h 490"/>
                            <a:gd name="T112" fmla="*/ 103 w 217"/>
                            <a:gd name="T113" fmla="*/ 327 h 490"/>
                            <a:gd name="T114" fmla="*/ 103 w 217"/>
                            <a:gd name="T115" fmla="*/ 321 h 490"/>
                            <a:gd name="T116" fmla="*/ 197 w 217"/>
                            <a:gd name="T117" fmla="*/ 261 h 490"/>
                            <a:gd name="T118" fmla="*/ 103 w 217"/>
                            <a:gd name="T119" fmla="*/ 277 h 490"/>
                            <a:gd name="T120" fmla="*/ 211 w 217"/>
                            <a:gd name="T121" fmla="*/ 215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17" h="490">
                              <a:moveTo>
                                <a:pt x="211" y="215"/>
                              </a:moveTo>
                              <a:cubicBezTo>
                                <a:pt x="198" y="255"/>
                                <a:pt x="145" y="271"/>
                                <a:pt x="107" y="272"/>
                              </a:cubicBezTo>
                              <a:cubicBezTo>
                                <a:pt x="106" y="272"/>
                                <a:pt x="104" y="272"/>
                                <a:pt x="103" y="272"/>
                              </a:cubicBezTo>
                              <a:cubicBezTo>
                                <a:pt x="103" y="264"/>
                                <a:pt x="102" y="257"/>
                                <a:pt x="102" y="249"/>
                              </a:cubicBezTo>
                              <a:cubicBezTo>
                                <a:pt x="149" y="250"/>
                                <a:pt x="197" y="229"/>
                                <a:pt x="214" y="186"/>
                              </a:cubicBezTo>
                              <a:cubicBezTo>
                                <a:pt x="215" y="183"/>
                                <a:pt x="211" y="181"/>
                                <a:pt x="209" y="184"/>
                              </a:cubicBezTo>
                              <a:cubicBezTo>
                                <a:pt x="189" y="223"/>
                                <a:pt x="145" y="243"/>
                                <a:pt x="102" y="243"/>
                              </a:cubicBezTo>
                              <a:cubicBezTo>
                                <a:pt x="102" y="237"/>
                                <a:pt x="102" y="231"/>
                                <a:pt x="102" y="225"/>
                              </a:cubicBezTo>
                              <a:cubicBezTo>
                                <a:pt x="148" y="224"/>
                                <a:pt x="195" y="200"/>
                                <a:pt x="209" y="159"/>
                              </a:cubicBezTo>
                              <a:cubicBezTo>
                                <a:pt x="210" y="155"/>
                                <a:pt x="204" y="154"/>
                                <a:pt x="203" y="157"/>
                              </a:cubicBezTo>
                              <a:cubicBezTo>
                                <a:pt x="189" y="193"/>
                                <a:pt x="153" y="211"/>
                                <a:pt x="117" y="216"/>
                              </a:cubicBezTo>
                              <a:cubicBezTo>
                                <a:pt x="112" y="217"/>
                                <a:pt x="107" y="218"/>
                                <a:pt x="102" y="218"/>
                              </a:cubicBezTo>
                              <a:cubicBezTo>
                                <a:pt x="102" y="213"/>
                                <a:pt x="101" y="208"/>
                                <a:pt x="101" y="203"/>
                              </a:cubicBezTo>
                              <a:cubicBezTo>
                                <a:pt x="104" y="203"/>
                                <a:pt x="108" y="203"/>
                                <a:pt x="111" y="202"/>
                              </a:cubicBezTo>
                              <a:cubicBezTo>
                                <a:pt x="127" y="200"/>
                                <a:pt x="144" y="198"/>
                                <a:pt x="159" y="190"/>
                              </a:cubicBezTo>
                              <a:cubicBezTo>
                                <a:pt x="176" y="181"/>
                                <a:pt x="186" y="164"/>
                                <a:pt x="195" y="148"/>
                              </a:cubicBezTo>
                              <a:cubicBezTo>
                                <a:pt x="197" y="144"/>
                                <a:pt x="192" y="141"/>
                                <a:pt x="190" y="145"/>
                              </a:cubicBezTo>
                              <a:cubicBezTo>
                                <a:pt x="182" y="159"/>
                                <a:pt x="173" y="174"/>
                                <a:pt x="158" y="183"/>
                              </a:cubicBezTo>
                              <a:cubicBezTo>
                                <a:pt x="145" y="190"/>
                                <a:pt x="130" y="193"/>
                                <a:pt x="116" y="195"/>
                              </a:cubicBezTo>
                              <a:cubicBezTo>
                                <a:pt x="111" y="196"/>
                                <a:pt x="106" y="196"/>
                                <a:pt x="101" y="197"/>
                              </a:cubicBezTo>
                              <a:cubicBezTo>
                                <a:pt x="101" y="190"/>
                                <a:pt x="101" y="184"/>
                                <a:pt x="101" y="177"/>
                              </a:cubicBezTo>
                              <a:cubicBezTo>
                                <a:pt x="133" y="178"/>
                                <a:pt x="176" y="164"/>
                                <a:pt x="185" y="130"/>
                              </a:cubicBezTo>
                              <a:cubicBezTo>
                                <a:pt x="186" y="126"/>
                                <a:pt x="181" y="124"/>
                                <a:pt x="179" y="128"/>
                              </a:cubicBezTo>
                              <a:cubicBezTo>
                                <a:pt x="169" y="157"/>
                                <a:pt x="135" y="170"/>
                                <a:pt x="106" y="171"/>
                              </a:cubicBezTo>
                              <a:cubicBezTo>
                                <a:pt x="104" y="171"/>
                                <a:pt x="103" y="171"/>
                                <a:pt x="101" y="171"/>
                              </a:cubicBezTo>
                              <a:cubicBezTo>
                                <a:pt x="101" y="166"/>
                                <a:pt x="101" y="160"/>
                                <a:pt x="100" y="155"/>
                              </a:cubicBezTo>
                              <a:cubicBezTo>
                                <a:pt x="104" y="155"/>
                                <a:pt x="107" y="155"/>
                                <a:pt x="110" y="155"/>
                              </a:cubicBezTo>
                              <a:cubicBezTo>
                                <a:pt x="137" y="153"/>
                                <a:pt x="173" y="142"/>
                                <a:pt x="178" y="111"/>
                              </a:cubicBezTo>
                              <a:cubicBezTo>
                                <a:pt x="178" y="109"/>
                                <a:pt x="175" y="107"/>
                                <a:pt x="173" y="109"/>
                              </a:cubicBezTo>
                              <a:cubicBezTo>
                                <a:pt x="160" y="137"/>
                                <a:pt x="130" y="150"/>
                                <a:pt x="100" y="149"/>
                              </a:cubicBezTo>
                              <a:cubicBezTo>
                                <a:pt x="100" y="143"/>
                                <a:pt x="100" y="136"/>
                                <a:pt x="100" y="130"/>
                              </a:cubicBezTo>
                              <a:cubicBezTo>
                                <a:pt x="103" y="130"/>
                                <a:pt x="105" y="130"/>
                                <a:pt x="108" y="130"/>
                              </a:cubicBezTo>
                              <a:cubicBezTo>
                                <a:pt x="134" y="130"/>
                                <a:pt x="159" y="117"/>
                                <a:pt x="173" y="95"/>
                              </a:cubicBezTo>
                              <a:cubicBezTo>
                                <a:pt x="175" y="91"/>
                                <a:pt x="170" y="88"/>
                                <a:pt x="167" y="91"/>
                              </a:cubicBezTo>
                              <a:cubicBezTo>
                                <a:pt x="154" y="112"/>
                                <a:pt x="132" y="123"/>
                                <a:pt x="108" y="123"/>
                              </a:cubicBezTo>
                              <a:cubicBezTo>
                                <a:pt x="105" y="123"/>
                                <a:pt x="102" y="123"/>
                                <a:pt x="100" y="123"/>
                              </a:cubicBezTo>
                              <a:cubicBezTo>
                                <a:pt x="99" y="118"/>
                                <a:pt x="99" y="113"/>
                                <a:pt x="99" y="108"/>
                              </a:cubicBezTo>
                              <a:cubicBezTo>
                                <a:pt x="103" y="108"/>
                                <a:pt x="107" y="108"/>
                                <a:pt x="112" y="108"/>
                              </a:cubicBezTo>
                              <a:cubicBezTo>
                                <a:pt x="136" y="107"/>
                                <a:pt x="152" y="96"/>
                                <a:pt x="162" y="74"/>
                              </a:cubicBezTo>
                              <a:cubicBezTo>
                                <a:pt x="163" y="71"/>
                                <a:pt x="159" y="68"/>
                                <a:pt x="158" y="71"/>
                              </a:cubicBezTo>
                              <a:cubicBezTo>
                                <a:pt x="145" y="89"/>
                                <a:pt x="134" y="100"/>
                                <a:pt x="112" y="101"/>
                              </a:cubicBezTo>
                              <a:cubicBezTo>
                                <a:pt x="107" y="102"/>
                                <a:pt x="103" y="102"/>
                                <a:pt x="99" y="102"/>
                              </a:cubicBezTo>
                              <a:cubicBezTo>
                                <a:pt x="99" y="95"/>
                                <a:pt x="98" y="89"/>
                                <a:pt x="98" y="83"/>
                              </a:cubicBezTo>
                              <a:cubicBezTo>
                                <a:pt x="119" y="84"/>
                                <a:pt x="138" y="77"/>
                                <a:pt x="148" y="56"/>
                              </a:cubicBezTo>
                              <a:cubicBezTo>
                                <a:pt x="149" y="52"/>
                                <a:pt x="145" y="50"/>
                                <a:pt x="143" y="53"/>
                              </a:cubicBezTo>
                              <a:cubicBezTo>
                                <a:pt x="131" y="70"/>
                                <a:pt x="115" y="77"/>
                                <a:pt x="98" y="76"/>
                              </a:cubicBezTo>
                              <a:cubicBezTo>
                                <a:pt x="98" y="72"/>
                                <a:pt x="97" y="67"/>
                                <a:pt x="97" y="62"/>
                              </a:cubicBezTo>
                              <a:cubicBezTo>
                                <a:pt x="99" y="62"/>
                                <a:pt x="101" y="62"/>
                                <a:pt x="102" y="62"/>
                              </a:cubicBezTo>
                              <a:cubicBezTo>
                                <a:pt x="118" y="61"/>
                                <a:pt x="136" y="51"/>
                                <a:pt x="138" y="35"/>
                              </a:cubicBezTo>
                              <a:cubicBezTo>
                                <a:pt x="139" y="32"/>
                                <a:pt x="136" y="31"/>
                                <a:pt x="134" y="33"/>
                              </a:cubicBezTo>
                              <a:cubicBezTo>
                                <a:pt x="127" y="45"/>
                                <a:pt x="119" y="53"/>
                                <a:pt x="104" y="55"/>
                              </a:cubicBezTo>
                              <a:cubicBezTo>
                                <a:pt x="102" y="55"/>
                                <a:pt x="99" y="55"/>
                                <a:pt x="97" y="55"/>
                              </a:cubicBezTo>
                              <a:cubicBezTo>
                                <a:pt x="96" y="51"/>
                                <a:pt x="96" y="46"/>
                                <a:pt x="96" y="41"/>
                              </a:cubicBezTo>
                              <a:cubicBezTo>
                                <a:pt x="110" y="42"/>
                                <a:pt x="124" y="34"/>
                                <a:pt x="127" y="18"/>
                              </a:cubicBezTo>
                              <a:cubicBezTo>
                                <a:pt x="128" y="15"/>
                                <a:pt x="125" y="14"/>
                                <a:pt x="124" y="16"/>
                              </a:cubicBezTo>
                              <a:cubicBezTo>
                                <a:pt x="118" y="25"/>
                                <a:pt x="111" y="34"/>
                                <a:pt x="100" y="36"/>
                              </a:cubicBezTo>
                              <a:cubicBezTo>
                                <a:pt x="98" y="36"/>
                                <a:pt x="97" y="36"/>
                                <a:pt x="96" y="36"/>
                              </a:cubicBezTo>
                              <a:cubicBezTo>
                                <a:pt x="95" y="32"/>
                                <a:pt x="95" y="28"/>
                                <a:pt x="95" y="23"/>
                              </a:cubicBezTo>
                              <a:cubicBezTo>
                                <a:pt x="105" y="22"/>
                                <a:pt x="114" y="12"/>
                                <a:pt x="112" y="2"/>
                              </a:cubicBezTo>
                              <a:cubicBezTo>
                                <a:pt x="111" y="0"/>
                                <a:pt x="108" y="0"/>
                                <a:pt x="108" y="2"/>
                              </a:cubicBezTo>
                              <a:cubicBezTo>
                                <a:pt x="106" y="9"/>
                                <a:pt x="102" y="15"/>
                                <a:pt x="95" y="17"/>
                              </a:cubicBezTo>
                              <a:cubicBezTo>
                                <a:pt x="94" y="17"/>
                                <a:pt x="94" y="17"/>
                                <a:pt x="94" y="17"/>
                              </a:cubicBezTo>
                              <a:cubicBezTo>
                                <a:pt x="94" y="12"/>
                                <a:pt x="93" y="7"/>
                                <a:pt x="93" y="2"/>
                              </a:cubicBezTo>
                              <a:cubicBezTo>
                                <a:pt x="93" y="0"/>
                                <a:pt x="89" y="0"/>
                                <a:pt x="89" y="2"/>
                              </a:cubicBezTo>
                              <a:cubicBezTo>
                                <a:pt x="89" y="7"/>
                                <a:pt x="89" y="12"/>
                                <a:pt x="89" y="17"/>
                              </a:cubicBezTo>
                              <a:cubicBezTo>
                                <a:pt x="83" y="16"/>
                                <a:pt x="78" y="10"/>
                                <a:pt x="76" y="5"/>
                              </a:cubicBezTo>
                              <a:cubicBezTo>
                                <a:pt x="76" y="3"/>
                                <a:pt x="73" y="3"/>
                                <a:pt x="73" y="5"/>
                              </a:cubicBezTo>
                              <a:cubicBezTo>
                                <a:pt x="74" y="14"/>
                                <a:pt x="81" y="21"/>
                                <a:pt x="89" y="23"/>
                              </a:cubicBezTo>
                              <a:cubicBezTo>
                                <a:pt x="89" y="27"/>
                                <a:pt x="89" y="32"/>
                                <a:pt x="89" y="36"/>
                              </a:cubicBezTo>
                              <a:cubicBezTo>
                                <a:pt x="80" y="34"/>
                                <a:pt x="72" y="29"/>
                                <a:pt x="67" y="21"/>
                              </a:cubicBezTo>
                              <a:cubicBezTo>
                                <a:pt x="66" y="20"/>
                                <a:pt x="63" y="21"/>
                                <a:pt x="64" y="23"/>
                              </a:cubicBezTo>
                              <a:cubicBezTo>
                                <a:pt x="70" y="33"/>
                                <a:pt x="79" y="39"/>
                                <a:pt x="89" y="41"/>
                              </a:cubicBezTo>
                              <a:cubicBezTo>
                                <a:pt x="89" y="45"/>
                                <a:pt x="90" y="50"/>
                                <a:pt x="90" y="54"/>
                              </a:cubicBezTo>
                              <a:cubicBezTo>
                                <a:pt x="77" y="52"/>
                                <a:pt x="64" y="47"/>
                                <a:pt x="61" y="36"/>
                              </a:cubicBezTo>
                              <a:cubicBezTo>
                                <a:pt x="60" y="34"/>
                                <a:pt x="57" y="35"/>
                                <a:pt x="57" y="37"/>
                              </a:cubicBezTo>
                              <a:cubicBezTo>
                                <a:pt x="59" y="51"/>
                                <a:pt x="75" y="58"/>
                                <a:pt x="90" y="61"/>
                              </a:cubicBezTo>
                              <a:cubicBezTo>
                                <a:pt x="90" y="66"/>
                                <a:pt x="90" y="71"/>
                                <a:pt x="90" y="76"/>
                              </a:cubicBezTo>
                              <a:cubicBezTo>
                                <a:pt x="79" y="74"/>
                                <a:pt x="67" y="69"/>
                                <a:pt x="56" y="62"/>
                              </a:cubicBezTo>
                              <a:cubicBezTo>
                                <a:pt x="54" y="61"/>
                                <a:pt x="52" y="63"/>
                                <a:pt x="54" y="65"/>
                              </a:cubicBezTo>
                              <a:cubicBezTo>
                                <a:pt x="64" y="73"/>
                                <a:pt x="77" y="79"/>
                                <a:pt x="90" y="82"/>
                              </a:cubicBezTo>
                              <a:cubicBezTo>
                                <a:pt x="91" y="88"/>
                                <a:pt x="91" y="94"/>
                                <a:pt x="91" y="101"/>
                              </a:cubicBezTo>
                              <a:cubicBezTo>
                                <a:pt x="75" y="99"/>
                                <a:pt x="61" y="92"/>
                                <a:pt x="51" y="78"/>
                              </a:cubicBezTo>
                              <a:cubicBezTo>
                                <a:pt x="50" y="76"/>
                                <a:pt x="47" y="77"/>
                                <a:pt x="48" y="79"/>
                              </a:cubicBezTo>
                              <a:cubicBezTo>
                                <a:pt x="57" y="96"/>
                                <a:pt x="73" y="104"/>
                                <a:pt x="91" y="107"/>
                              </a:cubicBezTo>
                              <a:cubicBezTo>
                                <a:pt x="91" y="112"/>
                                <a:pt x="92" y="117"/>
                                <a:pt x="92" y="122"/>
                              </a:cubicBezTo>
                              <a:cubicBezTo>
                                <a:pt x="73" y="120"/>
                                <a:pt x="52" y="112"/>
                                <a:pt x="43" y="97"/>
                              </a:cubicBezTo>
                              <a:cubicBezTo>
                                <a:pt x="42" y="95"/>
                                <a:pt x="39" y="97"/>
                                <a:pt x="40" y="99"/>
                              </a:cubicBezTo>
                              <a:cubicBezTo>
                                <a:pt x="48" y="118"/>
                                <a:pt x="71" y="126"/>
                                <a:pt x="92" y="129"/>
                              </a:cubicBezTo>
                              <a:cubicBezTo>
                                <a:pt x="92" y="136"/>
                                <a:pt x="93" y="142"/>
                                <a:pt x="93" y="149"/>
                              </a:cubicBezTo>
                              <a:cubicBezTo>
                                <a:pt x="69" y="146"/>
                                <a:pt x="47" y="134"/>
                                <a:pt x="35" y="112"/>
                              </a:cubicBezTo>
                              <a:cubicBezTo>
                                <a:pt x="33" y="110"/>
                                <a:pt x="30" y="112"/>
                                <a:pt x="31" y="114"/>
                              </a:cubicBezTo>
                              <a:cubicBezTo>
                                <a:pt x="43" y="141"/>
                                <a:pt x="67" y="153"/>
                                <a:pt x="93" y="155"/>
                              </a:cubicBezTo>
                              <a:cubicBezTo>
                                <a:pt x="93" y="160"/>
                                <a:pt x="93" y="165"/>
                                <a:pt x="94" y="171"/>
                              </a:cubicBezTo>
                              <a:cubicBezTo>
                                <a:pt x="86" y="170"/>
                                <a:pt x="79" y="168"/>
                                <a:pt x="72" y="166"/>
                              </a:cubicBezTo>
                              <a:cubicBezTo>
                                <a:pt x="63" y="163"/>
                                <a:pt x="30" y="150"/>
                                <a:pt x="32" y="138"/>
                              </a:cubicBezTo>
                              <a:cubicBezTo>
                                <a:pt x="32" y="136"/>
                                <a:pt x="29" y="136"/>
                                <a:pt x="28" y="137"/>
                              </a:cubicBezTo>
                              <a:cubicBezTo>
                                <a:pt x="26" y="148"/>
                                <a:pt x="40" y="156"/>
                                <a:pt x="47" y="161"/>
                              </a:cubicBezTo>
                              <a:cubicBezTo>
                                <a:pt x="61" y="170"/>
                                <a:pt x="77" y="175"/>
                                <a:pt x="94" y="177"/>
                              </a:cubicBezTo>
                              <a:cubicBezTo>
                                <a:pt x="94" y="184"/>
                                <a:pt x="94" y="190"/>
                                <a:pt x="95" y="197"/>
                              </a:cubicBezTo>
                              <a:cubicBezTo>
                                <a:pt x="67" y="197"/>
                                <a:pt x="43" y="187"/>
                                <a:pt x="27" y="159"/>
                              </a:cubicBezTo>
                              <a:cubicBezTo>
                                <a:pt x="26" y="158"/>
                                <a:pt x="23" y="159"/>
                                <a:pt x="24" y="161"/>
                              </a:cubicBezTo>
                              <a:cubicBezTo>
                                <a:pt x="37" y="192"/>
                                <a:pt x="65" y="203"/>
                                <a:pt x="95" y="203"/>
                              </a:cubicBezTo>
                              <a:cubicBezTo>
                                <a:pt x="95" y="208"/>
                                <a:pt x="95" y="213"/>
                                <a:pt x="95" y="218"/>
                              </a:cubicBezTo>
                              <a:cubicBezTo>
                                <a:pt x="62" y="217"/>
                                <a:pt x="32" y="204"/>
                                <a:pt x="11" y="175"/>
                              </a:cubicBezTo>
                              <a:cubicBezTo>
                                <a:pt x="10" y="174"/>
                                <a:pt x="8" y="175"/>
                                <a:pt x="9" y="177"/>
                              </a:cubicBezTo>
                              <a:cubicBezTo>
                                <a:pt x="25" y="209"/>
                                <a:pt x="59" y="224"/>
                                <a:pt x="95" y="225"/>
                              </a:cubicBezTo>
                              <a:cubicBezTo>
                                <a:pt x="96" y="231"/>
                                <a:pt x="96" y="237"/>
                                <a:pt x="96" y="243"/>
                              </a:cubicBezTo>
                              <a:cubicBezTo>
                                <a:pt x="60" y="241"/>
                                <a:pt x="25" y="225"/>
                                <a:pt x="4" y="195"/>
                              </a:cubicBezTo>
                              <a:cubicBezTo>
                                <a:pt x="3" y="194"/>
                                <a:pt x="0" y="195"/>
                                <a:pt x="1" y="197"/>
                              </a:cubicBezTo>
                              <a:cubicBezTo>
                                <a:pt x="20" y="229"/>
                                <a:pt x="57" y="246"/>
                                <a:pt x="96" y="249"/>
                              </a:cubicBezTo>
                              <a:cubicBezTo>
                                <a:pt x="96" y="256"/>
                                <a:pt x="96" y="264"/>
                                <a:pt x="96" y="271"/>
                              </a:cubicBezTo>
                              <a:cubicBezTo>
                                <a:pt x="61" y="269"/>
                                <a:pt x="31" y="253"/>
                                <a:pt x="7" y="227"/>
                              </a:cubicBezTo>
                              <a:cubicBezTo>
                                <a:pt x="6" y="225"/>
                                <a:pt x="3" y="227"/>
                                <a:pt x="4" y="228"/>
                              </a:cubicBezTo>
                              <a:cubicBezTo>
                                <a:pt x="26" y="258"/>
                                <a:pt x="61" y="274"/>
                                <a:pt x="96" y="277"/>
                              </a:cubicBezTo>
                              <a:cubicBezTo>
                                <a:pt x="96" y="283"/>
                                <a:pt x="97" y="288"/>
                                <a:pt x="97" y="294"/>
                              </a:cubicBezTo>
                              <a:cubicBezTo>
                                <a:pt x="66" y="293"/>
                                <a:pt x="35" y="283"/>
                                <a:pt x="13" y="261"/>
                              </a:cubicBezTo>
                              <a:cubicBezTo>
                                <a:pt x="11" y="259"/>
                                <a:pt x="9" y="261"/>
                                <a:pt x="10" y="263"/>
                              </a:cubicBezTo>
                              <a:cubicBezTo>
                                <a:pt x="31" y="285"/>
                                <a:pt x="63" y="298"/>
                                <a:pt x="97" y="300"/>
                              </a:cubicBezTo>
                              <a:cubicBezTo>
                                <a:pt x="97" y="307"/>
                                <a:pt x="97" y="314"/>
                                <a:pt x="97" y="321"/>
                              </a:cubicBezTo>
                              <a:cubicBezTo>
                                <a:pt x="69" y="321"/>
                                <a:pt x="42" y="311"/>
                                <a:pt x="18" y="290"/>
                              </a:cubicBezTo>
                              <a:cubicBezTo>
                                <a:pt x="17" y="288"/>
                                <a:pt x="15" y="290"/>
                                <a:pt x="16" y="292"/>
                              </a:cubicBezTo>
                              <a:cubicBezTo>
                                <a:pt x="38" y="315"/>
                                <a:pt x="67" y="326"/>
                                <a:pt x="97" y="327"/>
                              </a:cubicBezTo>
                              <a:cubicBezTo>
                                <a:pt x="97" y="332"/>
                                <a:pt x="97" y="338"/>
                                <a:pt x="97" y="343"/>
                              </a:cubicBezTo>
                              <a:cubicBezTo>
                                <a:pt x="74" y="343"/>
                                <a:pt x="49" y="339"/>
                                <a:pt x="32" y="321"/>
                              </a:cubicBezTo>
                              <a:cubicBezTo>
                                <a:pt x="30" y="320"/>
                                <a:pt x="28" y="322"/>
                                <a:pt x="30" y="323"/>
                              </a:cubicBezTo>
                              <a:cubicBezTo>
                                <a:pt x="47" y="342"/>
                                <a:pt x="73" y="347"/>
                                <a:pt x="97" y="347"/>
                              </a:cubicBezTo>
                              <a:cubicBezTo>
                                <a:pt x="97" y="353"/>
                                <a:pt x="97" y="358"/>
                                <a:pt x="97" y="363"/>
                              </a:cubicBezTo>
                              <a:cubicBezTo>
                                <a:pt x="97" y="365"/>
                                <a:pt x="97" y="367"/>
                                <a:pt x="97" y="369"/>
                              </a:cubicBezTo>
                              <a:cubicBezTo>
                                <a:pt x="80" y="368"/>
                                <a:pt x="44" y="363"/>
                                <a:pt x="38" y="346"/>
                              </a:cubicBezTo>
                              <a:cubicBezTo>
                                <a:pt x="37" y="344"/>
                                <a:pt x="34" y="345"/>
                                <a:pt x="35" y="347"/>
                              </a:cubicBezTo>
                              <a:cubicBezTo>
                                <a:pt x="41" y="366"/>
                                <a:pt x="78" y="373"/>
                                <a:pt x="95" y="374"/>
                              </a:cubicBezTo>
                              <a:cubicBezTo>
                                <a:pt x="95" y="374"/>
                                <a:pt x="96" y="374"/>
                                <a:pt x="97" y="374"/>
                              </a:cubicBezTo>
                              <a:cubicBezTo>
                                <a:pt x="97" y="380"/>
                                <a:pt x="97" y="386"/>
                                <a:pt x="97" y="392"/>
                              </a:cubicBezTo>
                              <a:cubicBezTo>
                                <a:pt x="77" y="390"/>
                                <a:pt x="56" y="383"/>
                                <a:pt x="44" y="376"/>
                              </a:cubicBezTo>
                              <a:cubicBezTo>
                                <a:pt x="42" y="375"/>
                                <a:pt x="40" y="378"/>
                                <a:pt x="42" y="379"/>
                              </a:cubicBezTo>
                              <a:cubicBezTo>
                                <a:pt x="59" y="389"/>
                                <a:pt x="77" y="395"/>
                                <a:pt x="97" y="396"/>
                              </a:cubicBezTo>
                              <a:cubicBezTo>
                                <a:pt x="97" y="403"/>
                                <a:pt x="97" y="411"/>
                                <a:pt x="96" y="419"/>
                              </a:cubicBezTo>
                              <a:cubicBezTo>
                                <a:pt x="83" y="419"/>
                                <a:pt x="70" y="414"/>
                                <a:pt x="58" y="402"/>
                              </a:cubicBezTo>
                              <a:cubicBezTo>
                                <a:pt x="57" y="400"/>
                                <a:pt x="54" y="403"/>
                                <a:pt x="56" y="404"/>
                              </a:cubicBezTo>
                              <a:cubicBezTo>
                                <a:pt x="66" y="416"/>
                                <a:pt x="81" y="423"/>
                                <a:pt x="96" y="424"/>
                              </a:cubicBezTo>
                              <a:cubicBezTo>
                                <a:pt x="96" y="429"/>
                                <a:pt x="96" y="434"/>
                                <a:pt x="96" y="439"/>
                              </a:cubicBezTo>
                              <a:cubicBezTo>
                                <a:pt x="88" y="439"/>
                                <a:pt x="80" y="437"/>
                                <a:pt x="72" y="431"/>
                              </a:cubicBezTo>
                              <a:cubicBezTo>
                                <a:pt x="70" y="430"/>
                                <a:pt x="68" y="433"/>
                                <a:pt x="70" y="434"/>
                              </a:cubicBezTo>
                              <a:cubicBezTo>
                                <a:pt x="77" y="441"/>
                                <a:pt x="86" y="444"/>
                                <a:pt x="96" y="445"/>
                              </a:cubicBezTo>
                              <a:cubicBezTo>
                                <a:pt x="96" y="459"/>
                                <a:pt x="97" y="473"/>
                                <a:pt x="98" y="486"/>
                              </a:cubicBezTo>
                              <a:cubicBezTo>
                                <a:pt x="98" y="490"/>
                                <a:pt x="103" y="490"/>
                                <a:pt x="103" y="486"/>
                              </a:cubicBezTo>
                              <a:cubicBezTo>
                                <a:pt x="105" y="472"/>
                                <a:pt x="105" y="458"/>
                                <a:pt x="105" y="444"/>
                              </a:cubicBezTo>
                              <a:cubicBezTo>
                                <a:pt x="114" y="443"/>
                                <a:pt x="123" y="438"/>
                                <a:pt x="129" y="431"/>
                              </a:cubicBezTo>
                              <a:cubicBezTo>
                                <a:pt x="131" y="428"/>
                                <a:pt x="128" y="425"/>
                                <a:pt x="125" y="427"/>
                              </a:cubicBezTo>
                              <a:cubicBezTo>
                                <a:pt x="119" y="432"/>
                                <a:pt x="112" y="436"/>
                                <a:pt x="105" y="438"/>
                              </a:cubicBezTo>
                              <a:cubicBezTo>
                                <a:pt x="105" y="433"/>
                                <a:pt x="105" y="429"/>
                                <a:pt x="105" y="424"/>
                              </a:cubicBezTo>
                              <a:cubicBezTo>
                                <a:pt x="119" y="423"/>
                                <a:pt x="132" y="416"/>
                                <a:pt x="141" y="404"/>
                              </a:cubicBezTo>
                              <a:cubicBezTo>
                                <a:pt x="143" y="402"/>
                                <a:pt x="140" y="400"/>
                                <a:pt x="138" y="401"/>
                              </a:cubicBezTo>
                              <a:cubicBezTo>
                                <a:pt x="128" y="410"/>
                                <a:pt x="116" y="416"/>
                                <a:pt x="105" y="418"/>
                              </a:cubicBezTo>
                              <a:cubicBezTo>
                                <a:pt x="105" y="410"/>
                                <a:pt x="105" y="403"/>
                                <a:pt x="104" y="396"/>
                              </a:cubicBezTo>
                              <a:cubicBezTo>
                                <a:pt x="106" y="395"/>
                                <a:pt x="107" y="395"/>
                                <a:pt x="109" y="395"/>
                              </a:cubicBezTo>
                              <a:cubicBezTo>
                                <a:pt x="124" y="394"/>
                                <a:pt x="145" y="389"/>
                                <a:pt x="149" y="372"/>
                              </a:cubicBezTo>
                              <a:cubicBezTo>
                                <a:pt x="150" y="370"/>
                                <a:pt x="147" y="368"/>
                                <a:pt x="146" y="370"/>
                              </a:cubicBezTo>
                              <a:cubicBezTo>
                                <a:pt x="138" y="386"/>
                                <a:pt x="122" y="392"/>
                                <a:pt x="104" y="392"/>
                              </a:cubicBezTo>
                              <a:cubicBezTo>
                                <a:pt x="104" y="386"/>
                                <a:pt x="104" y="380"/>
                                <a:pt x="104" y="374"/>
                              </a:cubicBezTo>
                              <a:cubicBezTo>
                                <a:pt x="127" y="373"/>
                                <a:pt x="153" y="366"/>
                                <a:pt x="164" y="346"/>
                              </a:cubicBezTo>
                              <a:cubicBezTo>
                                <a:pt x="166" y="344"/>
                                <a:pt x="163" y="342"/>
                                <a:pt x="161" y="344"/>
                              </a:cubicBezTo>
                              <a:cubicBezTo>
                                <a:pt x="145" y="360"/>
                                <a:pt x="126" y="368"/>
                                <a:pt x="104" y="369"/>
                              </a:cubicBezTo>
                              <a:cubicBezTo>
                                <a:pt x="104" y="368"/>
                                <a:pt x="104" y="368"/>
                                <a:pt x="104" y="367"/>
                              </a:cubicBezTo>
                              <a:cubicBezTo>
                                <a:pt x="104" y="361"/>
                                <a:pt x="104" y="354"/>
                                <a:pt x="104" y="347"/>
                              </a:cubicBezTo>
                              <a:cubicBezTo>
                                <a:pt x="106" y="347"/>
                                <a:pt x="109" y="347"/>
                                <a:pt x="112" y="347"/>
                              </a:cubicBezTo>
                              <a:cubicBezTo>
                                <a:pt x="142" y="346"/>
                                <a:pt x="175" y="337"/>
                                <a:pt x="192" y="311"/>
                              </a:cubicBezTo>
                              <a:cubicBezTo>
                                <a:pt x="194" y="309"/>
                                <a:pt x="191" y="307"/>
                                <a:pt x="189" y="308"/>
                              </a:cubicBezTo>
                              <a:cubicBezTo>
                                <a:pt x="166" y="331"/>
                                <a:pt x="141" y="342"/>
                                <a:pt x="108" y="343"/>
                              </a:cubicBezTo>
                              <a:cubicBezTo>
                                <a:pt x="107" y="343"/>
                                <a:pt x="105" y="343"/>
                                <a:pt x="104" y="343"/>
                              </a:cubicBezTo>
                              <a:cubicBezTo>
                                <a:pt x="103" y="338"/>
                                <a:pt x="103" y="332"/>
                                <a:pt x="103" y="327"/>
                              </a:cubicBezTo>
                              <a:cubicBezTo>
                                <a:pt x="137" y="327"/>
                                <a:pt x="170" y="314"/>
                                <a:pt x="197" y="292"/>
                              </a:cubicBezTo>
                              <a:cubicBezTo>
                                <a:pt x="199" y="289"/>
                                <a:pt x="196" y="285"/>
                                <a:pt x="193" y="287"/>
                              </a:cubicBezTo>
                              <a:cubicBezTo>
                                <a:pt x="166" y="308"/>
                                <a:pt x="135" y="320"/>
                                <a:pt x="103" y="321"/>
                              </a:cubicBezTo>
                              <a:cubicBezTo>
                                <a:pt x="103" y="314"/>
                                <a:pt x="103" y="307"/>
                                <a:pt x="103" y="300"/>
                              </a:cubicBezTo>
                              <a:cubicBezTo>
                                <a:pt x="140" y="300"/>
                                <a:pt x="177" y="289"/>
                                <a:pt x="201" y="265"/>
                              </a:cubicBezTo>
                              <a:cubicBezTo>
                                <a:pt x="203" y="263"/>
                                <a:pt x="200" y="260"/>
                                <a:pt x="197" y="261"/>
                              </a:cubicBezTo>
                              <a:cubicBezTo>
                                <a:pt x="168" y="278"/>
                                <a:pt x="142" y="293"/>
                                <a:pt x="107" y="294"/>
                              </a:cubicBezTo>
                              <a:cubicBezTo>
                                <a:pt x="106" y="294"/>
                                <a:pt x="104" y="294"/>
                                <a:pt x="103" y="294"/>
                              </a:cubicBezTo>
                              <a:cubicBezTo>
                                <a:pt x="103" y="288"/>
                                <a:pt x="103" y="283"/>
                                <a:pt x="103" y="277"/>
                              </a:cubicBezTo>
                              <a:cubicBezTo>
                                <a:pt x="108" y="277"/>
                                <a:pt x="113" y="277"/>
                                <a:pt x="118" y="277"/>
                              </a:cubicBezTo>
                              <a:cubicBezTo>
                                <a:pt x="155" y="274"/>
                                <a:pt x="205" y="256"/>
                                <a:pt x="216" y="216"/>
                              </a:cubicBezTo>
                              <a:cubicBezTo>
                                <a:pt x="217" y="213"/>
                                <a:pt x="212" y="211"/>
                                <a:pt x="211" y="215"/>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313.25pt;margin-top:110.85pt;height:128.75pt;width:56.9pt;z-index:251573248;mso-width-relative:page;mso-height-relative:page;" fillcolor="#3C3C3B" filled="t" stroked="f" coordsize="217,490" o:gfxdata="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" path="m211,215c198,255,145,271,107,272c106,272,104,272,103,272c103,264,102,257,102,249c149,250,197,229,214,186c215,183,211,181,209,184c189,223,145,243,102,243c102,237,102,231,102,225c148,224,195,200,209,159c210,155,204,154,203,157c189,193,153,211,117,216c112,217,107,218,102,218c102,213,101,208,101,203c104,203,108,203,111,202c127,200,144,198,159,190c176,181,186,164,195,148c197,144,192,141,190,145c182,159,173,174,158,183c145,190,130,193,116,195c111,196,106,196,101,197c101,190,101,184,101,177c133,178,176,164,185,130c186,126,181,124,179,128c169,157,135,170,106,171c104,171,103,171,101,171c101,166,101,160,100,155c104,155,107,155,110,155c137,153,173,142,178,111c178,109,175,107,173,109c160,137,130,150,100,149c100,143,100,136,100,130c103,130,105,130,108,130c134,130,159,117,173,95c175,91,170,88,167,91c154,112,132,123,108,123c105,123,102,123,100,123c99,118,99,113,99,108c103,108,107,108,112,108c136,107,152,96,162,74c163,71,159,68,158,71c145,89,134,100,112,101c107,102,103,102,99,102c99,95,98,89,98,83c119,84,138,77,148,56c149,52,145,50,143,53c131,70,115,77,98,76c98,72,97,67,97,62c99,62,101,62,102,62c118,61,136,51,138,35c139,32,136,31,134,33c127,45,119,53,104,55c102,55,99,55,97,55c96,51,96,46,96,41c110,42,124,34,127,18c128,15,125,14,124,16c118,25,111,34,100,36c98,36,97,36,96,36c95,32,95,28,95,23c105,22,114,12,112,2c111,0,108,0,108,2c106,9,102,15,95,17c94,17,94,17,94,17c94,12,93,7,93,2c93,0,89,0,89,2c89,7,89,12,89,17c83,16,78,10,76,5c76,3,73,3,73,5c74,14,81,21,89,23c89,27,89,32,89,36c80,34,72,29,67,21c66,20,63,21,64,23c70,33,79,39,89,41c89,45,90,50,90,54c77,52,64,47,61,36c60,34,57,35,57,37c59,51,75,58,90,61c90,66,90,71,90,76c79,74,67,69,56,62c54,61,52,63,54,65c64,73,77,79,90,82c91,88,91,94,91,101c75,99,61,92,51,78c50,76,47,77,48,79c57,96,73,104,91,107c91,112,92,117,92,122c73,120,52,112,43,97c42,95,39,97,40,99c48,118,71,126,92,129c92,136,93,142,93,149c69,146,47,134,35,112c33,110,30,112,31,114c43,141,67,153,93,155c93,160,93,165,94,171c86,170,79,168,72,166c63,163,30,150,32,138c32,136,29,136,28,137c26,148,40,156,47,161c61,170,77,175,94,177c94,184,94,190,95,197c67,197,43,187,27,159c26,158,23,159,24,161c37,192,65,203,95,203c95,208,95,213,95,218c62,217,32,204,11,175c10,174,8,175,9,177c25,209,59,224,95,225c96,231,96,237,96,243c60,241,25,225,4,195c3,194,0,195,1,197c20,229,57,246,96,249c96,256,96,264,96,271c61,269,31,253,7,227c6,225,3,227,4,228c26,258,61,274,96,277c96,283,97,288,97,294c66,293,35,283,13,261c11,259,9,261,10,263c31,285,63,298,97,300c97,307,97,314,97,321c69,321,42,311,18,290c17,288,15,290,16,292c38,315,67,326,97,327c97,332,97,338,97,343c74,343,49,339,32,321c30,320,28,322,30,323c47,342,73,347,97,347c97,353,97,358,97,363c97,365,97,367,97,369c80,368,44,363,38,346c37,344,34,345,35,347c41,366,78,373,95,374c95,374,96,374,97,374c97,380,97,386,97,392c77,390,56,383,44,376c42,375,40,378,42,379c59,389,77,395,97,396c97,403,97,411,96,419c83,419,70,414,58,402c57,400,54,403,56,404c66,416,81,423,96,424c96,429,96,434,96,439c88,439,80,437,72,431c70,430,68,433,70,434c77,441,86,444,96,445c96,459,97,473,98,486c98,490,103,490,103,486c105,472,105,458,105,444c114,443,123,438,129,431c131,428,128,425,125,427c119,432,112,436,105,438c105,433,105,429,105,424c119,423,132,416,141,404c143,402,140,400,138,401c128,410,116,416,105,418c105,410,105,403,104,396c106,395,107,395,109,395c124,394,145,389,149,372c150,370,147,368,146,370c138,386,122,392,104,392c104,386,104,380,104,374c127,373,153,366,164,346c166,344,163,342,161,344c145,360,126,368,104,369c104,368,104,368,104,367c104,361,104,354,104,347c106,347,109,347,112,347c142,346,175,337,192,311c194,309,191,307,189,308c166,331,141,342,108,343c107,343,105,343,104,343c103,338,103,332,103,327c137,327,170,314,197,292c199,289,196,285,193,287c166,308,135,320,103,321c103,314,103,307,103,300c140,300,177,289,201,265c203,263,200,260,197,261c168,278,142,293,107,294c106,294,104,294,103,294c103,288,103,283,103,277c108,277,113,277,118,277c155,274,205,256,216,216c217,213,212,211,211,215xe">
                <v:path o:connectlocs="342999,907661;695989,614006;695989,530581;339669,727463;529484,634028;526154,610669;336339,590647;352989,570625;366310,517233;333009,497211;576105,317014;333009,410449;539474,246937;329679,340372;476203,176860;339669,206893;346329,183534;422921,60065;319688,120131;359649,6673;309698,6673;253087,16684;296378,120131;296378,136816;189815,123468;186485,206893;303038,337035;303038,357057;133203,330361;116553,373742;313028,570625;93242,457167;316358,657386;316358,677408;29970,590647;13320,650713;319688,904324;319688,924346;33300,877628;59941,967727;323018,1144587;323018,1157935;126543,1154598;323018,1248034;139863,1264719;193145,1341469;319688,1464938;319688,1484960;349659,1481623;349659,1461601;459552,1338132;362980,1318110;346329,1308100;536144,1147924;346329,1157935;629387,1027792;342999,1091195;342999,1071173;656028,870954;342999,924346;702649,717452" o:connectangles="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72224" behindDoc="0" locked="0" layoutInCell="1" allowOverlap="1">
                <wp:simplePos x="0" y="0"/>
                <wp:positionH relativeFrom="column">
                  <wp:posOffset>669925</wp:posOffset>
                </wp:positionH>
                <wp:positionV relativeFrom="paragraph">
                  <wp:posOffset>1904365</wp:posOffset>
                </wp:positionV>
                <wp:extent cx="549275" cy="1137920"/>
                <wp:effectExtent l="0" t="0" r="5715" b="8255"/>
                <wp:wrapNone/>
                <wp:docPr id="58"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812925" y="2818765"/>
                          <a:ext cx="549275" cy="1137920"/>
                        </a:xfrm>
                        <a:custGeom>
                          <a:avLst/>
                          <a:gdLst>
                            <a:gd name="T0" fmla="*/ 164 w 165"/>
                            <a:gd name="T1" fmla="*/ 166 h 341"/>
                            <a:gd name="T2" fmla="*/ 101 w 165"/>
                            <a:gd name="T3" fmla="*/ 217 h 341"/>
                            <a:gd name="T4" fmla="*/ 77 w 165"/>
                            <a:gd name="T5" fmla="*/ 202 h 341"/>
                            <a:gd name="T6" fmla="*/ 155 w 165"/>
                            <a:gd name="T7" fmla="*/ 148 h 341"/>
                            <a:gd name="T8" fmla="*/ 79 w 165"/>
                            <a:gd name="T9" fmla="*/ 195 h 341"/>
                            <a:gd name="T10" fmla="*/ 77 w 165"/>
                            <a:gd name="T11" fmla="*/ 174 h 341"/>
                            <a:gd name="T12" fmla="*/ 126 w 165"/>
                            <a:gd name="T13" fmla="*/ 153 h 341"/>
                            <a:gd name="T14" fmla="*/ 144 w 165"/>
                            <a:gd name="T15" fmla="*/ 123 h 341"/>
                            <a:gd name="T16" fmla="*/ 77 w 165"/>
                            <a:gd name="T17" fmla="*/ 167 h 341"/>
                            <a:gd name="T18" fmla="*/ 137 w 165"/>
                            <a:gd name="T19" fmla="*/ 104 h 341"/>
                            <a:gd name="T20" fmla="*/ 84 w 165"/>
                            <a:gd name="T21" fmla="*/ 147 h 341"/>
                            <a:gd name="T22" fmla="*/ 77 w 165"/>
                            <a:gd name="T23" fmla="*/ 130 h 341"/>
                            <a:gd name="T24" fmla="*/ 130 w 165"/>
                            <a:gd name="T25" fmla="*/ 91 h 341"/>
                            <a:gd name="T26" fmla="*/ 77 w 165"/>
                            <a:gd name="T27" fmla="*/ 122 h 341"/>
                            <a:gd name="T28" fmla="*/ 120 w 165"/>
                            <a:gd name="T29" fmla="*/ 79 h 341"/>
                            <a:gd name="T30" fmla="*/ 77 w 165"/>
                            <a:gd name="T31" fmla="*/ 104 h 341"/>
                            <a:gd name="T32" fmla="*/ 79 w 165"/>
                            <a:gd name="T33" fmla="*/ 89 h 341"/>
                            <a:gd name="T34" fmla="*/ 112 w 165"/>
                            <a:gd name="T35" fmla="*/ 52 h 341"/>
                            <a:gd name="T36" fmla="*/ 77 w 165"/>
                            <a:gd name="T37" fmla="*/ 81 h 341"/>
                            <a:gd name="T38" fmla="*/ 104 w 165"/>
                            <a:gd name="T39" fmla="*/ 36 h 341"/>
                            <a:gd name="T40" fmla="*/ 76 w 165"/>
                            <a:gd name="T41" fmla="*/ 59 h 341"/>
                            <a:gd name="T42" fmla="*/ 99 w 165"/>
                            <a:gd name="T43" fmla="*/ 24 h 341"/>
                            <a:gd name="T44" fmla="*/ 76 w 165"/>
                            <a:gd name="T45" fmla="*/ 40 h 341"/>
                            <a:gd name="T46" fmla="*/ 87 w 165"/>
                            <a:gd name="T47" fmla="*/ 11 h 341"/>
                            <a:gd name="T48" fmla="*/ 75 w 165"/>
                            <a:gd name="T49" fmla="*/ 21 h 341"/>
                            <a:gd name="T50" fmla="*/ 68 w 165"/>
                            <a:gd name="T51" fmla="*/ 4 h 341"/>
                            <a:gd name="T52" fmla="*/ 59 w 165"/>
                            <a:gd name="T53" fmla="*/ 11 h 341"/>
                            <a:gd name="T54" fmla="*/ 68 w 165"/>
                            <a:gd name="T55" fmla="*/ 29 h 341"/>
                            <a:gd name="T56" fmla="*/ 50 w 165"/>
                            <a:gd name="T57" fmla="*/ 25 h 341"/>
                            <a:gd name="T58" fmla="*/ 68 w 165"/>
                            <a:gd name="T59" fmla="*/ 47 h 341"/>
                            <a:gd name="T60" fmla="*/ 44 w 165"/>
                            <a:gd name="T61" fmla="*/ 45 h 341"/>
                            <a:gd name="T62" fmla="*/ 68 w 165"/>
                            <a:gd name="T63" fmla="*/ 67 h 341"/>
                            <a:gd name="T64" fmla="*/ 38 w 165"/>
                            <a:gd name="T65" fmla="*/ 63 h 341"/>
                            <a:gd name="T66" fmla="*/ 69 w 165"/>
                            <a:gd name="T67" fmla="*/ 89 h 341"/>
                            <a:gd name="T68" fmla="*/ 44 w 165"/>
                            <a:gd name="T69" fmla="*/ 93 h 341"/>
                            <a:gd name="T70" fmla="*/ 25 w 165"/>
                            <a:gd name="T71" fmla="*/ 75 h 341"/>
                            <a:gd name="T72" fmla="*/ 22 w 165"/>
                            <a:gd name="T73" fmla="*/ 75 h 341"/>
                            <a:gd name="T74" fmla="*/ 69 w 165"/>
                            <a:gd name="T75" fmla="*/ 111 h 341"/>
                            <a:gd name="T76" fmla="*/ 22 w 165"/>
                            <a:gd name="T77" fmla="*/ 98 h 341"/>
                            <a:gd name="T78" fmla="*/ 70 w 165"/>
                            <a:gd name="T79" fmla="*/ 130 h 341"/>
                            <a:gd name="T80" fmla="*/ 18 w 165"/>
                            <a:gd name="T81" fmla="*/ 115 h 341"/>
                            <a:gd name="T82" fmla="*/ 70 w 165"/>
                            <a:gd name="T83" fmla="*/ 153 h 341"/>
                            <a:gd name="T84" fmla="*/ 11 w 165"/>
                            <a:gd name="T85" fmla="*/ 134 h 341"/>
                            <a:gd name="T86" fmla="*/ 70 w 165"/>
                            <a:gd name="T87" fmla="*/ 174 h 341"/>
                            <a:gd name="T88" fmla="*/ 7 w 165"/>
                            <a:gd name="T89" fmla="*/ 160 h 341"/>
                            <a:gd name="T90" fmla="*/ 69 w 165"/>
                            <a:gd name="T91" fmla="*/ 202 h 341"/>
                            <a:gd name="T92" fmla="*/ 4 w 165"/>
                            <a:gd name="T93" fmla="*/ 183 h 341"/>
                            <a:gd name="T94" fmla="*/ 69 w 165"/>
                            <a:gd name="T95" fmla="*/ 231 h 341"/>
                            <a:gd name="T96" fmla="*/ 7 w 165"/>
                            <a:gd name="T97" fmla="*/ 215 h 341"/>
                            <a:gd name="T98" fmla="*/ 69 w 165"/>
                            <a:gd name="T99" fmla="*/ 252 h 341"/>
                            <a:gd name="T100" fmla="*/ 13 w 165"/>
                            <a:gd name="T101" fmla="*/ 247 h 341"/>
                            <a:gd name="T102" fmla="*/ 68 w 165"/>
                            <a:gd name="T103" fmla="*/ 278 h 341"/>
                            <a:gd name="T104" fmla="*/ 22 w 165"/>
                            <a:gd name="T105" fmla="*/ 276 h 341"/>
                            <a:gd name="T106" fmla="*/ 68 w 165"/>
                            <a:gd name="T107" fmla="*/ 300 h 341"/>
                            <a:gd name="T108" fmla="*/ 74 w 165"/>
                            <a:gd name="T109" fmla="*/ 337 h 341"/>
                            <a:gd name="T110" fmla="*/ 132 w 165"/>
                            <a:gd name="T111" fmla="*/ 272 h 341"/>
                            <a:gd name="T112" fmla="*/ 76 w 165"/>
                            <a:gd name="T113" fmla="*/ 294 h 341"/>
                            <a:gd name="T114" fmla="*/ 147 w 165"/>
                            <a:gd name="T115" fmla="*/ 235 h 341"/>
                            <a:gd name="T116" fmla="*/ 90 w 165"/>
                            <a:gd name="T117" fmla="*/ 272 h 341"/>
                            <a:gd name="T118" fmla="*/ 77 w 165"/>
                            <a:gd name="T119" fmla="*/ 253 h 341"/>
                            <a:gd name="T120" fmla="*/ 159 w 165"/>
                            <a:gd name="T121" fmla="*/ 200 h 341"/>
                            <a:gd name="T122" fmla="*/ 81 w 165"/>
                            <a:gd name="T123" fmla="*/ 245 h 341"/>
                            <a:gd name="T124" fmla="*/ 77 w 165"/>
                            <a:gd name="T125" fmla="*/ 231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5" h="341">
                              <a:moveTo>
                                <a:pt x="90" y="229"/>
                              </a:moveTo>
                              <a:cubicBezTo>
                                <a:pt x="121" y="220"/>
                                <a:pt x="152" y="196"/>
                                <a:pt x="164" y="166"/>
                              </a:cubicBezTo>
                              <a:cubicBezTo>
                                <a:pt x="165" y="162"/>
                                <a:pt x="160" y="161"/>
                                <a:pt x="158" y="163"/>
                              </a:cubicBezTo>
                              <a:cubicBezTo>
                                <a:pt x="143" y="186"/>
                                <a:pt x="127" y="205"/>
                                <a:pt x="101" y="217"/>
                              </a:cubicBezTo>
                              <a:cubicBezTo>
                                <a:pt x="93" y="221"/>
                                <a:pt x="85" y="222"/>
                                <a:pt x="77" y="223"/>
                              </a:cubicBezTo>
                              <a:cubicBezTo>
                                <a:pt x="77" y="216"/>
                                <a:pt x="77" y="209"/>
                                <a:pt x="77" y="202"/>
                              </a:cubicBezTo>
                              <a:cubicBezTo>
                                <a:pt x="80" y="202"/>
                                <a:pt x="83" y="202"/>
                                <a:pt x="85" y="202"/>
                              </a:cubicBezTo>
                              <a:cubicBezTo>
                                <a:pt x="116" y="198"/>
                                <a:pt x="142" y="176"/>
                                <a:pt x="155" y="148"/>
                              </a:cubicBezTo>
                              <a:cubicBezTo>
                                <a:pt x="156" y="144"/>
                                <a:pt x="151" y="141"/>
                                <a:pt x="149" y="144"/>
                              </a:cubicBezTo>
                              <a:cubicBezTo>
                                <a:pt x="133" y="171"/>
                                <a:pt x="111" y="193"/>
                                <a:pt x="79" y="195"/>
                              </a:cubicBezTo>
                              <a:cubicBezTo>
                                <a:pt x="78" y="195"/>
                                <a:pt x="78" y="195"/>
                                <a:pt x="77" y="195"/>
                              </a:cubicBezTo>
                              <a:cubicBezTo>
                                <a:pt x="77" y="188"/>
                                <a:pt x="77" y="181"/>
                                <a:pt x="77" y="174"/>
                              </a:cubicBezTo>
                              <a:cubicBezTo>
                                <a:pt x="79" y="174"/>
                                <a:pt x="82" y="174"/>
                                <a:pt x="84" y="173"/>
                              </a:cubicBezTo>
                              <a:cubicBezTo>
                                <a:pt x="100" y="171"/>
                                <a:pt x="114" y="163"/>
                                <a:pt x="126" y="153"/>
                              </a:cubicBezTo>
                              <a:cubicBezTo>
                                <a:pt x="135" y="146"/>
                                <a:pt x="149" y="137"/>
                                <a:pt x="151" y="124"/>
                              </a:cubicBezTo>
                              <a:cubicBezTo>
                                <a:pt x="151" y="120"/>
                                <a:pt x="145" y="119"/>
                                <a:pt x="144" y="123"/>
                              </a:cubicBezTo>
                              <a:cubicBezTo>
                                <a:pt x="140" y="143"/>
                                <a:pt x="103" y="163"/>
                                <a:pt x="86" y="166"/>
                              </a:cubicBezTo>
                              <a:cubicBezTo>
                                <a:pt x="83" y="167"/>
                                <a:pt x="80" y="167"/>
                                <a:pt x="77" y="167"/>
                              </a:cubicBezTo>
                              <a:cubicBezTo>
                                <a:pt x="77" y="163"/>
                                <a:pt x="77" y="158"/>
                                <a:pt x="77" y="154"/>
                              </a:cubicBezTo>
                              <a:cubicBezTo>
                                <a:pt x="104" y="153"/>
                                <a:pt x="131" y="137"/>
                                <a:pt x="137" y="104"/>
                              </a:cubicBezTo>
                              <a:cubicBezTo>
                                <a:pt x="137" y="102"/>
                                <a:pt x="134" y="101"/>
                                <a:pt x="133" y="103"/>
                              </a:cubicBezTo>
                              <a:cubicBezTo>
                                <a:pt x="123" y="124"/>
                                <a:pt x="108" y="142"/>
                                <a:pt x="84" y="147"/>
                              </a:cubicBezTo>
                              <a:cubicBezTo>
                                <a:pt x="82" y="147"/>
                                <a:pt x="79" y="148"/>
                                <a:pt x="77" y="148"/>
                              </a:cubicBezTo>
                              <a:cubicBezTo>
                                <a:pt x="77" y="142"/>
                                <a:pt x="77" y="136"/>
                                <a:pt x="77" y="130"/>
                              </a:cubicBezTo>
                              <a:cubicBezTo>
                                <a:pt x="79" y="130"/>
                                <a:pt x="82" y="130"/>
                                <a:pt x="84" y="130"/>
                              </a:cubicBezTo>
                              <a:cubicBezTo>
                                <a:pt x="105" y="127"/>
                                <a:pt x="125" y="112"/>
                                <a:pt x="130" y="91"/>
                              </a:cubicBezTo>
                              <a:cubicBezTo>
                                <a:pt x="130" y="89"/>
                                <a:pt x="127" y="87"/>
                                <a:pt x="126" y="89"/>
                              </a:cubicBezTo>
                              <a:cubicBezTo>
                                <a:pt x="115" y="112"/>
                                <a:pt x="96" y="122"/>
                                <a:pt x="77" y="122"/>
                              </a:cubicBezTo>
                              <a:cubicBezTo>
                                <a:pt x="77" y="118"/>
                                <a:pt x="77" y="114"/>
                                <a:pt x="77" y="110"/>
                              </a:cubicBezTo>
                              <a:cubicBezTo>
                                <a:pt x="95" y="108"/>
                                <a:pt x="111" y="94"/>
                                <a:pt x="120" y="79"/>
                              </a:cubicBezTo>
                              <a:cubicBezTo>
                                <a:pt x="122" y="77"/>
                                <a:pt x="118" y="74"/>
                                <a:pt x="117" y="76"/>
                              </a:cubicBezTo>
                              <a:cubicBezTo>
                                <a:pt x="106" y="89"/>
                                <a:pt x="94" y="102"/>
                                <a:pt x="77" y="104"/>
                              </a:cubicBezTo>
                              <a:cubicBezTo>
                                <a:pt x="77" y="99"/>
                                <a:pt x="77" y="94"/>
                                <a:pt x="77" y="89"/>
                              </a:cubicBezTo>
                              <a:cubicBezTo>
                                <a:pt x="77" y="89"/>
                                <a:pt x="78" y="89"/>
                                <a:pt x="79" y="89"/>
                              </a:cubicBezTo>
                              <a:cubicBezTo>
                                <a:pt x="98" y="86"/>
                                <a:pt x="110" y="71"/>
                                <a:pt x="116" y="54"/>
                              </a:cubicBezTo>
                              <a:cubicBezTo>
                                <a:pt x="117" y="51"/>
                                <a:pt x="113" y="50"/>
                                <a:pt x="112" y="52"/>
                              </a:cubicBezTo>
                              <a:cubicBezTo>
                                <a:pt x="103" y="64"/>
                                <a:pt x="97" y="76"/>
                                <a:pt x="82" y="80"/>
                              </a:cubicBezTo>
                              <a:cubicBezTo>
                                <a:pt x="80" y="81"/>
                                <a:pt x="78" y="81"/>
                                <a:pt x="77" y="81"/>
                              </a:cubicBezTo>
                              <a:cubicBezTo>
                                <a:pt x="77" y="77"/>
                                <a:pt x="77" y="72"/>
                                <a:pt x="76" y="67"/>
                              </a:cubicBezTo>
                              <a:cubicBezTo>
                                <a:pt x="91" y="64"/>
                                <a:pt x="102" y="51"/>
                                <a:pt x="104" y="36"/>
                              </a:cubicBezTo>
                              <a:cubicBezTo>
                                <a:pt x="105" y="34"/>
                                <a:pt x="101" y="33"/>
                                <a:pt x="100" y="35"/>
                              </a:cubicBezTo>
                              <a:cubicBezTo>
                                <a:pt x="94" y="45"/>
                                <a:pt x="88" y="56"/>
                                <a:pt x="76" y="59"/>
                              </a:cubicBezTo>
                              <a:cubicBezTo>
                                <a:pt x="76" y="55"/>
                                <a:pt x="76" y="51"/>
                                <a:pt x="76" y="47"/>
                              </a:cubicBezTo>
                              <a:cubicBezTo>
                                <a:pt x="87" y="45"/>
                                <a:pt x="99" y="36"/>
                                <a:pt x="99" y="24"/>
                              </a:cubicBezTo>
                              <a:cubicBezTo>
                                <a:pt x="99" y="22"/>
                                <a:pt x="97" y="21"/>
                                <a:pt x="96" y="23"/>
                              </a:cubicBezTo>
                              <a:cubicBezTo>
                                <a:pt x="91" y="31"/>
                                <a:pt x="86" y="39"/>
                                <a:pt x="76" y="40"/>
                              </a:cubicBezTo>
                              <a:cubicBezTo>
                                <a:pt x="76" y="36"/>
                                <a:pt x="76" y="32"/>
                                <a:pt x="75" y="28"/>
                              </a:cubicBezTo>
                              <a:cubicBezTo>
                                <a:pt x="82" y="26"/>
                                <a:pt x="89" y="19"/>
                                <a:pt x="87" y="11"/>
                              </a:cubicBezTo>
                              <a:cubicBezTo>
                                <a:pt x="86" y="10"/>
                                <a:pt x="84" y="9"/>
                                <a:pt x="83" y="11"/>
                              </a:cubicBezTo>
                              <a:cubicBezTo>
                                <a:pt x="81" y="15"/>
                                <a:pt x="79" y="19"/>
                                <a:pt x="75" y="21"/>
                              </a:cubicBezTo>
                              <a:cubicBezTo>
                                <a:pt x="75" y="15"/>
                                <a:pt x="74" y="10"/>
                                <a:pt x="74" y="4"/>
                              </a:cubicBezTo>
                              <a:cubicBezTo>
                                <a:pt x="74" y="0"/>
                                <a:pt x="68" y="0"/>
                                <a:pt x="68" y="4"/>
                              </a:cubicBezTo>
                              <a:cubicBezTo>
                                <a:pt x="68" y="10"/>
                                <a:pt x="68" y="16"/>
                                <a:pt x="68" y="22"/>
                              </a:cubicBezTo>
                              <a:cubicBezTo>
                                <a:pt x="63" y="20"/>
                                <a:pt x="60" y="16"/>
                                <a:pt x="59" y="11"/>
                              </a:cubicBezTo>
                              <a:cubicBezTo>
                                <a:pt x="59" y="7"/>
                                <a:pt x="54" y="7"/>
                                <a:pt x="54" y="11"/>
                              </a:cubicBezTo>
                              <a:cubicBezTo>
                                <a:pt x="53" y="19"/>
                                <a:pt x="60" y="27"/>
                                <a:pt x="68" y="29"/>
                              </a:cubicBezTo>
                              <a:cubicBezTo>
                                <a:pt x="68" y="33"/>
                                <a:pt x="68" y="36"/>
                                <a:pt x="68" y="40"/>
                              </a:cubicBezTo>
                              <a:cubicBezTo>
                                <a:pt x="60" y="39"/>
                                <a:pt x="53" y="33"/>
                                <a:pt x="50" y="25"/>
                              </a:cubicBezTo>
                              <a:cubicBezTo>
                                <a:pt x="49" y="23"/>
                                <a:pt x="45" y="24"/>
                                <a:pt x="46" y="27"/>
                              </a:cubicBezTo>
                              <a:cubicBezTo>
                                <a:pt x="49" y="37"/>
                                <a:pt x="58" y="45"/>
                                <a:pt x="68" y="47"/>
                              </a:cubicBezTo>
                              <a:cubicBezTo>
                                <a:pt x="68" y="51"/>
                                <a:pt x="68" y="56"/>
                                <a:pt x="68" y="60"/>
                              </a:cubicBezTo>
                              <a:cubicBezTo>
                                <a:pt x="58" y="59"/>
                                <a:pt x="52" y="51"/>
                                <a:pt x="44" y="45"/>
                              </a:cubicBezTo>
                              <a:cubicBezTo>
                                <a:pt x="43" y="44"/>
                                <a:pt x="42" y="45"/>
                                <a:pt x="43" y="46"/>
                              </a:cubicBezTo>
                              <a:cubicBezTo>
                                <a:pt x="49" y="56"/>
                                <a:pt x="57" y="66"/>
                                <a:pt x="68" y="67"/>
                              </a:cubicBezTo>
                              <a:cubicBezTo>
                                <a:pt x="69" y="72"/>
                                <a:pt x="69" y="77"/>
                                <a:pt x="69" y="82"/>
                              </a:cubicBezTo>
                              <a:cubicBezTo>
                                <a:pt x="57" y="81"/>
                                <a:pt x="45" y="74"/>
                                <a:pt x="38" y="63"/>
                              </a:cubicBezTo>
                              <a:cubicBezTo>
                                <a:pt x="37" y="61"/>
                                <a:pt x="35" y="63"/>
                                <a:pt x="36" y="64"/>
                              </a:cubicBezTo>
                              <a:cubicBezTo>
                                <a:pt x="42" y="78"/>
                                <a:pt x="54" y="88"/>
                                <a:pt x="69" y="89"/>
                              </a:cubicBezTo>
                              <a:cubicBezTo>
                                <a:pt x="69" y="94"/>
                                <a:pt x="69" y="99"/>
                                <a:pt x="69" y="104"/>
                              </a:cubicBezTo>
                              <a:cubicBezTo>
                                <a:pt x="60" y="103"/>
                                <a:pt x="52" y="98"/>
                                <a:pt x="44" y="93"/>
                              </a:cubicBezTo>
                              <a:cubicBezTo>
                                <a:pt x="43" y="92"/>
                                <a:pt x="24" y="77"/>
                                <a:pt x="25" y="77"/>
                              </a:cubicBezTo>
                              <a:cubicBezTo>
                                <a:pt x="26" y="76"/>
                                <a:pt x="26" y="76"/>
                                <a:pt x="25" y="75"/>
                              </a:cubicBezTo>
                              <a:cubicBezTo>
                                <a:pt x="25" y="75"/>
                                <a:pt x="25" y="75"/>
                                <a:pt x="25" y="75"/>
                              </a:cubicBezTo>
                              <a:cubicBezTo>
                                <a:pt x="24" y="74"/>
                                <a:pt x="23" y="74"/>
                                <a:pt x="22" y="75"/>
                              </a:cubicBezTo>
                              <a:cubicBezTo>
                                <a:pt x="16" y="88"/>
                                <a:pt x="52" y="107"/>
                                <a:pt x="61" y="109"/>
                              </a:cubicBezTo>
                              <a:cubicBezTo>
                                <a:pt x="64" y="110"/>
                                <a:pt x="66" y="110"/>
                                <a:pt x="69" y="111"/>
                              </a:cubicBezTo>
                              <a:cubicBezTo>
                                <a:pt x="69" y="114"/>
                                <a:pt x="69" y="118"/>
                                <a:pt x="69" y="122"/>
                              </a:cubicBezTo>
                              <a:cubicBezTo>
                                <a:pt x="53" y="120"/>
                                <a:pt x="36" y="111"/>
                                <a:pt x="22" y="98"/>
                              </a:cubicBezTo>
                              <a:cubicBezTo>
                                <a:pt x="20" y="96"/>
                                <a:pt x="18" y="99"/>
                                <a:pt x="20" y="100"/>
                              </a:cubicBezTo>
                              <a:cubicBezTo>
                                <a:pt x="32" y="116"/>
                                <a:pt x="50" y="127"/>
                                <a:pt x="70" y="130"/>
                              </a:cubicBezTo>
                              <a:cubicBezTo>
                                <a:pt x="70" y="136"/>
                                <a:pt x="70" y="142"/>
                                <a:pt x="70" y="148"/>
                              </a:cubicBezTo>
                              <a:cubicBezTo>
                                <a:pt x="48" y="147"/>
                                <a:pt x="29" y="133"/>
                                <a:pt x="18" y="115"/>
                              </a:cubicBezTo>
                              <a:cubicBezTo>
                                <a:pt x="17" y="113"/>
                                <a:pt x="13" y="115"/>
                                <a:pt x="14" y="117"/>
                              </a:cubicBezTo>
                              <a:cubicBezTo>
                                <a:pt x="25" y="140"/>
                                <a:pt x="47" y="152"/>
                                <a:pt x="70" y="153"/>
                              </a:cubicBezTo>
                              <a:cubicBezTo>
                                <a:pt x="70" y="158"/>
                                <a:pt x="70" y="163"/>
                                <a:pt x="70" y="167"/>
                              </a:cubicBezTo>
                              <a:cubicBezTo>
                                <a:pt x="47" y="166"/>
                                <a:pt x="24" y="152"/>
                                <a:pt x="11" y="134"/>
                              </a:cubicBezTo>
                              <a:cubicBezTo>
                                <a:pt x="10" y="132"/>
                                <a:pt x="7" y="134"/>
                                <a:pt x="8" y="136"/>
                              </a:cubicBezTo>
                              <a:cubicBezTo>
                                <a:pt x="20" y="156"/>
                                <a:pt x="45" y="172"/>
                                <a:pt x="70" y="174"/>
                              </a:cubicBezTo>
                              <a:cubicBezTo>
                                <a:pt x="70" y="181"/>
                                <a:pt x="70" y="188"/>
                                <a:pt x="70" y="195"/>
                              </a:cubicBezTo>
                              <a:cubicBezTo>
                                <a:pt x="44" y="193"/>
                                <a:pt x="26" y="176"/>
                                <a:pt x="7" y="160"/>
                              </a:cubicBezTo>
                              <a:cubicBezTo>
                                <a:pt x="5" y="158"/>
                                <a:pt x="4" y="160"/>
                                <a:pt x="5" y="162"/>
                              </a:cubicBezTo>
                              <a:cubicBezTo>
                                <a:pt x="22" y="183"/>
                                <a:pt x="43" y="200"/>
                                <a:pt x="69" y="202"/>
                              </a:cubicBezTo>
                              <a:cubicBezTo>
                                <a:pt x="69" y="209"/>
                                <a:pt x="69" y="216"/>
                                <a:pt x="69" y="223"/>
                              </a:cubicBezTo>
                              <a:cubicBezTo>
                                <a:pt x="44" y="221"/>
                                <a:pt x="20" y="205"/>
                                <a:pt x="4" y="183"/>
                              </a:cubicBezTo>
                              <a:cubicBezTo>
                                <a:pt x="3" y="181"/>
                                <a:pt x="0" y="183"/>
                                <a:pt x="1" y="185"/>
                              </a:cubicBezTo>
                              <a:cubicBezTo>
                                <a:pt x="15" y="208"/>
                                <a:pt x="41" y="229"/>
                                <a:pt x="69" y="231"/>
                              </a:cubicBezTo>
                              <a:cubicBezTo>
                                <a:pt x="69" y="236"/>
                                <a:pt x="69" y="240"/>
                                <a:pt x="69" y="245"/>
                              </a:cubicBezTo>
                              <a:cubicBezTo>
                                <a:pt x="45" y="243"/>
                                <a:pt x="24" y="231"/>
                                <a:pt x="7" y="215"/>
                              </a:cubicBezTo>
                              <a:cubicBezTo>
                                <a:pt x="5" y="213"/>
                                <a:pt x="2" y="216"/>
                                <a:pt x="4" y="218"/>
                              </a:cubicBezTo>
                              <a:cubicBezTo>
                                <a:pt x="20" y="237"/>
                                <a:pt x="44" y="250"/>
                                <a:pt x="69" y="252"/>
                              </a:cubicBezTo>
                              <a:cubicBezTo>
                                <a:pt x="68" y="259"/>
                                <a:pt x="68" y="266"/>
                                <a:pt x="68" y="273"/>
                              </a:cubicBezTo>
                              <a:cubicBezTo>
                                <a:pt x="48" y="272"/>
                                <a:pt x="28" y="262"/>
                                <a:pt x="13" y="247"/>
                              </a:cubicBezTo>
                              <a:cubicBezTo>
                                <a:pt x="12" y="246"/>
                                <a:pt x="10" y="248"/>
                                <a:pt x="11" y="250"/>
                              </a:cubicBezTo>
                              <a:cubicBezTo>
                                <a:pt x="24" y="266"/>
                                <a:pt x="46" y="276"/>
                                <a:pt x="68" y="278"/>
                              </a:cubicBezTo>
                              <a:cubicBezTo>
                                <a:pt x="68" y="284"/>
                                <a:pt x="68" y="289"/>
                                <a:pt x="68" y="294"/>
                              </a:cubicBezTo>
                              <a:cubicBezTo>
                                <a:pt x="52" y="294"/>
                                <a:pt x="37" y="288"/>
                                <a:pt x="22" y="276"/>
                              </a:cubicBezTo>
                              <a:cubicBezTo>
                                <a:pt x="20" y="275"/>
                                <a:pt x="18" y="277"/>
                                <a:pt x="20" y="278"/>
                              </a:cubicBezTo>
                              <a:cubicBezTo>
                                <a:pt x="33" y="291"/>
                                <a:pt x="50" y="299"/>
                                <a:pt x="68" y="300"/>
                              </a:cubicBezTo>
                              <a:cubicBezTo>
                                <a:pt x="68" y="313"/>
                                <a:pt x="68" y="325"/>
                                <a:pt x="68" y="337"/>
                              </a:cubicBezTo>
                              <a:cubicBezTo>
                                <a:pt x="68" y="341"/>
                                <a:pt x="73" y="341"/>
                                <a:pt x="74" y="337"/>
                              </a:cubicBezTo>
                              <a:cubicBezTo>
                                <a:pt x="74" y="325"/>
                                <a:pt x="75" y="313"/>
                                <a:pt x="76" y="301"/>
                              </a:cubicBezTo>
                              <a:cubicBezTo>
                                <a:pt x="97" y="300"/>
                                <a:pt x="118" y="291"/>
                                <a:pt x="132" y="272"/>
                              </a:cubicBezTo>
                              <a:cubicBezTo>
                                <a:pt x="134" y="270"/>
                                <a:pt x="130" y="267"/>
                                <a:pt x="128" y="269"/>
                              </a:cubicBezTo>
                              <a:cubicBezTo>
                                <a:pt x="112" y="284"/>
                                <a:pt x="94" y="293"/>
                                <a:pt x="76" y="294"/>
                              </a:cubicBezTo>
                              <a:cubicBezTo>
                                <a:pt x="76" y="289"/>
                                <a:pt x="76" y="284"/>
                                <a:pt x="76" y="279"/>
                              </a:cubicBezTo>
                              <a:cubicBezTo>
                                <a:pt x="107" y="280"/>
                                <a:pt x="137" y="267"/>
                                <a:pt x="147" y="235"/>
                              </a:cubicBezTo>
                              <a:cubicBezTo>
                                <a:pt x="148" y="233"/>
                                <a:pt x="146" y="232"/>
                                <a:pt x="144" y="233"/>
                              </a:cubicBezTo>
                              <a:cubicBezTo>
                                <a:pt x="128" y="250"/>
                                <a:pt x="114" y="267"/>
                                <a:pt x="90" y="272"/>
                              </a:cubicBezTo>
                              <a:cubicBezTo>
                                <a:pt x="85" y="273"/>
                                <a:pt x="81" y="273"/>
                                <a:pt x="77" y="273"/>
                              </a:cubicBezTo>
                              <a:cubicBezTo>
                                <a:pt x="77" y="267"/>
                                <a:pt x="77" y="260"/>
                                <a:pt x="77" y="253"/>
                              </a:cubicBezTo>
                              <a:cubicBezTo>
                                <a:pt x="80" y="253"/>
                                <a:pt x="84" y="253"/>
                                <a:pt x="87" y="252"/>
                              </a:cubicBezTo>
                              <a:cubicBezTo>
                                <a:pt x="120" y="248"/>
                                <a:pt x="142" y="226"/>
                                <a:pt x="159" y="200"/>
                              </a:cubicBezTo>
                              <a:cubicBezTo>
                                <a:pt x="162" y="197"/>
                                <a:pt x="156" y="193"/>
                                <a:pt x="153" y="197"/>
                              </a:cubicBezTo>
                              <a:cubicBezTo>
                                <a:pt x="135" y="222"/>
                                <a:pt x="114" y="243"/>
                                <a:pt x="81" y="245"/>
                              </a:cubicBezTo>
                              <a:cubicBezTo>
                                <a:pt x="80" y="246"/>
                                <a:pt x="78" y="246"/>
                                <a:pt x="77" y="246"/>
                              </a:cubicBezTo>
                              <a:cubicBezTo>
                                <a:pt x="77" y="241"/>
                                <a:pt x="77" y="236"/>
                                <a:pt x="77" y="231"/>
                              </a:cubicBezTo>
                              <a:cubicBezTo>
                                <a:pt x="81" y="231"/>
                                <a:pt x="86" y="230"/>
                                <a:pt x="90" y="229"/>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52.75pt;margin-top:149.95pt;height:89.6pt;width:43.25pt;z-index:251572224;mso-width-relative:page;mso-height-relative:page;" fillcolor="#3C3C3B" filled="t" stroked="f" coordsize="165,341" o:gfxdata="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" path="m90,229c121,220,152,196,164,166c165,162,160,161,158,163c143,186,127,205,101,217c93,221,85,222,77,223c77,216,77,209,77,202c80,202,83,202,85,202c116,198,142,176,155,148c156,144,151,141,149,144c133,171,111,193,79,195c78,195,78,195,77,195c77,188,77,181,77,174c79,174,82,174,84,173c100,171,114,163,126,153c135,146,149,137,151,124c151,120,145,119,144,123c140,143,103,163,86,166c83,167,80,167,77,167c77,163,77,158,77,154c104,153,131,137,137,104c137,102,134,101,133,103c123,124,108,142,84,147c82,147,79,148,77,148c77,142,77,136,77,130c79,130,82,130,84,130c105,127,125,112,130,91c130,89,127,87,126,89c115,112,96,122,77,122c77,118,77,114,77,110c95,108,111,94,120,79c122,77,118,74,117,76c106,89,94,102,77,104c77,99,77,94,77,89c77,89,78,89,79,89c98,86,110,71,116,54c117,51,113,50,112,52c103,64,97,76,82,80c80,81,78,81,77,81c77,77,77,72,76,67c91,64,102,51,104,36c105,34,101,33,100,35c94,45,88,56,76,59c76,55,76,51,76,47c87,45,99,36,99,24c99,22,97,21,96,23c91,31,86,39,76,40c76,36,76,32,75,28c82,26,89,19,87,11c86,10,84,9,83,11c81,15,79,19,75,21c75,15,74,10,74,4c74,0,68,0,68,4c68,10,68,16,68,22c63,20,60,16,59,11c59,7,54,7,54,11c53,19,60,27,68,29c68,33,68,36,68,40c60,39,53,33,50,25c49,23,45,24,46,27c49,37,58,45,68,47c68,51,68,56,68,60c58,59,52,51,44,45c43,44,42,45,43,46c49,56,57,66,68,67c69,72,69,77,69,82c57,81,45,74,38,63c37,61,35,63,36,64c42,78,54,88,69,89c69,94,69,99,69,104c60,103,52,98,44,93c43,92,24,77,25,77c26,76,26,76,25,75c25,75,25,75,25,75c24,74,23,74,22,75c16,88,52,107,61,109c64,110,66,110,69,111c69,114,69,118,69,122c53,120,36,111,22,98c20,96,18,99,20,100c32,116,50,127,70,130c70,136,70,142,70,148c48,147,29,133,18,115c17,113,13,115,14,117c25,140,47,152,70,153c70,158,70,163,70,167c47,166,24,152,11,134c10,132,7,134,8,136c20,156,45,172,70,174c70,181,70,188,70,195c44,193,26,176,7,160c5,158,4,160,5,162c22,183,43,200,69,202c69,209,69,216,69,223c44,221,20,205,4,183c3,181,0,183,1,185c15,208,41,229,69,231c69,236,69,240,69,245c45,243,24,231,7,215c5,213,2,216,4,218c20,237,44,250,69,252c68,259,68,266,68,273c48,272,28,262,13,247c12,246,10,248,11,250c24,266,46,276,68,278c68,284,68,289,68,294c52,294,37,288,22,276c20,275,18,277,20,278c33,291,50,299,68,300c68,313,68,325,68,337c68,341,73,341,74,337c74,325,75,313,76,301c97,300,118,291,132,272c134,270,130,267,128,269c112,284,94,293,76,294c76,289,76,284,76,279c107,280,137,267,147,235c148,233,146,232,144,233c128,250,114,267,90,272c85,273,81,273,77,273c77,267,77,260,77,253c80,253,84,253,87,252c120,248,142,226,159,200c162,197,156,193,153,197c135,222,114,243,81,245c80,246,78,246,77,246c77,241,77,236,77,231c81,231,86,230,90,229xe">
                <v:path o:connectlocs="545946,553943;336222,724130;256328,674075;515985,493877;262986,650716;256328,580639;419446,510562;479367,410452;256328,557280;456064,347048;279630,490540;256328,433811;432762,303667;256328,407115;399472,263623;256328,347048;262986,296993;372841,173524;256328,270297;346209,120132;252999,196883;329565,80088;252999,133480;289617,36707;249670,70077;226367,13348;196407,36707;226367,96773;166446,83425;226367,156839;146473,150165;226367,223579;126499,210231;229696,296993;146473,310341;83223,250275;73236,250275;229696,370407;73236,327026;233025,433811;59920,383756;233025,510562;36618,447159;233025,580639;23302,533921;229696,674075;13315,610672;229696,770849;23302,717456;229696,840926;43276,824241;226367,927688;73236,921014;226367,1001102;246341,1124571;439420,907666;252999,981080;489354,784197;299604,907666;256328,844263;529301,667401;269644,817567;256328,770849" o:connectangles="0,0,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71200" behindDoc="0" locked="0" layoutInCell="1" allowOverlap="1">
                <wp:simplePos x="0" y="0"/>
                <wp:positionH relativeFrom="column">
                  <wp:posOffset>1110615</wp:posOffset>
                </wp:positionH>
                <wp:positionV relativeFrom="paragraph">
                  <wp:posOffset>-259715</wp:posOffset>
                </wp:positionV>
                <wp:extent cx="3053080" cy="294640"/>
                <wp:effectExtent l="0" t="0" r="0" b="0"/>
                <wp:wrapNone/>
                <wp:docPr id="34"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253615" y="654685"/>
                          <a:ext cx="3053080" cy="2946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87.45pt;margin-top:-20.45pt;height:23.2pt;width:240.4pt;z-index:251571200;mso-width-relative:page;mso-height-relative:page;" filled="f" stroked="f" coordsize="21600,21600" o:gfxdata="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BmF+vWAAAACQEAAA8AAAAAAAAAAQAgAAAAIgAAAGRycy9kb3ducmV2LnhtbFBLAQIUABQAAAAI&#10;AIdO4kAArgqzKAIAAM4DAAAOAAAAAAAAAAEAIAAAACUBAABkcnMvZTJvRG9jLnhtbFBLBQYAAAAA&#10;BgAGAFkBAAC/BQ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w:t>
                      </w:r>
                    </w:p>
                  </w:txbxContent>
                </v:textbox>
              </v:shape>
            </w:pict>
          </mc:Fallback>
        </mc:AlternateContent>
      </w:r>
      <w:r>
        <mc:AlternateContent>
          <mc:Choice Requires="wps">
            <w:drawing>
              <wp:anchor distT="0" distB="0" distL="114300" distR="114300" simplePos="0" relativeHeight="251570176" behindDoc="0" locked="0" layoutInCell="1" allowOverlap="1">
                <wp:simplePos x="0" y="0"/>
                <wp:positionH relativeFrom="column">
                  <wp:posOffset>1776095</wp:posOffset>
                </wp:positionH>
                <wp:positionV relativeFrom="paragraph">
                  <wp:posOffset>-588645</wp:posOffset>
                </wp:positionV>
                <wp:extent cx="1722120" cy="400050"/>
                <wp:effectExtent l="0" t="0" r="0" b="0"/>
                <wp:wrapNone/>
                <wp:docPr id="33"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919095" y="325755"/>
                          <a:ext cx="172212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9.85pt;margin-top:-46.35pt;height:31.5pt;width:135.6pt;z-index:251570176;mso-width-relative:page;mso-height-relative:page;" filled="f" stroked="f" coordsize="21600,21600" o:gfxdata="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cALszYAAAACwEAAA8AAAAAAAAAAQAgAAAAIgAAAGRycy9kb3ducmV2LnhtbFBLAQIUABQAAAAI&#10;AIdO4kCPe4yyJgIAAM4DAAAOAAAAAAAAAAEAIAAAACcBAABkcnMvZTJvRG9jLnhtbFBLBQYAAAAA&#10;BgAGAFkBAAC/BQ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v:textbox>
              </v:shape>
            </w:pict>
          </mc:Fallback>
        </mc:AlternateContent>
      </w:r>
      <w:r>
        <mc:AlternateContent>
          <mc:Choice Requires="wpg">
            <w:drawing>
              <wp:anchor distT="0" distB="0" distL="114300" distR="114300" simplePos="0" relativeHeight="251569152" behindDoc="0" locked="0" layoutInCell="1" allowOverlap="1">
                <wp:simplePos x="0" y="0"/>
                <wp:positionH relativeFrom="column">
                  <wp:posOffset>2016760</wp:posOffset>
                </wp:positionH>
                <wp:positionV relativeFrom="paragraph">
                  <wp:posOffset>47625</wp:posOffset>
                </wp:positionV>
                <wp:extent cx="1242060" cy="384175"/>
                <wp:effectExtent l="0" t="0" r="1270" b="3810"/>
                <wp:wrapNone/>
                <wp:docPr id="29" name="稻壳儿春秋广告/盗版必究        原创来源：http://chn.docer.com/works?userid=199329941#!/work_time"/>
                <wp:cNvGraphicFramePr/>
                <a:graphic xmlns:a="http://schemas.openxmlformats.org/drawingml/2006/main">
                  <a:graphicData uri="http://schemas.microsoft.com/office/word/2010/wordprocessingGroup">
                    <wpg:wgp>
                      <wpg:cNvGrpSpPr/>
                      <wpg:grpSpPr>
                        <a:xfrm>
                          <a:off x="0" y="0"/>
                          <a:ext cx="1242060" cy="384175"/>
                          <a:chOff x="2184400" y="2150251"/>
                          <a:chExt cx="1507065" cy="465949"/>
                        </a:xfrm>
                      </wpg:grpSpPr>
                      <wps:wsp>
                        <wps:cNvPr id="39" name="稻壳儿春秋广告/盗版必究        原创来源：http://chn.docer.com/works?userid=199329941#!/work_time"/>
                        <wps:cNvSpPr>
                          <a:spLocks noEditPoints="1"/>
                        </wps:cNvSpPr>
                        <wps:spPr bwMode="auto">
                          <a:xfrm>
                            <a:off x="2184400" y="2150251"/>
                            <a:ext cx="423333" cy="465949"/>
                          </a:xfrm>
                          <a:custGeom>
                            <a:avLst/>
                            <a:gdLst>
                              <a:gd name="T0" fmla="*/ 186 w 211"/>
                              <a:gd name="T1" fmla="*/ 44 h 232"/>
                              <a:gd name="T2" fmla="*/ 89 w 211"/>
                              <a:gd name="T3" fmla="*/ 6 h 232"/>
                              <a:gd name="T4" fmla="*/ 46 w 211"/>
                              <a:gd name="T5" fmla="*/ 103 h 232"/>
                              <a:gd name="T6" fmla="*/ 48 w 211"/>
                              <a:gd name="T7" fmla="*/ 152 h 232"/>
                              <a:gd name="T8" fmla="*/ 81 w 211"/>
                              <a:gd name="T9" fmla="*/ 197 h 232"/>
                              <a:gd name="T10" fmla="*/ 139 w 211"/>
                              <a:gd name="T11" fmla="*/ 178 h 232"/>
                              <a:gd name="T12" fmla="*/ 181 w 211"/>
                              <a:gd name="T13" fmla="*/ 144 h 232"/>
                              <a:gd name="T14" fmla="*/ 170 w 211"/>
                              <a:gd name="T15" fmla="*/ 80 h 232"/>
                              <a:gd name="T16" fmla="*/ 135 w 211"/>
                              <a:gd name="T17" fmla="*/ 90 h 232"/>
                              <a:gd name="T18" fmla="*/ 134 w 211"/>
                              <a:gd name="T19" fmla="*/ 87 h 232"/>
                              <a:gd name="T20" fmla="*/ 169 w 211"/>
                              <a:gd name="T21" fmla="*/ 46 h 232"/>
                              <a:gd name="T22" fmla="*/ 117 w 211"/>
                              <a:gd name="T23" fmla="*/ 142 h 232"/>
                              <a:gd name="T24" fmla="*/ 103 w 211"/>
                              <a:gd name="T25" fmla="*/ 89 h 232"/>
                              <a:gd name="T26" fmla="*/ 113 w 211"/>
                              <a:gd name="T27" fmla="*/ 78 h 232"/>
                              <a:gd name="T28" fmla="*/ 107 w 211"/>
                              <a:gd name="T29" fmla="*/ 52 h 232"/>
                              <a:gd name="T30" fmla="*/ 103 w 211"/>
                              <a:gd name="T31" fmla="*/ 80 h 232"/>
                              <a:gd name="T32" fmla="*/ 43 w 211"/>
                              <a:gd name="T33" fmla="*/ 91 h 232"/>
                              <a:gd name="T34" fmla="*/ 81 w 211"/>
                              <a:gd name="T35" fmla="*/ 95 h 232"/>
                              <a:gd name="T36" fmla="*/ 72 w 211"/>
                              <a:gd name="T37" fmla="*/ 89 h 232"/>
                              <a:gd name="T38" fmla="*/ 74 w 211"/>
                              <a:gd name="T39" fmla="*/ 106 h 232"/>
                              <a:gd name="T40" fmla="*/ 43 w 211"/>
                              <a:gd name="T41" fmla="*/ 91 h 232"/>
                              <a:gd name="T42" fmla="*/ 72 w 211"/>
                              <a:gd name="T43" fmla="*/ 113 h 232"/>
                              <a:gd name="T44" fmla="*/ 52 w 211"/>
                              <a:gd name="T45" fmla="*/ 128 h 232"/>
                              <a:gd name="T46" fmla="*/ 72 w 211"/>
                              <a:gd name="T47" fmla="*/ 126 h 232"/>
                              <a:gd name="T48" fmla="*/ 15 w 211"/>
                              <a:gd name="T49" fmla="*/ 135 h 232"/>
                              <a:gd name="T50" fmla="*/ 87 w 211"/>
                              <a:gd name="T51" fmla="*/ 147 h 232"/>
                              <a:gd name="T52" fmla="*/ 72 w 211"/>
                              <a:gd name="T53" fmla="*/ 170 h 232"/>
                              <a:gd name="T54" fmla="*/ 93 w 211"/>
                              <a:gd name="T55" fmla="*/ 150 h 232"/>
                              <a:gd name="T56" fmla="*/ 51 w 211"/>
                              <a:gd name="T57" fmla="*/ 196 h 232"/>
                              <a:gd name="T58" fmla="*/ 100 w 211"/>
                              <a:gd name="T59" fmla="*/ 153 h 232"/>
                              <a:gd name="T60" fmla="*/ 112 w 211"/>
                              <a:gd name="T61" fmla="*/ 152 h 232"/>
                              <a:gd name="T62" fmla="*/ 116 w 211"/>
                              <a:gd name="T63" fmla="*/ 151 h 232"/>
                              <a:gd name="T64" fmla="*/ 124 w 211"/>
                              <a:gd name="T65" fmla="*/ 152 h 232"/>
                              <a:gd name="T66" fmla="*/ 110 w 211"/>
                              <a:gd name="T67" fmla="*/ 221 h 232"/>
                              <a:gd name="T68" fmla="*/ 130 w 211"/>
                              <a:gd name="T69" fmla="*/ 148 h 232"/>
                              <a:gd name="T70" fmla="*/ 153 w 211"/>
                              <a:gd name="T71" fmla="*/ 156 h 232"/>
                              <a:gd name="T72" fmla="*/ 137 w 211"/>
                              <a:gd name="T73" fmla="*/ 138 h 232"/>
                              <a:gd name="T74" fmla="*/ 167 w 211"/>
                              <a:gd name="T75" fmla="*/ 143 h 232"/>
                              <a:gd name="T76" fmla="*/ 183 w 211"/>
                              <a:gd name="T77" fmla="*/ 135 h 232"/>
                              <a:gd name="T78" fmla="*/ 144 w 211"/>
                              <a:gd name="T79" fmla="*/ 128 h 232"/>
                              <a:gd name="T80" fmla="*/ 167 w 211"/>
                              <a:gd name="T81" fmla="*/ 111 h 232"/>
                              <a:gd name="T82" fmla="*/ 145 w 211"/>
                              <a:gd name="T83" fmla="*/ 106 h 232"/>
                              <a:gd name="T84" fmla="*/ 145 w 211"/>
                              <a:gd name="T85" fmla="*/ 103 h 232"/>
                              <a:gd name="T86" fmla="*/ 200 w 211"/>
                              <a:gd name="T87" fmla="*/ 115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 h="232">
                                <a:moveTo>
                                  <a:pt x="210" y="120"/>
                                </a:moveTo>
                                <a:cubicBezTo>
                                  <a:pt x="208" y="98"/>
                                  <a:pt x="186" y="91"/>
                                  <a:pt x="166" y="93"/>
                                </a:cubicBezTo>
                                <a:cubicBezTo>
                                  <a:pt x="185" y="81"/>
                                  <a:pt x="204" y="62"/>
                                  <a:pt x="186" y="44"/>
                                </a:cubicBezTo>
                                <a:cubicBezTo>
                                  <a:pt x="168" y="26"/>
                                  <a:pt x="145" y="41"/>
                                  <a:pt x="129" y="58"/>
                                </a:cubicBezTo>
                                <a:cubicBezTo>
                                  <a:pt x="131" y="47"/>
                                  <a:pt x="132" y="35"/>
                                  <a:pt x="127" y="24"/>
                                </a:cubicBezTo>
                                <a:cubicBezTo>
                                  <a:pt x="121" y="10"/>
                                  <a:pt x="105" y="0"/>
                                  <a:pt x="89" y="6"/>
                                </a:cubicBezTo>
                                <a:cubicBezTo>
                                  <a:pt x="69" y="13"/>
                                  <a:pt x="69" y="38"/>
                                  <a:pt x="77" y="58"/>
                                </a:cubicBezTo>
                                <a:cubicBezTo>
                                  <a:pt x="61" y="44"/>
                                  <a:pt x="40" y="33"/>
                                  <a:pt x="25" y="52"/>
                                </a:cubicBezTo>
                                <a:cubicBezTo>
                                  <a:pt x="11" y="70"/>
                                  <a:pt x="27" y="92"/>
                                  <a:pt x="46" y="103"/>
                                </a:cubicBezTo>
                                <a:cubicBezTo>
                                  <a:pt x="25" y="103"/>
                                  <a:pt x="2" y="109"/>
                                  <a:pt x="3" y="130"/>
                                </a:cubicBezTo>
                                <a:cubicBezTo>
                                  <a:pt x="5" y="143"/>
                                  <a:pt x="19" y="151"/>
                                  <a:pt x="31" y="153"/>
                                </a:cubicBezTo>
                                <a:cubicBezTo>
                                  <a:pt x="37" y="154"/>
                                  <a:pt x="43" y="153"/>
                                  <a:pt x="48" y="152"/>
                                </a:cubicBezTo>
                                <a:cubicBezTo>
                                  <a:pt x="44" y="156"/>
                                  <a:pt x="41" y="161"/>
                                  <a:pt x="38" y="166"/>
                                </a:cubicBezTo>
                                <a:cubicBezTo>
                                  <a:pt x="33" y="179"/>
                                  <a:pt x="34" y="195"/>
                                  <a:pt x="45" y="204"/>
                                </a:cubicBezTo>
                                <a:cubicBezTo>
                                  <a:pt x="60" y="215"/>
                                  <a:pt x="72" y="209"/>
                                  <a:pt x="81" y="197"/>
                                </a:cubicBezTo>
                                <a:cubicBezTo>
                                  <a:pt x="81" y="199"/>
                                  <a:pt x="81" y="202"/>
                                  <a:pt x="82" y="204"/>
                                </a:cubicBezTo>
                                <a:cubicBezTo>
                                  <a:pt x="85" y="219"/>
                                  <a:pt x="99" y="232"/>
                                  <a:pt x="116" y="231"/>
                                </a:cubicBezTo>
                                <a:cubicBezTo>
                                  <a:pt x="141" y="229"/>
                                  <a:pt x="144" y="201"/>
                                  <a:pt x="139" y="178"/>
                                </a:cubicBezTo>
                                <a:cubicBezTo>
                                  <a:pt x="145" y="185"/>
                                  <a:pt x="151" y="192"/>
                                  <a:pt x="159" y="195"/>
                                </a:cubicBezTo>
                                <a:cubicBezTo>
                                  <a:pt x="171" y="201"/>
                                  <a:pt x="187" y="199"/>
                                  <a:pt x="194" y="187"/>
                                </a:cubicBezTo>
                                <a:cubicBezTo>
                                  <a:pt x="205" y="169"/>
                                  <a:pt x="196" y="154"/>
                                  <a:pt x="181" y="144"/>
                                </a:cubicBezTo>
                                <a:cubicBezTo>
                                  <a:pt x="197" y="143"/>
                                  <a:pt x="211" y="136"/>
                                  <a:pt x="210" y="120"/>
                                </a:cubicBezTo>
                                <a:close/>
                                <a:moveTo>
                                  <a:pt x="169" y="46"/>
                                </a:moveTo>
                                <a:cubicBezTo>
                                  <a:pt x="191" y="49"/>
                                  <a:pt x="182" y="71"/>
                                  <a:pt x="170" y="80"/>
                                </a:cubicBezTo>
                                <a:cubicBezTo>
                                  <a:pt x="162" y="87"/>
                                  <a:pt x="153" y="92"/>
                                  <a:pt x="143" y="95"/>
                                </a:cubicBezTo>
                                <a:cubicBezTo>
                                  <a:pt x="142" y="95"/>
                                  <a:pt x="141" y="96"/>
                                  <a:pt x="141" y="96"/>
                                </a:cubicBezTo>
                                <a:cubicBezTo>
                                  <a:pt x="139" y="94"/>
                                  <a:pt x="137" y="92"/>
                                  <a:pt x="135" y="90"/>
                                </a:cubicBezTo>
                                <a:cubicBezTo>
                                  <a:pt x="141" y="87"/>
                                  <a:pt x="147" y="81"/>
                                  <a:pt x="148" y="74"/>
                                </a:cubicBezTo>
                                <a:cubicBezTo>
                                  <a:pt x="149" y="71"/>
                                  <a:pt x="145" y="70"/>
                                  <a:pt x="144" y="73"/>
                                </a:cubicBezTo>
                                <a:cubicBezTo>
                                  <a:pt x="142" y="79"/>
                                  <a:pt x="139" y="83"/>
                                  <a:pt x="134" y="87"/>
                                </a:cubicBezTo>
                                <a:cubicBezTo>
                                  <a:pt x="133" y="87"/>
                                  <a:pt x="133" y="88"/>
                                  <a:pt x="133" y="88"/>
                                </a:cubicBezTo>
                                <a:cubicBezTo>
                                  <a:pt x="129" y="85"/>
                                  <a:pt x="125" y="83"/>
                                  <a:pt x="121" y="81"/>
                                </a:cubicBezTo>
                                <a:cubicBezTo>
                                  <a:pt x="132" y="64"/>
                                  <a:pt x="145" y="44"/>
                                  <a:pt x="169" y="46"/>
                                </a:cubicBezTo>
                                <a:close/>
                                <a:moveTo>
                                  <a:pt x="103" y="89"/>
                                </a:moveTo>
                                <a:cubicBezTo>
                                  <a:pt x="116" y="88"/>
                                  <a:pt x="131" y="90"/>
                                  <a:pt x="136" y="105"/>
                                </a:cubicBezTo>
                                <a:cubicBezTo>
                                  <a:pt x="141" y="120"/>
                                  <a:pt x="132" y="138"/>
                                  <a:pt x="117" y="142"/>
                                </a:cubicBezTo>
                                <a:cubicBezTo>
                                  <a:pt x="102" y="147"/>
                                  <a:pt x="83" y="140"/>
                                  <a:pt x="80" y="123"/>
                                </a:cubicBezTo>
                                <a:cubicBezTo>
                                  <a:pt x="78" y="109"/>
                                  <a:pt x="88" y="94"/>
                                  <a:pt x="101" y="89"/>
                                </a:cubicBezTo>
                                <a:cubicBezTo>
                                  <a:pt x="102" y="89"/>
                                  <a:pt x="102" y="89"/>
                                  <a:pt x="103" y="89"/>
                                </a:cubicBezTo>
                                <a:close/>
                                <a:moveTo>
                                  <a:pt x="84" y="21"/>
                                </a:moveTo>
                                <a:cubicBezTo>
                                  <a:pt x="92" y="11"/>
                                  <a:pt x="100" y="10"/>
                                  <a:pt x="108" y="18"/>
                                </a:cubicBezTo>
                                <a:cubicBezTo>
                                  <a:pt x="131" y="31"/>
                                  <a:pt x="121" y="58"/>
                                  <a:pt x="113" y="78"/>
                                </a:cubicBezTo>
                                <a:cubicBezTo>
                                  <a:pt x="113" y="79"/>
                                  <a:pt x="113" y="79"/>
                                  <a:pt x="113" y="80"/>
                                </a:cubicBezTo>
                                <a:cubicBezTo>
                                  <a:pt x="111" y="80"/>
                                  <a:pt x="109" y="80"/>
                                  <a:pt x="107" y="81"/>
                                </a:cubicBezTo>
                                <a:cubicBezTo>
                                  <a:pt x="110" y="71"/>
                                  <a:pt x="111" y="61"/>
                                  <a:pt x="107" y="52"/>
                                </a:cubicBezTo>
                                <a:cubicBezTo>
                                  <a:pt x="106" y="49"/>
                                  <a:pt x="102" y="52"/>
                                  <a:pt x="103" y="54"/>
                                </a:cubicBezTo>
                                <a:cubicBezTo>
                                  <a:pt x="104" y="63"/>
                                  <a:pt x="105" y="71"/>
                                  <a:pt x="103" y="79"/>
                                </a:cubicBezTo>
                                <a:cubicBezTo>
                                  <a:pt x="103" y="80"/>
                                  <a:pt x="103" y="80"/>
                                  <a:pt x="103" y="80"/>
                                </a:cubicBezTo>
                                <a:cubicBezTo>
                                  <a:pt x="92" y="72"/>
                                  <a:pt x="86" y="59"/>
                                  <a:pt x="83" y="47"/>
                                </a:cubicBezTo>
                                <a:cubicBezTo>
                                  <a:pt x="80" y="38"/>
                                  <a:pt x="80" y="29"/>
                                  <a:pt x="84" y="21"/>
                                </a:cubicBezTo>
                                <a:close/>
                                <a:moveTo>
                                  <a:pt x="43" y="91"/>
                                </a:moveTo>
                                <a:cubicBezTo>
                                  <a:pt x="32" y="81"/>
                                  <a:pt x="19" y="57"/>
                                  <a:pt x="43" y="52"/>
                                </a:cubicBezTo>
                                <a:cubicBezTo>
                                  <a:pt x="64" y="47"/>
                                  <a:pt x="79" y="73"/>
                                  <a:pt x="93" y="85"/>
                                </a:cubicBezTo>
                                <a:cubicBezTo>
                                  <a:pt x="88" y="87"/>
                                  <a:pt x="84" y="90"/>
                                  <a:pt x="81" y="95"/>
                                </a:cubicBezTo>
                                <a:cubicBezTo>
                                  <a:pt x="78" y="88"/>
                                  <a:pt x="71" y="83"/>
                                  <a:pt x="64" y="81"/>
                                </a:cubicBezTo>
                                <a:cubicBezTo>
                                  <a:pt x="63" y="81"/>
                                  <a:pt x="62" y="83"/>
                                  <a:pt x="64" y="83"/>
                                </a:cubicBezTo>
                                <a:cubicBezTo>
                                  <a:pt x="67" y="85"/>
                                  <a:pt x="70" y="86"/>
                                  <a:pt x="72" y="89"/>
                                </a:cubicBezTo>
                                <a:cubicBezTo>
                                  <a:pt x="75" y="91"/>
                                  <a:pt x="76" y="94"/>
                                  <a:pt x="78" y="97"/>
                                </a:cubicBezTo>
                                <a:cubicBezTo>
                                  <a:pt x="78" y="97"/>
                                  <a:pt x="79" y="97"/>
                                  <a:pt x="79" y="97"/>
                                </a:cubicBezTo>
                                <a:cubicBezTo>
                                  <a:pt x="77" y="100"/>
                                  <a:pt x="75" y="103"/>
                                  <a:pt x="74" y="106"/>
                                </a:cubicBezTo>
                                <a:cubicBezTo>
                                  <a:pt x="74" y="106"/>
                                  <a:pt x="73" y="106"/>
                                  <a:pt x="73" y="106"/>
                                </a:cubicBezTo>
                                <a:cubicBezTo>
                                  <a:pt x="71" y="105"/>
                                  <a:pt x="69" y="105"/>
                                  <a:pt x="67" y="104"/>
                                </a:cubicBezTo>
                                <a:cubicBezTo>
                                  <a:pt x="58" y="101"/>
                                  <a:pt x="51" y="97"/>
                                  <a:pt x="43" y="91"/>
                                </a:cubicBezTo>
                                <a:close/>
                                <a:moveTo>
                                  <a:pt x="15" y="135"/>
                                </a:moveTo>
                                <a:cubicBezTo>
                                  <a:pt x="0" y="109"/>
                                  <a:pt x="60" y="111"/>
                                  <a:pt x="71" y="113"/>
                                </a:cubicBezTo>
                                <a:cubicBezTo>
                                  <a:pt x="71" y="113"/>
                                  <a:pt x="72" y="113"/>
                                  <a:pt x="72" y="113"/>
                                </a:cubicBezTo>
                                <a:cubicBezTo>
                                  <a:pt x="72" y="116"/>
                                  <a:pt x="72" y="118"/>
                                  <a:pt x="72" y="120"/>
                                </a:cubicBezTo>
                                <a:cubicBezTo>
                                  <a:pt x="69" y="120"/>
                                  <a:pt x="65" y="120"/>
                                  <a:pt x="63" y="121"/>
                                </a:cubicBezTo>
                                <a:cubicBezTo>
                                  <a:pt x="58" y="122"/>
                                  <a:pt x="54" y="124"/>
                                  <a:pt x="52" y="128"/>
                                </a:cubicBezTo>
                                <a:cubicBezTo>
                                  <a:pt x="51" y="129"/>
                                  <a:pt x="52" y="130"/>
                                  <a:pt x="53" y="130"/>
                                </a:cubicBezTo>
                                <a:cubicBezTo>
                                  <a:pt x="57" y="128"/>
                                  <a:pt x="60" y="126"/>
                                  <a:pt x="64" y="125"/>
                                </a:cubicBezTo>
                                <a:cubicBezTo>
                                  <a:pt x="67" y="125"/>
                                  <a:pt x="69" y="126"/>
                                  <a:pt x="72" y="126"/>
                                </a:cubicBezTo>
                                <a:cubicBezTo>
                                  <a:pt x="72" y="129"/>
                                  <a:pt x="73" y="132"/>
                                  <a:pt x="74" y="134"/>
                                </a:cubicBezTo>
                                <a:cubicBezTo>
                                  <a:pt x="71" y="136"/>
                                  <a:pt x="68" y="138"/>
                                  <a:pt x="65" y="139"/>
                                </a:cubicBezTo>
                                <a:cubicBezTo>
                                  <a:pt x="49" y="145"/>
                                  <a:pt x="25" y="151"/>
                                  <a:pt x="15" y="135"/>
                                </a:cubicBezTo>
                                <a:close/>
                                <a:moveTo>
                                  <a:pt x="51" y="196"/>
                                </a:moveTo>
                                <a:cubicBezTo>
                                  <a:pt x="26" y="176"/>
                                  <a:pt x="64" y="149"/>
                                  <a:pt x="79" y="140"/>
                                </a:cubicBezTo>
                                <a:cubicBezTo>
                                  <a:pt x="81" y="143"/>
                                  <a:pt x="84" y="145"/>
                                  <a:pt x="87" y="147"/>
                                </a:cubicBezTo>
                                <a:cubicBezTo>
                                  <a:pt x="84" y="148"/>
                                  <a:pt x="81" y="151"/>
                                  <a:pt x="79" y="153"/>
                                </a:cubicBezTo>
                                <a:cubicBezTo>
                                  <a:pt x="75" y="158"/>
                                  <a:pt x="72" y="164"/>
                                  <a:pt x="69" y="169"/>
                                </a:cubicBezTo>
                                <a:cubicBezTo>
                                  <a:pt x="69" y="171"/>
                                  <a:pt x="71" y="171"/>
                                  <a:pt x="72" y="170"/>
                                </a:cubicBezTo>
                                <a:cubicBezTo>
                                  <a:pt x="75" y="166"/>
                                  <a:pt x="78" y="161"/>
                                  <a:pt x="81" y="157"/>
                                </a:cubicBezTo>
                                <a:cubicBezTo>
                                  <a:pt x="83" y="156"/>
                                  <a:pt x="85" y="154"/>
                                  <a:pt x="87" y="153"/>
                                </a:cubicBezTo>
                                <a:cubicBezTo>
                                  <a:pt x="89" y="152"/>
                                  <a:pt x="92" y="151"/>
                                  <a:pt x="93" y="150"/>
                                </a:cubicBezTo>
                                <a:cubicBezTo>
                                  <a:pt x="94" y="150"/>
                                  <a:pt x="94" y="150"/>
                                  <a:pt x="95" y="150"/>
                                </a:cubicBezTo>
                                <a:cubicBezTo>
                                  <a:pt x="89" y="160"/>
                                  <a:pt x="84" y="170"/>
                                  <a:pt x="82" y="181"/>
                                </a:cubicBezTo>
                                <a:cubicBezTo>
                                  <a:pt x="74" y="195"/>
                                  <a:pt x="63" y="205"/>
                                  <a:pt x="51" y="196"/>
                                </a:cubicBezTo>
                                <a:close/>
                                <a:moveTo>
                                  <a:pt x="110" y="221"/>
                                </a:moveTo>
                                <a:cubicBezTo>
                                  <a:pt x="87" y="219"/>
                                  <a:pt x="87" y="198"/>
                                  <a:pt x="92" y="179"/>
                                </a:cubicBezTo>
                                <a:cubicBezTo>
                                  <a:pt x="96" y="170"/>
                                  <a:pt x="99" y="160"/>
                                  <a:pt x="100" y="153"/>
                                </a:cubicBezTo>
                                <a:cubicBezTo>
                                  <a:pt x="100" y="153"/>
                                  <a:pt x="100" y="153"/>
                                  <a:pt x="100" y="152"/>
                                </a:cubicBezTo>
                                <a:cubicBezTo>
                                  <a:pt x="100" y="152"/>
                                  <a:pt x="100" y="152"/>
                                  <a:pt x="100" y="152"/>
                                </a:cubicBezTo>
                                <a:cubicBezTo>
                                  <a:pt x="104" y="152"/>
                                  <a:pt x="108" y="152"/>
                                  <a:pt x="112" y="152"/>
                                </a:cubicBezTo>
                                <a:cubicBezTo>
                                  <a:pt x="110" y="161"/>
                                  <a:pt x="112" y="170"/>
                                  <a:pt x="118" y="176"/>
                                </a:cubicBezTo>
                                <a:cubicBezTo>
                                  <a:pt x="120" y="178"/>
                                  <a:pt x="123" y="176"/>
                                  <a:pt x="121" y="174"/>
                                </a:cubicBezTo>
                                <a:cubicBezTo>
                                  <a:pt x="117" y="167"/>
                                  <a:pt x="115" y="159"/>
                                  <a:pt x="116" y="151"/>
                                </a:cubicBezTo>
                                <a:cubicBezTo>
                                  <a:pt x="119" y="151"/>
                                  <a:pt x="121" y="150"/>
                                  <a:pt x="123" y="149"/>
                                </a:cubicBezTo>
                                <a:cubicBezTo>
                                  <a:pt x="123" y="150"/>
                                  <a:pt x="123" y="150"/>
                                  <a:pt x="123" y="151"/>
                                </a:cubicBezTo>
                                <a:cubicBezTo>
                                  <a:pt x="123" y="151"/>
                                  <a:pt x="123" y="151"/>
                                  <a:pt x="124" y="152"/>
                                </a:cubicBezTo>
                                <a:cubicBezTo>
                                  <a:pt x="124" y="152"/>
                                  <a:pt x="124" y="152"/>
                                  <a:pt x="124" y="152"/>
                                </a:cubicBezTo>
                                <a:cubicBezTo>
                                  <a:pt x="124" y="153"/>
                                  <a:pt x="125" y="155"/>
                                  <a:pt x="126" y="157"/>
                                </a:cubicBezTo>
                                <a:cubicBezTo>
                                  <a:pt x="135" y="178"/>
                                  <a:pt x="141" y="225"/>
                                  <a:pt x="110" y="221"/>
                                </a:cubicBezTo>
                                <a:close/>
                                <a:moveTo>
                                  <a:pt x="189" y="176"/>
                                </a:moveTo>
                                <a:cubicBezTo>
                                  <a:pt x="184" y="196"/>
                                  <a:pt x="162" y="190"/>
                                  <a:pt x="152" y="179"/>
                                </a:cubicBezTo>
                                <a:cubicBezTo>
                                  <a:pt x="143" y="170"/>
                                  <a:pt x="137" y="158"/>
                                  <a:pt x="130" y="148"/>
                                </a:cubicBezTo>
                                <a:cubicBezTo>
                                  <a:pt x="130" y="147"/>
                                  <a:pt x="129" y="147"/>
                                  <a:pt x="128" y="146"/>
                                </a:cubicBezTo>
                                <a:cubicBezTo>
                                  <a:pt x="130" y="145"/>
                                  <a:pt x="132" y="143"/>
                                  <a:pt x="134" y="142"/>
                                </a:cubicBezTo>
                                <a:cubicBezTo>
                                  <a:pt x="137" y="149"/>
                                  <a:pt x="145" y="155"/>
                                  <a:pt x="153" y="156"/>
                                </a:cubicBezTo>
                                <a:cubicBezTo>
                                  <a:pt x="156" y="156"/>
                                  <a:pt x="156" y="152"/>
                                  <a:pt x="154" y="151"/>
                                </a:cubicBezTo>
                                <a:cubicBezTo>
                                  <a:pt x="146" y="149"/>
                                  <a:pt x="142" y="145"/>
                                  <a:pt x="138" y="139"/>
                                </a:cubicBezTo>
                                <a:cubicBezTo>
                                  <a:pt x="138" y="139"/>
                                  <a:pt x="137" y="139"/>
                                  <a:pt x="137" y="138"/>
                                </a:cubicBezTo>
                                <a:cubicBezTo>
                                  <a:pt x="139" y="137"/>
                                  <a:pt x="140" y="135"/>
                                  <a:pt x="141" y="133"/>
                                </a:cubicBezTo>
                                <a:cubicBezTo>
                                  <a:pt x="141" y="134"/>
                                  <a:pt x="141" y="134"/>
                                  <a:pt x="142" y="134"/>
                                </a:cubicBezTo>
                                <a:cubicBezTo>
                                  <a:pt x="147" y="138"/>
                                  <a:pt x="157" y="142"/>
                                  <a:pt x="167" y="143"/>
                                </a:cubicBezTo>
                                <a:cubicBezTo>
                                  <a:pt x="180" y="150"/>
                                  <a:pt x="192" y="161"/>
                                  <a:pt x="189" y="176"/>
                                </a:cubicBezTo>
                                <a:close/>
                                <a:moveTo>
                                  <a:pt x="198" y="129"/>
                                </a:moveTo>
                                <a:cubicBezTo>
                                  <a:pt x="193" y="133"/>
                                  <a:pt x="189" y="135"/>
                                  <a:pt x="183" y="135"/>
                                </a:cubicBezTo>
                                <a:cubicBezTo>
                                  <a:pt x="179" y="135"/>
                                  <a:pt x="175" y="135"/>
                                  <a:pt x="171" y="135"/>
                                </a:cubicBezTo>
                                <a:cubicBezTo>
                                  <a:pt x="161" y="134"/>
                                  <a:pt x="153" y="130"/>
                                  <a:pt x="145" y="128"/>
                                </a:cubicBezTo>
                                <a:cubicBezTo>
                                  <a:pt x="144" y="128"/>
                                  <a:pt x="144" y="128"/>
                                  <a:pt x="144" y="128"/>
                                </a:cubicBezTo>
                                <a:cubicBezTo>
                                  <a:pt x="145" y="125"/>
                                  <a:pt x="146" y="121"/>
                                  <a:pt x="146" y="118"/>
                                </a:cubicBezTo>
                                <a:cubicBezTo>
                                  <a:pt x="153" y="121"/>
                                  <a:pt x="163" y="121"/>
                                  <a:pt x="169" y="116"/>
                                </a:cubicBezTo>
                                <a:cubicBezTo>
                                  <a:pt x="172" y="114"/>
                                  <a:pt x="170" y="110"/>
                                  <a:pt x="167" y="111"/>
                                </a:cubicBezTo>
                                <a:cubicBezTo>
                                  <a:pt x="160" y="114"/>
                                  <a:pt x="155" y="115"/>
                                  <a:pt x="147" y="114"/>
                                </a:cubicBezTo>
                                <a:cubicBezTo>
                                  <a:pt x="147" y="114"/>
                                  <a:pt x="146" y="114"/>
                                  <a:pt x="146" y="114"/>
                                </a:cubicBezTo>
                                <a:cubicBezTo>
                                  <a:pt x="146" y="111"/>
                                  <a:pt x="146" y="109"/>
                                  <a:pt x="145" y="106"/>
                                </a:cubicBezTo>
                                <a:cubicBezTo>
                                  <a:pt x="145" y="106"/>
                                  <a:pt x="145" y="105"/>
                                  <a:pt x="144" y="104"/>
                                </a:cubicBezTo>
                                <a:cubicBezTo>
                                  <a:pt x="145" y="104"/>
                                  <a:pt x="145" y="104"/>
                                  <a:pt x="145" y="103"/>
                                </a:cubicBezTo>
                                <a:cubicBezTo>
                                  <a:pt x="145" y="103"/>
                                  <a:pt x="145" y="103"/>
                                  <a:pt x="145" y="103"/>
                                </a:cubicBezTo>
                                <a:cubicBezTo>
                                  <a:pt x="145" y="104"/>
                                  <a:pt x="146" y="104"/>
                                  <a:pt x="146" y="103"/>
                                </a:cubicBezTo>
                                <a:cubicBezTo>
                                  <a:pt x="155" y="100"/>
                                  <a:pt x="165" y="98"/>
                                  <a:pt x="174" y="100"/>
                                </a:cubicBezTo>
                                <a:cubicBezTo>
                                  <a:pt x="182" y="101"/>
                                  <a:pt x="197" y="106"/>
                                  <a:pt x="200" y="115"/>
                                </a:cubicBezTo>
                                <a:lnTo>
                                  <a:pt x="198" y="129"/>
                                </a:lnTo>
                                <a:close/>
                              </a:path>
                            </a:pathLst>
                          </a:custGeom>
                          <a:solidFill>
                            <a:srgbClr val="3C3C3B"/>
                          </a:solidFill>
                          <a:ln>
                            <a:noFill/>
                          </a:ln>
                        </wps:spPr>
                        <wps:bodyPr vert="horz" wrap="square" lIns="91440" tIns="45720" rIns="91440" bIns="45720" numCol="1" anchor="t" anchorCtr="0" compatLnSpc="1"/>
                      </wps:wsp>
                      <wps:wsp>
                        <wps:cNvPr id="40" name="稻壳儿春秋广告/盗版必究        原创来源：http://chn.docer.com/works?userid=199329941#!/work_time"/>
                        <wps:cNvSpPr>
                          <a:spLocks noEditPoints="1"/>
                        </wps:cNvSpPr>
                        <wps:spPr bwMode="auto">
                          <a:xfrm>
                            <a:off x="2726266" y="2150251"/>
                            <a:ext cx="423333" cy="465949"/>
                          </a:xfrm>
                          <a:custGeom>
                            <a:avLst/>
                            <a:gdLst>
                              <a:gd name="T0" fmla="*/ 186 w 211"/>
                              <a:gd name="T1" fmla="*/ 44 h 232"/>
                              <a:gd name="T2" fmla="*/ 89 w 211"/>
                              <a:gd name="T3" fmla="*/ 6 h 232"/>
                              <a:gd name="T4" fmla="*/ 46 w 211"/>
                              <a:gd name="T5" fmla="*/ 103 h 232"/>
                              <a:gd name="T6" fmla="*/ 48 w 211"/>
                              <a:gd name="T7" fmla="*/ 152 h 232"/>
                              <a:gd name="T8" fmla="*/ 81 w 211"/>
                              <a:gd name="T9" fmla="*/ 197 h 232"/>
                              <a:gd name="T10" fmla="*/ 139 w 211"/>
                              <a:gd name="T11" fmla="*/ 178 h 232"/>
                              <a:gd name="T12" fmla="*/ 181 w 211"/>
                              <a:gd name="T13" fmla="*/ 144 h 232"/>
                              <a:gd name="T14" fmla="*/ 170 w 211"/>
                              <a:gd name="T15" fmla="*/ 80 h 232"/>
                              <a:gd name="T16" fmla="*/ 135 w 211"/>
                              <a:gd name="T17" fmla="*/ 90 h 232"/>
                              <a:gd name="T18" fmla="*/ 134 w 211"/>
                              <a:gd name="T19" fmla="*/ 87 h 232"/>
                              <a:gd name="T20" fmla="*/ 169 w 211"/>
                              <a:gd name="T21" fmla="*/ 46 h 232"/>
                              <a:gd name="T22" fmla="*/ 117 w 211"/>
                              <a:gd name="T23" fmla="*/ 142 h 232"/>
                              <a:gd name="T24" fmla="*/ 103 w 211"/>
                              <a:gd name="T25" fmla="*/ 89 h 232"/>
                              <a:gd name="T26" fmla="*/ 113 w 211"/>
                              <a:gd name="T27" fmla="*/ 78 h 232"/>
                              <a:gd name="T28" fmla="*/ 107 w 211"/>
                              <a:gd name="T29" fmla="*/ 52 h 232"/>
                              <a:gd name="T30" fmla="*/ 103 w 211"/>
                              <a:gd name="T31" fmla="*/ 80 h 232"/>
                              <a:gd name="T32" fmla="*/ 43 w 211"/>
                              <a:gd name="T33" fmla="*/ 91 h 232"/>
                              <a:gd name="T34" fmla="*/ 81 w 211"/>
                              <a:gd name="T35" fmla="*/ 95 h 232"/>
                              <a:gd name="T36" fmla="*/ 72 w 211"/>
                              <a:gd name="T37" fmla="*/ 89 h 232"/>
                              <a:gd name="T38" fmla="*/ 74 w 211"/>
                              <a:gd name="T39" fmla="*/ 106 h 232"/>
                              <a:gd name="T40" fmla="*/ 43 w 211"/>
                              <a:gd name="T41" fmla="*/ 91 h 232"/>
                              <a:gd name="T42" fmla="*/ 72 w 211"/>
                              <a:gd name="T43" fmla="*/ 113 h 232"/>
                              <a:gd name="T44" fmla="*/ 52 w 211"/>
                              <a:gd name="T45" fmla="*/ 128 h 232"/>
                              <a:gd name="T46" fmla="*/ 72 w 211"/>
                              <a:gd name="T47" fmla="*/ 126 h 232"/>
                              <a:gd name="T48" fmla="*/ 15 w 211"/>
                              <a:gd name="T49" fmla="*/ 135 h 232"/>
                              <a:gd name="T50" fmla="*/ 87 w 211"/>
                              <a:gd name="T51" fmla="*/ 147 h 232"/>
                              <a:gd name="T52" fmla="*/ 72 w 211"/>
                              <a:gd name="T53" fmla="*/ 170 h 232"/>
                              <a:gd name="T54" fmla="*/ 93 w 211"/>
                              <a:gd name="T55" fmla="*/ 150 h 232"/>
                              <a:gd name="T56" fmla="*/ 51 w 211"/>
                              <a:gd name="T57" fmla="*/ 196 h 232"/>
                              <a:gd name="T58" fmla="*/ 100 w 211"/>
                              <a:gd name="T59" fmla="*/ 153 h 232"/>
                              <a:gd name="T60" fmla="*/ 112 w 211"/>
                              <a:gd name="T61" fmla="*/ 152 h 232"/>
                              <a:gd name="T62" fmla="*/ 116 w 211"/>
                              <a:gd name="T63" fmla="*/ 151 h 232"/>
                              <a:gd name="T64" fmla="*/ 124 w 211"/>
                              <a:gd name="T65" fmla="*/ 152 h 232"/>
                              <a:gd name="T66" fmla="*/ 110 w 211"/>
                              <a:gd name="T67" fmla="*/ 221 h 232"/>
                              <a:gd name="T68" fmla="*/ 130 w 211"/>
                              <a:gd name="T69" fmla="*/ 148 h 232"/>
                              <a:gd name="T70" fmla="*/ 153 w 211"/>
                              <a:gd name="T71" fmla="*/ 156 h 232"/>
                              <a:gd name="T72" fmla="*/ 137 w 211"/>
                              <a:gd name="T73" fmla="*/ 138 h 232"/>
                              <a:gd name="T74" fmla="*/ 167 w 211"/>
                              <a:gd name="T75" fmla="*/ 143 h 232"/>
                              <a:gd name="T76" fmla="*/ 183 w 211"/>
                              <a:gd name="T77" fmla="*/ 135 h 232"/>
                              <a:gd name="T78" fmla="*/ 144 w 211"/>
                              <a:gd name="T79" fmla="*/ 128 h 232"/>
                              <a:gd name="T80" fmla="*/ 167 w 211"/>
                              <a:gd name="T81" fmla="*/ 111 h 232"/>
                              <a:gd name="T82" fmla="*/ 145 w 211"/>
                              <a:gd name="T83" fmla="*/ 106 h 232"/>
                              <a:gd name="T84" fmla="*/ 145 w 211"/>
                              <a:gd name="T85" fmla="*/ 103 h 232"/>
                              <a:gd name="T86" fmla="*/ 200 w 211"/>
                              <a:gd name="T87" fmla="*/ 115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 h="232">
                                <a:moveTo>
                                  <a:pt x="210" y="120"/>
                                </a:moveTo>
                                <a:cubicBezTo>
                                  <a:pt x="208" y="98"/>
                                  <a:pt x="186" y="91"/>
                                  <a:pt x="166" y="93"/>
                                </a:cubicBezTo>
                                <a:cubicBezTo>
                                  <a:pt x="185" y="81"/>
                                  <a:pt x="204" y="62"/>
                                  <a:pt x="186" y="44"/>
                                </a:cubicBezTo>
                                <a:cubicBezTo>
                                  <a:pt x="168" y="26"/>
                                  <a:pt x="145" y="41"/>
                                  <a:pt x="129" y="58"/>
                                </a:cubicBezTo>
                                <a:cubicBezTo>
                                  <a:pt x="131" y="47"/>
                                  <a:pt x="132" y="35"/>
                                  <a:pt x="127" y="24"/>
                                </a:cubicBezTo>
                                <a:cubicBezTo>
                                  <a:pt x="121" y="10"/>
                                  <a:pt x="105" y="0"/>
                                  <a:pt x="89" y="6"/>
                                </a:cubicBezTo>
                                <a:cubicBezTo>
                                  <a:pt x="69" y="13"/>
                                  <a:pt x="69" y="38"/>
                                  <a:pt x="77" y="58"/>
                                </a:cubicBezTo>
                                <a:cubicBezTo>
                                  <a:pt x="61" y="44"/>
                                  <a:pt x="40" y="33"/>
                                  <a:pt x="25" y="52"/>
                                </a:cubicBezTo>
                                <a:cubicBezTo>
                                  <a:pt x="11" y="70"/>
                                  <a:pt x="27" y="92"/>
                                  <a:pt x="46" y="103"/>
                                </a:cubicBezTo>
                                <a:cubicBezTo>
                                  <a:pt x="25" y="103"/>
                                  <a:pt x="2" y="109"/>
                                  <a:pt x="3" y="130"/>
                                </a:cubicBezTo>
                                <a:cubicBezTo>
                                  <a:pt x="5" y="143"/>
                                  <a:pt x="19" y="151"/>
                                  <a:pt x="31" y="153"/>
                                </a:cubicBezTo>
                                <a:cubicBezTo>
                                  <a:pt x="37" y="154"/>
                                  <a:pt x="43" y="153"/>
                                  <a:pt x="48" y="152"/>
                                </a:cubicBezTo>
                                <a:cubicBezTo>
                                  <a:pt x="44" y="156"/>
                                  <a:pt x="41" y="161"/>
                                  <a:pt x="38" y="166"/>
                                </a:cubicBezTo>
                                <a:cubicBezTo>
                                  <a:pt x="33" y="179"/>
                                  <a:pt x="34" y="195"/>
                                  <a:pt x="45" y="204"/>
                                </a:cubicBezTo>
                                <a:cubicBezTo>
                                  <a:pt x="60" y="215"/>
                                  <a:pt x="72" y="209"/>
                                  <a:pt x="81" y="197"/>
                                </a:cubicBezTo>
                                <a:cubicBezTo>
                                  <a:pt x="81" y="199"/>
                                  <a:pt x="81" y="202"/>
                                  <a:pt x="82" y="204"/>
                                </a:cubicBezTo>
                                <a:cubicBezTo>
                                  <a:pt x="85" y="219"/>
                                  <a:pt x="99" y="232"/>
                                  <a:pt x="116" y="231"/>
                                </a:cubicBezTo>
                                <a:cubicBezTo>
                                  <a:pt x="141" y="229"/>
                                  <a:pt x="144" y="201"/>
                                  <a:pt x="139" y="178"/>
                                </a:cubicBezTo>
                                <a:cubicBezTo>
                                  <a:pt x="145" y="185"/>
                                  <a:pt x="151" y="192"/>
                                  <a:pt x="159" y="195"/>
                                </a:cubicBezTo>
                                <a:cubicBezTo>
                                  <a:pt x="171" y="201"/>
                                  <a:pt x="187" y="199"/>
                                  <a:pt x="194" y="187"/>
                                </a:cubicBezTo>
                                <a:cubicBezTo>
                                  <a:pt x="205" y="169"/>
                                  <a:pt x="196" y="154"/>
                                  <a:pt x="181" y="144"/>
                                </a:cubicBezTo>
                                <a:cubicBezTo>
                                  <a:pt x="197" y="143"/>
                                  <a:pt x="211" y="136"/>
                                  <a:pt x="210" y="120"/>
                                </a:cubicBezTo>
                                <a:close/>
                                <a:moveTo>
                                  <a:pt x="169" y="46"/>
                                </a:moveTo>
                                <a:cubicBezTo>
                                  <a:pt x="191" y="49"/>
                                  <a:pt x="182" y="71"/>
                                  <a:pt x="170" y="80"/>
                                </a:cubicBezTo>
                                <a:cubicBezTo>
                                  <a:pt x="162" y="87"/>
                                  <a:pt x="153" y="92"/>
                                  <a:pt x="143" y="95"/>
                                </a:cubicBezTo>
                                <a:cubicBezTo>
                                  <a:pt x="142" y="95"/>
                                  <a:pt x="141" y="96"/>
                                  <a:pt x="141" y="96"/>
                                </a:cubicBezTo>
                                <a:cubicBezTo>
                                  <a:pt x="139" y="94"/>
                                  <a:pt x="137" y="92"/>
                                  <a:pt x="135" y="90"/>
                                </a:cubicBezTo>
                                <a:cubicBezTo>
                                  <a:pt x="141" y="87"/>
                                  <a:pt x="147" y="81"/>
                                  <a:pt x="148" y="74"/>
                                </a:cubicBezTo>
                                <a:cubicBezTo>
                                  <a:pt x="149" y="71"/>
                                  <a:pt x="145" y="70"/>
                                  <a:pt x="144" y="73"/>
                                </a:cubicBezTo>
                                <a:cubicBezTo>
                                  <a:pt x="142" y="79"/>
                                  <a:pt x="139" y="83"/>
                                  <a:pt x="134" y="87"/>
                                </a:cubicBezTo>
                                <a:cubicBezTo>
                                  <a:pt x="133" y="87"/>
                                  <a:pt x="133" y="88"/>
                                  <a:pt x="133" y="88"/>
                                </a:cubicBezTo>
                                <a:cubicBezTo>
                                  <a:pt x="129" y="85"/>
                                  <a:pt x="125" y="83"/>
                                  <a:pt x="121" y="81"/>
                                </a:cubicBezTo>
                                <a:cubicBezTo>
                                  <a:pt x="132" y="64"/>
                                  <a:pt x="145" y="44"/>
                                  <a:pt x="169" y="46"/>
                                </a:cubicBezTo>
                                <a:close/>
                                <a:moveTo>
                                  <a:pt x="103" y="89"/>
                                </a:moveTo>
                                <a:cubicBezTo>
                                  <a:pt x="116" y="88"/>
                                  <a:pt x="131" y="90"/>
                                  <a:pt x="136" y="105"/>
                                </a:cubicBezTo>
                                <a:cubicBezTo>
                                  <a:pt x="141" y="120"/>
                                  <a:pt x="132" y="138"/>
                                  <a:pt x="117" y="142"/>
                                </a:cubicBezTo>
                                <a:cubicBezTo>
                                  <a:pt x="102" y="147"/>
                                  <a:pt x="83" y="140"/>
                                  <a:pt x="80" y="123"/>
                                </a:cubicBezTo>
                                <a:cubicBezTo>
                                  <a:pt x="78" y="109"/>
                                  <a:pt x="88" y="94"/>
                                  <a:pt x="101" y="89"/>
                                </a:cubicBezTo>
                                <a:cubicBezTo>
                                  <a:pt x="102" y="89"/>
                                  <a:pt x="102" y="89"/>
                                  <a:pt x="103" y="89"/>
                                </a:cubicBezTo>
                                <a:close/>
                                <a:moveTo>
                                  <a:pt x="84" y="21"/>
                                </a:moveTo>
                                <a:cubicBezTo>
                                  <a:pt x="92" y="11"/>
                                  <a:pt x="100" y="10"/>
                                  <a:pt x="108" y="18"/>
                                </a:cubicBezTo>
                                <a:cubicBezTo>
                                  <a:pt x="131" y="31"/>
                                  <a:pt x="121" y="58"/>
                                  <a:pt x="113" y="78"/>
                                </a:cubicBezTo>
                                <a:cubicBezTo>
                                  <a:pt x="113" y="79"/>
                                  <a:pt x="113" y="79"/>
                                  <a:pt x="113" y="80"/>
                                </a:cubicBezTo>
                                <a:cubicBezTo>
                                  <a:pt x="111" y="80"/>
                                  <a:pt x="109" y="80"/>
                                  <a:pt x="107" y="81"/>
                                </a:cubicBezTo>
                                <a:cubicBezTo>
                                  <a:pt x="110" y="71"/>
                                  <a:pt x="111" y="61"/>
                                  <a:pt x="107" y="52"/>
                                </a:cubicBezTo>
                                <a:cubicBezTo>
                                  <a:pt x="106" y="49"/>
                                  <a:pt x="102" y="52"/>
                                  <a:pt x="103" y="54"/>
                                </a:cubicBezTo>
                                <a:cubicBezTo>
                                  <a:pt x="104" y="63"/>
                                  <a:pt x="105" y="71"/>
                                  <a:pt x="103" y="79"/>
                                </a:cubicBezTo>
                                <a:cubicBezTo>
                                  <a:pt x="103" y="80"/>
                                  <a:pt x="103" y="80"/>
                                  <a:pt x="103" y="80"/>
                                </a:cubicBezTo>
                                <a:cubicBezTo>
                                  <a:pt x="92" y="72"/>
                                  <a:pt x="86" y="59"/>
                                  <a:pt x="83" y="47"/>
                                </a:cubicBezTo>
                                <a:cubicBezTo>
                                  <a:pt x="80" y="38"/>
                                  <a:pt x="80" y="29"/>
                                  <a:pt x="84" y="21"/>
                                </a:cubicBezTo>
                                <a:close/>
                                <a:moveTo>
                                  <a:pt x="43" y="91"/>
                                </a:moveTo>
                                <a:cubicBezTo>
                                  <a:pt x="32" y="81"/>
                                  <a:pt x="19" y="57"/>
                                  <a:pt x="43" y="52"/>
                                </a:cubicBezTo>
                                <a:cubicBezTo>
                                  <a:pt x="64" y="47"/>
                                  <a:pt x="79" y="73"/>
                                  <a:pt x="93" y="85"/>
                                </a:cubicBezTo>
                                <a:cubicBezTo>
                                  <a:pt x="88" y="87"/>
                                  <a:pt x="84" y="90"/>
                                  <a:pt x="81" y="95"/>
                                </a:cubicBezTo>
                                <a:cubicBezTo>
                                  <a:pt x="78" y="88"/>
                                  <a:pt x="71" y="83"/>
                                  <a:pt x="64" y="81"/>
                                </a:cubicBezTo>
                                <a:cubicBezTo>
                                  <a:pt x="63" y="81"/>
                                  <a:pt x="62" y="83"/>
                                  <a:pt x="64" y="83"/>
                                </a:cubicBezTo>
                                <a:cubicBezTo>
                                  <a:pt x="67" y="85"/>
                                  <a:pt x="70" y="86"/>
                                  <a:pt x="72" y="89"/>
                                </a:cubicBezTo>
                                <a:cubicBezTo>
                                  <a:pt x="75" y="91"/>
                                  <a:pt x="76" y="94"/>
                                  <a:pt x="78" y="97"/>
                                </a:cubicBezTo>
                                <a:cubicBezTo>
                                  <a:pt x="78" y="97"/>
                                  <a:pt x="79" y="97"/>
                                  <a:pt x="79" y="97"/>
                                </a:cubicBezTo>
                                <a:cubicBezTo>
                                  <a:pt x="77" y="100"/>
                                  <a:pt x="75" y="103"/>
                                  <a:pt x="74" y="106"/>
                                </a:cubicBezTo>
                                <a:cubicBezTo>
                                  <a:pt x="74" y="106"/>
                                  <a:pt x="73" y="106"/>
                                  <a:pt x="73" y="106"/>
                                </a:cubicBezTo>
                                <a:cubicBezTo>
                                  <a:pt x="71" y="105"/>
                                  <a:pt x="69" y="105"/>
                                  <a:pt x="67" y="104"/>
                                </a:cubicBezTo>
                                <a:cubicBezTo>
                                  <a:pt x="58" y="101"/>
                                  <a:pt x="51" y="97"/>
                                  <a:pt x="43" y="91"/>
                                </a:cubicBezTo>
                                <a:close/>
                                <a:moveTo>
                                  <a:pt x="15" y="135"/>
                                </a:moveTo>
                                <a:cubicBezTo>
                                  <a:pt x="0" y="109"/>
                                  <a:pt x="60" y="111"/>
                                  <a:pt x="71" y="113"/>
                                </a:cubicBezTo>
                                <a:cubicBezTo>
                                  <a:pt x="71" y="113"/>
                                  <a:pt x="72" y="113"/>
                                  <a:pt x="72" y="113"/>
                                </a:cubicBezTo>
                                <a:cubicBezTo>
                                  <a:pt x="72" y="116"/>
                                  <a:pt x="72" y="118"/>
                                  <a:pt x="72" y="120"/>
                                </a:cubicBezTo>
                                <a:cubicBezTo>
                                  <a:pt x="69" y="120"/>
                                  <a:pt x="65" y="120"/>
                                  <a:pt x="63" y="121"/>
                                </a:cubicBezTo>
                                <a:cubicBezTo>
                                  <a:pt x="58" y="122"/>
                                  <a:pt x="54" y="124"/>
                                  <a:pt x="52" y="128"/>
                                </a:cubicBezTo>
                                <a:cubicBezTo>
                                  <a:pt x="51" y="129"/>
                                  <a:pt x="52" y="130"/>
                                  <a:pt x="53" y="130"/>
                                </a:cubicBezTo>
                                <a:cubicBezTo>
                                  <a:pt x="57" y="128"/>
                                  <a:pt x="60" y="126"/>
                                  <a:pt x="64" y="125"/>
                                </a:cubicBezTo>
                                <a:cubicBezTo>
                                  <a:pt x="67" y="125"/>
                                  <a:pt x="69" y="126"/>
                                  <a:pt x="72" y="126"/>
                                </a:cubicBezTo>
                                <a:cubicBezTo>
                                  <a:pt x="72" y="129"/>
                                  <a:pt x="73" y="132"/>
                                  <a:pt x="74" y="134"/>
                                </a:cubicBezTo>
                                <a:cubicBezTo>
                                  <a:pt x="71" y="136"/>
                                  <a:pt x="68" y="138"/>
                                  <a:pt x="65" y="139"/>
                                </a:cubicBezTo>
                                <a:cubicBezTo>
                                  <a:pt x="49" y="145"/>
                                  <a:pt x="25" y="151"/>
                                  <a:pt x="15" y="135"/>
                                </a:cubicBezTo>
                                <a:close/>
                                <a:moveTo>
                                  <a:pt x="51" y="196"/>
                                </a:moveTo>
                                <a:cubicBezTo>
                                  <a:pt x="26" y="176"/>
                                  <a:pt x="64" y="149"/>
                                  <a:pt x="79" y="140"/>
                                </a:cubicBezTo>
                                <a:cubicBezTo>
                                  <a:pt x="81" y="143"/>
                                  <a:pt x="84" y="145"/>
                                  <a:pt x="87" y="147"/>
                                </a:cubicBezTo>
                                <a:cubicBezTo>
                                  <a:pt x="84" y="148"/>
                                  <a:pt x="81" y="151"/>
                                  <a:pt x="79" y="153"/>
                                </a:cubicBezTo>
                                <a:cubicBezTo>
                                  <a:pt x="75" y="158"/>
                                  <a:pt x="72" y="164"/>
                                  <a:pt x="69" y="169"/>
                                </a:cubicBezTo>
                                <a:cubicBezTo>
                                  <a:pt x="69" y="171"/>
                                  <a:pt x="71" y="171"/>
                                  <a:pt x="72" y="170"/>
                                </a:cubicBezTo>
                                <a:cubicBezTo>
                                  <a:pt x="75" y="166"/>
                                  <a:pt x="78" y="161"/>
                                  <a:pt x="81" y="157"/>
                                </a:cubicBezTo>
                                <a:cubicBezTo>
                                  <a:pt x="83" y="156"/>
                                  <a:pt x="85" y="154"/>
                                  <a:pt x="87" y="153"/>
                                </a:cubicBezTo>
                                <a:cubicBezTo>
                                  <a:pt x="89" y="152"/>
                                  <a:pt x="92" y="151"/>
                                  <a:pt x="93" y="150"/>
                                </a:cubicBezTo>
                                <a:cubicBezTo>
                                  <a:pt x="94" y="150"/>
                                  <a:pt x="94" y="150"/>
                                  <a:pt x="95" y="150"/>
                                </a:cubicBezTo>
                                <a:cubicBezTo>
                                  <a:pt x="89" y="160"/>
                                  <a:pt x="84" y="170"/>
                                  <a:pt x="82" y="181"/>
                                </a:cubicBezTo>
                                <a:cubicBezTo>
                                  <a:pt x="74" y="195"/>
                                  <a:pt x="63" y="205"/>
                                  <a:pt x="51" y="196"/>
                                </a:cubicBezTo>
                                <a:close/>
                                <a:moveTo>
                                  <a:pt x="110" y="221"/>
                                </a:moveTo>
                                <a:cubicBezTo>
                                  <a:pt x="87" y="219"/>
                                  <a:pt x="87" y="198"/>
                                  <a:pt x="92" y="179"/>
                                </a:cubicBezTo>
                                <a:cubicBezTo>
                                  <a:pt x="96" y="170"/>
                                  <a:pt x="99" y="160"/>
                                  <a:pt x="100" y="153"/>
                                </a:cubicBezTo>
                                <a:cubicBezTo>
                                  <a:pt x="100" y="153"/>
                                  <a:pt x="100" y="153"/>
                                  <a:pt x="100" y="152"/>
                                </a:cubicBezTo>
                                <a:cubicBezTo>
                                  <a:pt x="100" y="152"/>
                                  <a:pt x="100" y="152"/>
                                  <a:pt x="100" y="152"/>
                                </a:cubicBezTo>
                                <a:cubicBezTo>
                                  <a:pt x="104" y="152"/>
                                  <a:pt x="108" y="152"/>
                                  <a:pt x="112" y="152"/>
                                </a:cubicBezTo>
                                <a:cubicBezTo>
                                  <a:pt x="110" y="161"/>
                                  <a:pt x="112" y="170"/>
                                  <a:pt x="118" y="176"/>
                                </a:cubicBezTo>
                                <a:cubicBezTo>
                                  <a:pt x="120" y="178"/>
                                  <a:pt x="123" y="176"/>
                                  <a:pt x="121" y="174"/>
                                </a:cubicBezTo>
                                <a:cubicBezTo>
                                  <a:pt x="117" y="167"/>
                                  <a:pt x="115" y="159"/>
                                  <a:pt x="116" y="151"/>
                                </a:cubicBezTo>
                                <a:cubicBezTo>
                                  <a:pt x="119" y="151"/>
                                  <a:pt x="121" y="150"/>
                                  <a:pt x="123" y="149"/>
                                </a:cubicBezTo>
                                <a:cubicBezTo>
                                  <a:pt x="123" y="150"/>
                                  <a:pt x="123" y="150"/>
                                  <a:pt x="123" y="151"/>
                                </a:cubicBezTo>
                                <a:cubicBezTo>
                                  <a:pt x="123" y="151"/>
                                  <a:pt x="123" y="151"/>
                                  <a:pt x="124" y="152"/>
                                </a:cubicBezTo>
                                <a:cubicBezTo>
                                  <a:pt x="124" y="152"/>
                                  <a:pt x="124" y="152"/>
                                  <a:pt x="124" y="152"/>
                                </a:cubicBezTo>
                                <a:cubicBezTo>
                                  <a:pt x="124" y="153"/>
                                  <a:pt x="125" y="155"/>
                                  <a:pt x="126" y="157"/>
                                </a:cubicBezTo>
                                <a:cubicBezTo>
                                  <a:pt x="135" y="178"/>
                                  <a:pt x="141" y="225"/>
                                  <a:pt x="110" y="221"/>
                                </a:cubicBezTo>
                                <a:close/>
                                <a:moveTo>
                                  <a:pt x="189" y="176"/>
                                </a:moveTo>
                                <a:cubicBezTo>
                                  <a:pt x="184" y="196"/>
                                  <a:pt x="162" y="190"/>
                                  <a:pt x="152" y="179"/>
                                </a:cubicBezTo>
                                <a:cubicBezTo>
                                  <a:pt x="143" y="170"/>
                                  <a:pt x="137" y="158"/>
                                  <a:pt x="130" y="148"/>
                                </a:cubicBezTo>
                                <a:cubicBezTo>
                                  <a:pt x="130" y="147"/>
                                  <a:pt x="129" y="147"/>
                                  <a:pt x="128" y="146"/>
                                </a:cubicBezTo>
                                <a:cubicBezTo>
                                  <a:pt x="130" y="145"/>
                                  <a:pt x="132" y="143"/>
                                  <a:pt x="134" y="142"/>
                                </a:cubicBezTo>
                                <a:cubicBezTo>
                                  <a:pt x="137" y="149"/>
                                  <a:pt x="145" y="155"/>
                                  <a:pt x="153" y="156"/>
                                </a:cubicBezTo>
                                <a:cubicBezTo>
                                  <a:pt x="156" y="156"/>
                                  <a:pt x="156" y="152"/>
                                  <a:pt x="154" y="151"/>
                                </a:cubicBezTo>
                                <a:cubicBezTo>
                                  <a:pt x="146" y="149"/>
                                  <a:pt x="142" y="145"/>
                                  <a:pt x="138" y="139"/>
                                </a:cubicBezTo>
                                <a:cubicBezTo>
                                  <a:pt x="138" y="139"/>
                                  <a:pt x="137" y="139"/>
                                  <a:pt x="137" y="138"/>
                                </a:cubicBezTo>
                                <a:cubicBezTo>
                                  <a:pt x="139" y="137"/>
                                  <a:pt x="140" y="135"/>
                                  <a:pt x="141" y="133"/>
                                </a:cubicBezTo>
                                <a:cubicBezTo>
                                  <a:pt x="141" y="134"/>
                                  <a:pt x="141" y="134"/>
                                  <a:pt x="142" y="134"/>
                                </a:cubicBezTo>
                                <a:cubicBezTo>
                                  <a:pt x="147" y="138"/>
                                  <a:pt x="157" y="142"/>
                                  <a:pt x="167" y="143"/>
                                </a:cubicBezTo>
                                <a:cubicBezTo>
                                  <a:pt x="180" y="150"/>
                                  <a:pt x="192" y="161"/>
                                  <a:pt x="189" y="176"/>
                                </a:cubicBezTo>
                                <a:close/>
                                <a:moveTo>
                                  <a:pt x="198" y="129"/>
                                </a:moveTo>
                                <a:cubicBezTo>
                                  <a:pt x="193" y="133"/>
                                  <a:pt x="189" y="135"/>
                                  <a:pt x="183" y="135"/>
                                </a:cubicBezTo>
                                <a:cubicBezTo>
                                  <a:pt x="179" y="135"/>
                                  <a:pt x="175" y="135"/>
                                  <a:pt x="171" y="135"/>
                                </a:cubicBezTo>
                                <a:cubicBezTo>
                                  <a:pt x="161" y="134"/>
                                  <a:pt x="153" y="130"/>
                                  <a:pt x="145" y="128"/>
                                </a:cubicBezTo>
                                <a:cubicBezTo>
                                  <a:pt x="144" y="128"/>
                                  <a:pt x="144" y="128"/>
                                  <a:pt x="144" y="128"/>
                                </a:cubicBezTo>
                                <a:cubicBezTo>
                                  <a:pt x="145" y="125"/>
                                  <a:pt x="146" y="121"/>
                                  <a:pt x="146" y="118"/>
                                </a:cubicBezTo>
                                <a:cubicBezTo>
                                  <a:pt x="153" y="121"/>
                                  <a:pt x="163" y="121"/>
                                  <a:pt x="169" y="116"/>
                                </a:cubicBezTo>
                                <a:cubicBezTo>
                                  <a:pt x="172" y="114"/>
                                  <a:pt x="170" y="110"/>
                                  <a:pt x="167" y="111"/>
                                </a:cubicBezTo>
                                <a:cubicBezTo>
                                  <a:pt x="160" y="114"/>
                                  <a:pt x="155" y="115"/>
                                  <a:pt x="147" y="114"/>
                                </a:cubicBezTo>
                                <a:cubicBezTo>
                                  <a:pt x="147" y="114"/>
                                  <a:pt x="146" y="114"/>
                                  <a:pt x="146" y="114"/>
                                </a:cubicBezTo>
                                <a:cubicBezTo>
                                  <a:pt x="146" y="111"/>
                                  <a:pt x="146" y="109"/>
                                  <a:pt x="145" y="106"/>
                                </a:cubicBezTo>
                                <a:cubicBezTo>
                                  <a:pt x="145" y="106"/>
                                  <a:pt x="145" y="105"/>
                                  <a:pt x="144" y="104"/>
                                </a:cubicBezTo>
                                <a:cubicBezTo>
                                  <a:pt x="145" y="104"/>
                                  <a:pt x="145" y="104"/>
                                  <a:pt x="145" y="103"/>
                                </a:cubicBezTo>
                                <a:cubicBezTo>
                                  <a:pt x="145" y="103"/>
                                  <a:pt x="145" y="103"/>
                                  <a:pt x="145" y="103"/>
                                </a:cubicBezTo>
                                <a:cubicBezTo>
                                  <a:pt x="145" y="104"/>
                                  <a:pt x="146" y="104"/>
                                  <a:pt x="146" y="103"/>
                                </a:cubicBezTo>
                                <a:cubicBezTo>
                                  <a:pt x="155" y="100"/>
                                  <a:pt x="165" y="98"/>
                                  <a:pt x="174" y="100"/>
                                </a:cubicBezTo>
                                <a:cubicBezTo>
                                  <a:pt x="182" y="101"/>
                                  <a:pt x="197" y="106"/>
                                  <a:pt x="200" y="115"/>
                                </a:cubicBezTo>
                                <a:lnTo>
                                  <a:pt x="198" y="129"/>
                                </a:lnTo>
                                <a:close/>
                              </a:path>
                            </a:pathLst>
                          </a:custGeom>
                          <a:solidFill>
                            <a:srgbClr val="3C3C3B"/>
                          </a:solidFill>
                          <a:ln>
                            <a:noFill/>
                          </a:ln>
                        </wps:spPr>
                        <wps:bodyPr vert="horz" wrap="square" lIns="91440" tIns="45720" rIns="91440" bIns="45720" numCol="1" anchor="t" anchorCtr="0" compatLnSpc="1"/>
                      </wps:wsp>
                      <wps:wsp>
                        <wps:cNvPr id="41" name="稻壳儿春秋广告/盗版必究        原创来源：http://chn.docer.com/works?userid=199329941#!/work_time"/>
                        <wps:cNvSpPr>
                          <a:spLocks noEditPoints="1"/>
                        </wps:cNvSpPr>
                        <wps:spPr bwMode="auto">
                          <a:xfrm>
                            <a:off x="3268132" y="2150251"/>
                            <a:ext cx="423333" cy="465949"/>
                          </a:xfrm>
                          <a:custGeom>
                            <a:avLst/>
                            <a:gdLst>
                              <a:gd name="T0" fmla="*/ 186 w 211"/>
                              <a:gd name="T1" fmla="*/ 44 h 232"/>
                              <a:gd name="T2" fmla="*/ 89 w 211"/>
                              <a:gd name="T3" fmla="*/ 6 h 232"/>
                              <a:gd name="T4" fmla="*/ 46 w 211"/>
                              <a:gd name="T5" fmla="*/ 103 h 232"/>
                              <a:gd name="T6" fmla="*/ 48 w 211"/>
                              <a:gd name="T7" fmla="*/ 152 h 232"/>
                              <a:gd name="T8" fmla="*/ 81 w 211"/>
                              <a:gd name="T9" fmla="*/ 197 h 232"/>
                              <a:gd name="T10" fmla="*/ 139 w 211"/>
                              <a:gd name="T11" fmla="*/ 178 h 232"/>
                              <a:gd name="T12" fmla="*/ 181 w 211"/>
                              <a:gd name="T13" fmla="*/ 144 h 232"/>
                              <a:gd name="T14" fmla="*/ 170 w 211"/>
                              <a:gd name="T15" fmla="*/ 80 h 232"/>
                              <a:gd name="T16" fmla="*/ 135 w 211"/>
                              <a:gd name="T17" fmla="*/ 90 h 232"/>
                              <a:gd name="T18" fmla="*/ 134 w 211"/>
                              <a:gd name="T19" fmla="*/ 87 h 232"/>
                              <a:gd name="T20" fmla="*/ 169 w 211"/>
                              <a:gd name="T21" fmla="*/ 46 h 232"/>
                              <a:gd name="T22" fmla="*/ 117 w 211"/>
                              <a:gd name="T23" fmla="*/ 142 h 232"/>
                              <a:gd name="T24" fmla="*/ 103 w 211"/>
                              <a:gd name="T25" fmla="*/ 89 h 232"/>
                              <a:gd name="T26" fmla="*/ 113 w 211"/>
                              <a:gd name="T27" fmla="*/ 78 h 232"/>
                              <a:gd name="T28" fmla="*/ 107 w 211"/>
                              <a:gd name="T29" fmla="*/ 52 h 232"/>
                              <a:gd name="T30" fmla="*/ 103 w 211"/>
                              <a:gd name="T31" fmla="*/ 80 h 232"/>
                              <a:gd name="T32" fmla="*/ 43 w 211"/>
                              <a:gd name="T33" fmla="*/ 91 h 232"/>
                              <a:gd name="T34" fmla="*/ 81 w 211"/>
                              <a:gd name="T35" fmla="*/ 95 h 232"/>
                              <a:gd name="T36" fmla="*/ 72 w 211"/>
                              <a:gd name="T37" fmla="*/ 89 h 232"/>
                              <a:gd name="T38" fmla="*/ 74 w 211"/>
                              <a:gd name="T39" fmla="*/ 106 h 232"/>
                              <a:gd name="T40" fmla="*/ 43 w 211"/>
                              <a:gd name="T41" fmla="*/ 91 h 232"/>
                              <a:gd name="T42" fmla="*/ 72 w 211"/>
                              <a:gd name="T43" fmla="*/ 113 h 232"/>
                              <a:gd name="T44" fmla="*/ 52 w 211"/>
                              <a:gd name="T45" fmla="*/ 128 h 232"/>
                              <a:gd name="T46" fmla="*/ 72 w 211"/>
                              <a:gd name="T47" fmla="*/ 126 h 232"/>
                              <a:gd name="T48" fmla="*/ 15 w 211"/>
                              <a:gd name="T49" fmla="*/ 135 h 232"/>
                              <a:gd name="T50" fmla="*/ 87 w 211"/>
                              <a:gd name="T51" fmla="*/ 147 h 232"/>
                              <a:gd name="T52" fmla="*/ 72 w 211"/>
                              <a:gd name="T53" fmla="*/ 170 h 232"/>
                              <a:gd name="T54" fmla="*/ 93 w 211"/>
                              <a:gd name="T55" fmla="*/ 150 h 232"/>
                              <a:gd name="T56" fmla="*/ 51 w 211"/>
                              <a:gd name="T57" fmla="*/ 196 h 232"/>
                              <a:gd name="T58" fmla="*/ 100 w 211"/>
                              <a:gd name="T59" fmla="*/ 153 h 232"/>
                              <a:gd name="T60" fmla="*/ 112 w 211"/>
                              <a:gd name="T61" fmla="*/ 152 h 232"/>
                              <a:gd name="T62" fmla="*/ 116 w 211"/>
                              <a:gd name="T63" fmla="*/ 151 h 232"/>
                              <a:gd name="T64" fmla="*/ 124 w 211"/>
                              <a:gd name="T65" fmla="*/ 152 h 232"/>
                              <a:gd name="T66" fmla="*/ 110 w 211"/>
                              <a:gd name="T67" fmla="*/ 221 h 232"/>
                              <a:gd name="T68" fmla="*/ 130 w 211"/>
                              <a:gd name="T69" fmla="*/ 148 h 232"/>
                              <a:gd name="T70" fmla="*/ 153 w 211"/>
                              <a:gd name="T71" fmla="*/ 156 h 232"/>
                              <a:gd name="T72" fmla="*/ 137 w 211"/>
                              <a:gd name="T73" fmla="*/ 138 h 232"/>
                              <a:gd name="T74" fmla="*/ 167 w 211"/>
                              <a:gd name="T75" fmla="*/ 143 h 232"/>
                              <a:gd name="T76" fmla="*/ 183 w 211"/>
                              <a:gd name="T77" fmla="*/ 135 h 232"/>
                              <a:gd name="T78" fmla="*/ 144 w 211"/>
                              <a:gd name="T79" fmla="*/ 128 h 232"/>
                              <a:gd name="T80" fmla="*/ 167 w 211"/>
                              <a:gd name="T81" fmla="*/ 111 h 232"/>
                              <a:gd name="T82" fmla="*/ 145 w 211"/>
                              <a:gd name="T83" fmla="*/ 106 h 232"/>
                              <a:gd name="T84" fmla="*/ 145 w 211"/>
                              <a:gd name="T85" fmla="*/ 103 h 232"/>
                              <a:gd name="T86" fmla="*/ 200 w 211"/>
                              <a:gd name="T87" fmla="*/ 115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 h="232">
                                <a:moveTo>
                                  <a:pt x="210" y="120"/>
                                </a:moveTo>
                                <a:cubicBezTo>
                                  <a:pt x="208" y="98"/>
                                  <a:pt x="186" y="91"/>
                                  <a:pt x="166" y="93"/>
                                </a:cubicBezTo>
                                <a:cubicBezTo>
                                  <a:pt x="185" y="81"/>
                                  <a:pt x="204" y="62"/>
                                  <a:pt x="186" y="44"/>
                                </a:cubicBezTo>
                                <a:cubicBezTo>
                                  <a:pt x="168" y="26"/>
                                  <a:pt x="145" y="41"/>
                                  <a:pt x="129" y="58"/>
                                </a:cubicBezTo>
                                <a:cubicBezTo>
                                  <a:pt x="131" y="47"/>
                                  <a:pt x="132" y="35"/>
                                  <a:pt x="127" y="24"/>
                                </a:cubicBezTo>
                                <a:cubicBezTo>
                                  <a:pt x="121" y="10"/>
                                  <a:pt x="105" y="0"/>
                                  <a:pt x="89" y="6"/>
                                </a:cubicBezTo>
                                <a:cubicBezTo>
                                  <a:pt x="69" y="13"/>
                                  <a:pt x="69" y="38"/>
                                  <a:pt x="77" y="58"/>
                                </a:cubicBezTo>
                                <a:cubicBezTo>
                                  <a:pt x="61" y="44"/>
                                  <a:pt x="40" y="33"/>
                                  <a:pt x="25" y="52"/>
                                </a:cubicBezTo>
                                <a:cubicBezTo>
                                  <a:pt x="11" y="70"/>
                                  <a:pt x="27" y="92"/>
                                  <a:pt x="46" y="103"/>
                                </a:cubicBezTo>
                                <a:cubicBezTo>
                                  <a:pt x="25" y="103"/>
                                  <a:pt x="2" y="109"/>
                                  <a:pt x="3" y="130"/>
                                </a:cubicBezTo>
                                <a:cubicBezTo>
                                  <a:pt x="5" y="143"/>
                                  <a:pt x="19" y="151"/>
                                  <a:pt x="31" y="153"/>
                                </a:cubicBezTo>
                                <a:cubicBezTo>
                                  <a:pt x="37" y="154"/>
                                  <a:pt x="43" y="153"/>
                                  <a:pt x="48" y="152"/>
                                </a:cubicBezTo>
                                <a:cubicBezTo>
                                  <a:pt x="44" y="156"/>
                                  <a:pt x="41" y="161"/>
                                  <a:pt x="38" y="166"/>
                                </a:cubicBezTo>
                                <a:cubicBezTo>
                                  <a:pt x="33" y="179"/>
                                  <a:pt x="34" y="195"/>
                                  <a:pt x="45" y="204"/>
                                </a:cubicBezTo>
                                <a:cubicBezTo>
                                  <a:pt x="60" y="215"/>
                                  <a:pt x="72" y="209"/>
                                  <a:pt x="81" y="197"/>
                                </a:cubicBezTo>
                                <a:cubicBezTo>
                                  <a:pt x="81" y="199"/>
                                  <a:pt x="81" y="202"/>
                                  <a:pt x="82" y="204"/>
                                </a:cubicBezTo>
                                <a:cubicBezTo>
                                  <a:pt x="85" y="219"/>
                                  <a:pt x="99" y="232"/>
                                  <a:pt x="116" y="231"/>
                                </a:cubicBezTo>
                                <a:cubicBezTo>
                                  <a:pt x="141" y="229"/>
                                  <a:pt x="144" y="201"/>
                                  <a:pt x="139" y="178"/>
                                </a:cubicBezTo>
                                <a:cubicBezTo>
                                  <a:pt x="145" y="185"/>
                                  <a:pt x="151" y="192"/>
                                  <a:pt x="159" y="195"/>
                                </a:cubicBezTo>
                                <a:cubicBezTo>
                                  <a:pt x="171" y="201"/>
                                  <a:pt x="187" y="199"/>
                                  <a:pt x="194" y="187"/>
                                </a:cubicBezTo>
                                <a:cubicBezTo>
                                  <a:pt x="205" y="169"/>
                                  <a:pt x="196" y="154"/>
                                  <a:pt x="181" y="144"/>
                                </a:cubicBezTo>
                                <a:cubicBezTo>
                                  <a:pt x="197" y="143"/>
                                  <a:pt x="211" y="136"/>
                                  <a:pt x="210" y="120"/>
                                </a:cubicBezTo>
                                <a:close/>
                                <a:moveTo>
                                  <a:pt x="169" y="46"/>
                                </a:moveTo>
                                <a:cubicBezTo>
                                  <a:pt x="191" y="49"/>
                                  <a:pt x="182" y="71"/>
                                  <a:pt x="170" y="80"/>
                                </a:cubicBezTo>
                                <a:cubicBezTo>
                                  <a:pt x="162" y="87"/>
                                  <a:pt x="153" y="92"/>
                                  <a:pt x="143" y="95"/>
                                </a:cubicBezTo>
                                <a:cubicBezTo>
                                  <a:pt x="142" y="95"/>
                                  <a:pt x="141" y="96"/>
                                  <a:pt x="141" y="96"/>
                                </a:cubicBezTo>
                                <a:cubicBezTo>
                                  <a:pt x="139" y="94"/>
                                  <a:pt x="137" y="92"/>
                                  <a:pt x="135" y="90"/>
                                </a:cubicBezTo>
                                <a:cubicBezTo>
                                  <a:pt x="141" y="87"/>
                                  <a:pt x="147" y="81"/>
                                  <a:pt x="148" y="74"/>
                                </a:cubicBezTo>
                                <a:cubicBezTo>
                                  <a:pt x="149" y="71"/>
                                  <a:pt x="145" y="70"/>
                                  <a:pt x="144" y="73"/>
                                </a:cubicBezTo>
                                <a:cubicBezTo>
                                  <a:pt x="142" y="79"/>
                                  <a:pt x="139" y="83"/>
                                  <a:pt x="134" y="87"/>
                                </a:cubicBezTo>
                                <a:cubicBezTo>
                                  <a:pt x="133" y="87"/>
                                  <a:pt x="133" y="88"/>
                                  <a:pt x="133" y="88"/>
                                </a:cubicBezTo>
                                <a:cubicBezTo>
                                  <a:pt x="129" y="85"/>
                                  <a:pt x="125" y="83"/>
                                  <a:pt x="121" y="81"/>
                                </a:cubicBezTo>
                                <a:cubicBezTo>
                                  <a:pt x="132" y="64"/>
                                  <a:pt x="145" y="44"/>
                                  <a:pt x="169" y="46"/>
                                </a:cubicBezTo>
                                <a:close/>
                                <a:moveTo>
                                  <a:pt x="103" y="89"/>
                                </a:moveTo>
                                <a:cubicBezTo>
                                  <a:pt x="116" y="88"/>
                                  <a:pt x="131" y="90"/>
                                  <a:pt x="136" y="105"/>
                                </a:cubicBezTo>
                                <a:cubicBezTo>
                                  <a:pt x="141" y="120"/>
                                  <a:pt x="132" y="138"/>
                                  <a:pt x="117" y="142"/>
                                </a:cubicBezTo>
                                <a:cubicBezTo>
                                  <a:pt x="102" y="147"/>
                                  <a:pt x="83" y="140"/>
                                  <a:pt x="80" y="123"/>
                                </a:cubicBezTo>
                                <a:cubicBezTo>
                                  <a:pt x="78" y="109"/>
                                  <a:pt x="88" y="94"/>
                                  <a:pt x="101" y="89"/>
                                </a:cubicBezTo>
                                <a:cubicBezTo>
                                  <a:pt x="102" y="89"/>
                                  <a:pt x="102" y="89"/>
                                  <a:pt x="103" y="89"/>
                                </a:cubicBezTo>
                                <a:close/>
                                <a:moveTo>
                                  <a:pt x="84" y="21"/>
                                </a:moveTo>
                                <a:cubicBezTo>
                                  <a:pt x="92" y="11"/>
                                  <a:pt x="100" y="10"/>
                                  <a:pt x="108" y="18"/>
                                </a:cubicBezTo>
                                <a:cubicBezTo>
                                  <a:pt x="131" y="31"/>
                                  <a:pt x="121" y="58"/>
                                  <a:pt x="113" y="78"/>
                                </a:cubicBezTo>
                                <a:cubicBezTo>
                                  <a:pt x="113" y="79"/>
                                  <a:pt x="113" y="79"/>
                                  <a:pt x="113" y="80"/>
                                </a:cubicBezTo>
                                <a:cubicBezTo>
                                  <a:pt x="111" y="80"/>
                                  <a:pt x="109" y="80"/>
                                  <a:pt x="107" y="81"/>
                                </a:cubicBezTo>
                                <a:cubicBezTo>
                                  <a:pt x="110" y="71"/>
                                  <a:pt x="111" y="61"/>
                                  <a:pt x="107" y="52"/>
                                </a:cubicBezTo>
                                <a:cubicBezTo>
                                  <a:pt x="106" y="49"/>
                                  <a:pt x="102" y="52"/>
                                  <a:pt x="103" y="54"/>
                                </a:cubicBezTo>
                                <a:cubicBezTo>
                                  <a:pt x="104" y="63"/>
                                  <a:pt x="105" y="71"/>
                                  <a:pt x="103" y="79"/>
                                </a:cubicBezTo>
                                <a:cubicBezTo>
                                  <a:pt x="103" y="80"/>
                                  <a:pt x="103" y="80"/>
                                  <a:pt x="103" y="80"/>
                                </a:cubicBezTo>
                                <a:cubicBezTo>
                                  <a:pt x="92" y="72"/>
                                  <a:pt x="86" y="59"/>
                                  <a:pt x="83" y="47"/>
                                </a:cubicBezTo>
                                <a:cubicBezTo>
                                  <a:pt x="80" y="38"/>
                                  <a:pt x="80" y="29"/>
                                  <a:pt x="84" y="21"/>
                                </a:cubicBezTo>
                                <a:close/>
                                <a:moveTo>
                                  <a:pt x="43" y="91"/>
                                </a:moveTo>
                                <a:cubicBezTo>
                                  <a:pt x="32" y="81"/>
                                  <a:pt x="19" y="57"/>
                                  <a:pt x="43" y="52"/>
                                </a:cubicBezTo>
                                <a:cubicBezTo>
                                  <a:pt x="64" y="47"/>
                                  <a:pt x="79" y="73"/>
                                  <a:pt x="93" y="85"/>
                                </a:cubicBezTo>
                                <a:cubicBezTo>
                                  <a:pt x="88" y="87"/>
                                  <a:pt x="84" y="90"/>
                                  <a:pt x="81" y="95"/>
                                </a:cubicBezTo>
                                <a:cubicBezTo>
                                  <a:pt x="78" y="88"/>
                                  <a:pt x="71" y="83"/>
                                  <a:pt x="64" y="81"/>
                                </a:cubicBezTo>
                                <a:cubicBezTo>
                                  <a:pt x="63" y="81"/>
                                  <a:pt x="62" y="83"/>
                                  <a:pt x="64" y="83"/>
                                </a:cubicBezTo>
                                <a:cubicBezTo>
                                  <a:pt x="67" y="85"/>
                                  <a:pt x="70" y="86"/>
                                  <a:pt x="72" y="89"/>
                                </a:cubicBezTo>
                                <a:cubicBezTo>
                                  <a:pt x="75" y="91"/>
                                  <a:pt x="76" y="94"/>
                                  <a:pt x="78" y="97"/>
                                </a:cubicBezTo>
                                <a:cubicBezTo>
                                  <a:pt x="78" y="97"/>
                                  <a:pt x="79" y="97"/>
                                  <a:pt x="79" y="97"/>
                                </a:cubicBezTo>
                                <a:cubicBezTo>
                                  <a:pt x="77" y="100"/>
                                  <a:pt x="75" y="103"/>
                                  <a:pt x="74" y="106"/>
                                </a:cubicBezTo>
                                <a:cubicBezTo>
                                  <a:pt x="74" y="106"/>
                                  <a:pt x="73" y="106"/>
                                  <a:pt x="73" y="106"/>
                                </a:cubicBezTo>
                                <a:cubicBezTo>
                                  <a:pt x="71" y="105"/>
                                  <a:pt x="69" y="105"/>
                                  <a:pt x="67" y="104"/>
                                </a:cubicBezTo>
                                <a:cubicBezTo>
                                  <a:pt x="58" y="101"/>
                                  <a:pt x="51" y="97"/>
                                  <a:pt x="43" y="91"/>
                                </a:cubicBezTo>
                                <a:close/>
                                <a:moveTo>
                                  <a:pt x="15" y="135"/>
                                </a:moveTo>
                                <a:cubicBezTo>
                                  <a:pt x="0" y="109"/>
                                  <a:pt x="60" y="111"/>
                                  <a:pt x="71" y="113"/>
                                </a:cubicBezTo>
                                <a:cubicBezTo>
                                  <a:pt x="71" y="113"/>
                                  <a:pt x="72" y="113"/>
                                  <a:pt x="72" y="113"/>
                                </a:cubicBezTo>
                                <a:cubicBezTo>
                                  <a:pt x="72" y="116"/>
                                  <a:pt x="72" y="118"/>
                                  <a:pt x="72" y="120"/>
                                </a:cubicBezTo>
                                <a:cubicBezTo>
                                  <a:pt x="69" y="120"/>
                                  <a:pt x="65" y="120"/>
                                  <a:pt x="63" y="121"/>
                                </a:cubicBezTo>
                                <a:cubicBezTo>
                                  <a:pt x="58" y="122"/>
                                  <a:pt x="54" y="124"/>
                                  <a:pt x="52" y="128"/>
                                </a:cubicBezTo>
                                <a:cubicBezTo>
                                  <a:pt x="51" y="129"/>
                                  <a:pt x="52" y="130"/>
                                  <a:pt x="53" y="130"/>
                                </a:cubicBezTo>
                                <a:cubicBezTo>
                                  <a:pt x="57" y="128"/>
                                  <a:pt x="60" y="126"/>
                                  <a:pt x="64" y="125"/>
                                </a:cubicBezTo>
                                <a:cubicBezTo>
                                  <a:pt x="67" y="125"/>
                                  <a:pt x="69" y="126"/>
                                  <a:pt x="72" y="126"/>
                                </a:cubicBezTo>
                                <a:cubicBezTo>
                                  <a:pt x="72" y="129"/>
                                  <a:pt x="73" y="132"/>
                                  <a:pt x="74" y="134"/>
                                </a:cubicBezTo>
                                <a:cubicBezTo>
                                  <a:pt x="71" y="136"/>
                                  <a:pt x="68" y="138"/>
                                  <a:pt x="65" y="139"/>
                                </a:cubicBezTo>
                                <a:cubicBezTo>
                                  <a:pt x="49" y="145"/>
                                  <a:pt x="25" y="151"/>
                                  <a:pt x="15" y="135"/>
                                </a:cubicBezTo>
                                <a:close/>
                                <a:moveTo>
                                  <a:pt x="51" y="196"/>
                                </a:moveTo>
                                <a:cubicBezTo>
                                  <a:pt x="26" y="176"/>
                                  <a:pt x="64" y="149"/>
                                  <a:pt x="79" y="140"/>
                                </a:cubicBezTo>
                                <a:cubicBezTo>
                                  <a:pt x="81" y="143"/>
                                  <a:pt x="84" y="145"/>
                                  <a:pt x="87" y="147"/>
                                </a:cubicBezTo>
                                <a:cubicBezTo>
                                  <a:pt x="84" y="148"/>
                                  <a:pt x="81" y="151"/>
                                  <a:pt x="79" y="153"/>
                                </a:cubicBezTo>
                                <a:cubicBezTo>
                                  <a:pt x="75" y="158"/>
                                  <a:pt x="72" y="164"/>
                                  <a:pt x="69" y="169"/>
                                </a:cubicBezTo>
                                <a:cubicBezTo>
                                  <a:pt x="69" y="171"/>
                                  <a:pt x="71" y="171"/>
                                  <a:pt x="72" y="170"/>
                                </a:cubicBezTo>
                                <a:cubicBezTo>
                                  <a:pt x="75" y="166"/>
                                  <a:pt x="78" y="161"/>
                                  <a:pt x="81" y="157"/>
                                </a:cubicBezTo>
                                <a:cubicBezTo>
                                  <a:pt x="83" y="156"/>
                                  <a:pt x="85" y="154"/>
                                  <a:pt x="87" y="153"/>
                                </a:cubicBezTo>
                                <a:cubicBezTo>
                                  <a:pt x="89" y="152"/>
                                  <a:pt x="92" y="151"/>
                                  <a:pt x="93" y="150"/>
                                </a:cubicBezTo>
                                <a:cubicBezTo>
                                  <a:pt x="94" y="150"/>
                                  <a:pt x="94" y="150"/>
                                  <a:pt x="95" y="150"/>
                                </a:cubicBezTo>
                                <a:cubicBezTo>
                                  <a:pt x="89" y="160"/>
                                  <a:pt x="84" y="170"/>
                                  <a:pt x="82" y="181"/>
                                </a:cubicBezTo>
                                <a:cubicBezTo>
                                  <a:pt x="74" y="195"/>
                                  <a:pt x="63" y="205"/>
                                  <a:pt x="51" y="196"/>
                                </a:cubicBezTo>
                                <a:close/>
                                <a:moveTo>
                                  <a:pt x="110" y="221"/>
                                </a:moveTo>
                                <a:cubicBezTo>
                                  <a:pt x="87" y="219"/>
                                  <a:pt x="87" y="198"/>
                                  <a:pt x="92" y="179"/>
                                </a:cubicBezTo>
                                <a:cubicBezTo>
                                  <a:pt x="96" y="170"/>
                                  <a:pt x="99" y="160"/>
                                  <a:pt x="100" y="153"/>
                                </a:cubicBezTo>
                                <a:cubicBezTo>
                                  <a:pt x="100" y="153"/>
                                  <a:pt x="100" y="153"/>
                                  <a:pt x="100" y="152"/>
                                </a:cubicBezTo>
                                <a:cubicBezTo>
                                  <a:pt x="100" y="152"/>
                                  <a:pt x="100" y="152"/>
                                  <a:pt x="100" y="152"/>
                                </a:cubicBezTo>
                                <a:cubicBezTo>
                                  <a:pt x="104" y="152"/>
                                  <a:pt x="108" y="152"/>
                                  <a:pt x="112" y="152"/>
                                </a:cubicBezTo>
                                <a:cubicBezTo>
                                  <a:pt x="110" y="161"/>
                                  <a:pt x="112" y="170"/>
                                  <a:pt x="118" y="176"/>
                                </a:cubicBezTo>
                                <a:cubicBezTo>
                                  <a:pt x="120" y="178"/>
                                  <a:pt x="123" y="176"/>
                                  <a:pt x="121" y="174"/>
                                </a:cubicBezTo>
                                <a:cubicBezTo>
                                  <a:pt x="117" y="167"/>
                                  <a:pt x="115" y="159"/>
                                  <a:pt x="116" y="151"/>
                                </a:cubicBezTo>
                                <a:cubicBezTo>
                                  <a:pt x="119" y="151"/>
                                  <a:pt x="121" y="150"/>
                                  <a:pt x="123" y="149"/>
                                </a:cubicBezTo>
                                <a:cubicBezTo>
                                  <a:pt x="123" y="150"/>
                                  <a:pt x="123" y="150"/>
                                  <a:pt x="123" y="151"/>
                                </a:cubicBezTo>
                                <a:cubicBezTo>
                                  <a:pt x="123" y="151"/>
                                  <a:pt x="123" y="151"/>
                                  <a:pt x="124" y="152"/>
                                </a:cubicBezTo>
                                <a:cubicBezTo>
                                  <a:pt x="124" y="152"/>
                                  <a:pt x="124" y="152"/>
                                  <a:pt x="124" y="152"/>
                                </a:cubicBezTo>
                                <a:cubicBezTo>
                                  <a:pt x="124" y="153"/>
                                  <a:pt x="125" y="155"/>
                                  <a:pt x="126" y="157"/>
                                </a:cubicBezTo>
                                <a:cubicBezTo>
                                  <a:pt x="135" y="178"/>
                                  <a:pt x="141" y="225"/>
                                  <a:pt x="110" y="221"/>
                                </a:cubicBezTo>
                                <a:close/>
                                <a:moveTo>
                                  <a:pt x="189" y="176"/>
                                </a:moveTo>
                                <a:cubicBezTo>
                                  <a:pt x="184" y="196"/>
                                  <a:pt x="162" y="190"/>
                                  <a:pt x="152" y="179"/>
                                </a:cubicBezTo>
                                <a:cubicBezTo>
                                  <a:pt x="143" y="170"/>
                                  <a:pt x="137" y="158"/>
                                  <a:pt x="130" y="148"/>
                                </a:cubicBezTo>
                                <a:cubicBezTo>
                                  <a:pt x="130" y="147"/>
                                  <a:pt x="129" y="147"/>
                                  <a:pt x="128" y="146"/>
                                </a:cubicBezTo>
                                <a:cubicBezTo>
                                  <a:pt x="130" y="145"/>
                                  <a:pt x="132" y="143"/>
                                  <a:pt x="134" y="142"/>
                                </a:cubicBezTo>
                                <a:cubicBezTo>
                                  <a:pt x="137" y="149"/>
                                  <a:pt x="145" y="155"/>
                                  <a:pt x="153" y="156"/>
                                </a:cubicBezTo>
                                <a:cubicBezTo>
                                  <a:pt x="156" y="156"/>
                                  <a:pt x="156" y="152"/>
                                  <a:pt x="154" y="151"/>
                                </a:cubicBezTo>
                                <a:cubicBezTo>
                                  <a:pt x="146" y="149"/>
                                  <a:pt x="142" y="145"/>
                                  <a:pt x="138" y="139"/>
                                </a:cubicBezTo>
                                <a:cubicBezTo>
                                  <a:pt x="138" y="139"/>
                                  <a:pt x="137" y="139"/>
                                  <a:pt x="137" y="138"/>
                                </a:cubicBezTo>
                                <a:cubicBezTo>
                                  <a:pt x="139" y="137"/>
                                  <a:pt x="140" y="135"/>
                                  <a:pt x="141" y="133"/>
                                </a:cubicBezTo>
                                <a:cubicBezTo>
                                  <a:pt x="141" y="134"/>
                                  <a:pt x="141" y="134"/>
                                  <a:pt x="142" y="134"/>
                                </a:cubicBezTo>
                                <a:cubicBezTo>
                                  <a:pt x="147" y="138"/>
                                  <a:pt x="157" y="142"/>
                                  <a:pt x="167" y="143"/>
                                </a:cubicBezTo>
                                <a:cubicBezTo>
                                  <a:pt x="180" y="150"/>
                                  <a:pt x="192" y="161"/>
                                  <a:pt x="189" y="176"/>
                                </a:cubicBezTo>
                                <a:close/>
                                <a:moveTo>
                                  <a:pt x="198" y="129"/>
                                </a:moveTo>
                                <a:cubicBezTo>
                                  <a:pt x="193" y="133"/>
                                  <a:pt x="189" y="135"/>
                                  <a:pt x="183" y="135"/>
                                </a:cubicBezTo>
                                <a:cubicBezTo>
                                  <a:pt x="179" y="135"/>
                                  <a:pt x="175" y="135"/>
                                  <a:pt x="171" y="135"/>
                                </a:cubicBezTo>
                                <a:cubicBezTo>
                                  <a:pt x="161" y="134"/>
                                  <a:pt x="153" y="130"/>
                                  <a:pt x="145" y="128"/>
                                </a:cubicBezTo>
                                <a:cubicBezTo>
                                  <a:pt x="144" y="128"/>
                                  <a:pt x="144" y="128"/>
                                  <a:pt x="144" y="128"/>
                                </a:cubicBezTo>
                                <a:cubicBezTo>
                                  <a:pt x="145" y="125"/>
                                  <a:pt x="146" y="121"/>
                                  <a:pt x="146" y="118"/>
                                </a:cubicBezTo>
                                <a:cubicBezTo>
                                  <a:pt x="153" y="121"/>
                                  <a:pt x="163" y="121"/>
                                  <a:pt x="169" y="116"/>
                                </a:cubicBezTo>
                                <a:cubicBezTo>
                                  <a:pt x="172" y="114"/>
                                  <a:pt x="170" y="110"/>
                                  <a:pt x="167" y="111"/>
                                </a:cubicBezTo>
                                <a:cubicBezTo>
                                  <a:pt x="160" y="114"/>
                                  <a:pt x="155" y="115"/>
                                  <a:pt x="147" y="114"/>
                                </a:cubicBezTo>
                                <a:cubicBezTo>
                                  <a:pt x="147" y="114"/>
                                  <a:pt x="146" y="114"/>
                                  <a:pt x="146" y="114"/>
                                </a:cubicBezTo>
                                <a:cubicBezTo>
                                  <a:pt x="146" y="111"/>
                                  <a:pt x="146" y="109"/>
                                  <a:pt x="145" y="106"/>
                                </a:cubicBezTo>
                                <a:cubicBezTo>
                                  <a:pt x="145" y="106"/>
                                  <a:pt x="145" y="105"/>
                                  <a:pt x="144" y="104"/>
                                </a:cubicBezTo>
                                <a:cubicBezTo>
                                  <a:pt x="145" y="104"/>
                                  <a:pt x="145" y="104"/>
                                  <a:pt x="145" y="103"/>
                                </a:cubicBezTo>
                                <a:cubicBezTo>
                                  <a:pt x="145" y="103"/>
                                  <a:pt x="145" y="103"/>
                                  <a:pt x="145" y="103"/>
                                </a:cubicBezTo>
                                <a:cubicBezTo>
                                  <a:pt x="145" y="104"/>
                                  <a:pt x="146" y="104"/>
                                  <a:pt x="146" y="103"/>
                                </a:cubicBezTo>
                                <a:cubicBezTo>
                                  <a:pt x="155" y="100"/>
                                  <a:pt x="165" y="98"/>
                                  <a:pt x="174" y="100"/>
                                </a:cubicBezTo>
                                <a:cubicBezTo>
                                  <a:pt x="182" y="101"/>
                                  <a:pt x="197" y="106"/>
                                  <a:pt x="200" y="115"/>
                                </a:cubicBezTo>
                                <a:lnTo>
                                  <a:pt x="198" y="129"/>
                                </a:lnTo>
                                <a:close/>
                              </a:path>
                            </a:pathLst>
                          </a:custGeom>
                          <a:solidFill>
                            <a:srgbClr val="3C3C3B"/>
                          </a:solidFill>
                          <a:ln>
                            <a:noFill/>
                          </a:ln>
                        </wps:spPr>
                        <wps:bodyPr vert="horz" wrap="square" lIns="91440" tIns="45720" rIns="91440" bIns="45720" numCol="1" anchor="t" anchorCtr="0" compatLnSpc="1"/>
                      </wps:wsp>
                    </wpg:wgp>
                  </a:graphicData>
                </a:graphic>
              </wp:anchor>
            </w:drawing>
          </mc:Choice>
          <mc:Fallback>
            <w:pict>
              <v:group id="稻壳儿春秋广告/盗版必究        原创来源：http://chn.docer.com/works?userid=199329941#!/work_time" o:spid="_x0000_s1026" o:spt="203" style="position:absolute;left:0pt;margin-left:158.8pt;margin-top:3.75pt;height:30.25pt;width:97.8pt;z-index:251569152;mso-width-relative:page;mso-height-relative:page;" coordorigin="2184400,2150251" coordsize="1507065,465949" o:gfxdata="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">
                <o:lock v:ext="edit" aspectratio="f"/>
                <v:shape id="稻壳儿春秋广告/盗版必究        原创来源：http://chn.docer.com/works?userid=199329941#!/work_time" o:spid="_x0000_s1026" o:spt="100" style="position:absolute;left:2184400;top:2150251;height:465949;width:423333;" fillcolor="#3C3C3B" filled="t" stroked="f" coordsize="211,232" o:gfxdata="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XvVb4A&#10;AADbAAAADwAAAAAAAAABACAAAAAiAAAAZHJzL2Rvd25yZXYueG1sUEsBAhQAFAAAAAgAh07iQDMv&#10;BZ47AAAAOQAAABAAAAAAAAAAAQAgAAAADQEAAGRycy9zaGFwZXhtbC54bWxQSwUGAAAAAAYABgBb&#10;AQAAtwMAAAAA&#10;" path="m210,120c208,98,186,91,166,93c185,81,204,62,186,44c168,26,145,41,129,58c131,47,132,35,127,24c121,10,105,0,89,6c69,13,69,38,77,58c61,44,40,33,25,52c11,70,27,92,46,103c25,103,2,109,3,130c5,143,19,151,31,153c37,154,43,153,48,152c44,156,41,161,38,166c33,179,34,195,45,204c60,215,72,209,81,197c81,199,81,202,82,204c85,219,99,232,116,231c141,229,144,201,139,178c145,185,151,192,159,195c171,201,187,199,194,187c205,169,196,154,181,144c197,143,211,136,210,120xm169,46c191,49,182,71,170,80c162,87,153,92,143,95c142,95,141,96,141,96c139,94,137,92,135,90c141,87,147,81,148,74c149,71,145,70,144,73c142,79,139,83,134,87c133,87,133,88,133,88c129,85,125,83,121,81c132,64,145,44,169,46xm103,89c116,88,131,90,136,105c141,120,132,138,117,142c102,147,83,140,80,123c78,109,88,94,101,89c102,89,102,89,103,89xm84,21c92,11,100,10,108,18c131,31,121,58,113,78c113,79,113,79,113,80c111,80,109,80,107,81c110,71,111,61,107,52c106,49,102,52,103,54c104,63,105,71,103,79c103,80,103,80,103,80c92,72,86,59,83,47c80,38,80,29,84,21xm43,91c32,81,19,57,43,52c64,47,79,73,93,85c88,87,84,90,81,95c78,88,71,83,64,81c63,81,62,83,64,83c67,85,70,86,72,89c75,91,76,94,78,97c78,97,79,97,79,97c77,100,75,103,74,106c74,106,73,106,73,106c71,105,69,105,67,104c58,101,51,97,43,91xm15,135c0,109,60,111,71,113c71,113,72,113,72,113c72,116,72,118,72,120c69,120,65,120,63,121c58,122,54,124,52,128c51,129,52,130,53,130c57,128,60,126,64,125c67,125,69,126,72,126c72,129,73,132,74,134c71,136,68,138,65,139c49,145,25,151,15,135xm51,196c26,176,64,149,79,140c81,143,84,145,87,147c84,148,81,151,79,153c75,158,72,164,69,169c69,171,71,171,72,170c75,166,78,161,81,157c83,156,85,154,87,153c89,152,92,151,93,150c94,150,94,150,95,150c89,160,84,170,82,181c74,195,63,205,51,196xm110,221c87,219,87,198,92,179c96,170,99,160,100,153c100,153,100,153,100,152c100,152,100,152,100,152c104,152,108,152,112,152c110,161,112,170,118,176c120,178,123,176,121,174c117,167,115,159,116,151c119,151,121,150,123,149c123,150,123,150,123,151c123,151,123,151,124,152c124,152,124,152,124,152c124,153,125,155,126,157c135,178,141,225,110,221xm189,176c184,196,162,190,152,179c143,170,137,158,130,148c130,147,129,147,128,146c130,145,132,143,134,142c137,149,145,155,153,156c156,156,156,152,154,151c146,149,142,145,138,139c138,139,137,139,137,138c139,137,140,135,141,133c141,134,141,134,142,134c147,138,157,142,167,143c180,150,192,161,189,176xm198,129c193,133,189,135,183,135c179,135,175,135,171,135c161,134,153,130,145,128c144,128,144,128,144,128c145,125,146,121,146,118c153,121,163,121,169,116c172,114,170,110,167,111c160,114,155,115,147,114c147,114,146,114,146,114c146,111,146,109,145,106c145,106,145,105,144,104c145,104,145,104,145,103c145,103,145,103,145,103c145,104,146,104,146,103c155,100,165,98,174,100c182,101,197,106,200,115l198,129xe">
                  <v:path o:connectlocs="373175,88369;178562,12050;92290,206865;96303,305276;162511,395654;278878,357495;363143,289209;341073,160672;270852,180756;268846,174730;339067,92386;234739,285192;206650,178747;226713,156655;214675,104436;206650,160672;86271,182764;162511,190798;144454,178747;148467,212890;86271,182764;144454,226949;104328,257075;144454,253058;30094,271134;174549,295234;144454,341428;186587,301260;102322,393646;200631,307285;224707,305276;232732,303268;248783,305276;220694,443856;260821,297243;306966,313310;274865,277159;335055,287201;367156,271134;288909,257075;335055,222932;290916,212890;290916,206865;401263,230966" o:connectangles="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2726266;top:2150251;height:465949;width:423333;" fillcolor="#3C3C3B" filled="t" stroked="f" coordsize="211,232" o:gfxdata="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pNbW5AAAA2wAA&#10;AA8AAAAAAAAAAQAgAAAAIgAAAGRycy9kb3ducmV2LnhtbFBLAQIUABQAAAAIAIdO4kAzLwWeOwAA&#10;ADkAAAAQAAAAAAAAAAEAIAAAAAgBAABkcnMvc2hhcGV4bWwueG1sUEsFBgAAAAAGAAYAWwEAALID&#10;AAAAAA==&#10;" path="m210,120c208,98,186,91,166,93c185,81,204,62,186,44c168,26,145,41,129,58c131,47,132,35,127,24c121,10,105,0,89,6c69,13,69,38,77,58c61,44,40,33,25,52c11,70,27,92,46,103c25,103,2,109,3,130c5,143,19,151,31,153c37,154,43,153,48,152c44,156,41,161,38,166c33,179,34,195,45,204c60,215,72,209,81,197c81,199,81,202,82,204c85,219,99,232,116,231c141,229,144,201,139,178c145,185,151,192,159,195c171,201,187,199,194,187c205,169,196,154,181,144c197,143,211,136,210,120xm169,46c191,49,182,71,170,80c162,87,153,92,143,95c142,95,141,96,141,96c139,94,137,92,135,90c141,87,147,81,148,74c149,71,145,70,144,73c142,79,139,83,134,87c133,87,133,88,133,88c129,85,125,83,121,81c132,64,145,44,169,46xm103,89c116,88,131,90,136,105c141,120,132,138,117,142c102,147,83,140,80,123c78,109,88,94,101,89c102,89,102,89,103,89xm84,21c92,11,100,10,108,18c131,31,121,58,113,78c113,79,113,79,113,80c111,80,109,80,107,81c110,71,111,61,107,52c106,49,102,52,103,54c104,63,105,71,103,79c103,80,103,80,103,80c92,72,86,59,83,47c80,38,80,29,84,21xm43,91c32,81,19,57,43,52c64,47,79,73,93,85c88,87,84,90,81,95c78,88,71,83,64,81c63,81,62,83,64,83c67,85,70,86,72,89c75,91,76,94,78,97c78,97,79,97,79,97c77,100,75,103,74,106c74,106,73,106,73,106c71,105,69,105,67,104c58,101,51,97,43,91xm15,135c0,109,60,111,71,113c71,113,72,113,72,113c72,116,72,118,72,120c69,120,65,120,63,121c58,122,54,124,52,128c51,129,52,130,53,130c57,128,60,126,64,125c67,125,69,126,72,126c72,129,73,132,74,134c71,136,68,138,65,139c49,145,25,151,15,135xm51,196c26,176,64,149,79,140c81,143,84,145,87,147c84,148,81,151,79,153c75,158,72,164,69,169c69,171,71,171,72,170c75,166,78,161,81,157c83,156,85,154,87,153c89,152,92,151,93,150c94,150,94,150,95,150c89,160,84,170,82,181c74,195,63,205,51,196xm110,221c87,219,87,198,92,179c96,170,99,160,100,153c100,153,100,153,100,152c100,152,100,152,100,152c104,152,108,152,112,152c110,161,112,170,118,176c120,178,123,176,121,174c117,167,115,159,116,151c119,151,121,150,123,149c123,150,123,150,123,151c123,151,123,151,124,152c124,152,124,152,124,152c124,153,125,155,126,157c135,178,141,225,110,221xm189,176c184,196,162,190,152,179c143,170,137,158,130,148c130,147,129,147,128,146c130,145,132,143,134,142c137,149,145,155,153,156c156,156,156,152,154,151c146,149,142,145,138,139c138,139,137,139,137,138c139,137,140,135,141,133c141,134,141,134,142,134c147,138,157,142,167,143c180,150,192,161,189,176xm198,129c193,133,189,135,183,135c179,135,175,135,171,135c161,134,153,130,145,128c144,128,144,128,144,128c145,125,146,121,146,118c153,121,163,121,169,116c172,114,170,110,167,111c160,114,155,115,147,114c147,114,146,114,146,114c146,111,146,109,145,106c145,106,145,105,144,104c145,104,145,104,145,103c145,103,145,103,145,103c145,104,146,104,146,103c155,100,165,98,174,100c182,101,197,106,200,115l198,129xe">
                  <v:path o:connectlocs="373175,88369;178562,12050;92290,206865;96303,305276;162511,395654;278878,357495;363143,289209;341073,160672;270852,180756;268846,174730;339067,92386;234739,285192;206650,178747;226713,156655;214675,104436;206650,160672;86271,182764;162511,190798;144454,178747;148467,212890;86271,182764;144454,226949;104328,257075;144454,253058;30094,271134;174549,295234;144454,341428;186587,301260;102322,393646;200631,307285;224707,305276;232732,303268;248783,305276;220694,443856;260821,297243;306966,313310;274865,277159;335055,287201;367156,271134;288909,257075;335055,222932;290916,212890;290916,206865;401263,230966" o:connectangles="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3268132;top:2150251;height:465949;width:423333;" fillcolor="#3C3C3B" filled="t" stroked="f" coordsize="211,232" o:gfxdata="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5ZAuvQAA&#10;ANsAAAAPAAAAAAAAAAEAIAAAACIAAABkcnMvZG93bnJldi54bWxQSwECFAAUAAAACACHTuJAMy8F&#10;njsAAAA5AAAAEAAAAAAAAAABACAAAAAMAQAAZHJzL3NoYXBleG1sLnhtbFBLBQYAAAAABgAGAFsB&#10;AAC2AwAAAAA=&#10;" path="m210,120c208,98,186,91,166,93c185,81,204,62,186,44c168,26,145,41,129,58c131,47,132,35,127,24c121,10,105,0,89,6c69,13,69,38,77,58c61,44,40,33,25,52c11,70,27,92,46,103c25,103,2,109,3,130c5,143,19,151,31,153c37,154,43,153,48,152c44,156,41,161,38,166c33,179,34,195,45,204c60,215,72,209,81,197c81,199,81,202,82,204c85,219,99,232,116,231c141,229,144,201,139,178c145,185,151,192,159,195c171,201,187,199,194,187c205,169,196,154,181,144c197,143,211,136,210,120xm169,46c191,49,182,71,170,80c162,87,153,92,143,95c142,95,141,96,141,96c139,94,137,92,135,90c141,87,147,81,148,74c149,71,145,70,144,73c142,79,139,83,134,87c133,87,133,88,133,88c129,85,125,83,121,81c132,64,145,44,169,46xm103,89c116,88,131,90,136,105c141,120,132,138,117,142c102,147,83,140,80,123c78,109,88,94,101,89c102,89,102,89,103,89xm84,21c92,11,100,10,108,18c131,31,121,58,113,78c113,79,113,79,113,80c111,80,109,80,107,81c110,71,111,61,107,52c106,49,102,52,103,54c104,63,105,71,103,79c103,80,103,80,103,80c92,72,86,59,83,47c80,38,80,29,84,21xm43,91c32,81,19,57,43,52c64,47,79,73,93,85c88,87,84,90,81,95c78,88,71,83,64,81c63,81,62,83,64,83c67,85,70,86,72,89c75,91,76,94,78,97c78,97,79,97,79,97c77,100,75,103,74,106c74,106,73,106,73,106c71,105,69,105,67,104c58,101,51,97,43,91xm15,135c0,109,60,111,71,113c71,113,72,113,72,113c72,116,72,118,72,120c69,120,65,120,63,121c58,122,54,124,52,128c51,129,52,130,53,130c57,128,60,126,64,125c67,125,69,126,72,126c72,129,73,132,74,134c71,136,68,138,65,139c49,145,25,151,15,135xm51,196c26,176,64,149,79,140c81,143,84,145,87,147c84,148,81,151,79,153c75,158,72,164,69,169c69,171,71,171,72,170c75,166,78,161,81,157c83,156,85,154,87,153c89,152,92,151,93,150c94,150,94,150,95,150c89,160,84,170,82,181c74,195,63,205,51,196xm110,221c87,219,87,198,92,179c96,170,99,160,100,153c100,153,100,153,100,152c100,152,100,152,100,152c104,152,108,152,112,152c110,161,112,170,118,176c120,178,123,176,121,174c117,167,115,159,116,151c119,151,121,150,123,149c123,150,123,150,123,151c123,151,123,151,124,152c124,152,124,152,124,152c124,153,125,155,126,157c135,178,141,225,110,221xm189,176c184,196,162,190,152,179c143,170,137,158,130,148c130,147,129,147,128,146c130,145,132,143,134,142c137,149,145,155,153,156c156,156,156,152,154,151c146,149,142,145,138,139c138,139,137,139,137,138c139,137,140,135,141,133c141,134,141,134,142,134c147,138,157,142,167,143c180,150,192,161,189,176xm198,129c193,133,189,135,183,135c179,135,175,135,171,135c161,134,153,130,145,128c144,128,144,128,144,128c145,125,146,121,146,118c153,121,163,121,169,116c172,114,170,110,167,111c160,114,155,115,147,114c147,114,146,114,146,114c146,111,146,109,145,106c145,106,145,105,144,104c145,104,145,104,145,103c145,103,145,103,145,103c145,104,146,104,146,103c155,100,165,98,174,100c182,101,197,106,200,115l198,129xe">
                  <v:path o:connectlocs="373175,88369;178562,12050;92290,206865;96303,305276;162511,395654;278878,357495;363143,289209;341073,160672;270852,180756;268846,174730;339067,92386;234739,285192;206650,178747;226713,156655;214675,104436;206650,160672;86271,182764;162511,190798;144454,178747;148467,212890;86271,182764;144454,226949;104328,257075;144454,253058;30094,271134;174549,295234;144454,341428;186587,301260;102322,393646;200631,307285;224707,305276;232732,303268;248783,305276;220694,443856;260821,297243;306966,313310;274865,277159;335055,287201;367156,271134;288909,257075;335055,222932;290916,212890;290916,206865;401263,230966" o:connectangles="0,0,0,0,0,0,0,0,0,0,0,0,0,0,0,0,0,0,0,0,0,0,0,0,0,0,0,0,0,0,0,0,0,0,0,0,0,0,0,0,0,0,0,0"/>
                  <v:fill on="t" focussize="0,0"/>
                  <v:stroke on="f"/>
                  <v:imagedata o:title=""/>
                  <o:lock v:ext="edit" aspectratio="f"/>
                </v:shape>
              </v:group>
            </w:pict>
          </mc:Fallback>
        </mc:AlternateContent>
      </w:r>
      <w:r>
        <mc:AlternateContent>
          <mc:Choice Requires="wps">
            <w:drawing>
              <wp:anchor distT="0" distB="0" distL="114300" distR="114300" simplePos="0" relativeHeight="251568128"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9" name="稻壳儿春秋广告/盗版必究        原创来源：http://chn.docer.com/works?userid=199329941#!/work_time"/>
                <wp:cNvGraphicFramePr/>
                <a:graphic xmlns:a="http://schemas.openxmlformats.org/drawingml/2006/main">
                  <a:graphicData uri="http://schemas.microsoft.com/office/word/2010/wordprocessingShape">
                    <wps:wsp>
                      <wps:cNvSpPr/>
                      <wps:spPr>
                        <a:xfrm>
                          <a:off x="635" y="0"/>
                          <a:ext cx="7559675" cy="10692130"/>
                        </a:xfrm>
                        <a:prstGeom prst="rect">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568128;v-text-anchor:middle;mso-width-relative:page;mso-height-relative:page;" fillcolor="#F6F6F6" filled="t" stroked="f" coordsize="21600,21600" o:gfxdata="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v&#10;9UZB3gAAAA8BAAAPAAAAAAAAAAEAIAAAACIAAABkcnMvZG93bnJldi54bWxQSwECFAAUAAAACACH&#10;TuJAekMsp1cCAAAyBAAADgAAAAAAAAABACAAAAAtAQAAZHJzL2Uyb0RvYy54bWxQSwUGAAAAAAYA&#10;BgBZAQAA9gUAAAAA&#10;">
                <v:fill on="t" focussize="0,0"/>
                <v:stroke on="f" weight="1pt" miterlimit="8" joinstyle="miter"/>
                <v:imagedata o:title=""/>
                <o:lock v:ext="edit" aspectratio="f"/>
              </v:rect>
            </w:pict>
          </mc:Fallback>
        </mc:AlternateContent>
      </w:r>
    </w:p>
    <w:p>
      <w:p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593728" behindDoc="0" locked="0" layoutInCell="1" allowOverlap="1">
                <wp:simplePos x="0" y="0"/>
                <wp:positionH relativeFrom="column">
                  <wp:posOffset>1602740</wp:posOffset>
                </wp:positionH>
                <wp:positionV relativeFrom="paragraph">
                  <wp:posOffset>4878705</wp:posOffset>
                </wp:positionV>
                <wp:extent cx="2070100" cy="400050"/>
                <wp:effectExtent l="0" t="0" r="0" b="0"/>
                <wp:wrapNone/>
                <wp:docPr id="57"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745740" y="5793105"/>
                          <a:ext cx="2070100" cy="400050"/>
                        </a:xfrm>
                        <a:prstGeom prst="rect">
                          <a:avLst/>
                        </a:prstGeom>
                        <a:noFill/>
                      </wps:spPr>
                      <wps:txbx>
                        <w:txbxContent>
                          <w:p>
                            <w:pPr>
                              <w:pStyle w:val="2"/>
                              <w:spacing w:line="480" w:lineRule="exact"/>
                              <w:jc w:val="center"/>
                            </w:pPr>
                            <w:r>
                              <w:rPr>
                                <w:rFonts w:ascii="方正硬笔楷书简体" w:eastAsia="方正硬笔楷书简体" w:hAnsiTheme="minorBidi"/>
                                <w:color w:val="2A2A2A"/>
                                <w:kern w:val="24"/>
                                <w:sz w:val="40"/>
                                <w:szCs w:val="40"/>
                              </w:rPr>
                              <w:t>输入您的文字标题</w:t>
                            </w:r>
                          </w:p>
                        </w:txbxContent>
                      </wps:txbx>
                      <wps:bodyPr wrap="non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26.2pt;margin-top:384.15pt;height:31.5pt;width:163pt;mso-wrap-style:none;z-index:251593728;mso-width-relative:page;mso-height-relative:page;" filled="f" stroked="f" coordsize="21600,21600" o:gfxdata="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4z&#10;Y9jXAAAACwEAAA8AAAAAAAAAAQAgAAAAIgAAAGRycy9kb3ducmV2LnhtbFBLAQIUABQAAAAIAIdO&#10;4kCko6FsJAIAAM0DAAAOAAAAAAAAAAEAIAAAACYBAABkcnMvZTJvRG9jLnhtbFBLBQYAAAAABgAG&#10;AFkBAAC8BQ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A2A2A"/>
                          <w:kern w:val="24"/>
                          <w:sz w:val="40"/>
                          <w:szCs w:val="40"/>
                        </w:rPr>
                        <w:t>输入您的文字标题</w:t>
                      </w:r>
                    </w:p>
                  </w:txbxContent>
                </v:textbox>
              </v:shape>
            </w:pict>
          </mc:Fallback>
        </mc:AlternateContent>
      </w:r>
      <w:r>
        <mc:AlternateContent>
          <mc:Choice Requires="wps">
            <w:drawing>
              <wp:anchor distT="0" distB="0" distL="114300" distR="114300" simplePos="0" relativeHeight="251592704" behindDoc="0" locked="0" layoutInCell="1" allowOverlap="1">
                <wp:simplePos x="0" y="0"/>
                <wp:positionH relativeFrom="column">
                  <wp:posOffset>-463550</wp:posOffset>
                </wp:positionH>
                <wp:positionV relativeFrom="paragraph">
                  <wp:posOffset>5278755</wp:posOffset>
                </wp:positionV>
                <wp:extent cx="6202045" cy="1677670"/>
                <wp:effectExtent l="0" t="0" r="0" b="0"/>
                <wp:wrapNone/>
                <wp:docPr id="56"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679450" y="6193155"/>
                          <a:ext cx="6202045" cy="1677670"/>
                        </a:xfrm>
                        <a:prstGeom prst="rect">
                          <a:avLst/>
                        </a:prstGeom>
                        <a:noFill/>
                      </wps:spPr>
                      <wps:txb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r>
                              <w:rPr>
                                <w:rFonts w:hint="eastAsia" w:ascii="微软雅黑" w:eastAsia="微软雅黑" w:hAnsiTheme="minorBidi"/>
                                <w:color w:val="3C3C3B"/>
                                <w:kern w:val="24"/>
                                <w:lang w:eastAsia="zh-CN"/>
                              </w:rPr>
                              <w:t>单击此处添加文本单击此处添加文本单击此处添加文本单击此处添加文本单击此处添加文本</w:t>
                            </w: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p>
                          <w:p>
                            <w:pPr>
                              <w:pStyle w:val="2"/>
                              <w:keepNext w:val="0"/>
                              <w:keepLines w:val="0"/>
                              <w:pageBreakBefore w:val="0"/>
                              <w:widowControl w:val="0"/>
                              <w:kinsoku/>
                              <w:wordWrap/>
                              <w:overflowPunct/>
                              <w:topLinePunct w:val="0"/>
                              <w:autoSpaceDE/>
                              <w:autoSpaceDN/>
                              <w:bidi w:val="0"/>
                              <w:adjustRightInd/>
                              <w:snapToGrid/>
                              <w:spacing w:line="240" w:lineRule="auto"/>
                              <w:jc w:val="left"/>
                              <w:textAlignment w:val="auto"/>
                            </w:pPr>
                          </w:p>
                        </w:txbxContent>
                      </wps:txbx>
                      <wps:bodyPr wrap="square" rtlCol="0">
                        <a:noAutofit/>
                      </wps:bodyPr>
                    </wps:wsp>
                  </a:graphicData>
                </a:graphic>
              </wp:anchor>
            </w:drawing>
          </mc:Choice>
          <mc:Fallback>
            <w:pict>
              <v:shape id="稻壳儿春秋广告/盗版必究        原创来源：http://chn.docer.com/works?userid=199329941#!/work_time" o:spid="_x0000_s1026" o:spt="202" type="#_x0000_t202" style="position:absolute;left:0pt;margin-left:-36.5pt;margin-top:415.65pt;height:132.1pt;width:488.35pt;z-index:251592704;mso-width-relative:page;mso-height-relative:page;" filled="f" stroked="f" coordsize="21600,21600" o:gfxdata="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W6lRNkAAAAMAQAADwAAAAAAAAABACAAAAAiAAAAZHJzL2Rvd25yZXYueG1sUEsBAhQAFAAA&#10;AAgAh07iQMIoZPcnAgAAzwMAAA4AAAAAAAAAAQAgAAAAKAEAAGRycy9lMm9Eb2MueG1sUEsFBgAA&#10;AAAGAAYAWQEAAMEF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r>
                        <w:rPr>
                          <w:rFonts w:hint="eastAsia" w:ascii="微软雅黑" w:eastAsia="微软雅黑" w:hAnsiTheme="minorBidi"/>
                          <w:color w:val="3C3C3B"/>
                          <w:kern w:val="24"/>
                          <w:lang w:eastAsia="zh-CN"/>
                        </w:rPr>
                        <w:t>单击此处添加文本单击此处添加文本单击此处添加文本单击此处添加文本单击此处添加文本</w:t>
                      </w: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p>
                    <w:p>
                      <w:pPr>
                        <w:pStyle w:val="2"/>
                        <w:keepNext w:val="0"/>
                        <w:keepLines w:val="0"/>
                        <w:pageBreakBefore w:val="0"/>
                        <w:widowControl w:val="0"/>
                        <w:kinsoku/>
                        <w:wordWrap/>
                        <w:overflowPunct/>
                        <w:topLinePunct w:val="0"/>
                        <w:autoSpaceDE/>
                        <w:autoSpaceDN/>
                        <w:bidi w:val="0"/>
                        <w:adjustRightInd/>
                        <w:snapToGrid/>
                        <w:spacing w:line="240" w:lineRule="auto"/>
                        <w:jc w:val="left"/>
                        <w:textAlignment w:val="auto"/>
                      </w:pPr>
                    </w:p>
                  </w:txbxContent>
                </v:textbox>
              </v:shape>
            </w:pict>
          </mc:Fallback>
        </mc:AlternateContent>
      </w:r>
      <w:r>
        <mc:AlternateContent>
          <mc:Choice Requires="wpg">
            <w:drawing>
              <wp:anchor distT="0" distB="0" distL="114300" distR="114300" simplePos="0" relativeHeight="251591680" behindDoc="0" locked="0" layoutInCell="1" allowOverlap="1">
                <wp:simplePos x="0" y="0"/>
                <wp:positionH relativeFrom="column">
                  <wp:posOffset>3723640</wp:posOffset>
                </wp:positionH>
                <wp:positionV relativeFrom="paragraph">
                  <wp:posOffset>2005330</wp:posOffset>
                </wp:positionV>
                <wp:extent cx="798830" cy="678815"/>
                <wp:effectExtent l="0" t="0" r="0" b="15875"/>
                <wp:wrapNone/>
                <wp:docPr id="50" name="组合 21"/>
                <wp:cNvGraphicFramePr/>
                <a:graphic xmlns:a="http://schemas.openxmlformats.org/drawingml/2006/main">
                  <a:graphicData uri="http://schemas.microsoft.com/office/word/2010/wordprocessingGroup">
                    <wpg:wgp>
                      <wpg:cNvGrpSpPr/>
                      <wpg:grpSpPr>
                        <a:xfrm>
                          <a:off x="0" y="0"/>
                          <a:ext cx="798830" cy="678815"/>
                          <a:chOff x="8961439" y="5110164"/>
                          <a:chExt cx="1065213" cy="904875"/>
                        </a:xfrm>
                        <a:solidFill>
                          <a:srgbClr val="3C3C3B"/>
                        </a:solidFill>
                      </wpg:grpSpPr>
                      <wps:wsp>
                        <wps:cNvPr id="51" name="稻壳儿春秋广告/盗版必究        原创来源：http://chn.docer.com/works?userid=199329941#!/work_time"/>
                        <wps:cNvSpPr/>
                        <wps:spPr bwMode="auto">
                          <a:xfrm>
                            <a:off x="8961439" y="5110164"/>
                            <a:ext cx="1065213" cy="735013"/>
                          </a:xfrm>
                          <a:custGeom>
                            <a:avLst/>
                            <a:gdLst>
                              <a:gd name="T0" fmla="*/ 350 w 416"/>
                              <a:gd name="T1" fmla="*/ 160 h 287"/>
                              <a:gd name="T2" fmla="*/ 332 w 416"/>
                              <a:gd name="T3" fmla="*/ 95 h 287"/>
                              <a:gd name="T4" fmla="*/ 272 w 416"/>
                              <a:gd name="T5" fmla="*/ 102 h 287"/>
                              <a:gd name="T6" fmla="*/ 123 w 416"/>
                              <a:gd name="T7" fmla="*/ 20 h 287"/>
                              <a:gd name="T8" fmla="*/ 69 w 416"/>
                              <a:gd name="T9" fmla="*/ 173 h 287"/>
                              <a:gd name="T10" fmla="*/ 6 w 416"/>
                              <a:gd name="T11" fmla="*/ 231 h 287"/>
                              <a:gd name="T12" fmla="*/ 110 w 416"/>
                              <a:gd name="T13" fmla="*/ 285 h 287"/>
                              <a:gd name="T14" fmla="*/ 110 w 416"/>
                              <a:gd name="T15" fmla="*/ 273 h 287"/>
                              <a:gd name="T16" fmla="*/ 26 w 416"/>
                              <a:gd name="T17" fmla="*/ 251 h 287"/>
                              <a:gd name="T18" fmla="*/ 22 w 416"/>
                              <a:gd name="T19" fmla="*/ 202 h 287"/>
                              <a:gd name="T20" fmla="*/ 82 w 416"/>
                              <a:gd name="T21" fmla="*/ 192 h 287"/>
                              <a:gd name="T22" fmla="*/ 91 w 416"/>
                              <a:gd name="T23" fmla="*/ 184 h 287"/>
                              <a:gd name="T24" fmla="*/ 126 w 416"/>
                              <a:gd name="T25" fmla="*/ 31 h 287"/>
                              <a:gd name="T26" fmla="*/ 259 w 416"/>
                              <a:gd name="T27" fmla="*/ 121 h 287"/>
                              <a:gd name="T28" fmla="*/ 270 w 416"/>
                              <a:gd name="T29" fmla="*/ 126 h 287"/>
                              <a:gd name="T30" fmla="*/ 319 w 416"/>
                              <a:gd name="T31" fmla="*/ 102 h 287"/>
                              <a:gd name="T32" fmla="*/ 331 w 416"/>
                              <a:gd name="T33" fmla="*/ 165 h 287"/>
                              <a:gd name="T34" fmla="*/ 337 w 416"/>
                              <a:gd name="T35" fmla="*/ 175 h 287"/>
                              <a:gd name="T36" fmla="*/ 375 w 416"/>
                              <a:gd name="T37" fmla="*/ 258 h 287"/>
                              <a:gd name="T38" fmla="*/ 301 w 416"/>
                              <a:gd name="T39" fmla="*/ 274 h 287"/>
                              <a:gd name="T40" fmla="*/ 301 w 416"/>
                              <a:gd name="T41" fmla="*/ 286 h 287"/>
                              <a:gd name="T42" fmla="*/ 405 w 416"/>
                              <a:gd name="T43" fmla="*/ 238 h 287"/>
                              <a:gd name="T44" fmla="*/ 350 w 416"/>
                              <a:gd name="T45" fmla="*/ 160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6" h="287">
                                <a:moveTo>
                                  <a:pt x="350" y="160"/>
                                </a:moveTo>
                                <a:cubicBezTo>
                                  <a:pt x="360" y="138"/>
                                  <a:pt x="353" y="109"/>
                                  <a:pt x="332" y="95"/>
                                </a:cubicBezTo>
                                <a:cubicBezTo>
                                  <a:pt x="311" y="82"/>
                                  <a:pt x="288" y="87"/>
                                  <a:pt x="272" y="102"/>
                                </a:cubicBezTo>
                                <a:cubicBezTo>
                                  <a:pt x="269" y="35"/>
                                  <a:pt x="182" y="0"/>
                                  <a:pt x="123" y="20"/>
                                </a:cubicBezTo>
                                <a:cubicBezTo>
                                  <a:pt x="55" y="42"/>
                                  <a:pt x="37" y="117"/>
                                  <a:pt x="69" y="173"/>
                                </a:cubicBezTo>
                                <a:cubicBezTo>
                                  <a:pt x="35" y="165"/>
                                  <a:pt x="0" y="191"/>
                                  <a:pt x="6" y="231"/>
                                </a:cubicBezTo>
                                <a:cubicBezTo>
                                  <a:pt x="13" y="284"/>
                                  <a:pt x="68" y="286"/>
                                  <a:pt x="110" y="285"/>
                                </a:cubicBezTo>
                                <a:cubicBezTo>
                                  <a:pt x="117" y="285"/>
                                  <a:pt x="117" y="273"/>
                                  <a:pt x="110" y="273"/>
                                </a:cubicBezTo>
                                <a:cubicBezTo>
                                  <a:pt x="81" y="274"/>
                                  <a:pt x="44" y="277"/>
                                  <a:pt x="26" y="251"/>
                                </a:cubicBezTo>
                                <a:cubicBezTo>
                                  <a:pt x="16" y="238"/>
                                  <a:pt x="14" y="217"/>
                                  <a:pt x="22" y="202"/>
                                </a:cubicBezTo>
                                <a:cubicBezTo>
                                  <a:pt x="34" y="180"/>
                                  <a:pt x="63" y="178"/>
                                  <a:pt x="82" y="192"/>
                                </a:cubicBezTo>
                                <a:cubicBezTo>
                                  <a:pt x="88" y="197"/>
                                  <a:pt x="96" y="190"/>
                                  <a:pt x="91" y="184"/>
                                </a:cubicBezTo>
                                <a:cubicBezTo>
                                  <a:pt x="48" y="134"/>
                                  <a:pt x="59" y="53"/>
                                  <a:pt x="126" y="31"/>
                                </a:cubicBezTo>
                                <a:cubicBezTo>
                                  <a:pt x="182" y="13"/>
                                  <a:pt x="274" y="49"/>
                                  <a:pt x="259" y="121"/>
                                </a:cubicBezTo>
                                <a:cubicBezTo>
                                  <a:pt x="257" y="128"/>
                                  <a:pt x="266" y="132"/>
                                  <a:pt x="270" y="126"/>
                                </a:cubicBezTo>
                                <a:cubicBezTo>
                                  <a:pt x="279" y="107"/>
                                  <a:pt x="297" y="94"/>
                                  <a:pt x="319" y="102"/>
                                </a:cubicBezTo>
                                <a:cubicBezTo>
                                  <a:pt x="343" y="113"/>
                                  <a:pt x="352" y="146"/>
                                  <a:pt x="331" y="165"/>
                                </a:cubicBezTo>
                                <a:cubicBezTo>
                                  <a:pt x="327" y="169"/>
                                  <a:pt x="331" y="177"/>
                                  <a:pt x="337" y="175"/>
                                </a:cubicBezTo>
                                <a:cubicBezTo>
                                  <a:pt x="386" y="156"/>
                                  <a:pt x="416" y="229"/>
                                  <a:pt x="375" y="258"/>
                                </a:cubicBezTo>
                                <a:cubicBezTo>
                                  <a:pt x="355" y="272"/>
                                  <a:pt x="325" y="274"/>
                                  <a:pt x="301" y="274"/>
                                </a:cubicBezTo>
                                <a:cubicBezTo>
                                  <a:pt x="293" y="274"/>
                                  <a:pt x="293" y="286"/>
                                  <a:pt x="301" y="286"/>
                                </a:cubicBezTo>
                                <a:cubicBezTo>
                                  <a:pt x="338" y="287"/>
                                  <a:pt x="392" y="279"/>
                                  <a:pt x="405" y="238"/>
                                </a:cubicBezTo>
                                <a:cubicBezTo>
                                  <a:pt x="416" y="201"/>
                                  <a:pt x="387" y="158"/>
                                  <a:pt x="350" y="160"/>
                                </a:cubicBezTo>
                                <a:close/>
                              </a:path>
                            </a:pathLst>
                          </a:custGeom>
                          <a:grpFill/>
                          <a:ln>
                            <a:noFill/>
                          </a:ln>
                        </wps:spPr>
                        <wps:bodyPr vert="horz" wrap="square" lIns="91440" tIns="45720" rIns="91440" bIns="45720" numCol="1" anchor="t" anchorCtr="0" compatLnSpc="1"/>
                      </wps:wsp>
                      <wps:wsp>
                        <wps:cNvPr id="52" name="稻壳儿春秋广告/盗版必究        原创来源：http://chn.docer.com/works?userid=199329941#!/work_time"/>
                        <wps:cNvSpPr>
                          <a:spLocks noEditPoints="1"/>
                        </wps:cNvSpPr>
                        <wps:spPr bwMode="auto">
                          <a:xfrm>
                            <a:off x="9280526" y="5640389"/>
                            <a:ext cx="203200" cy="320675"/>
                          </a:xfrm>
                          <a:custGeom>
                            <a:avLst/>
                            <a:gdLst>
                              <a:gd name="T0" fmla="*/ 42 w 79"/>
                              <a:gd name="T1" fmla="*/ 2 h 125"/>
                              <a:gd name="T2" fmla="*/ 36 w 79"/>
                              <a:gd name="T3" fmla="*/ 2 h 125"/>
                              <a:gd name="T4" fmla="*/ 2 w 79"/>
                              <a:gd name="T5" fmla="*/ 44 h 125"/>
                              <a:gd name="T6" fmla="*/ 6 w 79"/>
                              <a:gd name="T7" fmla="*/ 50 h 125"/>
                              <a:gd name="T8" fmla="*/ 17 w 79"/>
                              <a:gd name="T9" fmla="*/ 50 h 125"/>
                              <a:gd name="T10" fmla="*/ 17 w 79"/>
                              <a:gd name="T11" fmla="*/ 120 h 125"/>
                              <a:gd name="T12" fmla="*/ 19 w 79"/>
                              <a:gd name="T13" fmla="*/ 123 h 125"/>
                              <a:gd name="T14" fmla="*/ 21 w 79"/>
                              <a:gd name="T15" fmla="*/ 124 h 125"/>
                              <a:gd name="T16" fmla="*/ 58 w 79"/>
                              <a:gd name="T17" fmla="*/ 124 h 125"/>
                              <a:gd name="T18" fmla="*/ 63 w 79"/>
                              <a:gd name="T19" fmla="*/ 120 h 125"/>
                              <a:gd name="T20" fmla="*/ 63 w 79"/>
                              <a:gd name="T21" fmla="*/ 50 h 125"/>
                              <a:gd name="T22" fmla="*/ 73 w 79"/>
                              <a:gd name="T23" fmla="*/ 50 h 125"/>
                              <a:gd name="T24" fmla="*/ 77 w 79"/>
                              <a:gd name="T25" fmla="*/ 44 h 125"/>
                              <a:gd name="T26" fmla="*/ 42 w 79"/>
                              <a:gd name="T27" fmla="*/ 2 h 125"/>
                              <a:gd name="T28" fmla="*/ 26 w 79"/>
                              <a:gd name="T29" fmla="*/ 116 h 125"/>
                              <a:gd name="T30" fmla="*/ 26 w 79"/>
                              <a:gd name="T31" fmla="*/ 46 h 125"/>
                              <a:gd name="T32" fmla="*/ 21 w 79"/>
                              <a:gd name="T33" fmla="*/ 41 h 125"/>
                              <a:gd name="T34" fmla="*/ 15 w 79"/>
                              <a:gd name="T35" fmla="*/ 41 h 125"/>
                              <a:gd name="T36" fmla="*/ 39 w 79"/>
                              <a:gd name="T37" fmla="*/ 12 h 125"/>
                              <a:gd name="T38" fmla="*/ 64 w 79"/>
                              <a:gd name="T39" fmla="*/ 41 h 125"/>
                              <a:gd name="T40" fmla="*/ 58 w 79"/>
                              <a:gd name="T41" fmla="*/ 41 h 125"/>
                              <a:gd name="T42" fmla="*/ 54 w 79"/>
                              <a:gd name="T43" fmla="*/ 46 h 125"/>
                              <a:gd name="T44" fmla="*/ 54 w 79"/>
                              <a:gd name="T45" fmla="*/ 116 h 125"/>
                              <a:gd name="T46" fmla="*/ 26 w 79"/>
                              <a:gd name="T47" fmla="*/ 11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9" h="125">
                                <a:moveTo>
                                  <a:pt x="42" y="2"/>
                                </a:moveTo>
                                <a:cubicBezTo>
                                  <a:pt x="41" y="0"/>
                                  <a:pt x="37" y="0"/>
                                  <a:pt x="36" y="2"/>
                                </a:cubicBezTo>
                                <a:cubicBezTo>
                                  <a:pt x="24" y="16"/>
                                  <a:pt x="13" y="29"/>
                                  <a:pt x="2" y="44"/>
                                </a:cubicBezTo>
                                <a:cubicBezTo>
                                  <a:pt x="0" y="46"/>
                                  <a:pt x="3" y="50"/>
                                  <a:pt x="6" y="50"/>
                                </a:cubicBezTo>
                                <a:cubicBezTo>
                                  <a:pt x="9" y="50"/>
                                  <a:pt x="13" y="50"/>
                                  <a:pt x="17" y="50"/>
                                </a:cubicBezTo>
                                <a:cubicBezTo>
                                  <a:pt x="17" y="73"/>
                                  <a:pt x="16" y="97"/>
                                  <a:pt x="17" y="120"/>
                                </a:cubicBezTo>
                                <a:cubicBezTo>
                                  <a:pt x="17" y="122"/>
                                  <a:pt x="18" y="123"/>
                                  <a:pt x="19" y="123"/>
                                </a:cubicBezTo>
                                <a:cubicBezTo>
                                  <a:pt x="19" y="124"/>
                                  <a:pt x="20" y="124"/>
                                  <a:pt x="21" y="124"/>
                                </a:cubicBezTo>
                                <a:cubicBezTo>
                                  <a:pt x="34" y="125"/>
                                  <a:pt x="46" y="125"/>
                                  <a:pt x="58" y="124"/>
                                </a:cubicBezTo>
                                <a:cubicBezTo>
                                  <a:pt x="61" y="124"/>
                                  <a:pt x="63" y="122"/>
                                  <a:pt x="63" y="120"/>
                                </a:cubicBezTo>
                                <a:cubicBezTo>
                                  <a:pt x="63" y="97"/>
                                  <a:pt x="63" y="74"/>
                                  <a:pt x="63" y="50"/>
                                </a:cubicBezTo>
                                <a:cubicBezTo>
                                  <a:pt x="66" y="50"/>
                                  <a:pt x="69" y="50"/>
                                  <a:pt x="73" y="50"/>
                                </a:cubicBezTo>
                                <a:cubicBezTo>
                                  <a:pt x="76" y="50"/>
                                  <a:pt x="79" y="46"/>
                                  <a:pt x="77" y="44"/>
                                </a:cubicBezTo>
                                <a:cubicBezTo>
                                  <a:pt x="66" y="29"/>
                                  <a:pt x="54" y="16"/>
                                  <a:pt x="42" y="2"/>
                                </a:cubicBezTo>
                                <a:close/>
                                <a:moveTo>
                                  <a:pt x="26" y="116"/>
                                </a:moveTo>
                                <a:cubicBezTo>
                                  <a:pt x="25" y="92"/>
                                  <a:pt x="26" y="69"/>
                                  <a:pt x="26" y="46"/>
                                </a:cubicBezTo>
                                <a:cubicBezTo>
                                  <a:pt x="26" y="43"/>
                                  <a:pt x="24" y="41"/>
                                  <a:pt x="21" y="41"/>
                                </a:cubicBezTo>
                                <a:cubicBezTo>
                                  <a:pt x="19" y="41"/>
                                  <a:pt x="17" y="41"/>
                                  <a:pt x="15" y="41"/>
                                </a:cubicBezTo>
                                <a:cubicBezTo>
                                  <a:pt x="23" y="31"/>
                                  <a:pt x="31" y="22"/>
                                  <a:pt x="39" y="12"/>
                                </a:cubicBezTo>
                                <a:cubicBezTo>
                                  <a:pt x="47" y="22"/>
                                  <a:pt x="56" y="31"/>
                                  <a:pt x="64" y="41"/>
                                </a:cubicBezTo>
                                <a:cubicBezTo>
                                  <a:pt x="62" y="41"/>
                                  <a:pt x="60" y="41"/>
                                  <a:pt x="58" y="41"/>
                                </a:cubicBezTo>
                                <a:cubicBezTo>
                                  <a:pt x="56" y="41"/>
                                  <a:pt x="54" y="43"/>
                                  <a:pt x="54" y="46"/>
                                </a:cubicBezTo>
                                <a:cubicBezTo>
                                  <a:pt x="54" y="69"/>
                                  <a:pt x="54" y="92"/>
                                  <a:pt x="54" y="116"/>
                                </a:cubicBezTo>
                                <a:cubicBezTo>
                                  <a:pt x="44" y="116"/>
                                  <a:pt x="35" y="116"/>
                                  <a:pt x="26" y="116"/>
                                </a:cubicBezTo>
                                <a:close/>
                              </a:path>
                            </a:pathLst>
                          </a:custGeom>
                          <a:grpFill/>
                          <a:ln>
                            <a:noFill/>
                          </a:ln>
                        </wps:spPr>
                        <wps:bodyPr vert="horz" wrap="square" lIns="91440" tIns="45720" rIns="91440" bIns="45720" numCol="1" anchor="t" anchorCtr="0" compatLnSpc="1"/>
                      </wps:wsp>
                      <wps:wsp>
                        <wps:cNvPr id="53" name="稻壳儿春秋广告/盗版必究        原创来源：http://chn.docer.com/works?userid=199329941#!/work_time"/>
                        <wps:cNvSpPr>
                          <a:spLocks noEditPoints="1"/>
                        </wps:cNvSpPr>
                        <wps:spPr bwMode="auto">
                          <a:xfrm>
                            <a:off x="9496426" y="5694364"/>
                            <a:ext cx="201613" cy="320675"/>
                          </a:xfrm>
                          <a:custGeom>
                            <a:avLst/>
                            <a:gdLst>
                              <a:gd name="T0" fmla="*/ 73 w 79"/>
                              <a:gd name="T1" fmla="*/ 75 h 125"/>
                              <a:gd name="T2" fmla="*/ 63 w 79"/>
                              <a:gd name="T3" fmla="*/ 75 h 125"/>
                              <a:gd name="T4" fmla="*/ 63 w 79"/>
                              <a:gd name="T5" fmla="*/ 5 h 125"/>
                              <a:gd name="T6" fmla="*/ 59 w 79"/>
                              <a:gd name="T7" fmla="*/ 1 h 125"/>
                              <a:gd name="T8" fmla="*/ 22 w 79"/>
                              <a:gd name="T9" fmla="*/ 1 h 125"/>
                              <a:gd name="T10" fmla="*/ 19 w 79"/>
                              <a:gd name="T11" fmla="*/ 2 h 125"/>
                              <a:gd name="T12" fmla="*/ 17 w 79"/>
                              <a:gd name="T13" fmla="*/ 5 h 125"/>
                              <a:gd name="T14" fmla="*/ 17 w 79"/>
                              <a:gd name="T15" fmla="*/ 75 h 125"/>
                              <a:gd name="T16" fmla="*/ 6 w 79"/>
                              <a:gd name="T17" fmla="*/ 75 h 125"/>
                              <a:gd name="T18" fmla="*/ 2 w 79"/>
                              <a:gd name="T19" fmla="*/ 82 h 125"/>
                              <a:gd name="T20" fmla="*/ 37 w 79"/>
                              <a:gd name="T21" fmla="*/ 124 h 125"/>
                              <a:gd name="T22" fmla="*/ 43 w 79"/>
                              <a:gd name="T23" fmla="*/ 124 h 125"/>
                              <a:gd name="T24" fmla="*/ 76 w 79"/>
                              <a:gd name="T25" fmla="*/ 83 h 125"/>
                              <a:gd name="T26" fmla="*/ 73 w 79"/>
                              <a:gd name="T27" fmla="*/ 75 h 125"/>
                              <a:gd name="T28" fmla="*/ 15 w 79"/>
                              <a:gd name="T29" fmla="*/ 84 h 125"/>
                              <a:gd name="T30" fmla="*/ 22 w 79"/>
                              <a:gd name="T31" fmla="*/ 84 h 125"/>
                              <a:gd name="T32" fmla="*/ 26 w 79"/>
                              <a:gd name="T33" fmla="*/ 80 h 125"/>
                              <a:gd name="T34" fmla="*/ 26 w 79"/>
                              <a:gd name="T35" fmla="*/ 10 h 125"/>
                              <a:gd name="T36" fmla="*/ 54 w 79"/>
                              <a:gd name="T37" fmla="*/ 10 h 125"/>
                              <a:gd name="T38" fmla="*/ 54 w 79"/>
                              <a:gd name="T39" fmla="*/ 80 h 125"/>
                              <a:gd name="T40" fmla="*/ 59 w 79"/>
                              <a:gd name="T41" fmla="*/ 84 h 125"/>
                              <a:gd name="T42" fmla="*/ 64 w 79"/>
                              <a:gd name="T43" fmla="*/ 84 h 125"/>
                              <a:gd name="T44" fmla="*/ 40 w 79"/>
                              <a:gd name="T45" fmla="*/ 113 h 125"/>
                              <a:gd name="T46" fmla="*/ 15 w 79"/>
                              <a:gd name="T47" fmla="*/ 8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9" h="125">
                                <a:moveTo>
                                  <a:pt x="73" y="75"/>
                                </a:moveTo>
                                <a:cubicBezTo>
                                  <a:pt x="70" y="75"/>
                                  <a:pt x="67" y="75"/>
                                  <a:pt x="63" y="75"/>
                                </a:cubicBezTo>
                                <a:cubicBezTo>
                                  <a:pt x="64" y="52"/>
                                  <a:pt x="63" y="29"/>
                                  <a:pt x="63" y="5"/>
                                </a:cubicBezTo>
                                <a:cubicBezTo>
                                  <a:pt x="63" y="3"/>
                                  <a:pt x="61" y="1"/>
                                  <a:pt x="59" y="1"/>
                                </a:cubicBezTo>
                                <a:cubicBezTo>
                                  <a:pt x="47" y="0"/>
                                  <a:pt x="34" y="0"/>
                                  <a:pt x="22" y="1"/>
                                </a:cubicBezTo>
                                <a:cubicBezTo>
                                  <a:pt x="21" y="1"/>
                                  <a:pt x="20" y="1"/>
                                  <a:pt x="19" y="2"/>
                                </a:cubicBezTo>
                                <a:cubicBezTo>
                                  <a:pt x="18" y="3"/>
                                  <a:pt x="17" y="4"/>
                                  <a:pt x="17" y="5"/>
                                </a:cubicBezTo>
                                <a:cubicBezTo>
                                  <a:pt x="17" y="29"/>
                                  <a:pt x="18" y="52"/>
                                  <a:pt x="17" y="75"/>
                                </a:cubicBezTo>
                                <a:cubicBezTo>
                                  <a:pt x="14" y="75"/>
                                  <a:pt x="10" y="75"/>
                                  <a:pt x="6" y="75"/>
                                </a:cubicBezTo>
                                <a:cubicBezTo>
                                  <a:pt x="3" y="75"/>
                                  <a:pt x="0" y="79"/>
                                  <a:pt x="2" y="82"/>
                                </a:cubicBezTo>
                                <a:cubicBezTo>
                                  <a:pt x="13" y="96"/>
                                  <a:pt x="25" y="110"/>
                                  <a:pt x="37" y="124"/>
                                </a:cubicBezTo>
                                <a:cubicBezTo>
                                  <a:pt x="38" y="125"/>
                                  <a:pt x="41" y="125"/>
                                  <a:pt x="43" y="124"/>
                                </a:cubicBezTo>
                                <a:cubicBezTo>
                                  <a:pt x="54" y="110"/>
                                  <a:pt x="65" y="96"/>
                                  <a:pt x="76" y="83"/>
                                </a:cubicBezTo>
                                <a:cubicBezTo>
                                  <a:pt x="79" y="80"/>
                                  <a:pt x="77" y="75"/>
                                  <a:pt x="73" y="75"/>
                                </a:cubicBezTo>
                                <a:close/>
                                <a:moveTo>
                                  <a:pt x="15" y="84"/>
                                </a:moveTo>
                                <a:cubicBezTo>
                                  <a:pt x="18" y="84"/>
                                  <a:pt x="20" y="84"/>
                                  <a:pt x="22" y="84"/>
                                </a:cubicBezTo>
                                <a:cubicBezTo>
                                  <a:pt x="24" y="84"/>
                                  <a:pt x="26" y="82"/>
                                  <a:pt x="26" y="80"/>
                                </a:cubicBezTo>
                                <a:cubicBezTo>
                                  <a:pt x="27" y="56"/>
                                  <a:pt x="26" y="33"/>
                                  <a:pt x="26" y="10"/>
                                </a:cubicBezTo>
                                <a:cubicBezTo>
                                  <a:pt x="36" y="9"/>
                                  <a:pt x="45" y="9"/>
                                  <a:pt x="54" y="10"/>
                                </a:cubicBezTo>
                                <a:cubicBezTo>
                                  <a:pt x="54" y="33"/>
                                  <a:pt x="55" y="56"/>
                                  <a:pt x="54" y="80"/>
                                </a:cubicBezTo>
                                <a:cubicBezTo>
                                  <a:pt x="54" y="82"/>
                                  <a:pt x="57" y="84"/>
                                  <a:pt x="59" y="84"/>
                                </a:cubicBezTo>
                                <a:cubicBezTo>
                                  <a:pt x="61" y="84"/>
                                  <a:pt x="62" y="84"/>
                                  <a:pt x="64" y="84"/>
                                </a:cubicBezTo>
                                <a:cubicBezTo>
                                  <a:pt x="56" y="94"/>
                                  <a:pt x="48" y="104"/>
                                  <a:pt x="40" y="113"/>
                                </a:cubicBezTo>
                                <a:cubicBezTo>
                                  <a:pt x="32" y="104"/>
                                  <a:pt x="23" y="94"/>
                                  <a:pt x="15" y="84"/>
                                </a:cubicBezTo>
                                <a:close/>
                              </a:path>
                            </a:pathLst>
                          </a:custGeom>
                          <a:grpFill/>
                          <a:ln>
                            <a:noFill/>
                          </a:ln>
                        </wps:spPr>
                        <wps:bodyPr vert="horz" wrap="square" lIns="91440" tIns="45720" rIns="91440" bIns="45720" numCol="1" anchor="t" anchorCtr="0" compatLnSpc="1"/>
                      </wps:wsp>
                      <wps:wsp>
                        <wps:cNvPr id="54" name="稻壳儿春秋广告/盗版必究        原创来源：http://chn.docer.com/works?userid=199329941#!/work_time"/>
                        <wps:cNvSpPr/>
                        <wps:spPr bwMode="auto">
                          <a:xfrm>
                            <a:off x="9167814" y="5238751"/>
                            <a:ext cx="169863" cy="200025"/>
                          </a:xfrm>
                          <a:custGeom>
                            <a:avLst/>
                            <a:gdLst>
                              <a:gd name="T0" fmla="*/ 61 w 66"/>
                              <a:gd name="T1" fmla="*/ 9 h 78"/>
                              <a:gd name="T2" fmla="*/ 61 w 66"/>
                              <a:gd name="T3" fmla="*/ 0 h 78"/>
                              <a:gd name="T4" fmla="*/ 8 w 66"/>
                              <a:gd name="T5" fmla="*/ 73 h 78"/>
                              <a:gd name="T6" fmla="*/ 17 w 66"/>
                              <a:gd name="T7" fmla="*/ 70 h 78"/>
                              <a:gd name="T8" fmla="*/ 61 w 66"/>
                              <a:gd name="T9" fmla="*/ 9 h 78"/>
                            </a:gdLst>
                            <a:ahLst/>
                            <a:cxnLst>
                              <a:cxn ang="0">
                                <a:pos x="T0" y="T1"/>
                              </a:cxn>
                              <a:cxn ang="0">
                                <a:pos x="T2" y="T3"/>
                              </a:cxn>
                              <a:cxn ang="0">
                                <a:pos x="T4" y="T5"/>
                              </a:cxn>
                              <a:cxn ang="0">
                                <a:pos x="T6" y="T7"/>
                              </a:cxn>
                              <a:cxn ang="0">
                                <a:pos x="T8" y="T9"/>
                              </a:cxn>
                            </a:cxnLst>
                            <a:rect l="0" t="0" r="r" b="b"/>
                            <a:pathLst>
                              <a:path w="66" h="78">
                                <a:moveTo>
                                  <a:pt x="61" y="9"/>
                                </a:moveTo>
                                <a:cubicBezTo>
                                  <a:pt x="66" y="9"/>
                                  <a:pt x="66" y="0"/>
                                  <a:pt x="61" y="0"/>
                                </a:cubicBezTo>
                                <a:cubicBezTo>
                                  <a:pt x="28" y="4"/>
                                  <a:pt x="0" y="40"/>
                                  <a:pt x="8" y="73"/>
                                </a:cubicBezTo>
                                <a:cubicBezTo>
                                  <a:pt x="9" y="78"/>
                                  <a:pt x="18" y="76"/>
                                  <a:pt x="17" y="70"/>
                                </a:cubicBezTo>
                                <a:cubicBezTo>
                                  <a:pt x="10" y="44"/>
                                  <a:pt x="34" y="12"/>
                                  <a:pt x="61" y="9"/>
                                </a:cubicBezTo>
                                <a:close/>
                              </a:path>
                            </a:pathLst>
                          </a:custGeom>
                          <a:grpFill/>
                          <a:ln>
                            <a:noFill/>
                          </a:ln>
                        </wps:spPr>
                        <wps:bodyPr vert="horz" wrap="square" lIns="91440" tIns="45720" rIns="91440" bIns="45720" numCol="1" anchor="t" anchorCtr="0" compatLnSpc="1"/>
                      </wps:wsp>
                      <wps:wsp>
                        <wps:cNvPr id="55" name="稻壳儿春秋广告/盗版必究        原创来源：http://chn.docer.com/works?userid=199329941#!/work_time"/>
                        <wps:cNvSpPr/>
                        <wps:spPr bwMode="auto">
                          <a:xfrm>
                            <a:off x="9255126" y="5284789"/>
                            <a:ext cx="90488" cy="55563"/>
                          </a:xfrm>
                          <a:custGeom>
                            <a:avLst/>
                            <a:gdLst>
                              <a:gd name="T0" fmla="*/ 27 w 35"/>
                              <a:gd name="T1" fmla="*/ 1 h 22"/>
                              <a:gd name="T2" fmla="*/ 4 w 35"/>
                              <a:gd name="T3" fmla="*/ 12 h 22"/>
                              <a:gd name="T4" fmla="*/ 11 w 35"/>
                              <a:gd name="T5" fmla="*/ 19 h 22"/>
                              <a:gd name="T6" fmla="*/ 30 w 35"/>
                              <a:gd name="T7" fmla="*/ 10 h 22"/>
                              <a:gd name="T8" fmla="*/ 27 w 35"/>
                              <a:gd name="T9" fmla="*/ 1 h 22"/>
                            </a:gdLst>
                            <a:ahLst/>
                            <a:cxnLst>
                              <a:cxn ang="0">
                                <a:pos x="T0" y="T1"/>
                              </a:cxn>
                              <a:cxn ang="0">
                                <a:pos x="T2" y="T3"/>
                              </a:cxn>
                              <a:cxn ang="0">
                                <a:pos x="T4" y="T5"/>
                              </a:cxn>
                              <a:cxn ang="0">
                                <a:pos x="T6" y="T7"/>
                              </a:cxn>
                              <a:cxn ang="0">
                                <a:pos x="T8" y="T9"/>
                              </a:cxn>
                            </a:cxnLst>
                            <a:rect l="0" t="0" r="r" b="b"/>
                            <a:pathLst>
                              <a:path w="35" h="22">
                                <a:moveTo>
                                  <a:pt x="27" y="1"/>
                                </a:moveTo>
                                <a:cubicBezTo>
                                  <a:pt x="19" y="2"/>
                                  <a:pt x="11" y="6"/>
                                  <a:pt x="4" y="12"/>
                                </a:cubicBezTo>
                                <a:cubicBezTo>
                                  <a:pt x="0" y="16"/>
                                  <a:pt x="6" y="22"/>
                                  <a:pt x="11" y="19"/>
                                </a:cubicBezTo>
                                <a:cubicBezTo>
                                  <a:pt x="16" y="14"/>
                                  <a:pt x="22" y="11"/>
                                  <a:pt x="30" y="10"/>
                                </a:cubicBezTo>
                                <a:cubicBezTo>
                                  <a:pt x="35" y="9"/>
                                  <a:pt x="33" y="0"/>
                                  <a:pt x="27" y="1"/>
                                </a:cubicBezTo>
                                <a:close/>
                              </a:path>
                            </a:pathLst>
                          </a:custGeom>
                          <a:grpFill/>
                          <a:ln>
                            <a:noFill/>
                          </a:ln>
                        </wps:spPr>
                        <wps:bodyPr vert="horz" wrap="square" lIns="91440" tIns="45720" rIns="91440" bIns="45720" numCol="1" anchor="t" anchorCtr="0" compatLnSpc="1"/>
                      </wps:wsp>
                    </wpg:wgp>
                  </a:graphicData>
                </a:graphic>
              </wp:anchor>
            </w:drawing>
          </mc:Choice>
          <mc:Fallback>
            <w:pict>
              <v:group id="组合 21" o:spid="_x0000_s1026" o:spt="203" style="position:absolute;left:0pt;margin-left:293.2pt;margin-top:157.9pt;height:53.45pt;width:62.9pt;z-index:251591680;mso-width-relative:page;mso-height-relative:page;" coordorigin="8961439,5110164" coordsize="1065213,904875" o:gfxdata="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">
                <o:lock v:ext="edit" aspectratio="f"/>
                <v:shape id="稻壳儿春秋广告/盗版必究        原创来源：http://chn.docer.com/works?userid=199329941#!/work_time" o:spid="_x0000_s1026" o:spt="100" style="position:absolute;left:8961439;top:5110164;height:735013;width:1065213;" filled="t" stroked="f" coordsize="416,287" o:gfxdata="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b24tvQAA&#10;ANsAAAAPAAAAAAAAAAEAIAAAACIAAABkcnMvZG93bnJldi54bWxQSwECFAAUAAAACACHTuJAMy8F&#10;njsAAAA5AAAAEAAAAAAAAAABACAAAAAMAQAAZHJzL3NoYXBleG1sLnhtbFBLBQYAAAAABgAGAFsB&#10;AAC2AwAAAAA=&#10;" path="m350,160c360,138,353,109,332,95c311,82,288,87,272,102c269,35,182,0,123,20c55,42,37,117,69,173c35,165,0,191,6,231c13,284,68,286,110,285c117,285,117,273,110,273c81,274,44,277,26,251c16,238,14,217,22,202c34,180,63,178,82,192c88,197,96,190,91,184c48,134,59,53,126,31c182,13,274,49,259,121c257,128,266,132,270,126c279,107,297,94,319,102c343,113,352,146,331,165c327,169,331,177,337,175c386,156,416,229,375,258c355,272,325,274,301,274c293,274,293,286,301,286c338,287,392,279,405,238c416,201,387,158,350,160xe">
                  <v:path o:connectlocs="896212,409763;850121,243296;696485,261224;314954,51220;176681,443056;15363,591595;281666,729890;281666,699158;66575,642816;56333,517326;209969,491716;233015,471227;322636,79391;663197,309883;691364,322688;816834,261224;847561,422568;862924,448178;960228,660743;770743,701719;770743,732451;1037046,609522;896212,409763" o:connectangles="0,0,0,0,0,0,0,0,0,0,0,0,0,0,0,0,0,0,0,0,0,0,0"/>
                  <v:fill on="t" focussize="0,0"/>
                  <v:stroke on="f"/>
                  <v:imagedata o:title=""/>
                  <o:lock v:ext="edit" aspectratio="f"/>
                </v:shape>
                <v:shape id="稻壳儿春秋广告/盗版必究        原创来源：http://chn.docer.com/works?userid=199329941#!/work_time" o:spid="_x0000_s1026" o:spt="100" style="position:absolute;left:9280526;top:5640389;height:320675;width:203200;" filled="t" stroked="f" coordsize="79,125" o:gfxdata="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si2UugAAANsA&#10;AAAPAAAAAAAAAAEAIAAAACIAAABkcnMvZG93bnJldi54bWxQSwECFAAUAAAACACHTuJAMy8FnjsA&#10;AAA5AAAAEAAAAAAAAAABACAAAAAJAQAAZHJzL3NoYXBleG1sLnhtbFBLBQYAAAAABgAGAFsBAACz&#10;AwAAAAA=&#10;" path="m42,2c41,0,37,0,36,2c24,16,13,29,2,44c0,46,3,50,6,50c9,50,13,50,17,50c17,73,16,97,17,120c17,122,18,123,19,123c19,124,20,124,21,124c34,125,46,125,58,124c61,124,63,122,63,120c63,97,63,74,63,50c66,50,69,50,73,50c76,50,79,46,77,44c66,29,54,16,42,2xm26,116c25,92,26,69,26,46c26,43,24,41,21,41c19,41,17,41,15,41c23,31,31,22,39,12c47,22,56,31,64,41c62,41,60,41,58,41c56,41,54,43,54,46c54,69,54,92,54,116c44,116,35,116,26,116xe">
                  <v:path o:connectlocs="108030,5130;92597,5130;5144,112877;15432,128270;43726,128270;43726,307848;48870,315544;54015,318109;149184,318109;162045,307848;162045,128270;187767,128270;198055,112877;108030,5130;66875,297586;66875,118008;54015,105181;38582,105181;100313,30784;164617,105181;149184,105181;138896,118008;138896,297586;66875,297586" o:connectangles="0,0,0,0,0,0,0,0,0,0,0,0,0,0,0,0,0,0,0,0,0,0,0,0"/>
                  <v:fill on="t" focussize="0,0"/>
                  <v:stroke on="f"/>
                  <v:imagedata o:title=""/>
                  <o:lock v:ext="edit" aspectratio="f"/>
                </v:shape>
                <v:shape id="稻壳儿春秋广告/盗版必究        原创来源：http://chn.docer.com/works?userid=199329941#!/work_time" o:spid="_x0000_s1026" o:spt="100" style="position:absolute;left:9496426;top:5694364;height:320675;width:201613;" filled="t" stroked="f" coordsize="79,125" o:gfxdata="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6ID7sAAADb&#10;AAAADwAAAAAAAAABACAAAAAiAAAAZHJzL2Rvd25yZXYueG1sUEsBAhQAFAAAAAgAh07iQDMvBZ47&#10;AAAAOQAAABAAAAAAAAAAAQAgAAAACgEAAGRycy9zaGFwZXhtbC54bWxQSwUGAAAAAAYABgBbAQAA&#10;tAMAAAAA&#10;" path="m73,75c70,75,67,75,63,75c64,52,63,29,63,5c63,3,61,1,59,1c47,0,34,0,22,1c21,1,20,1,19,2c18,3,17,4,17,5c17,29,18,52,17,75c14,75,10,75,6,75c3,75,0,79,2,82c13,96,25,110,37,124c38,125,41,125,43,124c54,110,65,96,76,83c79,80,77,75,73,75xm15,84c18,84,20,84,22,84c24,84,26,82,26,80c27,56,26,33,26,10c36,9,45,9,54,10c54,33,55,56,54,80c54,82,57,84,59,84c61,84,62,84,64,84c56,94,48,104,40,113c32,104,23,94,15,84xe">
                  <v:path o:connectlocs="186300,192405;160779,192405;160779,12827;150571,2565;56145,2565;48489,5130;43385,12827;43385,192405;15312,192405;5104,210362;94426,318109;109738,318109;193956,212928;186300,192405;38280,215493;56145,215493;66353,205232;66353,25654;137811,25654;137811,205232;150571,215493;163332,215493;102082,289890;38280,215493" o:connectangles="0,0,0,0,0,0,0,0,0,0,0,0,0,0,0,0,0,0,0,0,0,0,0,0"/>
                  <v:fill on="t" focussize="0,0"/>
                  <v:stroke on="f"/>
                  <v:imagedata o:title=""/>
                  <o:lock v:ext="edit" aspectratio="f"/>
                </v:shape>
                <v:shape id="稻壳儿春秋广告/盗版必究        原创来源：http://chn.docer.com/works?userid=199329941#!/work_time" o:spid="_x0000_s1026" o:spt="100" style="position:absolute;left:9167814;top:5238751;height:200025;width:169863;" filled="t" stroked="f" coordsize="66,78" o:gfxdata="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iwi6/&#10;AAAA2wAAAA8AAAAAAAAAAQAgAAAAIgAAAGRycy9kb3ducmV2LnhtbFBLAQIUABQAAAAIAIdO4kAz&#10;LwWeOwAAADkAAAAQAAAAAAAAAAEAIAAAAA4BAABkcnMvc2hhcGV4bWwueG1sUEsFBgAAAAAGAAYA&#10;WwEAALgDAAAAAA==&#10;" path="m61,9c66,9,66,0,61,0c28,4,0,40,8,73c9,78,18,76,17,70c10,44,34,12,61,9xe">
                  <v:path o:connectlocs="156994,23079;156994,0;20589,187202;43752,179509;156994,23079" o:connectangles="0,0,0,0,0"/>
                  <v:fill on="t" focussize="0,0"/>
                  <v:stroke on="f"/>
                  <v:imagedata o:title=""/>
                  <o:lock v:ext="edit" aspectratio="f"/>
                </v:shape>
                <v:shape id="稻壳儿春秋广告/盗版必究        原创来源：http://chn.docer.com/works?userid=199329941#!/work_time" o:spid="_x0000_s1026" o:spt="100" style="position:absolute;left:9255126;top:5284789;height:55563;width:90488;" filled="t" stroked="f" coordsize="35,22" o:gfxdata="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8eF28AAAA&#10;2wAAAA8AAAAAAAAAAQAgAAAAIgAAAGRycy9kb3ducmV2LnhtbFBLAQIUABQAAAAIAIdO4kAzLwWe&#10;OwAAADkAAAAQAAAAAAAAAAEAIAAAAAsBAABkcnMvc2hhcGV4bWwueG1sUEsFBgAAAAAGAAYAWwEA&#10;ALUDAAAAAA==&#10;" path="m27,1c19,2,11,6,4,12c0,16,6,22,11,19c16,14,22,11,30,10c35,9,33,0,27,1xe">
                  <v:path o:connectlocs="69805,2525;10341,30307;28439,47986;77561,25255;69805,2525"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590656" behindDoc="0" locked="0" layoutInCell="1" allowOverlap="1">
                <wp:simplePos x="0" y="0"/>
                <wp:positionH relativeFrom="column">
                  <wp:posOffset>767715</wp:posOffset>
                </wp:positionH>
                <wp:positionV relativeFrom="paragraph">
                  <wp:posOffset>2043430</wp:posOffset>
                </wp:positionV>
                <wp:extent cx="765810" cy="602615"/>
                <wp:effectExtent l="0" t="0" r="3810" b="8890"/>
                <wp:wrapNone/>
                <wp:docPr id="45" name="组合 10"/>
                <wp:cNvGraphicFramePr/>
                <a:graphic xmlns:a="http://schemas.openxmlformats.org/drawingml/2006/main">
                  <a:graphicData uri="http://schemas.microsoft.com/office/word/2010/wordprocessingGroup">
                    <wpg:wgp>
                      <wpg:cNvGrpSpPr/>
                      <wpg:grpSpPr>
                        <a:xfrm>
                          <a:off x="0" y="0"/>
                          <a:ext cx="765810" cy="602615"/>
                          <a:chOff x="7612064" y="5178426"/>
                          <a:chExt cx="1020763" cy="803275"/>
                        </a:xfrm>
                        <a:solidFill>
                          <a:srgbClr val="3C3C3B"/>
                        </a:solidFill>
                      </wpg:grpSpPr>
                      <wps:wsp>
                        <wps:cNvPr id="46" name="稻壳儿春秋广告/盗版必究        原创来源：http://chn.docer.com/works?userid=199329941#!/work_time"/>
                        <wps:cNvSpPr>
                          <a:spLocks noEditPoints="1"/>
                        </wps:cNvSpPr>
                        <wps:spPr bwMode="auto">
                          <a:xfrm>
                            <a:off x="7707314" y="5540376"/>
                            <a:ext cx="260350" cy="379413"/>
                          </a:xfrm>
                          <a:custGeom>
                            <a:avLst/>
                            <a:gdLst>
                              <a:gd name="T0" fmla="*/ 57 w 102"/>
                              <a:gd name="T1" fmla="*/ 143 h 148"/>
                              <a:gd name="T2" fmla="*/ 94 w 102"/>
                              <a:gd name="T3" fmla="*/ 125 h 148"/>
                              <a:gd name="T4" fmla="*/ 95 w 102"/>
                              <a:gd name="T5" fmla="*/ 49 h 148"/>
                              <a:gd name="T6" fmla="*/ 87 w 102"/>
                              <a:gd name="T7" fmla="*/ 3 h 148"/>
                              <a:gd name="T8" fmla="*/ 55 w 102"/>
                              <a:gd name="T9" fmla="*/ 1 h 148"/>
                              <a:gd name="T10" fmla="*/ 28 w 102"/>
                              <a:gd name="T11" fmla="*/ 0 h 148"/>
                              <a:gd name="T12" fmla="*/ 4 w 102"/>
                              <a:gd name="T13" fmla="*/ 18 h 148"/>
                              <a:gd name="T14" fmla="*/ 2 w 102"/>
                              <a:gd name="T15" fmla="*/ 91 h 148"/>
                              <a:gd name="T16" fmla="*/ 6 w 102"/>
                              <a:gd name="T17" fmla="*/ 134 h 148"/>
                              <a:gd name="T18" fmla="*/ 57 w 102"/>
                              <a:gd name="T19" fmla="*/ 143 h 148"/>
                              <a:gd name="T20" fmla="*/ 26 w 102"/>
                              <a:gd name="T21" fmla="*/ 12 h 148"/>
                              <a:gd name="T22" fmla="*/ 63 w 102"/>
                              <a:gd name="T23" fmla="*/ 14 h 148"/>
                              <a:gd name="T24" fmla="*/ 83 w 102"/>
                              <a:gd name="T25" fmla="*/ 17 h 148"/>
                              <a:gd name="T26" fmla="*/ 83 w 102"/>
                              <a:gd name="T27" fmla="*/ 43 h 148"/>
                              <a:gd name="T28" fmla="*/ 82 w 102"/>
                              <a:gd name="T29" fmla="*/ 87 h 148"/>
                              <a:gd name="T30" fmla="*/ 82 w 102"/>
                              <a:gd name="T31" fmla="*/ 114 h 148"/>
                              <a:gd name="T32" fmla="*/ 62 w 102"/>
                              <a:gd name="T33" fmla="*/ 131 h 148"/>
                              <a:gd name="T34" fmla="*/ 23 w 102"/>
                              <a:gd name="T35" fmla="*/ 130 h 148"/>
                              <a:gd name="T36" fmla="*/ 32 w 102"/>
                              <a:gd name="T37" fmla="*/ 122 h 148"/>
                              <a:gd name="T38" fmla="*/ 25 w 102"/>
                              <a:gd name="T39" fmla="*/ 115 h 148"/>
                              <a:gd name="T40" fmla="*/ 16 w 102"/>
                              <a:gd name="T41" fmla="*/ 124 h 148"/>
                              <a:gd name="T42" fmla="*/ 16 w 102"/>
                              <a:gd name="T43" fmla="*/ 124 h 148"/>
                              <a:gd name="T44" fmla="*/ 14 w 102"/>
                              <a:gd name="T45" fmla="*/ 110 h 148"/>
                              <a:gd name="T46" fmla="*/ 29 w 102"/>
                              <a:gd name="T47" fmla="*/ 97 h 148"/>
                              <a:gd name="T48" fmla="*/ 22 w 102"/>
                              <a:gd name="T49" fmla="*/ 90 h 148"/>
                              <a:gd name="T50" fmla="*/ 14 w 102"/>
                              <a:gd name="T51" fmla="*/ 97 h 148"/>
                              <a:gd name="T52" fmla="*/ 14 w 102"/>
                              <a:gd name="T53" fmla="*/ 91 h 148"/>
                              <a:gd name="T54" fmla="*/ 15 w 102"/>
                              <a:gd name="T55" fmla="*/ 83 h 148"/>
                              <a:gd name="T56" fmla="*/ 33 w 102"/>
                              <a:gd name="T57" fmla="*/ 67 h 148"/>
                              <a:gd name="T58" fmla="*/ 27 w 102"/>
                              <a:gd name="T59" fmla="*/ 60 h 148"/>
                              <a:gd name="T60" fmla="*/ 15 w 102"/>
                              <a:gd name="T61" fmla="*/ 70 h 148"/>
                              <a:gd name="T62" fmla="*/ 16 w 102"/>
                              <a:gd name="T63" fmla="*/ 60 h 148"/>
                              <a:gd name="T64" fmla="*/ 32 w 102"/>
                              <a:gd name="T65" fmla="*/ 47 h 148"/>
                              <a:gd name="T66" fmla="*/ 26 w 102"/>
                              <a:gd name="T67" fmla="*/ 40 h 148"/>
                              <a:gd name="T68" fmla="*/ 16 w 102"/>
                              <a:gd name="T69" fmla="*/ 48 h 148"/>
                              <a:gd name="T70" fmla="*/ 17 w 102"/>
                              <a:gd name="T71" fmla="*/ 42 h 148"/>
                              <a:gd name="T72" fmla="*/ 17 w 102"/>
                              <a:gd name="T73" fmla="*/ 37 h 148"/>
                              <a:gd name="T74" fmla="*/ 31 w 102"/>
                              <a:gd name="T75" fmla="*/ 27 h 148"/>
                              <a:gd name="T76" fmla="*/ 26 w 102"/>
                              <a:gd name="T77" fmla="*/ 19 h 148"/>
                              <a:gd name="T78" fmla="*/ 16 w 102"/>
                              <a:gd name="T79" fmla="*/ 26 h 148"/>
                              <a:gd name="T80" fmla="*/ 17 w 102"/>
                              <a:gd name="T81" fmla="*/ 21 h 148"/>
                              <a:gd name="T82" fmla="*/ 26 w 102"/>
                              <a:gd name="T83" fmla="*/ 1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2" h="148">
                                <a:moveTo>
                                  <a:pt x="57" y="143"/>
                                </a:moveTo>
                                <a:cubicBezTo>
                                  <a:pt x="74" y="143"/>
                                  <a:pt x="92" y="145"/>
                                  <a:pt x="94" y="125"/>
                                </a:cubicBezTo>
                                <a:cubicBezTo>
                                  <a:pt x="96" y="100"/>
                                  <a:pt x="95" y="74"/>
                                  <a:pt x="95" y="49"/>
                                </a:cubicBezTo>
                                <a:cubicBezTo>
                                  <a:pt x="95" y="37"/>
                                  <a:pt x="102" y="9"/>
                                  <a:pt x="87" y="3"/>
                                </a:cubicBezTo>
                                <a:cubicBezTo>
                                  <a:pt x="78" y="0"/>
                                  <a:pt x="64" y="2"/>
                                  <a:pt x="55" y="1"/>
                                </a:cubicBezTo>
                                <a:cubicBezTo>
                                  <a:pt x="46" y="0"/>
                                  <a:pt x="37" y="0"/>
                                  <a:pt x="28" y="0"/>
                                </a:cubicBezTo>
                                <a:cubicBezTo>
                                  <a:pt x="12" y="0"/>
                                  <a:pt x="4" y="1"/>
                                  <a:pt x="4" y="18"/>
                                </a:cubicBezTo>
                                <a:cubicBezTo>
                                  <a:pt x="4" y="43"/>
                                  <a:pt x="2" y="67"/>
                                  <a:pt x="2" y="91"/>
                                </a:cubicBezTo>
                                <a:cubicBezTo>
                                  <a:pt x="1" y="102"/>
                                  <a:pt x="0" y="124"/>
                                  <a:pt x="6" y="134"/>
                                </a:cubicBezTo>
                                <a:cubicBezTo>
                                  <a:pt x="15" y="148"/>
                                  <a:pt x="44" y="142"/>
                                  <a:pt x="57" y="143"/>
                                </a:cubicBezTo>
                                <a:close/>
                                <a:moveTo>
                                  <a:pt x="26" y="12"/>
                                </a:moveTo>
                                <a:cubicBezTo>
                                  <a:pt x="39" y="11"/>
                                  <a:pt x="51" y="13"/>
                                  <a:pt x="63" y="14"/>
                                </a:cubicBezTo>
                                <a:cubicBezTo>
                                  <a:pt x="69" y="14"/>
                                  <a:pt x="80" y="12"/>
                                  <a:pt x="83" y="17"/>
                                </a:cubicBezTo>
                                <a:cubicBezTo>
                                  <a:pt x="86" y="20"/>
                                  <a:pt x="83" y="39"/>
                                  <a:pt x="83" y="43"/>
                                </a:cubicBezTo>
                                <a:cubicBezTo>
                                  <a:pt x="83" y="58"/>
                                  <a:pt x="83" y="72"/>
                                  <a:pt x="82" y="87"/>
                                </a:cubicBezTo>
                                <a:cubicBezTo>
                                  <a:pt x="82" y="96"/>
                                  <a:pt x="82" y="105"/>
                                  <a:pt x="82" y="114"/>
                                </a:cubicBezTo>
                                <a:cubicBezTo>
                                  <a:pt x="82" y="128"/>
                                  <a:pt x="78" y="131"/>
                                  <a:pt x="62" y="131"/>
                                </a:cubicBezTo>
                                <a:cubicBezTo>
                                  <a:pt x="53" y="131"/>
                                  <a:pt x="34" y="134"/>
                                  <a:pt x="23" y="130"/>
                                </a:cubicBezTo>
                                <a:cubicBezTo>
                                  <a:pt x="26" y="128"/>
                                  <a:pt x="29" y="125"/>
                                  <a:pt x="32" y="122"/>
                                </a:cubicBezTo>
                                <a:cubicBezTo>
                                  <a:pt x="35" y="117"/>
                                  <a:pt x="29" y="111"/>
                                  <a:pt x="25" y="115"/>
                                </a:cubicBezTo>
                                <a:cubicBezTo>
                                  <a:pt x="23" y="119"/>
                                  <a:pt x="20" y="122"/>
                                  <a:pt x="16" y="124"/>
                                </a:cubicBezTo>
                                <a:cubicBezTo>
                                  <a:pt x="16" y="124"/>
                                  <a:pt x="16" y="124"/>
                                  <a:pt x="16" y="124"/>
                                </a:cubicBezTo>
                                <a:cubicBezTo>
                                  <a:pt x="14" y="120"/>
                                  <a:pt x="14" y="115"/>
                                  <a:pt x="14" y="110"/>
                                </a:cubicBezTo>
                                <a:cubicBezTo>
                                  <a:pt x="19" y="105"/>
                                  <a:pt x="24" y="101"/>
                                  <a:pt x="29" y="97"/>
                                </a:cubicBezTo>
                                <a:cubicBezTo>
                                  <a:pt x="33" y="93"/>
                                  <a:pt x="27" y="86"/>
                                  <a:pt x="22" y="90"/>
                                </a:cubicBezTo>
                                <a:cubicBezTo>
                                  <a:pt x="20" y="93"/>
                                  <a:pt x="17" y="95"/>
                                  <a:pt x="14" y="97"/>
                                </a:cubicBezTo>
                                <a:cubicBezTo>
                                  <a:pt x="14" y="95"/>
                                  <a:pt x="14" y="93"/>
                                  <a:pt x="14" y="91"/>
                                </a:cubicBezTo>
                                <a:cubicBezTo>
                                  <a:pt x="14" y="88"/>
                                  <a:pt x="14" y="86"/>
                                  <a:pt x="15" y="83"/>
                                </a:cubicBezTo>
                                <a:cubicBezTo>
                                  <a:pt x="21" y="77"/>
                                  <a:pt x="27" y="72"/>
                                  <a:pt x="33" y="67"/>
                                </a:cubicBezTo>
                                <a:cubicBezTo>
                                  <a:pt x="38" y="63"/>
                                  <a:pt x="31" y="57"/>
                                  <a:pt x="27" y="60"/>
                                </a:cubicBezTo>
                                <a:cubicBezTo>
                                  <a:pt x="23" y="64"/>
                                  <a:pt x="19" y="67"/>
                                  <a:pt x="15" y="70"/>
                                </a:cubicBezTo>
                                <a:cubicBezTo>
                                  <a:pt x="15" y="67"/>
                                  <a:pt x="15" y="63"/>
                                  <a:pt x="16" y="60"/>
                                </a:cubicBezTo>
                                <a:cubicBezTo>
                                  <a:pt x="21" y="56"/>
                                  <a:pt x="26" y="51"/>
                                  <a:pt x="32" y="47"/>
                                </a:cubicBezTo>
                                <a:cubicBezTo>
                                  <a:pt x="36" y="43"/>
                                  <a:pt x="30" y="37"/>
                                  <a:pt x="26" y="40"/>
                                </a:cubicBezTo>
                                <a:cubicBezTo>
                                  <a:pt x="22" y="43"/>
                                  <a:pt x="19" y="45"/>
                                  <a:pt x="16" y="48"/>
                                </a:cubicBezTo>
                                <a:cubicBezTo>
                                  <a:pt x="16" y="46"/>
                                  <a:pt x="16" y="44"/>
                                  <a:pt x="17" y="42"/>
                                </a:cubicBezTo>
                                <a:cubicBezTo>
                                  <a:pt x="17" y="40"/>
                                  <a:pt x="17" y="39"/>
                                  <a:pt x="17" y="37"/>
                                </a:cubicBezTo>
                                <a:cubicBezTo>
                                  <a:pt x="21" y="34"/>
                                  <a:pt x="26" y="30"/>
                                  <a:pt x="31" y="27"/>
                                </a:cubicBezTo>
                                <a:cubicBezTo>
                                  <a:pt x="36" y="23"/>
                                  <a:pt x="31" y="15"/>
                                  <a:pt x="26" y="19"/>
                                </a:cubicBezTo>
                                <a:cubicBezTo>
                                  <a:pt x="23" y="21"/>
                                  <a:pt x="20" y="24"/>
                                  <a:pt x="16" y="26"/>
                                </a:cubicBezTo>
                                <a:cubicBezTo>
                                  <a:pt x="16" y="25"/>
                                  <a:pt x="16" y="23"/>
                                  <a:pt x="17" y="21"/>
                                </a:cubicBezTo>
                                <a:cubicBezTo>
                                  <a:pt x="17" y="13"/>
                                  <a:pt x="17" y="13"/>
                                  <a:pt x="26" y="12"/>
                                </a:cubicBezTo>
                                <a:close/>
                              </a:path>
                            </a:pathLst>
                          </a:custGeom>
                          <a:grpFill/>
                          <a:ln>
                            <a:noFill/>
                          </a:ln>
                        </wps:spPr>
                        <wps:bodyPr vert="horz" wrap="square" lIns="91440" tIns="45720" rIns="91440" bIns="45720" numCol="1" anchor="t" anchorCtr="0" compatLnSpc="1"/>
                      </wps:wsp>
                      <wps:wsp>
                        <wps:cNvPr id="47" name="稻壳儿春秋广告/盗版必究        原创来源：http://chn.docer.com/works?userid=199329941#!/work_time"/>
                        <wps:cNvSpPr>
                          <a:spLocks noEditPoints="1"/>
                        </wps:cNvSpPr>
                        <wps:spPr bwMode="auto">
                          <a:xfrm>
                            <a:off x="8026401" y="5376864"/>
                            <a:ext cx="257175" cy="538163"/>
                          </a:xfrm>
                          <a:custGeom>
                            <a:avLst/>
                            <a:gdLst>
                              <a:gd name="T0" fmla="*/ 5 w 100"/>
                              <a:gd name="T1" fmla="*/ 195 h 210"/>
                              <a:gd name="T2" fmla="*/ 41 w 100"/>
                              <a:gd name="T3" fmla="*/ 206 h 210"/>
                              <a:gd name="T4" fmla="*/ 90 w 100"/>
                              <a:gd name="T5" fmla="*/ 202 h 210"/>
                              <a:gd name="T6" fmla="*/ 95 w 100"/>
                              <a:gd name="T7" fmla="*/ 154 h 210"/>
                              <a:gd name="T8" fmla="*/ 95 w 100"/>
                              <a:gd name="T9" fmla="*/ 74 h 210"/>
                              <a:gd name="T10" fmla="*/ 95 w 100"/>
                              <a:gd name="T11" fmla="*/ 35 h 210"/>
                              <a:gd name="T12" fmla="*/ 93 w 100"/>
                              <a:gd name="T13" fmla="*/ 12 h 210"/>
                              <a:gd name="T14" fmla="*/ 54 w 100"/>
                              <a:gd name="T15" fmla="*/ 5 h 210"/>
                              <a:gd name="T16" fmla="*/ 9 w 100"/>
                              <a:gd name="T17" fmla="*/ 7 h 210"/>
                              <a:gd name="T18" fmla="*/ 5 w 100"/>
                              <a:gd name="T19" fmla="*/ 51 h 210"/>
                              <a:gd name="T20" fmla="*/ 3 w 100"/>
                              <a:gd name="T21" fmla="*/ 135 h 210"/>
                              <a:gd name="T22" fmla="*/ 3 w 100"/>
                              <a:gd name="T23" fmla="*/ 170 h 210"/>
                              <a:gd name="T24" fmla="*/ 5 w 100"/>
                              <a:gd name="T25" fmla="*/ 195 h 210"/>
                              <a:gd name="T26" fmla="*/ 16 w 100"/>
                              <a:gd name="T27" fmla="*/ 19 h 210"/>
                              <a:gd name="T28" fmla="*/ 61 w 100"/>
                              <a:gd name="T29" fmla="*/ 18 h 210"/>
                              <a:gd name="T30" fmla="*/ 83 w 100"/>
                              <a:gd name="T31" fmla="*/ 24 h 210"/>
                              <a:gd name="T32" fmla="*/ 83 w 100"/>
                              <a:gd name="T33" fmla="*/ 55 h 210"/>
                              <a:gd name="T34" fmla="*/ 83 w 100"/>
                              <a:gd name="T35" fmla="*/ 126 h 210"/>
                              <a:gd name="T36" fmla="*/ 83 w 100"/>
                              <a:gd name="T37" fmla="*/ 160 h 210"/>
                              <a:gd name="T38" fmla="*/ 82 w 100"/>
                              <a:gd name="T39" fmla="*/ 190 h 210"/>
                              <a:gd name="T40" fmla="*/ 34 w 100"/>
                              <a:gd name="T41" fmla="*/ 194 h 210"/>
                              <a:gd name="T42" fmla="*/ 47 w 100"/>
                              <a:gd name="T43" fmla="*/ 185 h 210"/>
                              <a:gd name="T44" fmla="*/ 43 w 100"/>
                              <a:gd name="T45" fmla="*/ 177 h 210"/>
                              <a:gd name="T46" fmla="*/ 21 w 100"/>
                              <a:gd name="T47" fmla="*/ 193 h 210"/>
                              <a:gd name="T48" fmla="*/ 16 w 100"/>
                              <a:gd name="T49" fmla="*/ 186 h 210"/>
                              <a:gd name="T50" fmla="*/ 41 w 100"/>
                              <a:gd name="T51" fmla="*/ 165 h 210"/>
                              <a:gd name="T52" fmla="*/ 35 w 100"/>
                              <a:gd name="T53" fmla="*/ 159 h 210"/>
                              <a:gd name="T54" fmla="*/ 15 w 100"/>
                              <a:gd name="T55" fmla="*/ 175 h 210"/>
                              <a:gd name="T56" fmla="*/ 15 w 100"/>
                              <a:gd name="T57" fmla="*/ 170 h 210"/>
                              <a:gd name="T58" fmla="*/ 15 w 100"/>
                              <a:gd name="T59" fmla="*/ 164 h 210"/>
                              <a:gd name="T60" fmla="*/ 41 w 100"/>
                              <a:gd name="T61" fmla="*/ 141 h 210"/>
                              <a:gd name="T62" fmla="*/ 37 w 100"/>
                              <a:gd name="T63" fmla="*/ 133 h 210"/>
                              <a:gd name="T64" fmla="*/ 14 w 100"/>
                              <a:gd name="T65" fmla="*/ 152 h 210"/>
                              <a:gd name="T66" fmla="*/ 14 w 100"/>
                              <a:gd name="T67" fmla="*/ 142 h 210"/>
                              <a:gd name="T68" fmla="*/ 37 w 100"/>
                              <a:gd name="T69" fmla="*/ 121 h 210"/>
                              <a:gd name="T70" fmla="*/ 31 w 100"/>
                              <a:gd name="T71" fmla="*/ 115 h 210"/>
                              <a:gd name="T72" fmla="*/ 15 w 100"/>
                              <a:gd name="T73" fmla="*/ 129 h 210"/>
                              <a:gd name="T74" fmla="*/ 15 w 100"/>
                              <a:gd name="T75" fmla="*/ 115 h 210"/>
                              <a:gd name="T76" fmla="*/ 36 w 100"/>
                              <a:gd name="T77" fmla="*/ 97 h 210"/>
                              <a:gd name="T78" fmla="*/ 31 w 100"/>
                              <a:gd name="T79" fmla="*/ 89 h 210"/>
                              <a:gd name="T80" fmla="*/ 15 w 100"/>
                              <a:gd name="T81" fmla="*/ 102 h 210"/>
                              <a:gd name="T82" fmla="*/ 15 w 100"/>
                              <a:gd name="T83" fmla="*/ 91 h 210"/>
                              <a:gd name="T84" fmla="*/ 37 w 100"/>
                              <a:gd name="T85" fmla="*/ 72 h 210"/>
                              <a:gd name="T86" fmla="*/ 32 w 100"/>
                              <a:gd name="T87" fmla="*/ 64 h 210"/>
                              <a:gd name="T88" fmla="*/ 16 w 100"/>
                              <a:gd name="T89" fmla="*/ 78 h 210"/>
                              <a:gd name="T90" fmla="*/ 16 w 100"/>
                              <a:gd name="T91" fmla="*/ 72 h 210"/>
                              <a:gd name="T92" fmla="*/ 16 w 100"/>
                              <a:gd name="T93" fmla="*/ 66 h 210"/>
                              <a:gd name="T94" fmla="*/ 36 w 100"/>
                              <a:gd name="T95" fmla="*/ 48 h 210"/>
                              <a:gd name="T96" fmla="*/ 31 w 100"/>
                              <a:gd name="T97" fmla="*/ 40 h 210"/>
                              <a:gd name="T98" fmla="*/ 17 w 100"/>
                              <a:gd name="T99" fmla="*/ 52 h 210"/>
                              <a:gd name="T100" fmla="*/ 17 w 100"/>
                              <a:gd name="T101" fmla="*/ 44 h 210"/>
                              <a:gd name="T102" fmla="*/ 34 w 100"/>
                              <a:gd name="T103" fmla="*/ 29 h 210"/>
                              <a:gd name="T104" fmla="*/ 29 w 100"/>
                              <a:gd name="T105" fmla="*/ 21 h 210"/>
                              <a:gd name="T106" fmla="*/ 16 w 100"/>
                              <a:gd name="T107" fmla="*/ 32 h 210"/>
                              <a:gd name="T108" fmla="*/ 16 w 100"/>
                              <a:gd name="T109" fmla="*/ 19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0" h="210">
                                <a:moveTo>
                                  <a:pt x="5" y="195"/>
                                </a:moveTo>
                                <a:cubicBezTo>
                                  <a:pt x="11" y="209"/>
                                  <a:pt x="30" y="206"/>
                                  <a:pt x="41" y="206"/>
                                </a:cubicBezTo>
                                <a:cubicBezTo>
                                  <a:pt x="54" y="205"/>
                                  <a:pt x="79" y="210"/>
                                  <a:pt x="90" y="202"/>
                                </a:cubicBezTo>
                                <a:cubicBezTo>
                                  <a:pt x="100" y="194"/>
                                  <a:pt x="95" y="166"/>
                                  <a:pt x="95" y="154"/>
                                </a:cubicBezTo>
                                <a:cubicBezTo>
                                  <a:pt x="95" y="128"/>
                                  <a:pt x="95" y="101"/>
                                  <a:pt x="95" y="74"/>
                                </a:cubicBezTo>
                                <a:cubicBezTo>
                                  <a:pt x="95" y="61"/>
                                  <a:pt x="95" y="48"/>
                                  <a:pt x="95" y="35"/>
                                </a:cubicBezTo>
                                <a:cubicBezTo>
                                  <a:pt x="95" y="29"/>
                                  <a:pt x="97" y="18"/>
                                  <a:pt x="93" y="12"/>
                                </a:cubicBezTo>
                                <a:cubicBezTo>
                                  <a:pt x="87" y="3"/>
                                  <a:pt x="63" y="6"/>
                                  <a:pt x="54" y="5"/>
                                </a:cubicBezTo>
                                <a:cubicBezTo>
                                  <a:pt x="43" y="4"/>
                                  <a:pt x="18" y="0"/>
                                  <a:pt x="9" y="7"/>
                                </a:cubicBezTo>
                                <a:cubicBezTo>
                                  <a:pt x="0" y="14"/>
                                  <a:pt x="5" y="41"/>
                                  <a:pt x="5" y="51"/>
                                </a:cubicBezTo>
                                <a:cubicBezTo>
                                  <a:pt x="4" y="79"/>
                                  <a:pt x="2" y="107"/>
                                  <a:pt x="3" y="135"/>
                                </a:cubicBezTo>
                                <a:cubicBezTo>
                                  <a:pt x="2" y="147"/>
                                  <a:pt x="2" y="158"/>
                                  <a:pt x="3" y="170"/>
                                </a:cubicBezTo>
                                <a:cubicBezTo>
                                  <a:pt x="3" y="177"/>
                                  <a:pt x="2" y="188"/>
                                  <a:pt x="5" y="195"/>
                                </a:cubicBezTo>
                                <a:close/>
                                <a:moveTo>
                                  <a:pt x="16" y="19"/>
                                </a:moveTo>
                                <a:cubicBezTo>
                                  <a:pt x="22" y="11"/>
                                  <a:pt x="53" y="17"/>
                                  <a:pt x="61" y="18"/>
                                </a:cubicBezTo>
                                <a:cubicBezTo>
                                  <a:pt x="70" y="19"/>
                                  <a:pt x="80" y="16"/>
                                  <a:pt x="83" y="24"/>
                                </a:cubicBezTo>
                                <a:cubicBezTo>
                                  <a:pt x="86" y="31"/>
                                  <a:pt x="83" y="48"/>
                                  <a:pt x="83" y="55"/>
                                </a:cubicBezTo>
                                <a:cubicBezTo>
                                  <a:pt x="83" y="79"/>
                                  <a:pt x="83" y="102"/>
                                  <a:pt x="83" y="126"/>
                                </a:cubicBezTo>
                                <a:cubicBezTo>
                                  <a:pt x="83" y="137"/>
                                  <a:pt x="83" y="149"/>
                                  <a:pt x="83" y="160"/>
                                </a:cubicBezTo>
                                <a:cubicBezTo>
                                  <a:pt x="83" y="166"/>
                                  <a:pt x="86" y="185"/>
                                  <a:pt x="82" y="190"/>
                                </a:cubicBezTo>
                                <a:cubicBezTo>
                                  <a:pt x="79" y="195"/>
                                  <a:pt x="50" y="195"/>
                                  <a:pt x="34" y="194"/>
                                </a:cubicBezTo>
                                <a:cubicBezTo>
                                  <a:pt x="39" y="191"/>
                                  <a:pt x="43" y="188"/>
                                  <a:pt x="47" y="185"/>
                                </a:cubicBezTo>
                                <a:cubicBezTo>
                                  <a:pt x="52" y="182"/>
                                  <a:pt x="47" y="174"/>
                                  <a:pt x="43" y="177"/>
                                </a:cubicBezTo>
                                <a:cubicBezTo>
                                  <a:pt x="36" y="182"/>
                                  <a:pt x="29" y="188"/>
                                  <a:pt x="21" y="193"/>
                                </a:cubicBezTo>
                                <a:cubicBezTo>
                                  <a:pt x="18" y="191"/>
                                  <a:pt x="16" y="189"/>
                                  <a:pt x="16" y="186"/>
                                </a:cubicBezTo>
                                <a:cubicBezTo>
                                  <a:pt x="24" y="179"/>
                                  <a:pt x="33" y="172"/>
                                  <a:pt x="41" y="165"/>
                                </a:cubicBezTo>
                                <a:cubicBezTo>
                                  <a:pt x="45" y="162"/>
                                  <a:pt x="39" y="155"/>
                                  <a:pt x="35" y="159"/>
                                </a:cubicBezTo>
                                <a:cubicBezTo>
                                  <a:pt x="28" y="164"/>
                                  <a:pt x="22" y="170"/>
                                  <a:pt x="15" y="175"/>
                                </a:cubicBezTo>
                                <a:cubicBezTo>
                                  <a:pt x="15" y="173"/>
                                  <a:pt x="15" y="171"/>
                                  <a:pt x="15" y="170"/>
                                </a:cubicBezTo>
                                <a:cubicBezTo>
                                  <a:pt x="15" y="168"/>
                                  <a:pt x="15" y="166"/>
                                  <a:pt x="15" y="164"/>
                                </a:cubicBezTo>
                                <a:cubicBezTo>
                                  <a:pt x="23" y="155"/>
                                  <a:pt x="31" y="147"/>
                                  <a:pt x="41" y="141"/>
                                </a:cubicBezTo>
                                <a:cubicBezTo>
                                  <a:pt x="46" y="137"/>
                                  <a:pt x="41" y="129"/>
                                  <a:pt x="37" y="133"/>
                                </a:cubicBezTo>
                                <a:cubicBezTo>
                                  <a:pt x="29" y="138"/>
                                  <a:pt x="21" y="145"/>
                                  <a:pt x="14" y="152"/>
                                </a:cubicBezTo>
                                <a:cubicBezTo>
                                  <a:pt x="14" y="148"/>
                                  <a:pt x="14" y="145"/>
                                  <a:pt x="14" y="142"/>
                                </a:cubicBezTo>
                                <a:cubicBezTo>
                                  <a:pt x="21" y="135"/>
                                  <a:pt x="29" y="128"/>
                                  <a:pt x="37" y="121"/>
                                </a:cubicBezTo>
                                <a:cubicBezTo>
                                  <a:pt x="41" y="118"/>
                                  <a:pt x="35" y="111"/>
                                  <a:pt x="31" y="115"/>
                                </a:cubicBezTo>
                                <a:cubicBezTo>
                                  <a:pt x="25" y="119"/>
                                  <a:pt x="20" y="124"/>
                                  <a:pt x="15" y="129"/>
                                </a:cubicBezTo>
                                <a:cubicBezTo>
                                  <a:pt x="15" y="124"/>
                                  <a:pt x="15" y="119"/>
                                  <a:pt x="15" y="115"/>
                                </a:cubicBezTo>
                                <a:cubicBezTo>
                                  <a:pt x="21" y="108"/>
                                  <a:pt x="28" y="102"/>
                                  <a:pt x="36" y="97"/>
                                </a:cubicBezTo>
                                <a:cubicBezTo>
                                  <a:pt x="41" y="94"/>
                                  <a:pt x="36" y="86"/>
                                  <a:pt x="31" y="89"/>
                                </a:cubicBezTo>
                                <a:cubicBezTo>
                                  <a:pt x="26" y="93"/>
                                  <a:pt x="20" y="97"/>
                                  <a:pt x="15" y="102"/>
                                </a:cubicBezTo>
                                <a:cubicBezTo>
                                  <a:pt x="15" y="98"/>
                                  <a:pt x="15" y="94"/>
                                  <a:pt x="15" y="91"/>
                                </a:cubicBezTo>
                                <a:cubicBezTo>
                                  <a:pt x="22" y="84"/>
                                  <a:pt x="29" y="78"/>
                                  <a:pt x="37" y="72"/>
                                </a:cubicBezTo>
                                <a:cubicBezTo>
                                  <a:pt x="42" y="69"/>
                                  <a:pt x="37" y="61"/>
                                  <a:pt x="32" y="64"/>
                                </a:cubicBezTo>
                                <a:cubicBezTo>
                                  <a:pt x="27" y="68"/>
                                  <a:pt x="21" y="73"/>
                                  <a:pt x="16" y="78"/>
                                </a:cubicBezTo>
                                <a:cubicBezTo>
                                  <a:pt x="16" y="76"/>
                                  <a:pt x="16" y="74"/>
                                  <a:pt x="16" y="72"/>
                                </a:cubicBezTo>
                                <a:cubicBezTo>
                                  <a:pt x="16" y="70"/>
                                  <a:pt x="16" y="68"/>
                                  <a:pt x="16" y="66"/>
                                </a:cubicBezTo>
                                <a:cubicBezTo>
                                  <a:pt x="22" y="59"/>
                                  <a:pt x="29" y="53"/>
                                  <a:pt x="36" y="48"/>
                                </a:cubicBezTo>
                                <a:cubicBezTo>
                                  <a:pt x="41" y="44"/>
                                  <a:pt x="36" y="37"/>
                                  <a:pt x="31" y="40"/>
                                </a:cubicBezTo>
                                <a:cubicBezTo>
                                  <a:pt x="26" y="44"/>
                                  <a:pt x="21" y="48"/>
                                  <a:pt x="17" y="52"/>
                                </a:cubicBezTo>
                                <a:cubicBezTo>
                                  <a:pt x="17" y="49"/>
                                  <a:pt x="17" y="47"/>
                                  <a:pt x="17" y="44"/>
                                </a:cubicBezTo>
                                <a:cubicBezTo>
                                  <a:pt x="22" y="38"/>
                                  <a:pt x="28" y="33"/>
                                  <a:pt x="34" y="29"/>
                                </a:cubicBezTo>
                                <a:cubicBezTo>
                                  <a:pt x="39" y="26"/>
                                  <a:pt x="34" y="18"/>
                                  <a:pt x="29" y="21"/>
                                </a:cubicBezTo>
                                <a:cubicBezTo>
                                  <a:pt x="25" y="25"/>
                                  <a:pt x="21" y="28"/>
                                  <a:pt x="16" y="32"/>
                                </a:cubicBezTo>
                                <a:cubicBezTo>
                                  <a:pt x="16" y="27"/>
                                  <a:pt x="15" y="21"/>
                                  <a:pt x="16" y="19"/>
                                </a:cubicBezTo>
                                <a:close/>
                              </a:path>
                            </a:pathLst>
                          </a:custGeom>
                          <a:grpFill/>
                          <a:ln>
                            <a:noFill/>
                          </a:ln>
                        </wps:spPr>
                        <wps:bodyPr vert="horz" wrap="square" lIns="91440" tIns="45720" rIns="91440" bIns="45720" numCol="1" anchor="t" anchorCtr="0" compatLnSpc="1"/>
                      </wps:wsp>
                      <wps:wsp>
                        <wps:cNvPr id="48" name="稻壳儿春秋广告/盗版必究        原创来源：http://chn.docer.com/works?userid=199329941#!/work_time"/>
                        <wps:cNvSpPr>
                          <a:spLocks noEditPoints="1"/>
                        </wps:cNvSpPr>
                        <wps:spPr bwMode="auto">
                          <a:xfrm>
                            <a:off x="8351839" y="5178426"/>
                            <a:ext cx="263525" cy="731838"/>
                          </a:xfrm>
                          <a:custGeom>
                            <a:avLst/>
                            <a:gdLst>
                              <a:gd name="T0" fmla="*/ 17 w 103"/>
                              <a:gd name="T1" fmla="*/ 281 h 285"/>
                              <a:gd name="T2" fmla="*/ 87 w 103"/>
                              <a:gd name="T3" fmla="*/ 280 h 285"/>
                              <a:gd name="T4" fmla="*/ 96 w 103"/>
                              <a:gd name="T5" fmla="*/ 145 h 285"/>
                              <a:gd name="T6" fmla="*/ 88 w 103"/>
                              <a:gd name="T7" fmla="*/ 5 h 285"/>
                              <a:gd name="T8" fmla="*/ 16 w 103"/>
                              <a:gd name="T9" fmla="*/ 3 h 285"/>
                              <a:gd name="T10" fmla="*/ 4 w 103"/>
                              <a:gd name="T11" fmla="*/ 212 h 285"/>
                              <a:gd name="T12" fmla="*/ 18 w 103"/>
                              <a:gd name="T13" fmla="*/ 20 h 285"/>
                              <a:gd name="T14" fmla="*/ 80 w 103"/>
                              <a:gd name="T15" fmla="*/ 17 h 285"/>
                              <a:gd name="T16" fmla="*/ 84 w 103"/>
                              <a:gd name="T17" fmla="*/ 96 h 285"/>
                              <a:gd name="T18" fmla="*/ 84 w 103"/>
                              <a:gd name="T19" fmla="*/ 266 h 285"/>
                              <a:gd name="T20" fmla="*/ 33 w 103"/>
                              <a:gd name="T21" fmla="*/ 272 h 285"/>
                              <a:gd name="T22" fmla="*/ 32 w 103"/>
                              <a:gd name="T23" fmla="*/ 260 h 285"/>
                              <a:gd name="T24" fmla="*/ 20 w 103"/>
                              <a:gd name="T25" fmla="*/ 267 h 285"/>
                              <a:gd name="T26" fmla="*/ 27 w 103"/>
                              <a:gd name="T27" fmla="*/ 247 h 285"/>
                              <a:gd name="T28" fmla="*/ 15 w 103"/>
                              <a:gd name="T29" fmla="*/ 249 h 285"/>
                              <a:gd name="T30" fmla="*/ 25 w 103"/>
                              <a:gd name="T31" fmla="*/ 229 h 285"/>
                              <a:gd name="T32" fmla="*/ 15 w 103"/>
                              <a:gd name="T33" fmla="*/ 232 h 285"/>
                              <a:gd name="T34" fmla="*/ 32 w 103"/>
                              <a:gd name="T35" fmla="*/ 207 h 285"/>
                              <a:gd name="T36" fmla="*/ 16 w 103"/>
                              <a:gd name="T37" fmla="*/ 212 h 285"/>
                              <a:gd name="T38" fmla="*/ 35 w 103"/>
                              <a:gd name="T39" fmla="*/ 193 h 285"/>
                              <a:gd name="T40" fmla="*/ 16 w 103"/>
                              <a:gd name="T41" fmla="*/ 196 h 285"/>
                              <a:gd name="T42" fmla="*/ 32 w 103"/>
                              <a:gd name="T43" fmla="*/ 174 h 285"/>
                              <a:gd name="T44" fmla="*/ 16 w 103"/>
                              <a:gd name="T45" fmla="*/ 175 h 285"/>
                              <a:gd name="T46" fmla="*/ 35 w 103"/>
                              <a:gd name="T47" fmla="*/ 149 h 285"/>
                              <a:gd name="T48" fmla="*/ 17 w 103"/>
                              <a:gd name="T49" fmla="*/ 152 h 285"/>
                              <a:gd name="T50" fmla="*/ 30 w 103"/>
                              <a:gd name="T51" fmla="*/ 125 h 285"/>
                              <a:gd name="T52" fmla="*/ 26 w 103"/>
                              <a:gd name="T53" fmla="*/ 117 h 285"/>
                              <a:gd name="T54" fmla="*/ 17 w 103"/>
                              <a:gd name="T55" fmla="*/ 117 h 285"/>
                              <a:gd name="T56" fmla="*/ 34 w 103"/>
                              <a:gd name="T57" fmla="*/ 95 h 285"/>
                              <a:gd name="T58" fmla="*/ 18 w 103"/>
                              <a:gd name="T59" fmla="*/ 95 h 285"/>
                              <a:gd name="T60" fmla="*/ 33 w 103"/>
                              <a:gd name="T61" fmla="*/ 80 h 285"/>
                              <a:gd name="T62" fmla="*/ 18 w 103"/>
                              <a:gd name="T63" fmla="*/ 81 h 285"/>
                              <a:gd name="T64" fmla="*/ 31 w 103"/>
                              <a:gd name="T65" fmla="*/ 56 h 285"/>
                              <a:gd name="T66" fmla="*/ 25 w 103"/>
                              <a:gd name="T67" fmla="*/ 50 h 285"/>
                              <a:gd name="T68" fmla="*/ 19 w 103"/>
                              <a:gd name="T69" fmla="*/ 43 h 285"/>
                              <a:gd name="T70" fmla="*/ 29 w 103"/>
                              <a:gd name="T71" fmla="*/ 23 h 285"/>
                              <a:gd name="T72" fmla="*/ 18 w 103"/>
                              <a:gd name="T73" fmla="*/ 2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3" h="285">
                                <a:moveTo>
                                  <a:pt x="5" y="262"/>
                                </a:moveTo>
                                <a:cubicBezTo>
                                  <a:pt x="6" y="271"/>
                                  <a:pt x="7" y="277"/>
                                  <a:pt x="17" y="281"/>
                                </a:cubicBezTo>
                                <a:cubicBezTo>
                                  <a:pt x="26" y="285"/>
                                  <a:pt x="39" y="283"/>
                                  <a:pt x="49" y="284"/>
                                </a:cubicBezTo>
                                <a:cubicBezTo>
                                  <a:pt x="61" y="284"/>
                                  <a:pt x="75" y="285"/>
                                  <a:pt x="87" y="280"/>
                                </a:cubicBezTo>
                                <a:cubicBezTo>
                                  <a:pt x="102" y="273"/>
                                  <a:pt x="96" y="248"/>
                                  <a:pt x="96" y="233"/>
                                </a:cubicBezTo>
                                <a:cubicBezTo>
                                  <a:pt x="96" y="204"/>
                                  <a:pt x="96" y="174"/>
                                  <a:pt x="96" y="145"/>
                                </a:cubicBezTo>
                                <a:cubicBezTo>
                                  <a:pt x="96" y="115"/>
                                  <a:pt x="96" y="85"/>
                                  <a:pt x="97" y="55"/>
                                </a:cubicBezTo>
                                <a:cubicBezTo>
                                  <a:pt x="97" y="42"/>
                                  <a:pt x="103" y="11"/>
                                  <a:pt x="88" y="5"/>
                                </a:cubicBezTo>
                                <a:cubicBezTo>
                                  <a:pt x="78" y="2"/>
                                  <a:pt x="62" y="3"/>
                                  <a:pt x="51" y="2"/>
                                </a:cubicBezTo>
                                <a:cubicBezTo>
                                  <a:pt x="41" y="1"/>
                                  <a:pt x="26" y="0"/>
                                  <a:pt x="16" y="3"/>
                                </a:cubicBezTo>
                                <a:cubicBezTo>
                                  <a:pt x="0" y="7"/>
                                  <a:pt x="7" y="30"/>
                                  <a:pt x="7" y="43"/>
                                </a:cubicBezTo>
                                <a:cubicBezTo>
                                  <a:pt x="6" y="99"/>
                                  <a:pt x="3" y="156"/>
                                  <a:pt x="4" y="212"/>
                                </a:cubicBezTo>
                                <a:cubicBezTo>
                                  <a:pt x="3" y="228"/>
                                  <a:pt x="4" y="245"/>
                                  <a:pt x="5" y="262"/>
                                </a:cubicBezTo>
                                <a:close/>
                                <a:moveTo>
                                  <a:pt x="18" y="20"/>
                                </a:moveTo>
                                <a:cubicBezTo>
                                  <a:pt x="20" y="11"/>
                                  <a:pt x="38" y="13"/>
                                  <a:pt x="47" y="14"/>
                                </a:cubicBezTo>
                                <a:cubicBezTo>
                                  <a:pt x="54" y="14"/>
                                  <a:pt x="73" y="14"/>
                                  <a:pt x="80" y="17"/>
                                </a:cubicBezTo>
                                <a:cubicBezTo>
                                  <a:pt x="87" y="20"/>
                                  <a:pt x="85" y="26"/>
                                  <a:pt x="85" y="35"/>
                                </a:cubicBezTo>
                                <a:cubicBezTo>
                                  <a:pt x="85" y="55"/>
                                  <a:pt x="85" y="76"/>
                                  <a:pt x="84" y="96"/>
                                </a:cubicBezTo>
                                <a:cubicBezTo>
                                  <a:pt x="84" y="144"/>
                                  <a:pt x="84" y="191"/>
                                  <a:pt x="84" y="239"/>
                                </a:cubicBezTo>
                                <a:cubicBezTo>
                                  <a:pt x="84" y="245"/>
                                  <a:pt x="86" y="260"/>
                                  <a:pt x="84" y="266"/>
                                </a:cubicBezTo>
                                <a:cubicBezTo>
                                  <a:pt x="79" y="275"/>
                                  <a:pt x="57" y="272"/>
                                  <a:pt x="49" y="272"/>
                                </a:cubicBezTo>
                                <a:cubicBezTo>
                                  <a:pt x="44" y="272"/>
                                  <a:pt x="38" y="272"/>
                                  <a:pt x="33" y="272"/>
                                </a:cubicBezTo>
                                <a:cubicBezTo>
                                  <a:pt x="35" y="270"/>
                                  <a:pt x="36" y="268"/>
                                  <a:pt x="38" y="267"/>
                                </a:cubicBezTo>
                                <a:cubicBezTo>
                                  <a:pt x="42" y="262"/>
                                  <a:pt x="36" y="256"/>
                                  <a:pt x="32" y="260"/>
                                </a:cubicBezTo>
                                <a:cubicBezTo>
                                  <a:pt x="29" y="263"/>
                                  <a:pt x="26" y="266"/>
                                  <a:pt x="22" y="269"/>
                                </a:cubicBezTo>
                                <a:cubicBezTo>
                                  <a:pt x="21" y="269"/>
                                  <a:pt x="20" y="268"/>
                                  <a:pt x="20" y="267"/>
                                </a:cubicBezTo>
                                <a:cubicBezTo>
                                  <a:pt x="24" y="262"/>
                                  <a:pt x="28" y="258"/>
                                  <a:pt x="33" y="253"/>
                                </a:cubicBezTo>
                                <a:cubicBezTo>
                                  <a:pt x="37" y="249"/>
                                  <a:pt x="31" y="243"/>
                                  <a:pt x="27" y="247"/>
                                </a:cubicBezTo>
                                <a:cubicBezTo>
                                  <a:pt x="23" y="250"/>
                                  <a:pt x="20" y="254"/>
                                  <a:pt x="16" y="257"/>
                                </a:cubicBezTo>
                                <a:cubicBezTo>
                                  <a:pt x="16" y="255"/>
                                  <a:pt x="16" y="252"/>
                                  <a:pt x="15" y="249"/>
                                </a:cubicBezTo>
                                <a:cubicBezTo>
                                  <a:pt x="21" y="245"/>
                                  <a:pt x="26" y="240"/>
                                  <a:pt x="31" y="236"/>
                                </a:cubicBezTo>
                                <a:cubicBezTo>
                                  <a:pt x="36" y="232"/>
                                  <a:pt x="29" y="226"/>
                                  <a:pt x="25" y="229"/>
                                </a:cubicBezTo>
                                <a:cubicBezTo>
                                  <a:pt x="22" y="232"/>
                                  <a:pt x="18" y="235"/>
                                  <a:pt x="15" y="238"/>
                                </a:cubicBezTo>
                                <a:cubicBezTo>
                                  <a:pt x="15" y="236"/>
                                  <a:pt x="15" y="234"/>
                                  <a:pt x="15" y="232"/>
                                </a:cubicBezTo>
                                <a:cubicBezTo>
                                  <a:pt x="23" y="226"/>
                                  <a:pt x="31" y="220"/>
                                  <a:pt x="39" y="214"/>
                                </a:cubicBezTo>
                                <a:cubicBezTo>
                                  <a:pt x="43" y="210"/>
                                  <a:pt x="37" y="204"/>
                                  <a:pt x="32" y="207"/>
                                </a:cubicBezTo>
                                <a:cubicBezTo>
                                  <a:pt x="27" y="212"/>
                                  <a:pt x="21" y="216"/>
                                  <a:pt x="16" y="220"/>
                                </a:cubicBezTo>
                                <a:cubicBezTo>
                                  <a:pt x="16" y="218"/>
                                  <a:pt x="16" y="215"/>
                                  <a:pt x="16" y="212"/>
                                </a:cubicBezTo>
                                <a:cubicBezTo>
                                  <a:pt x="16" y="211"/>
                                  <a:pt x="16" y="209"/>
                                  <a:pt x="16" y="208"/>
                                </a:cubicBezTo>
                                <a:cubicBezTo>
                                  <a:pt x="22" y="202"/>
                                  <a:pt x="29" y="197"/>
                                  <a:pt x="35" y="193"/>
                                </a:cubicBezTo>
                                <a:cubicBezTo>
                                  <a:pt x="40" y="189"/>
                                  <a:pt x="36" y="182"/>
                                  <a:pt x="31" y="185"/>
                                </a:cubicBezTo>
                                <a:cubicBezTo>
                                  <a:pt x="26" y="188"/>
                                  <a:pt x="21" y="192"/>
                                  <a:pt x="16" y="196"/>
                                </a:cubicBezTo>
                                <a:cubicBezTo>
                                  <a:pt x="16" y="193"/>
                                  <a:pt x="16" y="190"/>
                                  <a:pt x="16" y="186"/>
                                </a:cubicBezTo>
                                <a:cubicBezTo>
                                  <a:pt x="22" y="182"/>
                                  <a:pt x="27" y="178"/>
                                  <a:pt x="32" y="174"/>
                                </a:cubicBezTo>
                                <a:cubicBezTo>
                                  <a:pt x="37" y="170"/>
                                  <a:pt x="31" y="164"/>
                                  <a:pt x="26" y="167"/>
                                </a:cubicBezTo>
                                <a:cubicBezTo>
                                  <a:pt x="23" y="170"/>
                                  <a:pt x="20" y="173"/>
                                  <a:pt x="16" y="175"/>
                                </a:cubicBezTo>
                                <a:cubicBezTo>
                                  <a:pt x="16" y="171"/>
                                  <a:pt x="16" y="168"/>
                                  <a:pt x="16" y="164"/>
                                </a:cubicBezTo>
                                <a:cubicBezTo>
                                  <a:pt x="22" y="159"/>
                                  <a:pt x="29" y="153"/>
                                  <a:pt x="35" y="149"/>
                                </a:cubicBezTo>
                                <a:cubicBezTo>
                                  <a:pt x="40" y="146"/>
                                  <a:pt x="36" y="138"/>
                                  <a:pt x="31" y="141"/>
                                </a:cubicBezTo>
                                <a:cubicBezTo>
                                  <a:pt x="26" y="145"/>
                                  <a:pt x="21" y="148"/>
                                  <a:pt x="17" y="152"/>
                                </a:cubicBezTo>
                                <a:cubicBezTo>
                                  <a:pt x="17" y="147"/>
                                  <a:pt x="17" y="142"/>
                                  <a:pt x="17" y="136"/>
                                </a:cubicBezTo>
                                <a:cubicBezTo>
                                  <a:pt x="21" y="132"/>
                                  <a:pt x="26" y="129"/>
                                  <a:pt x="30" y="125"/>
                                </a:cubicBezTo>
                                <a:cubicBezTo>
                                  <a:pt x="32" y="124"/>
                                  <a:pt x="33" y="121"/>
                                  <a:pt x="32" y="119"/>
                                </a:cubicBezTo>
                                <a:cubicBezTo>
                                  <a:pt x="31" y="117"/>
                                  <a:pt x="28" y="116"/>
                                  <a:pt x="26" y="117"/>
                                </a:cubicBezTo>
                                <a:cubicBezTo>
                                  <a:pt x="23" y="119"/>
                                  <a:pt x="20" y="122"/>
                                  <a:pt x="17" y="124"/>
                                </a:cubicBezTo>
                                <a:cubicBezTo>
                                  <a:pt x="17" y="122"/>
                                  <a:pt x="17" y="119"/>
                                  <a:pt x="17" y="117"/>
                                </a:cubicBezTo>
                                <a:cubicBezTo>
                                  <a:pt x="24" y="111"/>
                                  <a:pt x="31" y="107"/>
                                  <a:pt x="39" y="103"/>
                                </a:cubicBezTo>
                                <a:cubicBezTo>
                                  <a:pt x="44" y="100"/>
                                  <a:pt x="39" y="92"/>
                                  <a:pt x="34" y="95"/>
                                </a:cubicBezTo>
                                <a:cubicBezTo>
                                  <a:pt x="28" y="98"/>
                                  <a:pt x="23" y="102"/>
                                  <a:pt x="18" y="105"/>
                                </a:cubicBezTo>
                                <a:cubicBezTo>
                                  <a:pt x="18" y="102"/>
                                  <a:pt x="18" y="98"/>
                                  <a:pt x="18" y="95"/>
                                </a:cubicBezTo>
                                <a:cubicBezTo>
                                  <a:pt x="18" y="94"/>
                                  <a:pt x="18" y="94"/>
                                  <a:pt x="18" y="93"/>
                                </a:cubicBezTo>
                                <a:cubicBezTo>
                                  <a:pt x="23" y="89"/>
                                  <a:pt x="28" y="84"/>
                                  <a:pt x="33" y="80"/>
                                </a:cubicBezTo>
                                <a:cubicBezTo>
                                  <a:pt x="37" y="76"/>
                                  <a:pt x="31" y="70"/>
                                  <a:pt x="27" y="73"/>
                                </a:cubicBezTo>
                                <a:cubicBezTo>
                                  <a:pt x="24" y="76"/>
                                  <a:pt x="21" y="79"/>
                                  <a:pt x="18" y="81"/>
                                </a:cubicBezTo>
                                <a:cubicBezTo>
                                  <a:pt x="18" y="77"/>
                                  <a:pt x="18" y="72"/>
                                  <a:pt x="18" y="68"/>
                                </a:cubicBezTo>
                                <a:cubicBezTo>
                                  <a:pt x="22" y="64"/>
                                  <a:pt x="27" y="60"/>
                                  <a:pt x="31" y="56"/>
                                </a:cubicBezTo>
                                <a:cubicBezTo>
                                  <a:pt x="33" y="54"/>
                                  <a:pt x="33" y="51"/>
                                  <a:pt x="31" y="50"/>
                                </a:cubicBezTo>
                                <a:cubicBezTo>
                                  <a:pt x="29" y="48"/>
                                  <a:pt x="27" y="48"/>
                                  <a:pt x="25" y="50"/>
                                </a:cubicBezTo>
                                <a:cubicBezTo>
                                  <a:pt x="23" y="51"/>
                                  <a:pt x="21" y="53"/>
                                  <a:pt x="18" y="55"/>
                                </a:cubicBezTo>
                                <a:cubicBezTo>
                                  <a:pt x="18" y="51"/>
                                  <a:pt x="18" y="47"/>
                                  <a:pt x="19" y="43"/>
                                </a:cubicBezTo>
                                <a:cubicBezTo>
                                  <a:pt x="24" y="39"/>
                                  <a:pt x="30" y="34"/>
                                  <a:pt x="36" y="30"/>
                                </a:cubicBezTo>
                                <a:cubicBezTo>
                                  <a:pt x="40" y="26"/>
                                  <a:pt x="33" y="19"/>
                                  <a:pt x="29" y="23"/>
                                </a:cubicBezTo>
                                <a:cubicBezTo>
                                  <a:pt x="26" y="26"/>
                                  <a:pt x="22" y="29"/>
                                  <a:pt x="18" y="32"/>
                                </a:cubicBezTo>
                                <a:cubicBezTo>
                                  <a:pt x="18" y="28"/>
                                  <a:pt x="17" y="24"/>
                                  <a:pt x="18" y="20"/>
                                </a:cubicBezTo>
                                <a:close/>
                              </a:path>
                            </a:pathLst>
                          </a:custGeom>
                          <a:grpFill/>
                          <a:ln>
                            <a:noFill/>
                          </a:ln>
                        </wps:spPr>
                        <wps:bodyPr vert="horz" wrap="square" lIns="91440" tIns="45720" rIns="91440" bIns="45720" numCol="1" anchor="t" anchorCtr="0" compatLnSpc="1"/>
                      </wps:wsp>
                      <wps:wsp>
                        <wps:cNvPr id="49" name="稻壳儿春秋广告/盗版必究        原创来源：http://chn.docer.com/works?userid=199329941#!/work_time"/>
                        <wps:cNvSpPr/>
                        <wps:spPr bwMode="auto">
                          <a:xfrm>
                            <a:off x="7612064" y="5181601"/>
                            <a:ext cx="1020763" cy="800100"/>
                          </a:xfrm>
                          <a:custGeom>
                            <a:avLst/>
                            <a:gdLst>
                              <a:gd name="T0" fmla="*/ 392 w 399"/>
                              <a:gd name="T1" fmla="*/ 297 h 312"/>
                              <a:gd name="T2" fmla="*/ 214 w 399"/>
                              <a:gd name="T3" fmla="*/ 299 h 312"/>
                              <a:gd name="T4" fmla="*/ 46 w 399"/>
                              <a:gd name="T5" fmla="*/ 295 h 312"/>
                              <a:gd name="T6" fmla="*/ 23 w 399"/>
                              <a:gd name="T7" fmla="*/ 294 h 312"/>
                              <a:gd name="T8" fmla="*/ 18 w 399"/>
                              <a:gd name="T9" fmla="*/ 273 h 312"/>
                              <a:gd name="T10" fmla="*/ 16 w 399"/>
                              <a:gd name="T11" fmla="*/ 235 h 312"/>
                              <a:gd name="T12" fmla="*/ 16 w 399"/>
                              <a:gd name="T13" fmla="*/ 160 h 312"/>
                              <a:gd name="T14" fmla="*/ 16 w 399"/>
                              <a:gd name="T15" fmla="*/ 8 h 312"/>
                              <a:gd name="T16" fmla="*/ 4 w 399"/>
                              <a:gd name="T17" fmla="*/ 8 h 312"/>
                              <a:gd name="T18" fmla="*/ 4 w 399"/>
                              <a:gd name="T19" fmla="*/ 176 h 312"/>
                              <a:gd name="T20" fmla="*/ 5 w 399"/>
                              <a:gd name="T21" fmla="*/ 255 h 312"/>
                              <a:gd name="T22" fmla="*/ 19 w 399"/>
                              <a:gd name="T23" fmla="*/ 306 h 312"/>
                              <a:gd name="T24" fmla="*/ 52 w 399"/>
                              <a:gd name="T25" fmla="*/ 306 h 312"/>
                              <a:gd name="T26" fmla="*/ 96 w 399"/>
                              <a:gd name="T27" fmla="*/ 307 h 312"/>
                              <a:gd name="T28" fmla="*/ 191 w 399"/>
                              <a:gd name="T29" fmla="*/ 310 h 312"/>
                              <a:gd name="T30" fmla="*/ 392 w 399"/>
                              <a:gd name="T31" fmla="*/ 309 h 312"/>
                              <a:gd name="T32" fmla="*/ 392 w 399"/>
                              <a:gd name="T33" fmla="*/ 297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9" h="312">
                                <a:moveTo>
                                  <a:pt x="392" y="297"/>
                                </a:moveTo>
                                <a:cubicBezTo>
                                  <a:pt x="333" y="300"/>
                                  <a:pt x="273" y="300"/>
                                  <a:pt x="214" y="299"/>
                                </a:cubicBezTo>
                                <a:cubicBezTo>
                                  <a:pt x="158" y="298"/>
                                  <a:pt x="102" y="294"/>
                                  <a:pt x="46" y="295"/>
                                </a:cubicBezTo>
                                <a:cubicBezTo>
                                  <a:pt x="40" y="295"/>
                                  <a:pt x="27" y="297"/>
                                  <a:pt x="23" y="294"/>
                                </a:cubicBezTo>
                                <a:cubicBezTo>
                                  <a:pt x="17" y="291"/>
                                  <a:pt x="18" y="278"/>
                                  <a:pt x="18" y="273"/>
                                </a:cubicBezTo>
                                <a:cubicBezTo>
                                  <a:pt x="17" y="260"/>
                                  <a:pt x="16" y="248"/>
                                  <a:pt x="16" y="235"/>
                                </a:cubicBezTo>
                                <a:cubicBezTo>
                                  <a:pt x="16" y="210"/>
                                  <a:pt x="16" y="185"/>
                                  <a:pt x="16" y="160"/>
                                </a:cubicBezTo>
                                <a:cubicBezTo>
                                  <a:pt x="16" y="110"/>
                                  <a:pt x="17" y="59"/>
                                  <a:pt x="16" y="8"/>
                                </a:cubicBezTo>
                                <a:cubicBezTo>
                                  <a:pt x="16" y="0"/>
                                  <a:pt x="4" y="0"/>
                                  <a:pt x="4" y="8"/>
                                </a:cubicBezTo>
                                <a:cubicBezTo>
                                  <a:pt x="6" y="64"/>
                                  <a:pt x="4" y="120"/>
                                  <a:pt x="4" y="176"/>
                                </a:cubicBezTo>
                                <a:cubicBezTo>
                                  <a:pt x="4" y="202"/>
                                  <a:pt x="4" y="229"/>
                                  <a:pt x="5" y="255"/>
                                </a:cubicBezTo>
                                <a:cubicBezTo>
                                  <a:pt x="5" y="271"/>
                                  <a:pt x="0" y="300"/>
                                  <a:pt x="19" y="306"/>
                                </a:cubicBezTo>
                                <a:cubicBezTo>
                                  <a:pt x="29" y="309"/>
                                  <a:pt x="42" y="307"/>
                                  <a:pt x="52" y="306"/>
                                </a:cubicBezTo>
                                <a:cubicBezTo>
                                  <a:pt x="67" y="306"/>
                                  <a:pt x="81" y="306"/>
                                  <a:pt x="96" y="307"/>
                                </a:cubicBezTo>
                                <a:cubicBezTo>
                                  <a:pt x="128" y="308"/>
                                  <a:pt x="160" y="309"/>
                                  <a:pt x="191" y="310"/>
                                </a:cubicBezTo>
                                <a:cubicBezTo>
                                  <a:pt x="258" y="312"/>
                                  <a:pt x="325" y="312"/>
                                  <a:pt x="392" y="309"/>
                                </a:cubicBezTo>
                                <a:cubicBezTo>
                                  <a:pt x="399" y="309"/>
                                  <a:pt x="399" y="297"/>
                                  <a:pt x="392" y="297"/>
                                </a:cubicBezTo>
                                <a:close/>
                              </a:path>
                            </a:pathLst>
                          </a:custGeom>
                          <a:grpFill/>
                          <a:ln>
                            <a:noFill/>
                          </a:ln>
                        </wps:spPr>
                        <wps:bodyPr vert="horz" wrap="square" lIns="91440" tIns="45720" rIns="91440" bIns="45720" numCol="1" anchor="t" anchorCtr="0" compatLnSpc="1"/>
                      </wps:wsp>
                    </wpg:wgp>
                  </a:graphicData>
                </a:graphic>
              </wp:anchor>
            </w:drawing>
          </mc:Choice>
          <mc:Fallback>
            <w:pict>
              <v:group id="组合 10" o:spid="_x0000_s1026" o:spt="203" style="position:absolute;left:0pt;margin-left:60.45pt;margin-top:160.9pt;height:47.45pt;width:60.3pt;z-index:251590656;mso-width-relative:page;mso-height-relative:page;" coordorigin="7612064,5178426" coordsize="1020763,803275" o:gfxdata="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">
                <o:lock v:ext="edit" aspectratio="f"/>
                <v:shape id="稻壳儿春秋广告/盗版必究        原创来源：http://chn.docer.com/works?userid=199329941#!/work_time" o:spid="_x0000_s1026" o:spt="100" style="position:absolute;left:7707314;top:5540376;height:379413;width:260350;" filled="t" stroked="f" coordsize="102,148" o:gfxdata="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yM7L4A&#10;AADbAAAADwAAAAAAAAABACAAAAAiAAAAZHJzL2Rvd25yZXYueG1sUEsBAhQAFAAAAAgAh07iQDMv&#10;BZ47AAAAOQAAABAAAAAAAAAAAQAgAAAADQEAAGRycy9zaGFwZXhtbC54bWxQSwUGAAAAAAYABgBb&#10;AQAAtwMAAAAA&#10;" path="m57,143c74,143,92,145,94,125c96,100,95,74,95,49c95,37,102,9,87,3c78,0,64,2,55,1c46,0,37,0,28,0c12,0,4,1,4,18c4,43,2,67,2,91c1,102,0,124,6,134c15,148,44,142,57,143xm26,12c39,11,51,13,63,14c69,14,80,12,83,17c86,20,83,39,83,43c83,58,83,72,82,87c82,96,82,105,82,114c82,128,78,131,62,131c53,131,34,134,23,130c26,128,29,125,32,122c35,117,29,111,25,115c23,119,20,122,16,124c16,124,16,124,16,124c14,120,14,115,14,110c19,105,24,101,29,97c33,93,27,86,22,90c20,93,17,95,14,97c14,95,14,93,14,91c14,88,14,86,15,83c21,77,27,72,33,67c38,63,31,57,27,60c23,64,19,67,15,70c15,67,15,63,16,60c21,56,26,51,32,47c36,43,30,37,26,40c22,43,19,45,16,48c16,46,16,44,17,42c17,40,17,39,17,37c21,34,26,30,31,27c36,23,31,15,26,19c23,21,20,24,16,26c16,25,16,23,17,21c17,13,17,13,26,12xe">
                  <v:path o:connectlocs="145489,366594;239930,320450;242482,125616;222063,7690;140384,2563;71468,0;10209,46144;5104,233287;15314,343522;145489,366594;66363,30763;160804,35890;211853,43581;211853,110234;209300,223033;209300,292250;158251,335831;58706,333268;81678,312759;63811,294814;40839,317886;40839,317886;35734,281996;74021,248669;56153,230724;35734,248669;35734,233287;38286,212778;84230,171761;68916,153816;38286,179452;40839,153816;81678,120489;66363,102544;40839,123052;43391,107671;43391,94853;79125,69217;66363,48708;40839,66653;43391,53835;66363,30763" o:connectangles="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8026401;top:5376864;height:538163;width:257175;" filled="t" stroked="f" coordsize="100,210" o:gfxdata="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0H074A&#10;AADbAAAADwAAAAAAAAABACAAAAAiAAAAZHJzL2Rvd25yZXYueG1sUEsBAhQAFAAAAAgAh07iQDMv&#10;BZ47AAAAOQAAABAAAAAAAAAAAQAgAAAADQEAAGRycy9zaGFwZXhtbC54bWxQSwUGAAAAAAYABgBb&#10;AQAAtwMAAAAA&#10;" path="m5,195c11,209,30,206,41,206c54,205,79,210,90,202c100,194,95,166,95,154c95,128,95,101,95,74c95,61,95,48,95,35c95,29,97,18,93,12c87,3,63,6,54,5c43,4,18,0,9,7c0,14,5,41,5,51c4,79,2,107,3,135c2,147,2,158,3,170c3,177,2,188,5,195xm16,19c22,11,53,17,61,18c70,19,80,16,83,24c86,31,83,48,83,55c83,79,83,102,83,126c83,137,83,149,83,160c83,166,86,185,82,190c79,195,50,195,34,194c39,191,43,188,47,185c52,182,47,174,43,177c36,182,29,188,21,193c18,191,16,189,16,186c24,179,33,172,41,165c45,162,39,155,35,159c28,164,22,170,15,175c15,173,15,171,15,170c15,168,15,166,15,164c23,155,31,147,41,141c46,137,41,129,37,133c29,138,21,145,14,152c14,148,14,145,14,142c21,135,29,128,37,121c41,118,35,111,31,115c25,119,20,124,15,129c15,124,15,119,15,115c21,108,28,102,36,97c41,94,36,86,31,89c26,93,20,97,15,102c15,98,15,94,15,91c22,84,29,78,37,72c42,69,37,61,32,64c27,68,21,73,16,78c16,76,16,74,16,72c16,70,16,68,16,66c22,59,29,53,36,48c41,44,36,37,31,40c26,44,21,48,17,52c17,49,17,47,17,44c22,38,28,33,34,29c39,26,34,18,29,21c25,25,21,28,16,32c16,27,15,21,16,19xe">
                  <v:path o:connectlocs="12858,499722;105441,527912;231457,517661;244316,394652;244316,189638;244316,89693;239172,30752;138874,12813;23145,17938;12858,130696;7715,345961;7715,435655;12858,499722;41148,48690;156876,46128;213455,61504;213455,140947;213455,322897;213455,410028;210883,486909;87439,497160;120872,474095;110585,453594;54006,494597;41148,476658;105441,422842;90011,407466;38576,448469;38576,435655;38576,420279;105441,361338;95154,340836;36004,389527;36004,363900;95154,310084;79724,294708;38576,330585;38576,294708;92583,248580;79724,228078;38576,261393;38576,233203;95154,184513;82296,164011;41148,199889;41148,184513;41148,169136;92583,123008;79724,102507;43719,133259;43719,112757;87439,74317;74580,53816;41148,82005;41148,48690" o:connectangles="0,0,0,0,0,0,0,0,0,0,0,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8351839;top:5178426;height:731838;width:263525;" filled="t" stroked="f" coordsize="103,285" o:gfxdata="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XNyE7sAAADb&#10;AAAADwAAAAAAAAABACAAAAAiAAAAZHJzL2Rvd25yZXYueG1sUEsBAhQAFAAAAAgAh07iQDMvBZ47&#10;AAAAOQAAABAAAAAAAAAAAQAgAAAACgEAAGRycy9zaGFwZXhtbC54bWxQSwUGAAAAAAYABgBbAQAA&#10;tAMAAAAA&#10;" path="m5,262c6,271,7,277,17,281c26,285,39,283,49,284c61,284,75,285,87,280c102,273,96,248,96,233c96,204,96,174,96,145c96,115,96,85,97,55c97,42,103,11,88,5c78,2,62,3,51,2c41,1,26,0,16,3c0,7,7,30,7,43c6,99,3,156,4,212c3,228,4,245,5,262xm18,20c20,11,38,13,47,14c54,14,73,14,80,17c87,20,85,26,85,35c85,55,85,76,84,96c84,144,84,191,84,239c84,245,86,260,84,266c79,275,57,272,49,272c44,272,38,272,33,272c35,270,36,268,38,267c42,262,36,256,32,260c29,263,26,266,22,269c21,269,20,268,20,267c24,262,28,258,33,253c37,249,31,243,27,247c23,250,20,254,16,257c16,255,16,252,15,249c21,245,26,240,31,236c36,232,29,226,25,229c22,232,18,235,15,238c15,236,15,234,15,232c23,226,31,220,39,214c43,210,37,204,32,207c27,212,21,216,16,220c16,218,16,215,16,212c16,211,16,209,16,208c22,202,29,197,35,193c40,189,36,182,31,185c26,188,21,192,16,196c16,193,16,190,16,186c22,182,27,178,32,174c37,170,31,164,26,167c23,170,20,173,16,175c16,171,16,168,16,164c22,159,29,153,35,149c40,146,36,138,31,141c26,145,21,148,17,152c17,147,17,142,17,136c21,132,26,129,30,125c32,124,33,121,32,119c31,117,28,116,26,117c23,119,20,122,17,124c17,122,17,119,17,117c24,111,31,107,39,103c44,100,39,92,34,95c28,98,23,102,18,105c18,102,18,98,18,95c18,94,18,94,18,93c23,89,28,84,33,80c37,76,31,70,27,73c24,76,21,79,18,81c18,77,18,72,18,68c22,64,27,60,31,56c33,54,33,51,31,50c29,48,27,48,25,50c23,51,21,53,18,55c18,51,18,47,19,43c24,39,30,34,36,30c40,26,33,19,29,23c26,26,22,29,18,32c18,28,17,24,18,20xe">
                  <v:path o:connectlocs="43494,721566;222589,718998;245615,372338;225147,12839;40935,7703;10233,544384;46052,51357;204679,43653;214913,246513;214913,683048;84430,698455;81871,667641;51169,685616;69079,634259;38377,639395;63962,588038;38377,595741;81871,531545;40935,544384;89547,495595;40935,503299;81871,446806;40935,449374;89547,382610;43494,390313;76754,320981;66520,300438;43494,300438;86988,243946;46052,243946;84430,205428;46052,207996;79313,143799;63962,128392;48611,110417;74196,59060;46052,51357" o:connectangles="0,0,0,0,0,0,0,0,0,0,0,0,0,0,0,0,0,0,0,0,0,0,0,0,0,0,0,0,0,0,0,0,0,0,0,0,0"/>
                  <v:fill on="t" focussize="0,0"/>
                  <v:stroke on="f"/>
                  <v:imagedata o:title=""/>
                  <o:lock v:ext="edit" aspectratio="f"/>
                </v:shape>
                <v:shape id="稻壳儿春秋广告/盗版必究        原创来源：http://chn.docer.com/works?userid=199329941#!/work_time" o:spid="_x0000_s1026" o:spt="100" style="position:absolute;left:7612064;top:5181601;height:800100;width:1020763;" filled="t" stroked="f" coordsize="399,312" o:gfxdata="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2aNa8AAAA&#10;2wAAAA8AAAAAAAAAAQAgAAAAIgAAAGRycy9kb3ducmV2LnhtbFBLAQIUABQAAAAIAIdO4kAzLwWe&#10;OwAAADkAAAAQAAAAAAAAAAEAIAAAAAsBAABkcnMvc2hhcGV4bWwueG1sUEsFBgAAAAAGAAYAWwEA&#10;ALUDAAAAAA==&#10;" path="m392,297c333,300,273,300,214,299c158,298,102,294,46,295c40,295,27,297,23,294c17,291,18,278,18,273c17,260,16,248,16,235c16,210,16,185,16,160c16,110,17,59,16,8c16,0,4,0,4,8c6,64,4,120,4,176c4,202,4,229,5,255c5,271,0,300,19,306c29,309,42,307,52,306c67,306,81,306,96,307c128,308,160,309,191,310c258,312,325,312,392,309c399,309,399,297,392,297xe">
                  <v:path o:connectlocs="1002854,761633;547476,766762;117681,756504;58840,753940;46049,700087;40932,602639;40932,410307;40932,20515;10233,20515;10233,451338;12791,653927;48607,784713;133031,784713;245597,787277;488635,794971;1002854,792406;1002854,761633" o:connectangles="0,0,0,0,0,0,0,0,0,0,0,0,0,0,0,0,0"/>
                  <v:fill on="t" focussize="0,0"/>
                  <v:stroke on="f"/>
                  <v:imagedata o:title=""/>
                  <o:lock v:ext="edit" aspectratio="f"/>
                </v:shape>
              </v:group>
            </w:pict>
          </mc:Fallback>
        </mc:AlternateContent>
      </w:r>
      <w:r>
        <mc:AlternateContent>
          <mc:Choice Requires="wps">
            <w:drawing>
              <wp:anchor distT="0" distB="0" distL="114300" distR="114300" simplePos="0" relativeHeight="251589632" behindDoc="0" locked="0" layoutInCell="1" allowOverlap="1">
                <wp:simplePos x="0" y="0"/>
                <wp:positionH relativeFrom="column">
                  <wp:posOffset>3446145</wp:posOffset>
                </wp:positionH>
                <wp:positionV relativeFrom="paragraph">
                  <wp:posOffset>1679575</wp:posOffset>
                </wp:positionV>
                <wp:extent cx="1354455" cy="1330325"/>
                <wp:effectExtent l="0" t="0" r="17145" b="8890"/>
                <wp:wrapNone/>
                <wp:docPr id="44"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4589145" y="2593975"/>
                          <a:ext cx="1354455" cy="1330325"/>
                        </a:xfrm>
                        <a:custGeom>
                          <a:avLst/>
                          <a:gdLst>
                            <a:gd name="T0" fmla="*/ 32 w 407"/>
                            <a:gd name="T1" fmla="*/ 214 h 398"/>
                            <a:gd name="T2" fmla="*/ 42 w 407"/>
                            <a:gd name="T3" fmla="*/ 227 h 398"/>
                            <a:gd name="T4" fmla="*/ 42 w 407"/>
                            <a:gd name="T5" fmla="*/ 242 h 398"/>
                            <a:gd name="T6" fmla="*/ 62 w 407"/>
                            <a:gd name="T7" fmla="*/ 300 h 398"/>
                            <a:gd name="T8" fmla="*/ 101 w 407"/>
                            <a:gd name="T9" fmla="*/ 346 h 398"/>
                            <a:gd name="T10" fmla="*/ 151 w 407"/>
                            <a:gd name="T11" fmla="*/ 374 h 398"/>
                            <a:gd name="T12" fmla="*/ 206 w 407"/>
                            <a:gd name="T13" fmla="*/ 382 h 398"/>
                            <a:gd name="T14" fmla="*/ 323 w 407"/>
                            <a:gd name="T15" fmla="*/ 345 h 398"/>
                            <a:gd name="T16" fmla="*/ 367 w 407"/>
                            <a:gd name="T17" fmla="*/ 299 h 398"/>
                            <a:gd name="T18" fmla="*/ 392 w 407"/>
                            <a:gd name="T19" fmla="*/ 239 h 398"/>
                            <a:gd name="T20" fmla="*/ 394 w 407"/>
                            <a:gd name="T21" fmla="*/ 174 h 398"/>
                            <a:gd name="T22" fmla="*/ 372 w 407"/>
                            <a:gd name="T23" fmla="*/ 110 h 398"/>
                            <a:gd name="T24" fmla="*/ 262 w 407"/>
                            <a:gd name="T25" fmla="*/ 22 h 398"/>
                            <a:gd name="T26" fmla="*/ 173 w 407"/>
                            <a:gd name="T27" fmla="*/ 15 h 398"/>
                            <a:gd name="T28" fmla="*/ 87 w 407"/>
                            <a:gd name="T29" fmla="*/ 50 h 398"/>
                            <a:gd name="T30" fmla="*/ 27 w 407"/>
                            <a:gd name="T31" fmla="*/ 122 h 398"/>
                            <a:gd name="T32" fmla="*/ 7 w 407"/>
                            <a:gd name="T33" fmla="*/ 214 h 398"/>
                            <a:gd name="T34" fmla="*/ 0 w 407"/>
                            <a:gd name="T35" fmla="*/ 196 h 398"/>
                            <a:gd name="T36" fmla="*/ 2 w 407"/>
                            <a:gd name="T37" fmla="*/ 184 h 398"/>
                            <a:gd name="T38" fmla="*/ 3 w 407"/>
                            <a:gd name="T39" fmla="*/ 174 h 398"/>
                            <a:gd name="T40" fmla="*/ 5 w 407"/>
                            <a:gd name="T41" fmla="*/ 162 h 398"/>
                            <a:gd name="T42" fmla="*/ 8 w 407"/>
                            <a:gd name="T43" fmla="*/ 150 h 398"/>
                            <a:gd name="T44" fmla="*/ 15 w 407"/>
                            <a:gd name="T45" fmla="*/ 126 h 398"/>
                            <a:gd name="T46" fmla="*/ 21 w 407"/>
                            <a:gd name="T47" fmla="*/ 115 h 398"/>
                            <a:gd name="T48" fmla="*/ 26 w 407"/>
                            <a:gd name="T49" fmla="*/ 104 h 398"/>
                            <a:gd name="T50" fmla="*/ 33 w 407"/>
                            <a:gd name="T51" fmla="*/ 93 h 398"/>
                            <a:gd name="T52" fmla="*/ 36 w 407"/>
                            <a:gd name="T53" fmla="*/ 88 h 398"/>
                            <a:gd name="T54" fmla="*/ 40 w 407"/>
                            <a:gd name="T55" fmla="*/ 83 h 398"/>
                            <a:gd name="T56" fmla="*/ 117 w 407"/>
                            <a:gd name="T57" fmla="*/ 20 h 398"/>
                            <a:gd name="T58" fmla="*/ 213 w 407"/>
                            <a:gd name="T59" fmla="*/ 2 h 398"/>
                            <a:gd name="T60" fmla="*/ 301 w 407"/>
                            <a:gd name="T61" fmla="*/ 28 h 398"/>
                            <a:gd name="T62" fmla="*/ 357 w 407"/>
                            <a:gd name="T63" fmla="*/ 72 h 398"/>
                            <a:gd name="T64" fmla="*/ 394 w 407"/>
                            <a:gd name="T65" fmla="*/ 130 h 398"/>
                            <a:gd name="T66" fmla="*/ 407 w 407"/>
                            <a:gd name="T67" fmla="*/ 195 h 398"/>
                            <a:gd name="T68" fmla="*/ 397 w 407"/>
                            <a:gd name="T69" fmla="*/ 260 h 398"/>
                            <a:gd name="T70" fmla="*/ 317 w 407"/>
                            <a:gd name="T71" fmla="*/ 362 h 398"/>
                            <a:gd name="T72" fmla="*/ 196 w 407"/>
                            <a:gd name="T73" fmla="*/ 395 h 398"/>
                            <a:gd name="T74" fmla="*/ 131 w 407"/>
                            <a:gd name="T75" fmla="*/ 377 h 398"/>
                            <a:gd name="T76" fmla="*/ 75 w 407"/>
                            <a:gd name="T77" fmla="*/ 337 h 398"/>
                            <a:gd name="T78" fmla="*/ 46 w 407"/>
                            <a:gd name="T79" fmla="*/ 296 h 398"/>
                            <a:gd name="T80" fmla="*/ 43 w 407"/>
                            <a:gd name="T81" fmla="*/ 290 h 398"/>
                            <a:gd name="T82" fmla="*/ 40 w 407"/>
                            <a:gd name="T83" fmla="*/ 284 h 398"/>
                            <a:gd name="T84" fmla="*/ 36 w 407"/>
                            <a:gd name="T85" fmla="*/ 272 h 398"/>
                            <a:gd name="T86" fmla="*/ 32 w 407"/>
                            <a:gd name="T87" fmla="*/ 259 h 398"/>
                            <a:gd name="T88" fmla="*/ 30 w 407"/>
                            <a:gd name="T89" fmla="*/ 252 h 398"/>
                            <a:gd name="T90" fmla="*/ 29 w 407"/>
                            <a:gd name="T91" fmla="*/ 246 h 398"/>
                            <a:gd name="T92" fmla="*/ 28 w 407"/>
                            <a:gd name="T93" fmla="*/ 238 h 398"/>
                            <a:gd name="T94" fmla="*/ 27 w 407"/>
                            <a:gd name="T95" fmla="*/ 233 h 398"/>
                            <a:gd name="T96" fmla="*/ 26 w 407"/>
                            <a:gd name="T97" fmla="*/ 229 h 398"/>
                            <a:gd name="T98" fmla="*/ 32 w 407"/>
                            <a:gd name="T99" fmla="*/ 214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7" h="398">
                              <a:moveTo>
                                <a:pt x="32" y="214"/>
                              </a:moveTo>
                              <a:cubicBezTo>
                                <a:pt x="40" y="217"/>
                                <a:pt x="42" y="221"/>
                                <a:pt x="42" y="227"/>
                              </a:cubicBezTo>
                              <a:cubicBezTo>
                                <a:pt x="42" y="232"/>
                                <a:pt x="42" y="238"/>
                                <a:pt x="42" y="242"/>
                              </a:cubicBezTo>
                              <a:cubicBezTo>
                                <a:pt x="45" y="263"/>
                                <a:pt x="52" y="282"/>
                                <a:pt x="62" y="300"/>
                              </a:cubicBezTo>
                              <a:cubicBezTo>
                                <a:pt x="72" y="318"/>
                                <a:pt x="85" y="333"/>
                                <a:pt x="101" y="346"/>
                              </a:cubicBezTo>
                              <a:cubicBezTo>
                                <a:pt x="116" y="358"/>
                                <a:pt x="133" y="368"/>
                                <a:pt x="151" y="374"/>
                              </a:cubicBezTo>
                              <a:cubicBezTo>
                                <a:pt x="169" y="380"/>
                                <a:pt x="188" y="382"/>
                                <a:pt x="206" y="382"/>
                              </a:cubicBezTo>
                              <a:cubicBezTo>
                                <a:pt x="248" y="382"/>
                                <a:pt x="289" y="369"/>
                                <a:pt x="323" y="345"/>
                              </a:cubicBezTo>
                              <a:cubicBezTo>
                                <a:pt x="340" y="332"/>
                                <a:pt x="355" y="317"/>
                                <a:pt x="367" y="299"/>
                              </a:cubicBezTo>
                              <a:cubicBezTo>
                                <a:pt x="379" y="281"/>
                                <a:pt x="387" y="261"/>
                                <a:pt x="392" y="239"/>
                              </a:cubicBezTo>
                              <a:cubicBezTo>
                                <a:pt x="396" y="218"/>
                                <a:pt x="397" y="196"/>
                                <a:pt x="394" y="174"/>
                              </a:cubicBezTo>
                              <a:cubicBezTo>
                                <a:pt x="390" y="152"/>
                                <a:pt x="383" y="130"/>
                                <a:pt x="372" y="110"/>
                              </a:cubicBezTo>
                              <a:cubicBezTo>
                                <a:pt x="349" y="69"/>
                                <a:pt x="310" y="36"/>
                                <a:pt x="262" y="22"/>
                              </a:cubicBezTo>
                              <a:cubicBezTo>
                                <a:pt x="234" y="13"/>
                                <a:pt x="204" y="10"/>
                                <a:pt x="173" y="15"/>
                              </a:cubicBezTo>
                              <a:cubicBezTo>
                                <a:pt x="143" y="20"/>
                                <a:pt x="113" y="32"/>
                                <a:pt x="87" y="50"/>
                              </a:cubicBezTo>
                              <a:cubicBezTo>
                                <a:pt x="62" y="69"/>
                                <a:pt x="41" y="94"/>
                                <a:pt x="27" y="122"/>
                              </a:cubicBezTo>
                              <a:cubicBezTo>
                                <a:pt x="13" y="151"/>
                                <a:pt x="6" y="183"/>
                                <a:pt x="7" y="214"/>
                              </a:cubicBezTo>
                              <a:cubicBezTo>
                                <a:pt x="2" y="211"/>
                                <a:pt x="1" y="203"/>
                                <a:pt x="0" y="196"/>
                              </a:cubicBezTo>
                              <a:cubicBezTo>
                                <a:pt x="0" y="192"/>
                                <a:pt x="1" y="188"/>
                                <a:pt x="2" y="184"/>
                              </a:cubicBezTo>
                              <a:cubicBezTo>
                                <a:pt x="2" y="180"/>
                                <a:pt x="3" y="177"/>
                                <a:pt x="3" y="174"/>
                              </a:cubicBezTo>
                              <a:cubicBezTo>
                                <a:pt x="4" y="170"/>
                                <a:pt x="4" y="166"/>
                                <a:pt x="5" y="162"/>
                              </a:cubicBezTo>
                              <a:cubicBezTo>
                                <a:pt x="6" y="158"/>
                                <a:pt x="7" y="154"/>
                                <a:pt x="8" y="150"/>
                              </a:cubicBezTo>
                              <a:cubicBezTo>
                                <a:pt x="10" y="142"/>
                                <a:pt x="13" y="134"/>
                                <a:pt x="15" y="126"/>
                              </a:cubicBezTo>
                              <a:cubicBezTo>
                                <a:pt x="17" y="123"/>
                                <a:pt x="19" y="119"/>
                                <a:pt x="21" y="115"/>
                              </a:cubicBezTo>
                              <a:cubicBezTo>
                                <a:pt x="22" y="111"/>
                                <a:pt x="24" y="108"/>
                                <a:pt x="26" y="104"/>
                              </a:cubicBezTo>
                              <a:cubicBezTo>
                                <a:pt x="28" y="100"/>
                                <a:pt x="31" y="97"/>
                                <a:pt x="33" y="93"/>
                              </a:cubicBezTo>
                              <a:cubicBezTo>
                                <a:pt x="34" y="92"/>
                                <a:pt x="35" y="90"/>
                                <a:pt x="36" y="88"/>
                              </a:cubicBezTo>
                              <a:cubicBezTo>
                                <a:pt x="40" y="83"/>
                                <a:pt x="40" y="83"/>
                                <a:pt x="40" y="83"/>
                              </a:cubicBezTo>
                              <a:cubicBezTo>
                                <a:pt x="60" y="56"/>
                                <a:pt x="87" y="34"/>
                                <a:pt x="117" y="20"/>
                              </a:cubicBezTo>
                              <a:cubicBezTo>
                                <a:pt x="148" y="6"/>
                                <a:pt x="181" y="0"/>
                                <a:pt x="213" y="2"/>
                              </a:cubicBezTo>
                              <a:cubicBezTo>
                                <a:pt x="245" y="4"/>
                                <a:pt x="276" y="13"/>
                                <a:pt x="301" y="28"/>
                              </a:cubicBezTo>
                              <a:cubicBezTo>
                                <a:pt x="322" y="40"/>
                                <a:pt x="341" y="55"/>
                                <a:pt x="357" y="72"/>
                              </a:cubicBezTo>
                              <a:cubicBezTo>
                                <a:pt x="373" y="89"/>
                                <a:pt x="386" y="109"/>
                                <a:pt x="394" y="130"/>
                              </a:cubicBezTo>
                              <a:cubicBezTo>
                                <a:pt x="402" y="151"/>
                                <a:pt x="406" y="173"/>
                                <a:pt x="407" y="195"/>
                              </a:cubicBezTo>
                              <a:cubicBezTo>
                                <a:pt x="407" y="217"/>
                                <a:pt x="404" y="239"/>
                                <a:pt x="397" y="260"/>
                              </a:cubicBezTo>
                              <a:cubicBezTo>
                                <a:pt x="383" y="302"/>
                                <a:pt x="354" y="338"/>
                                <a:pt x="317" y="362"/>
                              </a:cubicBezTo>
                              <a:cubicBezTo>
                                <a:pt x="283" y="385"/>
                                <a:pt x="240" y="398"/>
                                <a:pt x="196" y="395"/>
                              </a:cubicBezTo>
                              <a:cubicBezTo>
                                <a:pt x="174" y="393"/>
                                <a:pt x="152" y="387"/>
                                <a:pt x="131" y="377"/>
                              </a:cubicBezTo>
                              <a:cubicBezTo>
                                <a:pt x="111" y="367"/>
                                <a:pt x="92" y="353"/>
                                <a:pt x="75" y="337"/>
                              </a:cubicBezTo>
                              <a:cubicBezTo>
                                <a:pt x="64" y="325"/>
                                <a:pt x="53" y="311"/>
                                <a:pt x="46" y="296"/>
                              </a:cubicBezTo>
                              <a:cubicBezTo>
                                <a:pt x="43" y="290"/>
                                <a:pt x="43" y="290"/>
                                <a:pt x="43" y="290"/>
                              </a:cubicBezTo>
                              <a:cubicBezTo>
                                <a:pt x="42" y="288"/>
                                <a:pt x="41" y="286"/>
                                <a:pt x="40" y="284"/>
                              </a:cubicBezTo>
                              <a:cubicBezTo>
                                <a:pt x="39" y="280"/>
                                <a:pt x="37" y="276"/>
                                <a:pt x="36" y="272"/>
                              </a:cubicBezTo>
                              <a:cubicBezTo>
                                <a:pt x="34" y="268"/>
                                <a:pt x="33" y="263"/>
                                <a:pt x="32" y="259"/>
                              </a:cubicBezTo>
                              <a:cubicBezTo>
                                <a:pt x="32" y="257"/>
                                <a:pt x="31" y="255"/>
                                <a:pt x="30" y="252"/>
                              </a:cubicBezTo>
                              <a:cubicBezTo>
                                <a:pt x="30" y="250"/>
                                <a:pt x="30" y="248"/>
                                <a:pt x="29" y="246"/>
                              </a:cubicBezTo>
                              <a:cubicBezTo>
                                <a:pt x="29" y="243"/>
                                <a:pt x="28" y="240"/>
                                <a:pt x="28" y="238"/>
                              </a:cubicBezTo>
                              <a:cubicBezTo>
                                <a:pt x="27" y="236"/>
                                <a:pt x="27" y="235"/>
                                <a:pt x="27" y="233"/>
                              </a:cubicBezTo>
                              <a:cubicBezTo>
                                <a:pt x="27" y="232"/>
                                <a:pt x="26" y="231"/>
                                <a:pt x="26" y="229"/>
                              </a:cubicBezTo>
                              <a:cubicBezTo>
                                <a:pt x="26" y="223"/>
                                <a:pt x="27" y="218"/>
                                <a:pt x="32" y="214"/>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71.35pt;margin-top:132.25pt;height:104.75pt;width:106.65pt;z-index:251589632;mso-width-relative:page;mso-height-relative:page;" fillcolor="#3C3C3B" filled="t" stroked="f" coordsize="407,398" o:gfxdata="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" path="m32,214c40,217,42,221,42,227c42,232,42,238,42,242c45,263,52,282,62,300c72,318,85,333,101,346c116,358,133,368,151,374c169,380,188,382,206,382c248,382,289,369,323,345c340,332,355,317,367,299c379,281,387,261,392,239c396,218,397,196,394,174c390,152,383,130,372,110c349,69,310,36,262,22c234,13,204,10,173,15c143,20,113,32,87,50c62,69,41,94,27,122c13,151,6,183,7,214c2,211,1,203,0,196c0,192,1,188,2,184c2,180,3,177,3,174c4,170,4,166,5,162c6,158,7,154,8,150c10,142,13,134,15,126c17,123,19,119,21,115c22,111,24,108,26,104c28,100,31,97,33,93c34,92,35,90,36,88c40,83,40,83,40,83c60,56,87,34,117,20c148,6,181,0,213,2c245,4,276,13,301,28c322,40,341,55,357,72c373,89,386,109,394,130c402,151,406,173,407,195c407,217,404,239,397,260c383,302,354,338,317,362c283,385,240,398,196,395c174,393,152,387,131,377c111,367,92,353,75,337c64,325,53,311,46,296c43,290,43,290,43,290c42,288,41,286,40,284c39,280,37,276,36,272c34,268,33,263,32,259c32,257,31,255,30,252c30,250,30,248,29,246c29,243,28,240,28,238c27,236,27,235,27,233c27,232,26,231,26,229c26,223,27,218,32,214xe">
                <v:path o:connectlocs="106492,715300;139771,758753;139771,808891;206329,1002757;336117,1156513;502512,1250104;685547,1276844;1074911,1153171;1221339,999415;1304536,798863;1311192,581599;1237978,367677;871909,73535;575726,50137;289527,167126;89853,407788;23295,715300;0,655134;6655,615024;9983,581599;16639,541489;26623,501378;49918,421158;69885,384390;86525,347622;109820,310854;119804,294142;133115,277429;389364,66850;708842,6685;1001697,93590;1188060,240661;1311192,434528;1354455,651792;1321176,869056;1054944,1209994;652268,1320297;435954,1260131;249592,1126430;153083,989387;143099,969332;133115,949277;119804,909166;106492,865714;99836,842316;96509,822261;93181,795520;89853,778808;86525,765438;106492,715300" o:connectangles="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88608" behindDoc="0" locked="0" layoutInCell="1" allowOverlap="1">
                <wp:simplePos x="0" y="0"/>
                <wp:positionH relativeFrom="column">
                  <wp:posOffset>474345</wp:posOffset>
                </wp:positionH>
                <wp:positionV relativeFrom="paragraph">
                  <wp:posOffset>1679575</wp:posOffset>
                </wp:positionV>
                <wp:extent cx="1352550" cy="1330325"/>
                <wp:effectExtent l="0" t="0" r="0" b="8890"/>
                <wp:wrapNone/>
                <wp:docPr id="43"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617345" y="2593975"/>
                          <a:ext cx="1352550" cy="1330325"/>
                        </a:xfrm>
                        <a:custGeom>
                          <a:avLst/>
                          <a:gdLst>
                            <a:gd name="T0" fmla="*/ 32 w 407"/>
                            <a:gd name="T1" fmla="*/ 214 h 398"/>
                            <a:gd name="T2" fmla="*/ 42 w 407"/>
                            <a:gd name="T3" fmla="*/ 227 h 398"/>
                            <a:gd name="T4" fmla="*/ 42 w 407"/>
                            <a:gd name="T5" fmla="*/ 242 h 398"/>
                            <a:gd name="T6" fmla="*/ 62 w 407"/>
                            <a:gd name="T7" fmla="*/ 300 h 398"/>
                            <a:gd name="T8" fmla="*/ 101 w 407"/>
                            <a:gd name="T9" fmla="*/ 346 h 398"/>
                            <a:gd name="T10" fmla="*/ 151 w 407"/>
                            <a:gd name="T11" fmla="*/ 374 h 398"/>
                            <a:gd name="T12" fmla="*/ 206 w 407"/>
                            <a:gd name="T13" fmla="*/ 382 h 398"/>
                            <a:gd name="T14" fmla="*/ 323 w 407"/>
                            <a:gd name="T15" fmla="*/ 345 h 398"/>
                            <a:gd name="T16" fmla="*/ 367 w 407"/>
                            <a:gd name="T17" fmla="*/ 299 h 398"/>
                            <a:gd name="T18" fmla="*/ 392 w 407"/>
                            <a:gd name="T19" fmla="*/ 239 h 398"/>
                            <a:gd name="T20" fmla="*/ 394 w 407"/>
                            <a:gd name="T21" fmla="*/ 174 h 398"/>
                            <a:gd name="T22" fmla="*/ 371 w 407"/>
                            <a:gd name="T23" fmla="*/ 110 h 398"/>
                            <a:gd name="T24" fmla="*/ 262 w 407"/>
                            <a:gd name="T25" fmla="*/ 22 h 398"/>
                            <a:gd name="T26" fmla="*/ 173 w 407"/>
                            <a:gd name="T27" fmla="*/ 15 h 398"/>
                            <a:gd name="T28" fmla="*/ 87 w 407"/>
                            <a:gd name="T29" fmla="*/ 50 h 398"/>
                            <a:gd name="T30" fmla="*/ 27 w 407"/>
                            <a:gd name="T31" fmla="*/ 122 h 398"/>
                            <a:gd name="T32" fmla="*/ 7 w 407"/>
                            <a:gd name="T33" fmla="*/ 214 h 398"/>
                            <a:gd name="T34" fmla="*/ 0 w 407"/>
                            <a:gd name="T35" fmla="*/ 196 h 398"/>
                            <a:gd name="T36" fmla="*/ 2 w 407"/>
                            <a:gd name="T37" fmla="*/ 184 h 398"/>
                            <a:gd name="T38" fmla="*/ 3 w 407"/>
                            <a:gd name="T39" fmla="*/ 174 h 398"/>
                            <a:gd name="T40" fmla="*/ 5 w 407"/>
                            <a:gd name="T41" fmla="*/ 162 h 398"/>
                            <a:gd name="T42" fmla="*/ 8 w 407"/>
                            <a:gd name="T43" fmla="*/ 150 h 398"/>
                            <a:gd name="T44" fmla="*/ 15 w 407"/>
                            <a:gd name="T45" fmla="*/ 126 h 398"/>
                            <a:gd name="T46" fmla="*/ 21 w 407"/>
                            <a:gd name="T47" fmla="*/ 115 h 398"/>
                            <a:gd name="T48" fmla="*/ 26 w 407"/>
                            <a:gd name="T49" fmla="*/ 104 h 398"/>
                            <a:gd name="T50" fmla="*/ 33 w 407"/>
                            <a:gd name="T51" fmla="*/ 93 h 398"/>
                            <a:gd name="T52" fmla="*/ 36 w 407"/>
                            <a:gd name="T53" fmla="*/ 88 h 398"/>
                            <a:gd name="T54" fmla="*/ 40 w 407"/>
                            <a:gd name="T55" fmla="*/ 83 h 398"/>
                            <a:gd name="T56" fmla="*/ 117 w 407"/>
                            <a:gd name="T57" fmla="*/ 20 h 398"/>
                            <a:gd name="T58" fmla="*/ 213 w 407"/>
                            <a:gd name="T59" fmla="*/ 2 h 398"/>
                            <a:gd name="T60" fmla="*/ 301 w 407"/>
                            <a:gd name="T61" fmla="*/ 28 h 398"/>
                            <a:gd name="T62" fmla="*/ 357 w 407"/>
                            <a:gd name="T63" fmla="*/ 72 h 398"/>
                            <a:gd name="T64" fmla="*/ 394 w 407"/>
                            <a:gd name="T65" fmla="*/ 130 h 398"/>
                            <a:gd name="T66" fmla="*/ 407 w 407"/>
                            <a:gd name="T67" fmla="*/ 195 h 398"/>
                            <a:gd name="T68" fmla="*/ 397 w 407"/>
                            <a:gd name="T69" fmla="*/ 260 h 398"/>
                            <a:gd name="T70" fmla="*/ 317 w 407"/>
                            <a:gd name="T71" fmla="*/ 362 h 398"/>
                            <a:gd name="T72" fmla="*/ 196 w 407"/>
                            <a:gd name="T73" fmla="*/ 395 h 398"/>
                            <a:gd name="T74" fmla="*/ 131 w 407"/>
                            <a:gd name="T75" fmla="*/ 377 h 398"/>
                            <a:gd name="T76" fmla="*/ 75 w 407"/>
                            <a:gd name="T77" fmla="*/ 337 h 398"/>
                            <a:gd name="T78" fmla="*/ 46 w 407"/>
                            <a:gd name="T79" fmla="*/ 296 h 398"/>
                            <a:gd name="T80" fmla="*/ 43 w 407"/>
                            <a:gd name="T81" fmla="*/ 290 h 398"/>
                            <a:gd name="T82" fmla="*/ 40 w 407"/>
                            <a:gd name="T83" fmla="*/ 284 h 398"/>
                            <a:gd name="T84" fmla="*/ 36 w 407"/>
                            <a:gd name="T85" fmla="*/ 272 h 398"/>
                            <a:gd name="T86" fmla="*/ 32 w 407"/>
                            <a:gd name="T87" fmla="*/ 259 h 398"/>
                            <a:gd name="T88" fmla="*/ 30 w 407"/>
                            <a:gd name="T89" fmla="*/ 252 h 398"/>
                            <a:gd name="T90" fmla="*/ 29 w 407"/>
                            <a:gd name="T91" fmla="*/ 246 h 398"/>
                            <a:gd name="T92" fmla="*/ 28 w 407"/>
                            <a:gd name="T93" fmla="*/ 238 h 398"/>
                            <a:gd name="T94" fmla="*/ 27 w 407"/>
                            <a:gd name="T95" fmla="*/ 233 h 398"/>
                            <a:gd name="T96" fmla="*/ 26 w 407"/>
                            <a:gd name="T97" fmla="*/ 229 h 398"/>
                            <a:gd name="T98" fmla="*/ 32 w 407"/>
                            <a:gd name="T99" fmla="*/ 214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7" h="398">
                              <a:moveTo>
                                <a:pt x="32" y="214"/>
                              </a:moveTo>
                              <a:cubicBezTo>
                                <a:pt x="40" y="217"/>
                                <a:pt x="42" y="221"/>
                                <a:pt x="42" y="227"/>
                              </a:cubicBezTo>
                              <a:cubicBezTo>
                                <a:pt x="42" y="232"/>
                                <a:pt x="42" y="238"/>
                                <a:pt x="42" y="242"/>
                              </a:cubicBezTo>
                              <a:cubicBezTo>
                                <a:pt x="45" y="263"/>
                                <a:pt x="52" y="282"/>
                                <a:pt x="62" y="300"/>
                              </a:cubicBezTo>
                              <a:cubicBezTo>
                                <a:pt x="72" y="318"/>
                                <a:pt x="85" y="333"/>
                                <a:pt x="101" y="346"/>
                              </a:cubicBezTo>
                              <a:cubicBezTo>
                                <a:pt x="116" y="358"/>
                                <a:pt x="133" y="368"/>
                                <a:pt x="151" y="374"/>
                              </a:cubicBezTo>
                              <a:cubicBezTo>
                                <a:pt x="169" y="380"/>
                                <a:pt x="188" y="382"/>
                                <a:pt x="206" y="382"/>
                              </a:cubicBezTo>
                              <a:cubicBezTo>
                                <a:pt x="248" y="382"/>
                                <a:pt x="289" y="369"/>
                                <a:pt x="323" y="345"/>
                              </a:cubicBezTo>
                              <a:cubicBezTo>
                                <a:pt x="340" y="332"/>
                                <a:pt x="355" y="317"/>
                                <a:pt x="367" y="299"/>
                              </a:cubicBezTo>
                              <a:cubicBezTo>
                                <a:pt x="379" y="281"/>
                                <a:pt x="387" y="261"/>
                                <a:pt x="392" y="239"/>
                              </a:cubicBezTo>
                              <a:cubicBezTo>
                                <a:pt x="396" y="218"/>
                                <a:pt x="397" y="196"/>
                                <a:pt x="394" y="174"/>
                              </a:cubicBezTo>
                              <a:cubicBezTo>
                                <a:pt x="390" y="152"/>
                                <a:pt x="383" y="130"/>
                                <a:pt x="371" y="110"/>
                              </a:cubicBezTo>
                              <a:cubicBezTo>
                                <a:pt x="349" y="69"/>
                                <a:pt x="310" y="36"/>
                                <a:pt x="262" y="22"/>
                              </a:cubicBezTo>
                              <a:cubicBezTo>
                                <a:pt x="234" y="13"/>
                                <a:pt x="204" y="10"/>
                                <a:pt x="173" y="15"/>
                              </a:cubicBezTo>
                              <a:cubicBezTo>
                                <a:pt x="143" y="20"/>
                                <a:pt x="113" y="32"/>
                                <a:pt x="87" y="50"/>
                              </a:cubicBezTo>
                              <a:cubicBezTo>
                                <a:pt x="62" y="69"/>
                                <a:pt x="41" y="94"/>
                                <a:pt x="27" y="122"/>
                              </a:cubicBezTo>
                              <a:cubicBezTo>
                                <a:pt x="13" y="151"/>
                                <a:pt x="6" y="183"/>
                                <a:pt x="7" y="214"/>
                              </a:cubicBezTo>
                              <a:cubicBezTo>
                                <a:pt x="2" y="211"/>
                                <a:pt x="1" y="203"/>
                                <a:pt x="0" y="196"/>
                              </a:cubicBezTo>
                              <a:cubicBezTo>
                                <a:pt x="0" y="192"/>
                                <a:pt x="1" y="188"/>
                                <a:pt x="2" y="184"/>
                              </a:cubicBezTo>
                              <a:cubicBezTo>
                                <a:pt x="2" y="180"/>
                                <a:pt x="3" y="177"/>
                                <a:pt x="3" y="174"/>
                              </a:cubicBezTo>
                              <a:cubicBezTo>
                                <a:pt x="4" y="170"/>
                                <a:pt x="4" y="166"/>
                                <a:pt x="5" y="162"/>
                              </a:cubicBezTo>
                              <a:cubicBezTo>
                                <a:pt x="6" y="158"/>
                                <a:pt x="7" y="154"/>
                                <a:pt x="8" y="150"/>
                              </a:cubicBezTo>
                              <a:cubicBezTo>
                                <a:pt x="10" y="142"/>
                                <a:pt x="13" y="134"/>
                                <a:pt x="15" y="126"/>
                              </a:cubicBezTo>
                              <a:cubicBezTo>
                                <a:pt x="17" y="123"/>
                                <a:pt x="19" y="119"/>
                                <a:pt x="21" y="115"/>
                              </a:cubicBezTo>
                              <a:cubicBezTo>
                                <a:pt x="22" y="111"/>
                                <a:pt x="24" y="108"/>
                                <a:pt x="26" y="104"/>
                              </a:cubicBezTo>
                              <a:cubicBezTo>
                                <a:pt x="28" y="100"/>
                                <a:pt x="31" y="97"/>
                                <a:pt x="33" y="93"/>
                              </a:cubicBezTo>
                              <a:cubicBezTo>
                                <a:pt x="34" y="92"/>
                                <a:pt x="35" y="90"/>
                                <a:pt x="36" y="88"/>
                              </a:cubicBezTo>
                              <a:cubicBezTo>
                                <a:pt x="40" y="83"/>
                                <a:pt x="40" y="83"/>
                                <a:pt x="40" y="83"/>
                              </a:cubicBezTo>
                              <a:cubicBezTo>
                                <a:pt x="60" y="56"/>
                                <a:pt x="87" y="34"/>
                                <a:pt x="117" y="20"/>
                              </a:cubicBezTo>
                              <a:cubicBezTo>
                                <a:pt x="148" y="6"/>
                                <a:pt x="181" y="0"/>
                                <a:pt x="213" y="2"/>
                              </a:cubicBezTo>
                              <a:cubicBezTo>
                                <a:pt x="245" y="4"/>
                                <a:pt x="276" y="13"/>
                                <a:pt x="301" y="28"/>
                              </a:cubicBezTo>
                              <a:cubicBezTo>
                                <a:pt x="322" y="40"/>
                                <a:pt x="341" y="55"/>
                                <a:pt x="357" y="72"/>
                              </a:cubicBezTo>
                              <a:cubicBezTo>
                                <a:pt x="373" y="89"/>
                                <a:pt x="386" y="109"/>
                                <a:pt x="394" y="130"/>
                              </a:cubicBezTo>
                              <a:cubicBezTo>
                                <a:pt x="402" y="151"/>
                                <a:pt x="406" y="173"/>
                                <a:pt x="407" y="195"/>
                              </a:cubicBezTo>
                              <a:cubicBezTo>
                                <a:pt x="407" y="217"/>
                                <a:pt x="404" y="239"/>
                                <a:pt x="397" y="260"/>
                              </a:cubicBezTo>
                              <a:cubicBezTo>
                                <a:pt x="383" y="302"/>
                                <a:pt x="354" y="338"/>
                                <a:pt x="317" y="362"/>
                              </a:cubicBezTo>
                              <a:cubicBezTo>
                                <a:pt x="283" y="385"/>
                                <a:pt x="240" y="398"/>
                                <a:pt x="196" y="395"/>
                              </a:cubicBezTo>
                              <a:cubicBezTo>
                                <a:pt x="174" y="393"/>
                                <a:pt x="152" y="387"/>
                                <a:pt x="131" y="377"/>
                              </a:cubicBezTo>
                              <a:cubicBezTo>
                                <a:pt x="111" y="367"/>
                                <a:pt x="92" y="353"/>
                                <a:pt x="75" y="337"/>
                              </a:cubicBezTo>
                              <a:cubicBezTo>
                                <a:pt x="64" y="325"/>
                                <a:pt x="53" y="311"/>
                                <a:pt x="46" y="296"/>
                              </a:cubicBezTo>
                              <a:cubicBezTo>
                                <a:pt x="43" y="290"/>
                                <a:pt x="43" y="290"/>
                                <a:pt x="43" y="290"/>
                              </a:cubicBezTo>
                              <a:cubicBezTo>
                                <a:pt x="42" y="288"/>
                                <a:pt x="41" y="286"/>
                                <a:pt x="40" y="284"/>
                              </a:cubicBezTo>
                              <a:cubicBezTo>
                                <a:pt x="39" y="280"/>
                                <a:pt x="37" y="276"/>
                                <a:pt x="36" y="272"/>
                              </a:cubicBezTo>
                              <a:cubicBezTo>
                                <a:pt x="34" y="268"/>
                                <a:pt x="33" y="263"/>
                                <a:pt x="32" y="259"/>
                              </a:cubicBezTo>
                              <a:cubicBezTo>
                                <a:pt x="31" y="257"/>
                                <a:pt x="31" y="255"/>
                                <a:pt x="30" y="252"/>
                              </a:cubicBezTo>
                              <a:cubicBezTo>
                                <a:pt x="30" y="250"/>
                                <a:pt x="30" y="248"/>
                                <a:pt x="29" y="246"/>
                              </a:cubicBezTo>
                              <a:cubicBezTo>
                                <a:pt x="29" y="243"/>
                                <a:pt x="28" y="240"/>
                                <a:pt x="28" y="238"/>
                              </a:cubicBezTo>
                              <a:cubicBezTo>
                                <a:pt x="27" y="236"/>
                                <a:pt x="27" y="235"/>
                                <a:pt x="27" y="233"/>
                              </a:cubicBezTo>
                              <a:cubicBezTo>
                                <a:pt x="27" y="232"/>
                                <a:pt x="26" y="231"/>
                                <a:pt x="26" y="229"/>
                              </a:cubicBezTo>
                              <a:cubicBezTo>
                                <a:pt x="26" y="223"/>
                                <a:pt x="27" y="218"/>
                                <a:pt x="32" y="214"/>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37.35pt;margin-top:132.25pt;height:104.75pt;width:106.5pt;z-index:251588608;mso-width-relative:page;mso-height-relative:page;" fillcolor="#3C3C3B" filled="t" stroked="f" coordsize="407,398" o:gfxdata="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" path="m32,214c40,217,42,221,42,227c42,232,42,238,42,242c45,263,52,282,62,300c72,318,85,333,101,346c116,358,133,368,151,374c169,380,188,382,206,382c248,382,289,369,323,345c340,332,355,317,367,299c379,281,387,261,392,239c396,218,397,196,394,174c390,152,383,130,371,110c349,69,310,36,262,22c234,13,204,10,173,15c143,20,113,32,87,50c62,69,41,94,27,122c13,151,6,183,7,214c2,211,1,203,0,196c0,192,1,188,2,184c2,180,3,177,3,174c4,170,4,166,5,162c6,158,7,154,8,150c10,142,13,134,15,126c17,123,19,119,21,115c22,111,24,108,26,104c28,100,31,97,33,93c34,92,35,90,36,88c40,83,40,83,40,83c60,56,87,34,117,20c148,6,181,0,213,2c245,4,276,13,301,28c322,40,341,55,357,72c373,89,386,109,394,130c402,151,406,173,407,195c407,217,404,239,397,260c383,302,354,338,317,362c283,385,240,398,196,395c174,393,152,387,131,377c111,367,92,353,75,337c64,325,53,311,46,296c43,290,43,290,43,290c42,288,41,286,40,284c39,280,37,276,36,272c34,268,33,263,32,259c31,257,31,255,30,252c30,250,30,248,29,246c29,243,28,240,28,238c27,236,27,235,27,233c27,232,26,231,26,229c26,223,27,218,32,214xe">
                <v:path o:connectlocs="106342,715300;139575,758753;139575,808891;206039,1002757;335645,1156513;501806,1250104;684583,1276844;1073399,1153171;1219621,999415;1302701,798863;1309348,581599;1232914,367677;870683,73535;574916,50137;289120,167126;89726,407788;23262,715300;0,655134;6646,615024;9969,581599;16616,541489;26585,501378;49848,421158;69787,384390;86403,347622;109666,310854;119635,294142;132928,277429;388816,66850;707845,6685;1000288,93590;1186389,240661;1309348,434528;1352550,651792;1319317,869056;1053460,1209994;651350,1320297;435341,1260131;249241,1126430;152868,989387;142898,969332;132928,949277;119635,909166;106342,865714;99696,842316;96373,822261;93050,795520;89726,778808;86403,765438;106342,715300" o:connectangles="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87584" behindDoc="0" locked="0" layoutInCell="1" allowOverlap="1">
                <wp:simplePos x="0" y="0"/>
                <wp:positionH relativeFrom="column">
                  <wp:posOffset>1110615</wp:posOffset>
                </wp:positionH>
                <wp:positionV relativeFrom="paragraph">
                  <wp:posOffset>-259715</wp:posOffset>
                </wp:positionV>
                <wp:extent cx="3053080" cy="294640"/>
                <wp:effectExtent l="0" t="0" r="0" b="0"/>
                <wp:wrapNone/>
                <wp:docPr id="42"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253615" y="654685"/>
                          <a:ext cx="3053080" cy="2946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87.45pt;margin-top:-20.45pt;height:23.2pt;width:240.4pt;z-index:251587584;mso-width-relative:page;mso-height-relative:page;" filled="f" stroked="f" coordsize="21600,21600" o:gfxdata="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BmF+vWAAAACQEAAA8AAAAAAAAAAQAgAAAAIgAAAGRycy9kb3ducmV2LnhtbFBLAQIUABQAAAAI&#10;AIdO4kDiIBJRKAIAAM4DAAAOAAAAAAAAAAEAIAAAACUBAABkcnMvZTJvRG9jLnhtbFBLBQYAAAAA&#10;BgAGAFkBAAC/BQ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w:t>
                      </w:r>
                    </w:p>
                  </w:txbxContent>
                </v:textbox>
              </v:shape>
            </w:pict>
          </mc:Fallback>
        </mc:AlternateContent>
      </w:r>
      <w:r>
        <mc:AlternateContent>
          <mc:Choice Requires="wps">
            <w:drawing>
              <wp:anchor distT="0" distB="0" distL="114300" distR="114300" simplePos="0" relativeHeight="251586560" behindDoc="0" locked="0" layoutInCell="1" allowOverlap="1">
                <wp:simplePos x="0" y="0"/>
                <wp:positionH relativeFrom="column">
                  <wp:posOffset>1776095</wp:posOffset>
                </wp:positionH>
                <wp:positionV relativeFrom="paragraph">
                  <wp:posOffset>-588645</wp:posOffset>
                </wp:positionV>
                <wp:extent cx="1722120" cy="400050"/>
                <wp:effectExtent l="0" t="0" r="0" b="0"/>
                <wp:wrapNone/>
                <wp:docPr id="1"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919095" y="325755"/>
                          <a:ext cx="172212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9.85pt;margin-top:-46.35pt;height:31.5pt;width:135.6pt;z-index:251586560;mso-width-relative:page;mso-height-relative:page;" filled="f" stroked="f" coordsize="21600,21600" o:gfxdata="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wAuzNgAAAALAQAADwAAAAAAAAABACAAAAAiAAAAZHJzL2Rvd25yZXYueG1sUEsBAhQAFAAAAAgA&#10;h07iQKjV9VAlAgAAzQMAAA4AAAAAAAAAAQAgAAAAJwEAAGRycy9lMm9Eb2MueG1sUEsFBgAAAAAG&#10;AAYAWQEAAL4FA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v:textbox>
              </v:shape>
            </w:pict>
          </mc:Fallback>
        </mc:AlternateContent>
      </w:r>
      <w:r>
        <mc:AlternateContent>
          <mc:Choice Requires="wpg">
            <w:drawing>
              <wp:anchor distT="0" distB="0" distL="114300" distR="114300" simplePos="0" relativeHeight="251585536" behindDoc="0" locked="0" layoutInCell="1" allowOverlap="1">
                <wp:simplePos x="0" y="0"/>
                <wp:positionH relativeFrom="column">
                  <wp:posOffset>2016760</wp:posOffset>
                </wp:positionH>
                <wp:positionV relativeFrom="paragraph">
                  <wp:posOffset>47625</wp:posOffset>
                </wp:positionV>
                <wp:extent cx="1242060" cy="384175"/>
                <wp:effectExtent l="0" t="0" r="1270" b="3810"/>
                <wp:wrapNone/>
                <wp:docPr id="37" name="稻壳儿春秋广告/盗版必究        原创来源：http://chn.docer.com/works?userid=199329941#!/work_time"/>
                <wp:cNvGraphicFramePr/>
                <a:graphic xmlns:a="http://schemas.openxmlformats.org/drawingml/2006/main">
                  <a:graphicData uri="http://schemas.microsoft.com/office/word/2010/wordprocessingGroup">
                    <wpg:wgp>
                      <wpg:cNvGrpSpPr/>
                      <wpg:grpSpPr>
                        <a:xfrm>
                          <a:off x="0" y="0"/>
                          <a:ext cx="1242060" cy="384175"/>
                          <a:chOff x="2184400" y="2150251"/>
                          <a:chExt cx="1507065" cy="465949"/>
                        </a:xfrm>
                      </wpg:grpSpPr>
                      <wps:wsp>
                        <wps:cNvPr id="74" name="稻壳儿春秋广告/盗版必究        原创来源：http://chn.docer.com/works?userid=199329941#!/work_time"/>
                        <wps:cNvSpPr>
                          <a:spLocks noEditPoints="1"/>
                        </wps:cNvSpPr>
                        <wps:spPr bwMode="auto">
                          <a:xfrm>
                            <a:off x="2184400" y="2150251"/>
                            <a:ext cx="423333" cy="465949"/>
                          </a:xfrm>
                          <a:custGeom>
                            <a:avLst/>
                            <a:gdLst>
                              <a:gd name="T0" fmla="*/ 186 w 211"/>
                              <a:gd name="T1" fmla="*/ 44 h 232"/>
                              <a:gd name="T2" fmla="*/ 89 w 211"/>
                              <a:gd name="T3" fmla="*/ 6 h 232"/>
                              <a:gd name="T4" fmla="*/ 46 w 211"/>
                              <a:gd name="T5" fmla="*/ 103 h 232"/>
                              <a:gd name="T6" fmla="*/ 48 w 211"/>
                              <a:gd name="T7" fmla="*/ 152 h 232"/>
                              <a:gd name="T8" fmla="*/ 81 w 211"/>
                              <a:gd name="T9" fmla="*/ 197 h 232"/>
                              <a:gd name="T10" fmla="*/ 139 w 211"/>
                              <a:gd name="T11" fmla="*/ 178 h 232"/>
                              <a:gd name="T12" fmla="*/ 181 w 211"/>
                              <a:gd name="T13" fmla="*/ 144 h 232"/>
                              <a:gd name="T14" fmla="*/ 170 w 211"/>
                              <a:gd name="T15" fmla="*/ 80 h 232"/>
                              <a:gd name="T16" fmla="*/ 135 w 211"/>
                              <a:gd name="T17" fmla="*/ 90 h 232"/>
                              <a:gd name="T18" fmla="*/ 134 w 211"/>
                              <a:gd name="T19" fmla="*/ 87 h 232"/>
                              <a:gd name="T20" fmla="*/ 169 w 211"/>
                              <a:gd name="T21" fmla="*/ 46 h 232"/>
                              <a:gd name="T22" fmla="*/ 117 w 211"/>
                              <a:gd name="T23" fmla="*/ 142 h 232"/>
                              <a:gd name="T24" fmla="*/ 103 w 211"/>
                              <a:gd name="T25" fmla="*/ 89 h 232"/>
                              <a:gd name="T26" fmla="*/ 113 w 211"/>
                              <a:gd name="T27" fmla="*/ 78 h 232"/>
                              <a:gd name="T28" fmla="*/ 107 w 211"/>
                              <a:gd name="T29" fmla="*/ 52 h 232"/>
                              <a:gd name="T30" fmla="*/ 103 w 211"/>
                              <a:gd name="T31" fmla="*/ 80 h 232"/>
                              <a:gd name="T32" fmla="*/ 43 w 211"/>
                              <a:gd name="T33" fmla="*/ 91 h 232"/>
                              <a:gd name="T34" fmla="*/ 81 w 211"/>
                              <a:gd name="T35" fmla="*/ 95 h 232"/>
                              <a:gd name="T36" fmla="*/ 72 w 211"/>
                              <a:gd name="T37" fmla="*/ 89 h 232"/>
                              <a:gd name="T38" fmla="*/ 74 w 211"/>
                              <a:gd name="T39" fmla="*/ 106 h 232"/>
                              <a:gd name="T40" fmla="*/ 43 w 211"/>
                              <a:gd name="T41" fmla="*/ 91 h 232"/>
                              <a:gd name="T42" fmla="*/ 72 w 211"/>
                              <a:gd name="T43" fmla="*/ 113 h 232"/>
                              <a:gd name="T44" fmla="*/ 52 w 211"/>
                              <a:gd name="T45" fmla="*/ 128 h 232"/>
                              <a:gd name="T46" fmla="*/ 72 w 211"/>
                              <a:gd name="T47" fmla="*/ 126 h 232"/>
                              <a:gd name="T48" fmla="*/ 15 w 211"/>
                              <a:gd name="T49" fmla="*/ 135 h 232"/>
                              <a:gd name="T50" fmla="*/ 87 w 211"/>
                              <a:gd name="T51" fmla="*/ 147 h 232"/>
                              <a:gd name="T52" fmla="*/ 72 w 211"/>
                              <a:gd name="T53" fmla="*/ 170 h 232"/>
                              <a:gd name="T54" fmla="*/ 93 w 211"/>
                              <a:gd name="T55" fmla="*/ 150 h 232"/>
                              <a:gd name="T56" fmla="*/ 51 w 211"/>
                              <a:gd name="T57" fmla="*/ 196 h 232"/>
                              <a:gd name="T58" fmla="*/ 100 w 211"/>
                              <a:gd name="T59" fmla="*/ 153 h 232"/>
                              <a:gd name="T60" fmla="*/ 112 w 211"/>
                              <a:gd name="T61" fmla="*/ 152 h 232"/>
                              <a:gd name="T62" fmla="*/ 116 w 211"/>
                              <a:gd name="T63" fmla="*/ 151 h 232"/>
                              <a:gd name="T64" fmla="*/ 124 w 211"/>
                              <a:gd name="T65" fmla="*/ 152 h 232"/>
                              <a:gd name="T66" fmla="*/ 110 w 211"/>
                              <a:gd name="T67" fmla="*/ 221 h 232"/>
                              <a:gd name="T68" fmla="*/ 130 w 211"/>
                              <a:gd name="T69" fmla="*/ 148 h 232"/>
                              <a:gd name="T70" fmla="*/ 153 w 211"/>
                              <a:gd name="T71" fmla="*/ 156 h 232"/>
                              <a:gd name="T72" fmla="*/ 137 w 211"/>
                              <a:gd name="T73" fmla="*/ 138 h 232"/>
                              <a:gd name="T74" fmla="*/ 167 w 211"/>
                              <a:gd name="T75" fmla="*/ 143 h 232"/>
                              <a:gd name="T76" fmla="*/ 183 w 211"/>
                              <a:gd name="T77" fmla="*/ 135 h 232"/>
                              <a:gd name="T78" fmla="*/ 144 w 211"/>
                              <a:gd name="T79" fmla="*/ 128 h 232"/>
                              <a:gd name="T80" fmla="*/ 167 w 211"/>
                              <a:gd name="T81" fmla="*/ 111 h 232"/>
                              <a:gd name="T82" fmla="*/ 145 w 211"/>
                              <a:gd name="T83" fmla="*/ 106 h 232"/>
                              <a:gd name="T84" fmla="*/ 145 w 211"/>
                              <a:gd name="T85" fmla="*/ 103 h 232"/>
                              <a:gd name="T86" fmla="*/ 200 w 211"/>
                              <a:gd name="T87" fmla="*/ 115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 h="232">
                                <a:moveTo>
                                  <a:pt x="210" y="120"/>
                                </a:moveTo>
                                <a:cubicBezTo>
                                  <a:pt x="208" y="98"/>
                                  <a:pt x="186" y="91"/>
                                  <a:pt x="166" y="93"/>
                                </a:cubicBezTo>
                                <a:cubicBezTo>
                                  <a:pt x="185" y="81"/>
                                  <a:pt x="204" y="62"/>
                                  <a:pt x="186" y="44"/>
                                </a:cubicBezTo>
                                <a:cubicBezTo>
                                  <a:pt x="168" y="26"/>
                                  <a:pt x="145" y="41"/>
                                  <a:pt x="129" y="58"/>
                                </a:cubicBezTo>
                                <a:cubicBezTo>
                                  <a:pt x="131" y="47"/>
                                  <a:pt x="132" y="35"/>
                                  <a:pt x="127" y="24"/>
                                </a:cubicBezTo>
                                <a:cubicBezTo>
                                  <a:pt x="121" y="10"/>
                                  <a:pt x="105" y="0"/>
                                  <a:pt x="89" y="6"/>
                                </a:cubicBezTo>
                                <a:cubicBezTo>
                                  <a:pt x="69" y="13"/>
                                  <a:pt x="69" y="38"/>
                                  <a:pt x="77" y="58"/>
                                </a:cubicBezTo>
                                <a:cubicBezTo>
                                  <a:pt x="61" y="44"/>
                                  <a:pt x="40" y="33"/>
                                  <a:pt x="25" y="52"/>
                                </a:cubicBezTo>
                                <a:cubicBezTo>
                                  <a:pt x="11" y="70"/>
                                  <a:pt x="27" y="92"/>
                                  <a:pt x="46" y="103"/>
                                </a:cubicBezTo>
                                <a:cubicBezTo>
                                  <a:pt x="25" y="103"/>
                                  <a:pt x="2" y="109"/>
                                  <a:pt x="3" y="130"/>
                                </a:cubicBezTo>
                                <a:cubicBezTo>
                                  <a:pt x="5" y="143"/>
                                  <a:pt x="19" y="151"/>
                                  <a:pt x="31" y="153"/>
                                </a:cubicBezTo>
                                <a:cubicBezTo>
                                  <a:pt x="37" y="154"/>
                                  <a:pt x="43" y="153"/>
                                  <a:pt x="48" y="152"/>
                                </a:cubicBezTo>
                                <a:cubicBezTo>
                                  <a:pt x="44" y="156"/>
                                  <a:pt x="41" y="161"/>
                                  <a:pt x="38" y="166"/>
                                </a:cubicBezTo>
                                <a:cubicBezTo>
                                  <a:pt x="33" y="179"/>
                                  <a:pt x="34" y="195"/>
                                  <a:pt x="45" y="204"/>
                                </a:cubicBezTo>
                                <a:cubicBezTo>
                                  <a:pt x="60" y="215"/>
                                  <a:pt x="72" y="209"/>
                                  <a:pt x="81" y="197"/>
                                </a:cubicBezTo>
                                <a:cubicBezTo>
                                  <a:pt x="81" y="199"/>
                                  <a:pt x="81" y="202"/>
                                  <a:pt x="82" y="204"/>
                                </a:cubicBezTo>
                                <a:cubicBezTo>
                                  <a:pt x="85" y="219"/>
                                  <a:pt x="99" y="232"/>
                                  <a:pt x="116" y="231"/>
                                </a:cubicBezTo>
                                <a:cubicBezTo>
                                  <a:pt x="141" y="229"/>
                                  <a:pt x="144" y="201"/>
                                  <a:pt x="139" y="178"/>
                                </a:cubicBezTo>
                                <a:cubicBezTo>
                                  <a:pt x="145" y="185"/>
                                  <a:pt x="151" y="192"/>
                                  <a:pt x="159" y="195"/>
                                </a:cubicBezTo>
                                <a:cubicBezTo>
                                  <a:pt x="171" y="201"/>
                                  <a:pt x="187" y="199"/>
                                  <a:pt x="194" y="187"/>
                                </a:cubicBezTo>
                                <a:cubicBezTo>
                                  <a:pt x="205" y="169"/>
                                  <a:pt x="196" y="154"/>
                                  <a:pt x="181" y="144"/>
                                </a:cubicBezTo>
                                <a:cubicBezTo>
                                  <a:pt x="197" y="143"/>
                                  <a:pt x="211" y="136"/>
                                  <a:pt x="210" y="120"/>
                                </a:cubicBezTo>
                                <a:close/>
                                <a:moveTo>
                                  <a:pt x="169" y="46"/>
                                </a:moveTo>
                                <a:cubicBezTo>
                                  <a:pt x="191" y="49"/>
                                  <a:pt x="182" y="71"/>
                                  <a:pt x="170" y="80"/>
                                </a:cubicBezTo>
                                <a:cubicBezTo>
                                  <a:pt x="162" y="87"/>
                                  <a:pt x="153" y="92"/>
                                  <a:pt x="143" y="95"/>
                                </a:cubicBezTo>
                                <a:cubicBezTo>
                                  <a:pt x="142" y="95"/>
                                  <a:pt x="141" y="96"/>
                                  <a:pt x="141" y="96"/>
                                </a:cubicBezTo>
                                <a:cubicBezTo>
                                  <a:pt x="139" y="94"/>
                                  <a:pt x="137" y="92"/>
                                  <a:pt x="135" y="90"/>
                                </a:cubicBezTo>
                                <a:cubicBezTo>
                                  <a:pt x="141" y="87"/>
                                  <a:pt x="147" y="81"/>
                                  <a:pt x="148" y="74"/>
                                </a:cubicBezTo>
                                <a:cubicBezTo>
                                  <a:pt x="149" y="71"/>
                                  <a:pt x="145" y="70"/>
                                  <a:pt x="144" y="73"/>
                                </a:cubicBezTo>
                                <a:cubicBezTo>
                                  <a:pt x="142" y="79"/>
                                  <a:pt x="139" y="83"/>
                                  <a:pt x="134" y="87"/>
                                </a:cubicBezTo>
                                <a:cubicBezTo>
                                  <a:pt x="133" y="87"/>
                                  <a:pt x="133" y="88"/>
                                  <a:pt x="133" y="88"/>
                                </a:cubicBezTo>
                                <a:cubicBezTo>
                                  <a:pt x="129" y="85"/>
                                  <a:pt x="125" y="83"/>
                                  <a:pt x="121" y="81"/>
                                </a:cubicBezTo>
                                <a:cubicBezTo>
                                  <a:pt x="132" y="64"/>
                                  <a:pt x="145" y="44"/>
                                  <a:pt x="169" y="46"/>
                                </a:cubicBezTo>
                                <a:close/>
                                <a:moveTo>
                                  <a:pt x="103" y="89"/>
                                </a:moveTo>
                                <a:cubicBezTo>
                                  <a:pt x="116" y="88"/>
                                  <a:pt x="131" y="90"/>
                                  <a:pt x="136" y="105"/>
                                </a:cubicBezTo>
                                <a:cubicBezTo>
                                  <a:pt x="141" y="120"/>
                                  <a:pt x="132" y="138"/>
                                  <a:pt x="117" y="142"/>
                                </a:cubicBezTo>
                                <a:cubicBezTo>
                                  <a:pt x="102" y="147"/>
                                  <a:pt x="83" y="140"/>
                                  <a:pt x="80" y="123"/>
                                </a:cubicBezTo>
                                <a:cubicBezTo>
                                  <a:pt x="78" y="109"/>
                                  <a:pt x="88" y="94"/>
                                  <a:pt x="101" y="89"/>
                                </a:cubicBezTo>
                                <a:cubicBezTo>
                                  <a:pt x="102" y="89"/>
                                  <a:pt x="102" y="89"/>
                                  <a:pt x="103" y="89"/>
                                </a:cubicBezTo>
                                <a:close/>
                                <a:moveTo>
                                  <a:pt x="84" y="21"/>
                                </a:moveTo>
                                <a:cubicBezTo>
                                  <a:pt x="92" y="11"/>
                                  <a:pt x="100" y="10"/>
                                  <a:pt x="108" y="18"/>
                                </a:cubicBezTo>
                                <a:cubicBezTo>
                                  <a:pt x="131" y="31"/>
                                  <a:pt x="121" y="58"/>
                                  <a:pt x="113" y="78"/>
                                </a:cubicBezTo>
                                <a:cubicBezTo>
                                  <a:pt x="113" y="79"/>
                                  <a:pt x="113" y="79"/>
                                  <a:pt x="113" y="80"/>
                                </a:cubicBezTo>
                                <a:cubicBezTo>
                                  <a:pt x="111" y="80"/>
                                  <a:pt x="109" y="80"/>
                                  <a:pt x="107" y="81"/>
                                </a:cubicBezTo>
                                <a:cubicBezTo>
                                  <a:pt x="110" y="71"/>
                                  <a:pt x="111" y="61"/>
                                  <a:pt x="107" y="52"/>
                                </a:cubicBezTo>
                                <a:cubicBezTo>
                                  <a:pt x="106" y="49"/>
                                  <a:pt x="102" y="52"/>
                                  <a:pt x="103" y="54"/>
                                </a:cubicBezTo>
                                <a:cubicBezTo>
                                  <a:pt x="104" y="63"/>
                                  <a:pt x="105" y="71"/>
                                  <a:pt x="103" y="79"/>
                                </a:cubicBezTo>
                                <a:cubicBezTo>
                                  <a:pt x="103" y="80"/>
                                  <a:pt x="103" y="80"/>
                                  <a:pt x="103" y="80"/>
                                </a:cubicBezTo>
                                <a:cubicBezTo>
                                  <a:pt x="92" y="72"/>
                                  <a:pt x="86" y="59"/>
                                  <a:pt x="83" y="47"/>
                                </a:cubicBezTo>
                                <a:cubicBezTo>
                                  <a:pt x="80" y="38"/>
                                  <a:pt x="80" y="29"/>
                                  <a:pt x="84" y="21"/>
                                </a:cubicBezTo>
                                <a:close/>
                                <a:moveTo>
                                  <a:pt x="43" y="91"/>
                                </a:moveTo>
                                <a:cubicBezTo>
                                  <a:pt x="32" y="81"/>
                                  <a:pt x="19" y="57"/>
                                  <a:pt x="43" y="52"/>
                                </a:cubicBezTo>
                                <a:cubicBezTo>
                                  <a:pt x="64" y="47"/>
                                  <a:pt x="79" y="73"/>
                                  <a:pt x="93" y="85"/>
                                </a:cubicBezTo>
                                <a:cubicBezTo>
                                  <a:pt x="88" y="87"/>
                                  <a:pt x="84" y="90"/>
                                  <a:pt x="81" y="95"/>
                                </a:cubicBezTo>
                                <a:cubicBezTo>
                                  <a:pt x="78" y="88"/>
                                  <a:pt x="71" y="83"/>
                                  <a:pt x="64" y="81"/>
                                </a:cubicBezTo>
                                <a:cubicBezTo>
                                  <a:pt x="63" y="81"/>
                                  <a:pt x="62" y="83"/>
                                  <a:pt x="64" y="83"/>
                                </a:cubicBezTo>
                                <a:cubicBezTo>
                                  <a:pt x="67" y="85"/>
                                  <a:pt x="70" y="86"/>
                                  <a:pt x="72" y="89"/>
                                </a:cubicBezTo>
                                <a:cubicBezTo>
                                  <a:pt x="75" y="91"/>
                                  <a:pt x="76" y="94"/>
                                  <a:pt x="78" y="97"/>
                                </a:cubicBezTo>
                                <a:cubicBezTo>
                                  <a:pt x="78" y="97"/>
                                  <a:pt x="79" y="97"/>
                                  <a:pt x="79" y="97"/>
                                </a:cubicBezTo>
                                <a:cubicBezTo>
                                  <a:pt x="77" y="100"/>
                                  <a:pt x="75" y="103"/>
                                  <a:pt x="74" y="106"/>
                                </a:cubicBezTo>
                                <a:cubicBezTo>
                                  <a:pt x="74" y="106"/>
                                  <a:pt x="73" y="106"/>
                                  <a:pt x="73" y="106"/>
                                </a:cubicBezTo>
                                <a:cubicBezTo>
                                  <a:pt x="71" y="105"/>
                                  <a:pt x="69" y="105"/>
                                  <a:pt x="67" y="104"/>
                                </a:cubicBezTo>
                                <a:cubicBezTo>
                                  <a:pt x="58" y="101"/>
                                  <a:pt x="51" y="97"/>
                                  <a:pt x="43" y="91"/>
                                </a:cubicBezTo>
                                <a:close/>
                                <a:moveTo>
                                  <a:pt x="15" y="135"/>
                                </a:moveTo>
                                <a:cubicBezTo>
                                  <a:pt x="0" y="109"/>
                                  <a:pt x="60" y="111"/>
                                  <a:pt x="71" y="113"/>
                                </a:cubicBezTo>
                                <a:cubicBezTo>
                                  <a:pt x="71" y="113"/>
                                  <a:pt x="72" y="113"/>
                                  <a:pt x="72" y="113"/>
                                </a:cubicBezTo>
                                <a:cubicBezTo>
                                  <a:pt x="72" y="116"/>
                                  <a:pt x="72" y="118"/>
                                  <a:pt x="72" y="120"/>
                                </a:cubicBezTo>
                                <a:cubicBezTo>
                                  <a:pt x="69" y="120"/>
                                  <a:pt x="65" y="120"/>
                                  <a:pt x="63" y="121"/>
                                </a:cubicBezTo>
                                <a:cubicBezTo>
                                  <a:pt x="58" y="122"/>
                                  <a:pt x="54" y="124"/>
                                  <a:pt x="52" y="128"/>
                                </a:cubicBezTo>
                                <a:cubicBezTo>
                                  <a:pt x="51" y="129"/>
                                  <a:pt x="52" y="130"/>
                                  <a:pt x="53" y="130"/>
                                </a:cubicBezTo>
                                <a:cubicBezTo>
                                  <a:pt x="57" y="128"/>
                                  <a:pt x="60" y="126"/>
                                  <a:pt x="64" y="125"/>
                                </a:cubicBezTo>
                                <a:cubicBezTo>
                                  <a:pt x="67" y="125"/>
                                  <a:pt x="69" y="126"/>
                                  <a:pt x="72" y="126"/>
                                </a:cubicBezTo>
                                <a:cubicBezTo>
                                  <a:pt x="72" y="129"/>
                                  <a:pt x="73" y="132"/>
                                  <a:pt x="74" y="134"/>
                                </a:cubicBezTo>
                                <a:cubicBezTo>
                                  <a:pt x="71" y="136"/>
                                  <a:pt x="68" y="138"/>
                                  <a:pt x="65" y="139"/>
                                </a:cubicBezTo>
                                <a:cubicBezTo>
                                  <a:pt x="49" y="145"/>
                                  <a:pt x="25" y="151"/>
                                  <a:pt x="15" y="135"/>
                                </a:cubicBezTo>
                                <a:close/>
                                <a:moveTo>
                                  <a:pt x="51" y="196"/>
                                </a:moveTo>
                                <a:cubicBezTo>
                                  <a:pt x="26" y="176"/>
                                  <a:pt x="64" y="149"/>
                                  <a:pt x="79" y="140"/>
                                </a:cubicBezTo>
                                <a:cubicBezTo>
                                  <a:pt x="81" y="143"/>
                                  <a:pt x="84" y="145"/>
                                  <a:pt x="87" y="147"/>
                                </a:cubicBezTo>
                                <a:cubicBezTo>
                                  <a:pt x="84" y="148"/>
                                  <a:pt x="81" y="151"/>
                                  <a:pt x="79" y="153"/>
                                </a:cubicBezTo>
                                <a:cubicBezTo>
                                  <a:pt x="75" y="158"/>
                                  <a:pt x="72" y="164"/>
                                  <a:pt x="69" y="169"/>
                                </a:cubicBezTo>
                                <a:cubicBezTo>
                                  <a:pt x="69" y="171"/>
                                  <a:pt x="71" y="171"/>
                                  <a:pt x="72" y="170"/>
                                </a:cubicBezTo>
                                <a:cubicBezTo>
                                  <a:pt x="75" y="166"/>
                                  <a:pt x="78" y="161"/>
                                  <a:pt x="81" y="157"/>
                                </a:cubicBezTo>
                                <a:cubicBezTo>
                                  <a:pt x="83" y="156"/>
                                  <a:pt x="85" y="154"/>
                                  <a:pt x="87" y="153"/>
                                </a:cubicBezTo>
                                <a:cubicBezTo>
                                  <a:pt x="89" y="152"/>
                                  <a:pt x="92" y="151"/>
                                  <a:pt x="93" y="150"/>
                                </a:cubicBezTo>
                                <a:cubicBezTo>
                                  <a:pt x="94" y="150"/>
                                  <a:pt x="94" y="150"/>
                                  <a:pt x="95" y="150"/>
                                </a:cubicBezTo>
                                <a:cubicBezTo>
                                  <a:pt x="89" y="160"/>
                                  <a:pt x="84" y="170"/>
                                  <a:pt x="82" y="181"/>
                                </a:cubicBezTo>
                                <a:cubicBezTo>
                                  <a:pt x="74" y="195"/>
                                  <a:pt x="63" y="205"/>
                                  <a:pt x="51" y="196"/>
                                </a:cubicBezTo>
                                <a:close/>
                                <a:moveTo>
                                  <a:pt x="110" y="221"/>
                                </a:moveTo>
                                <a:cubicBezTo>
                                  <a:pt x="87" y="219"/>
                                  <a:pt x="87" y="198"/>
                                  <a:pt x="92" y="179"/>
                                </a:cubicBezTo>
                                <a:cubicBezTo>
                                  <a:pt x="96" y="170"/>
                                  <a:pt x="99" y="160"/>
                                  <a:pt x="100" y="153"/>
                                </a:cubicBezTo>
                                <a:cubicBezTo>
                                  <a:pt x="100" y="153"/>
                                  <a:pt x="100" y="153"/>
                                  <a:pt x="100" y="152"/>
                                </a:cubicBezTo>
                                <a:cubicBezTo>
                                  <a:pt x="100" y="152"/>
                                  <a:pt x="100" y="152"/>
                                  <a:pt x="100" y="152"/>
                                </a:cubicBezTo>
                                <a:cubicBezTo>
                                  <a:pt x="104" y="152"/>
                                  <a:pt x="108" y="152"/>
                                  <a:pt x="112" y="152"/>
                                </a:cubicBezTo>
                                <a:cubicBezTo>
                                  <a:pt x="110" y="161"/>
                                  <a:pt x="112" y="170"/>
                                  <a:pt x="118" y="176"/>
                                </a:cubicBezTo>
                                <a:cubicBezTo>
                                  <a:pt x="120" y="178"/>
                                  <a:pt x="123" y="176"/>
                                  <a:pt x="121" y="174"/>
                                </a:cubicBezTo>
                                <a:cubicBezTo>
                                  <a:pt x="117" y="167"/>
                                  <a:pt x="115" y="159"/>
                                  <a:pt x="116" y="151"/>
                                </a:cubicBezTo>
                                <a:cubicBezTo>
                                  <a:pt x="119" y="151"/>
                                  <a:pt x="121" y="150"/>
                                  <a:pt x="123" y="149"/>
                                </a:cubicBezTo>
                                <a:cubicBezTo>
                                  <a:pt x="123" y="150"/>
                                  <a:pt x="123" y="150"/>
                                  <a:pt x="123" y="151"/>
                                </a:cubicBezTo>
                                <a:cubicBezTo>
                                  <a:pt x="123" y="151"/>
                                  <a:pt x="123" y="151"/>
                                  <a:pt x="124" y="152"/>
                                </a:cubicBezTo>
                                <a:cubicBezTo>
                                  <a:pt x="124" y="152"/>
                                  <a:pt x="124" y="152"/>
                                  <a:pt x="124" y="152"/>
                                </a:cubicBezTo>
                                <a:cubicBezTo>
                                  <a:pt x="124" y="153"/>
                                  <a:pt x="125" y="155"/>
                                  <a:pt x="126" y="157"/>
                                </a:cubicBezTo>
                                <a:cubicBezTo>
                                  <a:pt x="135" y="178"/>
                                  <a:pt x="141" y="225"/>
                                  <a:pt x="110" y="221"/>
                                </a:cubicBezTo>
                                <a:close/>
                                <a:moveTo>
                                  <a:pt x="189" y="176"/>
                                </a:moveTo>
                                <a:cubicBezTo>
                                  <a:pt x="184" y="196"/>
                                  <a:pt x="162" y="190"/>
                                  <a:pt x="152" y="179"/>
                                </a:cubicBezTo>
                                <a:cubicBezTo>
                                  <a:pt x="143" y="170"/>
                                  <a:pt x="137" y="158"/>
                                  <a:pt x="130" y="148"/>
                                </a:cubicBezTo>
                                <a:cubicBezTo>
                                  <a:pt x="130" y="147"/>
                                  <a:pt x="129" y="147"/>
                                  <a:pt x="128" y="146"/>
                                </a:cubicBezTo>
                                <a:cubicBezTo>
                                  <a:pt x="130" y="145"/>
                                  <a:pt x="132" y="143"/>
                                  <a:pt x="134" y="142"/>
                                </a:cubicBezTo>
                                <a:cubicBezTo>
                                  <a:pt x="137" y="149"/>
                                  <a:pt x="145" y="155"/>
                                  <a:pt x="153" y="156"/>
                                </a:cubicBezTo>
                                <a:cubicBezTo>
                                  <a:pt x="156" y="156"/>
                                  <a:pt x="156" y="152"/>
                                  <a:pt x="154" y="151"/>
                                </a:cubicBezTo>
                                <a:cubicBezTo>
                                  <a:pt x="146" y="149"/>
                                  <a:pt x="142" y="145"/>
                                  <a:pt x="138" y="139"/>
                                </a:cubicBezTo>
                                <a:cubicBezTo>
                                  <a:pt x="138" y="139"/>
                                  <a:pt x="137" y="139"/>
                                  <a:pt x="137" y="138"/>
                                </a:cubicBezTo>
                                <a:cubicBezTo>
                                  <a:pt x="139" y="137"/>
                                  <a:pt x="140" y="135"/>
                                  <a:pt x="141" y="133"/>
                                </a:cubicBezTo>
                                <a:cubicBezTo>
                                  <a:pt x="141" y="134"/>
                                  <a:pt x="141" y="134"/>
                                  <a:pt x="142" y="134"/>
                                </a:cubicBezTo>
                                <a:cubicBezTo>
                                  <a:pt x="147" y="138"/>
                                  <a:pt x="157" y="142"/>
                                  <a:pt x="167" y="143"/>
                                </a:cubicBezTo>
                                <a:cubicBezTo>
                                  <a:pt x="180" y="150"/>
                                  <a:pt x="192" y="161"/>
                                  <a:pt x="189" y="176"/>
                                </a:cubicBezTo>
                                <a:close/>
                                <a:moveTo>
                                  <a:pt x="198" y="129"/>
                                </a:moveTo>
                                <a:cubicBezTo>
                                  <a:pt x="193" y="133"/>
                                  <a:pt x="189" y="135"/>
                                  <a:pt x="183" y="135"/>
                                </a:cubicBezTo>
                                <a:cubicBezTo>
                                  <a:pt x="179" y="135"/>
                                  <a:pt x="175" y="135"/>
                                  <a:pt x="171" y="135"/>
                                </a:cubicBezTo>
                                <a:cubicBezTo>
                                  <a:pt x="161" y="134"/>
                                  <a:pt x="153" y="130"/>
                                  <a:pt x="145" y="128"/>
                                </a:cubicBezTo>
                                <a:cubicBezTo>
                                  <a:pt x="144" y="128"/>
                                  <a:pt x="144" y="128"/>
                                  <a:pt x="144" y="128"/>
                                </a:cubicBezTo>
                                <a:cubicBezTo>
                                  <a:pt x="145" y="125"/>
                                  <a:pt x="146" y="121"/>
                                  <a:pt x="146" y="118"/>
                                </a:cubicBezTo>
                                <a:cubicBezTo>
                                  <a:pt x="153" y="121"/>
                                  <a:pt x="163" y="121"/>
                                  <a:pt x="169" y="116"/>
                                </a:cubicBezTo>
                                <a:cubicBezTo>
                                  <a:pt x="172" y="114"/>
                                  <a:pt x="170" y="110"/>
                                  <a:pt x="167" y="111"/>
                                </a:cubicBezTo>
                                <a:cubicBezTo>
                                  <a:pt x="160" y="114"/>
                                  <a:pt x="155" y="115"/>
                                  <a:pt x="147" y="114"/>
                                </a:cubicBezTo>
                                <a:cubicBezTo>
                                  <a:pt x="147" y="114"/>
                                  <a:pt x="146" y="114"/>
                                  <a:pt x="146" y="114"/>
                                </a:cubicBezTo>
                                <a:cubicBezTo>
                                  <a:pt x="146" y="111"/>
                                  <a:pt x="146" y="109"/>
                                  <a:pt x="145" y="106"/>
                                </a:cubicBezTo>
                                <a:cubicBezTo>
                                  <a:pt x="145" y="106"/>
                                  <a:pt x="145" y="105"/>
                                  <a:pt x="144" y="104"/>
                                </a:cubicBezTo>
                                <a:cubicBezTo>
                                  <a:pt x="145" y="104"/>
                                  <a:pt x="145" y="104"/>
                                  <a:pt x="145" y="103"/>
                                </a:cubicBezTo>
                                <a:cubicBezTo>
                                  <a:pt x="145" y="103"/>
                                  <a:pt x="145" y="103"/>
                                  <a:pt x="145" y="103"/>
                                </a:cubicBezTo>
                                <a:cubicBezTo>
                                  <a:pt x="145" y="104"/>
                                  <a:pt x="146" y="104"/>
                                  <a:pt x="146" y="103"/>
                                </a:cubicBezTo>
                                <a:cubicBezTo>
                                  <a:pt x="155" y="100"/>
                                  <a:pt x="165" y="98"/>
                                  <a:pt x="174" y="100"/>
                                </a:cubicBezTo>
                                <a:cubicBezTo>
                                  <a:pt x="182" y="101"/>
                                  <a:pt x="197" y="106"/>
                                  <a:pt x="200" y="115"/>
                                </a:cubicBezTo>
                                <a:lnTo>
                                  <a:pt x="198" y="129"/>
                                </a:lnTo>
                                <a:close/>
                              </a:path>
                            </a:pathLst>
                          </a:custGeom>
                          <a:solidFill>
                            <a:srgbClr val="3C3C3B"/>
                          </a:solidFill>
                          <a:ln>
                            <a:noFill/>
                          </a:ln>
                        </wps:spPr>
                        <wps:bodyPr vert="horz" wrap="square" lIns="91440" tIns="45720" rIns="91440" bIns="45720" numCol="1" anchor="t" anchorCtr="0" compatLnSpc="1"/>
                      </wps:wsp>
                      <wps:wsp>
                        <wps:cNvPr id="75" name="稻壳儿春秋广告/盗版必究        原创来源：http://chn.docer.com/works?userid=199329941#!/work_time"/>
                        <wps:cNvSpPr>
                          <a:spLocks noEditPoints="1"/>
                        </wps:cNvSpPr>
                        <wps:spPr bwMode="auto">
                          <a:xfrm>
                            <a:off x="2726266" y="2150251"/>
                            <a:ext cx="423333" cy="465949"/>
                          </a:xfrm>
                          <a:custGeom>
                            <a:avLst/>
                            <a:gdLst>
                              <a:gd name="T0" fmla="*/ 186 w 211"/>
                              <a:gd name="T1" fmla="*/ 44 h 232"/>
                              <a:gd name="T2" fmla="*/ 89 w 211"/>
                              <a:gd name="T3" fmla="*/ 6 h 232"/>
                              <a:gd name="T4" fmla="*/ 46 w 211"/>
                              <a:gd name="T5" fmla="*/ 103 h 232"/>
                              <a:gd name="T6" fmla="*/ 48 w 211"/>
                              <a:gd name="T7" fmla="*/ 152 h 232"/>
                              <a:gd name="T8" fmla="*/ 81 w 211"/>
                              <a:gd name="T9" fmla="*/ 197 h 232"/>
                              <a:gd name="T10" fmla="*/ 139 w 211"/>
                              <a:gd name="T11" fmla="*/ 178 h 232"/>
                              <a:gd name="T12" fmla="*/ 181 w 211"/>
                              <a:gd name="T13" fmla="*/ 144 h 232"/>
                              <a:gd name="T14" fmla="*/ 170 w 211"/>
                              <a:gd name="T15" fmla="*/ 80 h 232"/>
                              <a:gd name="T16" fmla="*/ 135 w 211"/>
                              <a:gd name="T17" fmla="*/ 90 h 232"/>
                              <a:gd name="T18" fmla="*/ 134 w 211"/>
                              <a:gd name="T19" fmla="*/ 87 h 232"/>
                              <a:gd name="T20" fmla="*/ 169 w 211"/>
                              <a:gd name="T21" fmla="*/ 46 h 232"/>
                              <a:gd name="T22" fmla="*/ 117 w 211"/>
                              <a:gd name="T23" fmla="*/ 142 h 232"/>
                              <a:gd name="T24" fmla="*/ 103 w 211"/>
                              <a:gd name="T25" fmla="*/ 89 h 232"/>
                              <a:gd name="T26" fmla="*/ 113 w 211"/>
                              <a:gd name="T27" fmla="*/ 78 h 232"/>
                              <a:gd name="T28" fmla="*/ 107 w 211"/>
                              <a:gd name="T29" fmla="*/ 52 h 232"/>
                              <a:gd name="T30" fmla="*/ 103 w 211"/>
                              <a:gd name="T31" fmla="*/ 80 h 232"/>
                              <a:gd name="T32" fmla="*/ 43 w 211"/>
                              <a:gd name="T33" fmla="*/ 91 h 232"/>
                              <a:gd name="T34" fmla="*/ 81 w 211"/>
                              <a:gd name="T35" fmla="*/ 95 h 232"/>
                              <a:gd name="T36" fmla="*/ 72 w 211"/>
                              <a:gd name="T37" fmla="*/ 89 h 232"/>
                              <a:gd name="T38" fmla="*/ 74 w 211"/>
                              <a:gd name="T39" fmla="*/ 106 h 232"/>
                              <a:gd name="T40" fmla="*/ 43 w 211"/>
                              <a:gd name="T41" fmla="*/ 91 h 232"/>
                              <a:gd name="T42" fmla="*/ 72 w 211"/>
                              <a:gd name="T43" fmla="*/ 113 h 232"/>
                              <a:gd name="T44" fmla="*/ 52 w 211"/>
                              <a:gd name="T45" fmla="*/ 128 h 232"/>
                              <a:gd name="T46" fmla="*/ 72 w 211"/>
                              <a:gd name="T47" fmla="*/ 126 h 232"/>
                              <a:gd name="T48" fmla="*/ 15 w 211"/>
                              <a:gd name="T49" fmla="*/ 135 h 232"/>
                              <a:gd name="T50" fmla="*/ 87 w 211"/>
                              <a:gd name="T51" fmla="*/ 147 h 232"/>
                              <a:gd name="T52" fmla="*/ 72 w 211"/>
                              <a:gd name="T53" fmla="*/ 170 h 232"/>
                              <a:gd name="T54" fmla="*/ 93 w 211"/>
                              <a:gd name="T55" fmla="*/ 150 h 232"/>
                              <a:gd name="T56" fmla="*/ 51 w 211"/>
                              <a:gd name="T57" fmla="*/ 196 h 232"/>
                              <a:gd name="T58" fmla="*/ 100 w 211"/>
                              <a:gd name="T59" fmla="*/ 153 h 232"/>
                              <a:gd name="T60" fmla="*/ 112 w 211"/>
                              <a:gd name="T61" fmla="*/ 152 h 232"/>
                              <a:gd name="T62" fmla="*/ 116 w 211"/>
                              <a:gd name="T63" fmla="*/ 151 h 232"/>
                              <a:gd name="T64" fmla="*/ 124 w 211"/>
                              <a:gd name="T65" fmla="*/ 152 h 232"/>
                              <a:gd name="T66" fmla="*/ 110 w 211"/>
                              <a:gd name="T67" fmla="*/ 221 h 232"/>
                              <a:gd name="T68" fmla="*/ 130 w 211"/>
                              <a:gd name="T69" fmla="*/ 148 h 232"/>
                              <a:gd name="T70" fmla="*/ 153 w 211"/>
                              <a:gd name="T71" fmla="*/ 156 h 232"/>
                              <a:gd name="T72" fmla="*/ 137 w 211"/>
                              <a:gd name="T73" fmla="*/ 138 h 232"/>
                              <a:gd name="T74" fmla="*/ 167 w 211"/>
                              <a:gd name="T75" fmla="*/ 143 h 232"/>
                              <a:gd name="T76" fmla="*/ 183 w 211"/>
                              <a:gd name="T77" fmla="*/ 135 h 232"/>
                              <a:gd name="T78" fmla="*/ 144 w 211"/>
                              <a:gd name="T79" fmla="*/ 128 h 232"/>
                              <a:gd name="T80" fmla="*/ 167 w 211"/>
                              <a:gd name="T81" fmla="*/ 111 h 232"/>
                              <a:gd name="T82" fmla="*/ 145 w 211"/>
                              <a:gd name="T83" fmla="*/ 106 h 232"/>
                              <a:gd name="T84" fmla="*/ 145 w 211"/>
                              <a:gd name="T85" fmla="*/ 103 h 232"/>
                              <a:gd name="T86" fmla="*/ 200 w 211"/>
                              <a:gd name="T87" fmla="*/ 115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 h="232">
                                <a:moveTo>
                                  <a:pt x="210" y="120"/>
                                </a:moveTo>
                                <a:cubicBezTo>
                                  <a:pt x="208" y="98"/>
                                  <a:pt x="186" y="91"/>
                                  <a:pt x="166" y="93"/>
                                </a:cubicBezTo>
                                <a:cubicBezTo>
                                  <a:pt x="185" y="81"/>
                                  <a:pt x="204" y="62"/>
                                  <a:pt x="186" y="44"/>
                                </a:cubicBezTo>
                                <a:cubicBezTo>
                                  <a:pt x="168" y="26"/>
                                  <a:pt x="145" y="41"/>
                                  <a:pt x="129" y="58"/>
                                </a:cubicBezTo>
                                <a:cubicBezTo>
                                  <a:pt x="131" y="47"/>
                                  <a:pt x="132" y="35"/>
                                  <a:pt x="127" y="24"/>
                                </a:cubicBezTo>
                                <a:cubicBezTo>
                                  <a:pt x="121" y="10"/>
                                  <a:pt x="105" y="0"/>
                                  <a:pt x="89" y="6"/>
                                </a:cubicBezTo>
                                <a:cubicBezTo>
                                  <a:pt x="69" y="13"/>
                                  <a:pt x="69" y="38"/>
                                  <a:pt x="77" y="58"/>
                                </a:cubicBezTo>
                                <a:cubicBezTo>
                                  <a:pt x="61" y="44"/>
                                  <a:pt x="40" y="33"/>
                                  <a:pt x="25" y="52"/>
                                </a:cubicBezTo>
                                <a:cubicBezTo>
                                  <a:pt x="11" y="70"/>
                                  <a:pt x="27" y="92"/>
                                  <a:pt x="46" y="103"/>
                                </a:cubicBezTo>
                                <a:cubicBezTo>
                                  <a:pt x="25" y="103"/>
                                  <a:pt x="2" y="109"/>
                                  <a:pt x="3" y="130"/>
                                </a:cubicBezTo>
                                <a:cubicBezTo>
                                  <a:pt x="5" y="143"/>
                                  <a:pt x="19" y="151"/>
                                  <a:pt x="31" y="153"/>
                                </a:cubicBezTo>
                                <a:cubicBezTo>
                                  <a:pt x="37" y="154"/>
                                  <a:pt x="43" y="153"/>
                                  <a:pt x="48" y="152"/>
                                </a:cubicBezTo>
                                <a:cubicBezTo>
                                  <a:pt x="44" y="156"/>
                                  <a:pt x="41" y="161"/>
                                  <a:pt x="38" y="166"/>
                                </a:cubicBezTo>
                                <a:cubicBezTo>
                                  <a:pt x="33" y="179"/>
                                  <a:pt x="34" y="195"/>
                                  <a:pt x="45" y="204"/>
                                </a:cubicBezTo>
                                <a:cubicBezTo>
                                  <a:pt x="60" y="215"/>
                                  <a:pt x="72" y="209"/>
                                  <a:pt x="81" y="197"/>
                                </a:cubicBezTo>
                                <a:cubicBezTo>
                                  <a:pt x="81" y="199"/>
                                  <a:pt x="81" y="202"/>
                                  <a:pt x="82" y="204"/>
                                </a:cubicBezTo>
                                <a:cubicBezTo>
                                  <a:pt x="85" y="219"/>
                                  <a:pt x="99" y="232"/>
                                  <a:pt x="116" y="231"/>
                                </a:cubicBezTo>
                                <a:cubicBezTo>
                                  <a:pt x="141" y="229"/>
                                  <a:pt x="144" y="201"/>
                                  <a:pt x="139" y="178"/>
                                </a:cubicBezTo>
                                <a:cubicBezTo>
                                  <a:pt x="145" y="185"/>
                                  <a:pt x="151" y="192"/>
                                  <a:pt x="159" y="195"/>
                                </a:cubicBezTo>
                                <a:cubicBezTo>
                                  <a:pt x="171" y="201"/>
                                  <a:pt x="187" y="199"/>
                                  <a:pt x="194" y="187"/>
                                </a:cubicBezTo>
                                <a:cubicBezTo>
                                  <a:pt x="205" y="169"/>
                                  <a:pt x="196" y="154"/>
                                  <a:pt x="181" y="144"/>
                                </a:cubicBezTo>
                                <a:cubicBezTo>
                                  <a:pt x="197" y="143"/>
                                  <a:pt x="211" y="136"/>
                                  <a:pt x="210" y="120"/>
                                </a:cubicBezTo>
                                <a:close/>
                                <a:moveTo>
                                  <a:pt x="169" y="46"/>
                                </a:moveTo>
                                <a:cubicBezTo>
                                  <a:pt x="191" y="49"/>
                                  <a:pt x="182" y="71"/>
                                  <a:pt x="170" y="80"/>
                                </a:cubicBezTo>
                                <a:cubicBezTo>
                                  <a:pt x="162" y="87"/>
                                  <a:pt x="153" y="92"/>
                                  <a:pt x="143" y="95"/>
                                </a:cubicBezTo>
                                <a:cubicBezTo>
                                  <a:pt x="142" y="95"/>
                                  <a:pt x="141" y="96"/>
                                  <a:pt x="141" y="96"/>
                                </a:cubicBezTo>
                                <a:cubicBezTo>
                                  <a:pt x="139" y="94"/>
                                  <a:pt x="137" y="92"/>
                                  <a:pt x="135" y="90"/>
                                </a:cubicBezTo>
                                <a:cubicBezTo>
                                  <a:pt x="141" y="87"/>
                                  <a:pt x="147" y="81"/>
                                  <a:pt x="148" y="74"/>
                                </a:cubicBezTo>
                                <a:cubicBezTo>
                                  <a:pt x="149" y="71"/>
                                  <a:pt x="145" y="70"/>
                                  <a:pt x="144" y="73"/>
                                </a:cubicBezTo>
                                <a:cubicBezTo>
                                  <a:pt x="142" y="79"/>
                                  <a:pt x="139" y="83"/>
                                  <a:pt x="134" y="87"/>
                                </a:cubicBezTo>
                                <a:cubicBezTo>
                                  <a:pt x="133" y="87"/>
                                  <a:pt x="133" y="88"/>
                                  <a:pt x="133" y="88"/>
                                </a:cubicBezTo>
                                <a:cubicBezTo>
                                  <a:pt x="129" y="85"/>
                                  <a:pt x="125" y="83"/>
                                  <a:pt x="121" y="81"/>
                                </a:cubicBezTo>
                                <a:cubicBezTo>
                                  <a:pt x="132" y="64"/>
                                  <a:pt x="145" y="44"/>
                                  <a:pt x="169" y="46"/>
                                </a:cubicBezTo>
                                <a:close/>
                                <a:moveTo>
                                  <a:pt x="103" y="89"/>
                                </a:moveTo>
                                <a:cubicBezTo>
                                  <a:pt x="116" y="88"/>
                                  <a:pt x="131" y="90"/>
                                  <a:pt x="136" y="105"/>
                                </a:cubicBezTo>
                                <a:cubicBezTo>
                                  <a:pt x="141" y="120"/>
                                  <a:pt x="132" y="138"/>
                                  <a:pt x="117" y="142"/>
                                </a:cubicBezTo>
                                <a:cubicBezTo>
                                  <a:pt x="102" y="147"/>
                                  <a:pt x="83" y="140"/>
                                  <a:pt x="80" y="123"/>
                                </a:cubicBezTo>
                                <a:cubicBezTo>
                                  <a:pt x="78" y="109"/>
                                  <a:pt x="88" y="94"/>
                                  <a:pt x="101" y="89"/>
                                </a:cubicBezTo>
                                <a:cubicBezTo>
                                  <a:pt x="102" y="89"/>
                                  <a:pt x="102" y="89"/>
                                  <a:pt x="103" y="89"/>
                                </a:cubicBezTo>
                                <a:close/>
                                <a:moveTo>
                                  <a:pt x="84" y="21"/>
                                </a:moveTo>
                                <a:cubicBezTo>
                                  <a:pt x="92" y="11"/>
                                  <a:pt x="100" y="10"/>
                                  <a:pt x="108" y="18"/>
                                </a:cubicBezTo>
                                <a:cubicBezTo>
                                  <a:pt x="131" y="31"/>
                                  <a:pt x="121" y="58"/>
                                  <a:pt x="113" y="78"/>
                                </a:cubicBezTo>
                                <a:cubicBezTo>
                                  <a:pt x="113" y="79"/>
                                  <a:pt x="113" y="79"/>
                                  <a:pt x="113" y="80"/>
                                </a:cubicBezTo>
                                <a:cubicBezTo>
                                  <a:pt x="111" y="80"/>
                                  <a:pt x="109" y="80"/>
                                  <a:pt x="107" y="81"/>
                                </a:cubicBezTo>
                                <a:cubicBezTo>
                                  <a:pt x="110" y="71"/>
                                  <a:pt x="111" y="61"/>
                                  <a:pt x="107" y="52"/>
                                </a:cubicBezTo>
                                <a:cubicBezTo>
                                  <a:pt x="106" y="49"/>
                                  <a:pt x="102" y="52"/>
                                  <a:pt x="103" y="54"/>
                                </a:cubicBezTo>
                                <a:cubicBezTo>
                                  <a:pt x="104" y="63"/>
                                  <a:pt x="105" y="71"/>
                                  <a:pt x="103" y="79"/>
                                </a:cubicBezTo>
                                <a:cubicBezTo>
                                  <a:pt x="103" y="80"/>
                                  <a:pt x="103" y="80"/>
                                  <a:pt x="103" y="80"/>
                                </a:cubicBezTo>
                                <a:cubicBezTo>
                                  <a:pt x="92" y="72"/>
                                  <a:pt x="86" y="59"/>
                                  <a:pt x="83" y="47"/>
                                </a:cubicBezTo>
                                <a:cubicBezTo>
                                  <a:pt x="80" y="38"/>
                                  <a:pt x="80" y="29"/>
                                  <a:pt x="84" y="21"/>
                                </a:cubicBezTo>
                                <a:close/>
                                <a:moveTo>
                                  <a:pt x="43" y="91"/>
                                </a:moveTo>
                                <a:cubicBezTo>
                                  <a:pt x="32" y="81"/>
                                  <a:pt x="19" y="57"/>
                                  <a:pt x="43" y="52"/>
                                </a:cubicBezTo>
                                <a:cubicBezTo>
                                  <a:pt x="64" y="47"/>
                                  <a:pt x="79" y="73"/>
                                  <a:pt x="93" y="85"/>
                                </a:cubicBezTo>
                                <a:cubicBezTo>
                                  <a:pt x="88" y="87"/>
                                  <a:pt x="84" y="90"/>
                                  <a:pt x="81" y="95"/>
                                </a:cubicBezTo>
                                <a:cubicBezTo>
                                  <a:pt x="78" y="88"/>
                                  <a:pt x="71" y="83"/>
                                  <a:pt x="64" y="81"/>
                                </a:cubicBezTo>
                                <a:cubicBezTo>
                                  <a:pt x="63" y="81"/>
                                  <a:pt x="62" y="83"/>
                                  <a:pt x="64" y="83"/>
                                </a:cubicBezTo>
                                <a:cubicBezTo>
                                  <a:pt x="67" y="85"/>
                                  <a:pt x="70" y="86"/>
                                  <a:pt x="72" y="89"/>
                                </a:cubicBezTo>
                                <a:cubicBezTo>
                                  <a:pt x="75" y="91"/>
                                  <a:pt x="76" y="94"/>
                                  <a:pt x="78" y="97"/>
                                </a:cubicBezTo>
                                <a:cubicBezTo>
                                  <a:pt x="78" y="97"/>
                                  <a:pt x="79" y="97"/>
                                  <a:pt x="79" y="97"/>
                                </a:cubicBezTo>
                                <a:cubicBezTo>
                                  <a:pt x="77" y="100"/>
                                  <a:pt x="75" y="103"/>
                                  <a:pt x="74" y="106"/>
                                </a:cubicBezTo>
                                <a:cubicBezTo>
                                  <a:pt x="74" y="106"/>
                                  <a:pt x="73" y="106"/>
                                  <a:pt x="73" y="106"/>
                                </a:cubicBezTo>
                                <a:cubicBezTo>
                                  <a:pt x="71" y="105"/>
                                  <a:pt x="69" y="105"/>
                                  <a:pt x="67" y="104"/>
                                </a:cubicBezTo>
                                <a:cubicBezTo>
                                  <a:pt x="58" y="101"/>
                                  <a:pt x="51" y="97"/>
                                  <a:pt x="43" y="91"/>
                                </a:cubicBezTo>
                                <a:close/>
                                <a:moveTo>
                                  <a:pt x="15" y="135"/>
                                </a:moveTo>
                                <a:cubicBezTo>
                                  <a:pt x="0" y="109"/>
                                  <a:pt x="60" y="111"/>
                                  <a:pt x="71" y="113"/>
                                </a:cubicBezTo>
                                <a:cubicBezTo>
                                  <a:pt x="71" y="113"/>
                                  <a:pt x="72" y="113"/>
                                  <a:pt x="72" y="113"/>
                                </a:cubicBezTo>
                                <a:cubicBezTo>
                                  <a:pt x="72" y="116"/>
                                  <a:pt x="72" y="118"/>
                                  <a:pt x="72" y="120"/>
                                </a:cubicBezTo>
                                <a:cubicBezTo>
                                  <a:pt x="69" y="120"/>
                                  <a:pt x="65" y="120"/>
                                  <a:pt x="63" y="121"/>
                                </a:cubicBezTo>
                                <a:cubicBezTo>
                                  <a:pt x="58" y="122"/>
                                  <a:pt x="54" y="124"/>
                                  <a:pt x="52" y="128"/>
                                </a:cubicBezTo>
                                <a:cubicBezTo>
                                  <a:pt x="51" y="129"/>
                                  <a:pt x="52" y="130"/>
                                  <a:pt x="53" y="130"/>
                                </a:cubicBezTo>
                                <a:cubicBezTo>
                                  <a:pt x="57" y="128"/>
                                  <a:pt x="60" y="126"/>
                                  <a:pt x="64" y="125"/>
                                </a:cubicBezTo>
                                <a:cubicBezTo>
                                  <a:pt x="67" y="125"/>
                                  <a:pt x="69" y="126"/>
                                  <a:pt x="72" y="126"/>
                                </a:cubicBezTo>
                                <a:cubicBezTo>
                                  <a:pt x="72" y="129"/>
                                  <a:pt x="73" y="132"/>
                                  <a:pt x="74" y="134"/>
                                </a:cubicBezTo>
                                <a:cubicBezTo>
                                  <a:pt x="71" y="136"/>
                                  <a:pt x="68" y="138"/>
                                  <a:pt x="65" y="139"/>
                                </a:cubicBezTo>
                                <a:cubicBezTo>
                                  <a:pt x="49" y="145"/>
                                  <a:pt x="25" y="151"/>
                                  <a:pt x="15" y="135"/>
                                </a:cubicBezTo>
                                <a:close/>
                                <a:moveTo>
                                  <a:pt x="51" y="196"/>
                                </a:moveTo>
                                <a:cubicBezTo>
                                  <a:pt x="26" y="176"/>
                                  <a:pt x="64" y="149"/>
                                  <a:pt x="79" y="140"/>
                                </a:cubicBezTo>
                                <a:cubicBezTo>
                                  <a:pt x="81" y="143"/>
                                  <a:pt x="84" y="145"/>
                                  <a:pt x="87" y="147"/>
                                </a:cubicBezTo>
                                <a:cubicBezTo>
                                  <a:pt x="84" y="148"/>
                                  <a:pt x="81" y="151"/>
                                  <a:pt x="79" y="153"/>
                                </a:cubicBezTo>
                                <a:cubicBezTo>
                                  <a:pt x="75" y="158"/>
                                  <a:pt x="72" y="164"/>
                                  <a:pt x="69" y="169"/>
                                </a:cubicBezTo>
                                <a:cubicBezTo>
                                  <a:pt x="69" y="171"/>
                                  <a:pt x="71" y="171"/>
                                  <a:pt x="72" y="170"/>
                                </a:cubicBezTo>
                                <a:cubicBezTo>
                                  <a:pt x="75" y="166"/>
                                  <a:pt x="78" y="161"/>
                                  <a:pt x="81" y="157"/>
                                </a:cubicBezTo>
                                <a:cubicBezTo>
                                  <a:pt x="83" y="156"/>
                                  <a:pt x="85" y="154"/>
                                  <a:pt x="87" y="153"/>
                                </a:cubicBezTo>
                                <a:cubicBezTo>
                                  <a:pt x="89" y="152"/>
                                  <a:pt x="92" y="151"/>
                                  <a:pt x="93" y="150"/>
                                </a:cubicBezTo>
                                <a:cubicBezTo>
                                  <a:pt x="94" y="150"/>
                                  <a:pt x="94" y="150"/>
                                  <a:pt x="95" y="150"/>
                                </a:cubicBezTo>
                                <a:cubicBezTo>
                                  <a:pt x="89" y="160"/>
                                  <a:pt x="84" y="170"/>
                                  <a:pt x="82" y="181"/>
                                </a:cubicBezTo>
                                <a:cubicBezTo>
                                  <a:pt x="74" y="195"/>
                                  <a:pt x="63" y="205"/>
                                  <a:pt x="51" y="196"/>
                                </a:cubicBezTo>
                                <a:close/>
                                <a:moveTo>
                                  <a:pt x="110" y="221"/>
                                </a:moveTo>
                                <a:cubicBezTo>
                                  <a:pt x="87" y="219"/>
                                  <a:pt x="87" y="198"/>
                                  <a:pt x="92" y="179"/>
                                </a:cubicBezTo>
                                <a:cubicBezTo>
                                  <a:pt x="96" y="170"/>
                                  <a:pt x="99" y="160"/>
                                  <a:pt x="100" y="153"/>
                                </a:cubicBezTo>
                                <a:cubicBezTo>
                                  <a:pt x="100" y="153"/>
                                  <a:pt x="100" y="153"/>
                                  <a:pt x="100" y="152"/>
                                </a:cubicBezTo>
                                <a:cubicBezTo>
                                  <a:pt x="100" y="152"/>
                                  <a:pt x="100" y="152"/>
                                  <a:pt x="100" y="152"/>
                                </a:cubicBezTo>
                                <a:cubicBezTo>
                                  <a:pt x="104" y="152"/>
                                  <a:pt x="108" y="152"/>
                                  <a:pt x="112" y="152"/>
                                </a:cubicBezTo>
                                <a:cubicBezTo>
                                  <a:pt x="110" y="161"/>
                                  <a:pt x="112" y="170"/>
                                  <a:pt x="118" y="176"/>
                                </a:cubicBezTo>
                                <a:cubicBezTo>
                                  <a:pt x="120" y="178"/>
                                  <a:pt x="123" y="176"/>
                                  <a:pt x="121" y="174"/>
                                </a:cubicBezTo>
                                <a:cubicBezTo>
                                  <a:pt x="117" y="167"/>
                                  <a:pt x="115" y="159"/>
                                  <a:pt x="116" y="151"/>
                                </a:cubicBezTo>
                                <a:cubicBezTo>
                                  <a:pt x="119" y="151"/>
                                  <a:pt x="121" y="150"/>
                                  <a:pt x="123" y="149"/>
                                </a:cubicBezTo>
                                <a:cubicBezTo>
                                  <a:pt x="123" y="150"/>
                                  <a:pt x="123" y="150"/>
                                  <a:pt x="123" y="151"/>
                                </a:cubicBezTo>
                                <a:cubicBezTo>
                                  <a:pt x="123" y="151"/>
                                  <a:pt x="123" y="151"/>
                                  <a:pt x="124" y="152"/>
                                </a:cubicBezTo>
                                <a:cubicBezTo>
                                  <a:pt x="124" y="152"/>
                                  <a:pt x="124" y="152"/>
                                  <a:pt x="124" y="152"/>
                                </a:cubicBezTo>
                                <a:cubicBezTo>
                                  <a:pt x="124" y="153"/>
                                  <a:pt x="125" y="155"/>
                                  <a:pt x="126" y="157"/>
                                </a:cubicBezTo>
                                <a:cubicBezTo>
                                  <a:pt x="135" y="178"/>
                                  <a:pt x="141" y="225"/>
                                  <a:pt x="110" y="221"/>
                                </a:cubicBezTo>
                                <a:close/>
                                <a:moveTo>
                                  <a:pt x="189" y="176"/>
                                </a:moveTo>
                                <a:cubicBezTo>
                                  <a:pt x="184" y="196"/>
                                  <a:pt x="162" y="190"/>
                                  <a:pt x="152" y="179"/>
                                </a:cubicBezTo>
                                <a:cubicBezTo>
                                  <a:pt x="143" y="170"/>
                                  <a:pt x="137" y="158"/>
                                  <a:pt x="130" y="148"/>
                                </a:cubicBezTo>
                                <a:cubicBezTo>
                                  <a:pt x="130" y="147"/>
                                  <a:pt x="129" y="147"/>
                                  <a:pt x="128" y="146"/>
                                </a:cubicBezTo>
                                <a:cubicBezTo>
                                  <a:pt x="130" y="145"/>
                                  <a:pt x="132" y="143"/>
                                  <a:pt x="134" y="142"/>
                                </a:cubicBezTo>
                                <a:cubicBezTo>
                                  <a:pt x="137" y="149"/>
                                  <a:pt x="145" y="155"/>
                                  <a:pt x="153" y="156"/>
                                </a:cubicBezTo>
                                <a:cubicBezTo>
                                  <a:pt x="156" y="156"/>
                                  <a:pt x="156" y="152"/>
                                  <a:pt x="154" y="151"/>
                                </a:cubicBezTo>
                                <a:cubicBezTo>
                                  <a:pt x="146" y="149"/>
                                  <a:pt x="142" y="145"/>
                                  <a:pt x="138" y="139"/>
                                </a:cubicBezTo>
                                <a:cubicBezTo>
                                  <a:pt x="138" y="139"/>
                                  <a:pt x="137" y="139"/>
                                  <a:pt x="137" y="138"/>
                                </a:cubicBezTo>
                                <a:cubicBezTo>
                                  <a:pt x="139" y="137"/>
                                  <a:pt x="140" y="135"/>
                                  <a:pt x="141" y="133"/>
                                </a:cubicBezTo>
                                <a:cubicBezTo>
                                  <a:pt x="141" y="134"/>
                                  <a:pt x="141" y="134"/>
                                  <a:pt x="142" y="134"/>
                                </a:cubicBezTo>
                                <a:cubicBezTo>
                                  <a:pt x="147" y="138"/>
                                  <a:pt x="157" y="142"/>
                                  <a:pt x="167" y="143"/>
                                </a:cubicBezTo>
                                <a:cubicBezTo>
                                  <a:pt x="180" y="150"/>
                                  <a:pt x="192" y="161"/>
                                  <a:pt x="189" y="176"/>
                                </a:cubicBezTo>
                                <a:close/>
                                <a:moveTo>
                                  <a:pt x="198" y="129"/>
                                </a:moveTo>
                                <a:cubicBezTo>
                                  <a:pt x="193" y="133"/>
                                  <a:pt x="189" y="135"/>
                                  <a:pt x="183" y="135"/>
                                </a:cubicBezTo>
                                <a:cubicBezTo>
                                  <a:pt x="179" y="135"/>
                                  <a:pt x="175" y="135"/>
                                  <a:pt x="171" y="135"/>
                                </a:cubicBezTo>
                                <a:cubicBezTo>
                                  <a:pt x="161" y="134"/>
                                  <a:pt x="153" y="130"/>
                                  <a:pt x="145" y="128"/>
                                </a:cubicBezTo>
                                <a:cubicBezTo>
                                  <a:pt x="144" y="128"/>
                                  <a:pt x="144" y="128"/>
                                  <a:pt x="144" y="128"/>
                                </a:cubicBezTo>
                                <a:cubicBezTo>
                                  <a:pt x="145" y="125"/>
                                  <a:pt x="146" y="121"/>
                                  <a:pt x="146" y="118"/>
                                </a:cubicBezTo>
                                <a:cubicBezTo>
                                  <a:pt x="153" y="121"/>
                                  <a:pt x="163" y="121"/>
                                  <a:pt x="169" y="116"/>
                                </a:cubicBezTo>
                                <a:cubicBezTo>
                                  <a:pt x="172" y="114"/>
                                  <a:pt x="170" y="110"/>
                                  <a:pt x="167" y="111"/>
                                </a:cubicBezTo>
                                <a:cubicBezTo>
                                  <a:pt x="160" y="114"/>
                                  <a:pt x="155" y="115"/>
                                  <a:pt x="147" y="114"/>
                                </a:cubicBezTo>
                                <a:cubicBezTo>
                                  <a:pt x="147" y="114"/>
                                  <a:pt x="146" y="114"/>
                                  <a:pt x="146" y="114"/>
                                </a:cubicBezTo>
                                <a:cubicBezTo>
                                  <a:pt x="146" y="111"/>
                                  <a:pt x="146" y="109"/>
                                  <a:pt x="145" y="106"/>
                                </a:cubicBezTo>
                                <a:cubicBezTo>
                                  <a:pt x="145" y="106"/>
                                  <a:pt x="145" y="105"/>
                                  <a:pt x="144" y="104"/>
                                </a:cubicBezTo>
                                <a:cubicBezTo>
                                  <a:pt x="145" y="104"/>
                                  <a:pt x="145" y="104"/>
                                  <a:pt x="145" y="103"/>
                                </a:cubicBezTo>
                                <a:cubicBezTo>
                                  <a:pt x="145" y="103"/>
                                  <a:pt x="145" y="103"/>
                                  <a:pt x="145" y="103"/>
                                </a:cubicBezTo>
                                <a:cubicBezTo>
                                  <a:pt x="145" y="104"/>
                                  <a:pt x="146" y="104"/>
                                  <a:pt x="146" y="103"/>
                                </a:cubicBezTo>
                                <a:cubicBezTo>
                                  <a:pt x="155" y="100"/>
                                  <a:pt x="165" y="98"/>
                                  <a:pt x="174" y="100"/>
                                </a:cubicBezTo>
                                <a:cubicBezTo>
                                  <a:pt x="182" y="101"/>
                                  <a:pt x="197" y="106"/>
                                  <a:pt x="200" y="115"/>
                                </a:cubicBezTo>
                                <a:lnTo>
                                  <a:pt x="198" y="129"/>
                                </a:lnTo>
                                <a:close/>
                              </a:path>
                            </a:pathLst>
                          </a:custGeom>
                          <a:solidFill>
                            <a:srgbClr val="3C3C3B"/>
                          </a:solidFill>
                          <a:ln>
                            <a:noFill/>
                          </a:ln>
                        </wps:spPr>
                        <wps:bodyPr vert="horz" wrap="square" lIns="91440" tIns="45720" rIns="91440" bIns="45720" numCol="1" anchor="t" anchorCtr="0" compatLnSpc="1"/>
                      </wps:wsp>
                      <wps:wsp>
                        <wps:cNvPr id="76" name="稻壳儿春秋广告/盗版必究        原创来源：http://chn.docer.com/works?userid=199329941#!/work_time"/>
                        <wps:cNvSpPr>
                          <a:spLocks noEditPoints="1"/>
                        </wps:cNvSpPr>
                        <wps:spPr bwMode="auto">
                          <a:xfrm>
                            <a:off x="3268132" y="2150251"/>
                            <a:ext cx="423333" cy="465949"/>
                          </a:xfrm>
                          <a:custGeom>
                            <a:avLst/>
                            <a:gdLst>
                              <a:gd name="T0" fmla="*/ 186 w 211"/>
                              <a:gd name="T1" fmla="*/ 44 h 232"/>
                              <a:gd name="T2" fmla="*/ 89 w 211"/>
                              <a:gd name="T3" fmla="*/ 6 h 232"/>
                              <a:gd name="T4" fmla="*/ 46 w 211"/>
                              <a:gd name="T5" fmla="*/ 103 h 232"/>
                              <a:gd name="T6" fmla="*/ 48 w 211"/>
                              <a:gd name="T7" fmla="*/ 152 h 232"/>
                              <a:gd name="T8" fmla="*/ 81 w 211"/>
                              <a:gd name="T9" fmla="*/ 197 h 232"/>
                              <a:gd name="T10" fmla="*/ 139 w 211"/>
                              <a:gd name="T11" fmla="*/ 178 h 232"/>
                              <a:gd name="T12" fmla="*/ 181 w 211"/>
                              <a:gd name="T13" fmla="*/ 144 h 232"/>
                              <a:gd name="T14" fmla="*/ 170 w 211"/>
                              <a:gd name="T15" fmla="*/ 80 h 232"/>
                              <a:gd name="T16" fmla="*/ 135 w 211"/>
                              <a:gd name="T17" fmla="*/ 90 h 232"/>
                              <a:gd name="T18" fmla="*/ 134 w 211"/>
                              <a:gd name="T19" fmla="*/ 87 h 232"/>
                              <a:gd name="T20" fmla="*/ 169 w 211"/>
                              <a:gd name="T21" fmla="*/ 46 h 232"/>
                              <a:gd name="T22" fmla="*/ 117 w 211"/>
                              <a:gd name="T23" fmla="*/ 142 h 232"/>
                              <a:gd name="T24" fmla="*/ 103 w 211"/>
                              <a:gd name="T25" fmla="*/ 89 h 232"/>
                              <a:gd name="T26" fmla="*/ 113 w 211"/>
                              <a:gd name="T27" fmla="*/ 78 h 232"/>
                              <a:gd name="T28" fmla="*/ 107 w 211"/>
                              <a:gd name="T29" fmla="*/ 52 h 232"/>
                              <a:gd name="T30" fmla="*/ 103 w 211"/>
                              <a:gd name="T31" fmla="*/ 80 h 232"/>
                              <a:gd name="T32" fmla="*/ 43 w 211"/>
                              <a:gd name="T33" fmla="*/ 91 h 232"/>
                              <a:gd name="T34" fmla="*/ 81 w 211"/>
                              <a:gd name="T35" fmla="*/ 95 h 232"/>
                              <a:gd name="T36" fmla="*/ 72 w 211"/>
                              <a:gd name="T37" fmla="*/ 89 h 232"/>
                              <a:gd name="T38" fmla="*/ 74 w 211"/>
                              <a:gd name="T39" fmla="*/ 106 h 232"/>
                              <a:gd name="T40" fmla="*/ 43 w 211"/>
                              <a:gd name="T41" fmla="*/ 91 h 232"/>
                              <a:gd name="T42" fmla="*/ 72 w 211"/>
                              <a:gd name="T43" fmla="*/ 113 h 232"/>
                              <a:gd name="T44" fmla="*/ 52 w 211"/>
                              <a:gd name="T45" fmla="*/ 128 h 232"/>
                              <a:gd name="T46" fmla="*/ 72 w 211"/>
                              <a:gd name="T47" fmla="*/ 126 h 232"/>
                              <a:gd name="T48" fmla="*/ 15 w 211"/>
                              <a:gd name="T49" fmla="*/ 135 h 232"/>
                              <a:gd name="T50" fmla="*/ 87 w 211"/>
                              <a:gd name="T51" fmla="*/ 147 h 232"/>
                              <a:gd name="T52" fmla="*/ 72 w 211"/>
                              <a:gd name="T53" fmla="*/ 170 h 232"/>
                              <a:gd name="T54" fmla="*/ 93 w 211"/>
                              <a:gd name="T55" fmla="*/ 150 h 232"/>
                              <a:gd name="T56" fmla="*/ 51 w 211"/>
                              <a:gd name="T57" fmla="*/ 196 h 232"/>
                              <a:gd name="T58" fmla="*/ 100 w 211"/>
                              <a:gd name="T59" fmla="*/ 153 h 232"/>
                              <a:gd name="T60" fmla="*/ 112 w 211"/>
                              <a:gd name="T61" fmla="*/ 152 h 232"/>
                              <a:gd name="T62" fmla="*/ 116 w 211"/>
                              <a:gd name="T63" fmla="*/ 151 h 232"/>
                              <a:gd name="T64" fmla="*/ 124 w 211"/>
                              <a:gd name="T65" fmla="*/ 152 h 232"/>
                              <a:gd name="T66" fmla="*/ 110 w 211"/>
                              <a:gd name="T67" fmla="*/ 221 h 232"/>
                              <a:gd name="T68" fmla="*/ 130 w 211"/>
                              <a:gd name="T69" fmla="*/ 148 h 232"/>
                              <a:gd name="T70" fmla="*/ 153 w 211"/>
                              <a:gd name="T71" fmla="*/ 156 h 232"/>
                              <a:gd name="T72" fmla="*/ 137 w 211"/>
                              <a:gd name="T73" fmla="*/ 138 h 232"/>
                              <a:gd name="T74" fmla="*/ 167 w 211"/>
                              <a:gd name="T75" fmla="*/ 143 h 232"/>
                              <a:gd name="T76" fmla="*/ 183 w 211"/>
                              <a:gd name="T77" fmla="*/ 135 h 232"/>
                              <a:gd name="T78" fmla="*/ 144 w 211"/>
                              <a:gd name="T79" fmla="*/ 128 h 232"/>
                              <a:gd name="T80" fmla="*/ 167 w 211"/>
                              <a:gd name="T81" fmla="*/ 111 h 232"/>
                              <a:gd name="T82" fmla="*/ 145 w 211"/>
                              <a:gd name="T83" fmla="*/ 106 h 232"/>
                              <a:gd name="T84" fmla="*/ 145 w 211"/>
                              <a:gd name="T85" fmla="*/ 103 h 232"/>
                              <a:gd name="T86" fmla="*/ 200 w 211"/>
                              <a:gd name="T87" fmla="*/ 115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 h="232">
                                <a:moveTo>
                                  <a:pt x="210" y="120"/>
                                </a:moveTo>
                                <a:cubicBezTo>
                                  <a:pt x="208" y="98"/>
                                  <a:pt x="186" y="91"/>
                                  <a:pt x="166" y="93"/>
                                </a:cubicBezTo>
                                <a:cubicBezTo>
                                  <a:pt x="185" y="81"/>
                                  <a:pt x="204" y="62"/>
                                  <a:pt x="186" y="44"/>
                                </a:cubicBezTo>
                                <a:cubicBezTo>
                                  <a:pt x="168" y="26"/>
                                  <a:pt x="145" y="41"/>
                                  <a:pt x="129" y="58"/>
                                </a:cubicBezTo>
                                <a:cubicBezTo>
                                  <a:pt x="131" y="47"/>
                                  <a:pt x="132" y="35"/>
                                  <a:pt x="127" y="24"/>
                                </a:cubicBezTo>
                                <a:cubicBezTo>
                                  <a:pt x="121" y="10"/>
                                  <a:pt x="105" y="0"/>
                                  <a:pt x="89" y="6"/>
                                </a:cubicBezTo>
                                <a:cubicBezTo>
                                  <a:pt x="69" y="13"/>
                                  <a:pt x="69" y="38"/>
                                  <a:pt x="77" y="58"/>
                                </a:cubicBezTo>
                                <a:cubicBezTo>
                                  <a:pt x="61" y="44"/>
                                  <a:pt x="40" y="33"/>
                                  <a:pt x="25" y="52"/>
                                </a:cubicBezTo>
                                <a:cubicBezTo>
                                  <a:pt x="11" y="70"/>
                                  <a:pt x="27" y="92"/>
                                  <a:pt x="46" y="103"/>
                                </a:cubicBezTo>
                                <a:cubicBezTo>
                                  <a:pt x="25" y="103"/>
                                  <a:pt x="2" y="109"/>
                                  <a:pt x="3" y="130"/>
                                </a:cubicBezTo>
                                <a:cubicBezTo>
                                  <a:pt x="5" y="143"/>
                                  <a:pt x="19" y="151"/>
                                  <a:pt x="31" y="153"/>
                                </a:cubicBezTo>
                                <a:cubicBezTo>
                                  <a:pt x="37" y="154"/>
                                  <a:pt x="43" y="153"/>
                                  <a:pt x="48" y="152"/>
                                </a:cubicBezTo>
                                <a:cubicBezTo>
                                  <a:pt x="44" y="156"/>
                                  <a:pt x="41" y="161"/>
                                  <a:pt x="38" y="166"/>
                                </a:cubicBezTo>
                                <a:cubicBezTo>
                                  <a:pt x="33" y="179"/>
                                  <a:pt x="34" y="195"/>
                                  <a:pt x="45" y="204"/>
                                </a:cubicBezTo>
                                <a:cubicBezTo>
                                  <a:pt x="60" y="215"/>
                                  <a:pt x="72" y="209"/>
                                  <a:pt x="81" y="197"/>
                                </a:cubicBezTo>
                                <a:cubicBezTo>
                                  <a:pt x="81" y="199"/>
                                  <a:pt x="81" y="202"/>
                                  <a:pt x="82" y="204"/>
                                </a:cubicBezTo>
                                <a:cubicBezTo>
                                  <a:pt x="85" y="219"/>
                                  <a:pt x="99" y="232"/>
                                  <a:pt x="116" y="231"/>
                                </a:cubicBezTo>
                                <a:cubicBezTo>
                                  <a:pt x="141" y="229"/>
                                  <a:pt x="144" y="201"/>
                                  <a:pt x="139" y="178"/>
                                </a:cubicBezTo>
                                <a:cubicBezTo>
                                  <a:pt x="145" y="185"/>
                                  <a:pt x="151" y="192"/>
                                  <a:pt x="159" y="195"/>
                                </a:cubicBezTo>
                                <a:cubicBezTo>
                                  <a:pt x="171" y="201"/>
                                  <a:pt x="187" y="199"/>
                                  <a:pt x="194" y="187"/>
                                </a:cubicBezTo>
                                <a:cubicBezTo>
                                  <a:pt x="205" y="169"/>
                                  <a:pt x="196" y="154"/>
                                  <a:pt x="181" y="144"/>
                                </a:cubicBezTo>
                                <a:cubicBezTo>
                                  <a:pt x="197" y="143"/>
                                  <a:pt x="211" y="136"/>
                                  <a:pt x="210" y="120"/>
                                </a:cubicBezTo>
                                <a:close/>
                                <a:moveTo>
                                  <a:pt x="169" y="46"/>
                                </a:moveTo>
                                <a:cubicBezTo>
                                  <a:pt x="191" y="49"/>
                                  <a:pt x="182" y="71"/>
                                  <a:pt x="170" y="80"/>
                                </a:cubicBezTo>
                                <a:cubicBezTo>
                                  <a:pt x="162" y="87"/>
                                  <a:pt x="153" y="92"/>
                                  <a:pt x="143" y="95"/>
                                </a:cubicBezTo>
                                <a:cubicBezTo>
                                  <a:pt x="142" y="95"/>
                                  <a:pt x="141" y="96"/>
                                  <a:pt x="141" y="96"/>
                                </a:cubicBezTo>
                                <a:cubicBezTo>
                                  <a:pt x="139" y="94"/>
                                  <a:pt x="137" y="92"/>
                                  <a:pt x="135" y="90"/>
                                </a:cubicBezTo>
                                <a:cubicBezTo>
                                  <a:pt x="141" y="87"/>
                                  <a:pt x="147" y="81"/>
                                  <a:pt x="148" y="74"/>
                                </a:cubicBezTo>
                                <a:cubicBezTo>
                                  <a:pt x="149" y="71"/>
                                  <a:pt x="145" y="70"/>
                                  <a:pt x="144" y="73"/>
                                </a:cubicBezTo>
                                <a:cubicBezTo>
                                  <a:pt x="142" y="79"/>
                                  <a:pt x="139" y="83"/>
                                  <a:pt x="134" y="87"/>
                                </a:cubicBezTo>
                                <a:cubicBezTo>
                                  <a:pt x="133" y="87"/>
                                  <a:pt x="133" y="88"/>
                                  <a:pt x="133" y="88"/>
                                </a:cubicBezTo>
                                <a:cubicBezTo>
                                  <a:pt x="129" y="85"/>
                                  <a:pt x="125" y="83"/>
                                  <a:pt x="121" y="81"/>
                                </a:cubicBezTo>
                                <a:cubicBezTo>
                                  <a:pt x="132" y="64"/>
                                  <a:pt x="145" y="44"/>
                                  <a:pt x="169" y="46"/>
                                </a:cubicBezTo>
                                <a:close/>
                                <a:moveTo>
                                  <a:pt x="103" y="89"/>
                                </a:moveTo>
                                <a:cubicBezTo>
                                  <a:pt x="116" y="88"/>
                                  <a:pt x="131" y="90"/>
                                  <a:pt x="136" y="105"/>
                                </a:cubicBezTo>
                                <a:cubicBezTo>
                                  <a:pt x="141" y="120"/>
                                  <a:pt x="132" y="138"/>
                                  <a:pt x="117" y="142"/>
                                </a:cubicBezTo>
                                <a:cubicBezTo>
                                  <a:pt x="102" y="147"/>
                                  <a:pt x="83" y="140"/>
                                  <a:pt x="80" y="123"/>
                                </a:cubicBezTo>
                                <a:cubicBezTo>
                                  <a:pt x="78" y="109"/>
                                  <a:pt x="88" y="94"/>
                                  <a:pt x="101" y="89"/>
                                </a:cubicBezTo>
                                <a:cubicBezTo>
                                  <a:pt x="102" y="89"/>
                                  <a:pt x="102" y="89"/>
                                  <a:pt x="103" y="89"/>
                                </a:cubicBezTo>
                                <a:close/>
                                <a:moveTo>
                                  <a:pt x="84" y="21"/>
                                </a:moveTo>
                                <a:cubicBezTo>
                                  <a:pt x="92" y="11"/>
                                  <a:pt x="100" y="10"/>
                                  <a:pt x="108" y="18"/>
                                </a:cubicBezTo>
                                <a:cubicBezTo>
                                  <a:pt x="131" y="31"/>
                                  <a:pt x="121" y="58"/>
                                  <a:pt x="113" y="78"/>
                                </a:cubicBezTo>
                                <a:cubicBezTo>
                                  <a:pt x="113" y="79"/>
                                  <a:pt x="113" y="79"/>
                                  <a:pt x="113" y="80"/>
                                </a:cubicBezTo>
                                <a:cubicBezTo>
                                  <a:pt x="111" y="80"/>
                                  <a:pt x="109" y="80"/>
                                  <a:pt x="107" y="81"/>
                                </a:cubicBezTo>
                                <a:cubicBezTo>
                                  <a:pt x="110" y="71"/>
                                  <a:pt x="111" y="61"/>
                                  <a:pt x="107" y="52"/>
                                </a:cubicBezTo>
                                <a:cubicBezTo>
                                  <a:pt x="106" y="49"/>
                                  <a:pt x="102" y="52"/>
                                  <a:pt x="103" y="54"/>
                                </a:cubicBezTo>
                                <a:cubicBezTo>
                                  <a:pt x="104" y="63"/>
                                  <a:pt x="105" y="71"/>
                                  <a:pt x="103" y="79"/>
                                </a:cubicBezTo>
                                <a:cubicBezTo>
                                  <a:pt x="103" y="80"/>
                                  <a:pt x="103" y="80"/>
                                  <a:pt x="103" y="80"/>
                                </a:cubicBezTo>
                                <a:cubicBezTo>
                                  <a:pt x="92" y="72"/>
                                  <a:pt x="86" y="59"/>
                                  <a:pt x="83" y="47"/>
                                </a:cubicBezTo>
                                <a:cubicBezTo>
                                  <a:pt x="80" y="38"/>
                                  <a:pt x="80" y="29"/>
                                  <a:pt x="84" y="21"/>
                                </a:cubicBezTo>
                                <a:close/>
                                <a:moveTo>
                                  <a:pt x="43" y="91"/>
                                </a:moveTo>
                                <a:cubicBezTo>
                                  <a:pt x="32" y="81"/>
                                  <a:pt x="19" y="57"/>
                                  <a:pt x="43" y="52"/>
                                </a:cubicBezTo>
                                <a:cubicBezTo>
                                  <a:pt x="64" y="47"/>
                                  <a:pt x="79" y="73"/>
                                  <a:pt x="93" y="85"/>
                                </a:cubicBezTo>
                                <a:cubicBezTo>
                                  <a:pt x="88" y="87"/>
                                  <a:pt x="84" y="90"/>
                                  <a:pt x="81" y="95"/>
                                </a:cubicBezTo>
                                <a:cubicBezTo>
                                  <a:pt x="78" y="88"/>
                                  <a:pt x="71" y="83"/>
                                  <a:pt x="64" y="81"/>
                                </a:cubicBezTo>
                                <a:cubicBezTo>
                                  <a:pt x="63" y="81"/>
                                  <a:pt x="62" y="83"/>
                                  <a:pt x="64" y="83"/>
                                </a:cubicBezTo>
                                <a:cubicBezTo>
                                  <a:pt x="67" y="85"/>
                                  <a:pt x="70" y="86"/>
                                  <a:pt x="72" y="89"/>
                                </a:cubicBezTo>
                                <a:cubicBezTo>
                                  <a:pt x="75" y="91"/>
                                  <a:pt x="76" y="94"/>
                                  <a:pt x="78" y="97"/>
                                </a:cubicBezTo>
                                <a:cubicBezTo>
                                  <a:pt x="78" y="97"/>
                                  <a:pt x="79" y="97"/>
                                  <a:pt x="79" y="97"/>
                                </a:cubicBezTo>
                                <a:cubicBezTo>
                                  <a:pt x="77" y="100"/>
                                  <a:pt x="75" y="103"/>
                                  <a:pt x="74" y="106"/>
                                </a:cubicBezTo>
                                <a:cubicBezTo>
                                  <a:pt x="74" y="106"/>
                                  <a:pt x="73" y="106"/>
                                  <a:pt x="73" y="106"/>
                                </a:cubicBezTo>
                                <a:cubicBezTo>
                                  <a:pt x="71" y="105"/>
                                  <a:pt x="69" y="105"/>
                                  <a:pt x="67" y="104"/>
                                </a:cubicBezTo>
                                <a:cubicBezTo>
                                  <a:pt x="58" y="101"/>
                                  <a:pt x="51" y="97"/>
                                  <a:pt x="43" y="91"/>
                                </a:cubicBezTo>
                                <a:close/>
                                <a:moveTo>
                                  <a:pt x="15" y="135"/>
                                </a:moveTo>
                                <a:cubicBezTo>
                                  <a:pt x="0" y="109"/>
                                  <a:pt x="60" y="111"/>
                                  <a:pt x="71" y="113"/>
                                </a:cubicBezTo>
                                <a:cubicBezTo>
                                  <a:pt x="71" y="113"/>
                                  <a:pt x="72" y="113"/>
                                  <a:pt x="72" y="113"/>
                                </a:cubicBezTo>
                                <a:cubicBezTo>
                                  <a:pt x="72" y="116"/>
                                  <a:pt x="72" y="118"/>
                                  <a:pt x="72" y="120"/>
                                </a:cubicBezTo>
                                <a:cubicBezTo>
                                  <a:pt x="69" y="120"/>
                                  <a:pt x="65" y="120"/>
                                  <a:pt x="63" y="121"/>
                                </a:cubicBezTo>
                                <a:cubicBezTo>
                                  <a:pt x="58" y="122"/>
                                  <a:pt x="54" y="124"/>
                                  <a:pt x="52" y="128"/>
                                </a:cubicBezTo>
                                <a:cubicBezTo>
                                  <a:pt x="51" y="129"/>
                                  <a:pt x="52" y="130"/>
                                  <a:pt x="53" y="130"/>
                                </a:cubicBezTo>
                                <a:cubicBezTo>
                                  <a:pt x="57" y="128"/>
                                  <a:pt x="60" y="126"/>
                                  <a:pt x="64" y="125"/>
                                </a:cubicBezTo>
                                <a:cubicBezTo>
                                  <a:pt x="67" y="125"/>
                                  <a:pt x="69" y="126"/>
                                  <a:pt x="72" y="126"/>
                                </a:cubicBezTo>
                                <a:cubicBezTo>
                                  <a:pt x="72" y="129"/>
                                  <a:pt x="73" y="132"/>
                                  <a:pt x="74" y="134"/>
                                </a:cubicBezTo>
                                <a:cubicBezTo>
                                  <a:pt x="71" y="136"/>
                                  <a:pt x="68" y="138"/>
                                  <a:pt x="65" y="139"/>
                                </a:cubicBezTo>
                                <a:cubicBezTo>
                                  <a:pt x="49" y="145"/>
                                  <a:pt x="25" y="151"/>
                                  <a:pt x="15" y="135"/>
                                </a:cubicBezTo>
                                <a:close/>
                                <a:moveTo>
                                  <a:pt x="51" y="196"/>
                                </a:moveTo>
                                <a:cubicBezTo>
                                  <a:pt x="26" y="176"/>
                                  <a:pt x="64" y="149"/>
                                  <a:pt x="79" y="140"/>
                                </a:cubicBezTo>
                                <a:cubicBezTo>
                                  <a:pt x="81" y="143"/>
                                  <a:pt x="84" y="145"/>
                                  <a:pt x="87" y="147"/>
                                </a:cubicBezTo>
                                <a:cubicBezTo>
                                  <a:pt x="84" y="148"/>
                                  <a:pt x="81" y="151"/>
                                  <a:pt x="79" y="153"/>
                                </a:cubicBezTo>
                                <a:cubicBezTo>
                                  <a:pt x="75" y="158"/>
                                  <a:pt x="72" y="164"/>
                                  <a:pt x="69" y="169"/>
                                </a:cubicBezTo>
                                <a:cubicBezTo>
                                  <a:pt x="69" y="171"/>
                                  <a:pt x="71" y="171"/>
                                  <a:pt x="72" y="170"/>
                                </a:cubicBezTo>
                                <a:cubicBezTo>
                                  <a:pt x="75" y="166"/>
                                  <a:pt x="78" y="161"/>
                                  <a:pt x="81" y="157"/>
                                </a:cubicBezTo>
                                <a:cubicBezTo>
                                  <a:pt x="83" y="156"/>
                                  <a:pt x="85" y="154"/>
                                  <a:pt x="87" y="153"/>
                                </a:cubicBezTo>
                                <a:cubicBezTo>
                                  <a:pt x="89" y="152"/>
                                  <a:pt x="92" y="151"/>
                                  <a:pt x="93" y="150"/>
                                </a:cubicBezTo>
                                <a:cubicBezTo>
                                  <a:pt x="94" y="150"/>
                                  <a:pt x="94" y="150"/>
                                  <a:pt x="95" y="150"/>
                                </a:cubicBezTo>
                                <a:cubicBezTo>
                                  <a:pt x="89" y="160"/>
                                  <a:pt x="84" y="170"/>
                                  <a:pt x="82" y="181"/>
                                </a:cubicBezTo>
                                <a:cubicBezTo>
                                  <a:pt x="74" y="195"/>
                                  <a:pt x="63" y="205"/>
                                  <a:pt x="51" y="196"/>
                                </a:cubicBezTo>
                                <a:close/>
                                <a:moveTo>
                                  <a:pt x="110" y="221"/>
                                </a:moveTo>
                                <a:cubicBezTo>
                                  <a:pt x="87" y="219"/>
                                  <a:pt x="87" y="198"/>
                                  <a:pt x="92" y="179"/>
                                </a:cubicBezTo>
                                <a:cubicBezTo>
                                  <a:pt x="96" y="170"/>
                                  <a:pt x="99" y="160"/>
                                  <a:pt x="100" y="153"/>
                                </a:cubicBezTo>
                                <a:cubicBezTo>
                                  <a:pt x="100" y="153"/>
                                  <a:pt x="100" y="153"/>
                                  <a:pt x="100" y="152"/>
                                </a:cubicBezTo>
                                <a:cubicBezTo>
                                  <a:pt x="100" y="152"/>
                                  <a:pt x="100" y="152"/>
                                  <a:pt x="100" y="152"/>
                                </a:cubicBezTo>
                                <a:cubicBezTo>
                                  <a:pt x="104" y="152"/>
                                  <a:pt x="108" y="152"/>
                                  <a:pt x="112" y="152"/>
                                </a:cubicBezTo>
                                <a:cubicBezTo>
                                  <a:pt x="110" y="161"/>
                                  <a:pt x="112" y="170"/>
                                  <a:pt x="118" y="176"/>
                                </a:cubicBezTo>
                                <a:cubicBezTo>
                                  <a:pt x="120" y="178"/>
                                  <a:pt x="123" y="176"/>
                                  <a:pt x="121" y="174"/>
                                </a:cubicBezTo>
                                <a:cubicBezTo>
                                  <a:pt x="117" y="167"/>
                                  <a:pt x="115" y="159"/>
                                  <a:pt x="116" y="151"/>
                                </a:cubicBezTo>
                                <a:cubicBezTo>
                                  <a:pt x="119" y="151"/>
                                  <a:pt x="121" y="150"/>
                                  <a:pt x="123" y="149"/>
                                </a:cubicBezTo>
                                <a:cubicBezTo>
                                  <a:pt x="123" y="150"/>
                                  <a:pt x="123" y="150"/>
                                  <a:pt x="123" y="151"/>
                                </a:cubicBezTo>
                                <a:cubicBezTo>
                                  <a:pt x="123" y="151"/>
                                  <a:pt x="123" y="151"/>
                                  <a:pt x="124" y="152"/>
                                </a:cubicBezTo>
                                <a:cubicBezTo>
                                  <a:pt x="124" y="152"/>
                                  <a:pt x="124" y="152"/>
                                  <a:pt x="124" y="152"/>
                                </a:cubicBezTo>
                                <a:cubicBezTo>
                                  <a:pt x="124" y="153"/>
                                  <a:pt x="125" y="155"/>
                                  <a:pt x="126" y="157"/>
                                </a:cubicBezTo>
                                <a:cubicBezTo>
                                  <a:pt x="135" y="178"/>
                                  <a:pt x="141" y="225"/>
                                  <a:pt x="110" y="221"/>
                                </a:cubicBezTo>
                                <a:close/>
                                <a:moveTo>
                                  <a:pt x="189" y="176"/>
                                </a:moveTo>
                                <a:cubicBezTo>
                                  <a:pt x="184" y="196"/>
                                  <a:pt x="162" y="190"/>
                                  <a:pt x="152" y="179"/>
                                </a:cubicBezTo>
                                <a:cubicBezTo>
                                  <a:pt x="143" y="170"/>
                                  <a:pt x="137" y="158"/>
                                  <a:pt x="130" y="148"/>
                                </a:cubicBezTo>
                                <a:cubicBezTo>
                                  <a:pt x="130" y="147"/>
                                  <a:pt x="129" y="147"/>
                                  <a:pt x="128" y="146"/>
                                </a:cubicBezTo>
                                <a:cubicBezTo>
                                  <a:pt x="130" y="145"/>
                                  <a:pt x="132" y="143"/>
                                  <a:pt x="134" y="142"/>
                                </a:cubicBezTo>
                                <a:cubicBezTo>
                                  <a:pt x="137" y="149"/>
                                  <a:pt x="145" y="155"/>
                                  <a:pt x="153" y="156"/>
                                </a:cubicBezTo>
                                <a:cubicBezTo>
                                  <a:pt x="156" y="156"/>
                                  <a:pt x="156" y="152"/>
                                  <a:pt x="154" y="151"/>
                                </a:cubicBezTo>
                                <a:cubicBezTo>
                                  <a:pt x="146" y="149"/>
                                  <a:pt x="142" y="145"/>
                                  <a:pt x="138" y="139"/>
                                </a:cubicBezTo>
                                <a:cubicBezTo>
                                  <a:pt x="138" y="139"/>
                                  <a:pt x="137" y="139"/>
                                  <a:pt x="137" y="138"/>
                                </a:cubicBezTo>
                                <a:cubicBezTo>
                                  <a:pt x="139" y="137"/>
                                  <a:pt x="140" y="135"/>
                                  <a:pt x="141" y="133"/>
                                </a:cubicBezTo>
                                <a:cubicBezTo>
                                  <a:pt x="141" y="134"/>
                                  <a:pt x="141" y="134"/>
                                  <a:pt x="142" y="134"/>
                                </a:cubicBezTo>
                                <a:cubicBezTo>
                                  <a:pt x="147" y="138"/>
                                  <a:pt x="157" y="142"/>
                                  <a:pt x="167" y="143"/>
                                </a:cubicBezTo>
                                <a:cubicBezTo>
                                  <a:pt x="180" y="150"/>
                                  <a:pt x="192" y="161"/>
                                  <a:pt x="189" y="176"/>
                                </a:cubicBezTo>
                                <a:close/>
                                <a:moveTo>
                                  <a:pt x="198" y="129"/>
                                </a:moveTo>
                                <a:cubicBezTo>
                                  <a:pt x="193" y="133"/>
                                  <a:pt x="189" y="135"/>
                                  <a:pt x="183" y="135"/>
                                </a:cubicBezTo>
                                <a:cubicBezTo>
                                  <a:pt x="179" y="135"/>
                                  <a:pt x="175" y="135"/>
                                  <a:pt x="171" y="135"/>
                                </a:cubicBezTo>
                                <a:cubicBezTo>
                                  <a:pt x="161" y="134"/>
                                  <a:pt x="153" y="130"/>
                                  <a:pt x="145" y="128"/>
                                </a:cubicBezTo>
                                <a:cubicBezTo>
                                  <a:pt x="144" y="128"/>
                                  <a:pt x="144" y="128"/>
                                  <a:pt x="144" y="128"/>
                                </a:cubicBezTo>
                                <a:cubicBezTo>
                                  <a:pt x="145" y="125"/>
                                  <a:pt x="146" y="121"/>
                                  <a:pt x="146" y="118"/>
                                </a:cubicBezTo>
                                <a:cubicBezTo>
                                  <a:pt x="153" y="121"/>
                                  <a:pt x="163" y="121"/>
                                  <a:pt x="169" y="116"/>
                                </a:cubicBezTo>
                                <a:cubicBezTo>
                                  <a:pt x="172" y="114"/>
                                  <a:pt x="170" y="110"/>
                                  <a:pt x="167" y="111"/>
                                </a:cubicBezTo>
                                <a:cubicBezTo>
                                  <a:pt x="160" y="114"/>
                                  <a:pt x="155" y="115"/>
                                  <a:pt x="147" y="114"/>
                                </a:cubicBezTo>
                                <a:cubicBezTo>
                                  <a:pt x="147" y="114"/>
                                  <a:pt x="146" y="114"/>
                                  <a:pt x="146" y="114"/>
                                </a:cubicBezTo>
                                <a:cubicBezTo>
                                  <a:pt x="146" y="111"/>
                                  <a:pt x="146" y="109"/>
                                  <a:pt x="145" y="106"/>
                                </a:cubicBezTo>
                                <a:cubicBezTo>
                                  <a:pt x="145" y="106"/>
                                  <a:pt x="145" y="105"/>
                                  <a:pt x="144" y="104"/>
                                </a:cubicBezTo>
                                <a:cubicBezTo>
                                  <a:pt x="145" y="104"/>
                                  <a:pt x="145" y="104"/>
                                  <a:pt x="145" y="103"/>
                                </a:cubicBezTo>
                                <a:cubicBezTo>
                                  <a:pt x="145" y="103"/>
                                  <a:pt x="145" y="103"/>
                                  <a:pt x="145" y="103"/>
                                </a:cubicBezTo>
                                <a:cubicBezTo>
                                  <a:pt x="145" y="104"/>
                                  <a:pt x="146" y="104"/>
                                  <a:pt x="146" y="103"/>
                                </a:cubicBezTo>
                                <a:cubicBezTo>
                                  <a:pt x="155" y="100"/>
                                  <a:pt x="165" y="98"/>
                                  <a:pt x="174" y="100"/>
                                </a:cubicBezTo>
                                <a:cubicBezTo>
                                  <a:pt x="182" y="101"/>
                                  <a:pt x="197" y="106"/>
                                  <a:pt x="200" y="115"/>
                                </a:cubicBezTo>
                                <a:lnTo>
                                  <a:pt x="198" y="129"/>
                                </a:lnTo>
                                <a:close/>
                              </a:path>
                            </a:pathLst>
                          </a:custGeom>
                          <a:solidFill>
                            <a:srgbClr val="3C3C3B"/>
                          </a:solidFill>
                          <a:ln>
                            <a:noFill/>
                          </a:ln>
                        </wps:spPr>
                        <wps:bodyPr vert="horz" wrap="square" lIns="91440" tIns="45720" rIns="91440" bIns="45720" numCol="1" anchor="t" anchorCtr="0" compatLnSpc="1"/>
                      </wps:wsp>
                    </wpg:wgp>
                  </a:graphicData>
                </a:graphic>
              </wp:anchor>
            </w:drawing>
          </mc:Choice>
          <mc:Fallback>
            <w:pict>
              <v:group id="稻壳儿春秋广告/盗版必究        原创来源：http://chn.docer.com/works?userid=199329941#!/work_time" o:spid="_x0000_s1026" o:spt="203" style="position:absolute;left:0pt;margin-left:158.8pt;margin-top:3.75pt;height:30.25pt;width:97.8pt;z-index:251585536;mso-width-relative:page;mso-height-relative:page;" coordorigin="2184400,2150251" coordsize="1507065,465949" o:gfxdata="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">
                <o:lock v:ext="edit" aspectratio="f"/>
                <v:shape id="稻壳儿春秋广告/盗版必究        原创来源：http://chn.docer.com/works?userid=199329941#!/work_time" o:spid="_x0000_s1026" o:spt="100" style="position:absolute;left:2184400;top:2150251;height:465949;width:423333;" fillcolor="#3C3C3B" filled="t" stroked="f" coordsize="211,232" o:gfxdata="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75C74A&#10;AADbAAAADwAAAAAAAAABACAAAAAiAAAAZHJzL2Rvd25yZXYueG1sUEsBAhQAFAAAAAgAh07iQDMv&#10;BZ47AAAAOQAAABAAAAAAAAAAAQAgAAAADQEAAGRycy9zaGFwZXhtbC54bWxQSwUGAAAAAAYABgBb&#10;AQAAtwMAAAAA&#10;" path="m210,120c208,98,186,91,166,93c185,81,204,62,186,44c168,26,145,41,129,58c131,47,132,35,127,24c121,10,105,0,89,6c69,13,69,38,77,58c61,44,40,33,25,52c11,70,27,92,46,103c25,103,2,109,3,130c5,143,19,151,31,153c37,154,43,153,48,152c44,156,41,161,38,166c33,179,34,195,45,204c60,215,72,209,81,197c81,199,81,202,82,204c85,219,99,232,116,231c141,229,144,201,139,178c145,185,151,192,159,195c171,201,187,199,194,187c205,169,196,154,181,144c197,143,211,136,210,120xm169,46c191,49,182,71,170,80c162,87,153,92,143,95c142,95,141,96,141,96c139,94,137,92,135,90c141,87,147,81,148,74c149,71,145,70,144,73c142,79,139,83,134,87c133,87,133,88,133,88c129,85,125,83,121,81c132,64,145,44,169,46xm103,89c116,88,131,90,136,105c141,120,132,138,117,142c102,147,83,140,80,123c78,109,88,94,101,89c102,89,102,89,103,89xm84,21c92,11,100,10,108,18c131,31,121,58,113,78c113,79,113,79,113,80c111,80,109,80,107,81c110,71,111,61,107,52c106,49,102,52,103,54c104,63,105,71,103,79c103,80,103,80,103,80c92,72,86,59,83,47c80,38,80,29,84,21xm43,91c32,81,19,57,43,52c64,47,79,73,93,85c88,87,84,90,81,95c78,88,71,83,64,81c63,81,62,83,64,83c67,85,70,86,72,89c75,91,76,94,78,97c78,97,79,97,79,97c77,100,75,103,74,106c74,106,73,106,73,106c71,105,69,105,67,104c58,101,51,97,43,91xm15,135c0,109,60,111,71,113c71,113,72,113,72,113c72,116,72,118,72,120c69,120,65,120,63,121c58,122,54,124,52,128c51,129,52,130,53,130c57,128,60,126,64,125c67,125,69,126,72,126c72,129,73,132,74,134c71,136,68,138,65,139c49,145,25,151,15,135xm51,196c26,176,64,149,79,140c81,143,84,145,87,147c84,148,81,151,79,153c75,158,72,164,69,169c69,171,71,171,72,170c75,166,78,161,81,157c83,156,85,154,87,153c89,152,92,151,93,150c94,150,94,150,95,150c89,160,84,170,82,181c74,195,63,205,51,196xm110,221c87,219,87,198,92,179c96,170,99,160,100,153c100,153,100,153,100,152c100,152,100,152,100,152c104,152,108,152,112,152c110,161,112,170,118,176c120,178,123,176,121,174c117,167,115,159,116,151c119,151,121,150,123,149c123,150,123,150,123,151c123,151,123,151,124,152c124,152,124,152,124,152c124,153,125,155,126,157c135,178,141,225,110,221xm189,176c184,196,162,190,152,179c143,170,137,158,130,148c130,147,129,147,128,146c130,145,132,143,134,142c137,149,145,155,153,156c156,156,156,152,154,151c146,149,142,145,138,139c138,139,137,139,137,138c139,137,140,135,141,133c141,134,141,134,142,134c147,138,157,142,167,143c180,150,192,161,189,176xm198,129c193,133,189,135,183,135c179,135,175,135,171,135c161,134,153,130,145,128c144,128,144,128,144,128c145,125,146,121,146,118c153,121,163,121,169,116c172,114,170,110,167,111c160,114,155,115,147,114c147,114,146,114,146,114c146,111,146,109,145,106c145,106,145,105,144,104c145,104,145,104,145,103c145,103,145,103,145,103c145,104,146,104,146,103c155,100,165,98,174,100c182,101,197,106,200,115l198,129xe">
                  <v:path o:connectlocs="373175,88369;178562,12050;92290,206865;96303,305276;162511,395654;278878,357495;363143,289209;341073,160672;270852,180756;268846,174730;339067,92386;234739,285192;206650,178747;226713,156655;214675,104436;206650,160672;86271,182764;162511,190798;144454,178747;148467,212890;86271,182764;144454,226949;104328,257075;144454,253058;30094,271134;174549,295234;144454,341428;186587,301260;102322,393646;200631,307285;224707,305276;232732,303268;248783,305276;220694,443856;260821,297243;306966,313310;274865,277159;335055,287201;367156,271134;288909,257075;335055,222932;290916,212890;290916,206865;401263,230966" o:connectangles="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2726266;top:2150251;height:465949;width:423333;" fillcolor="#3C3C3B" filled="t" stroked="f" coordsize="211,232" o:gfxdata="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slyQvQAA&#10;ANsAAAAPAAAAAAAAAAEAIAAAACIAAABkcnMvZG93bnJldi54bWxQSwECFAAUAAAACACHTuJAMy8F&#10;njsAAAA5AAAAEAAAAAAAAAABACAAAAAMAQAAZHJzL3NoYXBleG1sLnhtbFBLBQYAAAAABgAGAFsB&#10;AAC2AwAAAAA=&#10;" path="m210,120c208,98,186,91,166,93c185,81,204,62,186,44c168,26,145,41,129,58c131,47,132,35,127,24c121,10,105,0,89,6c69,13,69,38,77,58c61,44,40,33,25,52c11,70,27,92,46,103c25,103,2,109,3,130c5,143,19,151,31,153c37,154,43,153,48,152c44,156,41,161,38,166c33,179,34,195,45,204c60,215,72,209,81,197c81,199,81,202,82,204c85,219,99,232,116,231c141,229,144,201,139,178c145,185,151,192,159,195c171,201,187,199,194,187c205,169,196,154,181,144c197,143,211,136,210,120xm169,46c191,49,182,71,170,80c162,87,153,92,143,95c142,95,141,96,141,96c139,94,137,92,135,90c141,87,147,81,148,74c149,71,145,70,144,73c142,79,139,83,134,87c133,87,133,88,133,88c129,85,125,83,121,81c132,64,145,44,169,46xm103,89c116,88,131,90,136,105c141,120,132,138,117,142c102,147,83,140,80,123c78,109,88,94,101,89c102,89,102,89,103,89xm84,21c92,11,100,10,108,18c131,31,121,58,113,78c113,79,113,79,113,80c111,80,109,80,107,81c110,71,111,61,107,52c106,49,102,52,103,54c104,63,105,71,103,79c103,80,103,80,103,80c92,72,86,59,83,47c80,38,80,29,84,21xm43,91c32,81,19,57,43,52c64,47,79,73,93,85c88,87,84,90,81,95c78,88,71,83,64,81c63,81,62,83,64,83c67,85,70,86,72,89c75,91,76,94,78,97c78,97,79,97,79,97c77,100,75,103,74,106c74,106,73,106,73,106c71,105,69,105,67,104c58,101,51,97,43,91xm15,135c0,109,60,111,71,113c71,113,72,113,72,113c72,116,72,118,72,120c69,120,65,120,63,121c58,122,54,124,52,128c51,129,52,130,53,130c57,128,60,126,64,125c67,125,69,126,72,126c72,129,73,132,74,134c71,136,68,138,65,139c49,145,25,151,15,135xm51,196c26,176,64,149,79,140c81,143,84,145,87,147c84,148,81,151,79,153c75,158,72,164,69,169c69,171,71,171,72,170c75,166,78,161,81,157c83,156,85,154,87,153c89,152,92,151,93,150c94,150,94,150,95,150c89,160,84,170,82,181c74,195,63,205,51,196xm110,221c87,219,87,198,92,179c96,170,99,160,100,153c100,153,100,153,100,152c100,152,100,152,100,152c104,152,108,152,112,152c110,161,112,170,118,176c120,178,123,176,121,174c117,167,115,159,116,151c119,151,121,150,123,149c123,150,123,150,123,151c123,151,123,151,124,152c124,152,124,152,124,152c124,153,125,155,126,157c135,178,141,225,110,221xm189,176c184,196,162,190,152,179c143,170,137,158,130,148c130,147,129,147,128,146c130,145,132,143,134,142c137,149,145,155,153,156c156,156,156,152,154,151c146,149,142,145,138,139c138,139,137,139,137,138c139,137,140,135,141,133c141,134,141,134,142,134c147,138,157,142,167,143c180,150,192,161,189,176xm198,129c193,133,189,135,183,135c179,135,175,135,171,135c161,134,153,130,145,128c144,128,144,128,144,128c145,125,146,121,146,118c153,121,163,121,169,116c172,114,170,110,167,111c160,114,155,115,147,114c147,114,146,114,146,114c146,111,146,109,145,106c145,106,145,105,144,104c145,104,145,104,145,103c145,103,145,103,145,103c145,104,146,104,146,103c155,100,165,98,174,100c182,101,197,106,200,115l198,129xe">
                  <v:path o:connectlocs="373175,88369;178562,12050;92290,206865;96303,305276;162511,395654;278878,357495;363143,289209;341073,160672;270852,180756;268846,174730;339067,92386;234739,285192;206650,178747;226713,156655;214675,104436;206650,160672;86271,182764;162511,190798;144454,178747;148467,212890;86271,182764;144454,226949;104328,257075;144454,253058;30094,271134;174549,295234;144454,341428;186587,301260;102322,393646;200631,307285;224707,305276;232732,303268;248783,305276;220694,443856;260821,297243;306966,313310;274865,277159;335055,287201;367156,271134;288909,257075;335055,222932;290916,212890;290916,206865;401263,230966" o:connectangles="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3268132;top:2150251;height:465949;width:423333;" fillcolor="#3C3C3B" filled="t" stroked="f" coordsize="211,232" o:gfxdata="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2DC574A&#10;AADbAAAADwAAAAAAAAABACAAAAAiAAAAZHJzL2Rvd25yZXYueG1sUEsBAhQAFAAAAAgAh07iQDMv&#10;BZ47AAAAOQAAABAAAAAAAAAAAQAgAAAADQEAAGRycy9zaGFwZXhtbC54bWxQSwUGAAAAAAYABgBb&#10;AQAAtwMAAAAA&#10;" path="m210,120c208,98,186,91,166,93c185,81,204,62,186,44c168,26,145,41,129,58c131,47,132,35,127,24c121,10,105,0,89,6c69,13,69,38,77,58c61,44,40,33,25,52c11,70,27,92,46,103c25,103,2,109,3,130c5,143,19,151,31,153c37,154,43,153,48,152c44,156,41,161,38,166c33,179,34,195,45,204c60,215,72,209,81,197c81,199,81,202,82,204c85,219,99,232,116,231c141,229,144,201,139,178c145,185,151,192,159,195c171,201,187,199,194,187c205,169,196,154,181,144c197,143,211,136,210,120xm169,46c191,49,182,71,170,80c162,87,153,92,143,95c142,95,141,96,141,96c139,94,137,92,135,90c141,87,147,81,148,74c149,71,145,70,144,73c142,79,139,83,134,87c133,87,133,88,133,88c129,85,125,83,121,81c132,64,145,44,169,46xm103,89c116,88,131,90,136,105c141,120,132,138,117,142c102,147,83,140,80,123c78,109,88,94,101,89c102,89,102,89,103,89xm84,21c92,11,100,10,108,18c131,31,121,58,113,78c113,79,113,79,113,80c111,80,109,80,107,81c110,71,111,61,107,52c106,49,102,52,103,54c104,63,105,71,103,79c103,80,103,80,103,80c92,72,86,59,83,47c80,38,80,29,84,21xm43,91c32,81,19,57,43,52c64,47,79,73,93,85c88,87,84,90,81,95c78,88,71,83,64,81c63,81,62,83,64,83c67,85,70,86,72,89c75,91,76,94,78,97c78,97,79,97,79,97c77,100,75,103,74,106c74,106,73,106,73,106c71,105,69,105,67,104c58,101,51,97,43,91xm15,135c0,109,60,111,71,113c71,113,72,113,72,113c72,116,72,118,72,120c69,120,65,120,63,121c58,122,54,124,52,128c51,129,52,130,53,130c57,128,60,126,64,125c67,125,69,126,72,126c72,129,73,132,74,134c71,136,68,138,65,139c49,145,25,151,15,135xm51,196c26,176,64,149,79,140c81,143,84,145,87,147c84,148,81,151,79,153c75,158,72,164,69,169c69,171,71,171,72,170c75,166,78,161,81,157c83,156,85,154,87,153c89,152,92,151,93,150c94,150,94,150,95,150c89,160,84,170,82,181c74,195,63,205,51,196xm110,221c87,219,87,198,92,179c96,170,99,160,100,153c100,153,100,153,100,152c100,152,100,152,100,152c104,152,108,152,112,152c110,161,112,170,118,176c120,178,123,176,121,174c117,167,115,159,116,151c119,151,121,150,123,149c123,150,123,150,123,151c123,151,123,151,124,152c124,152,124,152,124,152c124,153,125,155,126,157c135,178,141,225,110,221xm189,176c184,196,162,190,152,179c143,170,137,158,130,148c130,147,129,147,128,146c130,145,132,143,134,142c137,149,145,155,153,156c156,156,156,152,154,151c146,149,142,145,138,139c138,139,137,139,137,138c139,137,140,135,141,133c141,134,141,134,142,134c147,138,157,142,167,143c180,150,192,161,189,176xm198,129c193,133,189,135,183,135c179,135,175,135,171,135c161,134,153,130,145,128c144,128,144,128,144,128c145,125,146,121,146,118c153,121,163,121,169,116c172,114,170,110,167,111c160,114,155,115,147,114c147,114,146,114,146,114c146,111,146,109,145,106c145,106,145,105,144,104c145,104,145,104,145,103c145,103,145,103,145,103c145,104,146,104,146,103c155,100,165,98,174,100c182,101,197,106,200,115l198,129xe">
                  <v:path o:connectlocs="373175,88369;178562,12050;92290,206865;96303,305276;162511,395654;278878,357495;363143,289209;341073,160672;270852,180756;268846,174730;339067,92386;234739,285192;206650,178747;226713,156655;214675,104436;206650,160672;86271,182764;162511,190798;144454,178747;148467,212890;86271,182764;144454,226949;104328,257075;144454,253058;30094,271134;174549,295234;144454,341428;186587,301260;102322,393646;200631,307285;224707,305276;232732,303268;248783,305276;220694,443856;260821,297243;306966,313310;274865,277159;335055,287201;367156,271134;288909,257075;335055,222932;290916,212890;290916,206865;401263,230966" o:connectangles="0,0,0,0,0,0,0,0,0,0,0,0,0,0,0,0,0,0,0,0,0,0,0,0,0,0,0,0,0,0,0,0,0,0,0,0,0,0,0,0,0,0,0,0"/>
                  <v:fill on="t" focussize="0,0"/>
                  <v:stroke on="f"/>
                  <v:imagedata o:title=""/>
                  <o:lock v:ext="edit" aspectratio="f"/>
                </v:shape>
              </v:group>
            </w:pict>
          </mc:Fallback>
        </mc:AlternateContent>
      </w:r>
      <w:r>
        <mc:AlternateContent>
          <mc:Choice Requires="wps">
            <w:drawing>
              <wp:anchor distT="0" distB="0" distL="114300" distR="114300" simplePos="0" relativeHeight="251584512"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36" name="稻壳儿春秋广告/盗版必究        原创来源：http://chn.docer.com/works?userid=199329941#!/work_time"/>
                <wp:cNvGraphicFramePr/>
                <a:graphic xmlns:a="http://schemas.openxmlformats.org/drawingml/2006/main">
                  <a:graphicData uri="http://schemas.microsoft.com/office/word/2010/wordprocessingShape">
                    <wps:wsp>
                      <wps:cNvSpPr/>
                      <wps:spPr>
                        <a:xfrm>
                          <a:off x="635" y="0"/>
                          <a:ext cx="7559675" cy="10692130"/>
                        </a:xfrm>
                        <a:prstGeom prst="rect">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584512;v-text-anchor:middle;mso-width-relative:page;mso-height-relative:page;" fillcolor="#F6F6F6" filled="t" stroked="f" coordsize="21600,21600" o:gfxdata="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1RkHeAAAADwEAAA8AAAAAAAAAAQAgAAAAIgAAAGRycy9kb3ducmV2LnhtbFBLAQIUABQAAAAI&#10;AIdO4kBn58RsWQIAADMEAAAOAAAAAAAAAAEAIAAAAC0BAABkcnMvZTJvRG9jLnhtbFBLBQYAAAAA&#10;BgAGAFkBAAD4BQAAAAA=&#10;">
                <v:fill on="t" focussize="0,0"/>
                <v:stroke on="f" weight="1pt" miterlimit="8" joinstyle="miter"/>
                <v:imagedata o:title=""/>
                <o:lock v:ext="edit" aspectratio="f"/>
              </v:rect>
            </w:pict>
          </mc:Fallback>
        </mc:AlternateContent>
      </w:r>
    </w:p>
    <w:p>
      <w:pPr>
        <w:sectPr>
          <w:pgSz w:w="11906" w:h="16838"/>
          <w:pgMar w:top="1440" w:right="1800" w:bottom="1440" w:left="1800" w:header="851" w:footer="992" w:gutter="0"/>
          <w:cols w:space="425" w:num="1"/>
          <w:docGrid w:type="lines" w:linePitch="312" w:charSpace="0"/>
        </w:sectPr>
      </w:pPr>
      <w:r>
        <mc:AlternateContent>
          <mc:Choice Requires="wpg">
            <w:drawing>
              <wp:anchor distT="0" distB="0" distL="114300" distR="114300" simplePos="0" relativeHeight="251607040" behindDoc="0" locked="0" layoutInCell="1" allowOverlap="1">
                <wp:simplePos x="0" y="0"/>
                <wp:positionH relativeFrom="column">
                  <wp:posOffset>3848100</wp:posOffset>
                </wp:positionH>
                <wp:positionV relativeFrom="paragraph">
                  <wp:posOffset>6708140</wp:posOffset>
                </wp:positionV>
                <wp:extent cx="584200" cy="582295"/>
                <wp:effectExtent l="0" t="0" r="6350" b="17145"/>
                <wp:wrapNone/>
                <wp:docPr id="99" name="组合 35"/>
                <wp:cNvGraphicFramePr/>
                <a:graphic xmlns:a="http://schemas.openxmlformats.org/drawingml/2006/main">
                  <a:graphicData uri="http://schemas.microsoft.com/office/word/2010/wordprocessingGroup">
                    <wpg:wgp>
                      <wpg:cNvGrpSpPr/>
                      <wpg:grpSpPr>
                        <a:xfrm>
                          <a:off x="0" y="0"/>
                          <a:ext cx="584200" cy="582295"/>
                          <a:chOff x="7661276" y="3667126"/>
                          <a:chExt cx="946150" cy="942975"/>
                        </a:xfrm>
                        <a:solidFill>
                          <a:srgbClr val="3C3C3B"/>
                        </a:solidFill>
                      </wpg:grpSpPr>
                      <wps:wsp>
                        <wps:cNvPr id="100" name="稻壳儿春秋广告/盗版必究        原创来源：http://chn.docer.com/works?userid=199329941#!/work_time"/>
                        <wps:cNvSpPr>
                          <a:spLocks noEditPoints="1"/>
                        </wps:cNvSpPr>
                        <wps:spPr bwMode="auto">
                          <a:xfrm>
                            <a:off x="7661276" y="3667126"/>
                            <a:ext cx="946150" cy="942975"/>
                          </a:xfrm>
                          <a:custGeom>
                            <a:avLst/>
                            <a:gdLst>
                              <a:gd name="T0" fmla="*/ 270 w 370"/>
                              <a:gd name="T1" fmla="*/ 11 h 368"/>
                              <a:gd name="T2" fmla="*/ 131 w 370"/>
                              <a:gd name="T3" fmla="*/ 135 h 368"/>
                              <a:gd name="T4" fmla="*/ 25 w 370"/>
                              <a:gd name="T5" fmla="*/ 250 h 368"/>
                              <a:gd name="T6" fmla="*/ 24 w 370"/>
                              <a:gd name="T7" fmla="*/ 253 h 368"/>
                              <a:gd name="T8" fmla="*/ 0 w 370"/>
                              <a:gd name="T9" fmla="*/ 362 h 368"/>
                              <a:gd name="T10" fmla="*/ 112 w 370"/>
                              <a:gd name="T11" fmla="*/ 348 h 368"/>
                              <a:gd name="T12" fmla="*/ 193 w 370"/>
                              <a:gd name="T13" fmla="*/ 273 h 368"/>
                              <a:gd name="T14" fmla="*/ 361 w 370"/>
                              <a:gd name="T15" fmla="*/ 87 h 368"/>
                              <a:gd name="T16" fmla="*/ 298 w 370"/>
                              <a:gd name="T17" fmla="*/ 149 h 368"/>
                              <a:gd name="T18" fmla="*/ 217 w 370"/>
                              <a:gd name="T19" fmla="*/ 68 h 368"/>
                              <a:gd name="T20" fmla="*/ 306 w 370"/>
                              <a:gd name="T21" fmla="*/ 142 h 368"/>
                              <a:gd name="T22" fmla="*/ 266 w 370"/>
                              <a:gd name="T23" fmla="*/ 180 h 368"/>
                              <a:gd name="T24" fmla="*/ 189 w 370"/>
                              <a:gd name="T25" fmla="*/ 95 h 368"/>
                              <a:gd name="T26" fmla="*/ 270 w 370"/>
                              <a:gd name="T27" fmla="*/ 177 h 368"/>
                              <a:gd name="T28" fmla="*/ 111 w 370"/>
                              <a:gd name="T29" fmla="*/ 295 h 368"/>
                              <a:gd name="T30" fmla="*/ 77 w 370"/>
                              <a:gd name="T31" fmla="*/ 296 h 368"/>
                              <a:gd name="T32" fmla="*/ 131 w 370"/>
                              <a:gd name="T33" fmla="*/ 202 h 368"/>
                              <a:gd name="T34" fmla="*/ 235 w 370"/>
                              <a:gd name="T35" fmla="*/ 165 h 368"/>
                              <a:gd name="T36" fmla="*/ 211 w 370"/>
                              <a:gd name="T37" fmla="*/ 74 h 368"/>
                              <a:gd name="T38" fmla="*/ 204 w 370"/>
                              <a:gd name="T39" fmla="*/ 94 h 368"/>
                              <a:gd name="T40" fmla="*/ 211 w 370"/>
                              <a:gd name="T41" fmla="*/ 74 h 368"/>
                              <a:gd name="T42" fmla="*/ 253 w 370"/>
                              <a:gd name="T43" fmla="*/ 115 h 368"/>
                              <a:gd name="T44" fmla="*/ 261 w 370"/>
                              <a:gd name="T45" fmla="*/ 124 h 368"/>
                              <a:gd name="T46" fmla="*/ 240 w 370"/>
                              <a:gd name="T47" fmla="*/ 127 h 368"/>
                              <a:gd name="T48" fmla="*/ 226 w 370"/>
                              <a:gd name="T49" fmla="*/ 114 h 368"/>
                              <a:gd name="T50" fmla="*/ 247 w 370"/>
                              <a:gd name="T51" fmla="*/ 109 h 368"/>
                              <a:gd name="T52" fmla="*/ 220 w 370"/>
                              <a:gd name="T53" fmla="*/ 108 h 368"/>
                              <a:gd name="T54" fmla="*/ 224 w 370"/>
                              <a:gd name="T55" fmla="*/ 86 h 368"/>
                              <a:gd name="T56" fmla="*/ 220 w 370"/>
                              <a:gd name="T57" fmla="*/ 108 h 368"/>
                              <a:gd name="T58" fmla="*/ 267 w 370"/>
                              <a:gd name="T59" fmla="*/ 131 h 368"/>
                              <a:gd name="T60" fmla="*/ 264 w 370"/>
                              <a:gd name="T61" fmla="*/ 152 h 368"/>
                              <a:gd name="T62" fmla="*/ 106 w 370"/>
                              <a:gd name="T63" fmla="*/ 179 h 368"/>
                              <a:gd name="T64" fmla="*/ 193 w 370"/>
                              <a:gd name="T65" fmla="*/ 127 h 368"/>
                              <a:gd name="T66" fmla="*/ 67 w 370"/>
                              <a:gd name="T67" fmla="*/ 259 h 368"/>
                              <a:gd name="T68" fmla="*/ 37 w 370"/>
                              <a:gd name="T69" fmla="*/ 254 h 368"/>
                              <a:gd name="T70" fmla="*/ 60 w 370"/>
                              <a:gd name="T71" fmla="*/ 347 h 368"/>
                              <a:gd name="T72" fmla="*/ 23 w 370"/>
                              <a:gd name="T73" fmla="*/ 298 h 368"/>
                              <a:gd name="T74" fmla="*/ 65 w 370"/>
                              <a:gd name="T75" fmla="*/ 268 h 368"/>
                              <a:gd name="T76" fmla="*/ 68 w 370"/>
                              <a:gd name="T77" fmla="*/ 301 h 368"/>
                              <a:gd name="T78" fmla="*/ 98 w 370"/>
                              <a:gd name="T79" fmla="*/ 305 h 368"/>
                              <a:gd name="T80" fmla="*/ 110 w 370"/>
                              <a:gd name="T81" fmla="*/ 336 h 368"/>
                              <a:gd name="T82" fmla="*/ 60 w 370"/>
                              <a:gd name="T83" fmla="*/ 347 h 368"/>
                              <a:gd name="T84" fmla="*/ 146 w 370"/>
                              <a:gd name="T85" fmla="*/ 304 h 368"/>
                              <a:gd name="T86" fmla="*/ 116 w 370"/>
                              <a:gd name="T87" fmla="*/ 303 h 368"/>
                              <a:gd name="T88" fmla="*/ 258 w 370"/>
                              <a:gd name="T89" fmla="*/ 189 h 368"/>
                              <a:gd name="T90" fmla="*/ 279 w 370"/>
                              <a:gd name="T91" fmla="*/ 167 h 368"/>
                              <a:gd name="T92" fmla="*/ 281 w 370"/>
                              <a:gd name="T93" fmla="*/ 146 h 368"/>
                              <a:gd name="T94" fmla="*/ 279 w 370"/>
                              <a:gd name="T95" fmla="*/ 167 h 368"/>
                              <a:gd name="T96" fmla="*/ 314 w 370"/>
                              <a:gd name="T97" fmla="*/ 133 h 368"/>
                              <a:gd name="T98" fmla="*/ 236 w 370"/>
                              <a:gd name="T99" fmla="*/ 51 h 368"/>
                              <a:gd name="T100" fmla="*/ 336 w 370"/>
                              <a:gd name="T101" fmla="*/ 42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70" h="368">
                                <a:moveTo>
                                  <a:pt x="335" y="24"/>
                                </a:moveTo>
                                <a:cubicBezTo>
                                  <a:pt x="315" y="6"/>
                                  <a:pt x="296" y="0"/>
                                  <a:pt x="270" y="11"/>
                                </a:cubicBezTo>
                                <a:cubicBezTo>
                                  <a:pt x="247" y="20"/>
                                  <a:pt x="229" y="41"/>
                                  <a:pt x="211" y="58"/>
                                </a:cubicBezTo>
                                <a:cubicBezTo>
                                  <a:pt x="183" y="83"/>
                                  <a:pt x="157" y="109"/>
                                  <a:pt x="131" y="135"/>
                                </a:cubicBezTo>
                                <a:cubicBezTo>
                                  <a:pt x="106" y="161"/>
                                  <a:pt x="82" y="187"/>
                                  <a:pt x="57" y="213"/>
                                </a:cubicBezTo>
                                <a:cubicBezTo>
                                  <a:pt x="47" y="225"/>
                                  <a:pt x="35" y="236"/>
                                  <a:pt x="25" y="250"/>
                                </a:cubicBezTo>
                                <a:cubicBezTo>
                                  <a:pt x="25" y="250"/>
                                  <a:pt x="25" y="250"/>
                                  <a:pt x="24" y="251"/>
                                </a:cubicBezTo>
                                <a:cubicBezTo>
                                  <a:pt x="24" y="251"/>
                                  <a:pt x="24" y="252"/>
                                  <a:pt x="24" y="253"/>
                                </a:cubicBezTo>
                                <a:cubicBezTo>
                                  <a:pt x="17" y="265"/>
                                  <a:pt x="15" y="281"/>
                                  <a:pt x="11" y="295"/>
                                </a:cubicBezTo>
                                <a:cubicBezTo>
                                  <a:pt x="6" y="317"/>
                                  <a:pt x="2" y="339"/>
                                  <a:pt x="0" y="362"/>
                                </a:cubicBezTo>
                                <a:cubicBezTo>
                                  <a:pt x="0" y="366"/>
                                  <a:pt x="4" y="368"/>
                                  <a:pt x="8" y="367"/>
                                </a:cubicBezTo>
                                <a:cubicBezTo>
                                  <a:pt x="43" y="362"/>
                                  <a:pt x="77" y="354"/>
                                  <a:pt x="112" y="348"/>
                                </a:cubicBezTo>
                                <a:cubicBezTo>
                                  <a:pt x="127" y="345"/>
                                  <a:pt x="133" y="336"/>
                                  <a:pt x="143" y="325"/>
                                </a:cubicBezTo>
                                <a:cubicBezTo>
                                  <a:pt x="159" y="308"/>
                                  <a:pt x="176" y="291"/>
                                  <a:pt x="193" y="273"/>
                                </a:cubicBezTo>
                                <a:cubicBezTo>
                                  <a:pt x="223" y="241"/>
                                  <a:pt x="254" y="209"/>
                                  <a:pt x="286" y="177"/>
                                </a:cubicBezTo>
                                <a:cubicBezTo>
                                  <a:pt x="312" y="151"/>
                                  <a:pt x="348" y="123"/>
                                  <a:pt x="361" y="87"/>
                                </a:cubicBezTo>
                                <a:cubicBezTo>
                                  <a:pt x="370" y="60"/>
                                  <a:pt x="354" y="42"/>
                                  <a:pt x="335" y="24"/>
                                </a:cubicBezTo>
                                <a:close/>
                                <a:moveTo>
                                  <a:pt x="298" y="149"/>
                                </a:moveTo>
                                <a:cubicBezTo>
                                  <a:pt x="284" y="137"/>
                                  <a:pt x="273" y="123"/>
                                  <a:pt x="260" y="110"/>
                                </a:cubicBezTo>
                                <a:cubicBezTo>
                                  <a:pt x="247" y="95"/>
                                  <a:pt x="232" y="82"/>
                                  <a:pt x="217" y="68"/>
                                </a:cubicBezTo>
                                <a:cubicBezTo>
                                  <a:pt x="220" y="66"/>
                                  <a:pt x="223" y="63"/>
                                  <a:pt x="225" y="61"/>
                                </a:cubicBezTo>
                                <a:cubicBezTo>
                                  <a:pt x="252" y="88"/>
                                  <a:pt x="279" y="115"/>
                                  <a:pt x="306" y="142"/>
                                </a:cubicBezTo>
                                <a:cubicBezTo>
                                  <a:pt x="303" y="144"/>
                                  <a:pt x="301" y="147"/>
                                  <a:pt x="298" y="149"/>
                                </a:cubicBezTo>
                                <a:close/>
                                <a:moveTo>
                                  <a:pt x="266" y="180"/>
                                </a:moveTo>
                                <a:cubicBezTo>
                                  <a:pt x="241" y="151"/>
                                  <a:pt x="211" y="127"/>
                                  <a:pt x="182" y="102"/>
                                </a:cubicBezTo>
                                <a:cubicBezTo>
                                  <a:pt x="185" y="99"/>
                                  <a:pt x="187" y="97"/>
                                  <a:pt x="189" y="95"/>
                                </a:cubicBezTo>
                                <a:cubicBezTo>
                                  <a:pt x="220" y="117"/>
                                  <a:pt x="246" y="147"/>
                                  <a:pt x="273" y="174"/>
                                </a:cubicBezTo>
                                <a:cubicBezTo>
                                  <a:pt x="272" y="175"/>
                                  <a:pt x="271" y="176"/>
                                  <a:pt x="270" y="177"/>
                                </a:cubicBezTo>
                                <a:cubicBezTo>
                                  <a:pt x="268" y="178"/>
                                  <a:pt x="267" y="179"/>
                                  <a:pt x="266" y="180"/>
                                </a:cubicBezTo>
                                <a:close/>
                                <a:moveTo>
                                  <a:pt x="111" y="295"/>
                                </a:moveTo>
                                <a:cubicBezTo>
                                  <a:pt x="111" y="295"/>
                                  <a:pt x="111" y="295"/>
                                  <a:pt x="111" y="295"/>
                                </a:cubicBezTo>
                                <a:cubicBezTo>
                                  <a:pt x="100" y="296"/>
                                  <a:pt x="88" y="296"/>
                                  <a:pt x="77" y="296"/>
                                </a:cubicBezTo>
                                <a:cubicBezTo>
                                  <a:pt x="76" y="287"/>
                                  <a:pt x="76" y="274"/>
                                  <a:pt x="73" y="265"/>
                                </a:cubicBezTo>
                                <a:cubicBezTo>
                                  <a:pt x="94" y="245"/>
                                  <a:pt x="112" y="223"/>
                                  <a:pt x="131" y="202"/>
                                </a:cubicBezTo>
                                <a:cubicBezTo>
                                  <a:pt x="153" y="178"/>
                                  <a:pt x="177" y="156"/>
                                  <a:pt x="200" y="133"/>
                                </a:cubicBezTo>
                                <a:cubicBezTo>
                                  <a:pt x="212" y="143"/>
                                  <a:pt x="224" y="154"/>
                                  <a:pt x="235" y="165"/>
                                </a:cubicBezTo>
                                <a:cubicBezTo>
                                  <a:pt x="195" y="209"/>
                                  <a:pt x="154" y="253"/>
                                  <a:pt x="111" y="295"/>
                                </a:cubicBezTo>
                                <a:close/>
                                <a:moveTo>
                                  <a:pt x="211" y="74"/>
                                </a:moveTo>
                                <a:cubicBezTo>
                                  <a:pt x="213" y="76"/>
                                  <a:pt x="215" y="78"/>
                                  <a:pt x="217" y="80"/>
                                </a:cubicBezTo>
                                <a:cubicBezTo>
                                  <a:pt x="213" y="85"/>
                                  <a:pt x="208" y="90"/>
                                  <a:pt x="204" y="94"/>
                                </a:cubicBezTo>
                                <a:cubicBezTo>
                                  <a:pt x="201" y="92"/>
                                  <a:pt x="198" y="90"/>
                                  <a:pt x="196" y="88"/>
                                </a:cubicBezTo>
                                <a:cubicBezTo>
                                  <a:pt x="201" y="84"/>
                                  <a:pt x="206" y="79"/>
                                  <a:pt x="211" y="74"/>
                                </a:cubicBezTo>
                                <a:close/>
                                <a:moveTo>
                                  <a:pt x="240" y="127"/>
                                </a:moveTo>
                                <a:cubicBezTo>
                                  <a:pt x="245" y="124"/>
                                  <a:pt x="249" y="120"/>
                                  <a:pt x="253" y="115"/>
                                </a:cubicBezTo>
                                <a:cubicBezTo>
                                  <a:pt x="253" y="116"/>
                                  <a:pt x="254" y="116"/>
                                  <a:pt x="254" y="116"/>
                                </a:cubicBezTo>
                                <a:cubicBezTo>
                                  <a:pt x="256" y="119"/>
                                  <a:pt x="259" y="121"/>
                                  <a:pt x="261" y="124"/>
                                </a:cubicBezTo>
                                <a:cubicBezTo>
                                  <a:pt x="257" y="128"/>
                                  <a:pt x="253" y="132"/>
                                  <a:pt x="249" y="136"/>
                                </a:cubicBezTo>
                                <a:cubicBezTo>
                                  <a:pt x="246" y="133"/>
                                  <a:pt x="243" y="130"/>
                                  <a:pt x="240" y="127"/>
                                </a:cubicBezTo>
                                <a:close/>
                                <a:moveTo>
                                  <a:pt x="234" y="121"/>
                                </a:moveTo>
                                <a:cubicBezTo>
                                  <a:pt x="231" y="119"/>
                                  <a:pt x="229" y="116"/>
                                  <a:pt x="226" y="114"/>
                                </a:cubicBezTo>
                                <a:cubicBezTo>
                                  <a:pt x="230" y="110"/>
                                  <a:pt x="235" y="105"/>
                                  <a:pt x="239" y="101"/>
                                </a:cubicBezTo>
                                <a:cubicBezTo>
                                  <a:pt x="242" y="104"/>
                                  <a:pt x="244" y="106"/>
                                  <a:pt x="247" y="109"/>
                                </a:cubicBezTo>
                                <a:cubicBezTo>
                                  <a:pt x="243" y="113"/>
                                  <a:pt x="238" y="117"/>
                                  <a:pt x="234" y="121"/>
                                </a:cubicBezTo>
                                <a:close/>
                                <a:moveTo>
                                  <a:pt x="220" y="108"/>
                                </a:moveTo>
                                <a:cubicBezTo>
                                  <a:pt x="217" y="105"/>
                                  <a:pt x="214" y="103"/>
                                  <a:pt x="211" y="100"/>
                                </a:cubicBezTo>
                                <a:cubicBezTo>
                                  <a:pt x="215" y="96"/>
                                  <a:pt x="220" y="91"/>
                                  <a:pt x="224" y="86"/>
                                </a:cubicBezTo>
                                <a:cubicBezTo>
                                  <a:pt x="227" y="89"/>
                                  <a:pt x="230" y="92"/>
                                  <a:pt x="232" y="95"/>
                                </a:cubicBezTo>
                                <a:cubicBezTo>
                                  <a:pt x="228" y="99"/>
                                  <a:pt x="224" y="103"/>
                                  <a:pt x="220" y="108"/>
                                </a:cubicBezTo>
                                <a:close/>
                                <a:moveTo>
                                  <a:pt x="255" y="143"/>
                                </a:moveTo>
                                <a:cubicBezTo>
                                  <a:pt x="259" y="139"/>
                                  <a:pt x="263" y="135"/>
                                  <a:pt x="267" y="131"/>
                                </a:cubicBezTo>
                                <a:cubicBezTo>
                                  <a:pt x="270" y="134"/>
                                  <a:pt x="272" y="136"/>
                                  <a:pt x="275" y="139"/>
                                </a:cubicBezTo>
                                <a:cubicBezTo>
                                  <a:pt x="271" y="143"/>
                                  <a:pt x="267" y="147"/>
                                  <a:pt x="264" y="152"/>
                                </a:cubicBezTo>
                                <a:cubicBezTo>
                                  <a:pt x="261" y="149"/>
                                  <a:pt x="258" y="146"/>
                                  <a:pt x="255" y="143"/>
                                </a:cubicBezTo>
                                <a:close/>
                                <a:moveTo>
                                  <a:pt x="106" y="179"/>
                                </a:moveTo>
                                <a:cubicBezTo>
                                  <a:pt x="128" y="155"/>
                                  <a:pt x="151" y="132"/>
                                  <a:pt x="174" y="110"/>
                                </a:cubicBezTo>
                                <a:cubicBezTo>
                                  <a:pt x="180" y="116"/>
                                  <a:pt x="187" y="121"/>
                                  <a:pt x="193" y="127"/>
                                </a:cubicBezTo>
                                <a:cubicBezTo>
                                  <a:pt x="170" y="150"/>
                                  <a:pt x="147" y="172"/>
                                  <a:pt x="125" y="196"/>
                                </a:cubicBezTo>
                                <a:cubicBezTo>
                                  <a:pt x="105" y="217"/>
                                  <a:pt x="88" y="239"/>
                                  <a:pt x="67" y="259"/>
                                </a:cubicBezTo>
                                <a:cubicBezTo>
                                  <a:pt x="63" y="258"/>
                                  <a:pt x="59" y="258"/>
                                  <a:pt x="56" y="257"/>
                                </a:cubicBezTo>
                                <a:cubicBezTo>
                                  <a:pt x="50" y="256"/>
                                  <a:pt x="43" y="255"/>
                                  <a:pt x="37" y="254"/>
                                </a:cubicBezTo>
                                <a:cubicBezTo>
                                  <a:pt x="56" y="227"/>
                                  <a:pt x="83" y="203"/>
                                  <a:pt x="106" y="179"/>
                                </a:cubicBezTo>
                                <a:close/>
                                <a:moveTo>
                                  <a:pt x="60" y="347"/>
                                </a:moveTo>
                                <a:cubicBezTo>
                                  <a:pt x="51" y="335"/>
                                  <a:pt x="35" y="319"/>
                                  <a:pt x="21" y="308"/>
                                </a:cubicBezTo>
                                <a:cubicBezTo>
                                  <a:pt x="22" y="304"/>
                                  <a:pt x="22" y="301"/>
                                  <a:pt x="23" y="298"/>
                                </a:cubicBezTo>
                                <a:cubicBezTo>
                                  <a:pt x="26" y="287"/>
                                  <a:pt x="28" y="274"/>
                                  <a:pt x="32" y="263"/>
                                </a:cubicBezTo>
                                <a:cubicBezTo>
                                  <a:pt x="42" y="264"/>
                                  <a:pt x="57" y="264"/>
                                  <a:pt x="65" y="268"/>
                                </a:cubicBezTo>
                                <a:cubicBezTo>
                                  <a:pt x="62" y="267"/>
                                  <a:pt x="65" y="274"/>
                                  <a:pt x="66" y="279"/>
                                </a:cubicBezTo>
                                <a:cubicBezTo>
                                  <a:pt x="66" y="286"/>
                                  <a:pt x="67" y="293"/>
                                  <a:pt x="68" y="301"/>
                                </a:cubicBezTo>
                                <a:cubicBezTo>
                                  <a:pt x="68" y="303"/>
                                  <a:pt x="70" y="305"/>
                                  <a:pt x="73" y="305"/>
                                </a:cubicBezTo>
                                <a:cubicBezTo>
                                  <a:pt x="81" y="305"/>
                                  <a:pt x="90" y="305"/>
                                  <a:pt x="98" y="305"/>
                                </a:cubicBezTo>
                                <a:cubicBezTo>
                                  <a:pt x="107" y="304"/>
                                  <a:pt x="107" y="302"/>
                                  <a:pt x="108" y="311"/>
                                </a:cubicBezTo>
                                <a:cubicBezTo>
                                  <a:pt x="109" y="319"/>
                                  <a:pt x="110" y="328"/>
                                  <a:pt x="110" y="336"/>
                                </a:cubicBezTo>
                                <a:cubicBezTo>
                                  <a:pt x="109" y="336"/>
                                  <a:pt x="108" y="336"/>
                                  <a:pt x="107" y="337"/>
                                </a:cubicBezTo>
                                <a:cubicBezTo>
                                  <a:pt x="92" y="341"/>
                                  <a:pt x="76" y="344"/>
                                  <a:pt x="60" y="347"/>
                                </a:cubicBezTo>
                                <a:close/>
                                <a:moveTo>
                                  <a:pt x="189" y="260"/>
                                </a:moveTo>
                                <a:cubicBezTo>
                                  <a:pt x="175" y="274"/>
                                  <a:pt x="161" y="289"/>
                                  <a:pt x="146" y="304"/>
                                </a:cubicBezTo>
                                <a:cubicBezTo>
                                  <a:pt x="138" y="313"/>
                                  <a:pt x="129" y="324"/>
                                  <a:pt x="119" y="331"/>
                                </a:cubicBezTo>
                                <a:cubicBezTo>
                                  <a:pt x="118" y="322"/>
                                  <a:pt x="118" y="312"/>
                                  <a:pt x="116" y="303"/>
                                </a:cubicBezTo>
                                <a:cubicBezTo>
                                  <a:pt x="159" y="260"/>
                                  <a:pt x="201" y="216"/>
                                  <a:pt x="241" y="171"/>
                                </a:cubicBezTo>
                                <a:cubicBezTo>
                                  <a:pt x="247" y="177"/>
                                  <a:pt x="252" y="183"/>
                                  <a:pt x="258" y="189"/>
                                </a:cubicBezTo>
                                <a:cubicBezTo>
                                  <a:pt x="235" y="212"/>
                                  <a:pt x="212" y="236"/>
                                  <a:pt x="189" y="260"/>
                                </a:cubicBezTo>
                                <a:close/>
                                <a:moveTo>
                                  <a:pt x="279" y="167"/>
                                </a:moveTo>
                                <a:cubicBezTo>
                                  <a:pt x="276" y="164"/>
                                  <a:pt x="273" y="161"/>
                                  <a:pt x="270" y="158"/>
                                </a:cubicBezTo>
                                <a:cubicBezTo>
                                  <a:pt x="274" y="154"/>
                                  <a:pt x="277" y="150"/>
                                  <a:pt x="281" y="146"/>
                                </a:cubicBezTo>
                                <a:cubicBezTo>
                                  <a:pt x="285" y="149"/>
                                  <a:pt x="288" y="152"/>
                                  <a:pt x="292" y="155"/>
                                </a:cubicBezTo>
                                <a:cubicBezTo>
                                  <a:pt x="287" y="159"/>
                                  <a:pt x="283" y="163"/>
                                  <a:pt x="279" y="167"/>
                                </a:cubicBezTo>
                                <a:close/>
                                <a:moveTo>
                                  <a:pt x="346" y="91"/>
                                </a:moveTo>
                                <a:cubicBezTo>
                                  <a:pt x="338" y="106"/>
                                  <a:pt x="327" y="120"/>
                                  <a:pt x="314" y="133"/>
                                </a:cubicBezTo>
                                <a:cubicBezTo>
                                  <a:pt x="288" y="106"/>
                                  <a:pt x="261" y="79"/>
                                  <a:pt x="234" y="53"/>
                                </a:cubicBezTo>
                                <a:cubicBezTo>
                                  <a:pt x="235" y="52"/>
                                  <a:pt x="235" y="52"/>
                                  <a:pt x="236" y="51"/>
                                </a:cubicBezTo>
                                <a:cubicBezTo>
                                  <a:pt x="254" y="35"/>
                                  <a:pt x="277" y="10"/>
                                  <a:pt x="304" y="18"/>
                                </a:cubicBezTo>
                                <a:cubicBezTo>
                                  <a:pt x="317" y="21"/>
                                  <a:pt x="327" y="32"/>
                                  <a:pt x="336" y="42"/>
                                </a:cubicBezTo>
                                <a:cubicBezTo>
                                  <a:pt x="350" y="57"/>
                                  <a:pt x="356" y="70"/>
                                  <a:pt x="346" y="91"/>
                                </a:cubicBezTo>
                                <a:close/>
                              </a:path>
                            </a:pathLst>
                          </a:custGeom>
                          <a:grpFill/>
                          <a:ln>
                            <a:noFill/>
                          </a:ln>
                        </wps:spPr>
                        <wps:bodyPr vert="horz" wrap="square" lIns="91440" tIns="45720" rIns="91440" bIns="45720" numCol="1" anchor="t" anchorCtr="0" compatLnSpc="1"/>
                      </wps:wsp>
                      <wps:wsp>
                        <wps:cNvPr id="101" name="稻壳儿春秋广告/盗版必究        原创来源：http://chn.docer.com/works?userid=199329941#!/work_time"/>
                        <wps:cNvSpPr/>
                        <wps:spPr bwMode="auto">
                          <a:xfrm>
                            <a:off x="8331201" y="3759201"/>
                            <a:ext cx="46038" cy="98425"/>
                          </a:xfrm>
                          <a:custGeom>
                            <a:avLst/>
                            <a:gdLst>
                              <a:gd name="T0" fmla="*/ 10 w 18"/>
                              <a:gd name="T1" fmla="*/ 6 h 38"/>
                              <a:gd name="T2" fmla="*/ 1 w 18"/>
                              <a:gd name="T3" fmla="*/ 8 h 38"/>
                              <a:gd name="T4" fmla="*/ 7 w 18"/>
                              <a:gd name="T5" fmla="*/ 32 h 38"/>
                              <a:gd name="T6" fmla="*/ 16 w 18"/>
                              <a:gd name="T7" fmla="*/ 30 h 38"/>
                              <a:gd name="T8" fmla="*/ 10 w 18"/>
                              <a:gd name="T9" fmla="*/ 6 h 38"/>
                            </a:gdLst>
                            <a:ahLst/>
                            <a:cxnLst>
                              <a:cxn ang="0">
                                <a:pos x="T0" y="T1"/>
                              </a:cxn>
                              <a:cxn ang="0">
                                <a:pos x="T2" y="T3"/>
                              </a:cxn>
                              <a:cxn ang="0">
                                <a:pos x="T4" y="T5"/>
                              </a:cxn>
                              <a:cxn ang="0">
                                <a:pos x="T6" y="T7"/>
                              </a:cxn>
                              <a:cxn ang="0">
                                <a:pos x="T8" y="T9"/>
                              </a:cxn>
                            </a:cxnLst>
                            <a:rect l="0" t="0" r="r" b="b"/>
                            <a:pathLst>
                              <a:path w="18" h="38">
                                <a:moveTo>
                                  <a:pt x="10" y="6"/>
                                </a:moveTo>
                                <a:cubicBezTo>
                                  <a:pt x="9" y="0"/>
                                  <a:pt x="0" y="3"/>
                                  <a:pt x="1" y="8"/>
                                </a:cubicBezTo>
                                <a:cubicBezTo>
                                  <a:pt x="3" y="16"/>
                                  <a:pt x="5" y="24"/>
                                  <a:pt x="7" y="32"/>
                                </a:cubicBezTo>
                                <a:cubicBezTo>
                                  <a:pt x="9" y="38"/>
                                  <a:pt x="18" y="35"/>
                                  <a:pt x="16" y="30"/>
                                </a:cubicBezTo>
                                <a:cubicBezTo>
                                  <a:pt x="14" y="22"/>
                                  <a:pt x="11" y="14"/>
                                  <a:pt x="10" y="6"/>
                                </a:cubicBezTo>
                                <a:close/>
                              </a:path>
                            </a:pathLst>
                          </a:custGeom>
                          <a:grpFill/>
                          <a:ln>
                            <a:noFill/>
                          </a:ln>
                        </wps:spPr>
                        <wps:bodyPr vert="horz" wrap="square" lIns="91440" tIns="45720" rIns="91440" bIns="45720" numCol="1" anchor="t" anchorCtr="0" compatLnSpc="1"/>
                      </wps:wsp>
                      <wps:wsp>
                        <wps:cNvPr id="102" name="稻壳儿春秋广告/盗版必究        原创来源：http://chn.docer.com/works?userid=199329941#!/work_time"/>
                        <wps:cNvSpPr/>
                        <wps:spPr bwMode="auto">
                          <a:xfrm>
                            <a:off x="8369301" y="3751264"/>
                            <a:ext cx="49213" cy="87313"/>
                          </a:xfrm>
                          <a:custGeom>
                            <a:avLst/>
                            <a:gdLst>
                              <a:gd name="T0" fmla="*/ 10 w 19"/>
                              <a:gd name="T1" fmla="*/ 6 h 34"/>
                              <a:gd name="T2" fmla="*/ 1 w 19"/>
                              <a:gd name="T3" fmla="*/ 8 h 34"/>
                              <a:gd name="T4" fmla="*/ 8 w 19"/>
                              <a:gd name="T5" fmla="*/ 28 h 34"/>
                              <a:gd name="T6" fmla="*/ 17 w 19"/>
                              <a:gd name="T7" fmla="*/ 26 h 34"/>
                              <a:gd name="T8" fmla="*/ 10 w 19"/>
                              <a:gd name="T9" fmla="*/ 6 h 34"/>
                            </a:gdLst>
                            <a:ahLst/>
                            <a:cxnLst>
                              <a:cxn ang="0">
                                <a:pos x="T0" y="T1"/>
                              </a:cxn>
                              <a:cxn ang="0">
                                <a:pos x="T2" y="T3"/>
                              </a:cxn>
                              <a:cxn ang="0">
                                <a:pos x="T4" y="T5"/>
                              </a:cxn>
                              <a:cxn ang="0">
                                <a:pos x="T6" y="T7"/>
                              </a:cxn>
                              <a:cxn ang="0">
                                <a:pos x="T8" y="T9"/>
                              </a:cxn>
                            </a:cxnLst>
                            <a:rect l="0" t="0" r="r" b="b"/>
                            <a:pathLst>
                              <a:path w="19" h="34">
                                <a:moveTo>
                                  <a:pt x="10" y="6"/>
                                </a:moveTo>
                                <a:cubicBezTo>
                                  <a:pt x="8" y="0"/>
                                  <a:pt x="0" y="3"/>
                                  <a:pt x="1" y="8"/>
                                </a:cubicBezTo>
                                <a:cubicBezTo>
                                  <a:pt x="4" y="15"/>
                                  <a:pt x="6" y="22"/>
                                  <a:pt x="8" y="28"/>
                                </a:cubicBezTo>
                                <a:cubicBezTo>
                                  <a:pt x="10" y="34"/>
                                  <a:pt x="19" y="32"/>
                                  <a:pt x="17" y="26"/>
                                </a:cubicBezTo>
                                <a:cubicBezTo>
                                  <a:pt x="15" y="19"/>
                                  <a:pt x="12" y="13"/>
                                  <a:pt x="10" y="6"/>
                                </a:cubicBezTo>
                                <a:close/>
                              </a:path>
                            </a:pathLst>
                          </a:custGeom>
                          <a:grpFill/>
                          <a:ln>
                            <a:noFill/>
                          </a:ln>
                        </wps:spPr>
                        <wps:bodyPr vert="horz" wrap="square" lIns="91440" tIns="45720" rIns="91440" bIns="45720" numCol="1" anchor="t" anchorCtr="0" compatLnSpc="1"/>
                      </wps:wsp>
                    </wpg:wgp>
                  </a:graphicData>
                </a:graphic>
              </wp:anchor>
            </w:drawing>
          </mc:Choice>
          <mc:Fallback>
            <w:pict>
              <v:group id="组合 35" o:spid="_x0000_s1026" o:spt="203" style="position:absolute;left:0pt;margin-left:303pt;margin-top:528.2pt;height:45.85pt;width:46pt;z-index:251607040;mso-width-relative:page;mso-height-relative:page;" coordorigin="7661276,3667126" coordsize="946150,942975" o:gfxdata="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">
                <o:lock v:ext="edit" aspectratio="f"/>
                <v:shape id="稻壳儿春秋广告/盗版必究        原创来源：http://chn.docer.com/works?userid=199329941#!/work_time" o:spid="_x0000_s1026" o:spt="100" style="position:absolute;left:7661276;top:3667126;height:942975;width:946150;" filled="t" stroked="f" coordsize="370,368" o:gfxdata="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hXaQvQAA&#10;ANwAAAAPAAAAAAAAAAEAIAAAACIAAABkcnMvZG93bnJldi54bWxQSwECFAAUAAAACACHTuJAMy8F&#10;njsAAAA5AAAAEAAAAAAAAAABACAAAAAMAQAAZHJzL3NoYXBleG1sLnhtbFBLBQYAAAAABgAGAFsB&#10;AAC2AwAAAAA=&#10;" path="m335,24c315,6,296,0,270,11c247,20,229,41,211,58c183,83,157,109,131,135c106,161,82,187,57,213c47,225,35,236,25,250c25,250,25,250,24,251c24,251,24,252,24,253c17,265,15,281,11,295c6,317,2,339,0,362c0,366,4,368,8,367c43,362,77,354,112,348c127,345,133,336,143,325c159,308,176,291,193,273c223,241,254,209,286,177c312,151,348,123,361,87c370,60,354,42,335,24xm298,149c284,137,273,123,260,110c247,95,232,82,217,68c220,66,223,63,225,61c252,88,279,115,306,142c303,144,301,147,298,149xm266,180c241,151,211,127,182,102c185,99,187,97,189,95c220,117,246,147,273,174c272,175,271,176,270,177c268,178,267,179,266,180xm111,295c111,295,111,295,111,295c100,296,88,296,77,296c76,287,76,274,73,265c94,245,112,223,131,202c153,178,177,156,200,133c212,143,224,154,235,165c195,209,154,253,111,295xm211,74c213,76,215,78,217,80c213,85,208,90,204,94c201,92,198,90,196,88c201,84,206,79,211,74xm240,127c245,124,249,120,253,115c253,116,254,116,254,116c256,119,259,121,261,124c257,128,253,132,249,136c246,133,243,130,240,127xm234,121c231,119,229,116,226,114c230,110,235,105,239,101c242,104,244,106,247,109c243,113,238,117,234,121xm220,108c217,105,214,103,211,100c215,96,220,91,224,86c227,89,230,92,232,95c228,99,224,103,220,108xm255,143c259,139,263,135,267,131c270,134,272,136,275,139c271,143,267,147,264,152c261,149,258,146,255,143xm106,179c128,155,151,132,174,110c180,116,187,121,193,127c170,150,147,172,125,196c105,217,88,239,67,259c63,258,59,258,56,257c50,256,43,255,37,254c56,227,83,203,106,179xm60,347c51,335,35,319,21,308c22,304,22,301,23,298c26,287,28,274,32,263c42,264,57,264,65,268c62,267,65,274,66,279c66,286,67,293,68,301c68,303,70,305,73,305c81,305,90,305,98,305c107,304,107,302,108,311c109,319,110,328,110,336c109,336,108,336,107,337c92,341,76,344,60,347xm189,260c175,274,161,289,146,304c138,313,129,324,119,331c118,322,118,312,116,303c159,260,201,216,241,171c247,177,252,183,258,189c235,212,212,236,189,260xm279,167c276,164,273,161,270,158c274,154,277,150,281,146c285,149,288,152,292,155c287,159,283,163,279,167xm346,91c338,106,327,120,314,133c288,106,261,79,234,53c235,52,235,52,236,51c254,35,277,10,304,18c317,21,327,32,336,42c350,57,356,70,346,91xe">
                  <v:path o:connectlocs="690433,28186;334988,345928;63929,640608;61371,648295;0,927600;286402,891726;493532,699543;923135,222931;762034,381802;554904,174245;782491,363865;680205,461237;483303,243431;690433,453550;283845,755917;196901,758479;334988,517611;600933,422801;539561,189619;521661,240868;539561,189619;646962,294679;667419,317741;613718,325428;577918,292117;631619,279305;562575,276742;572804,220369;562575,276742;682762,335678;675090,389489;271059,458675;493532,325428;171329,663669;94615,650857;153429,889163;58814,763604;166215,686731;173887,771292;250601,781541;281287,860977;153429,889163;373345,778979;296630,776416;659747,484299;713448,427926;718562,374115;713448,427926;802948,340803;603490,130684;859206,107622" o:connectangles="0,0,0,0,0,0,0,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8331201;top:3759201;height:98425;width:46038;" filled="t" stroked="f" coordsize="18,38" o:gfxdata="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CawS8AAAA&#10;3AAAAA8AAAAAAAAAAQAgAAAAIgAAAGRycy9kb3ducmV2LnhtbFBLAQIUABQAAAAIAIdO4kAzLwWe&#10;OwAAADkAAAAQAAAAAAAAAAEAIAAAAAsBAABkcnMvc2hhcGV4bWwueG1sUEsFBgAAAAAGAAYAWwEA&#10;ALUDAAAAAA==&#10;" path="m10,6c9,0,0,3,1,8c3,16,5,24,7,32c9,38,18,35,16,30c14,22,11,14,10,6xe">
                  <v:path o:connectlocs="25576,15540;2557,20721;17903,82884;40922,77703;25576,15540" o:connectangles="0,0,0,0,0"/>
                  <v:fill on="t" focussize="0,0"/>
                  <v:stroke on="f"/>
                  <v:imagedata o:title=""/>
                  <o:lock v:ext="edit" aspectratio="f"/>
                </v:shape>
                <v:shape id="稻壳儿春秋广告/盗版必究        原创来源：http://chn.docer.com/works?userid=199329941#!/work_time" o:spid="_x0000_s1026" o:spt="100" style="position:absolute;left:8369301;top:3751264;height:87313;width:49213;" filled="t" stroked="f" coordsize="19,34" o:gfxdata="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ePX1W5AAAA3AAA&#10;AA8AAAAAAAAAAQAgAAAAIgAAAGRycy9kb3ducmV2LnhtbFBLAQIUABQAAAAIAIdO4kAzLwWeOwAA&#10;ADkAAAAQAAAAAAAAAAEAIAAAAAgBAABkcnMvc2hhcGV4bWwueG1sUEsFBgAAAAAGAAYAWwEAALID&#10;AAAAAA==&#10;" path="m10,6c8,0,0,3,1,8c4,15,6,22,8,28c10,34,19,32,17,26c15,19,12,13,10,6xe">
                  <v:path o:connectlocs="25901,15408;2590,20544;20721,71904;44032,66768;25901,15408" o:connectangles="0,0,0,0,0"/>
                  <v:fill on="t" focussize="0,0"/>
                  <v:stroke on="f"/>
                  <v:imagedata o:title=""/>
                  <o:lock v:ext="edit" aspectratio="f"/>
                </v:shape>
              </v:group>
            </w:pict>
          </mc:Fallback>
        </mc:AlternateContent>
      </w:r>
      <w:r>
        <mc:AlternateContent>
          <mc:Choice Requires="wps">
            <w:drawing>
              <wp:anchor distT="0" distB="0" distL="114300" distR="114300" simplePos="0" relativeHeight="251606016" behindDoc="0" locked="0" layoutInCell="1" allowOverlap="1">
                <wp:simplePos x="0" y="0"/>
                <wp:positionH relativeFrom="column">
                  <wp:posOffset>2924810</wp:posOffset>
                </wp:positionH>
                <wp:positionV relativeFrom="paragraph">
                  <wp:posOffset>7503160</wp:posOffset>
                </wp:positionV>
                <wp:extent cx="2430780" cy="904240"/>
                <wp:effectExtent l="0" t="0" r="0" b="0"/>
                <wp:wrapNone/>
                <wp:docPr id="98" name="稻壳儿春秋广告/盗版必究"/>
                <wp:cNvGraphicFramePr/>
                <a:graphic xmlns:a="http://schemas.openxmlformats.org/drawingml/2006/main">
                  <a:graphicData uri="http://schemas.microsoft.com/office/word/2010/wordprocessingShape">
                    <wps:wsp>
                      <wps:cNvSpPr txBox="1"/>
                      <wps:spPr>
                        <a:xfrm>
                          <a:off x="4067810" y="8417560"/>
                          <a:ext cx="2430780" cy="9042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o:spid="_x0000_s1026" o:spt="202" type="#_x0000_t202" style="position:absolute;left:0pt;margin-left:230.3pt;margin-top:590.8pt;height:71.2pt;width:191.4pt;z-index:251606016;mso-width-relative:page;mso-height-relative:page;" filled="f" stroked="f" coordsize="21600,21600" o:gfxdata="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yCizdkAAAANAQAADwAAAAAAAAABACAAAAAiAAAAZHJzL2Rvd25yZXYueG1sUEsBAhQAFAAAAAgA&#10;h07iQCZsEWDrAQAAgQMAAA4AAAAAAAAAAQAgAAAAKAEAAGRycy9lMm9Eb2MueG1sUEsFBgAAAAAG&#10;AAYAWQEAAIUFA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04992" behindDoc="0" locked="0" layoutInCell="1" allowOverlap="1">
                <wp:simplePos x="0" y="0"/>
                <wp:positionH relativeFrom="column">
                  <wp:posOffset>2524125</wp:posOffset>
                </wp:positionH>
                <wp:positionV relativeFrom="paragraph">
                  <wp:posOffset>6406515</wp:posOffset>
                </wp:positionV>
                <wp:extent cx="3232150" cy="2301875"/>
                <wp:effectExtent l="0" t="0" r="0" b="7620"/>
                <wp:wrapNone/>
                <wp:docPr id="97"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3667125" y="7320915"/>
                          <a:ext cx="3232150" cy="2301875"/>
                        </a:xfrm>
                        <a:custGeom>
                          <a:avLst/>
                          <a:gdLst>
                            <a:gd name="T0" fmla="*/ 10 w 971"/>
                            <a:gd name="T1" fmla="*/ 30 h 690"/>
                            <a:gd name="T2" fmla="*/ 18 w 971"/>
                            <a:gd name="T3" fmla="*/ 112 h 690"/>
                            <a:gd name="T4" fmla="*/ 19 w 971"/>
                            <a:gd name="T5" fmla="*/ 410 h 690"/>
                            <a:gd name="T6" fmla="*/ 22 w 971"/>
                            <a:gd name="T7" fmla="*/ 555 h 690"/>
                            <a:gd name="T8" fmla="*/ 24 w 971"/>
                            <a:gd name="T9" fmla="*/ 627 h 690"/>
                            <a:gd name="T10" fmla="*/ 25 w 971"/>
                            <a:gd name="T11" fmla="*/ 663 h 690"/>
                            <a:gd name="T12" fmla="*/ 26 w 971"/>
                            <a:gd name="T13" fmla="*/ 668 h 690"/>
                            <a:gd name="T14" fmla="*/ 26 w 971"/>
                            <a:gd name="T15" fmla="*/ 670 h 690"/>
                            <a:gd name="T16" fmla="*/ 26 w 971"/>
                            <a:gd name="T17" fmla="*/ 671 h 690"/>
                            <a:gd name="T18" fmla="*/ 26 w 971"/>
                            <a:gd name="T19" fmla="*/ 673 h 690"/>
                            <a:gd name="T20" fmla="*/ 27 w 971"/>
                            <a:gd name="T21" fmla="*/ 677 h 690"/>
                            <a:gd name="T22" fmla="*/ 33 w 971"/>
                            <a:gd name="T23" fmla="*/ 676 h 690"/>
                            <a:gd name="T24" fmla="*/ 33 w 971"/>
                            <a:gd name="T25" fmla="*/ 676 h 690"/>
                            <a:gd name="T26" fmla="*/ 33 w 971"/>
                            <a:gd name="T27" fmla="*/ 676 h 690"/>
                            <a:gd name="T28" fmla="*/ 34 w 971"/>
                            <a:gd name="T29" fmla="*/ 676 h 690"/>
                            <a:gd name="T30" fmla="*/ 36 w 971"/>
                            <a:gd name="T31" fmla="*/ 676 h 690"/>
                            <a:gd name="T32" fmla="*/ 42 w 971"/>
                            <a:gd name="T33" fmla="*/ 676 h 690"/>
                            <a:gd name="T34" fmla="*/ 54 w 971"/>
                            <a:gd name="T35" fmla="*/ 675 h 690"/>
                            <a:gd name="T36" fmla="*/ 104 w 971"/>
                            <a:gd name="T37" fmla="*/ 674 h 690"/>
                            <a:gd name="T38" fmla="*/ 883 w 971"/>
                            <a:gd name="T39" fmla="*/ 678 h 690"/>
                            <a:gd name="T40" fmla="*/ 922 w 971"/>
                            <a:gd name="T41" fmla="*/ 678 h 690"/>
                            <a:gd name="T42" fmla="*/ 932 w 971"/>
                            <a:gd name="T43" fmla="*/ 679 h 690"/>
                            <a:gd name="T44" fmla="*/ 935 w 971"/>
                            <a:gd name="T45" fmla="*/ 679 h 690"/>
                            <a:gd name="T46" fmla="*/ 941 w 971"/>
                            <a:gd name="T47" fmla="*/ 679 h 690"/>
                            <a:gd name="T48" fmla="*/ 950 w 971"/>
                            <a:gd name="T49" fmla="*/ 365 h 690"/>
                            <a:gd name="T50" fmla="*/ 962 w 971"/>
                            <a:gd name="T51" fmla="*/ 30 h 690"/>
                            <a:gd name="T52" fmla="*/ 927 w 971"/>
                            <a:gd name="T53" fmla="*/ 28 h 690"/>
                            <a:gd name="T54" fmla="*/ 5 w 971"/>
                            <a:gd name="T55" fmla="*/ 11 h 690"/>
                            <a:gd name="T56" fmla="*/ 98 w 971"/>
                            <a:gd name="T57" fmla="*/ 3 h 690"/>
                            <a:gd name="T58" fmla="*/ 528 w 971"/>
                            <a:gd name="T59" fmla="*/ 5 h 690"/>
                            <a:gd name="T60" fmla="*/ 746 w 971"/>
                            <a:gd name="T61" fmla="*/ 11 h 690"/>
                            <a:gd name="T62" fmla="*/ 854 w 971"/>
                            <a:gd name="T63" fmla="*/ 15 h 690"/>
                            <a:gd name="T64" fmla="*/ 908 w 971"/>
                            <a:gd name="T65" fmla="*/ 18 h 690"/>
                            <a:gd name="T66" fmla="*/ 935 w 971"/>
                            <a:gd name="T67" fmla="*/ 19 h 690"/>
                            <a:gd name="T68" fmla="*/ 971 w 971"/>
                            <a:gd name="T69" fmla="*/ 20 h 690"/>
                            <a:gd name="T70" fmla="*/ 971 w 971"/>
                            <a:gd name="T71" fmla="*/ 44 h 690"/>
                            <a:gd name="T72" fmla="*/ 970 w 971"/>
                            <a:gd name="T73" fmla="*/ 65 h 690"/>
                            <a:gd name="T74" fmla="*/ 969 w 971"/>
                            <a:gd name="T75" fmla="*/ 99 h 690"/>
                            <a:gd name="T76" fmla="*/ 959 w 971"/>
                            <a:gd name="T77" fmla="*/ 466 h 690"/>
                            <a:gd name="T78" fmla="*/ 955 w 971"/>
                            <a:gd name="T79" fmla="*/ 581 h 690"/>
                            <a:gd name="T80" fmla="*/ 954 w 971"/>
                            <a:gd name="T81" fmla="*/ 640 h 690"/>
                            <a:gd name="T82" fmla="*/ 953 w 971"/>
                            <a:gd name="T83" fmla="*/ 669 h 690"/>
                            <a:gd name="T84" fmla="*/ 952 w 971"/>
                            <a:gd name="T85" fmla="*/ 690 h 690"/>
                            <a:gd name="T86" fmla="*/ 930 w 971"/>
                            <a:gd name="T87" fmla="*/ 689 h 690"/>
                            <a:gd name="T88" fmla="*/ 899 w 971"/>
                            <a:gd name="T89" fmla="*/ 688 h 690"/>
                            <a:gd name="T90" fmla="*/ 836 w 971"/>
                            <a:gd name="T91" fmla="*/ 687 h 690"/>
                            <a:gd name="T92" fmla="*/ 708 w 971"/>
                            <a:gd name="T93" fmla="*/ 684 h 690"/>
                            <a:gd name="T94" fmla="*/ 447 w 971"/>
                            <a:gd name="T95" fmla="*/ 681 h 690"/>
                            <a:gd name="T96" fmla="*/ 79 w 971"/>
                            <a:gd name="T97" fmla="*/ 687 h 690"/>
                            <a:gd name="T98" fmla="*/ 42 w 971"/>
                            <a:gd name="T99" fmla="*/ 688 h 690"/>
                            <a:gd name="T100" fmla="*/ 27 w 971"/>
                            <a:gd name="T101" fmla="*/ 688 h 690"/>
                            <a:gd name="T102" fmla="*/ 15 w 971"/>
                            <a:gd name="T103" fmla="*/ 689 h 690"/>
                            <a:gd name="T104" fmla="*/ 14 w 971"/>
                            <a:gd name="T105" fmla="*/ 677 h 690"/>
                            <a:gd name="T106" fmla="*/ 14 w 971"/>
                            <a:gd name="T107" fmla="*/ 661 h 690"/>
                            <a:gd name="T108" fmla="*/ 13 w 971"/>
                            <a:gd name="T109" fmla="*/ 623 h 690"/>
                            <a:gd name="T110" fmla="*/ 12 w 971"/>
                            <a:gd name="T111" fmla="*/ 546 h 690"/>
                            <a:gd name="T112" fmla="*/ 8 w 971"/>
                            <a:gd name="T113" fmla="*/ 394 h 690"/>
                            <a:gd name="T114" fmla="*/ 5 w 971"/>
                            <a:gd name="T115" fmla="*/ 116 h 690"/>
                            <a:gd name="T116" fmla="*/ 10 w 971"/>
                            <a:gd name="T117" fmla="*/ 3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71" h="690">
                              <a:moveTo>
                                <a:pt x="10" y="30"/>
                              </a:moveTo>
                              <a:cubicBezTo>
                                <a:pt x="25" y="47"/>
                                <a:pt x="18" y="88"/>
                                <a:pt x="18" y="112"/>
                              </a:cubicBezTo>
                              <a:cubicBezTo>
                                <a:pt x="17" y="213"/>
                                <a:pt x="18" y="312"/>
                                <a:pt x="19" y="410"/>
                              </a:cubicBezTo>
                              <a:cubicBezTo>
                                <a:pt x="20" y="459"/>
                                <a:pt x="21" y="507"/>
                                <a:pt x="22" y="555"/>
                              </a:cubicBezTo>
                              <a:cubicBezTo>
                                <a:pt x="23" y="580"/>
                                <a:pt x="24" y="603"/>
                                <a:pt x="24" y="627"/>
                              </a:cubicBezTo>
                              <a:cubicBezTo>
                                <a:pt x="25" y="639"/>
                                <a:pt x="25" y="651"/>
                                <a:pt x="25" y="663"/>
                              </a:cubicBezTo>
                              <a:cubicBezTo>
                                <a:pt x="26" y="668"/>
                                <a:pt x="26" y="668"/>
                                <a:pt x="26" y="668"/>
                              </a:cubicBezTo>
                              <a:cubicBezTo>
                                <a:pt x="26" y="670"/>
                                <a:pt x="26" y="670"/>
                                <a:pt x="26" y="670"/>
                              </a:cubicBezTo>
                              <a:cubicBezTo>
                                <a:pt x="26" y="671"/>
                                <a:pt x="26" y="671"/>
                                <a:pt x="26" y="671"/>
                              </a:cubicBezTo>
                              <a:cubicBezTo>
                                <a:pt x="26" y="673"/>
                                <a:pt x="26" y="673"/>
                                <a:pt x="26" y="673"/>
                              </a:cubicBezTo>
                              <a:cubicBezTo>
                                <a:pt x="27" y="677"/>
                                <a:pt x="27" y="677"/>
                                <a:pt x="27" y="677"/>
                              </a:cubicBezTo>
                              <a:cubicBezTo>
                                <a:pt x="33" y="676"/>
                                <a:pt x="33" y="676"/>
                                <a:pt x="33" y="676"/>
                              </a:cubicBezTo>
                              <a:cubicBezTo>
                                <a:pt x="33" y="676"/>
                                <a:pt x="33" y="676"/>
                                <a:pt x="33" y="676"/>
                              </a:cubicBezTo>
                              <a:cubicBezTo>
                                <a:pt x="33" y="676"/>
                                <a:pt x="33" y="676"/>
                                <a:pt x="33" y="676"/>
                              </a:cubicBezTo>
                              <a:cubicBezTo>
                                <a:pt x="34" y="676"/>
                                <a:pt x="34" y="676"/>
                                <a:pt x="34" y="676"/>
                              </a:cubicBezTo>
                              <a:cubicBezTo>
                                <a:pt x="36" y="676"/>
                                <a:pt x="36" y="676"/>
                                <a:pt x="36" y="676"/>
                              </a:cubicBezTo>
                              <a:cubicBezTo>
                                <a:pt x="42" y="676"/>
                                <a:pt x="42" y="676"/>
                                <a:pt x="42" y="676"/>
                              </a:cubicBezTo>
                              <a:cubicBezTo>
                                <a:pt x="54" y="675"/>
                                <a:pt x="54" y="675"/>
                                <a:pt x="54" y="675"/>
                              </a:cubicBezTo>
                              <a:cubicBezTo>
                                <a:pt x="71" y="675"/>
                                <a:pt x="87" y="674"/>
                                <a:pt x="104" y="674"/>
                              </a:cubicBezTo>
                              <a:cubicBezTo>
                                <a:pt x="361" y="666"/>
                                <a:pt x="623" y="673"/>
                                <a:pt x="883" y="678"/>
                              </a:cubicBezTo>
                              <a:cubicBezTo>
                                <a:pt x="896" y="678"/>
                                <a:pt x="909" y="678"/>
                                <a:pt x="922" y="678"/>
                              </a:cubicBezTo>
                              <a:cubicBezTo>
                                <a:pt x="932" y="679"/>
                                <a:pt x="932" y="679"/>
                                <a:pt x="932" y="679"/>
                              </a:cubicBezTo>
                              <a:cubicBezTo>
                                <a:pt x="935" y="679"/>
                                <a:pt x="935" y="679"/>
                                <a:pt x="935" y="679"/>
                              </a:cubicBezTo>
                              <a:cubicBezTo>
                                <a:pt x="941" y="679"/>
                                <a:pt x="941" y="679"/>
                                <a:pt x="941" y="679"/>
                              </a:cubicBezTo>
                              <a:cubicBezTo>
                                <a:pt x="944" y="574"/>
                                <a:pt x="947" y="470"/>
                                <a:pt x="950" y="365"/>
                              </a:cubicBezTo>
                              <a:cubicBezTo>
                                <a:pt x="954" y="253"/>
                                <a:pt x="958" y="141"/>
                                <a:pt x="962" y="30"/>
                              </a:cubicBezTo>
                              <a:cubicBezTo>
                                <a:pt x="950" y="29"/>
                                <a:pt x="939" y="29"/>
                                <a:pt x="927" y="28"/>
                              </a:cubicBezTo>
                              <a:cubicBezTo>
                                <a:pt x="619" y="18"/>
                                <a:pt x="304" y="6"/>
                                <a:pt x="5" y="11"/>
                              </a:cubicBezTo>
                              <a:cubicBezTo>
                                <a:pt x="20" y="0"/>
                                <a:pt x="71" y="4"/>
                                <a:pt x="98" y="3"/>
                              </a:cubicBezTo>
                              <a:cubicBezTo>
                                <a:pt x="237" y="0"/>
                                <a:pt x="382" y="1"/>
                                <a:pt x="528" y="5"/>
                              </a:cubicBezTo>
                              <a:cubicBezTo>
                                <a:pt x="601" y="6"/>
                                <a:pt x="674" y="9"/>
                                <a:pt x="746" y="11"/>
                              </a:cubicBezTo>
                              <a:cubicBezTo>
                                <a:pt x="783" y="13"/>
                                <a:pt x="819" y="14"/>
                                <a:pt x="854" y="15"/>
                              </a:cubicBezTo>
                              <a:cubicBezTo>
                                <a:pt x="872" y="16"/>
                                <a:pt x="890" y="17"/>
                                <a:pt x="908" y="18"/>
                              </a:cubicBezTo>
                              <a:cubicBezTo>
                                <a:pt x="917" y="18"/>
                                <a:pt x="926" y="18"/>
                                <a:pt x="935" y="19"/>
                              </a:cubicBezTo>
                              <a:cubicBezTo>
                                <a:pt x="947" y="19"/>
                                <a:pt x="959" y="19"/>
                                <a:pt x="971" y="20"/>
                              </a:cubicBezTo>
                              <a:cubicBezTo>
                                <a:pt x="971" y="28"/>
                                <a:pt x="971" y="36"/>
                                <a:pt x="971" y="44"/>
                              </a:cubicBezTo>
                              <a:cubicBezTo>
                                <a:pt x="970" y="51"/>
                                <a:pt x="970" y="58"/>
                                <a:pt x="970" y="65"/>
                              </a:cubicBezTo>
                              <a:cubicBezTo>
                                <a:pt x="969" y="76"/>
                                <a:pt x="969" y="87"/>
                                <a:pt x="969" y="99"/>
                              </a:cubicBezTo>
                              <a:cubicBezTo>
                                <a:pt x="963" y="220"/>
                                <a:pt x="963" y="344"/>
                                <a:pt x="959" y="466"/>
                              </a:cubicBezTo>
                              <a:cubicBezTo>
                                <a:pt x="958" y="504"/>
                                <a:pt x="957" y="542"/>
                                <a:pt x="955" y="581"/>
                              </a:cubicBezTo>
                              <a:cubicBezTo>
                                <a:pt x="955" y="601"/>
                                <a:pt x="954" y="620"/>
                                <a:pt x="954" y="640"/>
                              </a:cubicBezTo>
                              <a:cubicBezTo>
                                <a:pt x="953" y="649"/>
                                <a:pt x="953" y="659"/>
                                <a:pt x="953" y="669"/>
                              </a:cubicBezTo>
                              <a:cubicBezTo>
                                <a:pt x="953" y="676"/>
                                <a:pt x="952" y="683"/>
                                <a:pt x="952" y="690"/>
                              </a:cubicBezTo>
                              <a:cubicBezTo>
                                <a:pt x="945" y="690"/>
                                <a:pt x="937" y="689"/>
                                <a:pt x="930" y="689"/>
                              </a:cubicBezTo>
                              <a:cubicBezTo>
                                <a:pt x="919" y="689"/>
                                <a:pt x="909" y="689"/>
                                <a:pt x="899" y="688"/>
                              </a:cubicBezTo>
                              <a:cubicBezTo>
                                <a:pt x="878" y="688"/>
                                <a:pt x="857" y="687"/>
                                <a:pt x="836" y="687"/>
                              </a:cubicBezTo>
                              <a:cubicBezTo>
                                <a:pt x="793" y="686"/>
                                <a:pt x="751" y="685"/>
                                <a:pt x="708" y="684"/>
                              </a:cubicBezTo>
                              <a:cubicBezTo>
                                <a:pt x="622" y="682"/>
                                <a:pt x="535" y="681"/>
                                <a:pt x="447" y="681"/>
                              </a:cubicBezTo>
                              <a:cubicBezTo>
                                <a:pt x="325" y="681"/>
                                <a:pt x="202" y="685"/>
                                <a:pt x="79" y="687"/>
                              </a:cubicBezTo>
                              <a:cubicBezTo>
                                <a:pt x="67" y="688"/>
                                <a:pt x="54" y="688"/>
                                <a:pt x="42" y="688"/>
                              </a:cubicBezTo>
                              <a:cubicBezTo>
                                <a:pt x="37" y="688"/>
                                <a:pt x="32" y="688"/>
                                <a:pt x="27" y="688"/>
                              </a:cubicBezTo>
                              <a:cubicBezTo>
                                <a:pt x="23" y="689"/>
                                <a:pt x="19" y="689"/>
                                <a:pt x="15" y="689"/>
                              </a:cubicBezTo>
                              <a:cubicBezTo>
                                <a:pt x="14" y="677"/>
                                <a:pt x="14" y="677"/>
                                <a:pt x="14" y="677"/>
                              </a:cubicBezTo>
                              <a:cubicBezTo>
                                <a:pt x="14" y="661"/>
                                <a:pt x="14" y="661"/>
                                <a:pt x="14" y="661"/>
                              </a:cubicBezTo>
                              <a:cubicBezTo>
                                <a:pt x="14" y="648"/>
                                <a:pt x="14" y="635"/>
                                <a:pt x="13" y="623"/>
                              </a:cubicBezTo>
                              <a:cubicBezTo>
                                <a:pt x="13" y="597"/>
                                <a:pt x="12" y="572"/>
                                <a:pt x="12" y="546"/>
                              </a:cubicBezTo>
                              <a:cubicBezTo>
                                <a:pt x="11" y="496"/>
                                <a:pt x="10" y="445"/>
                                <a:pt x="8" y="394"/>
                              </a:cubicBezTo>
                              <a:cubicBezTo>
                                <a:pt x="6" y="303"/>
                                <a:pt x="5" y="213"/>
                                <a:pt x="5" y="116"/>
                              </a:cubicBezTo>
                              <a:cubicBezTo>
                                <a:pt x="5" y="88"/>
                                <a:pt x="0" y="54"/>
                                <a:pt x="10" y="30"/>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98.75pt;margin-top:504.45pt;height:181.25pt;width:254.5pt;z-index:251604992;mso-width-relative:page;mso-height-relative:page;" fillcolor="#3C3C3B" filled="t" stroked="f" coordsize="971,690" o:gfxdata="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" path="m10,30c25,47,18,88,18,112c17,213,18,312,19,410c20,459,21,507,22,555c23,580,24,603,24,627c25,639,25,651,25,663c26,668,26,668,26,668c26,670,26,670,26,670c26,671,26,671,26,671c26,673,26,673,26,673c27,677,27,677,27,677c33,676,33,676,33,676c33,676,33,676,33,676c33,676,33,676,33,676c34,676,34,676,34,676c36,676,36,676,36,676c42,676,42,676,42,676c54,675,54,675,54,675c71,675,87,674,104,674c361,666,623,673,883,678c896,678,909,678,922,678c932,679,932,679,932,679c935,679,935,679,935,679c941,679,941,679,941,679c944,574,947,470,950,365c954,253,958,141,962,30c950,29,939,29,927,28c619,18,304,6,5,11c20,0,71,4,98,3c237,0,382,1,528,5c601,6,674,9,746,11c783,13,819,14,854,15c872,16,890,17,908,18c917,18,926,18,935,19c947,19,959,19,971,20c971,28,971,36,971,44c970,51,970,58,970,65c969,76,969,87,969,99c963,220,963,344,959,466c958,504,957,542,955,581c955,601,954,620,954,640c953,649,953,659,953,669c953,676,952,683,952,690c945,690,937,689,930,689c919,689,909,689,899,688c878,688,857,687,836,687c793,686,751,685,708,684c622,682,535,681,447,681c325,681,202,685,79,687c67,688,54,688,42,688c37,688,32,688,27,688c23,689,19,689,15,689c14,677,14,677,14,677c14,661,14,661,14,661c14,648,14,635,13,623c13,597,12,572,12,546c11,496,10,445,8,394c6,303,5,213,5,116c5,88,0,54,10,30xe">
                <v:path o:connectlocs="33286,100081;59916,373637;63244,1367780;73230,1851508;79888,2091703;83217,2211801;86545,2228481;86545,2235153;86545,2238490;86545,2245162;89874,2258506;109846,2255170;109846,2255170;109846,2255170;113175,2255170;119832,2255170;139804,2255170;179748,2251834;346182,2248498;2939226,2261842;3069044,2261842;3102331,2265178;3112317,2265178;3132289,2265178;3162247,1217658;3202191,100081;3085688,93409;16643,36696;326210,10008;1757543,16680;2483196,36696;2842694,50040;3022443,60048;3112317,63384;3232150,66721;3232150,146786;3228821,216843;3225492,330269;3192205,1554599;3178891,1938245;3175562,2135072;3172233,2231817;3168905,2301875;3095674,2298538;2992484,2295202;2782777,2291866;2356706,2281858;1487920,2271850;262965,2291866;139804,2295202;89874,2295202;49930,2298538;46601,2258506;46601,2205129;43272,2078359;39944,1821483;26629,1314403;16643,386981;33286,100081" o:connectangles="0,0,0,0,0,0,0,0,0,0,0,0,0,0,0,0,0,0,0,0,0,0,0,0,0,0,0,0,0,0,0,0,0,0,0,0,0,0,0,0,0,0,0,0,0,0,0,0,0,0,0,0,0,0,0,0,0,0,0"/>
                <v:fill on="t" focussize="0,0"/>
                <v:stroke on="f"/>
                <v:imagedata o:title=""/>
                <o:lock v:ext="edit" aspectratio="f"/>
              </v:shape>
            </w:pict>
          </mc:Fallback>
        </mc:AlternateContent>
      </w:r>
      <w:r>
        <mc:AlternateContent>
          <mc:Choice Requires="wpg">
            <w:drawing>
              <wp:anchor distT="0" distB="0" distL="114300" distR="114300" simplePos="0" relativeHeight="251603968" behindDoc="0" locked="0" layoutInCell="1" allowOverlap="1">
                <wp:simplePos x="0" y="0"/>
                <wp:positionH relativeFrom="column">
                  <wp:posOffset>2341880</wp:posOffset>
                </wp:positionH>
                <wp:positionV relativeFrom="paragraph">
                  <wp:posOffset>3936365</wp:posOffset>
                </wp:positionV>
                <wp:extent cx="567690" cy="659765"/>
                <wp:effectExtent l="0" t="0" r="8890" b="10160"/>
                <wp:wrapNone/>
                <wp:docPr id="88" name="组合 26"/>
                <wp:cNvGraphicFramePr/>
                <a:graphic xmlns:a="http://schemas.openxmlformats.org/drawingml/2006/main">
                  <a:graphicData uri="http://schemas.microsoft.com/office/word/2010/wordprocessingGroup">
                    <wpg:wgp>
                      <wpg:cNvGrpSpPr/>
                      <wpg:grpSpPr>
                        <a:xfrm>
                          <a:off x="0" y="0"/>
                          <a:ext cx="567690" cy="659765"/>
                          <a:chOff x="6303963" y="3608389"/>
                          <a:chExt cx="919163" cy="1068387"/>
                        </a:xfrm>
                        <a:solidFill>
                          <a:srgbClr val="3C3C3B"/>
                        </a:solidFill>
                      </wpg:grpSpPr>
                      <wps:wsp>
                        <wps:cNvPr id="89" name="稻壳儿春秋广告/盗版必究        原创来源：http://chn.docer.com/works?userid=199329941#!/work_time"/>
                        <wps:cNvSpPr>
                          <a:spLocks noEditPoints="1"/>
                        </wps:cNvSpPr>
                        <wps:spPr bwMode="auto">
                          <a:xfrm>
                            <a:off x="6408738" y="3771901"/>
                            <a:ext cx="696913" cy="904875"/>
                          </a:xfrm>
                          <a:custGeom>
                            <a:avLst/>
                            <a:gdLst>
                              <a:gd name="T0" fmla="*/ 18 w 272"/>
                              <a:gd name="T1" fmla="*/ 170 h 353"/>
                              <a:gd name="T2" fmla="*/ 59 w 272"/>
                              <a:gd name="T3" fmla="*/ 237 h 353"/>
                              <a:gd name="T4" fmla="*/ 79 w 272"/>
                              <a:gd name="T5" fmla="*/ 278 h 353"/>
                              <a:gd name="T6" fmla="*/ 81 w 272"/>
                              <a:gd name="T7" fmla="*/ 313 h 353"/>
                              <a:gd name="T8" fmla="*/ 122 w 272"/>
                              <a:gd name="T9" fmla="*/ 348 h 353"/>
                              <a:gd name="T10" fmla="*/ 154 w 272"/>
                              <a:gd name="T11" fmla="*/ 350 h 353"/>
                              <a:gd name="T12" fmla="*/ 203 w 272"/>
                              <a:gd name="T13" fmla="*/ 328 h 353"/>
                              <a:gd name="T14" fmla="*/ 206 w 272"/>
                              <a:gd name="T15" fmla="*/ 295 h 353"/>
                              <a:gd name="T16" fmla="*/ 205 w 272"/>
                              <a:gd name="T17" fmla="*/ 274 h 353"/>
                              <a:gd name="T18" fmla="*/ 223 w 272"/>
                              <a:gd name="T19" fmla="*/ 228 h 353"/>
                              <a:gd name="T20" fmla="*/ 228 w 272"/>
                              <a:gd name="T21" fmla="*/ 47 h 353"/>
                              <a:gd name="T22" fmla="*/ 129 w 272"/>
                              <a:gd name="T23" fmla="*/ 122 h 353"/>
                              <a:gd name="T24" fmla="*/ 146 w 272"/>
                              <a:gd name="T25" fmla="*/ 124 h 353"/>
                              <a:gd name="T26" fmla="*/ 129 w 272"/>
                              <a:gd name="T27" fmla="*/ 122 h 353"/>
                              <a:gd name="T28" fmla="*/ 158 w 272"/>
                              <a:gd name="T29" fmla="*/ 165 h 353"/>
                              <a:gd name="T30" fmla="*/ 141 w 272"/>
                              <a:gd name="T31" fmla="*/ 275 h 353"/>
                              <a:gd name="T32" fmla="*/ 116 w 272"/>
                              <a:gd name="T33" fmla="*/ 164 h 353"/>
                              <a:gd name="T34" fmla="*/ 141 w 272"/>
                              <a:gd name="T35" fmla="*/ 287 h 353"/>
                              <a:gd name="T36" fmla="*/ 194 w 272"/>
                              <a:gd name="T37" fmla="*/ 284 h 353"/>
                              <a:gd name="T38" fmla="*/ 142 w 272"/>
                              <a:gd name="T39" fmla="*/ 295 h 353"/>
                              <a:gd name="T40" fmla="*/ 87 w 272"/>
                              <a:gd name="T41" fmla="*/ 282 h 353"/>
                              <a:gd name="T42" fmla="*/ 141 w 272"/>
                              <a:gd name="T43" fmla="*/ 287 h 353"/>
                              <a:gd name="T44" fmla="*/ 181 w 272"/>
                              <a:gd name="T45" fmla="*/ 309 h 353"/>
                              <a:gd name="T46" fmla="*/ 138 w 272"/>
                              <a:gd name="T47" fmla="*/ 310 h 353"/>
                              <a:gd name="T48" fmla="*/ 84 w 272"/>
                              <a:gd name="T49" fmla="*/ 299 h 353"/>
                              <a:gd name="T50" fmla="*/ 195 w 272"/>
                              <a:gd name="T51" fmla="*/ 301 h 353"/>
                              <a:gd name="T52" fmla="*/ 148 w 272"/>
                              <a:gd name="T53" fmla="*/ 343 h 353"/>
                              <a:gd name="T54" fmla="*/ 131 w 272"/>
                              <a:gd name="T55" fmla="*/ 344 h 353"/>
                              <a:gd name="T56" fmla="*/ 129 w 272"/>
                              <a:gd name="T57" fmla="*/ 336 h 353"/>
                              <a:gd name="T58" fmla="*/ 148 w 272"/>
                              <a:gd name="T59" fmla="*/ 343 h 353"/>
                              <a:gd name="T60" fmla="*/ 178 w 272"/>
                              <a:gd name="T61" fmla="*/ 325 h 353"/>
                              <a:gd name="T62" fmla="*/ 141 w 272"/>
                              <a:gd name="T63" fmla="*/ 327 h 353"/>
                              <a:gd name="T64" fmla="*/ 90 w 272"/>
                              <a:gd name="T65" fmla="*/ 316 h 353"/>
                              <a:gd name="T66" fmla="*/ 192 w 272"/>
                              <a:gd name="T67" fmla="*/ 317 h 353"/>
                              <a:gd name="T68" fmla="*/ 246 w 272"/>
                              <a:gd name="T69" fmla="*/ 158 h 353"/>
                              <a:gd name="T70" fmla="*/ 205 w 272"/>
                              <a:gd name="T71" fmla="*/ 232 h 353"/>
                              <a:gd name="T72" fmla="*/ 185 w 272"/>
                              <a:gd name="T73" fmla="*/ 273 h 353"/>
                              <a:gd name="T74" fmla="*/ 168 w 272"/>
                              <a:gd name="T75" fmla="*/ 167 h 353"/>
                              <a:gd name="T76" fmla="*/ 165 w 272"/>
                              <a:gd name="T77" fmla="*/ 149 h 353"/>
                              <a:gd name="T78" fmla="*/ 152 w 272"/>
                              <a:gd name="T79" fmla="*/ 152 h 353"/>
                              <a:gd name="T80" fmla="*/ 150 w 272"/>
                              <a:gd name="T81" fmla="*/ 106 h 353"/>
                              <a:gd name="T82" fmla="*/ 131 w 272"/>
                              <a:gd name="T83" fmla="*/ 148 h 353"/>
                              <a:gd name="T84" fmla="*/ 77 w 272"/>
                              <a:gd name="T85" fmla="*/ 127 h 353"/>
                              <a:gd name="T86" fmla="*/ 108 w 272"/>
                              <a:gd name="T87" fmla="*/ 166 h 353"/>
                              <a:gd name="T88" fmla="*/ 115 w 272"/>
                              <a:gd name="T89" fmla="*/ 274 h 353"/>
                              <a:gd name="T90" fmla="*/ 85 w 272"/>
                              <a:gd name="T91" fmla="*/ 261 h 353"/>
                              <a:gd name="T92" fmla="*/ 49 w 272"/>
                              <a:gd name="T93" fmla="*/ 205 h 353"/>
                              <a:gd name="T94" fmla="*/ 44 w 272"/>
                              <a:gd name="T95" fmla="*/ 75 h 353"/>
                              <a:gd name="T96" fmla="*/ 230 w 272"/>
                              <a:gd name="T97" fmla="*/ 69 h 353"/>
                              <a:gd name="T98" fmla="*/ 170 w 272"/>
                              <a:gd name="T99" fmla="*/ 158 h 353"/>
                              <a:gd name="T100" fmla="*/ 181 w 272"/>
                              <a:gd name="T101" fmla="*/ 139 h 353"/>
                              <a:gd name="T102" fmla="*/ 170 w 272"/>
                              <a:gd name="T103" fmla="*/ 158 h 353"/>
                              <a:gd name="T104" fmla="*/ 98 w 272"/>
                              <a:gd name="T105" fmla="*/ 157 h 353"/>
                              <a:gd name="T106" fmla="*/ 104 w 272"/>
                              <a:gd name="T107" fmla="*/ 154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72" h="353">
                                <a:moveTo>
                                  <a:pt x="70" y="32"/>
                                </a:moveTo>
                                <a:cubicBezTo>
                                  <a:pt x="26" y="59"/>
                                  <a:pt x="0" y="120"/>
                                  <a:pt x="18" y="170"/>
                                </a:cubicBezTo>
                                <a:cubicBezTo>
                                  <a:pt x="24" y="186"/>
                                  <a:pt x="32" y="202"/>
                                  <a:pt x="42" y="216"/>
                                </a:cubicBezTo>
                                <a:cubicBezTo>
                                  <a:pt x="47" y="224"/>
                                  <a:pt x="53" y="230"/>
                                  <a:pt x="59" y="237"/>
                                </a:cubicBezTo>
                                <a:cubicBezTo>
                                  <a:pt x="68" y="247"/>
                                  <a:pt x="71" y="255"/>
                                  <a:pt x="74" y="267"/>
                                </a:cubicBezTo>
                                <a:cubicBezTo>
                                  <a:pt x="75" y="272"/>
                                  <a:pt x="77" y="275"/>
                                  <a:pt x="79" y="278"/>
                                </a:cubicBezTo>
                                <a:cubicBezTo>
                                  <a:pt x="75" y="282"/>
                                  <a:pt x="74" y="288"/>
                                  <a:pt x="77" y="293"/>
                                </a:cubicBezTo>
                                <a:cubicBezTo>
                                  <a:pt x="69" y="303"/>
                                  <a:pt x="73" y="309"/>
                                  <a:pt x="81" y="313"/>
                                </a:cubicBezTo>
                                <a:cubicBezTo>
                                  <a:pt x="68" y="332"/>
                                  <a:pt x="95" y="336"/>
                                  <a:pt x="120" y="337"/>
                                </a:cubicBezTo>
                                <a:cubicBezTo>
                                  <a:pt x="120" y="340"/>
                                  <a:pt x="121" y="345"/>
                                  <a:pt x="122" y="348"/>
                                </a:cubicBezTo>
                                <a:cubicBezTo>
                                  <a:pt x="125" y="353"/>
                                  <a:pt x="131" y="353"/>
                                  <a:pt x="136" y="353"/>
                                </a:cubicBezTo>
                                <a:cubicBezTo>
                                  <a:pt x="142" y="353"/>
                                  <a:pt x="150" y="353"/>
                                  <a:pt x="154" y="350"/>
                                </a:cubicBezTo>
                                <a:cubicBezTo>
                                  <a:pt x="159" y="347"/>
                                  <a:pt x="160" y="341"/>
                                  <a:pt x="161" y="335"/>
                                </a:cubicBezTo>
                                <a:cubicBezTo>
                                  <a:pt x="175" y="336"/>
                                  <a:pt x="196" y="337"/>
                                  <a:pt x="203" y="328"/>
                                </a:cubicBezTo>
                                <a:cubicBezTo>
                                  <a:pt x="208" y="322"/>
                                  <a:pt x="206" y="317"/>
                                  <a:pt x="202" y="313"/>
                                </a:cubicBezTo>
                                <a:cubicBezTo>
                                  <a:pt x="208" y="309"/>
                                  <a:pt x="211" y="304"/>
                                  <a:pt x="206" y="295"/>
                                </a:cubicBezTo>
                                <a:cubicBezTo>
                                  <a:pt x="209" y="290"/>
                                  <a:pt x="207" y="284"/>
                                  <a:pt x="202" y="279"/>
                                </a:cubicBezTo>
                                <a:cubicBezTo>
                                  <a:pt x="203" y="277"/>
                                  <a:pt x="204" y="276"/>
                                  <a:pt x="205" y="274"/>
                                </a:cubicBezTo>
                                <a:cubicBezTo>
                                  <a:pt x="208" y="268"/>
                                  <a:pt x="206" y="260"/>
                                  <a:pt x="207" y="253"/>
                                </a:cubicBezTo>
                                <a:cubicBezTo>
                                  <a:pt x="210" y="242"/>
                                  <a:pt x="217" y="237"/>
                                  <a:pt x="223" y="228"/>
                                </a:cubicBezTo>
                                <a:cubicBezTo>
                                  <a:pt x="231" y="216"/>
                                  <a:pt x="243" y="203"/>
                                  <a:pt x="250" y="190"/>
                                </a:cubicBezTo>
                                <a:cubicBezTo>
                                  <a:pt x="272" y="145"/>
                                  <a:pt x="263" y="82"/>
                                  <a:pt x="228" y="47"/>
                                </a:cubicBezTo>
                                <a:cubicBezTo>
                                  <a:pt x="185" y="4"/>
                                  <a:pt x="121" y="0"/>
                                  <a:pt x="70" y="32"/>
                                </a:cubicBezTo>
                                <a:close/>
                                <a:moveTo>
                                  <a:pt x="129" y="122"/>
                                </a:moveTo>
                                <a:cubicBezTo>
                                  <a:pt x="130" y="114"/>
                                  <a:pt x="134" y="110"/>
                                  <a:pt x="141" y="109"/>
                                </a:cubicBezTo>
                                <a:cubicBezTo>
                                  <a:pt x="146" y="113"/>
                                  <a:pt x="148" y="118"/>
                                  <a:pt x="146" y="124"/>
                                </a:cubicBezTo>
                                <a:cubicBezTo>
                                  <a:pt x="146" y="131"/>
                                  <a:pt x="143" y="137"/>
                                  <a:pt x="138" y="142"/>
                                </a:cubicBezTo>
                                <a:cubicBezTo>
                                  <a:pt x="132" y="136"/>
                                  <a:pt x="128" y="129"/>
                                  <a:pt x="129" y="122"/>
                                </a:cubicBezTo>
                                <a:close/>
                                <a:moveTo>
                                  <a:pt x="137" y="154"/>
                                </a:moveTo>
                                <a:cubicBezTo>
                                  <a:pt x="144" y="159"/>
                                  <a:pt x="152" y="163"/>
                                  <a:pt x="158" y="165"/>
                                </a:cubicBezTo>
                                <a:cubicBezTo>
                                  <a:pt x="148" y="200"/>
                                  <a:pt x="151" y="241"/>
                                  <a:pt x="153" y="275"/>
                                </a:cubicBezTo>
                                <a:cubicBezTo>
                                  <a:pt x="149" y="275"/>
                                  <a:pt x="144" y="275"/>
                                  <a:pt x="141" y="275"/>
                                </a:cubicBezTo>
                                <a:cubicBezTo>
                                  <a:pt x="136" y="275"/>
                                  <a:pt x="130" y="275"/>
                                  <a:pt x="124" y="275"/>
                                </a:cubicBezTo>
                                <a:cubicBezTo>
                                  <a:pt x="124" y="260"/>
                                  <a:pt x="125" y="203"/>
                                  <a:pt x="116" y="164"/>
                                </a:cubicBezTo>
                                <a:cubicBezTo>
                                  <a:pt x="124" y="161"/>
                                  <a:pt x="132" y="158"/>
                                  <a:pt x="137" y="154"/>
                                </a:cubicBezTo>
                                <a:close/>
                                <a:moveTo>
                                  <a:pt x="141" y="287"/>
                                </a:moveTo>
                                <a:cubicBezTo>
                                  <a:pt x="155" y="287"/>
                                  <a:pt x="170" y="286"/>
                                  <a:pt x="185" y="285"/>
                                </a:cubicBezTo>
                                <a:cubicBezTo>
                                  <a:pt x="188" y="285"/>
                                  <a:pt x="191" y="284"/>
                                  <a:pt x="194" y="284"/>
                                </a:cubicBezTo>
                                <a:cubicBezTo>
                                  <a:pt x="203" y="293"/>
                                  <a:pt x="177" y="294"/>
                                  <a:pt x="171" y="295"/>
                                </a:cubicBezTo>
                                <a:cubicBezTo>
                                  <a:pt x="161" y="295"/>
                                  <a:pt x="151" y="295"/>
                                  <a:pt x="142" y="295"/>
                                </a:cubicBezTo>
                                <a:cubicBezTo>
                                  <a:pt x="133" y="294"/>
                                  <a:pt x="123" y="294"/>
                                  <a:pt x="115" y="293"/>
                                </a:cubicBezTo>
                                <a:cubicBezTo>
                                  <a:pt x="108" y="293"/>
                                  <a:pt x="76" y="289"/>
                                  <a:pt x="87" y="282"/>
                                </a:cubicBezTo>
                                <a:cubicBezTo>
                                  <a:pt x="88" y="283"/>
                                  <a:pt x="89" y="283"/>
                                  <a:pt x="91" y="283"/>
                                </a:cubicBezTo>
                                <a:cubicBezTo>
                                  <a:pt x="107" y="286"/>
                                  <a:pt x="125" y="287"/>
                                  <a:pt x="141" y="287"/>
                                </a:cubicBezTo>
                                <a:close/>
                                <a:moveTo>
                                  <a:pt x="192" y="308"/>
                                </a:moveTo>
                                <a:cubicBezTo>
                                  <a:pt x="188" y="308"/>
                                  <a:pt x="185" y="309"/>
                                  <a:pt x="181" y="309"/>
                                </a:cubicBezTo>
                                <a:cubicBezTo>
                                  <a:pt x="177" y="310"/>
                                  <a:pt x="172" y="310"/>
                                  <a:pt x="168" y="310"/>
                                </a:cubicBezTo>
                                <a:cubicBezTo>
                                  <a:pt x="158" y="310"/>
                                  <a:pt x="148" y="310"/>
                                  <a:pt x="138" y="310"/>
                                </a:cubicBezTo>
                                <a:cubicBezTo>
                                  <a:pt x="129" y="310"/>
                                  <a:pt x="121" y="310"/>
                                  <a:pt x="113" y="309"/>
                                </a:cubicBezTo>
                                <a:cubicBezTo>
                                  <a:pt x="111" y="309"/>
                                  <a:pt x="80" y="308"/>
                                  <a:pt x="84" y="299"/>
                                </a:cubicBezTo>
                                <a:cubicBezTo>
                                  <a:pt x="97" y="305"/>
                                  <a:pt x="121" y="303"/>
                                  <a:pt x="132" y="303"/>
                                </a:cubicBezTo>
                                <a:cubicBezTo>
                                  <a:pt x="151" y="304"/>
                                  <a:pt x="176" y="308"/>
                                  <a:pt x="195" y="301"/>
                                </a:cubicBezTo>
                                <a:cubicBezTo>
                                  <a:pt x="194" y="304"/>
                                  <a:pt x="193" y="306"/>
                                  <a:pt x="192" y="308"/>
                                </a:cubicBezTo>
                                <a:close/>
                                <a:moveTo>
                                  <a:pt x="148" y="343"/>
                                </a:moveTo>
                                <a:cubicBezTo>
                                  <a:pt x="145" y="344"/>
                                  <a:pt x="140" y="344"/>
                                  <a:pt x="136" y="344"/>
                                </a:cubicBezTo>
                                <a:cubicBezTo>
                                  <a:pt x="135" y="344"/>
                                  <a:pt x="133" y="344"/>
                                  <a:pt x="131" y="344"/>
                                </a:cubicBezTo>
                                <a:cubicBezTo>
                                  <a:pt x="130" y="343"/>
                                  <a:pt x="131" y="344"/>
                                  <a:pt x="130" y="342"/>
                                </a:cubicBezTo>
                                <a:cubicBezTo>
                                  <a:pt x="129" y="341"/>
                                  <a:pt x="129" y="339"/>
                                  <a:pt x="129" y="336"/>
                                </a:cubicBezTo>
                                <a:cubicBezTo>
                                  <a:pt x="139" y="336"/>
                                  <a:pt x="148" y="335"/>
                                  <a:pt x="152" y="335"/>
                                </a:cubicBezTo>
                                <a:cubicBezTo>
                                  <a:pt x="151" y="338"/>
                                  <a:pt x="150" y="342"/>
                                  <a:pt x="148" y="343"/>
                                </a:cubicBezTo>
                                <a:close/>
                                <a:moveTo>
                                  <a:pt x="192" y="317"/>
                                </a:moveTo>
                                <a:cubicBezTo>
                                  <a:pt x="189" y="323"/>
                                  <a:pt x="184" y="326"/>
                                  <a:pt x="178" y="325"/>
                                </a:cubicBezTo>
                                <a:cubicBezTo>
                                  <a:pt x="173" y="325"/>
                                  <a:pt x="169" y="325"/>
                                  <a:pt x="164" y="326"/>
                                </a:cubicBezTo>
                                <a:cubicBezTo>
                                  <a:pt x="156" y="326"/>
                                  <a:pt x="148" y="326"/>
                                  <a:pt x="141" y="327"/>
                                </a:cubicBezTo>
                                <a:cubicBezTo>
                                  <a:pt x="134" y="327"/>
                                  <a:pt x="80" y="329"/>
                                  <a:pt x="89" y="317"/>
                                </a:cubicBezTo>
                                <a:cubicBezTo>
                                  <a:pt x="90" y="316"/>
                                  <a:pt x="90" y="316"/>
                                  <a:pt x="90" y="316"/>
                                </a:cubicBezTo>
                                <a:cubicBezTo>
                                  <a:pt x="106" y="320"/>
                                  <a:pt x="130" y="319"/>
                                  <a:pt x="138" y="319"/>
                                </a:cubicBezTo>
                                <a:cubicBezTo>
                                  <a:pt x="145" y="319"/>
                                  <a:pt x="173" y="321"/>
                                  <a:pt x="192" y="317"/>
                                </a:cubicBezTo>
                                <a:cubicBezTo>
                                  <a:pt x="192" y="317"/>
                                  <a:pt x="192" y="317"/>
                                  <a:pt x="192" y="317"/>
                                </a:cubicBezTo>
                                <a:close/>
                                <a:moveTo>
                                  <a:pt x="246" y="158"/>
                                </a:moveTo>
                                <a:cubicBezTo>
                                  <a:pt x="243" y="174"/>
                                  <a:pt x="240" y="184"/>
                                  <a:pt x="229" y="198"/>
                                </a:cubicBezTo>
                                <a:cubicBezTo>
                                  <a:pt x="221" y="209"/>
                                  <a:pt x="212" y="220"/>
                                  <a:pt x="205" y="232"/>
                                </a:cubicBezTo>
                                <a:cubicBezTo>
                                  <a:pt x="201" y="237"/>
                                  <a:pt x="198" y="243"/>
                                  <a:pt x="196" y="250"/>
                                </a:cubicBezTo>
                                <a:cubicBezTo>
                                  <a:pt x="194" y="259"/>
                                  <a:pt x="197" y="268"/>
                                  <a:pt x="185" y="273"/>
                                </a:cubicBezTo>
                                <a:cubicBezTo>
                                  <a:pt x="179" y="275"/>
                                  <a:pt x="170" y="276"/>
                                  <a:pt x="162" y="276"/>
                                </a:cubicBezTo>
                                <a:cubicBezTo>
                                  <a:pt x="160" y="241"/>
                                  <a:pt x="158" y="201"/>
                                  <a:pt x="168" y="167"/>
                                </a:cubicBezTo>
                                <a:cubicBezTo>
                                  <a:pt x="185" y="169"/>
                                  <a:pt x="210" y="161"/>
                                  <a:pt x="206" y="141"/>
                                </a:cubicBezTo>
                                <a:cubicBezTo>
                                  <a:pt x="199" y="112"/>
                                  <a:pt x="172" y="132"/>
                                  <a:pt x="165" y="149"/>
                                </a:cubicBezTo>
                                <a:cubicBezTo>
                                  <a:pt x="163" y="151"/>
                                  <a:pt x="162" y="154"/>
                                  <a:pt x="161" y="156"/>
                                </a:cubicBezTo>
                                <a:cubicBezTo>
                                  <a:pt x="158" y="155"/>
                                  <a:pt x="154" y="154"/>
                                  <a:pt x="152" y="152"/>
                                </a:cubicBezTo>
                                <a:cubicBezTo>
                                  <a:pt x="150" y="151"/>
                                  <a:pt x="147" y="150"/>
                                  <a:pt x="145" y="148"/>
                                </a:cubicBezTo>
                                <a:cubicBezTo>
                                  <a:pt x="158" y="136"/>
                                  <a:pt x="163" y="121"/>
                                  <a:pt x="150" y="106"/>
                                </a:cubicBezTo>
                                <a:cubicBezTo>
                                  <a:pt x="139" y="93"/>
                                  <a:pt x="123" y="102"/>
                                  <a:pt x="120" y="117"/>
                                </a:cubicBezTo>
                                <a:cubicBezTo>
                                  <a:pt x="118" y="128"/>
                                  <a:pt x="123" y="139"/>
                                  <a:pt x="131" y="148"/>
                                </a:cubicBezTo>
                                <a:cubicBezTo>
                                  <a:pt x="126" y="151"/>
                                  <a:pt x="120" y="154"/>
                                  <a:pt x="114" y="155"/>
                                </a:cubicBezTo>
                                <a:cubicBezTo>
                                  <a:pt x="107" y="132"/>
                                  <a:pt x="96" y="118"/>
                                  <a:pt x="77" y="127"/>
                                </a:cubicBezTo>
                                <a:cubicBezTo>
                                  <a:pt x="66" y="133"/>
                                  <a:pt x="67" y="149"/>
                                  <a:pt x="74" y="157"/>
                                </a:cubicBezTo>
                                <a:cubicBezTo>
                                  <a:pt x="83" y="166"/>
                                  <a:pt x="95" y="168"/>
                                  <a:pt x="108" y="166"/>
                                </a:cubicBezTo>
                                <a:cubicBezTo>
                                  <a:pt x="111" y="182"/>
                                  <a:pt x="111" y="199"/>
                                  <a:pt x="112" y="215"/>
                                </a:cubicBezTo>
                                <a:cubicBezTo>
                                  <a:pt x="113" y="235"/>
                                  <a:pt x="114" y="255"/>
                                  <a:pt x="115" y="274"/>
                                </a:cubicBezTo>
                                <a:cubicBezTo>
                                  <a:pt x="109" y="274"/>
                                  <a:pt x="104" y="273"/>
                                  <a:pt x="99" y="272"/>
                                </a:cubicBezTo>
                                <a:cubicBezTo>
                                  <a:pt x="90" y="270"/>
                                  <a:pt x="88" y="270"/>
                                  <a:pt x="85" y="261"/>
                                </a:cubicBezTo>
                                <a:cubicBezTo>
                                  <a:pt x="83" y="255"/>
                                  <a:pt x="83" y="249"/>
                                  <a:pt x="80" y="243"/>
                                </a:cubicBezTo>
                                <a:cubicBezTo>
                                  <a:pt x="73" y="229"/>
                                  <a:pt x="58" y="219"/>
                                  <a:pt x="49" y="205"/>
                                </a:cubicBezTo>
                                <a:cubicBezTo>
                                  <a:pt x="39" y="190"/>
                                  <a:pt x="30" y="172"/>
                                  <a:pt x="26" y="155"/>
                                </a:cubicBezTo>
                                <a:cubicBezTo>
                                  <a:pt x="20" y="127"/>
                                  <a:pt x="29" y="98"/>
                                  <a:pt x="44" y="75"/>
                                </a:cubicBezTo>
                                <a:cubicBezTo>
                                  <a:pt x="66" y="42"/>
                                  <a:pt x="99" y="26"/>
                                  <a:pt x="138" y="23"/>
                                </a:cubicBezTo>
                                <a:cubicBezTo>
                                  <a:pt x="174" y="20"/>
                                  <a:pt x="210" y="39"/>
                                  <a:pt x="230" y="69"/>
                                </a:cubicBezTo>
                                <a:cubicBezTo>
                                  <a:pt x="248" y="95"/>
                                  <a:pt x="253" y="127"/>
                                  <a:pt x="246" y="158"/>
                                </a:cubicBezTo>
                                <a:close/>
                                <a:moveTo>
                                  <a:pt x="170" y="158"/>
                                </a:moveTo>
                                <a:cubicBezTo>
                                  <a:pt x="171" y="158"/>
                                  <a:pt x="171" y="157"/>
                                  <a:pt x="171" y="157"/>
                                </a:cubicBezTo>
                                <a:cubicBezTo>
                                  <a:pt x="173" y="150"/>
                                  <a:pt x="177" y="144"/>
                                  <a:pt x="181" y="139"/>
                                </a:cubicBezTo>
                                <a:cubicBezTo>
                                  <a:pt x="197" y="134"/>
                                  <a:pt x="200" y="139"/>
                                  <a:pt x="190" y="154"/>
                                </a:cubicBezTo>
                                <a:cubicBezTo>
                                  <a:pt x="186" y="159"/>
                                  <a:pt x="178" y="160"/>
                                  <a:pt x="170" y="158"/>
                                </a:cubicBezTo>
                                <a:close/>
                                <a:moveTo>
                                  <a:pt x="105" y="157"/>
                                </a:moveTo>
                                <a:cubicBezTo>
                                  <a:pt x="103" y="157"/>
                                  <a:pt x="100" y="157"/>
                                  <a:pt x="98" y="157"/>
                                </a:cubicBezTo>
                                <a:cubicBezTo>
                                  <a:pt x="92" y="157"/>
                                  <a:pt x="71" y="150"/>
                                  <a:pt x="78" y="139"/>
                                </a:cubicBezTo>
                                <a:cubicBezTo>
                                  <a:pt x="87" y="123"/>
                                  <a:pt x="102" y="147"/>
                                  <a:pt x="104" y="154"/>
                                </a:cubicBezTo>
                                <a:cubicBezTo>
                                  <a:pt x="105" y="155"/>
                                  <a:pt x="105" y="156"/>
                                  <a:pt x="105" y="157"/>
                                </a:cubicBezTo>
                                <a:close/>
                              </a:path>
                            </a:pathLst>
                          </a:custGeom>
                          <a:grpFill/>
                          <a:ln>
                            <a:noFill/>
                          </a:ln>
                        </wps:spPr>
                        <wps:bodyPr vert="horz" wrap="square" lIns="91440" tIns="45720" rIns="91440" bIns="45720" numCol="1" anchor="t" anchorCtr="0" compatLnSpc="1"/>
                      </wps:wsp>
                      <wps:wsp>
                        <wps:cNvPr id="90" name="稻壳儿春秋广告/盗版必究        原创来源：http://chn.docer.com/works?userid=199329941#!/work_time"/>
                        <wps:cNvSpPr/>
                        <wps:spPr bwMode="auto">
                          <a:xfrm>
                            <a:off x="7077076" y="3859214"/>
                            <a:ext cx="146050" cy="96838"/>
                          </a:xfrm>
                          <a:custGeom>
                            <a:avLst/>
                            <a:gdLst>
                              <a:gd name="T0" fmla="*/ 44 w 57"/>
                              <a:gd name="T1" fmla="*/ 3 h 38"/>
                              <a:gd name="T2" fmla="*/ 6 w 57"/>
                              <a:gd name="T3" fmla="*/ 23 h 38"/>
                              <a:gd name="T4" fmla="*/ 12 w 57"/>
                              <a:gd name="T5" fmla="*/ 33 h 38"/>
                              <a:gd name="T6" fmla="*/ 50 w 57"/>
                              <a:gd name="T7" fmla="*/ 14 h 38"/>
                              <a:gd name="T8" fmla="*/ 44 w 57"/>
                              <a:gd name="T9" fmla="*/ 3 h 38"/>
                            </a:gdLst>
                            <a:ahLst/>
                            <a:cxnLst>
                              <a:cxn ang="0">
                                <a:pos x="T0" y="T1"/>
                              </a:cxn>
                              <a:cxn ang="0">
                                <a:pos x="T2" y="T3"/>
                              </a:cxn>
                              <a:cxn ang="0">
                                <a:pos x="T4" y="T5"/>
                              </a:cxn>
                              <a:cxn ang="0">
                                <a:pos x="T6" y="T7"/>
                              </a:cxn>
                              <a:cxn ang="0">
                                <a:pos x="T8" y="T9"/>
                              </a:cxn>
                            </a:cxnLst>
                            <a:rect l="0" t="0" r="r" b="b"/>
                            <a:pathLst>
                              <a:path w="57" h="38">
                                <a:moveTo>
                                  <a:pt x="44" y="3"/>
                                </a:moveTo>
                                <a:cubicBezTo>
                                  <a:pt x="31" y="9"/>
                                  <a:pt x="17" y="15"/>
                                  <a:pt x="6" y="23"/>
                                </a:cubicBezTo>
                                <a:cubicBezTo>
                                  <a:pt x="0" y="27"/>
                                  <a:pt x="6" y="38"/>
                                  <a:pt x="12" y="33"/>
                                </a:cubicBezTo>
                                <a:cubicBezTo>
                                  <a:pt x="23" y="25"/>
                                  <a:pt x="37" y="20"/>
                                  <a:pt x="50" y="14"/>
                                </a:cubicBezTo>
                                <a:cubicBezTo>
                                  <a:pt x="57" y="10"/>
                                  <a:pt x="51" y="0"/>
                                  <a:pt x="44" y="3"/>
                                </a:cubicBezTo>
                                <a:close/>
                              </a:path>
                            </a:pathLst>
                          </a:custGeom>
                          <a:grpFill/>
                          <a:ln>
                            <a:noFill/>
                          </a:ln>
                        </wps:spPr>
                        <wps:bodyPr vert="horz" wrap="square" lIns="91440" tIns="45720" rIns="91440" bIns="45720" numCol="1" anchor="t" anchorCtr="0" compatLnSpc="1"/>
                      </wps:wsp>
                      <wps:wsp>
                        <wps:cNvPr id="91" name="稻壳儿春秋广告/盗版必究        原创来源：http://chn.docer.com/works?userid=199329941#!/work_time"/>
                        <wps:cNvSpPr/>
                        <wps:spPr bwMode="auto">
                          <a:xfrm>
                            <a:off x="6931026" y="3670301"/>
                            <a:ext cx="103188" cy="139700"/>
                          </a:xfrm>
                          <a:custGeom>
                            <a:avLst/>
                            <a:gdLst>
                              <a:gd name="T0" fmla="*/ 14 w 40"/>
                              <a:gd name="T1" fmla="*/ 49 h 55"/>
                              <a:gd name="T2" fmla="*/ 36 w 40"/>
                              <a:gd name="T3" fmla="*/ 13 h 55"/>
                              <a:gd name="T4" fmla="*/ 26 w 40"/>
                              <a:gd name="T5" fmla="*/ 7 h 55"/>
                              <a:gd name="T6" fmla="*/ 5 w 40"/>
                              <a:gd name="T7" fmla="*/ 41 h 55"/>
                              <a:gd name="T8" fmla="*/ 14 w 40"/>
                              <a:gd name="T9" fmla="*/ 49 h 55"/>
                            </a:gdLst>
                            <a:ahLst/>
                            <a:cxnLst>
                              <a:cxn ang="0">
                                <a:pos x="T0" y="T1"/>
                              </a:cxn>
                              <a:cxn ang="0">
                                <a:pos x="T2" y="T3"/>
                              </a:cxn>
                              <a:cxn ang="0">
                                <a:pos x="T4" y="T5"/>
                              </a:cxn>
                              <a:cxn ang="0">
                                <a:pos x="T6" y="T7"/>
                              </a:cxn>
                              <a:cxn ang="0">
                                <a:pos x="T8" y="T9"/>
                              </a:cxn>
                            </a:cxnLst>
                            <a:rect l="0" t="0" r="r" b="b"/>
                            <a:pathLst>
                              <a:path w="40" h="55">
                                <a:moveTo>
                                  <a:pt x="14" y="49"/>
                                </a:moveTo>
                                <a:cubicBezTo>
                                  <a:pt x="22" y="38"/>
                                  <a:pt x="29" y="25"/>
                                  <a:pt x="36" y="13"/>
                                </a:cubicBezTo>
                                <a:cubicBezTo>
                                  <a:pt x="40" y="6"/>
                                  <a:pt x="30" y="0"/>
                                  <a:pt x="26" y="7"/>
                                </a:cubicBezTo>
                                <a:cubicBezTo>
                                  <a:pt x="19" y="18"/>
                                  <a:pt x="13" y="30"/>
                                  <a:pt x="5" y="41"/>
                                </a:cubicBezTo>
                                <a:cubicBezTo>
                                  <a:pt x="0" y="47"/>
                                  <a:pt x="9" y="55"/>
                                  <a:pt x="14" y="49"/>
                                </a:cubicBezTo>
                                <a:close/>
                              </a:path>
                            </a:pathLst>
                          </a:custGeom>
                          <a:grpFill/>
                          <a:ln>
                            <a:noFill/>
                          </a:ln>
                        </wps:spPr>
                        <wps:bodyPr vert="horz" wrap="square" lIns="91440" tIns="45720" rIns="91440" bIns="45720" numCol="1" anchor="t" anchorCtr="0" compatLnSpc="1"/>
                      </wps:wsp>
                      <wps:wsp>
                        <wps:cNvPr id="92" name="稻壳儿春秋广告/盗版必究        原创来源：http://chn.docer.com/works?userid=199329941#!/work_time"/>
                        <wps:cNvSpPr/>
                        <wps:spPr bwMode="auto">
                          <a:xfrm>
                            <a:off x="6738938" y="3608389"/>
                            <a:ext cx="36513" cy="142875"/>
                          </a:xfrm>
                          <a:custGeom>
                            <a:avLst/>
                            <a:gdLst>
                              <a:gd name="T0" fmla="*/ 13 w 14"/>
                              <a:gd name="T1" fmla="*/ 48 h 56"/>
                              <a:gd name="T2" fmla="*/ 14 w 14"/>
                              <a:gd name="T3" fmla="*/ 8 h 56"/>
                              <a:gd name="T4" fmla="*/ 2 w 14"/>
                              <a:gd name="T5" fmla="*/ 8 h 56"/>
                              <a:gd name="T6" fmla="*/ 1 w 14"/>
                              <a:gd name="T7" fmla="*/ 48 h 56"/>
                              <a:gd name="T8" fmla="*/ 13 w 14"/>
                              <a:gd name="T9" fmla="*/ 48 h 56"/>
                            </a:gdLst>
                            <a:ahLst/>
                            <a:cxnLst>
                              <a:cxn ang="0">
                                <a:pos x="T0" y="T1"/>
                              </a:cxn>
                              <a:cxn ang="0">
                                <a:pos x="T2" y="T3"/>
                              </a:cxn>
                              <a:cxn ang="0">
                                <a:pos x="T4" y="T5"/>
                              </a:cxn>
                              <a:cxn ang="0">
                                <a:pos x="T6" y="T7"/>
                              </a:cxn>
                              <a:cxn ang="0">
                                <a:pos x="T8" y="T9"/>
                              </a:cxn>
                            </a:cxnLst>
                            <a:rect l="0" t="0" r="r" b="b"/>
                            <a:pathLst>
                              <a:path w="14" h="56">
                                <a:moveTo>
                                  <a:pt x="13" y="48"/>
                                </a:moveTo>
                                <a:cubicBezTo>
                                  <a:pt x="14" y="35"/>
                                  <a:pt x="14" y="21"/>
                                  <a:pt x="14" y="8"/>
                                </a:cubicBezTo>
                                <a:cubicBezTo>
                                  <a:pt x="14" y="0"/>
                                  <a:pt x="2" y="0"/>
                                  <a:pt x="2" y="8"/>
                                </a:cubicBezTo>
                                <a:cubicBezTo>
                                  <a:pt x="2" y="21"/>
                                  <a:pt x="2" y="35"/>
                                  <a:pt x="1" y="48"/>
                                </a:cubicBezTo>
                                <a:cubicBezTo>
                                  <a:pt x="0" y="56"/>
                                  <a:pt x="12" y="56"/>
                                  <a:pt x="13" y="48"/>
                                </a:cubicBezTo>
                                <a:close/>
                              </a:path>
                            </a:pathLst>
                          </a:custGeom>
                          <a:grpFill/>
                          <a:ln>
                            <a:noFill/>
                          </a:ln>
                        </wps:spPr>
                        <wps:bodyPr vert="horz" wrap="square" lIns="91440" tIns="45720" rIns="91440" bIns="45720" numCol="1" anchor="t" anchorCtr="0" compatLnSpc="1"/>
                      </wps:wsp>
                      <wps:wsp>
                        <wps:cNvPr id="93" name="稻壳儿春秋广告/盗版必究        原创来源：http://chn.docer.com/works?userid=199329941#!/work_time"/>
                        <wps:cNvSpPr/>
                        <wps:spPr bwMode="auto">
                          <a:xfrm>
                            <a:off x="6488113" y="3663951"/>
                            <a:ext cx="104775" cy="146050"/>
                          </a:xfrm>
                          <a:custGeom>
                            <a:avLst/>
                            <a:gdLst>
                              <a:gd name="T0" fmla="*/ 26 w 41"/>
                              <a:gd name="T1" fmla="*/ 51 h 57"/>
                              <a:gd name="T2" fmla="*/ 36 w 41"/>
                              <a:gd name="T3" fmla="*/ 45 h 57"/>
                              <a:gd name="T4" fmla="*/ 14 w 41"/>
                              <a:gd name="T5" fmla="*/ 7 h 57"/>
                              <a:gd name="T6" fmla="*/ 2 w 41"/>
                              <a:gd name="T7" fmla="*/ 10 h 57"/>
                              <a:gd name="T8" fmla="*/ 26 w 41"/>
                              <a:gd name="T9" fmla="*/ 51 h 57"/>
                            </a:gdLst>
                            <a:ahLst/>
                            <a:cxnLst>
                              <a:cxn ang="0">
                                <a:pos x="T0" y="T1"/>
                              </a:cxn>
                              <a:cxn ang="0">
                                <a:pos x="T2" y="T3"/>
                              </a:cxn>
                              <a:cxn ang="0">
                                <a:pos x="T4" y="T5"/>
                              </a:cxn>
                              <a:cxn ang="0">
                                <a:pos x="T6" y="T7"/>
                              </a:cxn>
                              <a:cxn ang="0">
                                <a:pos x="T8" y="T9"/>
                              </a:cxn>
                            </a:cxnLst>
                            <a:rect l="0" t="0" r="r" b="b"/>
                            <a:pathLst>
                              <a:path w="41" h="57">
                                <a:moveTo>
                                  <a:pt x="26" y="51"/>
                                </a:moveTo>
                                <a:cubicBezTo>
                                  <a:pt x="30" y="57"/>
                                  <a:pt x="41" y="51"/>
                                  <a:pt x="36" y="45"/>
                                </a:cubicBezTo>
                                <a:cubicBezTo>
                                  <a:pt x="28" y="33"/>
                                  <a:pt x="19" y="21"/>
                                  <a:pt x="14" y="7"/>
                                </a:cubicBezTo>
                                <a:cubicBezTo>
                                  <a:pt x="11" y="0"/>
                                  <a:pt x="0" y="3"/>
                                  <a:pt x="2" y="10"/>
                                </a:cubicBezTo>
                                <a:cubicBezTo>
                                  <a:pt x="8" y="25"/>
                                  <a:pt x="17" y="38"/>
                                  <a:pt x="26" y="51"/>
                                </a:cubicBezTo>
                                <a:close/>
                              </a:path>
                            </a:pathLst>
                          </a:custGeom>
                          <a:grpFill/>
                          <a:ln>
                            <a:noFill/>
                          </a:ln>
                        </wps:spPr>
                        <wps:bodyPr vert="horz" wrap="square" lIns="91440" tIns="45720" rIns="91440" bIns="45720" numCol="1" anchor="t" anchorCtr="0" compatLnSpc="1"/>
                      </wps:wsp>
                      <wps:wsp>
                        <wps:cNvPr id="94" name="稻壳儿春秋广告/盗版必究        原创来源：http://chn.docer.com/works?userid=199329941#!/work_time"/>
                        <wps:cNvSpPr/>
                        <wps:spPr bwMode="auto">
                          <a:xfrm>
                            <a:off x="6303963" y="3854451"/>
                            <a:ext cx="141288" cy="100013"/>
                          </a:xfrm>
                          <a:custGeom>
                            <a:avLst/>
                            <a:gdLst>
                              <a:gd name="T0" fmla="*/ 48 w 55"/>
                              <a:gd name="T1" fmla="*/ 24 h 39"/>
                              <a:gd name="T2" fmla="*/ 10 w 55"/>
                              <a:gd name="T3" fmla="*/ 3 h 39"/>
                              <a:gd name="T4" fmla="*/ 7 w 55"/>
                              <a:gd name="T5" fmla="*/ 14 h 39"/>
                              <a:gd name="T6" fmla="*/ 42 w 55"/>
                              <a:gd name="T7" fmla="*/ 34 h 39"/>
                              <a:gd name="T8" fmla="*/ 48 w 55"/>
                              <a:gd name="T9" fmla="*/ 24 h 39"/>
                            </a:gdLst>
                            <a:ahLst/>
                            <a:cxnLst>
                              <a:cxn ang="0">
                                <a:pos x="T0" y="T1"/>
                              </a:cxn>
                              <a:cxn ang="0">
                                <a:pos x="T2" y="T3"/>
                              </a:cxn>
                              <a:cxn ang="0">
                                <a:pos x="T4" y="T5"/>
                              </a:cxn>
                              <a:cxn ang="0">
                                <a:pos x="T6" y="T7"/>
                              </a:cxn>
                              <a:cxn ang="0">
                                <a:pos x="T8" y="T9"/>
                              </a:cxn>
                            </a:cxnLst>
                            <a:rect l="0" t="0" r="r" b="b"/>
                            <a:pathLst>
                              <a:path w="55" h="39">
                                <a:moveTo>
                                  <a:pt x="48" y="24"/>
                                </a:moveTo>
                                <a:cubicBezTo>
                                  <a:pt x="37" y="15"/>
                                  <a:pt x="24" y="8"/>
                                  <a:pt x="10" y="3"/>
                                </a:cubicBezTo>
                                <a:cubicBezTo>
                                  <a:pt x="3" y="0"/>
                                  <a:pt x="0" y="11"/>
                                  <a:pt x="7" y="14"/>
                                </a:cubicBezTo>
                                <a:cubicBezTo>
                                  <a:pt x="20" y="19"/>
                                  <a:pt x="31" y="26"/>
                                  <a:pt x="42" y="34"/>
                                </a:cubicBezTo>
                                <a:cubicBezTo>
                                  <a:pt x="49" y="39"/>
                                  <a:pt x="55" y="28"/>
                                  <a:pt x="48" y="24"/>
                                </a:cubicBezTo>
                                <a:close/>
                              </a:path>
                            </a:pathLst>
                          </a:custGeom>
                          <a:grpFill/>
                          <a:ln>
                            <a:noFill/>
                          </a:ln>
                        </wps:spPr>
                        <wps:bodyPr vert="horz" wrap="square" lIns="91440" tIns="45720" rIns="91440" bIns="45720" numCol="1" anchor="t" anchorCtr="0" compatLnSpc="1"/>
                      </wps:wsp>
                      <wps:wsp>
                        <wps:cNvPr id="95" name="稻壳儿春秋广告/盗版必究        原创来源：http://chn.docer.com/works?userid=199329941#!/work_time"/>
                        <wps:cNvSpPr/>
                        <wps:spPr bwMode="auto">
                          <a:xfrm>
                            <a:off x="6511926" y="3887789"/>
                            <a:ext cx="168275" cy="196850"/>
                          </a:xfrm>
                          <a:custGeom>
                            <a:avLst/>
                            <a:gdLst>
                              <a:gd name="T0" fmla="*/ 58 w 66"/>
                              <a:gd name="T1" fmla="*/ 2 h 77"/>
                              <a:gd name="T2" fmla="*/ 1 w 66"/>
                              <a:gd name="T3" fmla="*/ 69 h 77"/>
                              <a:gd name="T4" fmla="*/ 10 w 66"/>
                              <a:gd name="T5" fmla="*/ 71 h 77"/>
                              <a:gd name="T6" fmla="*/ 61 w 66"/>
                              <a:gd name="T7" fmla="*/ 10 h 77"/>
                              <a:gd name="T8" fmla="*/ 58 w 66"/>
                              <a:gd name="T9" fmla="*/ 2 h 77"/>
                            </a:gdLst>
                            <a:ahLst/>
                            <a:cxnLst>
                              <a:cxn ang="0">
                                <a:pos x="T0" y="T1"/>
                              </a:cxn>
                              <a:cxn ang="0">
                                <a:pos x="T2" y="T3"/>
                              </a:cxn>
                              <a:cxn ang="0">
                                <a:pos x="T4" y="T5"/>
                              </a:cxn>
                              <a:cxn ang="0">
                                <a:pos x="T6" y="T7"/>
                              </a:cxn>
                              <a:cxn ang="0">
                                <a:pos x="T8" y="T9"/>
                              </a:cxn>
                            </a:cxnLst>
                            <a:rect l="0" t="0" r="r" b="b"/>
                            <a:pathLst>
                              <a:path w="66" h="77">
                                <a:moveTo>
                                  <a:pt x="58" y="2"/>
                                </a:moveTo>
                                <a:cubicBezTo>
                                  <a:pt x="30" y="10"/>
                                  <a:pt x="5" y="40"/>
                                  <a:pt x="1" y="69"/>
                                </a:cubicBezTo>
                                <a:cubicBezTo>
                                  <a:pt x="0" y="74"/>
                                  <a:pt x="9" y="77"/>
                                  <a:pt x="10" y="71"/>
                                </a:cubicBezTo>
                                <a:cubicBezTo>
                                  <a:pt x="13" y="45"/>
                                  <a:pt x="36" y="18"/>
                                  <a:pt x="61" y="10"/>
                                </a:cubicBezTo>
                                <a:cubicBezTo>
                                  <a:pt x="66" y="9"/>
                                  <a:pt x="64" y="0"/>
                                  <a:pt x="58" y="2"/>
                                </a:cubicBezTo>
                                <a:close/>
                              </a:path>
                            </a:pathLst>
                          </a:custGeom>
                          <a:grpFill/>
                          <a:ln>
                            <a:noFill/>
                          </a:ln>
                        </wps:spPr>
                        <wps:bodyPr vert="horz" wrap="square" lIns="91440" tIns="45720" rIns="91440" bIns="45720" numCol="1" anchor="t" anchorCtr="0" compatLnSpc="1"/>
                      </wps:wsp>
                      <wps:wsp>
                        <wps:cNvPr id="96" name="稻壳儿春秋广告/盗版必究        原创来源：http://chn.docer.com/works?userid=199329941#!/work_time"/>
                        <wps:cNvSpPr/>
                        <wps:spPr bwMode="auto">
                          <a:xfrm>
                            <a:off x="6611938" y="3929064"/>
                            <a:ext cx="84138" cy="66675"/>
                          </a:xfrm>
                          <a:custGeom>
                            <a:avLst/>
                            <a:gdLst>
                              <a:gd name="T0" fmla="*/ 25 w 33"/>
                              <a:gd name="T1" fmla="*/ 1 h 26"/>
                              <a:gd name="T2" fmla="*/ 3 w 33"/>
                              <a:gd name="T3" fmla="*/ 15 h 26"/>
                              <a:gd name="T4" fmla="*/ 9 w 33"/>
                              <a:gd name="T5" fmla="*/ 21 h 26"/>
                              <a:gd name="T6" fmla="*/ 27 w 33"/>
                              <a:gd name="T7" fmla="*/ 10 h 26"/>
                              <a:gd name="T8" fmla="*/ 25 w 33"/>
                              <a:gd name="T9" fmla="*/ 1 h 26"/>
                            </a:gdLst>
                            <a:ahLst/>
                            <a:cxnLst>
                              <a:cxn ang="0">
                                <a:pos x="T0" y="T1"/>
                              </a:cxn>
                              <a:cxn ang="0">
                                <a:pos x="T2" y="T3"/>
                              </a:cxn>
                              <a:cxn ang="0">
                                <a:pos x="T4" y="T5"/>
                              </a:cxn>
                              <a:cxn ang="0">
                                <a:pos x="T6" y="T7"/>
                              </a:cxn>
                              <a:cxn ang="0">
                                <a:pos x="T8" y="T9"/>
                              </a:cxn>
                            </a:cxnLst>
                            <a:rect l="0" t="0" r="r" b="b"/>
                            <a:pathLst>
                              <a:path w="33" h="26">
                                <a:moveTo>
                                  <a:pt x="25" y="1"/>
                                </a:moveTo>
                                <a:cubicBezTo>
                                  <a:pt x="16" y="2"/>
                                  <a:pt x="8" y="8"/>
                                  <a:pt x="3" y="15"/>
                                </a:cubicBezTo>
                                <a:cubicBezTo>
                                  <a:pt x="0" y="20"/>
                                  <a:pt x="6" y="26"/>
                                  <a:pt x="9" y="21"/>
                                </a:cubicBezTo>
                                <a:cubicBezTo>
                                  <a:pt x="14" y="16"/>
                                  <a:pt x="20" y="11"/>
                                  <a:pt x="27" y="10"/>
                                </a:cubicBezTo>
                                <a:cubicBezTo>
                                  <a:pt x="33" y="9"/>
                                  <a:pt x="31" y="0"/>
                                  <a:pt x="25" y="1"/>
                                </a:cubicBezTo>
                                <a:close/>
                              </a:path>
                            </a:pathLst>
                          </a:custGeom>
                          <a:grpFill/>
                          <a:ln>
                            <a:noFill/>
                          </a:ln>
                        </wps:spPr>
                        <wps:bodyPr vert="horz" wrap="square" lIns="91440" tIns="45720" rIns="91440" bIns="45720" numCol="1" anchor="t" anchorCtr="0" compatLnSpc="1"/>
                      </wps:wsp>
                    </wpg:wgp>
                  </a:graphicData>
                </a:graphic>
              </wp:anchor>
            </w:drawing>
          </mc:Choice>
          <mc:Fallback>
            <w:pict>
              <v:group id="组合 26" o:spid="_x0000_s1026" o:spt="203" style="position:absolute;left:0pt;margin-left:184.4pt;margin-top:309.95pt;height:51.95pt;width:44.7pt;z-index:251603968;mso-width-relative:page;mso-height-relative:page;" coordorigin="6303963,3608389" coordsize="919163,1068387" o:gfxdata="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">
                <o:lock v:ext="edit" aspectratio="f"/>
                <v:shape id="稻壳儿春秋广告/盗版必究        原创来源：http://chn.docer.com/works?userid=199329941#!/work_time" o:spid="_x0000_s1026" o:spt="100" style="position:absolute;left:6408738;top:3771901;height:904875;width:696913;" filled="t" stroked="f" coordsize="272,353" o:gfxdata="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AaUrsAAADb&#10;AAAADwAAAAAAAAABACAAAAAiAAAAZHJzL2Rvd25yZXYueG1sUEsBAhQAFAAAAAgAh07iQDMvBZ47&#10;AAAAOQAAABAAAAAAAAAAAQAgAAAACgEAAGRycy9zaGFwZXhtbC54bWxQSwUGAAAAAAYABgBbAQAA&#10;tAMAAAAA&#10;" path="m70,32c26,59,0,120,18,170c24,186,32,202,42,216c47,224,53,230,59,237c68,247,71,255,74,267c75,272,77,275,79,278c75,282,74,288,77,293c69,303,73,309,81,313c68,332,95,336,120,337c120,340,121,345,122,348c125,353,131,353,136,353c142,353,150,353,154,350c159,347,160,341,161,335c175,336,196,337,203,328c208,322,206,317,202,313c208,309,211,304,206,295c209,290,207,284,202,279c203,277,204,276,205,274c208,268,206,260,207,253c210,242,217,237,223,228c231,216,243,203,250,190c272,145,263,82,228,47c185,4,121,0,70,32xm129,122c130,114,134,110,141,109c146,113,148,118,146,124c146,131,143,137,138,142c132,136,128,129,129,122xm137,154c144,159,152,163,158,165c148,200,151,241,153,275c149,275,144,275,141,275c136,275,130,275,124,275c124,260,125,203,116,164c124,161,132,158,137,154xm141,287c155,287,170,286,185,285c188,285,191,284,194,284c203,293,177,294,171,295c161,295,151,295,142,295c133,294,123,294,115,293c108,293,76,289,87,282c88,283,89,283,91,283c107,286,125,287,141,287xm192,308c188,308,185,309,181,309c177,310,172,310,168,310c158,310,148,310,138,310c129,310,121,310,113,309c111,309,80,308,84,299c97,305,121,303,132,303c151,304,176,308,195,301c194,304,193,306,192,308xm148,343c145,344,140,344,136,344c135,344,133,344,131,344c130,343,131,344,130,342c129,341,129,339,129,336c139,336,148,335,152,335c151,338,150,342,148,343xm192,317c189,323,184,326,178,325c173,325,169,325,164,326c156,326,148,326,141,327c134,327,80,329,89,317c90,316,90,316,90,316c106,320,130,319,138,319c145,319,173,321,192,317c192,317,192,317,192,317xm246,158c243,174,240,184,229,198c221,209,212,220,205,232c201,237,198,243,196,250c194,259,197,268,185,273c179,275,170,276,162,276c160,241,158,201,168,167c185,169,210,161,206,141c199,112,172,132,165,149c163,151,162,154,161,156c158,155,154,154,152,152c150,151,147,150,145,148c158,136,163,121,150,106c139,93,123,102,120,117c118,128,123,139,131,148c126,151,120,154,114,155c107,132,96,118,77,127c66,133,67,149,74,157c83,166,95,168,108,166c111,182,111,199,112,215c113,235,114,255,115,274c109,274,104,273,99,272c90,270,88,270,85,261c83,255,83,249,80,243c73,229,58,219,49,205c39,190,30,172,26,155c20,127,29,98,44,75c66,42,99,26,138,23c174,20,210,39,230,69c248,95,253,127,246,158xm170,158c171,158,171,157,171,157c173,150,177,144,181,139c197,134,200,139,190,154c186,159,178,160,170,158xm105,157c103,157,100,157,98,157c92,157,71,150,78,139c87,123,102,147,104,154c105,155,105,156,105,157xe">
                  <v:path o:connectlocs="46119,435775;151168,607522;202412,712621;207536,802339;312585,892058;394575,897184;520122,840790;527809,756198;525246,702367;571366,584451;584177,120479;330521,312733;374078,317859;330521,312733;404824,422958;361267,704930;297212,420395;361267,735691;497062,728001;363829,756198;222909,722874;361267,735691;463754,792086;353580,794649;215223,766452;499625,771578;379202,879241;335645,881804;330521,861297;379202,879241;456068,833100;361267,838226;230596,810029;491938,812593;630296,405014;525246,594705;474003,699804;430446,428085;422759,381944;389451,389634;384327,271718;335645,379381;197287,325549;276715,425521;294650,702367;217785,669043;125546,525493;112735,192253;589301,176873;435570,405014;463754,356310;435570,405014;251093,402451;266466,394761" o:connectangles="0,0,0,0,0,0,0,0,0,0,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7077076;top:3859214;height:96838;width:146050;" filled="t" stroked="f" coordsize="57,38" o:gfxdata="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9VWcLUAAADbAAAADwAA&#10;AAAAAAABACAAAAAiAAAAZHJzL2Rvd25yZXYueG1sUEsBAhQAFAAAAAgAh07iQDMvBZ47AAAAOQAA&#10;ABAAAAAAAAAAAQAgAAAABAEAAGRycy9zaGFwZXhtbC54bWxQSwUGAAAAAAYABgBbAQAArgMAAAAA&#10;" path="m44,3c31,9,17,15,6,23c0,27,6,38,12,33c23,25,37,20,50,14c57,10,51,0,44,3xe">
                  <v:path o:connectlocs="112740,7645;15373,58612;30747,84096;128114,35677;112740,7645" o:connectangles="0,0,0,0,0"/>
                  <v:fill on="t" focussize="0,0"/>
                  <v:stroke on="f"/>
                  <v:imagedata o:title=""/>
                  <o:lock v:ext="edit" aspectratio="f"/>
                </v:shape>
                <v:shape id="稻壳儿春秋广告/盗版必究        原创来源：http://chn.docer.com/works?userid=199329941#!/work_time" o:spid="_x0000_s1026" o:spt="100" style="position:absolute;left:6931026;top:3670301;height:139700;width:103188;" filled="t" stroked="f" coordsize="40,55" o:gfxdata="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epM1vQAA&#10;ANsAAAAPAAAAAAAAAAEAIAAAACIAAABkcnMvZG93bnJldi54bWxQSwECFAAUAAAACACHTuJAMy8F&#10;njsAAAA5AAAAEAAAAAAAAAABACAAAAAMAQAAZHJzL3NoYXBleG1sLnhtbFBLBQYAAAAABgAGAFsB&#10;AAC2AwAAAAA=&#10;" path="m14,49c22,38,29,25,36,13c40,6,30,0,26,7c19,18,13,30,5,41c0,47,9,55,14,49xe">
                  <v:path o:connectlocs="36115,124460;92869,33020;67072,17780;12898,104140;36115,124460" o:connectangles="0,0,0,0,0"/>
                  <v:fill on="t" focussize="0,0"/>
                  <v:stroke on="f"/>
                  <v:imagedata o:title=""/>
                  <o:lock v:ext="edit" aspectratio="f"/>
                </v:shape>
                <v:shape id="稻壳儿春秋广告/盗版必究        原创来源：http://chn.docer.com/works?userid=199329941#!/work_time" o:spid="_x0000_s1026" o:spt="100" style="position:absolute;left:6738938;top:3608389;height:142875;width:36513;" filled="t" stroked="f" coordsize="14,56" o:gfxdata="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mUv8bsAAADb&#10;AAAADwAAAAAAAAABACAAAAAiAAAAZHJzL2Rvd25yZXYueG1sUEsBAhQAFAAAAAgAh07iQDMvBZ47&#10;AAAAOQAAABAAAAAAAAAAAQAgAAAACgEAAGRycy9zaGFwZXhtbC54bWxQSwUGAAAAAAYABgBbAQAA&#10;tAMAAAAA&#10;" path="m13,48c14,35,14,21,14,8c14,0,2,0,2,8c2,21,2,35,1,48c0,56,12,56,13,48xe">
                  <v:path o:connectlocs="33904,122464;36513,20410;5216,20410;2608,122464;33904,122464" o:connectangles="0,0,0,0,0"/>
                  <v:fill on="t" focussize="0,0"/>
                  <v:stroke on="f"/>
                  <v:imagedata o:title=""/>
                  <o:lock v:ext="edit" aspectratio="f"/>
                </v:shape>
                <v:shape id="稻壳儿春秋广告/盗版必究        原创来源：http://chn.docer.com/works?userid=199329941#!/work_time" o:spid="_x0000_s1026" o:spt="100" style="position:absolute;left:6488113;top:3663951;height:146050;width:104775;" filled="t" stroked="f" coordsize="41,57" o:gfxdata="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S/JQvQAA&#10;ANsAAAAPAAAAAAAAAAEAIAAAACIAAABkcnMvZG93bnJldi54bWxQSwECFAAUAAAACACHTuJAMy8F&#10;njsAAAA5AAAAEAAAAAAAAAABACAAAAAMAQAAZHJzL3NoYXBleG1sLnhtbFBLBQYAAAAABgAGAFsB&#10;AAC2AwAAAAA=&#10;" path="m26,51c30,57,41,51,36,45c28,33,19,21,14,7c11,0,0,3,2,10c8,25,17,38,26,51xe">
                  <v:path o:connectlocs="66442,130676;91997,115302;35776,17935;5110,25622;66442,130676" o:connectangles="0,0,0,0,0"/>
                  <v:fill on="t" focussize="0,0"/>
                  <v:stroke on="f"/>
                  <v:imagedata o:title=""/>
                  <o:lock v:ext="edit" aspectratio="f"/>
                </v:shape>
                <v:shape id="稻壳儿春秋广告/盗版必究        原创来源：http://chn.docer.com/works?userid=199329941#!/work_time" o:spid="_x0000_s1026" o:spt="100" style="position:absolute;left:6303963;top:3854451;height:100013;width:141288;" filled="t" stroked="f" coordsize="55,39" o:gfxdata="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0oxXbsAAADb&#10;AAAADwAAAAAAAAABACAAAAAiAAAAZHJzL2Rvd25yZXYueG1sUEsBAhQAFAAAAAgAh07iQDMvBZ47&#10;AAAAOQAAABAAAAAAAAAAAQAgAAAACgEAAGRycy9zaGFwZXhtbC54bWxQSwUGAAAAAAYABgBbAQAA&#10;tAMAAAAA&#10;" path="m48,24c37,15,24,8,10,3c3,0,0,11,7,14c20,19,31,26,42,34c49,39,55,28,48,24xe">
                  <v:path o:connectlocs="123305,61546;25688,7693;17982,35902;107892,87190;123305,61546" o:connectangles="0,0,0,0,0"/>
                  <v:fill on="t" focussize="0,0"/>
                  <v:stroke on="f"/>
                  <v:imagedata o:title=""/>
                  <o:lock v:ext="edit" aspectratio="f"/>
                </v:shape>
                <v:shape id="稻壳儿春秋广告/盗版必究        原创来源：http://chn.docer.com/works?userid=199329941#!/work_time" o:spid="_x0000_s1026" o:spt="100" style="position:absolute;left:6511926;top:3887789;height:196850;width:168275;" filled="t" stroked="f" coordsize="66,77" o:gfxdata="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JRLK8AAAA&#10;2wAAAA8AAAAAAAAAAQAgAAAAIgAAAGRycy9kb3ducmV2LnhtbFBLAQIUABQAAAAIAIdO4kAzLwWe&#10;OwAAADkAAAAQAAAAAAAAAAEAIAAAAAsBAABkcnMvc2hhcGV4bWwueG1sUEsFBgAAAAAGAAYAWwEA&#10;ALUDAAAAAA==&#10;" path="m58,2c30,10,5,40,1,69c0,74,9,77,10,71c13,45,36,18,61,10c66,9,64,0,58,2xe">
                  <v:path o:connectlocs="147878,5112;2549,176398;25496,181511;155526,25564;147878,5112" o:connectangles="0,0,0,0,0"/>
                  <v:fill on="t" focussize="0,0"/>
                  <v:stroke on="f"/>
                  <v:imagedata o:title=""/>
                  <o:lock v:ext="edit" aspectratio="f"/>
                </v:shape>
                <v:shape id="稻壳儿春秋广告/盗版必究        原创来源：http://chn.docer.com/works?userid=199329941#!/work_time" o:spid="_x0000_s1026" o:spt="100" style="position:absolute;left:6611938;top:3929064;height:66675;width:84138;" filled="t" stroked="f" coordsize="33,26" o:gfxdata="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4eKbsAAADb&#10;AAAADwAAAAAAAAABACAAAAAiAAAAZHJzL2Rvd25yZXYueG1sUEsBAhQAFAAAAAgAh07iQDMvBZ47&#10;AAAAOQAAABAAAAAAAAAAAQAgAAAACgEAAGRycy9zaGFwZXhtbC54bWxQSwUGAAAAAAYABgBbAQAA&#10;tAMAAAAA&#10;" path="m25,1c16,2,8,8,3,15c0,20,6,26,9,21c14,16,20,11,27,10c33,9,31,0,25,1xe">
                  <v:path o:connectlocs="63740,2564;7648,38466;22946,53852;68840,25644;63740,2564" o:connectangles="0,0,0,0,0"/>
                  <v:fill on="t" focussize="0,0"/>
                  <v:stroke on="f"/>
                  <v:imagedata o:title=""/>
                  <o:lock v:ext="edit" aspectratio="f"/>
                </v:shape>
              </v:group>
            </w:pict>
          </mc:Fallback>
        </mc:AlternateContent>
      </w:r>
      <w:r>
        <mc:AlternateContent>
          <mc:Choice Requires="wps">
            <w:drawing>
              <wp:anchor distT="0" distB="0" distL="114300" distR="114300" simplePos="0" relativeHeight="251602944" behindDoc="0" locked="0" layoutInCell="1" allowOverlap="1">
                <wp:simplePos x="0" y="0"/>
                <wp:positionH relativeFrom="column">
                  <wp:posOffset>1422400</wp:posOffset>
                </wp:positionH>
                <wp:positionV relativeFrom="paragraph">
                  <wp:posOffset>4769485</wp:posOffset>
                </wp:positionV>
                <wp:extent cx="2430780" cy="904240"/>
                <wp:effectExtent l="0" t="0" r="0" b="0"/>
                <wp:wrapNone/>
                <wp:docPr id="87" name="稻壳儿春秋广告/盗版必究"/>
                <wp:cNvGraphicFramePr/>
                <a:graphic xmlns:a="http://schemas.openxmlformats.org/drawingml/2006/main">
                  <a:graphicData uri="http://schemas.microsoft.com/office/word/2010/wordprocessingShape">
                    <wps:wsp>
                      <wps:cNvSpPr txBox="1"/>
                      <wps:spPr>
                        <a:xfrm>
                          <a:off x="2565400" y="5683885"/>
                          <a:ext cx="2430780" cy="9042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o:spid="_x0000_s1026" o:spt="202" type="#_x0000_t202" style="position:absolute;left:0pt;margin-left:112pt;margin-top:375.55pt;height:71.2pt;width:191.4pt;z-index:251602944;mso-width-relative:page;mso-height-relative:page;" filled="f" stroked="f" coordsize="21600,21600" o:gfxdata="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qmd5LZAAAACwEAAA8AAAAAAAAAAQAgAAAAIgAAAGRycy9kb3ducmV2LnhtbFBLAQIUABQAAAAI&#10;AIdO4kBVX8vD7AEAAIEDAAAOAAAAAAAAAAEAIAAAACgBAABkcnMvZTJvRG9jLnhtbFBLBQYAAAAA&#10;BgAGAFkBAACGBQ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01920" behindDoc="0" locked="0" layoutInCell="1" allowOverlap="1">
                <wp:simplePos x="0" y="0"/>
                <wp:positionH relativeFrom="column">
                  <wp:posOffset>1021080</wp:posOffset>
                </wp:positionH>
                <wp:positionV relativeFrom="paragraph">
                  <wp:posOffset>3672840</wp:posOffset>
                </wp:positionV>
                <wp:extent cx="3232150" cy="2301875"/>
                <wp:effectExtent l="0" t="0" r="0" b="7620"/>
                <wp:wrapNone/>
                <wp:docPr id="86"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2164080" y="4587240"/>
                          <a:ext cx="3232150" cy="2301875"/>
                        </a:xfrm>
                        <a:custGeom>
                          <a:avLst/>
                          <a:gdLst>
                            <a:gd name="T0" fmla="*/ 10 w 971"/>
                            <a:gd name="T1" fmla="*/ 30 h 690"/>
                            <a:gd name="T2" fmla="*/ 18 w 971"/>
                            <a:gd name="T3" fmla="*/ 112 h 690"/>
                            <a:gd name="T4" fmla="*/ 19 w 971"/>
                            <a:gd name="T5" fmla="*/ 410 h 690"/>
                            <a:gd name="T6" fmla="*/ 22 w 971"/>
                            <a:gd name="T7" fmla="*/ 555 h 690"/>
                            <a:gd name="T8" fmla="*/ 24 w 971"/>
                            <a:gd name="T9" fmla="*/ 627 h 690"/>
                            <a:gd name="T10" fmla="*/ 25 w 971"/>
                            <a:gd name="T11" fmla="*/ 663 h 690"/>
                            <a:gd name="T12" fmla="*/ 26 w 971"/>
                            <a:gd name="T13" fmla="*/ 668 h 690"/>
                            <a:gd name="T14" fmla="*/ 26 w 971"/>
                            <a:gd name="T15" fmla="*/ 670 h 690"/>
                            <a:gd name="T16" fmla="*/ 26 w 971"/>
                            <a:gd name="T17" fmla="*/ 671 h 690"/>
                            <a:gd name="T18" fmla="*/ 26 w 971"/>
                            <a:gd name="T19" fmla="*/ 673 h 690"/>
                            <a:gd name="T20" fmla="*/ 27 w 971"/>
                            <a:gd name="T21" fmla="*/ 677 h 690"/>
                            <a:gd name="T22" fmla="*/ 33 w 971"/>
                            <a:gd name="T23" fmla="*/ 676 h 690"/>
                            <a:gd name="T24" fmla="*/ 33 w 971"/>
                            <a:gd name="T25" fmla="*/ 676 h 690"/>
                            <a:gd name="T26" fmla="*/ 33 w 971"/>
                            <a:gd name="T27" fmla="*/ 676 h 690"/>
                            <a:gd name="T28" fmla="*/ 34 w 971"/>
                            <a:gd name="T29" fmla="*/ 676 h 690"/>
                            <a:gd name="T30" fmla="*/ 36 w 971"/>
                            <a:gd name="T31" fmla="*/ 676 h 690"/>
                            <a:gd name="T32" fmla="*/ 42 w 971"/>
                            <a:gd name="T33" fmla="*/ 676 h 690"/>
                            <a:gd name="T34" fmla="*/ 54 w 971"/>
                            <a:gd name="T35" fmla="*/ 675 h 690"/>
                            <a:gd name="T36" fmla="*/ 104 w 971"/>
                            <a:gd name="T37" fmla="*/ 674 h 690"/>
                            <a:gd name="T38" fmla="*/ 883 w 971"/>
                            <a:gd name="T39" fmla="*/ 678 h 690"/>
                            <a:gd name="T40" fmla="*/ 922 w 971"/>
                            <a:gd name="T41" fmla="*/ 678 h 690"/>
                            <a:gd name="T42" fmla="*/ 932 w 971"/>
                            <a:gd name="T43" fmla="*/ 679 h 690"/>
                            <a:gd name="T44" fmla="*/ 935 w 971"/>
                            <a:gd name="T45" fmla="*/ 679 h 690"/>
                            <a:gd name="T46" fmla="*/ 941 w 971"/>
                            <a:gd name="T47" fmla="*/ 679 h 690"/>
                            <a:gd name="T48" fmla="*/ 950 w 971"/>
                            <a:gd name="T49" fmla="*/ 365 h 690"/>
                            <a:gd name="T50" fmla="*/ 962 w 971"/>
                            <a:gd name="T51" fmla="*/ 30 h 690"/>
                            <a:gd name="T52" fmla="*/ 927 w 971"/>
                            <a:gd name="T53" fmla="*/ 28 h 690"/>
                            <a:gd name="T54" fmla="*/ 5 w 971"/>
                            <a:gd name="T55" fmla="*/ 11 h 690"/>
                            <a:gd name="T56" fmla="*/ 98 w 971"/>
                            <a:gd name="T57" fmla="*/ 3 h 690"/>
                            <a:gd name="T58" fmla="*/ 528 w 971"/>
                            <a:gd name="T59" fmla="*/ 5 h 690"/>
                            <a:gd name="T60" fmla="*/ 746 w 971"/>
                            <a:gd name="T61" fmla="*/ 11 h 690"/>
                            <a:gd name="T62" fmla="*/ 854 w 971"/>
                            <a:gd name="T63" fmla="*/ 15 h 690"/>
                            <a:gd name="T64" fmla="*/ 908 w 971"/>
                            <a:gd name="T65" fmla="*/ 18 h 690"/>
                            <a:gd name="T66" fmla="*/ 935 w 971"/>
                            <a:gd name="T67" fmla="*/ 19 h 690"/>
                            <a:gd name="T68" fmla="*/ 971 w 971"/>
                            <a:gd name="T69" fmla="*/ 20 h 690"/>
                            <a:gd name="T70" fmla="*/ 971 w 971"/>
                            <a:gd name="T71" fmla="*/ 44 h 690"/>
                            <a:gd name="T72" fmla="*/ 970 w 971"/>
                            <a:gd name="T73" fmla="*/ 65 h 690"/>
                            <a:gd name="T74" fmla="*/ 969 w 971"/>
                            <a:gd name="T75" fmla="*/ 99 h 690"/>
                            <a:gd name="T76" fmla="*/ 959 w 971"/>
                            <a:gd name="T77" fmla="*/ 466 h 690"/>
                            <a:gd name="T78" fmla="*/ 955 w 971"/>
                            <a:gd name="T79" fmla="*/ 581 h 690"/>
                            <a:gd name="T80" fmla="*/ 954 w 971"/>
                            <a:gd name="T81" fmla="*/ 640 h 690"/>
                            <a:gd name="T82" fmla="*/ 953 w 971"/>
                            <a:gd name="T83" fmla="*/ 669 h 690"/>
                            <a:gd name="T84" fmla="*/ 952 w 971"/>
                            <a:gd name="T85" fmla="*/ 690 h 690"/>
                            <a:gd name="T86" fmla="*/ 930 w 971"/>
                            <a:gd name="T87" fmla="*/ 689 h 690"/>
                            <a:gd name="T88" fmla="*/ 899 w 971"/>
                            <a:gd name="T89" fmla="*/ 688 h 690"/>
                            <a:gd name="T90" fmla="*/ 836 w 971"/>
                            <a:gd name="T91" fmla="*/ 687 h 690"/>
                            <a:gd name="T92" fmla="*/ 708 w 971"/>
                            <a:gd name="T93" fmla="*/ 684 h 690"/>
                            <a:gd name="T94" fmla="*/ 447 w 971"/>
                            <a:gd name="T95" fmla="*/ 681 h 690"/>
                            <a:gd name="T96" fmla="*/ 79 w 971"/>
                            <a:gd name="T97" fmla="*/ 687 h 690"/>
                            <a:gd name="T98" fmla="*/ 42 w 971"/>
                            <a:gd name="T99" fmla="*/ 688 h 690"/>
                            <a:gd name="T100" fmla="*/ 27 w 971"/>
                            <a:gd name="T101" fmla="*/ 688 h 690"/>
                            <a:gd name="T102" fmla="*/ 15 w 971"/>
                            <a:gd name="T103" fmla="*/ 689 h 690"/>
                            <a:gd name="T104" fmla="*/ 14 w 971"/>
                            <a:gd name="T105" fmla="*/ 677 h 690"/>
                            <a:gd name="T106" fmla="*/ 14 w 971"/>
                            <a:gd name="T107" fmla="*/ 661 h 690"/>
                            <a:gd name="T108" fmla="*/ 13 w 971"/>
                            <a:gd name="T109" fmla="*/ 623 h 690"/>
                            <a:gd name="T110" fmla="*/ 12 w 971"/>
                            <a:gd name="T111" fmla="*/ 546 h 690"/>
                            <a:gd name="T112" fmla="*/ 8 w 971"/>
                            <a:gd name="T113" fmla="*/ 394 h 690"/>
                            <a:gd name="T114" fmla="*/ 5 w 971"/>
                            <a:gd name="T115" fmla="*/ 116 h 690"/>
                            <a:gd name="T116" fmla="*/ 10 w 971"/>
                            <a:gd name="T117" fmla="*/ 3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71" h="690">
                              <a:moveTo>
                                <a:pt x="10" y="30"/>
                              </a:moveTo>
                              <a:cubicBezTo>
                                <a:pt x="25" y="47"/>
                                <a:pt x="18" y="88"/>
                                <a:pt x="18" y="112"/>
                              </a:cubicBezTo>
                              <a:cubicBezTo>
                                <a:pt x="17" y="213"/>
                                <a:pt x="18" y="312"/>
                                <a:pt x="19" y="410"/>
                              </a:cubicBezTo>
                              <a:cubicBezTo>
                                <a:pt x="20" y="459"/>
                                <a:pt x="21" y="507"/>
                                <a:pt x="22" y="555"/>
                              </a:cubicBezTo>
                              <a:cubicBezTo>
                                <a:pt x="23" y="580"/>
                                <a:pt x="24" y="603"/>
                                <a:pt x="24" y="627"/>
                              </a:cubicBezTo>
                              <a:cubicBezTo>
                                <a:pt x="25" y="639"/>
                                <a:pt x="25" y="651"/>
                                <a:pt x="25" y="663"/>
                              </a:cubicBezTo>
                              <a:cubicBezTo>
                                <a:pt x="26" y="668"/>
                                <a:pt x="26" y="668"/>
                                <a:pt x="26" y="668"/>
                              </a:cubicBezTo>
                              <a:cubicBezTo>
                                <a:pt x="26" y="670"/>
                                <a:pt x="26" y="670"/>
                                <a:pt x="26" y="670"/>
                              </a:cubicBezTo>
                              <a:cubicBezTo>
                                <a:pt x="26" y="671"/>
                                <a:pt x="26" y="671"/>
                                <a:pt x="26" y="671"/>
                              </a:cubicBezTo>
                              <a:cubicBezTo>
                                <a:pt x="26" y="673"/>
                                <a:pt x="26" y="673"/>
                                <a:pt x="26" y="673"/>
                              </a:cubicBezTo>
                              <a:cubicBezTo>
                                <a:pt x="27" y="677"/>
                                <a:pt x="27" y="677"/>
                                <a:pt x="27" y="677"/>
                              </a:cubicBezTo>
                              <a:cubicBezTo>
                                <a:pt x="33" y="676"/>
                                <a:pt x="33" y="676"/>
                                <a:pt x="33" y="676"/>
                              </a:cubicBezTo>
                              <a:cubicBezTo>
                                <a:pt x="33" y="676"/>
                                <a:pt x="33" y="676"/>
                                <a:pt x="33" y="676"/>
                              </a:cubicBezTo>
                              <a:cubicBezTo>
                                <a:pt x="33" y="676"/>
                                <a:pt x="33" y="676"/>
                                <a:pt x="33" y="676"/>
                              </a:cubicBezTo>
                              <a:cubicBezTo>
                                <a:pt x="34" y="676"/>
                                <a:pt x="34" y="676"/>
                                <a:pt x="34" y="676"/>
                              </a:cubicBezTo>
                              <a:cubicBezTo>
                                <a:pt x="36" y="676"/>
                                <a:pt x="36" y="676"/>
                                <a:pt x="36" y="676"/>
                              </a:cubicBezTo>
                              <a:cubicBezTo>
                                <a:pt x="42" y="676"/>
                                <a:pt x="42" y="676"/>
                                <a:pt x="42" y="676"/>
                              </a:cubicBezTo>
                              <a:cubicBezTo>
                                <a:pt x="54" y="675"/>
                                <a:pt x="54" y="675"/>
                                <a:pt x="54" y="675"/>
                              </a:cubicBezTo>
                              <a:cubicBezTo>
                                <a:pt x="71" y="675"/>
                                <a:pt x="87" y="674"/>
                                <a:pt x="104" y="674"/>
                              </a:cubicBezTo>
                              <a:cubicBezTo>
                                <a:pt x="361" y="666"/>
                                <a:pt x="623" y="673"/>
                                <a:pt x="883" y="678"/>
                              </a:cubicBezTo>
                              <a:cubicBezTo>
                                <a:pt x="896" y="678"/>
                                <a:pt x="909" y="678"/>
                                <a:pt x="922" y="678"/>
                              </a:cubicBezTo>
                              <a:cubicBezTo>
                                <a:pt x="932" y="679"/>
                                <a:pt x="932" y="679"/>
                                <a:pt x="932" y="679"/>
                              </a:cubicBezTo>
                              <a:cubicBezTo>
                                <a:pt x="935" y="679"/>
                                <a:pt x="935" y="679"/>
                                <a:pt x="935" y="679"/>
                              </a:cubicBezTo>
                              <a:cubicBezTo>
                                <a:pt x="941" y="679"/>
                                <a:pt x="941" y="679"/>
                                <a:pt x="941" y="679"/>
                              </a:cubicBezTo>
                              <a:cubicBezTo>
                                <a:pt x="944" y="574"/>
                                <a:pt x="947" y="470"/>
                                <a:pt x="950" y="365"/>
                              </a:cubicBezTo>
                              <a:cubicBezTo>
                                <a:pt x="954" y="253"/>
                                <a:pt x="958" y="141"/>
                                <a:pt x="962" y="30"/>
                              </a:cubicBezTo>
                              <a:cubicBezTo>
                                <a:pt x="950" y="29"/>
                                <a:pt x="939" y="29"/>
                                <a:pt x="927" y="28"/>
                              </a:cubicBezTo>
                              <a:cubicBezTo>
                                <a:pt x="619" y="18"/>
                                <a:pt x="304" y="6"/>
                                <a:pt x="5" y="11"/>
                              </a:cubicBezTo>
                              <a:cubicBezTo>
                                <a:pt x="20" y="0"/>
                                <a:pt x="71" y="4"/>
                                <a:pt x="98" y="3"/>
                              </a:cubicBezTo>
                              <a:cubicBezTo>
                                <a:pt x="237" y="0"/>
                                <a:pt x="382" y="1"/>
                                <a:pt x="528" y="5"/>
                              </a:cubicBezTo>
                              <a:cubicBezTo>
                                <a:pt x="601" y="6"/>
                                <a:pt x="674" y="9"/>
                                <a:pt x="746" y="11"/>
                              </a:cubicBezTo>
                              <a:cubicBezTo>
                                <a:pt x="783" y="13"/>
                                <a:pt x="819" y="14"/>
                                <a:pt x="854" y="15"/>
                              </a:cubicBezTo>
                              <a:cubicBezTo>
                                <a:pt x="872" y="16"/>
                                <a:pt x="890" y="17"/>
                                <a:pt x="908" y="18"/>
                              </a:cubicBezTo>
                              <a:cubicBezTo>
                                <a:pt x="917" y="18"/>
                                <a:pt x="926" y="18"/>
                                <a:pt x="935" y="19"/>
                              </a:cubicBezTo>
                              <a:cubicBezTo>
                                <a:pt x="947" y="19"/>
                                <a:pt x="959" y="19"/>
                                <a:pt x="971" y="20"/>
                              </a:cubicBezTo>
                              <a:cubicBezTo>
                                <a:pt x="971" y="28"/>
                                <a:pt x="971" y="36"/>
                                <a:pt x="971" y="44"/>
                              </a:cubicBezTo>
                              <a:cubicBezTo>
                                <a:pt x="970" y="51"/>
                                <a:pt x="970" y="58"/>
                                <a:pt x="970" y="65"/>
                              </a:cubicBezTo>
                              <a:cubicBezTo>
                                <a:pt x="969" y="76"/>
                                <a:pt x="969" y="87"/>
                                <a:pt x="969" y="99"/>
                              </a:cubicBezTo>
                              <a:cubicBezTo>
                                <a:pt x="963" y="220"/>
                                <a:pt x="963" y="344"/>
                                <a:pt x="959" y="466"/>
                              </a:cubicBezTo>
                              <a:cubicBezTo>
                                <a:pt x="958" y="504"/>
                                <a:pt x="957" y="542"/>
                                <a:pt x="955" y="581"/>
                              </a:cubicBezTo>
                              <a:cubicBezTo>
                                <a:pt x="955" y="601"/>
                                <a:pt x="954" y="620"/>
                                <a:pt x="954" y="640"/>
                              </a:cubicBezTo>
                              <a:cubicBezTo>
                                <a:pt x="953" y="649"/>
                                <a:pt x="953" y="659"/>
                                <a:pt x="953" y="669"/>
                              </a:cubicBezTo>
                              <a:cubicBezTo>
                                <a:pt x="953" y="676"/>
                                <a:pt x="952" y="683"/>
                                <a:pt x="952" y="690"/>
                              </a:cubicBezTo>
                              <a:cubicBezTo>
                                <a:pt x="945" y="690"/>
                                <a:pt x="937" y="689"/>
                                <a:pt x="930" y="689"/>
                              </a:cubicBezTo>
                              <a:cubicBezTo>
                                <a:pt x="919" y="689"/>
                                <a:pt x="909" y="689"/>
                                <a:pt x="899" y="688"/>
                              </a:cubicBezTo>
                              <a:cubicBezTo>
                                <a:pt x="878" y="688"/>
                                <a:pt x="857" y="687"/>
                                <a:pt x="836" y="687"/>
                              </a:cubicBezTo>
                              <a:cubicBezTo>
                                <a:pt x="793" y="686"/>
                                <a:pt x="751" y="685"/>
                                <a:pt x="708" y="684"/>
                              </a:cubicBezTo>
                              <a:cubicBezTo>
                                <a:pt x="622" y="682"/>
                                <a:pt x="535" y="681"/>
                                <a:pt x="447" y="681"/>
                              </a:cubicBezTo>
                              <a:cubicBezTo>
                                <a:pt x="325" y="681"/>
                                <a:pt x="202" y="685"/>
                                <a:pt x="79" y="687"/>
                              </a:cubicBezTo>
                              <a:cubicBezTo>
                                <a:pt x="67" y="688"/>
                                <a:pt x="54" y="688"/>
                                <a:pt x="42" y="688"/>
                              </a:cubicBezTo>
                              <a:cubicBezTo>
                                <a:pt x="37" y="688"/>
                                <a:pt x="32" y="688"/>
                                <a:pt x="27" y="688"/>
                              </a:cubicBezTo>
                              <a:cubicBezTo>
                                <a:pt x="23" y="689"/>
                                <a:pt x="19" y="689"/>
                                <a:pt x="15" y="689"/>
                              </a:cubicBezTo>
                              <a:cubicBezTo>
                                <a:pt x="14" y="677"/>
                                <a:pt x="14" y="677"/>
                                <a:pt x="14" y="677"/>
                              </a:cubicBezTo>
                              <a:cubicBezTo>
                                <a:pt x="14" y="661"/>
                                <a:pt x="14" y="661"/>
                                <a:pt x="14" y="661"/>
                              </a:cubicBezTo>
                              <a:cubicBezTo>
                                <a:pt x="14" y="648"/>
                                <a:pt x="14" y="635"/>
                                <a:pt x="13" y="623"/>
                              </a:cubicBezTo>
                              <a:cubicBezTo>
                                <a:pt x="13" y="597"/>
                                <a:pt x="12" y="572"/>
                                <a:pt x="12" y="546"/>
                              </a:cubicBezTo>
                              <a:cubicBezTo>
                                <a:pt x="11" y="496"/>
                                <a:pt x="10" y="445"/>
                                <a:pt x="8" y="394"/>
                              </a:cubicBezTo>
                              <a:cubicBezTo>
                                <a:pt x="6" y="303"/>
                                <a:pt x="5" y="213"/>
                                <a:pt x="5" y="116"/>
                              </a:cubicBezTo>
                              <a:cubicBezTo>
                                <a:pt x="5" y="88"/>
                                <a:pt x="0" y="54"/>
                                <a:pt x="10" y="30"/>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80.4pt;margin-top:289.2pt;height:181.25pt;width:254.5pt;z-index:251601920;mso-width-relative:page;mso-height-relative:page;" fillcolor="#3C3C3B" filled="t" stroked="f" coordsize="971,690" o:gfxdata="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" path="m10,30c25,47,18,88,18,112c17,213,18,312,19,410c20,459,21,507,22,555c23,580,24,603,24,627c25,639,25,651,25,663c26,668,26,668,26,668c26,670,26,670,26,670c26,671,26,671,26,671c26,673,26,673,26,673c27,677,27,677,27,677c33,676,33,676,33,676c33,676,33,676,33,676c33,676,33,676,33,676c34,676,34,676,34,676c36,676,36,676,36,676c42,676,42,676,42,676c54,675,54,675,54,675c71,675,87,674,104,674c361,666,623,673,883,678c896,678,909,678,922,678c932,679,932,679,932,679c935,679,935,679,935,679c941,679,941,679,941,679c944,574,947,470,950,365c954,253,958,141,962,30c950,29,939,29,927,28c619,18,304,6,5,11c20,0,71,4,98,3c237,0,382,1,528,5c601,6,674,9,746,11c783,13,819,14,854,15c872,16,890,17,908,18c917,18,926,18,935,19c947,19,959,19,971,20c971,28,971,36,971,44c970,51,970,58,970,65c969,76,969,87,969,99c963,220,963,344,959,466c958,504,957,542,955,581c955,601,954,620,954,640c953,649,953,659,953,669c953,676,952,683,952,690c945,690,937,689,930,689c919,689,909,689,899,688c878,688,857,687,836,687c793,686,751,685,708,684c622,682,535,681,447,681c325,681,202,685,79,687c67,688,54,688,42,688c37,688,32,688,27,688c23,689,19,689,15,689c14,677,14,677,14,677c14,661,14,661,14,661c14,648,14,635,13,623c13,597,12,572,12,546c11,496,10,445,8,394c6,303,5,213,5,116c5,88,0,54,10,30xe">
                <v:path o:connectlocs="33286,100081;59916,373637;63244,1367780;73230,1851508;79888,2091703;83217,2211801;86545,2228481;86545,2235153;86545,2238490;86545,2245162;89874,2258506;109846,2255170;109846,2255170;109846,2255170;113175,2255170;119832,2255170;139804,2255170;179748,2251834;346182,2248498;2939226,2261842;3069044,2261842;3102331,2265178;3112317,2265178;3132289,2265178;3162247,1217658;3202191,100081;3085688,93409;16643,36696;326210,10008;1757543,16680;2483196,36696;2842694,50040;3022443,60048;3112317,63384;3232150,66721;3232150,146786;3228821,216843;3225492,330269;3192205,1554599;3178891,1938245;3175562,2135072;3172233,2231817;3168905,2301875;3095674,2298538;2992484,2295202;2782777,2291866;2356706,2281858;1487920,2271850;262965,2291866;139804,2295202;89874,2295202;49930,2298538;46601,2258506;46601,2205129;43272,2078359;39944,1821483;26629,1314403;16643,386981;33286,100081" o:connectangles="0,0,0,0,0,0,0,0,0,0,0,0,0,0,0,0,0,0,0,0,0,0,0,0,0,0,0,0,0,0,0,0,0,0,0,0,0,0,0,0,0,0,0,0,0,0,0,0,0,0,0,0,0,0,0,0,0,0,0"/>
                <v:fill on="t" focussize="0,0"/>
                <v:stroke on="f"/>
                <v:imagedata o:title=""/>
                <o:lock v:ext="edit" aspectratio="f"/>
              </v:shape>
            </w:pict>
          </mc:Fallback>
        </mc:AlternateContent>
      </w:r>
      <w:r>
        <mc:AlternateContent>
          <mc:Choice Requires="wpg">
            <w:drawing>
              <wp:anchor distT="0" distB="0" distL="114300" distR="114300" simplePos="0" relativeHeight="251600896" behindDoc="0" locked="0" layoutInCell="1" allowOverlap="1">
                <wp:simplePos x="0" y="0"/>
                <wp:positionH relativeFrom="column">
                  <wp:posOffset>826135</wp:posOffset>
                </wp:positionH>
                <wp:positionV relativeFrom="paragraph">
                  <wp:posOffset>1271270</wp:posOffset>
                </wp:positionV>
                <wp:extent cx="617220" cy="523240"/>
                <wp:effectExtent l="0" t="0" r="11430" b="0"/>
                <wp:wrapNone/>
                <wp:docPr id="80" name="组合 20"/>
                <wp:cNvGraphicFramePr/>
                <a:graphic xmlns:a="http://schemas.openxmlformats.org/drawingml/2006/main">
                  <a:graphicData uri="http://schemas.microsoft.com/office/word/2010/wordprocessingGroup">
                    <wpg:wgp>
                      <wpg:cNvGrpSpPr/>
                      <wpg:grpSpPr>
                        <a:xfrm>
                          <a:off x="0" y="0"/>
                          <a:ext cx="617220" cy="523240"/>
                          <a:chOff x="4857751" y="3716339"/>
                          <a:chExt cx="1000125" cy="847725"/>
                        </a:xfrm>
                        <a:solidFill>
                          <a:srgbClr val="3C3C3B"/>
                        </a:solidFill>
                      </wpg:grpSpPr>
                      <wps:wsp>
                        <wps:cNvPr id="81" name="稻壳儿春秋广告/盗版必究        原创来源：http://chn.docer.com/works?userid=199329941#!/work_time"/>
                        <wps:cNvSpPr>
                          <a:spLocks noEditPoints="1"/>
                        </wps:cNvSpPr>
                        <wps:spPr bwMode="auto">
                          <a:xfrm>
                            <a:off x="5162551" y="4433889"/>
                            <a:ext cx="139700" cy="127000"/>
                          </a:xfrm>
                          <a:custGeom>
                            <a:avLst/>
                            <a:gdLst>
                              <a:gd name="T0" fmla="*/ 30 w 55"/>
                              <a:gd name="T1" fmla="*/ 1 h 50"/>
                              <a:gd name="T2" fmla="*/ 30 w 55"/>
                              <a:gd name="T3" fmla="*/ 2 h 50"/>
                              <a:gd name="T4" fmla="*/ 1 w 55"/>
                              <a:gd name="T5" fmla="*/ 25 h 50"/>
                              <a:gd name="T6" fmla="*/ 27 w 55"/>
                              <a:gd name="T7" fmla="*/ 50 h 50"/>
                              <a:gd name="T8" fmla="*/ 54 w 55"/>
                              <a:gd name="T9" fmla="*/ 27 h 50"/>
                              <a:gd name="T10" fmla="*/ 30 w 55"/>
                              <a:gd name="T11" fmla="*/ 1 h 50"/>
                              <a:gd name="T12" fmla="*/ 29 w 55"/>
                              <a:gd name="T13" fmla="*/ 38 h 50"/>
                              <a:gd name="T14" fmla="*/ 13 w 55"/>
                              <a:gd name="T15" fmla="*/ 29 h 50"/>
                              <a:gd name="T16" fmla="*/ 28 w 55"/>
                              <a:gd name="T17" fmla="*/ 13 h 50"/>
                              <a:gd name="T18" fmla="*/ 28 w 55"/>
                              <a:gd name="T19" fmla="*/ 13 h 50"/>
                              <a:gd name="T20" fmla="*/ 30 w 55"/>
                              <a:gd name="T21" fmla="*/ 13 h 50"/>
                              <a:gd name="T22" fmla="*/ 42 w 55"/>
                              <a:gd name="T23" fmla="*/ 25 h 50"/>
                              <a:gd name="T24" fmla="*/ 29 w 55"/>
                              <a:gd name="T25" fmla="*/ 38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50">
                                <a:moveTo>
                                  <a:pt x="30" y="1"/>
                                </a:moveTo>
                                <a:cubicBezTo>
                                  <a:pt x="30" y="1"/>
                                  <a:pt x="30" y="2"/>
                                  <a:pt x="30" y="2"/>
                                </a:cubicBezTo>
                                <a:cubicBezTo>
                                  <a:pt x="15" y="0"/>
                                  <a:pt x="1" y="9"/>
                                  <a:pt x="1" y="25"/>
                                </a:cubicBezTo>
                                <a:cubicBezTo>
                                  <a:pt x="0" y="40"/>
                                  <a:pt x="12" y="50"/>
                                  <a:pt x="27" y="50"/>
                                </a:cubicBezTo>
                                <a:cubicBezTo>
                                  <a:pt x="40" y="50"/>
                                  <a:pt x="55" y="42"/>
                                  <a:pt x="54" y="27"/>
                                </a:cubicBezTo>
                                <a:cubicBezTo>
                                  <a:pt x="53" y="13"/>
                                  <a:pt x="43" y="2"/>
                                  <a:pt x="30" y="1"/>
                                </a:cubicBezTo>
                                <a:close/>
                                <a:moveTo>
                                  <a:pt x="29" y="38"/>
                                </a:moveTo>
                                <a:cubicBezTo>
                                  <a:pt x="22" y="38"/>
                                  <a:pt x="15" y="36"/>
                                  <a:pt x="13" y="29"/>
                                </a:cubicBezTo>
                                <a:cubicBezTo>
                                  <a:pt x="10" y="19"/>
                                  <a:pt x="19" y="12"/>
                                  <a:pt x="28" y="13"/>
                                </a:cubicBezTo>
                                <a:cubicBezTo>
                                  <a:pt x="28" y="13"/>
                                  <a:pt x="28" y="13"/>
                                  <a:pt x="28" y="13"/>
                                </a:cubicBezTo>
                                <a:cubicBezTo>
                                  <a:pt x="29" y="13"/>
                                  <a:pt x="29" y="13"/>
                                  <a:pt x="30" y="13"/>
                                </a:cubicBezTo>
                                <a:cubicBezTo>
                                  <a:pt x="36" y="14"/>
                                  <a:pt x="40" y="19"/>
                                  <a:pt x="42" y="25"/>
                                </a:cubicBezTo>
                                <a:cubicBezTo>
                                  <a:pt x="43" y="33"/>
                                  <a:pt x="36" y="38"/>
                                  <a:pt x="29" y="38"/>
                                </a:cubicBezTo>
                                <a:close/>
                              </a:path>
                            </a:pathLst>
                          </a:custGeom>
                          <a:grpFill/>
                          <a:ln>
                            <a:noFill/>
                          </a:ln>
                        </wps:spPr>
                        <wps:bodyPr vert="horz" wrap="square" lIns="91440" tIns="45720" rIns="91440" bIns="45720" numCol="1" anchor="t" anchorCtr="0" compatLnSpc="1"/>
                      </wps:wsp>
                      <wps:wsp>
                        <wps:cNvPr id="82" name="稻壳儿春秋广告/盗版必究        原创来源：http://chn.docer.com/works?userid=199329941#!/work_time"/>
                        <wps:cNvSpPr>
                          <a:spLocks noEditPoints="1"/>
                        </wps:cNvSpPr>
                        <wps:spPr bwMode="auto">
                          <a:xfrm>
                            <a:off x="5618163" y="4430714"/>
                            <a:ext cx="130175" cy="133350"/>
                          </a:xfrm>
                          <a:custGeom>
                            <a:avLst/>
                            <a:gdLst>
                              <a:gd name="T0" fmla="*/ 26 w 51"/>
                              <a:gd name="T1" fmla="*/ 2 h 52"/>
                              <a:gd name="T2" fmla="*/ 0 w 51"/>
                              <a:gd name="T3" fmla="*/ 26 h 52"/>
                              <a:gd name="T4" fmla="*/ 11 w 51"/>
                              <a:gd name="T5" fmla="*/ 47 h 52"/>
                              <a:gd name="T6" fmla="*/ 29 w 51"/>
                              <a:gd name="T7" fmla="*/ 51 h 52"/>
                              <a:gd name="T8" fmla="*/ 49 w 51"/>
                              <a:gd name="T9" fmla="*/ 24 h 52"/>
                              <a:gd name="T10" fmla="*/ 26 w 51"/>
                              <a:gd name="T11" fmla="*/ 2 h 52"/>
                              <a:gd name="T12" fmla="*/ 29 w 51"/>
                              <a:gd name="T13" fmla="*/ 39 h 52"/>
                              <a:gd name="T14" fmla="*/ 12 w 51"/>
                              <a:gd name="T15" fmla="*/ 28 h 52"/>
                              <a:gd name="T16" fmla="*/ 26 w 51"/>
                              <a:gd name="T17" fmla="*/ 14 h 52"/>
                              <a:gd name="T18" fmla="*/ 36 w 51"/>
                              <a:gd name="T19" fmla="*/ 23 h 52"/>
                              <a:gd name="T20" fmla="*/ 29 w 51"/>
                              <a:gd name="T21" fmla="*/ 3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1" h="52">
                                <a:moveTo>
                                  <a:pt x="26" y="2"/>
                                </a:moveTo>
                                <a:cubicBezTo>
                                  <a:pt x="11" y="0"/>
                                  <a:pt x="0" y="12"/>
                                  <a:pt x="0" y="26"/>
                                </a:cubicBezTo>
                                <a:cubicBezTo>
                                  <a:pt x="0" y="34"/>
                                  <a:pt x="4" y="42"/>
                                  <a:pt x="11" y="47"/>
                                </a:cubicBezTo>
                                <a:cubicBezTo>
                                  <a:pt x="16" y="50"/>
                                  <a:pt x="23" y="50"/>
                                  <a:pt x="29" y="51"/>
                                </a:cubicBezTo>
                                <a:cubicBezTo>
                                  <a:pt x="43" y="52"/>
                                  <a:pt x="51" y="36"/>
                                  <a:pt x="49" y="24"/>
                                </a:cubicBezTo>
                                <a:cubicBezTo>
                                  <a:pt x="46" y="10"/>
                                  <a:pt x="40" y="2"/>
                                  <a:pt x="26" y="2"/>
                                </a:cubicBezTo>
                                <a:close/>
                                <a:moveTo>
                                  <a:pt x="29" y="39"/>
                                </a:moveTo>
                                <a:cubicBezTo>
                                  <a:pt x="21" y="38"/>
                                  <a:pt x="14" y="37"/>
                                  <a:pt x="12" y="28"/>
                                </a:cubicBezTo>
                                <a:cubicBezTo>
                                  <a:pt x="11" y="19"/>
                                  <a:pt x="17" y="13"/>
                                  <a:pt x="26" y="14"/>
                                </a:cubicBezTo>
                                <a:cubicBezTo>
                                  <a:pt x="33" y="14"/>
                                  <a:pt x="34" y="16"/>
                                  <a:pt x="36" y="23"/>
                                </a:cubicBezTo>
                                <a:cubicBezTo>
                                  <a:pt x="38" y="29"/>
                                  <a:pt x="37" y="39"/>
                                  <a:pt x="29" y="39"/>
                                </a:cubicBezTo>
                                <a:close/>
                              </a:path>
                            </a:pathLst>
                          </a:custGeom>
                          <a:grpFill/>
                          <a:ln>
                            <a:noFill/>
                          </a:ln>
                        </wps:spPr>
                        <wps:bodyPr vert="horz" wrap="square" lIns="91440" tIns="45720" rIns="91440" bIns="45720" numCol="1" anchor="t" anchorCtr="0" compatLnSpc="1"/>
                      </wps:wsp>
                      <wps:wsp>
                        <wps:cNvPr id="83" name="稻壳儿春秋广告/盗版必究        原创来源：http://chn.docer.com/works?userid=199329941#!/work_time"/>
                        <wps:cNvSpPr>
                          <a:spLocks noEditPoints="1"/>
                        </wps:cNvSpPr>
                        <wps:spPr bwMode="auto">
                          <a:xfrm>
                            <a:off x="4857751" y="3716339"/>
                            <a:ext cx="1000125" cy="706438"/>
                          </a:xfrm>
                          <a:custGeom>
                            <a:avLst/>
                            <a:gdLst>
                              <a:gd name="T0" fmla="*/ 259 w 391"/>
                              <a:gd name="T1" fmla="*/ 74 h 276"/>
                              <a:gd name="T2" fmla="*/ 86 w 391"/>
                              <a:gd name="T3" fmla="*/ 45 h 276"/>
                              <a:gd name="T4" fmla="*/ 51 w 391"/>
                              <a:gd name="T5" fmla="*/ 16 h 276"/>
                              <a:gd name="T6" fmla="*/ 0 w 391"/>
                              <a:gd name="T7" fmla="*/ 17 h 276"/>
                              <a:gd name="T8" fmla="*/ 52 w 391"/>
                              <a:gd name="T9" fmla="*/ 37 h 276"/>
                              <a:gd name="T10" fmla="*/ 80 w 391"/>
                              <a:gd name="T11" fmla="*/ 73 h 276"/>
                              <a:gd name="T12" fmla="*/ 121 w 391"/>
                              <a:gd name="T13" fmla="*/ 229 h 276"/>
                              <a:gd name="T14" fmla="*/ 136 w 391"/>
                              <a:gd name="T15" fmla="*/ 274 h 276"/>
                              <a:gd name="T16" fmla="*/ 340 w 391"/>
                              <a:gd name="T17" fmla="*/ 263 h 276"/>
                              <a:gd name="T18" fmla="*/ 155 w 391"/>
                              <a:gd name="T19" fmla="*/ 263 h 276"/>
                              <a:gd name="T20" fmla="*/ 128 w 391"/>
                              <a:gd name="T21" fmla="*/ 239 h 276"/>
                              <a:gd name="T22" fmla="*/ 351 w 391"/>
                              <a:gd name="T23" fmla="*/ 230 h 276"/>
                              <a:gd name="T24" fmla="*/ 371 w 391"/>
                              <a:gd name="T25" fmla="*/ 169 h 276"/>
                              <a:gd name="T26" fmla="*/ 371 w 391"/>
                              <a:gd name="T27" fmla="*/ 83 h 276"/>
                              <a:gd name="T28" fmla="*/ 10 w 391"/>
                              <a:gd name="T29" fmla="*/ 19 h 276"/>
                              <a:gd name="T30" fmla="*/ 19 w 391"/>
                              <a:gd name="T31" fmla="*/ 14 h 276"/>
                              <a:gd name="T32" fmla="*/ 42 w 391"/>
                              <a:gd name="T33" fmla="*/ 22 h 276"/>
                              <a:gd name="T34" fmla="*/ 27 w 391"/>
                              <a:gd name="T35" fmla="*/ 28 h 276"/>
                              <a:gd name="T36" fmla="*/ 371 w 391"/>
                              <a:gd name="T37" fmla="*/ 128 h 276"/>
                              <a:gd name="T38" fmla="*/ 320 w 391"/>
                              <a:gd name="T39" fmla="*/ 131 h 276"/>
                              <a:gd name="T40" fmla="*/ 378 w 391"/>
                              <a:gd name="T41" fmla="*/ 98 h 276"/>
                              <a:gd name="T42" fmla="*/ 355 w 391"/>
                              <a:gd name="T43" fmla="*/ 180 h 276"/>
                              <a:gd name="T44" fmla="*/ 318 w 391"/>
                              <a:gd name="T45" fmla="*/ 140 h 276"/>
                              <a:gd name="T46" fmla="*/ 358 w 391"/>
                              <a:gd name="T47" fmla="*/ 171 h 276"/>
                              <a:gd name="T48" fmla="*/ 262 w 391"/>
                              <a:gd name="T49" fmla="*/ 186 h 276"/>
                              <a:gd name="T50" fmla="*/ 291 w 391"/>
                              <a:gd name="T51" fmla="*/ 228 h 276"/>
                              <a:gd name="T52" fmla="*/ 263 w 391"/>
                              <a:gd name="T53" fmla="*/ 177 h 276"/>
                              <a:gd name="T54" fmla="*/ 309 w 391"/>
                              <a:gd name="T55" fmla="*/ 139 h 276"/>
                              <a:gd name="T56" fmla="*/ 263 w 391"/>
                              <a:gd name="T57" fmla="*/ 177 h 276"/>
                              <a:gd name="T58" fmla="*/ 122 w 391"/>
                              <a:gd name="T59" fmla="*/ 182 h 276"/>
                              <a:gd name="T60" fmla="*/ 167 w 391"/>
                              <a:gd name="T61" fmla="*/ 228 h 276"/>
                              <a:gd name="T62" fmla="*/ 105 w 391"/>
                              <a:gd name="T63" fmla="*/ 123 h 276"/>
                              <a:gd name="T64" fmla="*/ 155 w 391"/>
                              <a:gd name="T65" fmla="*/ 174 h 276"/>
                              <a:gd name="T66" fmla="*/ 105 w 391"/>
                              <a:gd name="T67" fmla="*/ 123 h 276"/>
                              <a:gd name="T68" fmla="*/ 166 w 391"/>
                              <a:gd name="T69" fmla="*/ 184 h 276"/>
                              <a:gd name="T70" fmla="*/ 207 w 391"/>
                              <a:gd name="T71" fmla="*/ 228 h 276"/>
                              <a:gd name="T72" fmla="*/ 176 w 391"/>
                              <a:gd name="T73" fmla="*/ 228 h 276"/>
                              <a:gd name="T74" fmla="*/ 154 w 391"/>
                              <a:gd name="T75" fmla="*/ 126 h 276"/>
                              <a:gd name="T76" fmla="*/ 203 w 391"/>
                              <a:gd name="T77" fmla="*/ 176 h 276"/>
                              <a:gd name="T78" fmla="*/ 153 w 391"/>
                              <a:gd name="T79" fmla="*/ 117 h 276"/>
                              <a:gd name="T80" fmla="*/ 196 w 391"/>
                              <a:gd name="T81" fmla="*/ 82 h 276"/>
                              <a:gd name="T82" fmla="*/ 153 w 391"/>
                              <a:gd name="T83" fmla="*/ 117 h 276"/>
                              <a:gd name="T84" fmla="*/ 257 w 391"/>
                              <a:gd name="T85" fmla="*/ 135 h 276"/>
                              <a:gd name="T86" fmla="*/ 212 w 391"/>
                              <a:gd name="T87" fmla="*/ 176 h 276"/>
                              <a:gd name="T88" fmla="*/ 320 w 391"/>
                              <a:gd name="T89" fmla="*/ 90 h 276"/>
                              <a:gd name="T90" fmla="*/ 267 w 391"/>
                              <a:gd name="T91" fmla="*/ 127 h 276"/>
                              <a:gd name="T92" fmla="*/ 319 w 391"/>
                              <a:gd name="T93" fmla="*/ 90 h 276"/>
                              <a:gd name="T94" fmla="*/ 262 w 391"/>
                              <a:gd name="T95" fmla="*/ 87 h 276"/>
                              <a:gd name="T96" fmla="*/ 208 w 391"/>
                              <a:gd name="T97" fmla="*/ 122 h 276"/>
                              <a:gd name="T98" fmla="*/ 254 w 391"/>
                              <a:gd name="T99" fmla="*/ 86 h 276"/>
                              <a:gd name="T100" fmla="*/ 95 w 391"/>
                              <a:gd name="T101" fmla="*/ 77 h 276"/>
                              <a:gd name="T102" fmla="*/ 143 w 391"/>
                              <a:gd name="T103" fmla="*/ 116 h 276"/>
                              <a:gd name="T104" fmla="*/ 101 w 391"/>
                              <a:gd name="T105" fmla="*/ 105 h 276"/>
                              <a:gd name="T106" fmla="*/ 216 w 391"/>
                              <a:gd name="T107" fmla="*/ 228 h 276"/>
                              <a:gd name="T108" fmla="*/ 253 w 391"/>
                              <a:gd name="T109" fmla="*/ 186 h 276"/>
                              <a:gd name="T110" fmla="*/ 216 w 391"/>
                              <a:gd name="T111" fmla="*/ 228 h 276"/>
                              <a:gd name="T112" fmla="*/ 311 w 391"/>
                              <a:gd name="T113" fmla="*/ 228 h 276"/>
                              <a:gd name="T114" fmla="*/ 308 w 391"/>
                              <a:gd name="T115" fmla="*/ 187 h 276"/>
                              <a:gd name="T116" fmla="*/ 346 w 391"/>
                              <a:gd name="T117" fmla="*/ 209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91" h="276">
                                <a:moveTo>
                                  <a:pt x="371" y="83"/>
                                </a:moveTo>
                                <a:cubicBezTo>
                                  <a:pt x="335" y="75"/>
                                  <a:pt x="296" y="77"/>
                                  <a:pt x="259" y="74"/>
                                </a:cubicBezTo>
                                <a:cubicBezTo>
                                  <a:pt x="203" y="70"/>
                                  <a:pt x="148" y="67"/>
                                  <a:pt x="93" y="65"/>
                                </a:cubicBezTo>
                                <a:cubicBezTo>
                                  <a:pt x="91" y="58"/>
                                  <a:pt x="89" y="51"/>
                                  <a:pt x="86" y="45"/>
                                </a:cubicBezTo>
                                <a:cubicBezTo>
                                  <a:pt x="81" y="33"/>
                                  <a:pt x="69" y="30"/>
                                  <a:pt x="57" y="26"/>
                                </a:cubicBezTo>
                                <a:cubicBezTo>
                                  <a:pt x="58" y="22"/>
                                  <a:pt x="56" y="19"/>
                                  <a:pt x="51" y="16"/>
                                </a:cubicBezTo>
                                <a:cubicBezTo>
                                  <a:pt x="45" y="12"/>
                                  <a:pt x="37" y="10"/>
                                  <a:pt x="30" y="8"/>
                                </a:cubicBezTo>
                                <a:cubicBezTo>
                                  <a:pt x="21" y="5"/>
                                  <a:pt x="0" y="0"/>
                                  <a:pt x="0" y="17"/>
                                </a:cubicBezTo>
                                <a:cubicBezTo>
                                  <a:pt x="0" y="29"/>
                                  <a:pt x="16" y="34"/>
                                  <a:pt x="26" y="37"/>
                                </a:cubicBezTo>
                                <a:cubicBezTo>
                                  <a:pt x="34" y="40"/>
                                  <a:pt x="45" y="42"/>
                                  <a:pt x="52" y="37"/>
                                </a:cubicBezTo>
                                <a:cubicBezTo>
                                  <a:pt x="59" y="40"/>
                                  <a:pt x="66" y="41"/>
                                  <a:pt x="71" y="47"/>
                                </a:cubicBezTo>
                                <a:cubicBezTo>
                                  <a:pt x="78" y="54"/>
                                  <a:pt x="78" y="64"/>
                                  <a:pt x="80" y="73"/>
                                </a:cubicBezTo>
                                <a:cubicBezTo>
                                  <a:pt x="85" y="92"/>
                                  <a:pt x="90" y="112"/>
                                  <a:pt x="95" y="131"/>
                                </a:cubicBezTo>
                                <a:cubicBezTo>
                                  <a:pt x="104" y="164"/>
                                  <a:pt x="114" y="196"/>
                                  <a:pt x="121" y="229"/>
                                </a:cubicBezTo>
                                <a:cubicBezTo>
                                  <a:pt x="111" y="232"/>
                                  <a:pt x="104" y="241"/>
                                  <a:pt x="104" y="252"/>
                                </a:cubicBezTo>
                                <a:cubicBezTo>
                                  <a:pt x="105" y="270"/>
                                  <a:pt x="122" y="274"/>
                                  <a:pt x="136" y="274"/>
                                </a:cubicBezTo>
                                <a:cubicBezTo>
                                  <a:pt x="204" y="276"/>
                                  <a:pt x="272" y="275"/>
                                  <a:pt x="340" y="275"/>
                                </a:cubicBezTo>
                                <a:cubicBezTo>
                                  <a:pt x="348" y="275"/>
                                  <a:pt x="348" y="263"/>
                                  <a:pt x="340" y="263"/>
                                </a:cubicBezTo>
                                <a:cubicBezTo>
                                  <a:pt x="300" y="263"/>
                                  <a:pt x="260" y="263"/>
                                  <a:pt x="220" y="263"/>
                                </a:cubicBezTo>
                                <a:cubicBezTo>
                                  <a:pt x="198" y="263"/>
                                  <a:pt x="177" y="263"/>
                                  <a:pt x="155" y="263"/>
                                </a:cubicBezTo>
                                <a:cubicBezTo>
                                  <a:pt x="147" y="262"/>
                                  <a:pt x="125" y="266"/>
                                  <a:pt x="119" y="258"/>
                                </a:cubicBezTo>
                                <a:cubicBezTo>
                                  <a:pt x="113" y="250"/>
                                  <a:pt x="120" y="240"/>
                                  <a:pt x="128" y="239"/>
                                </a:cubicBezTo>
                                <a:cubicBezTo>
                                  <a:pt x="186" y="240"/>
                                  <a:pt x="244" y="239"/>
                                  <a:pt x="302" y="240"/>
                                </a:cubicBezTo>
                                <a:cubicBezTo>
                                  <a:pt x="316" y="240"/>
                                  <a:pt x="341" y="242"/>
                                  <a:pt x="351" y="230"/>
                                </a:cubicBezTo>
                                <a:cubicBezTo>
                                  <a:pt x="355" y="224"/>
                                  <a:pt x="356" y="216"/>
                                  <a:pt x="358" y="210"/>
                                </a:cubicBezTo>
                                <a:cubicBezTo>
                                  <a:pt x="363" y="196"/>
                                  <a:pt x="367" y="183"/>
                                  <a:pt x="371" y="169"/>
                                </a:cubicBezTo>
                                <a:cubicBezTo>
                                  <a:pt x="378" y="148"/>
                                  <a:pt x="387" y="126"/>
                                  <a:pt x="390" y="104"/>
                                </a:cubicBezTo>
                                <a:cubicBezTo>
                                  <a:pt x="391" y="90"/>
                                  <a:pt x="384" y="85"/>
                                  <a:pt x="371" y="83"/>
                                </a:cubicBezTo>
                                <a:close/>
                                <a:moveTo>
                                  <a:pt x="27" y="28"/>
                                </a:moveTo>
                                <a:cubicBezTo>
                                  <a:pt x="24" y="27"/>
                                  <a:pt x="12" y="23"/>
                                  <a:pt x="10" y="19"/>
                                </a:cubicBezTo>
                                <a:cubicBezTo>
                                  <a:pt x="9" y="16"/>
                                  <a:pt x="12" y="14"/>
                                  <a:pt x="14" y="13"/>
                                </a:cubicBezTo>
                                <a:cubicBezTo>
                                  <a:pt x="16" y="13"/>
                                  <a:pt x="17" y="14"/>
                                  <a:pt x="19" y="14"/>
                                </a:cubicBezTo>
                                <a:cubicBezTo>
                                  <a:pt x="22" y="15"/>
                                  <a:pt x="26" y="16"/>
                                  <a:pt x="30" y="17"/>
                                </a:cubicBezTo>
                                <a:cubicBezTo>
                                  <a:pt x="34" y="19"/>
                                  <a:pt x="38" y="20"/>
                                  <a:pt x="42" y="22"/>
                                </a:cubicBezTo>
                                <a:cubicBezTo>
                                  <a:pt x="47" y="24"/>
                                  <a:pt x="49" y="24"/>
                                  <a:pt x="48" y="29"/>
                                </a:cubicBezTo>
                                <a:cubicBezTo>
                                  <a:pt x="45" y="35"/>
                                  <a:pt x="31" y="29"/>
                                  <a:pt x="27" y="28"/>
                                </a:cubicBezTo>
                                <a:close/>
                                <a:moveTo>
                                  <a:pt x="378" y="98"/>
                                </a:moveTo>
                                <a:cubicBezTo>
                                  <a:pt x="381" y="105"/>
                                  <a:pt x="373" y="122"/>
                                  <a:pt x="371" y="128"/>
                                </a:cubicBezTo>
                                <a:cubicBezTo>
                                  <a:pt x="371" y="130"/>
                                  <a:pt x="370" y="132"/>
                                  <a:pt x="370" y="134"/>
                                </a:cubicBezTo>
                                <a:cubicBezTo>
                                  <a:pt x="353" y="133"/>
                                  <a:pt x="336" y="132"/>
                                  <a:pt x="320" y="131"/>
                                </a:cubicBezTo>
                                <a:cubicBezTo>
                                  <a:pt x="323" y="117"/>
                                  <a:pt x="326" y="104"/>
                                  <a:pt x="330" y="91"/>
                                </a:cubicBezTo>
                                <a:cubicBezTo>
                                  <a:pt x="346" y="91"/>
                                  <a:pt x="374" y="91"/>
                                  <a:pt x="378" y="98"/>
                                </a:cubicBezTo>
                                <a:close/>
                                <a:moveTo>
                                  <a:pt x="358" y="171"/>
                                </a:moveTo>
                                <a:cubicBezTo>
                                  <a:pt x="357" y="174"/>
                                  <a:pt x="356" y="177"/>
                                  <a:pt x="355" y="180"/>
                                </a:cubicBezTo>
                                <a:cubicBezTo>
                                  <a:pt x="340" y="179"/>
                                  <a:pt x="325" y="179"/>
                                  <a:pt x="310" y="178"/>
                                </a:cubicBezTo>
                                <a:cubicBezTo>
                                  <a:pt x="312" y="165"/>
                                  <a:pt x="315" y="152"/>
                                  <a:pt x="318" y="140"/>
                                </a:cubicBezTo>
                                <a:cubicBezTo>
                                  <a:pt x="334" y="141"/>
                                  <a:pt x="351" y="142"/>
                                  <a:pt x="367" y="143"/>
                                </a:cubicBezTo>
                                <a:cubicBezTo>
                                  <a:pt x="364" y="152"/>
                                  <a:pt x="361" y="162"/>
                                  <a:pt x="358" y="171"/>
                                </a:cubicBezTo>
                                <a:close/>
                                <a:moveTo>
                                  <a:pt x="260" y="228"/>
                                </a:moveTo>
                                <a:cubicBezTo>
                                  <a:pt x="261" y="214"/>
                                  <a:pt x="261" y="200"/>
                                  <a:pt x="262" y="186"/>
                                </a:cubicBezTo>
                                <a:cubicBezTo>
                                  <a:pt x="275" y="186"/>
                                  <a:pt x="287" y="187"/>
                                  <a:pt x="299" y="187"/>
                                </a:cubicBezTo>
                                <a:cubicBezTo>
                                  <a:pt x="296" y="201"/>
                                  <a:pt x="293" y="214"/>
                                  <a:pt x="291" y="228"/>
                                </a:cubicBezTo>
                                <a:cubicBezTo>
                                  <a:pt x="280" y="228"/>
                                  <a:pt x="270" y="228"/>
                                  <a:pt x="260" y="228"/>
                                </a:cubicBezTo>
                                <a:close/>
                                <a:moveTo>
                                  <a:pt x="263" y="177"/>
                                </a:moveTo>
                                <a:cubicBezTo>
                                  <a:pt x="264" y="163"/>
                                  <a:pt x="265" y="149"/>
                                  <a:pt x="266" y="136"/>
                                </a:cubicBezTo>
                                <a:cubicBezTo>
                                  <a:pt x="280" y="137"/>
                                  <a:pt x="294" y="138"/>
                                  <a:pt x="309" y="139"/>
                                </a:cubicBezTo>
                                <a:cubicBezTo>
                                  <a:pt x="306" y="152"/>
                                  <a:pt x="303" y="165"/>
                                  <a:pt x="301" y="178"/>
                                </a:cubicBezTo>
                                <a:cubicBezTo>
                                  <a:pt x="288" y="178"/>
                                  <a:pt x="276" y="177"/>
                                  <a:pt x="263" y="177"/>
                                </a:cubicBezTo>
                                <a:close/>
                                <a:moveTo>
                                  <a:pt x="133" y="227"/>
                                </a:moveTo>
                                <a:cubicBezTo>
                                  <a:pt x="130" y="212"/>
                                  <a:pt x="126" y="197"/>
                                  <a:pt x="122" y="182"/>
                                </a:cubicBezTo>
                                <a:cubicBezTo>
                                  <a:pt x="133" y="183"/>
                                  <a:pt x="145" y="183"/>
                                  <a:pt x="156" y="183"/>
                                </a:cubicBezTo>
                                <a:cubicBezTo>
                                  <a:pt x="160" y="198"/>
                                  <a:pt x="163" y="213"/>
                                  <a:pt x="167" y="228"/>
                                </a:cubicBezTo>
                                <a:cubicBezTo>
                                  <a:pt x="156" y="227"/>
                                  <a:pt x="144" y="227"/>
                                  <a:pt x="133" y="227"/>
                                </a:cubicBezTo>
                                <a:close/>
                                <a:moveTo>
                                  <a:pt x="105" y="123"/>
                                </a:moveTo>
                                <a:cubicBezTo>
                                  <a:pt x="119" y="124"/>
                                  <a:pt x="132" y="125"/>
                                  <a:pt x="145" y="126"/>
                                </a:cubicBezTo>
                                <a:cubicBezTo>
                                  <a:pt x="148" y="142"/>
                                  <a:pt x="151" y="158"/>
                                  <a:pt x="155" y="174"/>
                                </a:cubicBezTo>
                                <a:cubicBezTo>
                                  <a:pt x="143" y="174"/>
                                  <a:pt x="131" y="173"/>
                                  <a:pt x="119" y="173"/>
                                </a:cubicBezTo>
                                <a:cubicBezTo>
                                  <a:pt x="115" y="156"/>
                                  <a:pt x="110" y="139"/>
                                  <a:pt x="105" y="123"/>
                                </a:cubicBezTo>
                                <a:close/>
                                <a:moveTo>
                                  <a:pt x="176" y="228"/>
                                </a:moveTo>
                                <a:cubicBezTo>
                                  <a:pt x="172" y="213"/>
                                  <a:pt x="169" y="198"/>
                                  <a:pt x="166" y="184"/>
                                </a:cubicBezTo>
                                <a:cubicBezTo>
                                  <a:pt x="178" y="184"/>
                                  <a:pt x="191" y="184"/>
                                  <a:pt x="204" y="185"/>
                                </a:cubicBezTo>
                                <a:cubicBezTo>
                                  <a:pt x="205" y="199"/>
                                  <a:pt x="206" y="214"/>
                                  <a:pt x="207" y="228"/>
                                </a:cubicBezTo>
                                <a:cubicBezTo>
                                  <a:pt x="197" y="228"/>
                                  <a:pt x="186" y="228"/>
                                  <a:pt x="176" y="228"/>
                                </a:cubicBezTo>
                                <a:cubicBezTo>
                                  <a:pt x="176" y="228"/>
                                  <a:pt x="176" y="228"/>
                                  <a:pt x="176" y="228"/>
                                </a:cubicBezTo>
                                <a:close/>
                                <a:moveTo>
                                  <a:pt x="164" y="175"/>
                                </a:moveTo>
                                <a:cubicBezTo>
                                  <a:pt x="160" y="159"/>
                                  <a:pt x="157" y="142"/>
                                  <a:pt x="154" y="126"/>
                                </a:cubicBezTo>
                                <a:cubicBezTo>
                                  <a:pt x="170" y="128"/>
                                  <a:pt x="185" y="129"/>
                                  <a:pt x="200" y="130"/>
                                </a:cubicBezTo>
                                <a:cubicBezTo>
                                  <a:pt x="201" y="145"/>
                                  <a:pt x="202" y="161"/>
                                  <a:pt x="203" y="176"/>
                                </a:cubicBezTo>
                                <a:cubicBezTo>
                                  <a:pt x="190" y="175"/>
                                  <a:pt x="177" y="175"/>
                                  <a:pt x="164" y="175"/>
                                </a:cubicBezTo>
                                <a:close/>
                                <a:moveTo>
                                  <a:pt x="153" y="117"/>
                                </a:moveTo>
                                <a:cubicBezTo>
                                  <a:pt x="150" y="104"/>
                                  <a:pt x="147" y="92"/>
                                  <a:pt x="144" y="79"/>
                                </a:cubicBezTo>
                                <a:cubicBezTo>
                                  <a:pt x="162" y="80"/>
                                  <a:pt x="179" y="81"/>
                                  <a:pt x="196" y="82"/>
                                </a:cubicBezTo>
                                <a:cubicBezTo>
                                  <a:pt x="197" y="95"/>
                                  <a:pt x="198" y="108"/>
                                  <a:pt x="199" y="121"/>
                                </a:cubicBezTo>
                                <a:cubicBezTo>
                                  <a:pt x="184" y="120"/>
                                  <a:pt x="168" y="119"/>
                                  <a:pt x="153" y="117"/>
                                </a:cubicBezTo>
                                <a:close/>
                                <a:moveTo>
                                  <a:pt x="209" y="131"/>
                                </a:moveTo>
                                <a:cubicBezTo>
                                  <a:pt x="225" y="132"/>
                                  <a:pt x="241" y="134"/>
                                  <a:pt x="257" y="135"/>
                                </a:cubicBezTo>
                                <a:cubicBezTo>
                                  <a:pt x="256" y="149"/>
                                  <a:pt x="255" y="163"/>
                                  <a:pt x="254" y="177"/>
                                </a:cubicBezTo>
                                <a:cubicBezTo>
                                  <a:pt x="240" y="177"/>
                                  <a:pt x="226" y="176"/>
                                  <a:pt x="212" y="176"/>
                                </a:cubicBezTo>
                                <a:cubicBezTo>
                                  <a:pt x="211" y="161"/>
                                  <a:pt x="210" y="146"/>
                                  <a:pt x="209" y="131"/>
                                </a:cubicBezTo>
                                <a:close/>
                                <a:moveTo>
                                  <a:pt x="320" y="90"/>
                                </a:moveTo>
                                <a:cubicBezTo>
                                  <a:pt x="317" y="103"/>
                                  <a:pt x="313" y="117"/>
                                  <a:pt x="310" y="130"/>
                                </a:cubicBezTo>
                                <a:cubicBezTo>
                                  <a:pt x="296" y="129"/>
                                  <a:pt x="281" y="128"/>
                                  <a:pt x="267" y="127"/>
                                </a:cubicBezTo>
                                <a:cubicBezTo>
                                  <a:pt x="268" y="114"/>
                                  <a:pt x="269" y="100"/>
                                  <a:pt x="270" y="87"/>
                                </a:cubicBezTo>
                                <a:cubicBezTo>
                                  <a:pt x="287" y="88"/>
                                  <a:pt x="303" y="89"/>
                                  <a:pt x="319" y="90"/>
                                </a:cubicBezTo>
                                <a:cubicBezTo>
                                  <a:pt x="319" y="90"/>
                                  <a:pt x="320" y="90"/>
                                  <a:pt x="320" y="90"/>
                                </a:cubicBezTo>
                                <a:close/>
                                <a:moveTo>
                                  <a:pt x="262" y="87"/>
                                </a:moveTo>
                                <a:cubicBezTo>
                                  <a:pt x="260" y="100"/>
                                  <a:pt x="259" y="113"/>
                                  <a:pt x="258" y="126"/>
                                </a:cubicBezTo>
                                <a:cubicBezTo>
                                  <a:pt x="241" y="125"/>
                                  <a:pt x="225" y="123"/>
                                  <a:pt x="208" y="122"/>
                                </a:cubicBezTo>
                                <a:cubicBezTo>
                                  <a:pt x="207" y="109"/>
                                  <a:pt x="206" y="96"/>
                                  <a:pt x="205" y="83"/>
                                </a:cubicBezTo>
                                <a:cubicBezTo>
                                  <a:pt x="222" y="84"/>
                                  <a:pt x="238" y="85"/>
                                  <a:pt x="254" y="86"/>
                                </a:cubicBezTo>
                                <a:cubicBezTo>
                                  <a:pt x="257" y="86"/>
                                  <a:pt x="259" y="86"/>
                                  <a:pt x="262" y="87"/>
                                </a:cubicBezTo>
                                <a:close/>
                                <a:moveTo>
                                  <a:pt x="95" y="77"/>
                                </a:moveTo>
                                <a:cubicBezTo>
                                  <a:pt x="108" y="77"/>
                                  <a:pt x="122" y="78"/>
                                  <a:pt x="135" y="78"/>
                                </a:cubicBezTo>
                                <a:cubicBezTo>
                                  <a:pt x="138" y="91"/>
                                  <a:pt x="141" y="104"/>
                                  <a:pt x="143" y="116"/>
                                </a:cubicBezTo>
                                <a:cubicBezTo>
                                  <a:pt x="130" y="115"/>
                                  <a:pt x="116" y="114"/>
                                  <a:pt x="103" y="113"/>
                                </a:cubicBezTo>
                                <a:cubicBezTo>
                                  <a:pt x="102" y="111"/>
                                  <a:pt x="102" y="108"/>
                                  <a:pt x="101" y="105"/>
                                </a:cubicBezTo>
                                <a:cubicBezTo>
                                  <a:pt x="98" y="96"/>
                                  <a:pt x="97" y="87"/>
                                  <a:pt x="95" y="77"/>
                                </a:cubicBezTo>
                                <a:close/>
                                <a:moveTo>
                                  <a:pt x="216" y="228"/>
                                </a:moveTo>
                                <a:cubicBezTo>
                                  <a:pt x="215" y="214"/>
                                  <a:pt x="214" y="199"/>
                                  <a:pt x="213" y="185"/>
                                </a:cubicBezTo>
                                <a:cubicBezTo>
                                  <a:pt x="226" y="185"/>
                                  <a:pt x="240" y="186"/>
                                  <a:pt x="253" y="186"/>
                                </a:cubicBezTo>
                                <a:cubicBezTo>
                                  <a:pt x="252" y="200"/>
                                  <a:pt x="252" y="214"/>
                                  <a:pt x="251" y="228"/>
                                </a:cubicBezTo>
                                <a:cubicBezTo>
                                  <a:pt x="239" y="228"/>
                                  <a:pt x="227" y="228"/>
                                  <a:pt x="216" y="228"/>
                                </a:cubicBezTo>
                                <a:close/>
                                <a:moveTo>
                                  <a:pt x="346" y="209"/>
                                </a:moveTo>
                                <a:cubicBezTo>
                                  <a:pt x="340" y="228"/>
                                  <a:pt x="330" y="227"/>
                                  <a:pt x="311" y="228"/>
                                </a:cubicBezTo>
                                <a:cubicBezTo>
                                  <a:pt x="308" y="228"/>
                                  <a:pt x="304" y="228"/>
                                  <a:pt x="300" y="228"/>
                                </a:cubicBezTo>
                                <a:cubicBezTo>
                                  <a:pt x="303" y="214"/>
                                  <a:pt x="305" y="201"/>
                                  <a:pt x="308" y="187"/>
                                </a:cubicBezTo>
                                <a:cubicBezTo>
                                  <a:pt x="323" y="188"/>
                                  <a:pt x="338" y="188"/>
                                  <a:pt x="352" y="189"/>
                                </a:cubicBezTo>
                                <a:cubicBezTo>
                                  <a:pt x="350" y="196"/>
                                  <a:pt x="348" y="202"/>
                                  <a:pt x="346" y="209"/>
                                </a:cubicBezTo>
                                <a:close/>
                              </a:path>
                            </a:pathLst>
                          </a:custGeom>
                          <a:grpFill/>
                          <a:ln>
                            <a:noFill/>
                          </a:ln>
                        </wps:spPr>
                        <wps:bodyPr vert="horz" wrap="square" lIns="91440" tIns="45720" rIns="91440" bIns="45720" numCol="1" anchor="t" anchorCtr="0" compatLnSpc="1"/>
                      </wps:wsp>
                      <wps:wsp>
                        <wps:cNvPr id="84" name="稻壳儿春秋广告/盗版必究        原创来源：http://chn.docer.com/works?userid=199329941#!/work_time"/>
                        <wps:cNvSpPr/>
                        <wps:spPr bwMode="auto">
                          <a:xfrm>
                            <a:off x="5100638" y="4448176"/>
                            <a:ext cx="50800" cy="112713"/>
                          </a:xfrm>
                          <a:custGeom>
                            <a:avLst/>
                            <a:gdLst>
                              <a:gd name="T0" fmla="*/ 13 w 20"/>
                              <a:gd name="T1" fmla="*/ 10 h 44"/>
                              <a:gd name="T2" fmla="*/ 5 w 20"/>
                              <a:gd name="T3" fmla="*/ 6 h 44"/>
                              <a:gd name="T4" fmla="*/ 10 w 20"/>
                              <a:gd name="T5" fmla="*/ 39 h 44"/>
                              <a:gd name="T6" fmla="*/ 16 w 20"/>
                              <a:gd name="T7" fmla="*/ 33 h 44"/>
                              <a:gd name="T8" fmla="*/ 13 w 20"/>
                              <a:gd name="T9" fmla="*/ 10 h 44"/>
                            </a:gdLst>
                            <a:ahLst/>
                            <a:cxnLst>
                              <a:cxn ang="0">
                                <a:pos x="T0" y="T1"/>
                              </a:cxn>
                              <a:cxn ang="0">
                                <a:pos x="T2" y="T3"/>
                              </a:cxn>
                              <a:cxn ang="0">
                                <a:pos x="T4" y="T5"/>
                              </a:cxn>
                              <a:cxn ang="0">
                                <a:pos x="T6" y="T7"/>
                              </a:cxn>
                              <a:cxn ang="0">
                                <a:pos x="T8" y="T9"/>
                              </a:cxn>
                            </a:cxnLst>
                            <a:rect l="0" t="0" r="r" b="b"/>
                            <a:pathLst>
                              <a:path w="20" h="44">
                                <a:moveTo>
                                  <a:pt x="13" y="10"/>
                                </a:moveTo>
                                <a:cubicBezTo>
                                  <a:pt x="15" y="5"/>
                                  <a:pt x="8" y="0"/>
                                  <a:pt x="5" y="6"/>
                                </a:cubicBezTo>
                                <a:cubicBezTo>
                                  <a:pt x="0" y="17"/>
                                  <a:pt x="2" y="30"/>
                                  <a:pt x="10" y="39"/>
                                </a:cubicBezTo>
                                <a:cubicBezTo>
                                  <a:pt x="13" y="44"/>
                                  <a:pt x="20" y="38"/>
                                  <a:pt x="16" y="33"/>
                                </a:cubicBezTo>
                                <a:cubicBezTo>
                                  <a:pt x="11" y="27"/>
                                  <a:pt x="10" y="18"/>
                                  <a:pt x="13" y="10"/>
                                </a:cubicBezTo>
                                <a:close/>
                              </a:path>
                            </a:pathLst>
                          </a:custGeom>
                          <a:grpFill/>
                          <a:ln>
                            <a:noFill/>
                          </a:ln>
                        </wps:spPr>
                        <wps:bodyPr vert="horz" wrap="square" lIns="91440" tIns="45720" rIns="91440" bIns="45720" numCol="1" anchor="t" anchorCtr="0" compatLnSpc="1"/>
                      </wps:wsp>
                      <wps:wsp>
                        <wps:cNvPr id="85" name="稻壳儿春秋广告/盗版必究        原创来源：http://chn.docer.com/works?userid=199329941#!/work_time"/>
                        <wps:cNvSpPr/>
                        <wps:spPr bwMode="auto">
                          <a:xfrm>
                            <a:off x="5067301" y="4479926"/>
                            <a:ext cx="33338" cy="58738"/>
                          </a:xfrm>
                          <a:custGeom>
                            <a:avLst/>
                            <a:gdLst>
                              <a:gd name="T0" fmla="*/ 9 w 13"/>
                              <a:gd name="T1" fmla="*/ 5 h 23"/>
                              <a:gd name="T2" fmla="*/ 5 w 13"/>
                              <a:gd name="T3" fmla="*/ 0 h 23"/>
                              <a:gd name="T4" fmla="*/ 0 w 13"/>
                              <a:gd name="T5" fmla="*/ 5 h 23"/>
                              <a:gd name="T6" fmla="*/ 3 w 13"/>
                              <a:gd name="T7" fmla="*/ 18 h 23"/>
                              <a:gd name="T8" fmla="*/ 10 w 13"/>
                              <a:gd name="T9" fmla="*/ 13 h 23"/>
                              <a:gd name="T10" fmla="*/ 9 w 13"/>
                              <a:gd name="T11" fmla="*/ 5 h 23"/>
                            </a:gdLst>
                            <a:ahLst/>
                            <a:cxnLst>
                              <a:cxn ang="0">
                                <a:pos x="T0" y="T1"/>
                              </a:cxn>
                              <a:cxn ang="0">
                                <a:pos x="T2" y="T3"/>
                              </a:cxn>
                              <a:cxn ang="0">
                                <a:pos x="T4" y="T5"/>
                              </a:cxn>
                              <a:cxn ang="0">
                                <a:pos x="T6" y="T7"/>
                              </a:cxn>
                              <a:cxn ang="0">
                                <a:pos x="T8" y="T9"/>
                              </a:cxn>
                              <a:cxn ang="0">
                                <a:pos x="T10" y="T11"/>
                              </a:cxn>
                            </a:cxnLst>
                            <a:rect l="0" t="0" r="r" b="b"/>
                            <a:pathLst>
                              <a:path w="13" h="23">
                                <a:moveTo>
                                  <a:pt x="9" y="5"/>
                                </a:moveTo>
                                <a:cubicBezTo>
                                  <a:pt x="9" y="2"/>
                                  <a:pt x="7" y="0"/>
                                  <a:pt x="5" y="0"/>
                                </a:cubicBezTo>
                                <a:cubicBezTo>
                                  <a:pt x="2" y="0"/>
                                  <a:pt x="0" y="2"/>
                                  <a:pt x="0" y="5"/>
                                </a:cubicBezTo>
                                <a:cubicBezTo>
                                  <a:pt x="0" y="9"/>
                                  <a:pt x="0" y="14"/>
                                  <a:pt x="3" y="18"/>
                                </a:cubicBezTo>
                                <a:cubicBezTo>
                                  <a:pt x="5" y="23"/>
                                  <a:pt x="13" y="18"/>
                                  <a:pt x="10" y="13"/>
                                </a:cubicBezTo>
                                <a:cubicBezTo>
                                  <a:pt x="9" y="11"/>
                                  <a:pt x="9" y="8"/>
                                  <a:pt x="9" y="5"/>
                                </a:cubicBezTo>
                                <a:close/>
                              </a:path>
                            </a:pathLst>
                          </a:custGeom>
                          <a:grpFill/>
                          <a:ln>
                            <a:noFill/>
                          </a:ln>
                        </wps:spPr>
                        <wps:bodyPr vert="horz" wrap="square" lIns="91440" tIns="45720" rIns="91440" bIns="45720" numCol="1" anchor="t" anchorCtr="0" compatLnSpc="1"/>
                      </wps:wsp>
                    </wpg:wgp>
                  </a:graphicData>
                </a:graphic>
              </wp:anchor>
            </w:drawing>
          </mc:Choice>
          <mc:Fallback>
            <w:pict>
              <v:group id="组合 20" o:spid="_x0000_s1026" o:spt="203" style="position:absolute;left:0pt;margin-left:65.05pt;margin-top:100.1pt;height:41.2pt;width:48.6pt;z-index:251600896;mso-width-relative:page;mso-height-relative:page;" coordorigin="4857751,3716339" coordsize="1000125,847725" o:gfxdata="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">
                <o:lock v:ext="edit" aspectratio="f"/>
                <v:shape id="稻壳儿春秋广告/盗版必究        原创来源：http://chn.docer.com/works?userid=199329941#!/work_time" o:spid="_x0000_s1026" o:spt="100" style="position:absolute;left:5162551;top:4433889;height:127000;width:139700;" filled="t" stroked="f" coordsize="55,50" o:gfxdata="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gjlbsAAADb&#10;AAAADwAAAAAAAAABACAAAAAiAAAAZHJzL2Rvd25yZXYueG1sUEsBAhQAFAAAAAgAh07iQDMvBZ47&#10;AAAAOQAAABAAAAAAAAAAAQAgAAAACgEAAGRycy9zaGFwZXhtbC54bWxQSwUGAAAAAAYABgBbAQAA&#10;tAMAAAAA&#10;" path="m30,1c30,1,30,2,30,2c15,0,1,9,1,25c0,40,12,50,27,50c40,50,55,42,54,27c53,13,43,2,30,1xm29,38c22,38,15,36,13,29c10,19,19,12,28,13c28,13,28,13,28,13c29,13,29,13,30,13c36,14,40,19,42,25c43,33,36,38,29,38xe">
                  <v:path o:connectlocs="76200,2540;76200,5080;2540,63500;68580,127000;137160,68580;76200,2540;73660,96520;33020,73660;71120,33020;71120,33020;76200,33020;106680,63500;73660,96520" o:connectangles="0,0,0,0,0,0,0,0,0,0,0,0,0"/>
                  <v:fill on="t" focussize="0,0"/>
                  <v:stroke on="f"/>
                  <v:imagedata o:title=""/>
                  <o:lock v:ext="edit" aspectratio="f"/>
                </v:shape>
                <v:shape id="稻壳儿春秋广告/盗版必究        原创来源：http://chn.docer.com/works?userid=199329941#!/work_time" o:spid="_x0000_s1026" o:spt="100" style="position:absolute;left:5618163;top:4430714;height:133350;width:130175;" filled="t" stroked="f" coordsize="51,52" o:gfxdata="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9h1C/&#10;AAAA2wAAAA8AAAAAAAAAAQAgAAAAIgAAAGRycy9kb3ducmV2LnhtbFBLAQIUABQAAAAIAIdO4kAz&#10;LwWeOwAAADkAAAAQAAAAAAAAAAEAIAAAAA4BAABkcnMvc2hhcGV4bWwueG1sUEsFBgAAAAAGAAYA&#10;WwEAALgDAAAAAA==&#10;" path="m26,2c11,0,0,12,0,26c0,34,4,42,11,47c16,50,23,50,29,51c43,52,51,36,49,24c46,10,40,2,26,2xm29,39c21,38,14,37,12,28c11,19,17,13,26,14c33,14,34,16,36,23c38,29,37,39,29,39xe">
                  <v:path o:connectlocs="66363,5128;0,66675;28076,120527;74021,130785;125070,61546;66363,5128;74021,100012;30629,71803;66363,35901;91888,58981;74021,100012" o:connectangles="0,0,0,0,0,0,0,0,0,0,0"/>
                  <v:fill on="t" focussize="0,0"/>
                  <v:stroke on="f"/>
                  <v:imagedata o:title=""/>
                  <o:lock v:ext="edit" aspectratio="f"/>
                </v:shape>
                <v:shape id="稻壳儿春秋广告/盗版必究        原创来源：http://chn.docer.com/works?userid=199329941#!/work_time" o:spid="_x0000_s1026" o:spt="100" style="position:absolute;left:4857751;top:3716339;height:706438;width:1000125;" filled="t" stroked="f" coordsize="391,276" o:gfxdata="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ilhu8AAAA&#10;2wAAAA8AAAAAAAAAAQAgAAAAIgAAAGRycy9kb3ducmV2LnhtbFBLAQIUABQAAAAIAIdO4kAzLwWe&#10;OwAAADkAAAAQAAAAAAAAAAEAIAAAAAsBAABkcnMvc2hhcGV4bWwueG1sUEsFBgAAAAAGAAYAWwEA&#10;ALUDAAAAAA==&#10;" path="m371,83c335,75,296,77,259,74c203,70,148,67,93,65c91,58,89,51,86,45c81,33,69,30,57,26c58,22,56,19,51,16c45,12,37,10,30,8c21,5,0,0,0,17c0,29,16,34,26,37c34,40,45,42,52,37c59,40,66,41,71,47c78,54,78,64,80,73c85,92,90,112,95,131c104,164,114,196,121,229c111,232,104,241,104,252c105,270,122,274,136,274c204,276,272,275,340,275c348,275,348,263,340,263c300,263,260,263,220,263c198,263,177,263,155,263c147,262,125,266,119,258c113,250,120,240,128,239c186,240,244,239,302,240c316,240,341,242,351,230c355,224,356,216,358,210c363,196,367,183,371,169c378,148,387,126,390,104c391,90,384,85,371,83xm27,28c24,27,12,23,10,19c9,16,12,14,14,13c16,13,17,14,19,14c22,15,26,16,30,17c34,19,38,20,42,22c47,24,49,24,48,29c45,35,31,29,27,28xm378,98c381,105,373,122,371,128c371,130,370,132,370,134c353,133,336,132,320,131c323,117,326,104,330,91c346,91,374,91,378,98xm358,171c357,174,356,177,355,180c340,179,325,179,310,178c312,165,315,152,318,140c334,141,351,142,367,143c364,152,361,162,358,171xm260,228c261,214,261,200,262,186c275,186,287,187,299,187c296,201,293,214,291,228c280,228,270,228,260,228xm263,177c264,163,265,149,266,136c280,137,294,138,309,139c306,152,303,165,301,178c288,178,276,177,263,177xm133,227c130,212,126,197,122,182c133,183,145,183,156,183c160,198,163,213,167,228c156,227,144,227,133,227xm105,123c119,124,132,125,145,126c148,142,151,158,155,174c143,174,131,173,119,173c115,156,110,139,105,123xm176,228c172,213,169,198,166,184c178,184,191,184,204,185c205,199,206,214,207,228c197,228,186,228,176,228c176,228,176,228,176,228xm164,175c160,159,157,142,154,126c170,128,185,129,200,130c201,145,202,161,203,176c190,175,177,175,164,175xm153,117c150,104,147,92,144,79c162,80,179,81,196,82c197,95,198,108,199,121c184,120,168,119,153,117xm209,131c225,132,241,134,257,135c256,149,255,163,254,177c240,177,226,176,212,176c211,161,210,146,209,131xm320,90c317,103,313,117,310,130c296,129,281,128,267,127c268,114,269,100,270,87c287,88,303,89,319,90c319,90,320,90,320,90xm262,87c260,100,259,113,258,126c241,125,225,123,208,122c207,109,206,96,205,83c222,84,238,85,254,86c257,86,259,86,262,87xm95,77c108,77,122,78,135,78c138,91,141,104,143,116c130,115,116,114,103,113c102,111,102,108,101,105c98,96,97,87,95,77xm216,228c215,214,214,199,213,185c226,185,240,186,253,186c252,200,252,214,251,228c239,228,227,228,216,228xm346,209c340,228,330,227,311,228c308,228,304,228,300,228c303,214,305,201,308,187c323,188,338,188,352,189c350,196,348,202,346,209xe">
                  <v:path o:connectlocs="662486,189407;219976,115180;130451,40952;0,43512;133008,94703;204629,186847;309501,586138;347869,701318;869673,673163;396468,673163;327406,611734;897810,588698;948967,432565;948967,212443;25578,48631;48599,35833;107430,56310;69062,71667;948967,327623;818516,335302;966872,250836;908041,460720;813400,358338;915715,437684;670160,476077;744338,583579;672718,453041;790380,355778;672718,453041;312059,465839;427163,583579;268575,314825;396468,445363;268575,314825;424605,470958;529477,583579;450184,583579;393911,322504;519246,450482;391353,299468;501341,209883;391353,299468;657371,345540;542267,450482;818516,230360;682949,325063;815958,230360;670160,222681;532035,312266;649697,220121;242997,197085;365774,296908;258344,268753;552498,583579;647139,476077;552498,583579;795495,583579;787822,478637;885021,534947" o:connectangles="0,0,0,0,0,0,0,0,0,0,0,0,0,0,0,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5100638;top:4448176;height:112713;width:50800;" filled="t" stroked="f" coordsize="20,44" o:gfxdata="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dJGy5AAAA2wAA&#10;AA8AAAAAAAAAAQAgAAAAIgAAAGRycy9kb3ducmV2LnhtbFBLAQIUABQAAAAIAIdO4kAzLwWeOwAA&#10;ADkAAAAQAAAAAAAAAAEAIAAAAAgBAABkcnMvc2hhcGV4bWwueG1sUEsFBgAAAAAGAAYAWwEAALID&#10;AAAAAA==&#10;" path="m13,10c15,5,8,0,5,6c0,17,2,30,10,39c13,44,20,38,16,33c11,27,10,18,13,10xe">
                  <v:path o:connectlocs="33020,25616;12700,15369;25400,99904;40640,84534;33020,25616" o:connectangles="0,0,0,0,0"/>
                  <v:fill on="t" focussize="0,0"/>
                  <v:stroke on="f"/>
                  <v:imagedata o:title=""/>
                  <o:lock v:ext="edit" aspectratio="f"/>
                </v:shape>
                <v:shape id="稻壳儿春秋广告/盗版必究        原创来源：http://chn.docer.com/works?userid=199329941#!/work_time" o:spid="_x0000_s1026" o:spt="100" style="position:absolute;left:5067301;top:4479926;height:58738;width:33338;" filled="t" stroked="f" coordsize="13,23" o:gfxdata="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d4s2/&#10;AAAA2wAAAA8AAAAAAAAAAQAgAAAAIgAAAGRycy9kb3ducmV2LnhtbFBLAQIUABQAAAAIAIdO4kAz&#10;LwWeOwAAADkAAAAQAAAAAAAAAAEAIAAAAA4BAABkcnMvc2hhcGV4bWwueG1sUEsFBgAAAAAGAAYA&#10;WwEAALgDAAAAAA==&#10;" path="m9,5c9,2,7,0,5,0c2,0,0,2,0,5c0,9,0,14,3,18c5,23,13,18,10,13c9,11,9,8,9,5xe">
                  <v:path o:connectlocs="23080,12769;12822,0;0,12769;7693,45968;25644,33199;23080,12769" o:connectangles="0,0,0,0,0,0"/>
                  <v:fill on="t" focussize="0,0"/>
                  <v:stroke on="f"/>
                  <v:imagedata o:title=""/>
                  <o:lock v:ext="edit" aspectratio="f"/>
                </v:shape>
              </v:group>
            </w:pict>
          </mc:Fallback>
        </mc:AlternateContent>
      </w:r>
      <w:r>
        <mc:AlternateContent>
          <mc:Choice Requires="wps">
            <w:drawing>
              <wp:anchor distT="0" distB="0" distL="114300" distR="114300" simplePos="0" relativeHeight="251599872" behindDoc="0" locked="0" layoutInCell="1" allowOverlap="1">
                <wp:simplePos x="0" y="0"/>
                <wp:positionH relativeFrom="column">
                  <wp:posOffset>-80010</wp:posOffset>
                </wp:positionH>
                <wp:positionV relativeFrom="paragraph">
                  <wp:posOffset>2036445</wp:posOffset>
                </wp:positionV>
                <wp:extent cx="2430780" cy="904240"/>
                <wp:effectExtent l="0" t="0" r="0" b="0"/>
                <wp:wrapNone/>
                <wp:docPr id="79" name="稻壳儿春秋广告/盗版必究"/>
                <wp:cNvGraphicFramePr/>
                <a:graphic xmlns:a="http://schemas.openxmlformats.org/drawingml/2006/main">
                  <a:graphicData uri="http://schemas.microsoft.com/office/word/2010/wordprocessingShape">
                    <wps:wsp>
                      <wps:cNvSpPr txBox="1"/>
                      <wps:spPr>
                        <a:xfrm>
                          <a:off x="1062990" y="2950845"/>
                          <a:ext cx="2430780" cy="9042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o:spid="_x0000_s1026" o:spt="202" type="#_x0000_t202" style="position:absolute;left:0pt;margin-left:-6.3pt;margin-top:160.35pt;height:71.2pt;width:191.4pt;z-index:251599872;mso-width-relative:page;mso-height-relative:page;" filled="f" stroked="f" coordsize="21600,21600" o:gfxdata="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2JRBNkAAAALAQAADwAAAAAAAAABACAAAAAiAAAAZHJzL2Rvd25yZXYueG1sUEsBAhQAFAAAAAgA&#10;h07iQJFHcZ7rAQAAgQMAAA4AAAAAAAAAAQAgAAAAKAEAAGRycy9lMm9Eb2MueG1sUEsFBgAAAAAG&#10;AAYAWQEAAIUFA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598848" behindDoc="0" locked="0" layoutInCell="1" allowOverlap="1">
                <wp:simplePos x="0" y="0"/>
                <wp:positionH relativeFrom="column">
                  <wp:posOffset>-481330</wp:posOffset>
                </wp:positionH>
                <wp:positionV relativeFrom="paragraph">
                  <wp:posOffset>939800</wp:posOffset>
                </wp:positionV>
                <wp:extent cx="3232150" cy="2301875"/>
                <wp:effectExtent l="0" t="0" r="0" b="7620"/>
                <wp:wrapNone/>
                <wp:docPr id="78"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661670" y="1854200"/>
                          <a:ext cx="3232150" cy="2301875"/>
                        </a:xfrm>
                        <a:custGeom>
                          <a:avLst/>
                          <a:gdLst>
                            <a:gd name="T0" fmla="*/ 10 w 971"/>
                            <a:gd name="T1" fmla="*/ 30 h 690"/>
                            <a:gd name="T2" fmla="*/ 18 w 971"/>
                            <a:gd name="T3" fmla="*/ 112 h 690"/>
                            <a:gd name="T4" fmla="*/ 19 w 971"/>
                            <a:gd name="T5" fmla="*/ 410 h 690"/>
                            <a:gd name="T6" fmla="*/ 22 w 971"/>
                            <a:gd name="T7" fmla="*/ 555 h 690"/>
                            <a:gd name="T8" fmla="*/ 24 w 971"/>
                            <a:gd name="T9" fmla="*/ 627 h 690"/>
                            <a:gd name="T10" fmla="*/ 25 w 971"/>
                            <a:gd name="T11" fmla="*/ 663 h 690"/>
                            <a:gd name="T12" fmla="*/ 26 w 971"/>
                            <a:gd name="T13" fmla="*/ 668 h 690"/>
                            <a:gd name="T14" fmla="*/ 26 w 971"/>
                            <a:gd name="T15" fmla="*/ 670 h 690"/>
                            <a:gd name="T16" fmla="*/ 26 w 971"/>
                            <a:gd name="T17" fmla="*/ 671 h 690"/>
                            <a:gd name="T18" fmla="*/ 26 w 971"/>
                            <a:gd name="T19" fmla="*/ 673 h 690"/>
                            <a:gd name="T20" fmla="*/ 27 w 971"/>
                            <a:gd name="T21" fmla="*/ 677 h 690"/>
                            <a:gd name="T22" fmla="*/ 33 w 971"/>
                            <a:gd name="T23" fmla="*/ 676 h 690"/>
                            <a:gd name="T24" fmla="*/ 33 w 971"/>
                            <a:gd name="T25" fmla="*/ 676 h 690"/>
                            <a:gd name="T26" fmla="*/ 33 w 971"/>
                            <a:gd name="T27" fmla="*/ 676 h 690"/>
                            <a:gd name="T28" fmla="*/ 34 w 971"/>
                            <a:gd name="T29" fmla="*/ 676 h 690"/>
                            <a:gd name="T30" fmla="*/ 36 w 971"/>
                            <a:gd name="T31" fmla="*/ 676 h 690"/>
                            <a:gd name="T32" fmla="*/ 42 w 971"/>
                            <a:gd name="T33" fmla="*/ 676 h 690"/>
                            <a:gd name="T34" fmla="*/ 54 w 971"/>
                            <a:gd name="T35" fmla="*/ 675 h 690"/>
                            <a:gd name="T36" fmla="*/ 104 w 971"/>
                            <a:gd name="T37" fmla="*/ 674 h 690"/>
                            <a:gd name="T38" fmla="*/ 883 w 971"/>
                            <a:gd name="T39" fmla="*/ 678 h 690"/>
                            <a:gd name="T40" fmla="*/ 922 w 971"/>
                            <a:gd name="T41" fmla="*/ 678 h 690"/>
                            <a:gd name="T42" fmla="*/ 932 w 971"/>
                            <a:gd name="T43" fmla="*/ 679 h 690"/>
                            <a:gd name="T44" fmla="*/ 935 w 971"/>
                            <a:gd name="T45" fmla="*/ 679 h 690"/>
                            <a:gd name="T46" fmla="*/ 941 w 971"/>
                            <a:gd name="T47" fmla="*/ 679 h 690"/>
                            <a:gd name="T48" fmla="*/ 950 w 971"/>
                            <a:gd name="T49" fmla="*/ 365 h 690"/>
                            <a:gd name="T50" fmla="*/ 962 w 971"/>
                            <a:gd name="T51" fmla="*/ 30 h 690"/>
                            <a:gd name="T52" fmla="*/ 927 w 971"/>
                            <a:gd name="T53" fmla="*/ 28 h 690"/>
                            <a:gd name="T54" fmla="*/ 5 w 971"/>
                            <a:gd name="T55" fmla="*/ 11 h 690"/>
                            <a:gd name="T56" fmla="*/ 98 w 971"/>
                            <a:gd name="T57" fmla="*/ 3 h 690"/>
                            <a:gd name="T58" fmla="*/ 528 w 971"/>
                            <a:gd name="T59" fmla="*/ 5 h 690"/>
                            <a:gd name="T60" fmla="*/ 746 w 971"/>
                            <a:gd name="T61" fmla="*/ 11 h 690"/>
                            <a:gd name="T62" fmla="*/ 854 w 971"/>
                            <a:gd name="T63" fmla="*/ 15 h 690"/>
                            <a:gd name="T64" fmla="*/ 908 w 971"/>
                            <a:gd name="T65" fmla="*/ 18 h 690"/>
                            <a:gd name="T66" fmla="*/ 935 w 971"/>
                            <a:gd name="T67" fmla="*/ 19 h 690"/>
                            <a:gd name="T68" fmla="*/ 971 w 971"/>
                            <a:gd name="T69" fmla="*/ 20 h 690"/>
                            <a:gd name="T70" fmla="*/ 971 w 971"/>
                            <a:gd name="T71" fmla="*/ 44 h 690"/>
                            <a:gd name="T72" fmla="*/ 970 w 971"/>
                            <a:gd name="T73" fmla="*/ 65 h 690"/>
                            <a:gd name="T74" fmla="*/ 969 w 971"/>
                            <a:gd name="T75" fmla="*/ 99 h 690"/>
                            <a:gd name="T76" fmla="*/ 959 w 971"/>
                            <a:gd name="T77" fmla="*/ 466 h 690"/>
                            <a:gd name="T78" fmla="*/ 955 w 971"/>
                            <a:gd name="T79" fmla="*/ 581 h 690"/>
                            <a:gd name="T80" fmla="*/ 954 w 971"/>
                            <a:gd name="T81" fmla="*/ 640 h 690"/>
                            <a:gd name="T82" fmla="*/ 953 w 971"/>
                            <a:gd name="T83" fmla="*/ 669 h 690"/>
                            <a:gd name="T84" fmla="*/ 952 w 971"/>
                            <a:gd name="T85" fmla="*/ 690 h 690"/>
                            <a:gd name="T86" fmla="*/ 930 w 971"/>
                            <a:gd name="T87" fmla="*/ 689 h 690"/>
                            <a:gd name="T88" fmla="*/ 899 w 971"/>
                            <a:gd name="T89" fmla="*/ 688 h 690"/>
                            <a:gd name="T90" fmla="*/ 836 w 971"/>
                            <a:gd name="T91" fmla="*/ 687 h 690"/>
                            <a:gd name="T92" fmla="*/ 708 w 971"/>
                            <a:gd name="T93" fmla="*/ 684 h 690"/>
                            <a:gd name="T94" fmla="*/ 447 w 971"/>
                            <a:gd name="T95" fmla="*/ 681 h 690"/>
                            <a:gd name="T96" fmla="*/ 79 w 971"/>
                            <a:gd name="T97" fmla="*/ 687 h 690"/>
                            <a:gd name="T98" fmla="*/ 42 w 971"/>
                            <a:gd name="T99" fmla="*/ 688 h 690"/>
                            <a:gd name="T100" fmla="*/ 27 w 971"/>
                            <a:gd name="T101" fmla="*/ 688 h 690"/>
                            <a:gd name="T102" fmla="*/ 15 w 971"/>
                            <a:gd name="T103" fmla="*/ 689 h 690"/>
                            <a:gd name="T104" fmla="*/ 14 w 971"/>
                            <a:gd name="T105" fmla="*/ 677 h 690"/>
                            <a:gd name="T106" fmla="*/ 14 w 971"/>
                            <a:gd name="T107" fmla="*/ 661 h 690"/>
                            <a:gd name="T108" fmla="*/ 13 w 971"/>
                            <a:gd name="T109" fmla="*/ 623 h 690"/>
                            <a:gd name="T110" fmla="*/ 12 w 971"/>
                            <a:gd name="T111" fmla="*/ 546 h 690"/>
                            <a:gd name="T112" fmla="*/ 8 w 971"/>
                            <a:gd name="T113" fmla="*/ 394 h 690"/>
                            <a:gd name="T114" fmla="*/ 5 w 971"/>
                            <a:gd name="T115" fmla="*/ 116 h 690"/>
                            <a:gd name="T116" fmla="*/ 10 w 971"/>
                            <a:gd name="T117" fmla="*/ 3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71" h="690">
                              <a:moveTo>
                                <a:pt x="10" y="30"/>
                              </a:moveTo>
                              <a:cubicBezTo>
                                <a:pt x="25" y="47"/>
                                <a:pt x="18" y="88"/>
                                <a:pt x="18" y="112"/>
                              </a:cubicBezTo>
                              <a:cubicBezTo>
                                <a:pt x="17" y="213"/>
                                <a:pt x="18" y="312"/>
                                <a:pt x="19" y="410"/>
                              </a:cubicBezTo>
                              <a:cubicBezTo>
                                <a:pt x="20" y="459"/>
                                <a:pt x="21" y="507"/>
                                <a:pt x="22" y="555"/>
                              </a:cubicBezTo>
                              <a:cubicBezTo>
                                <a:pt x="23" y="580"/>
                                <a:pt x="24" y="603"/>
                                <a:pt x="24" y="627"/>
                              </a:cubicBezTo>
                              <a:cubicBezTo>
                                <a:pt x="25" y="639"/>
                                <a:pt x="25" y="651"/>
                                <a:pt x="25" y="663"/>
                              </a:cubicBezTo>
                              <a:cubicBezTo>
                                <a:pt x="26" y="668"/>
                                <a:pt x="26" y="668"/>
                                <a:pt x="26" y="668"/>
                              </a:cubicBezTo>
                              <a:cubicBezTo>
                                <a:pt x="26" y="670"/>
                                <a:pt x="26" y="670"/>
                                <a:pt x="26" y="670"/>
                              </a:cubicBezTo>
                              <a:cubicBezTo>
                                <a:pt x="26" y="671"/>
                                <a:pt x="26" y="671"/>
                                <a:pt x="26" y="671"/>
                              </a:cubicBezTo>
                              <a:cubicBezTo>
                                <a:pt x="26" y="673"/>
                                <a:pt x="26" y="673"/>
                                <a:pt x="26" y="673"/>
                              </a:cubicBezTo>
                              <a:cubicBezTo>
                                <a:pt x="27" y="677"/>
                                <a:pt x="27" y="677"/>
                                <a:pt x="27" y="677"/>
                              </a:cubicBezTo>
                              <a:cubicBezTo>
                                <a:pt x="33" y="676"/>
                                <a:pt x="33" y="676"/>
                                <a:pt x="33" y="676"/>
                              </a:cubicBezTo>
                              <a:cubicBezTo>
                                <a:pt x="33" y="676"/>
                                <a:pt x="33" y="676"/>
                                <a:pt x="33" y="676"/>
                              </a:cubicBezTo>
                              <a:cubicBezTo>
                                <a:pt x="33" y="676"/>
                                <a:pt x="33" y="676"/>
                                <a:pt x="33" y="676"/>
                              </a:cubicBezTo>
                              <a:cubicBezTo>
                                <a:pt x="34" y="676"/>
                                <a:pt x="34" y="676"/>
                                <a:pt x="34" y="676"/>
                              </a:cubicBezTo>
                              <a:cubicBezTo>
                                <a:pt x="36" y="676"/>
                                <a:pt x="36" y="676"/>
                                <a:pt x="36" y="676"/>
                              </a:cubicBezTo>
                              <a:cubicBezTo>
                                <a:pt x="42" y="676"/>
                                <a:pt x="42" y="676"/>
                                <a:pt x="42" y="676"/>
                              </a:cubicBezTo>
                              <a:cubicBezTo>
                                <a:pt x="54" y="675"/>
                                <a:pt x="54" y="675"/>
                                <a:pt x="54" y="675"/>
                              </a:cubicBezTo>
                              <a:cubicBezTo>
                                <a:pt x="71" y="675"/>
                                <a:pt x="87" y="674"/>
                                <a:pt x="104" y="674"/>
                              </a:cubicBezTo>
                              <a:cubicBezTo>
                                <a:pt x="361" y="666"/>
                                <a:pt x="623" y="673"/>
                                <a:pt x="883" y="678"/>
                              </a:cubicBezTo>
                              <a:cubicBezTo>
                                <a:pt x="896" y="678"/>
                                <a:pt x="909" y="678"/>
                                <a:pt x="922" y="678"/>
                              </a:cubicBezTo>
                              <a:cubicBezTo>
                                <a:pt x="932" y="679"/>
                                <a:pt x="932" y="679"/>
                                <a:pt x="932" y="679"/>
                              </a:cubicBezTo>
                              <a:cubicBezTo>
                                <a:pt x="935" y="679"/>
                                <a:pt x="935" y="679"/>
                                <a:pt x="935" y="679"/>
                              </a:cubicBezTo>
                              <a:cubicBezTo>
                                <a:pt x="941" y="679"/>
                                <a:pt x="941" y="679"/>
                                <a:pt x="941" y="679"/>
                              </a:cubicBezTo>
                              <a:cubicBezTo>
                                <a:pt x="944" y="574"/>
                                <a:pt x="947" y="470"/>
                                <a:pt x="950" y="365"/>
                              </a:cubicBezTo>
                              <a:cubicBezTo>
                                <a:pt x="954" y="253"/>
                                <a:pt x="958" y="141"/>
                                <a:pt x="962" y="30"/>
                              </a:cubicBezTo>
                              <a:cubicBezTo>
                                <a:pt x="950" y="29"/>
                                <a:pt x="939" y="29"/>
                                <a:pt x="927" y="28"/>
                              </a:cubicBezTo>
                              <a:cubicBezTo>
                                <a:pt x="619" y="18"/>
                                <a:pt x="304" y="6"/>
                                <a:pt x="5" y="11"/>
                              </a:cubicBezTo>
                              <a:cubicBezTo>
                                <a:pt x="20" y="0"/>
                                <a:pt x="71" y="4"/>
                                <a:pt x="98" y="3"/>
                              </a:cubicBezTo>
                              <a:cubicBezTo>
                                <a:pt x="237" y="0"/>
                                <a:pt x="382" y="1"/>
                                <a:pt x="528" y="5"/>
                              </a:cubicBezTo>
                              <a:cubicBezTo>
                                <a:pt x="601" y="6"/>
                                <a:pt x="674" y="9"/>
                                <a:pt x="746" y="11"/>
                              </a:cubicBezTo>
                              <a:cubicBezTo>
                                <a:pt x="783" y="13"/>
                                <a:pt x="819" y="14"/>
                                <a:pt x="854" y="15"/>
                              </a:cubicBezTo>
                              <a:cubicBezTo>
                                <a:pt x="872" y="16"/>
                                <a:pt x="890" y="17"/>
                                <a:pt x="908" y="18"/>
                              </a:cubicBezTo>
                              <a:cubicBezTo>
                                <a:pt x="917" y="18"/>
                                <a:pt x="926" y="18"/>
                                <a:pt x="935" y="19"/>
                              </a:cubicBezTo>
                              <a:cubicBezTo>
                                <a:pt x="947" y="19"/>
                                <a:pt x="959" y="19"/>
                                <a:pt x="971" y="20"/>
                              </a:cubicBezTo>
                              <a:cubicBezTo>
                                <a:pt x="971" y="28"/>
                                <a:pt x="971" y="36"/>
                                <a:pt x="971" y="44"/>
                              </a:cubicBezTo>
                              <a:cubicBezTo>
                                <a:pt x="970" y="51"/>
                                <a:pt x="970" y="58"/>
                                <a:pt x="970" y="65"/>
                              </a:cubicBezTo>
                              <a:cubicBezTo>
                                <a:pt x="969" y="76"/>
                                <a:pt x="969" y="87"/>
                                <a:pt x="969" y="99"/>
                              </a:cubicBezTo>
                              <a:cubicBezTo>
                                <a:pt x="963" y="220"/>
                                <a:pt x="963" y="344"/>
                                <a:pt x="959" y="466"/>
                              </a:cubicBezTo>
                              <a:cubicBezTo>
                                <a:pt x="958" y="504"/>
                                <a:pt x="957" y="542"/>
                                <a:pt x="955" y="581"/>
                              </a:cubicBezTo>
                              <a:cubicBezTo>
                                <a:pt x="955" y="601"/>
                                <a:pt x="954" y="620"/>
                                <a:pt x="954" y="640"/>
                              </a:cubicBezTo>
                              <a:cubicBezTo>
                                <a:pt x="953" y="649"/>
                                <a:pt x="953" y="659"/>
                                <a:pt x="953" y="669"/>
                              </a:cubicBezTo>
                              <a:cubicBezTo>
                                <a:pt x="953" y="676"/>
                                <a:pt x="952" y="683"/>
                                <a:pt x="952" y="690"/>
                              </a:cubicBezTo>
                              <a:cubicBezTo>
                                <a:pt x="945" y="690"/>
                                <a:pt x="937" y="689"/>
                                <a:pt x="930" y="689"/>
                              </a:cubicBezTo>
                              <a:cubicBezTo>
                                <a:pt x="919" y="689"/>
                                <a:pt x="909" y="689"/>
                                <a:pt x="899" y="688"/>
                              </a:cubicBezTo>
                              <a:cubicBezTo>
                                <a:pt x="878" y="688"/>
                                <a:pt x="857" y="687"/>
                                <a:pt x="836" y="687"/>
                              </a:cubicBezTo>
                              <a:cubicBezTo>
                                <a:pt x="793" y="686"/>
                                <a:pt x="751" y="685"/>
                                <a:pt x="708" y="684"/>
                              </a:cubicBezTo>
                              <a:cubicBezTo>
                                <a:pt x="622" y="682"/>
                                <a:pt x="535" y="681"/>
                                <a:pt x="447" y="681"/>
                              </a:cubicBezTo>
                              <a:cubicBezTo>
                                <a:pt x="325" y="681"/>
                                <a:pt x="202" y="685"/>
                                <a:pt x="79" y="687"/>
                              </a:cubicBezTo>
                              <a:cubicBezTo>
                                <a:pt x="67" y="688"/>
                                <a:pt x="54" y="688"/>
                                <a:pt x="42" y="688"/>
                              </a:cubicBezTo>
                              <a:cubicBezTo>
                                <a:pt x="37" y="688"/>
                                <a:pt x="32" y="688"/>
                                <a:pt x="27" y="688"/>
                              </a:cubicBezTo>
                              <a:cubicBezTo>
                                <a:pt x="23" y="689"/>
                                <a:pt x="19" y="689"/>
                                <a:pt x="15" y="689"/>
                              </a:cubicBezTo>
                              <a:cubicBezTo>
                                <a:pt x="14" y="677"/>
                                <a:pt x="14" y="677"/>
                                <a:pt x="14" y="677"/>
                              </a:cubicBezTo>
                              <a:cubicBezTo>
                                <a:pt x="14" y="661"/>
                                <a:pt x="14" y="661"/>
                                <a:pt x="14" y="661"/>
                              </a:cubicBezTo>
                              <a:cubicBezTo>
                                <a:pt x="14" y="648"/>
                                <a:pt x="14" y="635"/>
                                <a:pt x="13" y="623"/>
                              </a:cubicBezTo>
                              <a:cubicBezTo>
                                <a:pt x="13" y="597"/>
                                <a:pt x="12" y="572"/>
                                <a:pt x="12" y="546"/>
                              </a:cubicBezTo>
                              <a:cubicBezTo>
                                <a:pt x="11" y="496"/>
                                <a:pt x="10" y="445"/>
                                <a:pt x="8" y="394"/>
                              </a:cubicBezTo>
                              <a:cubicBezTo>
                                <a:pt x="6" y="303"/>
                                <a:pt x="5" y="213"/>
                                <a:pt x="5" y="116"/>
                              </a:cubicBezTo>
                              <a:cubicBezTo>
                                <a:pt x="5" y="88"/>
                                <a:pt x="0" y="54"/>
                                <a:pt x="10" y="30"/>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37.9pt;margin-top:74pt;height:181.25pt;width:254.5pt;z-index:251598848;mso-width-relative:page;mso-height-relative:page;" fillcolor="#3C3C3B" filled="t" stroked="f" coordsize="971,690" o:gfxdata="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" path="m10,30c25,47,18,88,18,112c17,213,18,312,19,410c20,459,21,507,22,555c23,580,24,603,24,627c25,639,25,651,25,663c26,668,26,668,26,668c26,670,26,670,26,670c26,671,26,671,26,671c26,673,26,673,26,673c27,677,27,677,27,677c33,676,33,676,33,676c33,676,33,676,33,676c33,676,33,676,33,676c34,676,34,676,34,676c36,676,36,676,36,676c42,676,42,676,42,676c54,675,54,675,54,675c71,675,87,674,104,674c361,666,623,673,883,678c896,678,909,678,922,678c932,679,932,679,932,679c935,679,935,679,935,679c941,679,941,679,941,679c944,574,947,470,950,365c954,253,958,141,962,30c950,29,939,29,927,28c619,18,304,6,5,11c20,0,71,4,98,3c237,0,382,1,528,5c601,6,674,9,746,11c783,13,819,14,854,15c872,16,890,17,908,18c917,18,926,18,935,19c947,19,959,19,971,20c971,28,971,36,971,44c970,51,970,58,970,65c969,76,969,87,969,99c963,220,963,344,959,466c958,504,957,542,955,581c955,601,954,620,954,640c953,649,953,659,953,669c953,676,952,683,952,690c945,690,937,689,930,689c919,689,909,689,899,688c878,688,857,687,836,687c793,686,751,685,708,684c622,682,535,681,447,681c325,681,202,685,79,687c67,688,54,688,42,688c37,688,32,688,27,688c23,689,19,689,15,689c14,677,14,677,14,677c14,661,14,661,14,661c14,648,14,635,13,623c13,597,12,572,12,546c11,496,10,445,8,394c6,303,5,213,5,116c5,88,0,54,10,30xe">
                <v:path o:connectlocs="33286,100081;59916,373637;63244,1367780;73230,1851508;79888,2091703;83217,2211801;86545,2228481;86545,2235153;86545,2238490;86545,2245162;89874,2258506;109846,2255170;109846,2255170;109846,2255170;113175,2255170;119832,2255170;139804,2255170;179748,2251834;346182,2248498;2939226,2261842;3069044,2261842;3102331,2265178;3112317,2265178;3132289,2265178;3162247,1217658;3202191,100081;3085688,93409;16643,36696;326210,10008;1757543,16680;2483196,36696;2842694,50040;3022443,60048;3112317,63384;3232150,66721;3232150,146786;3228821,216843;3225492,330269;3192205,1554599;3178891,1938245;3175562,2135072;3172233,2231817;3168905,2301875;3095674,2298538;2992484,2295202;2782777,2291866;2356706,2281858;1487920,2271850;262965,2291866;139804,2295202;89874,2295202;49930,2298538;46601,2258506;46601,2205129;43272,2078359;39944,1821483;26629,1314403;16643,386981;33286,100081" o:connectangles="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97824" behindDoc="0" locked="0" layoutInCell="1" allowOverlap="1">
                <wp:simplePos x="0" y="0"/>
                <wp:positionH relativeFrom="column">
                  <wp:posOffset>1110615</wp:posOffset>
                </wp:positionH>
                <wp:positionV relativeFrom="paragraph">
                  <wp:posOffset>-259715</wp:posOffset>
                </wp:positionV>
                <wp:extent cx="3053080" cy="294640"/>
                <wp:effectExtent l="0" t="0" r="0" b="0"/>
                <wp:wrapNone/>
                <wp:docPr id="77"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253615" y="654685"/>
                          <a:ext cx="3053080" cy="2946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87.45pt;margin-top:-20.45pt;height:23.2pt;width:240.4pt;z-index:251597824;mso-width-relative:page;mso-height-relative:page;" filled="f" stroked="f" coordsize="21600,21600" o:gfxdata="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Zhfr1gAAAAkBAAAPAAAAAAAAAAEAIAAAACIAAABkcnMvZG93bnJldi54bWxQSwECFAAUAAAA&#10;CACHTuJAJiASrikCAADOAwAADgAAAAAAAAABACAAAAAlAQAAZHJzL2Uyb0RvYy54bWxQSwUGAAAA&#10;AAYABgBZAQAAwAU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w:t>
                      </w:r>
                    </w:p>
                  </w:txbxContent>
                </v:textbox>
              </v:shape>
            </w:pict>
          </mc:Fallback>
        </mc:AlternateContent>
      </w:r>
      <w:r>
        <mc:AlternateContent>
          <mc:Choice Requires="wps">
            <w:drawing>
              <wp:anchor distT="0" distB="0" distL="114300" distR="114300" simplePos="0" relativeHeight="251596800" behindDoc="0" locked="0" layoutInCell="1" allowOverlap="1">
                <wp:simplePos x="0" y="0"/>
                <wp:positionH relativeFrom="column">
                  <wp:posOffset>1776095</wp:posOffset>
                </wp:positionH>
                <wp:positionV relativeFrom="paragraph">
                  <wp:posOffset>-588645</wp:posOffset>
                </wp:positionV>
                <wp:extent cx="1722120" cy="400050"/>
                <wp:effectExtent l="0" t="0" r="0" b="0"/>
                <wp:wrapNone/>
                <wp:docPr id="2"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919095" y="325755"/>
                          <a:ext cx="172212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9.85pt;margin-top:-46.35pt;height:31.5pt;width:135.6pt;z-index:251596800;mso-width-relative:page;mso-height-relative:page;" filled="f" stroked="f" coordsize="21600,21600" o:gfxdata="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cALszYAAAACwEAAA8AAAAAAAAAAQAgAAAAIgAAAGRycy9kb3ducmV2LnhtbFBLAQIUABQAAAAI&#10;AIdO4kAgmy1bJgIAAM0DAAAOAAAAAAAAAAEAIAAAACcBAABkcnMvZTJvRG9jLnhtbFBLBQYAAAAA&#10;BgAGAFkBAAC/BQ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v:textbox>
              </v:shape>
            </w:pict>
          </mc:Fallback>
        </mc:AlternateContent>
      </w:r>
      <w:r>
        <mc:AlternateContent>
          <mc:Choice Requires="wpg">
            <w:drawing>
              <wp:anchor distT="0" distB="0" distL="114300" distR="114300" simplePos="0" relativeHeight="251595776" behindDoc="0" locked="0" layoutInCell="1" allowOverlap="1">
                <wp:simplePos x="0" y="0"/>
                <wp:positionH relativeFrom="column">
                  <wp:posOffset>2016760</wp:posOffset>
                </wp:positionH>
                <wp:positionV relativeFrom="paragraph">
                  <wp:posOffset>47625</wp:posOffset>
                </wp:positionV>
                <wp:extent cx="1242060" cy="384175"/>
                <wp:effectExtent l="0" t="0" r="1270" b="3810"/>
                <wp:wrapNone/>
                <wp:docPr id="66" name="稻壳儿春秋广告/盗版必究        原创来源：http://chn.docer.com/works?userid=199329941#!/work_time"/>
                <wp:cNvGraphicFramePr/>
                <a:graphic xmlns:a="http://schemas.openxmlformats.org/drawingml/2006/main">
                  <a:graphicData uri="http://schemas.microsoft.com/office/word/2010/wordprocessingGroup">
                    <wpg:wgp>
                      <wpg:cNvGrpSpPr/>
                      <wpg:grpSpPr>
                        <a:xfrm>
                          <a:off x="0" y="0"/>
                          <a:ext cx="1242060" cy="384175"/>
                          <a:chOff x="2184400" y="2150251"/>
                          <a:chExt cx="1507065" cy="465949"/>
                        </a:xfrm>
                      </wpg:grpSpPr>
                      <wps:wsp>
                        <wps:cNvPr id="108" name="稻壳儿春秋广告/盗版必究        原创来源：http://chn.docer.com/works?userid=199329941#!/work_time"/>
                        <wps:cNvSpPr>
                          <a:spLocks noEditPoints="1"/>
                        </wps:cNvSpPr>
                        <wps:spPr bwMode="auto">
                          <a:xfrm>
                            <a:off x="2184400" y="2150251"/>
                            <a:ext cx="423333" cy="465949"/>
                          </a:xfrm>
                          <a:custGeom>
                            <a:avLst/>
                            <a:gdLst>
                              <a:gd name="T0" fmla="*/ 186 w 211"/>
                              <a:gd name="T1" fmla="*/ 44 h 232"/>
                              <a:gd name="T2" fmla="*/ 89 w 211"/>
                              <a:gd name="T3" fmla="*/ 6 h 232"/>
                              <a:gd name="T4" fmla="*/ 46 w 211"/>
                              <a:gd name="T5" fmla="*/ 103 h 232"/>
                              <a:gd name="T6" fmla="*/ 48 w 211"/>
                              <a:gd name="T7" fmla="*/ 152 h 232"/>
                              <a:gd name="T8" fmla="*/ 81 w 211"/>
                              <a:gd name="T9" fmla="*/ 197 h 232"/>
                              <a:gd name="T10" fmla="*/ 139 w 211"/>
                              <a:gd name="T11" fmla="*/ 178 h 232"/>
                              <a:gd name="T12" fmla="*/ 181 w 211"/>
                              <a:gd name="T13" fmla="*/ 144 h 232"/>
                              <a:gd name="T14" fmla="*/ 170 w 211"/>
                              <a:gd name="T15" fmla="*/ 80 h 232"/>
                              <a:gd name="T16" fmla="*/ 135 w 211"/>
                              <a:gd name="T17" fmla="*/ 90 h 232"/>
                              <a:gd name="T18" fmla="*/ 134 w 211"/>
                              <a:gd name="T19" fmla="*/ 87 h 232"/>
                              <a:gd name="T20" fmla="*/ 169 w 211"/>
                              <a:gd name="T21" fmla="*/ 46 h 232"/>
                              <a:gd name="T22" fmla="*/ 117 w 211"/>
                              <a:gd name="T23" fmla="*/ 142 h 232"/>
                              <a:gd name="T24" fmla="*/ 103 w 211"/>
                              <a:gd name="T25" fmla="*/ 89 h 232"/>
                              <a:gd name="T26" fmla="*/ 113 w 211"/>
                              <a:gd name="T27" fmla="*/ 78 h 232"/>
                              <a:gd name="T28" fmla="*/ 107 w 211"/>
                              <a:gd name="T29" fmla="*/ 52 h 232"/>
                              <a:gd name="T30" fmla="*/ 103 w 211"/>
                              <a:gd name="T31" fmla="*/ 80 h 232"/>
                              <a:gd name="T32" fmla="*/ 43 w 211"/>
                              <a:gd name="T33" fmla="*/ 91 h 232"/>
                              <a:gd name="T34" fmla="*/ 81 w 211"/>
                              <a:gd name="T35" fmla="*/ 95 h 232"/>
                              <a:gd name="T36" fmla="*/ 72 w 211"/>
                              <a:gd name="T37" fmla="*/ 89 h 232"/>
                              <a:gd name="T38" fmla="*/ 74 w 211"/>
                              <a:gd name="T39" fmla="*/ 106 h 232"/>
                              <a:gd name="T40" fmla="*/ 43 w 211"/>
                              <a:gd name="T41" fmla="*/ 91 h 232"/>
                              <a:gd name="T42" fmla="*/ 72 w 211"/>
                              <a:gd name="T43" fmla="*/ 113 h 232"/>
                              <a:gd name="T44" fmla="*/ 52 w 211"/>
                              <a:gd name="T45" fmla="*/ 128 h 232"/>
                              <a:gd name="T46" fmla="*/ 72 w 211"/>
                              <a:gd name="T47" fmla="*/ 126 h 232"/>
                              <a:gd name="T48" fmla="*/ 15 w 211"/>
                              <a:gd name="T49" fmla="*/ 135 h 232"/>
                              <a:gd name="T50" fmla="*/ 87 w 211"/>
                              <a:gd name="T51" fmla="*/ 147 h 232"/>
                              <a:gd name="T52" fmla="*/ 72 w 211"/>
                              <a:gd name="T53" fmla="*/ 170 h 232"/>
                              <a:gd name="T54" fmla="*/ 93 w 211"/>
                              <a:gd name="T55" fmla="*/ 150 h 232"/>
                              <a:gd name="T56" fmla="*/ 51 w 211"/>
                              <a:gd name="T57" fmla="*/ 196 h 232"/>
                              <a:gd name="T58" fmla="*/ 100 w 211"/>
                              <a:gd name="T59" fmla="*/ 153 h 232"/>
                              <a:gd name="T60" fmla="*/ 112 w 211"/>
                              <a:gd name="T61" fmla="*/ 152 h 232"/>
                              <a:gd name="T62" fmla="*/ 116 w 211"/>
                              <a:gd name="T63" fmla="*/ 151 h 232"/>
                              <a:gd name="T64" fmla="*/ 124 w 211"/>
                              <a:gd name="T65" fmla="*/ 152 h 232"/>
                              <a:gd name="T66" fmla="*/ 110 w 211"/>
                              <a:gd name="T67" fmla="*/ 221 h 232"/>
                              <a:gd name="T68" fmla="*/ 130 w 211"/>
                              <a:gd name="T69" fmla="*/ 148 h 232"/>
                              <a:gd name="T70" fmla="*/ 153 w 211"/>
                              <a:gd name="T71" fmla="*/ 156 h 232"/>
                              <a:gd name="T72" fmla="*/ 137 w 211"/>
                              <a:gd name="T73" fmla="*/ 138 h 232"/>
                              <a:gd name="T74" fmla="*/ 167 w 211"/>
                              <a:gd name="T75" fmla="*/ 143 h 232"/>
                              <a:gd name="T76" fmla="*/ 183 w 211"/>
                              <a:gd name="T77" fmla="*/ 135 h 232"/>
                              <a:gd name="T78" fmla="*/ 144 w 211"/>
                              <a:gd name="T79" fmla="*/ 128 h 232"/>
                              <a:gd name="T80" fmla="*/ 167 w 211"/>
                              <a:gd name="T81" fmla="*/ 111 h 232"/>
                              <a:gd name="T82" fmla="*/ 145 w 211"/>
                              <a:gd name="T83" fmla="*/ 106 h 232"/>
                              <a:gd name="T84" fmla="*/ 145 w 211"/>
                              <a:gd name="T85" fmla="*/ 103 h 232"/>
                              <a:gd name="T86" fmla="*/ 200 w 211"/>
                              <a:gd name="T87" fmla="*/ 115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 h="232">
                                <a:moveTo>
                                  <a:pt x="210" y="120"/>
                                </a:moveTo>
                                <a:cubicBezTo>
                                  <a:pt x="208" y="98"/>
                                  <a:pt x="186" y="91"/>
                                  <a:pt x="166" y="93"/>
                                </a:cubicBezTo>
                                <a:cubicBezTo>
                                  <a:pt x="185" y="81"/>
                                  <a:pt x="204" y="62"/>
                                  <a:pt x="186" y="44"/>
                                </a:cubicBezTo>
                                <a:cubicBezTo>
                                  <a:pt x="168" y="26"/>
                                  <a:pt x="145" y="41"/>
                                  <a:pt x="129" y="58"/>
                                </a:cubicBezTo>
                                <a:cubicBezTo>
                                  <a:pt x="131" y="47"/>
                                  <a:pt x="132" y="35"/>
                                  <a:pt x="127" y="24"/>
                                </a:cubicBezTo>
                                <a:cubicBezTo>
                                  <a:pt x="121" y="10"/>
                                  <a:pt x="105" y="0"/>
                                  <a:pt x="89" y="6"/>
                                </a:cubicBezTo>
                                <a:cubicBezTo>
                                  <a:pt x="69" y="13"/>
                                  <a:pt x="69" y="38"/>
                                  <a:pt x="77" y="58"/>
                                </a:cubicBezTo>
                                <a:cubicBezTo>
                                  <a:pt x="61" y="44"/>
                                  <a:pt x="40" y="33"/>
                                  <a:pt x="25" y="52"/>
                                </a:cubicBezTo>
                                <a:cubicBezTo>
                                  <a:pt x="11" y="70"/>
                                  <a:pt x="27" y="92"/>
                                  <a:pt x="46" y="103"/>
                                </a:cubicBezTo>
                                <a:cubicBezTo>
                                  <a:pt x="25" y="103"/>
                                  <a:pt x="2" y="109"/>
                                  <a:pt x="3" y="130"/>
                                </a:cubicBezTo>
                                <a:cubicBezTo>
                                  <a:pt x="5" y="143"/>
                                  <a:pt x="19" y="151"/>
                                  <a:pt x="31" y="153"/>
                                </a:cubicBezTo>
                                <a:cubicBezTo>
                                  <a:pt x="37" y="154"/>
                                  <a:pt x="43" y="153"/>
                                  <a:pt x="48" y="152"/>
                                </a:cubicBezTo>
                                <a:cubicBezTo>
                                  <a:pt x="44" y="156"/>
                                  <a:pt x="41" y="161"/>
                                  <a:pt x="38" y="166"/>
                                </a:cubicBezTo>
                                <a:cubicBezTo>
                                  <a:pt x="33" y="179"/>
                                  <a:pt x="34" y="195"/>
                                  <a:pt x="45" y="204"/>
                                </a:cubicBezTo>
                                <a:cubicBezTo>
                                  <a:pt x="60" y="215"/>
                                  <a:pt x="72" y="209"/>
                                  <a:pt x="81" y="197"/>
                                </a:cubicBezTo>
                                <a:cubicBezTo>
                                  <a:pt x="81" y="199"/>
                                  <a:pt x="81" y="202"/>
                                  <a:pt x="82" y="204"/>
                                </a:cubicBezTo>
                                <a:cubicBezTo>
                                  <a:pt x="85" y="219"/>
                                  <a:pt x="99" y="232"/>
                                  <a:pt x="116" y="231"/>
                                </a:cubicBezTo>
                                <a:cubicBezTo>
                                  <a:pt x="141" y="229"/>
                                  <a:pt x="144" y="201"/>
                                  <a:pt x="139" y="178"/>
                                </a:cubicBezTo>
                                <a:cubicBezTo>
                                  <a:pt x="145" y="185"/>
                                  <a:pt x="151" y="192"/>
                                  <a:pt x="159" y="195"/>
                                </a:cubicBezTo>
                                <a:cubicBezTo>
                                  <a:pt x="171" y="201"/>
                                  <a:pt x="187" y="199"/>
                                  <a:pt x="194" y="187"/>
                                </a:cubicBezTo>
                                <a:cubicBezTo>
                                  <a:pt x="205" y="169"/>
                                  <a:pt x="196" y="154"/>
                                  <a:pt x="181" y="144"/>
                                </a:cubicBezTo>
                                <a:cubicBezTo>
                                  <a:pt x="197" y="143"/>
                                  <a:pt x="211" y="136"/>
                                  <a:pt x="210" y="120"/>
                                </a:cubicBezTo>
                                <a:close/>
                                <a:moveTo>
                                  <a:pt x="169" y="46"/>
                                </a:moveTo>
                                <a:cubicBezTo>
                                  <a:pt x="191" y="49"/>
                                  <a:pt x="182" y="71"/>
                                  <a:pt x="170" y="80"/>
                                </a:cubicBezTo>
                                <a:cubicBezTo>
                                  <a:pt x="162" y="87"/>
                                  <a:pt x="153" y="92"/>
                                  <a:pt x="143" y="95"/>
                                </a:cubicBezTo>
                                <a:cubicBezTo>
                                  <a:pt x="142" y="95"/>
                                  <a:pt x="141" y="96"/>
                                  <a:pt x="141" y="96"/>
                                </a:cubicBezTo>
                                <a:cubicBezTo>
                                  <a:pt x="139" y="94"/>
                                  <a:pt x="137" y="92"/>
                                  <a:pt x="135" y="90"/>
                                </a:cubicBezTo>
                                <a:cubicBezTo>
                                  <a:pt x="141" y="87"/>
                                  <a:pt x="147" y="81"/>
                                  <a:pt x="148" y="74"/>
                                </a:cubicBezTo>
                                <a:cubicBezTo>
                                  <a:pt x="149" y="71"/>
                                  <a:pt x="145" y="70"/>
                                  <a:pt x="144" y="73"/>
                                </a:cubicBezTo>
                                <a:cubicBezTo>
                                  <a:pt x="142" y="79"/>
                                  <a:pt x="139" y="83"/>
                                  <a:pt x="134" y="87"/>
                                </a:cubicBezTo>
                                <a:cubicBezTo>
                                  <a:pt x="133" y="87"/>
                                  <a:pt x="133" y="88"/>
                                  <a:pt x="133" y="88"/>
                                </a:cubicBezTo>
                                <a:cubicBezTo>
                                  <a:pt x="129" y="85"/>
                                  <a:pt x="125" y="83"/>
                                  <a:pt x="121" y="81"/>
                                </a:cubicBezTo>
                                <a:cubicBezTo>
                                  <a:pt x="132" y="64"/>
                                  <a:pt x="145" y="44"/>
                                  <a:pt x="169" y="46"/>
                                </a:cubicBezTo>
                                <a:close/>
                                <a:moveTo>
                                  <a:pt x="103" y="89"/>
                                </a:moveTo>
                                <a:cubicBezTo>
                                  <a:pt x="116" y="88"/>
                                  <a:pt x="131" y="90"/>
                                  <a:pt x="136" y="105"/>
                                </a:cubicBezTo>
                                <a:cubicBezTo>
                                  <a:pt x="141" y="120"/>
                                  <a:pt x="132" y="138"/>
                                  <a:pt x="117" y="142"/>
                                </a:cubicBezTo>
                                <a:cubicBezTo>
                                  <a:pt x="102" y="147"/>
                                  <a:pt x="83" y="140"/>
                                  <a:pt x="80" y="123"/>
                                </a:cubicBezTo>
                                <a:cubicBezTo>
                                  <a:pt x="78" y="109"/>
                                  <a:pt x="88" y="94"/>
                                  <a:pt x="101" y="89"/>
                                </a:cubicBezTo>
                                <a:cubicBezTo>
                                  <a:pt x="102" y="89"/>
                                  <a:pt x="102" y="89"/>
                                  <a:pt x="103" y="89"/>
                                </a:cubicBezTo>
                                <a:close/>
                                <a:moveTo>
                                  <a:pt x="84" y="21"/>
                                </a:moveTo>
                                <a:cubicBezTo>
                                  <a:pt x="92" y="11"/>
                                  <a:pt x="100" y="10"/>
                                  <a:pt x="108" y="18"/>
                                </a:cubicBezTo>
                                <a:cubicBezTo>
                                  <a:pt x="131" y="31"/>
                                  <a:pt x="121" y="58"/>
                                  <a:pt x="113" y="78"/>
                                </a:cubicBezTo>
                                <a:cubicBezTo>
                                  <a:pt x="113" y="79"/>
                                  <a:pt x="113" y="79"/>
                                  <a:pt x="113" y="80"/>
                                </a:cubicBezTo>
                                <a:cubicBezTo>
                                  <a:pt x="111" y="80"/>
                                  <a:pt x="109" y="80"/>
                                  <a:pt x="107" y="81"/>
                                </a:cubicBezTo>
                                <a:cubicBezTo>
                                  <a:pt x="110" y="71"/>
                                  <a:pt x="111" y="61"/>
                                  <a:pt x="107" y="52"/>
                                </a:cubicBezTo>
                                <a:cubicBezTo>
                                  <a:pt x="106" y="49"/>
                                  <a:pt x="102" y="52"/>
                                  <a:pt x="103" y="54"/>
                                </a:cubicBezTo>
                                <a:cubicBezTo>
                                  <a:pt x="104" y="63"/>
                                  <a:pt x="105" y="71"/>
                                  <a:pt x="103" y="79"/>
                                </a:cubicBezTo>
                                <a:cubicBezTo>
                                  <a:pt x="103" y="80"/>
                                  <a:pt x="103" y="80"/>
                                  <a:pt x="103" y="80"/>
                                </a:cubicBezTo>
                                <a:cubicBezTo>
                                  <a:pt x="92" y="72"/>
                                  <a:pt x="86" y="59"/>
                                  <a:pt x="83" y="47"/>
                                </a:cubicBezTo>
                                <a:cubicBezTo>
                                  <a:pt x="80" y="38"/>
                                  <a:pt x="80" y="29"/>
                                  <a:pt x="84" y="21"/>
                                </a:cubicBezTo>
                                <a:close/>
                                <a:moveTo>
                                  <a:pt x="43" y="91"/>
                                </a:moveTo>
                                <a:cubicBezTo>
                                  <a:pt x="32" y="81"/>
                                  <a:pt x="19" y="57"/>
                                  <a:pt x="43" y="52"/>
                                </a:cubicBezTo>
                                <a:cubicBezTo>
                                  <a:pt x="64" y="47"/>
                                  <a:pt x="79" y="73"/>
                                  <a:pt x="93" y="85"/>
                                </a:cubicBezTo>
                                <a:cubicBezTo>
                                  <a:pt x="88" y="87"/>
                                  <a:pt x="84" y="90"/>
                                  <a:pt x="81" y="95"/>
                                </a:cubicBezTo>
                                <a:cubicBezTo>
                                  <a:pt x="78" y="88"/>
                                  <a:pt x="71" y="83"/>
                                  <a:pt x="64" y="81"/>
                                </a:cubicBezTo>
                                <a:cubicBezTo>
                                  <a:pt x="63" y="81"/>
                                  <a:pt x="62" y="83"/>
                                  <a:pt x="64" y="83"/>
                                </a:cubicBezTo>
                                <a:cubicBezTo>
                                  <a:pt x="67" y="85"/>
                                  <a:pt x="70" y="86"/>
                                  <a:pt x="72" y="89"/>
                                </a:cubicBezTo>
                                <a:cubicBezTo>
                                  <a:pt x="75" y="91"/>
                                  <a:pt x="76" y="94"/>
                                  <a:pt x="78" y="97"/>
                                </a:cubicBezTo>
                                <a:cubicBezTo>
                                  <a:pt x="78" y="97"/>
                                  <a:pt x="79" y="97"/>
                                  <a:pt x="79" y="97"/>
                                </a:cubicBezTo>
                                <a:cubicBezTo>
                                  <a:pt x="77" y="100"/>
                                  <a:pt x="75" y="103"/>
                                  <a:pt x="74" y="106"/>
                                </a:cubicBezTo>
                                <a:cubicBezTo>
                                  <a:pt x="74" y="106"/>
                                  <a:pt x="73" y="106"/>
                                  <a:pt x="73" y="106"/>
                                </a:cubicBezTo>
                                <a:cubicBezTo>
                                  <a:pt x="71" y="105"/>
                                  <a:pt x="69" y="105"/>
                                  <a:pt x="67" y="104"/>
                                </a:cubicBezTo>
                                <a:cubicBezTo>
                                  <a:pt x="58" y="101"/>
                                  <a:pt x="51" y="97"/>
                                  <a:pt x="43" y="91"/>
                                </a:cubicBezTo>
                                <a:close/>
                                <a:moveTo>
                                  <a:pt x="15" y="135"/>
                                </a:moveTo>
                                <a:cubicBezTo>
                                  <a:pt x="0" y="109"/>
                                  <a:pt x="60" y="111"/>
                                  <a:pt x="71" y="113"/>
                                </a:cubicBezTo>
                                <a:cubicBezTo>
                                  <a:pt x="71" y="113"/>
                                  <a:pt x="72" y="113"/>
                                  <a:pt x="72" y="113"/>
                                </a:cubicBezTo>
                                <a:cubicBezTo>
                                  <a:pt x="72" y="116"/>
                                  <a:pt x="72" y="118"/>
                                  <a:pt x="72" y="120"/>
                                </a:cubicBezTo>
                                <a:cubicBezTo>
                                  <a:pt x="69" y="120"/>
                                  <a:pt x="65" y="120"/>
                                  <a:pt x="63" y="121"/>
                                </a:cubicBezTo>
                                <a:cubicBezTo>
                                  <a:pt x="58" y="122"/>
                                  <a:pt x="54" y="124"/>
                                  <a:pt x="52" y="128"/>
                                </a:cubicBezTo>
                                <a:cubicBezTo>
                                  <a:pt x="51" y="129"/>
                                  <a:pt x="52" y="130"/>
                                  <a:pt x="53" y="130"/>
                                </a:cubicBezTo>
                                <a:cubicBezTo>
                                  <a:pt x="57" y="128"/>
                                  <a:pt x="60" y="126"/>
                                  <a:pt x="64" y="125"/>
                                </a:cubicBezTo>
                                <a:cubicBezTo>
                                  <a:pt x="67" y="125"/>
                                  <a:pt x="69" y="126"/>
                                  <a:pt x="72" y="126"/>
                                </a:cubicBezTo>
                                <a:cubicBezTo>
                                  <a:pt x="72" y="129"/>
                                  <a:pt x="73" y="132"/>
                                  <a:pt x="74" y="134"/>
                                </a:cubicBezTo>
                                <a:cubicBezTo>
                                  <a:pt x="71" y="136"/>
                                  <a:pt x="68" y="138"/>
                                  <a:pt x="65" y="139"/>
                                </a:cubicBezTo>
                                <a:cubicBezTo>
                                  <a:pt x="49" y="145"/>
                                  <a:pt x="25" y="151"/>
                                  <a:pt x="15" y="135"/>
                                </a:cubicBezTo>
                                <a:close/>
                                <a:moveTo>
                                  <a:pt x="51" y="196"/>
                                </a:moveTo>
                                <a:cubicBezTo>
                                  <a:pt x="26" y="176"/>
                                  <a:pt x="64" y="149"/>
                                  <a:pt x="79" y="140"/>
                                </a:cubicBezTo>
                                <a:cubicBezTo>
                                  <a:pt x="81" y="143"/>
                                  <a:pt x="84" y="145"/>
                                  <a:pt x="87" y="147"/>
                                </a:cubicBezTo>
                                <a:cubicBezTo>
                                  <a:pt x="84" y="148"/>
                                  <a:pt x="81" y="151"/>
                                  <a:pt x="79" y="153"/>
                                </a:cubicBezTo>
                                <a:cubicBezTo>
                                  <a:pt x="75" y="158"/>
                                  <a:pt x="72" y="164"/>
                                  <a:pt x="69" y="169"/>
                                </a:cubicBezTo>
                                <a:cubicBezTo>
                                  <a:pt x="69" y="171"/>
                                  <a:pt x="71" y="171"/>
                                  <a:pt x="72" y="170"/>
                                </a:cubicBezTo>
                                <a:cubicBezTo>
                                  <a:pt x="75" y="166"/>
                                  <a:pt x="78" y="161"/>
                                  <a:pt x="81" y="157"/>
                                </a:cubicBezTo>
                                <a:cubicBezTo>
                                  <a:pt x="83" y="156"/>
                                  <a:pt x="85" y="154"/>
                                  <a:pt x="87" y="153"/>
                                </a:cubicBezTo>
                                <a:cubicBezTo>
                                  <a:pt x="89" y="152"/>
                                  <a:pt x="92" y="151"/>
                                  <a:pt x="93" y="150"/>
                                </a:cubicBezTo>
                                <a:cubicBezTo>
                                  <a:pt x="94" y="150"/>
                                  <a:pt x="94" y="150"/>
                                  <a:pt x="95" y="150"/>
                                </a:cubicBezTo>
                                <a:cubicBezTo>
                                  <a:pt x="89" y="160"/>
                                  <a:pt x="84" y="170"/>
                                  <a:pt x="82" y="181"/>
                                </a:cubicBezTo>
                                <a:cubicBezTo>
                                  <a:pt x="74" y="195"/>
                                  <a:pt x="63" y="205"/>
                                  <a:pt x="51" y="196"/>
                                </a:cubicBezTo>
                                <a:close/>
                                <a:moveTo>
                                  <a:pt x="110" y="221"/>
                                </a:moveTo>
                                <a:cubicBezTo>
                                  <a:pt x="87" y="219"/>
                                  <a:pt x="87" y="198"/>
                                  <a:pt x="92" y="179"/>
                                </a:cubicBezTo>
                                <a:cubicBezTo>
                                  <a:pt x="96" y="170"/>
                                  <a:pt x="99" y="160"/>
                                  <a:pt x="100" y="153"/>
                                </a:cubicBezTo>
                                <a:cubicBezTo>
                                  <a:pt x="100" y="153"/>
                                  <a:pt x="100" y="153"/>
                                  <a:pt x="100" y="152"/>
                                </a:cubicBezTo>
                                <a:cubicBezTo>
                                  <a:pt x="100" y="152"/>
                                  <a:pt x="100" y="152"/>
                                  <a:pt x="100" y="152"/>
                                </a:cubicBezTo>
                                <a:cubicBezTo>
                                  <a:pt x="104" y="152"/>
                                  <a:pt x="108" y="152"/>
                                  <a:pt x="112" y="152"/>
                                </a:cubicBezTo>
                                <a:cubicBezTo>
                                  <a:pt x="110" y="161"/>
                                  <a:pt x="112" y="170"/>
                                  <a:pt x="118" y="176"/>
                                </a:cubicBezTo>
                                <a:cubicBezTo>
                                  <a:pt x="120" y="178"/>
                                  <a:pt x="123" y="176"/>
                                  <a:pt x="121" y="174"/>
                                </a:cubicBezTo>
                                <a:cubicBezTo>
                                  <a:pt x="117" y="167"/>
                                  <a:pt x="115" y="159"/>
                                  <a:pt x="116" y="151"/>
                                </a:cubicBezTo>
                                <a:cubicBezTo>
                                  <a:pt x="119" y="151"/>
                                  <a:pt x="121" y="150"/>
                                  <a:pt x="123" y="149"/>
                                </a:cubicBezTo>
                                <a:cubicBezTo>
                                  <a:pt x="123" y="150"/>
                                  <a:pt x="123" y="150"/>
                                  <a:pt x="123" y="151"/>
                                </a:cubicBezTo>
                                <a:cubicBezTo>
                                  <a:pt x="123" y="151"/>
                                  <a:pt x="123" y="151"/>
                                  <a:pt x="124" y="152"/>
                                </a:cubicBezTo>
                                <a:cubicBezTo>
                                  <a:pt x="124" y="152"/>
                                  <a:pt x="124" y="152"/>
                                  <a:pt x="124" y="152"/>
                                </a:cubicBezTo>
                                <a:cubicBezTo>
                                  <a:pt x="124" y="153"/>
                                  <a:pt x="125" y="155"/>
                                  <a:pt x="126" y="157"/>
                                </a:cubicBezTo>
                                <a:cubicBezTo>
                                  <a:pt x="135" y="178"/>
                                  <a:pt x="141" y="225"/>
                                  <a:pt x="110" y="221"/>
                                </a:cubicBezTo>
                                <a:close/>
                                <a:moveTo>
                                  <a:pt x="189" y="176"/>
                                </a:moveTo>
                                <a:cubicBezTo>
                                  <a:pt x="184" y="196"/>
                                  <a:pt x="162" y="190"/>
                                  <a:pt x="152" y="179"/>
                                </a:cubicBezTo>
                                <a:cubicBezTo>
                                  <a:pt x="143" y="170"/>
                                  <a:pt x="137" y="158"/>
                                  <a:pt x="130" y="148"/>
                                </a:cubicBezTo>
                                <a:cubicBezTo>
                                  <a:pt x="130" y="147"/>
                                  <a:pt x="129" y="147"/>
                                  <a:pt x="128" y="146"/>
                                </a:cubicBezTo>
                                <a:cubicBezTo>
                                  <a:pt x="130" y="145"/>
                                  <a:pt x="132" y="143"/>
                                  <a:pt x="134" y="142"/>
                                </a:cubicBezTo>
                                <a:cubicBezTo>
                                  <a:pt x="137" y="149"/>
                                  <a:pt x="145" y="155"/>
                                  <a:pt x="153" y="156"/>
                                </a:cubicBezTo>
                                <a:cubicBezTo>
                                  <a:pt x="156" y="156"/>
                                  <a:pt x="156" y="152"/>
                                  <a:pt x="154" y="151"/>
                                </a:cubicBezTo>
                                <a:cubicBezTo>
                                  <a:pt x="146" y="149"/>
                                  <a:pt x="142" y="145"/>
                                  <a:pt x="138" y="139"/>
                                </a:cubicBezTo>
                                <a:cubicBezTo>
                                  <a:pt x="138" y="139"/>
                                  <a:pt x="137" y="139"/>
                                  <a:pt x="137" y="138"/>
                                </a:cubicBezTo>
                                <a:cubicBezTo>
                                  <a:pt x="139" y="137"/>
                                  <a:pt x="140" y="135"/>
                                  <a:pt x="141" y="133"/>
                                </a:cubicBezTo>
                                <a:cubicBezTo>
                                  <a:pt x="141" y="134"/>
                                  <a:pt x="141" y="134"/>
                                  <a:pt x="142" y="134"/>
                                </a:cubicBezTo>
                                <a:cubicBezTo>
                                  <a:pt x="147" y="138"/>
                                  <a:pt x="157" y="142"/>
                                  <a:pt x="167" y="143"/>
                                </a:cubicBezTo>
                                <a:cubicBezTo>
                                  <a:pt x="180" y="150"/>
                                  <a:pt x="192" y="161"/>
                                  <a:pt x="189" y="176"/>
                                </a:cubicBezTo>
                                <a:close/>
                                <a:moveTo>
                                  <a:pt x="198" y="129"/>
                                </a:moveTo>
                                <a:cubicBezTo>
                                  <a:pt x="193" y="133"/>
                                  <a:pt x="189" y="135"/>
                                  <a:pt x="183" y="135"/>
                                </a:cubicBezTo>
                                <a:cubicBezTo>
                                  <a:pt x="179" y="135"/>
                                  <a:pt x="175" y="135"/>
                                  <a:pt x="171" y="135"/>
                                </a:cubicBezTo>
                                <a:cubicBezTo>
                                  <a:pt x="161" y="134"/>
                                  <a:pt x="153" y="130"/>
                                  <a:pt x="145" y="128"/>
                                </a:cubicBezTo>
                                <a:cubicBezTo>
                                  <a:pt x="144" y="128"/>
                                  <a:pt x="144" y="128"/>
                                  <a:pt x="144" y="128"/>
                                </a:cubicBezTo>
                                <a:cubicBezTo>
                                  <a:pt x="145" y="125"/>
                                  <a:pt x="146" y="121"/>
                                  <a:pt x="146" y="118"/>
                                </a:cubicBezTo>
                                <a:cubicBezTo>
                                  <a:pt x="153" y="121"/>
                                  <a:pt x="163" y="121"/>
                                  <a:pt x="169" y="116"/>
                                </a:cubicBezTo>
                                <a:cubicBezTo>
                                  <a:pt x="172" y="114"/>
                                  <a:pt x="170" y="110"/>
                                  <a:pt x="167" y="111"/>
                                </a:cubicBezTo>
                                <a:cubicBezTo>
                                  <a:pt x="160" y="114"/>
                                  <a:pt x="155" y="115"/>
                                  <a:pt x="147" y="114"/>
                                </a:cubicBezTo>
                                <a:cubicBezTo>
                                  <a:pt x="147" y="114"/>
                                  <a:pt x="146" y="114"/>
                                  <a:pt x="146" y="114"/>
                                </a:cubicBezTo>
                                <a:cubicBezTo>
                                  <a:pt x="146" y="111"/>
                                  <a:pt x="146" y="109"/>
                                  <a:pt x="145" y="106"/>
                                </a:cubicBezTo>
                                <a:cubicBezTo>
                                  <a:pt x="145" y="106"/>
                                  <a:pt x="145" y="105"/>
                                  <a:pt x="144" y="104"/>
                                </a:cubicBezTo>
                                <a:cubicBezTo>
                                  <a:pt x="145" y="104"/>
                                  <a:pt x="145" y="104"/>
                                  <a:pt x="145" y="103"/>
                                </a:cubicBezTo>
                                <a:cubicBezTo>
                                  <a:pt x="145" y="103"/>
                                  <a:pt x="145" y="103"/>
                                  <a:pt x="145" y="103"/>
                                </a:cubicBezTo>
                                <a:cubicBezTo>
                                  <a:pt x="145" y="104"/>
                                  <a:pt x="146" y="104"/>
                                  <a:pt x="146" y="103"/>
                                </a:cubicBezTo>
                                <a:cubicBezTo>
                                  <a:pt x="155" y="100"/>
                                  <a:pt x="165" y="98"/>
                                  <a:pt x="174" y="100"/>
                                </a:cubicBezTo>
                                <a:cubicBezTo>
                                  <a:pt x="182" y="101"/>
                                  <a:pt x="197" y="106"/>
                                  <a:pt x="200" y="115"/>
                                </a:cubicBezTo>
                                <a:lnTo>
                                  <a:pt x="198" y="129"/>
                                </a:lnTo>
                                <a:close/>
                              </a:path>
                            </a:pathLst>
                          </a:custGeom>
                          <a:solidFill>
                            <a:srgbClr val="3C3C3B"/>
                          </a:solidFill>
                          <a:ln>
                            <a:noFill/>
                          </a:ln>
                        </wps:spPr>
                        <wps:bodyPr vert="horz" wrap="square" lIns="91440" tIns="45720" rIns="91440" bIns="45720" numCol="1" anchor="t" anchorCtr="0" compatLnSpc="1"/>
                      </wps:wsp>
                      <wps:wsp>
                        <wps:cNvPr id="109" name="稻壳儿春秋广告/盗版必究        原创来源：http://chn.docer.com/works?userid=199329941#!/work_time"/>
                        <wps:cNvSpPr>
                          <a:spLocks noEditPoints="1"/>
                        </wps:cNvSpPr>
                        <wps:spPr bwMode="auto">
                          <a:xfrm>
                            <a:off x="2726266" y="2150251"/>
                            <a:ext cx="423333" cy="465949"/>
                          </a:xfrm>
                          <a:custGeom>
                            <a:avLst/>
                            <a:gdLst>
                              <a:gd name="T0" fmla="*/ 186 w 211"/>
                              <a:gd name="T1" fmla="*/ 44 h 232"/>
                              <a:gd name="T2" fmla="*/ 89 w 211"/>
                              <a:gd name="T3" fmla="*/ 6 h 232"/>
                              <a:gd name="T4" fmla="*/ 46 w 211"/>
                              <a:gd name="T5" fmla="*/ 103 h 232"/>
                              <a:gd name="T6" fmla="*/ 48 w 211"/>
                              <a:gd name="T7" fmla="*/ 152 h 232"/>
                              <a:gd name="T8" fmla="*/ 81 w 211"/>
                              <a:gd name="T9" fmla="*/ 197 h 232"/>
                              <a:gd name="T10" fmla="*/ 139 w 211"/>
                              <a:gd name="T11" fmla="*/ 178 h 232"/>
                              <a:gd name="T12" fmla="*/ 181 w 211"/>
                              <a:gd name="T13" fmla="*/ 144 h 232"/>
                              <a:gd name="T14" fmla="*/ 170 w 211"/>
                              <a:gd name="T15" fmla="*/ 80 h 232"/>
                              <a:gd name="T16" fmla="*/ 135 w 211"/>
                              <a:gd name="T17" fmla="*/ 90 h 232"/>
                              <a:gd name="T18" fmla="*/ 134 w 211"/>
                              <a:gd name="T19" fmla="*/ 87 h 232"/>
                              <a:gd name="T20" fmla="*/ 169 w 211"/>
                              <a:gd name="T21" fmla="*/ 46 h 232"/>
                              <a:gd name="T22" fmla="*/ 117 w 211"/>
                              <a:gd name="T23" fmla="*/ 142 h 232"/>
                              <a:gd name="T24" fmla="*/ 103 w 211"/>
                              <a:gd name="T25" fmla="*/ 89 h 232"/>
                              <a:gd name="T26" fmla="*/ 113 w 211"/>
                              <a:gd name="T27" fmla="*/ 78 h 232"/>
                              <a:gd name="T28" fmla="*/ 107 w 211"/>
                              <a:gd name="T29" fmla="*/ 52 h 232"/>
                              <a:gd name="T30" fmla="*/ 103 w 211"/>
                              <a:gd name="T31" fmla="*/ 80 h 232"/>
                              <a:gd name="T32" fmla="*/ 43 w 211"/>
                              <a:gd name="T33" fmla="*/ 91 h 232"/>
                              <a:gd name="T34" fmla="*/ 81 w 211"/>
                              <a:gd name="T35" fmla="*/ 95 h 232"/>
                              <a:gd name="T36" fmla="*/ 72 w 211"/>
                              <a:gd name="T37" fmla="*/ 89 h 232"/>
                              <a:gd name="T38" fmla="*/ 74 w 211"/>
                              <a:gd name="T39" fmla="*/ 106 h 232"/>
                              <a:gd name="T40" fmla="*/ 43 w 211"/>
                              <a:gd name="T41" fmla="*/ 91 h 232"/>
                              <a:gd name="T42" fmla="*/ 72 w 211"/>
                              <a:gd name="T43" fmla="*/ 113 h 232"/>
                              <a:gd name="T44" fmla="*/ 52 w 211"/>
                              <a:gd name="T45" fmla="*/ 128 h 232"/>
                              <a:gd name="T46" fmla="*/ 72 w 211"/>
                              <a:gd name="T47" fmla="*/ 126 h 232"/>
                              <a:gd name="T48" fmla="*/ 15 w 211"/>
                              <a:gd name="T49" fmla="*/ 135 h 232"/>
                              <a:gd name="T50" fmla="*/ 87 w 211"/>
                              <a:gd name="T51" fmla="*/ 147 h 232"/>
                              <a:gd name="T52" fmla="*/ 72 w 211"/>
                              <a:gd name="T53" fmla="*/ 170 h 232"/>
                              <a:gd name="T54" fmla="*/ 93 w 211"/>
                              <a:gd name="T55" fmla="*/ 150 h 232"/>
                              <a:gd name="T56" fmla="*/ 51 w 211"/>
                              <a:gd name="T57" fmla="*/ 196 h 232"/>
                              <a:gd name="T58" fmla="*/ 100 w 211"/>
                              <a:gd name="T59" fmla="*/ 153 h 232"/>
                              <a:gd name="T60" fmla="*/ 112 w 211"/>
                              <a:gd name="T61" fmla="*/ 152 h 232"/>
                              <a:gd name="T62" fmla="*/ 116 w 211"/>
                              <a:gd name="T63" fmla="*/ 151 h 232"/>
                              <a:gd name="T64" fmla="*/ 124 w 211"/>
                              <a:gd name="T65" fmla="*/ 152 h 232"/>
                              <a:gd name="T66" fmla="*/ 110 w 211"/>
                              <a:gd name="T67" fmla="*/ 221 h 232"/>
                              <a:gd name="T68" fmla="*/ 130 w 211"/>
                              <a:gd name="T69" fmla="*/ 148 h 232"/>
                              <a:gd name="T70" fmla="*/ 153 w 211"/>
                              <a:gd name="T71" fmla="*/ 156 h 232"/>
                              <a:gd name="T72" fmla="*/ 137 w 211"/>
                              <a:gd name="T73" fmla="*/ 138 h 232"/>
                              <a:gd name="T74" fmla="*/ 167 w 211"/>
                              <a:gd name="T75" fmla="*/ 143 h 232"/>
                              <a:gd name="T76" fmla="*/ 183 w 211"/>
                              <a:gd name="T77" fmla="*/ 135 h 232"/>
                              <a:gd name="T78" fmla="*/ 144 w 211"/>
                              <a:gd name="T79" fmla="*/ 128 h 232"/>
                              <a:gd name="T80" fmla="*/ 167 w 211"/>
                              <a:gd name="T81" fmla="*/ 111 h 232"/>
                              <a:gd name="T82" fmla="*/ 145 w 211"/>
                              <a:gd name="T83" fmla="*/ 106 h 232"/>
                              <a:gd name="T84" fmla="*/ 145 w 211"/>
                              <a:gd name="T85" fmla="*/ 103 h 232"/>
                              <a:gd name="T86" fmla="*/ 200 w 211"/>
                              <a:gd name="T87" fmla="*/ 115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 h="232">
                                <a:moveTo>
                                  <a:pt x="210" y="120"/>
                                </a:moveTo>
                                <a:cubicBezTo>
                                  <a:pt x="208" y="98"/>
                                  <a:pt x="186" y="91"/>
                                  <a:pt x="166" y="93"/>
                                </a:cubicBezTo>
                                <a:cubicBezTo>
                                  <a:pt x="185" y="81"/>
                                  <a:pt x="204" y="62"/>
                                  <a:pt x="186" y="44"/>
                                </a:cubicBezTo>
                                <a:cubicBezTo>
                                  <a:pt x="168" y="26"/>
                                  <a:pt x="145" y="41"/>
                                  <a:pt x="129" y="58"/>
                                </a:cubicBezTo>
                                <a:cubicBezTo>
                                  <a:pt x="131" y="47"/>
                                  <a:pt x="132" y="35"/>
                                  <a:pt x="127" y="24"/>
                                </a:cubicBezTo>
                                <a:cubicBezTo>
                                  <a:pt x="121" y="10"/>
                                  <a:pt x="105" y="0"/>
                                  <a:pt x="89" y="6"/>
                                </a:cubicBezTo>
                                <a:cubicBezTo>
                                  <a:pt x="69" y="13"/>
                                  <a:pt x="69" y="38"/>
                                  <a:pt x="77" y="58"/>
                                </a:cubicBezTo>
                                <a:cubicBezTo>
                                  <a:pt x="61" y="44"/>
                                  <a:pt x="40" y="33"/>
                                  <a:pt x="25" y="52"/>
                                </a:cubicBezTo>
                                <a:cubicBezTo>
                                  <a:pt x="11" y="70"/>
                                  <a:pt x="27" y="92"/>
                                  <a:pt x="46" y="103"/>
                                </a:cubicBezTo>
                                <a:cubicBezTo>
                                  <a:pt x="25" y="103"/>
                                  <a:pt x="2" y="109"/>
                                  <a:pt x="3" y="130"/>
                                </a:cubicBezTo>
                                <a:cubicBezTo>
                                  <a:pt x="5" y="143"/>
                                  <a:pt x="19" y="151"/>
                                  <a:pt x="31" y="153"/>
                                </a:cubicBezTo>
                                <a:cubicBezTo>
                                  <a:pt x="37" y="154"/>
                                  <a:pt x="43" y="153"/>
                                  <a:pt x="48" y="152"/>
                                </a:cubicBezTo>
                                <a:cubicBezTo>
                                  <a:pt x="44" y="156"/>
                                  <a:pt x="41" y="161"/>
                                  <a:pt x="38" y="166"/>
                                </a:cubicBezTo>
                                <a:cubicBezTo>
                                  <a:pt x="33" y="179"/>
                                  <a:pt x="34" y="195"/>
                                  <a:pt x="45" y="204"/>
                                </a:cubicBezTo>
                                <a:cubicBezTo>
                                  <a:pt x="60" y="215"/>
                                  <a:pt x="72" y="209"/>
                                  <a:pt x="81" y="197"/>
                                </a:cubicBezTo>
                                <a:cubicBezTo>
                                  <a:pt x="81" y="199"/>
                                  <a:pt x="81" y="202"/>
                                  <a:pt x="82" y="204"/>
                                </a:cubicBezTo>
                                <a:cubicBezTo>
                                  <a:pt x="85" y="219"/>
                                  <a:pt x="99" y="232"/>
                                  <a:pt x="116" y="231"/>
                                </a:cubicBezTo>
                                <a:cubicBezTo>
                                  <a:pt x="141" y="229"/>
                                  <a:pt x="144" y="201"/>
                                  <a:pt x="139" y="178"/>
                                </a:cubicBezTo>
                                <a:cubicBezTo>
                                  <a:pt x="145" y="185"/>
                                  <a:pt x="151" y="192"/>
                                  <a:pt x="159" y="195"/>
                                </a:cubicBezTo>
                                <a:cubicBezTo>
                                  <a:pt x="171" y="201"/>
                                  <a:pt x="187" y="199"/>
                                  <a:pt x="194" y="187"/>
                                </a:cubicBezTo>
                                <a:cubicBezTo>
                                  <a:pt x="205" y="169"/>
                                  <a:pt x="196" y="154"/>
                                  <a:pt x="181" y="144"/>
                                </a:cubicBezTo>
                                <a:cubicBezTo>
                                  <a:pt x="197" y="143"/>
                                  <a:pt x="211" y="136"/>
                                  <a:pt x="210" y="120"/>
                                </a:cubicBezTo>
                                <a:close/>
                                <a:moveTo>
                                  <a:pt x="169" y="46"/>
                                </a:moveTo>
                                <a:cubicBezTo>
                                  <a:pt x="191" y="49"/>
                                  <a:pt x="182" y="71"/>
                                  <a:pt x="170" y="80"/>
                                </a:cubicBezTo>
                                <a:cubicBezTo>
                                  <a:pt x="162" y="87"/>
                                  <a:pt x="153" y="92"/>
                                  <a:pt x="143" y="95"/>
                                </a:cubicBezTo>
                                <a:cubicBezTo>
                                  <a:pt x="142" y="95"/>
                                  <a:pt x="141" y="96"/>
                                  <a:pt x="141" y="96"/>
                                </a:cubicBezTo>
                                <a:cubicBezTo>
                                  <a:pt x="139" y="94"/>
                                  <a:pt x="137" y="92"/>
                                  <a:pt x="135" y="90"/>
                                </a:cubicBezTo>
                                <a:cubicBezTo>
                                  <a:pt x="141" y="87"/>
                                  <a:pt x="147" y="81"/>
                                  <a:pt x="148" y="74"/>
                                </a:cubicBezTo>
                                <a:cubicBezTo>
                                  <a:pt x="149" y="71"/>
                                  <a:pt x="145" y="70"/>
                                  <a:pt x="144" y="73"/>
                                </a:cubicBezTo>
                                <a:cubicBezTo>
                                  <a:pt x="142" y="79"/>
                                  <a:pt x="139" y="83"/>
                                  <a:pt x="134" y="87"/>
                                </a:cubicBezTo>
                                <a:cubicBezTo>
                                  <a:pt x="133" y="87"/>
                                  <a:pt x="133" y="88"/>
                                  <a:pt x="133" y="88"/>
                                </a:cubicBezTo>
                                <a:cubicBezTo>
                                  <a:pt x="129" y="85"/>
                                  <a:pt x="125" y="83"/>
                                  <a:pt x="121" y="81"/>
                                </a:cubicBezTo>
                                <a:cubicBezTo>
                                  <a:pt x="132" y="64"/>
                                  <a:pt x="145" y="44"/>
                                  <a:pt x="169" y="46"/>
                                </a:cubicBezTo>
                                <a:close/>
                                <a:moveTo>
                                  <a:pt x="103" y="89"/>
                                </a:moveTo>
                                <a:cubicBezTo>
                                  <a:pt x="116" y="88"/>
                                  <a:pt x="131" y="90"/>
                                  <a:pt x="136" y="105"/>
                                </a:cubicBezTo>
                                <a:cubicBezTo>
                                  <a:pt x="141" y="120"/>
                                  <a:pt x="132" y="138"/>
                                  <a:pt x="117" y="142"/>
                                </a:cubicBezTo>
                                <a:cubicBezTo>
                                  <a:pt x="102" y="147"/>
                                  <a:pt x="83" y="140"/>
                                  <a:pt x="80" y="123"/>
                                </a:cubicBezTo>
                                <a:cubicBezTo>
                                  <a:pt x="78" y="109"/>
                                  <a:pt x="88" y="94"/>
                                  <a:pt x="101" y="89"/>
                                </a:cubicBezTo>
                                <a:cubicBezTo>
                                  <a:pt x="102" y="89"/>
                                  <a:pt x="102" y="89"/>
                                  <a:pt x="103" y="89"/>
                                </a:cubicBezTo>
                                <a:close/>
                                <a:moveTo>
                                  <a:pt x="84" y="21"/>
                                </a:moveTo>
                                <a:cubicBezTo>
                                  <a:pt x="92" y="11"/>
                                  <a:pt x="100" y="10"/>
                                  <a:pt x="108" y="18"/>
                                </a:cubicBezTo>
                                <a:cubicBezTo>
                                  <a:pt x="131" y="31"/>
                                  <a:pt x="121" y="58"/>
                                  <a:pt x="113" y="78"/>
                                </a:cubicBezTo>
                                <a:cubicBezTo>
                                  <a:pt x="113" y="79"/>
                                  <a:pt x="113" y="79"/>
                                  <a:pt x="113" y="80"/>
                                </a:cubicBezTo>
                                <a:cubicBezTo>
                                  <a:pt x="111" y="80"/>
                                  <a:pt x="109" y="80"/>
                                  <a:pt x="107" y="81"/>
                                </a:cubicBezTo>
                                <a:cubicBezTo>
                                  <a:pt x="110" y="71"/>
                                  <a:pt x="111" y="61"/>
                                  <a:pt x="107" y="52"/>
                                </a:cubicBezTo>
                                <a:cubicBezTo>
                                  <a:pt x="106" y="49"/>
                                  <a:pt x="102" y="52"/>
                                  <a:pt x="103" y="54"/>
                                </a:cubicBezTo>
                                <a:cubicBezTo>
                                  <a:pt x="104" y="63"/>
                                  <a:pt x="105" y="71"/>
                                  <a:pt x="103" y="79"/>
                                </a:cubicBezTo>
                                <a:cubicBezTo>
                                  <a:pt x="103" y="80"/>
                                  <a:pt x="103" y="80"/>
                                  <a:pt x="103" y="80"/>
                                </a:cubicBezTo>
                                <a:cubicBezTo>
                                  <a:pt x="92" y="72"/>
                                  <a:pt x="86" y="59"/>
                                  <a:pt x="83" y="47"/>
                                </a:cubicBezTo>
                                <a:cubicBezTo>
                                  <a:pt x="80" y="38"/>
                                  <a:pt x="80" y="29"/>
                                  <a:pt x="84" y="21"/>
                                </a:cubicBezTo>
                                <a:close/>
                                <a:moveTo>
                                  <a:pt x="43" y="91"/>
                                </a:moveTo>
                                <a:cubicBezTo>
                                  <a:pt x="32" y="81"/>
                                  <a:pt x="19" y="57"/>
                                  <a:pt x="43" y="52"/>
                                </a:cubicBezTo>
                                <a:cubicBezTo>
                                  <a:pt x="64" y="47"/>
                                  <a:pt x="79" y="73"/>
                                  <a:pt x="93" y="85"/>
                                </a:cubicBezTo>
                                <a:cubicBezTo>
                                  <a:pt x="88" y="87"/>
                                  <a:pt x="84" y="90"/>
                                  <a:pt x="81" y="95"/>
                                </a:cubicBezTo>
                                <a:cubicBezTo>
                                  <a:pt x="78" y="88"/>
                                  <a:pt x="71" y="83"/>
                                  <a:pt x="64" y="81"/>
                                </a:cubicBezTo>
                                <a:cubicBezTo>
                                  <a:pt x="63" y="81"/>
                                  <a:pt x="62" y="83"/>
                                  <a:pt x="64" y="83"/>
                                </a:cubicBezTo>
                                <a:cubicBezTo>
                                  <a:pt x="67" y="85"/>
                                  <a:pt x="70" y="86"/>
                                  <a:pt x="72" y="89"/>
                                </a:cubicBezTo>
                                <a:cubicBezTo>
                                  <a:pt x="75" y="91"/>
                                  <a:pt x="76" y="94"/>
                                  <a:pt x="78" y="97"/>
                                </a:cubicBezTo>
                                <a:cubicBezTo>
                                  <a:pt x="78" y="97"/>
                                  <a:pt x="79" y="97"/>
                                  <a:pt x="79" y="97"/>
                                </a:cubicBezTo>
                                <a:cubicBezTo>
                                  <a:pt x="77" y="100"/>
                                  <a:pt x="75" y="103"/>
                                  <a:pt x="74" y="106"/>
                                </a:cubicBezTo>
                                <a:cubicBezTo>
                                  <a:pt x="74" y="106"/>
                                  <a:pt x="73" y="106"/>
                                  <a:pt x="73" y="106"/>
                                </a:cubicBezTo>
                                <a:cubicBezTo>
                                  <a:pt x="71" y="105"/>
                                  <a:pt x="69" y="105"/>
                                  <a:pt x="67" y="104"/>
                                </a:cubicBezTo>
                                <a:cubicBezTo>
                                  <a:pt x="58" y="101"/>
                                  <a:pt x="51" y="97"/>
                                  <a:pt x="43" y="91"/>
                                </a:cubicBezTo>
                                <a:close/>
                                <a:moveTo>
                                  <a:pt x="15" y="135"/>
                                </a:moveTo>
                                <a:cubicBezTo>
                                  <a:pt x="0" y="109"/>
                                  <a:pt x="60" y="111"/>
                                  <a:pt x="71" y="113"/>
                                </a:cubicBezTo>
                                <a:cubicBezTo>
                                  <a:pt x="71" y="113"/>
                                  <a:pt x="72" y="113"/>
                                  <a:pt x="72" y="113"/>
                                </a:cubicBezTo>
                                <a:cubicBezTo>
                                  <a:pt x="72" y="116"/>
                                  <a:pt x="72" y="118"/>
                                  <a:pt x="72" y="120"/>
                                </a:cubicBezTo>
                                <a:cubicBezTo>
                                  <a:pt x="69" y="120"/>
                                  <a:pt x="65" y="120"/>
                                  <a:pt x="63" y="121"/>
                                </a:cubicBezTo>
                                <a:cubicBezTo>
                                  <a:pt x="58" y="122"/>
                                  <a:pt x="54" y="124"/>
                                  <a:pt x="52" y="128"/>
                                </a:cubicBezTo>
                                <a:cubicBezTo>
                                  <a:pt x="51" y="129"/>
                                  <a:pt x="52" y="130"/>
                                  <a:pt x="53" y="130"/>
                                </a:cubicBezTo>
                                <a:cubicBezTo>
                                  <a:pt x="57" y="128"/>
                                  <a:pt x="60" y="126"/>
                                  <a:pt x="64" y="125"/>
                                </a:cubicBezTo>
                                <a:cubicBezTo>
                                  <a:pt x="67" y="125"/>
                                  <a:pt x="69" y="126"/>
                                  <a:pt x="72" y="126"/>
                                </a:cubicBezTo>
                                <a:cubicBezTo>
                                  <a:pt x="72" y="129"/>
                                  <a:pt x="73" y="132"/>
                                  <a:pt x="74" y="134"/>
                                </a:cubicBezTo>
                                <a:cubicBezTo>
                                  <a:pt x="71" y="136"/>
                                  <a:pt x="68" y="138"/>
                                  <a:pt x="65" y="139"/>
                                </a:cubicBezTo>
                                <a:cubicBezTo>
                                  <a:pt x="49" y="145"/>
                                  <a:pt x="25" y="151"/>
                                  <a:pt x="15" y="135"/>
                                </a:cubicBezTo>
                                <a:close/>
                                <a:moveTo>
                                  <a:pt x="51" y="196"/>
                                </a:moveTo>
                                <a:cubicBezTo>
                                  <a:pt x="26" y="176"/>
                                  <a:pt x="64" y="149"/>
                                  <a:pt x="79" y="140"/>
                                </a:cubicBezTo>
                                <a:cubicBezTo>
                                  <a:pt x="81" y="143"/>
                                  <a:pt x="84" y="145"/>
                                  <a:pt x="87" y="147"/>
                                </a:cubicBezTo>
                                <a:cubicBezTo>
                                  <a:pt x="84" y="148"/>
                                  <a:pt x="81" y="151"/>
                                  <a:pt x="79" y="153"/>
                                </a:cubicBezTo>
                                <a:cubicBezTo>
                                  <a:pt x="75" y="158"/>
                                  <a:pt x="72" y="164"/>
                                  <a:pt x="69" y="169"/>
                                </a:cubicBezTo>
                                <a:cubicBezTo>
                                  <a:pt x="69" y="171"/>
                                  <a:pt x="71" y="171"/>
                                  <a:pt x="72" y="170"/>
                                </a:cubicBezTo>
                                <a:cubicBezTo>
                                  <a:pt x="75" y="166"/>
                                  <a:pt x="78" y="161"/>
                                  <a:pt x="81" y="157"/>
                                </a:cubicBezTo>
                                <a:cubicBezTo>
                                  <a:pt x="83" y="156"/>
                                  <a:pt x="85" y="154"/>
                                  <a:pt x="87" y="153"/>
                                </a:cubicBezTo>
                                <a:cubicBezTo>
                                  <a:pt x="89" y="152"/>
                                  <a:pt x="92" y="151"/>
                                  <a:pt x="93" y="150"/>
                                </a:cubicBezTo>
                                <a:cubicBezTo>
                                  <a:pt x="94" y="150"/>
                                  <a:pt x="94" y="150"/>
                                  <a:pt x="95" y="150"/>
                                </a:cubicBezTo>
                                <a:cubicBezTo>
                                  <a:pt x="89" y="160"/>
                                  <a:pt x="84" y="170"/>
                                  <a:pt x="82" y="181"/>
                                </a:cubicBezTo>
                                <a:cubicBezTo>
                                  <a:pt x="74" y="195"/>
                                  <a:pt x="63" y="205"/>
                                  <a:pt x="51" y="196"/>
                                </a:cubicBezTo>
                                <a:close/>
                                <a:moveTo>
                                  <a:pt x="110" y="221"/>
                                </a:moveTo>
                                <a:cubicBezTo>
                                  <a:pt x="87" y="219"/>
                                  <a:pt x="87" y="198"/>
                                  <a:pt x="92" y="179"/>
                                </a:cubicBezTo>
                                <a:cubicBezTo>
                                  <a:pt x="96" y="170"/>
                                  <a:pt x="99" y="160"/>
                                  <a:pt x="100" y="153"/>
                                </a:cubicBezTo>
                                <a:cubicBezTo>
                                  <a:pt x="100" y="153"/>
                                  <a:pt x="100" y="153"/>
                                  <a:pt x="100" y="152"/>
                                </a:cubicBezTo>
                                <a:cubicBezTo>
                                  <a:pt x="100" y="152"/>
                                  <a:pt x="100" y="152"/>
                                  <a:pt x="100" y="152"/>
                                </a:cubicBezTo>
                                <a:cubicBezTo>
                                  <a:pt x="104" y="152"/>
                                  <a:pt x="108" y="152"/>
                                  <a:pt x="112" y="152"/>
                                </a:cubicBezTo>
                                <a:cubicBezTo>
                                  <a:pt x="110" y="161"/>
                                  <a:pt x="112" y="170"/>
                                  <a:pt x="118" y="176"/>
                                </a:cubicBezTo>
                                <a:cubicBezTo>
                                  <a:pt x="120" y="178"/>
                                  <a:pt x="123" y="176"/>
                                  <a:pt x="121" y="174"/>
                                </a:cubicBezTo>
                                <a:cubicBezTo>
                                  <a:pt x="117" y="167"/>
                                  <a:pt x="115" y="159"/>
                                  <a:pt x="116" y="151"/>
                                </a:cubicBezTo>
                                <a:cubicBezTo>
                                  <a:pt x="119" y="151"/>
                                  <a:pt x="121" y="150"/>
                                  <a:pt x="123" y="149"/>
                                </a:cubicBezTo>
                                <a:cubicBezTo>
                                  <a:pt x="123" y="150"/>
                                  <a:pt x="123" y="150"/>
                                  <a:pt x="123" y="151"/>
                                </a:cubicBezTo>
                                <a:cubicBezTo>
                                  <a:pt x="123" y="151"/>
                                  <a:pt x="123" y="151"/>
                                  <a:pt x="124" y="152"/>
                                </a:cubicBezTo>
                                <a:cubicBezTo>
                                  <a:pt x="124" y="152"/>
                                  <a:pt x="124" y="152"/>
                                  <a:pt x="124" y="152"/>
                                </a:cubicBezTo>
                                <a:cubicBezTo>
                                  <a:pt x="124" y="153"/>
                                  <a:pt x="125" y="155"/>
                                  <a:pt x="126" y="157"/>
                                </a:cubicBezTo>
                                <a:cubicBezTo>
                                  <a:pt x="135" y="178"/>
                                  <a:pt x="141" y="225"/>
                                  <a:pt x="110" y="221"/>
                                </a:cubicBezTo>
                                <a:close/>
                                <a:moveTo>
                                  <a:pt x="189" y="176"/>
                                </a:moveTo>
                                <a:cubicBezTo>
                                  <a:pt x="184" y="196"/>
                                  <a:pt x="162" y="190"/>
                                  <a:pt x="152" y="179"/>
                                </a:cubicBezTo>
                                <a:cubicBezTo>
                                  <a:pt x="143" y="170"/>
                                  <a:pt x="137" y="158"/>
                                  <a:pt x="130" y="148"/>
                                </a:cubicBezTo>
                                <a:cubicBezTo>
                                  <a:pt x="130" y="147"/>
                                  <a:pt x="129" y="147"/>
                                  <a:pt x="128" y="146"/>
                                </a:cubicBezTo>
                                <a:cubicBezTo>
                                  <a:pt x="130" y="145"/>
                                  <a:pt x="132" y="143"/>
                                  <a:pt x="134" y="142"/>
                                </a:cubicBezTo>
                                <a:cubicBezTo>
                                  <a:pt x="137" y="149"/>
                                  <a:pt x="145" y="155"/>
                                  <a:pt x="153" y="156"/>
                                </a:cubicBezTo>
                                <a:cubicBezTo>
                                  <a:pt x="156" y="156"/>
                                  <a:pt x="156" y="152"/>
                                  <a:pt x="154" y="151"/>
                                </a:cubicBezTo>
                                <a:cubicBezTo>
                                  <a:pt x="146" y="149"/>
                                  <a:pt x="142" y="145"/>
                                  <a:pt x="138" y="139"/>
                                </a:cubicBezTo>
                                <a:cubicBezTo>
                                  <a:pt x="138" y="139"/>
                                  <a:pt x="137" y="139"/>
                                  <a:pt x="137" y="138"/>
                                </a:cubicBezTo>
                                <a:cubicBezTo>
                                  <a:pt x="139" y="137"/>
                                  <a:pt x="140" y="135"/>
                                  <a:pt x="141" y="133"/>
                                </a:cubicBezTo>
                                <a:cubicBezTo>
                                  <a:pt x="141" y="134"/>
                                  <a:pt x="141" y="134"/>
                                  <a:pt x="142" y="134"/>
                                </a:cubicBezTo>
                                <a:cubicBezTo>
                                  <a:pt x="147" y="138"/>
                                  <a:pt x="157" y="142"/>
                                  <a:pt x="167" y="143"/>
                                </a:cubicBezTo>
                                <a:cubicBezTo>
                                  <a:pt x="180" y="150"/>
                                  <a:pt x="192" y="161"/>
                                  <a:pt x="189" y="176"/>
                                </a:cubicBezTo>
                                <a:close/>
                                <a:moveTo>
                                  <a:pt x="198" y="129"/>
                                </a:moveTo>
                                <a:cubicBezTo>
                                  <a:pt x="193" y="133"/>
                                  <a:pt x="189" y="135"/>
                                  <a:pt x="183" y="135"/>
                                </a:cubicBezTo>
                                <a:cubicBezTo>
                                  <a:pt x="179" y="135"/>
                                  <a:pt x="175" y="135"/>
                                  <a:pt x="171" y="135"/>
                                </a:cubicBezTo>
                                <a:cubicBezTo>
                                  <a:pt x="161" y="134"/>
                                  <a:pt x="153" y="130"/>
                                  <a:pt x="145" y="128"/>
                                </a:cubicBezTo>
                                <a:cubicBezTo>
                                  <a:pt x="144" y="128"/>
                                  <a:pt x="144" y="128"/>
                                  <a:pt x="144" y="128"/>
                                </a:cubicBezTo>
                                <a:cubicBezTo>
                                  <a:pt x="145" y="125"/>
                                  <a:pt x="146" y="121"/>
                                  <a:pt x="146" y="118"/>
                                </a:cubicBezTo>
                                <a:cubicBezTo>
                                  <a:pt x="153" y="121"/>
                                  <a:pt x="163" y="121"/>
                                  <a:pt x="169" y="116"/>
                                </a:cubicBezTo>
                                <a:cubicBezTo>
                                  <a:pt x="172" y="114"/>
                                  <a:pt x="170" y="110"/>
                                  <a:pt x="167" y="111"/>
                                </a:cubicBezTo>
                                <a:cubicBezTo>
                                  <a:pt x="160" y="114"/>
                                  <a:pt x="155" y="115"/>
                                  <a:pt x="147" y="114"/>
                                </a:cubicBezTo>
                                <a:cubicBezTo>
                                  <a:pt x="147" y="114"/>
                                  <a:pt x="146" y="114"/>
                                  <a:pt x="146" y="114"/>
                                </a:cubicBezTo>
                                <a:cubicBezTo>
                                  <a:pt x="146" y="111"/>
                                  <a:pt x="146" y="109"/>
                                  <a:pt x="145" y="106"/>
                                </a:cubicBezTo>
                                <a:cubicBezTo>
                                  <a:pt x="145" y="106"/>
                                  <a:pt x="145" y="105"/>
                                  <a:pt x="144" y="104"/>
                                </a:cubicBezTo>
                                <a:cubicBezTo>
                                  <a:pt x="145" y="104"/>
                                  <a:pt x="145" y="104"/>
                                  <a:pt x="145" y="103"/>
                                </a:cubicBezTo>
                                <a:cubicBezTo>
                                  <a:pt x="145" y="103"/>
                                  <a:pt x="145" y="103"/>
                                  <a:pt x="145" y="103"/>
                                </a:cubicBezTo>
                                <a:cubicBezTo>
                                  <a:pt x="145" y="104"/>
                                  <a:pt x="146" y="104"/>
                                  <a:pt x="146" y="103"/>
                                </a:cubicBezTo>
                                <a:cubicBezTo>
                                  <a:pt x="155" y="100"/>
                                  <a:pt x="165" y="98"/>
                                  <a:pt x="174" y="100"/>
                                </a:cubicBezTo>
                                <a:cubicBezTo>
                                  <a:pt x="182" y="101"/>
                                  <a:pt x="197" y="106"/>
                                  <a:pt x="200" y="115"/>
                                </a:cubicBezTo>
                                <a:lnTo>
                                  <a:pt x="198" y="129"/>
                                </a:lnTo>
                                <a:close/>
                              </a:path>
                            </a:pathLst>
                          </a:custGeom>
                          <a:solidFill>
                            <a:srgbClr val="3C3C3B"/>
                          </a:solidFill>
                          <a:ln>
                            <a:noFill/>
                          </a:ln>
                        </wps:spPr>
                        <wps:bodyPr vert="horz" wrap="square" lIns="91440" tIns="45720" rIns="91440" bIns="45720" numCol="1" anchor="t" anchorCtr="0" compatLnSpc="1"/>
                      </wps:wsp>
                      <wps:wsp>
                        <wps:cNvPr id="110" name="稻壳儿春秋广告/盗版必究        原创来源：http://chn.docer.com/works?userid=199329941#!/work_time"/>
                        <wps:cNvSpPr>
                          <a:spLocks noEditPoints="1"/>
                        </wps:cNvSpPr>
                        <wps:spPr bwMode="auto">
                          <a:xfrm>
                            <a:off x="3268132" y="2150251"/>
                            <a:ext cx="423333" cy="465949"/>
                          </a:xfrm>
                          <a:custGeom>
                            <a:avLst/>
                            <a:gdLst>
                              <a:gd name="T0" fmla="*/ 186 w 211"/>
                              <a:gd name="T1" fmla="*/ 44 h 232"/>
                              <a:gd name="T2" fmla="*/ 89 w 211"/>
                              <a:gd name="T3" fmla="*/ 6 h 232"/>
                              <a:gd name="T4" fmla="*/ 46 w 211"/>
                              <a:gd name="T5" fmla="*/ 103 h 232"/>
                              <a:gd name="T6" fmla="*/ 48 w 211"/>
                              <a:gd name="T7" fmla="*/ 152 h 232"/>
                              <a:gd name="T8" fmla="*/ 81 w 211"/>
                              <a:gd name="T9" fmla="*/ 197 h 232"/>
                              <a:gd name="T10" fmla="*/ 139 w 211"/>
                              <a:gd name="T11" fmla="*/ 178 h 232"/>
                              <a:gd name="T12" fmla="*/ 181 w 211"/>
                              <a:gd name="T13" fmla="*/ 144 h 232"/>
                              <a:gd name="T14" fmla="*/ 170 w 211"/>
                              <a:gd name="T15" fmla="*/ 80 h 232"/>
                              <a:gd name="T16" fmla="*/ 135 w 211"/>
                              <a:gd name="T17" fmla="*/ 90 h 232"/>
                              <a:gd name="T18" fmla="*/ 134 w 211"/>
                              <a:gd name="T19" fmla="*/ 87 h 232"/>
                              <a:gd name="T20" fmla="*/ 169 w 211"/>
                              <a:gd name="T21" fmla="*/ 46 h 232"/>
                              <a:gd name="T22" fmla="*/ 117 w 211"/>
                              <a:gd name="T23" fmla="*/ 142 h 232"/>
                              <a:gd name="T24" fmla="*/ 103 w 211"/>
                              <a:gd name="T25" fmla="*/ 89 h 232"/>
                              <a:gd name="T26" fmla="*/ 113 w 211"/>
                              <a:gd name="T27" fmla="*/ 78 h 232"/>
                              <a:gd name="T28" fmla="*/ 107 w 211"/>
                              <a:gd name="T29" fmla="*/ 52 h 232"/>
                              <a:gd name="T30" fmla="*/ 103 w 211"/>
                              <a:gd name="T31" fmla="*/ 80 h 232"/>
                              <a:gd name="T32" fmla="*/ 43 w 211"/>
                              <a:gd name="T33" fmla="*/ 91 h 232"/>
                              <a:gd name="T34" fmla="*/ 81 w 211"/>
                              <a:gd name="T35" fmla="*/ 95 h 232"/>
                              <a:gd name="T36" fmla="*/ 72 w 211"/>
                              <a:gd name="T37" fmla="*/ 89 h 232"/>
                              <a:gd name="T38" fmla="*/ 74 w 211"/>
                              <a:gd name="T39" fmla="*/ 106 h 232"/>
                              <a:gd name="T40" fmla="*/ 43 w 211"/>
                              <a:gd name="T41" fmla="*/ 91 h 232"/>
                              <a:gd name="T42" fmla="*/ 72 w 211"/>
                              <a:gd name="T43" fmla="*/ 113 h 232"/>
                              <a:gd name="T44" fmla="*/ 52 w 211"/>
                              <a:gd name="T45" fmla="*/ 128 h 232"/>
                              <a:gd name="T46" fmla="*/ 72 w 211"/>
                              <a:gd name="T47" fmla="*/ 126 h 232"/>
                              <a:gd name="T48" fmla="*/ 15 w 211"/>
                              <a:gd name="T49" fmla="*/ 135 h 232"/>
                              <a:gd name="T50" fmla="*/ 87 w 211"/>
                              <a:gd name="T51" fmla="*/ 147 h 232"/>
                              <a:gd name="T52" fmla="*/ 72 w 211"/>
                              <a:gd name="T53" fmla="*/ 170 h 232"/>
                              <a:gd name="T54" fmla="*/ 93 w 211"/>
                              <a:gd name="T55" fmla="*/ 150 h 232"/>
                              <a:gd name="T56" fmla="*/ 51 w 211"/>
                              <a:gd name="T57" fmla="*/ 196 h 232"/>
                              <a:gd name="T58" fmla="*/ 100 w 211"/>
                              <a:gd name="T59" fmla="*/ 153 h 232"/>
                              <a:gd name="T60" fmla="*/ 112 w 211"/>
                              <a:gd name="T61" fmla="*/ 152 h 232"/>
                              <a:gd name="T62" fmla="*/ 116 w 211"/>
                              <a:gd name="T63" fmla="*/ 151 h 232"/>
                              <a:gd name="T64" fmla="*/ 124 w 211"/>
                              <a:gd name="T65" fmla="*/ 152 h 232"/>
                              <a:gd name="T66" fmla="*/ 110 w 211"/>
                              <a:gd name="T67" fmla="*/ 221 h 232"/>
                              <a:gd name="T68" fmla="*/ 130 w 211"/>
                              <a:gd name="T69" fmla="*/ 148 h 232"/>
                              <a:gd name="T70" fmla="*/ 153 w 211"/>
                              <a:gd name="T71" fmla="*/ 156 h 232"/>
                              <a:gd name="T72" fmla="*/ 137 w 211"/>
                              <a:gd name="T73" fmla="*/ 138 h 232"/>
                              <a:gd name="T74" fmla="*/ 167 w 211"/>
                              <a:gd name="T75" fmla="*/ 143 h 232"/>
                              <a:gd name="T76" fmla="*/ 183 w 211"/>
                              <a:gd name="T77" fmla="*/ 135 h 232"/>
                              <a:gd name="T78" fmla="*/ 144 w 211"/>
                              <a:gd name="T79" fmla="*/ 128 h 232"/>
                              <a:gd name="T80" fmla="*/ 167 w 211"/>
                              <a:gd name="T81" fmla="*/ 111 h 232"/>
                              <a:gd name="T82" fmla="*/ 145 w 211"/>
                              <a:gd name="T83" fmla="*/ 106 h 232"/>
                              <a:gd name="T84" fmla="*/ 145 w 211"/>
                              <a:gd name="T85" fmla="*/ 103 h 232"/>
                              <a:gd name="T86" fmla="*/ 200 w 211"/>
                              <a:gd name="T87" fmla="*/ 115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 h="232">
                                <a:moveTo>
                                  <a:pt x="210" y="120"/>
                                </a:moveTo>
                                <a:cubicBezTo>
                                  <a:pt x="208" y="98"/>
                                  <a:pt x="186" y="91"/>
                                  <a:pt x="166" y="93"/>
                                </a:cubicBezTo>
                                <a:cubicBezTo>
                                  <a:pt x="185" y="81"/>
                                  <a:pt x="204" y="62"/>
                                  <a:pt x="186" y="44"/>
                                </a:cubicBezTo>
                                <a:cubicBezTo>
                                  <a:pt x="168" y="26"/>
                                  <a:pt x="145" y="41"/>
                                  <a:pt x="129" y="58"/>
                                </a:cubicBezTo>
                                <a:cubicBezTo>
                                  <a:pt x="131" y="47"/>
                                  <a:pt x="132" y="35"/>
                                  <a:pt x="127" y="24"/>
                                </a:cubicBezTo>
                                <a:cubicBezTo>
                                  <a:pt x="121" y="10"/>
                                  <a:pt x="105" y="0"/>
                                  <a:pt x="89" y="6"/>
                                </a:cubicBezTo>
                                <a:cubicBezTo>
                                  <a:pt x="69" y="13"/>
                                  <a:pt x="69" y="38"/>
                                  <a:pt x="77" y="58"/>
                                </a:cubicBezTo>
                                <a:cubicBezTo>
                                  <a:pt x="61" y="44"/>
                                  <a:pt x="40" y="33"/>
                                  <a:pt x="25" y="52"/>
                                </a:cubicBezTo>
                                <a:cubicBezTo>
                                  <a:pt x="11" y="70"/>
                                  <a:pt x="27" y="92"/>
                                  <a:pt x="46" y="103"/>
                                </a:cubicBezTo>
                                <a:cubicBezTo>
                                  <a:pt x="25" y="103"/>
                                  <a:pt x="2" y="109"/>
                                  <a:pt x="3" y="130"/>
                                </a:cubicBezTo>
                                <a:cubicBezTo>
                                  <a:pt x="5" y="143"/>
                                  <a:pt x="19" y="151"/>
                                  <a:pt x="31" y="153"/>
                                </a:cubicBezTo>
                                <a:cubicBezTo>
                                  <a:pt x="37" y="154"/>
                                  <a:pt x="43" y="153"/>
                                  <a:pt x="48" y="152"/>
                                </a:cubicBezTo>
                                <a:cubicBezTo>
                                  <a:pt x="44" y="156"/>
                                  <a:pt x="41" y="161"/>
                                  <a:pt x="38" y="166"/>
                                </a:cubicBezTo>
                                <a:cubicBezTo>
                                  <a:pt x="33" y="179"/>
                                  <a:pt x="34" y="195"/>
                                  <a:pt x="45" y="204"/>
                                </a:cubicBezTo>
                                <a:cubicBezTo>
                                  <a:pt x="60" y="215"/>
                                  <a:pt x="72" y="209"/>
                                  <a:pt x="81" y="197"/>
                                </a:cubicBezTo>
                                <a:cubicBezTo>
                                  <a:pt x="81" y="199"/>
                                  <a:pt x="81" y="202"/>
                                  <a:pt x="82" y="204"/>
                                </a:cubicBezTo>
                                <a:cubicBezTo>
                                  <a:pt x="85" y="219"/>
                                  <a:pt x="99" y="232"/>
                                  <a:pt x="116" y="231"/>
                                </a:cubicBezTo>
                                <a:cubicBezTo>
                                  <a:pt x="141" y="229"/>
                                  <a:pt x="144" y="201"/>
                                  <a:pt x="139" y="178"/>
                                </a:cubicBezTo>
                                <a:cubicBezTo>
                                  <a:pt x="145" y="185"/>
                                  <a:pt x="151" y="192"/>
                                  <a:pt x="159" y="195"/>
                                </a:cubicBezTo>
                                <a:cubicBezTo>
                                  <a:pt x="171" y="201"/>
                                  <a:pt x="187" y="199"/>
                                  <a:pt x="194" y="187"/>
                                </a:cubicBezTo>
                                <a:cubicBezTo>
                                  <a:pt x="205" y="169"/>
                                  <a:pt x="196" y="154"/>
                                  <a:pt x="181" y="144"/>
                                </a:cubicBezTo>
                                <a:cubicBezTo>
                                  <a:pt x="197" y="143"/>
                                  <a:pt x="211" y="136"/>
                                  <a:pt x="210" y="120"/>
                                </a:cubicBezTo>
                                <a:close/>
                                <a:moveTo>
                                  <a:pt x="169" y="46"/>
                                </a:moveTo>
                                <a:cubicBezTo>
                                  <a:pt x="191" y="49"/>
                                  <a:pt x="182" y="71"/>
                                  <a:pt x="170" y="80"/>
                                </a:cubicBezTo>
                                <a:cubicBezTo>
                                  <a:pt x="162" y="87"/>
                                  <a:pt x="153" y="92"/>
                                  <a:pt x="143" y="95"/>
                                </a:cubicBezTo>
                                <a:cubicBezTo>
                                  <a:pt x="142" y="95"/>
                                  <a:pt x="141" y="96"/>
                                  <a:pt x="141" y="96"/>
                                </a:cubicBezTo>
                                <a:cubicBezTo>
                                  <a:pt x="139" y="94"/>
                                  <a:pt x="137" y="92"/>
                                  <a:pt x="135" y="90"/>
                                </a:cubicBezTo>
                                <a:cubicBezTo>
                                  <a:pt x="141" y="87"/>
                                  <a:pt x="147" y="81"/>
                                  <a:pt x="148" y="74"/>
                                </a:cubicBezTo>
                                <a:cubicBezTo>
                                  <a:pt x="149" y="71"/>
                                  <a:pt x="145" y="70"/>
                                  <a:pt x="144" y="73"/>
                                </a:cubicBezTo>
                                <a:cubicBezTo>
                                  <a:pt x="142" y="79"/>
                                  <a:pt x="139" y="83"/>
                                  <a:pt x="134" y="87"/>
                                </a:cubicBezTo>
                                <a:cubicBezTo>
                                  <a:pt x="133" y="87"/>
                                  <a:pt x="133" y="88"/>
                                  <a:pt x="133" y="88"/>
                                </a:cubicBezTo>
                                <a:cubicBezTo>
                                  <a:pt x="129" y="85"/>
                                  <a:pt x="125" y="83"/>
                                  <a:pt x="121" y="81"/>
                                </a:cubicBezTo>
                                <a:cubicBezTo>
                                  <a:pt x="132" y="64"/>
                                  <a:pt x="145" y="44"/>
                                  <a:pt x="169" y="46"/>
                                </a:cubicBezTo>
                                <a:close/>
                                <a:moveTo>
                                  <a:pt x="103" y="89"/>
                                </a:moveTo>
                                <a:cubicBezTo>
                                  <a:pt x="116" y="88"/>
                                  <a:pt x="131" y="90"/>
                                  <a:pt x="136" y="105"/>
                                </a:cubicBezTo>
                                <a:cubicBezTo>
                                  <a:pt x="141" y="120"/>
                                  <a:pt x="132" y="138"/>
                                  <a:pt x="117" y="142"/>
                                </a:cubicBezTo>
                                <a:cubicBezTo>
                                  <a:pt x="102" y="147"/>
                                  <a:pt x="83" y="140"/>
                                  <a:pt x="80" y="123"/>
                                </a:cubicBezTo>
                                <a:cubicBezTo>
                                  <a:pt x="78" y="109"/>
                                  <a:pt x="88" y="94"/>
                                  <a:pt x="101" y="89"/>
                                </a:cubicBezTo>
                                <a:cubicBezTo>
                                  <a:pt x="102" y="89"/>
                                  <a:pt x="102" y="89"/>
                                  <a:pt x="103" y="89"/>
                                </a:cubicBezTo>
                                <a:close/>
                                <a:moveTo>
                                  <a:pt x="84" y="21"/>
                                </a:moveTo>
                                <a:cubicBezTo>
                                  <a:pt x="92" y="11"/>
                                  <a:pt x="100" y="10"/>
                                  <a:pt x="108" y="18"/>
                                </a:cubicBezTo>
                                <a:cubicBezTo>
                                  <a:pt x="131" y="31"/>
                                  <a:pt x="121" y="58"/>
                                  <a:pt x="113" y="78"/>
                                </a:cubicBezTo>
                                <a:cubicBezTo>
                                  <a:pt x="113" y="79"/>
                                  <a:pt x="113" y="79"/>
                                  <a:pt x="113" y="80"/>
                                </a:cubicBezTo>
                                <a:cubicBezTo>
                                  <a:pt x="111" y="80"/>
                                  <a:pt x="109" y="80"/>
                                  <a:pt x="107" y="81"/>
                                </a:cubicBezTo>
                                <a:cubicBezTo>
                                  <a:pt x="110" y="71"/>
                                  <a:pt x="111" y="61"/>
                                  <a:pt x="107" y="52"/>
                                </a:cubicBezTo>
                                <a:cubicBezTo>
                                  <a:pt x="106" y="49"/>
                                  <a:pt x="102" y="52"/>
                                  <a:pt x="103" y="54"/>
                                </a:cubicBezTo>
                                <a:cubicBezTo>
                                  <a:pt x="104" y="63"/>
                                  <a:pt x="105" y="71"/>
                                  <a:pt x="103" y="79"/>
                                </a:cubicBezTo>
                                <a:cubicBezTo>
                                  <a:pt x="103" y="80"/>
                                  <a:pt x="103" y="80"/>
                                  <a:pt x="103" y="80"/>
                                </a:cubicBezTo>
                                <a:cubicBezTo>
                                  <a:pt x="92" y="72"/>
                                  <a:pt x="86" y="59"/>
                                  <a:pt x="83" y="47"/>
                                </a:cubicBezTo>
                                <a:cubicBezTo>
                                  <a:pt x="80" y="38"/>
                                  <a:pt x="80" y="29"/>
                                  <a:pt x="84" y="21"/>
                                </a:cubicBezTo>
                                <a:close/>
                                <a:moveTo>
                                  <a:pt x="43" y="91"/>
                                </a:moveTo>
                                <a:cubicBezTo>
                                  <a:pt x="32" y="81"/>
                                  <a:pt x="19" y="57"/>
                                  <a:pt x="43" y="52"/>
                                </a:cubicBezTo>
                                <a:cubicBezTo>
                                  <a:pt x="64" y="47"/>
                                  <a:pt x="79" y="73"/>
                                  <a:pt x="93" y="85"/>
                                </a:cubicBezTo>
                                <a:cubicBezTo>
                                  <a:pt x="88" y="87"/>
                                  <a:pt x="84" y="90"/>
                                  <a:pt x="81" y="95"/>
                                </a:cubicBezTo>
                                <a:cubicBezTo>
                                  <a:pt x="78" y="88"/>
                                  <a:pt x="71" y="83"/>
                                  <a:pt x="64" y="81"/>
                                </a:cubicBezTo>
                                <a:cubicBezTo>
                                  <a:pt x="63" y="81"/>
                                  <a:pt x="62" y="83"/>
                                  <a:pt x="64" y="83"/>
                                </a:cubicBezTo>
                                <a:cubicBezTo>
                                  <a:pt x="67" y="85"/>
                                  <a:pt x="70" y="86"/>
                                  <a:pt x="72" y="89"/>
                                </a:cubicBezTo>
                                <a:cubicBezTo>
                                  <a:pt x="75" y="91"/>
                                  <a:pt x="76" y="94"/>
                                  <a:pt x="78" y="97"/>
                                </a:cubicBezTo>
                                <a:cubicBezTo>
                                  <a:pt x="78" y="97"/>
                                  <a:pt x="79" y="97"/>
                                  <a:pt x="79" y="97"/>
                                </a:cubicBezTo>
                                <a:cubicBezTo>
                                  <a:pt x="77" y="100"/>
                                  <a:pt x="75" y="103"/>
                                  <a:pt x="74" y="106"/>
                                </a:cubicBezTo>
                                <a:cubicBezTo>
                                  <a:pt x="74" y="106"/>
                                  <a:pt x="73" y="106"/>
                                  <a:pt x="73" y="106"/>
                                </a:cubicBezTo>
                                <a:cubicBezTo>
                                  <a:pt x="71" y="105"/>
                                  <a:pt x="69" y="105"/>
                                  <a:pt x="67" y="104"/>
                                </a:cubicBezTo>
                                <a:cubicBezTo>
                                  <a:pt x="58" y="101"/>
                                  <a:pt x="51" y="97"/>
                                  <a:pt x="43" y="91"/>
                                </a:cubicBezTo>
                                <a:close/>
                                <a:moveTo>
                                  <a:pt x="15" y="135"/>
                                </a:moveTo>
                                <a:cubicBezTo>
                                  <a:pt x="0" y="109"/>
                                  <a:pt x="60" y="111"/>
                                  <a:pt x="71" y="113"/>
                                </a:cubicBezTo>
                                <a:cubicBezTo>
                                  <a:pt x="71" y="113"/>
                                  <a:pt x="72" y="113"/>
                                  <a:pt x="72" y="113"/>
                                </a:cubicBezTo>
                                <a:cubicBezTo>
                                  <a:pt x="72" y="116"/>
                                  <a:pt x="72" y="118"/>
                                  <a:pt x="72" y="120"/>
                                </a:cubicBezTo>
                                <a:cubicBezTo>
                                  <a:pt x="69" y="120"/>
                                  <a:pt x="65" y="120"/>
                                  <a:pt x="63" y="121"/>
                                </a:cubicBezTo>
                                <a:cubicBezTo>
                                  <a:pt x="58" y="122"/>
                                  <a:pt x="54" y="124"/>
                                  <a:pt x="52" y="128"/>
                                </a:cubicBezTo>
                                <a:cubicBezTo>
                                  <a:pt x="51" y="129"/>
                                  <a:pt x="52" y="130"/>
                                  <a:pt x="53" y="130"/>
                                </a:cubicBezTo>
                                <a:cubicBezTo>
                                  <a:pt x="57" y="128"/>
                                  <a:pt x="60" y="126"/>
                                  <a:pt x="64" y="125"/>
                                </a:cubicBezTo>
                                <a:cubicBezTo>
                                  <a:pt x="67" y="125"/>
                                  <a:pt x="69" y="126"/>
                                  <a:pt x="72" y="126"/>
                                </a:cubicBezTo>
                                <a:cubicBezTo>
                                  <a:pt x="72" y="129"/>
                                  <a:pt x="73" y="132"/>
                                  <a:pt x="74" y="134"/>
                                </a:cubicBezTo>
                                <a:cubicBezTo>
                                  <a:pt x="71" y="136"/>
                                  <a:pt x="68" y="138"/>
                                  <a:pt x="65" y="139"/>
                                </a:cubicBezTo>
                                <a:cubicBezTo>
                                  <a:pt x="49" y="145"/>
                                  <a:pt x="25" y="151"/>
                                  <a:pt x="15" y="135"/>
                                </a:cubicBezTo>
                                <a:close/>
                                <a:moveTo>
                                  <a:pt x="51" y="196"/>
                                </a:moveTo>
                                <a:cubicBezTo>
                                  <a:pt x="26" y="176"/>
                                  <a:pt x="64" y="149"/>
                                  <a:pt x="79" y="140"/>
                                </a:cubicBezTo>
                                <a:cubicBezTo>
                                  <a:pt x="81" y="143"/>
                                  <a:pt x="84" y="145"/>
                                  <a:pt x="87" y="147"/>
                                </a:cubicBezTo>
                                <a:cubicBezTo>
                                  <a:pt x="84" y="148"/>
                                  <a:pt x="81" y="151"/>
                                  <a:pt x="79" y="153"/>
                                </a:cubicBezTo>
                                <a:cubicBezTo>
                                  <a:pt x="75" y="158"/>
                                  <a:pt x="72" y="164"/>
                                  <a:pt x="69" y="169"/>
                                </a:cubicBezTo>
                                <a:cubicBezTo>
                                  <a:pt x="69" y="171"/>
                                  <a:pt x="71" y="171"/>
                                  <a:pt x="72" y="170"/>
                                </a:cubicBezTo>
                                <a:cubicBezTo>
                                  <a:pt x="75" y="166"/>
                                  <a:pt x="78" y="161"/>
                                  <a:pt x="81" y="157"/>
                                </a:cubicBezTo>
                                <a:cubicBezTo>
                                  <a:pt x="83" y="156"/>
                                  <a:pt x="85" y="154"/>
                                  <a:pt x="87" y="153"/>
                                </a:cubicBezTo>
                                <a:cubicBezTo>
                                  <a:pt x="89" y="152"/>
                                  <a:pt x="92" y="151"/>
                                  <a:pt x="93" y="150"/>
                                </a:cubicBezTo>
                                <a:cubicBezTo>
                                  <a:pt x="94" y="150"/>
                                  <a:pt x="94" y="150"/>
                                  <a:pt x="95" y="150"/>
                                </a:cubicBezTo>
                                <a:cubicBezTo>
                                  <a:pt x="89" y="160"/>
                                  <a:pt x="84" y="170"/>
                                  <a:pt x="82" y="181"/>
                                </a:cubicBezTo>
                                <a:cubicBezTo>
                                  <a:pt x="74" y="195"/>
                                  <a:pt x="63" y="205"/>
                                  <a:pt x="51" y="196"/>
                                </a:cubicBezTo>
                                <a:close/>
                                <a:moveTo>
                                  <a:pt x="110" y="221"/>
                                </a:moveTo>
                                <a:cubicBezTo>
                                  <a:pt x="87" y="219"/>
                                  <a:pt x="87" y="198"/>
                                  <a:pt x="92" y="179"/>
                                </a:cubicBezTo>
                                <a:cubicBezTo>
                                  <a:pt x="96" y="170"/>
                                  <a:pt x="99" y="160"/>
                                  <a:pt x="100" y="153"/>
                                </a:cubicBezTo>
                                <a:cubicBezTo>
                                  <a:pt x="100" y="153"/>
                                  <a:pt x="100" y="153"/>
                                  <a:pt x="100" y="152"/>
                                </a:cubicBezTo>
                                <a:cubicBezTo>
                                  <a:pt x="100" y="152"/>
                                  <a:pt x="100" y="152"/>
                                  <a:pt x="100" y="152"/>
                                </a:cubicBezTo>
                                <a:cubicBezTo>
                                  <a:pt x="104" y="152"/>
                                  <a:pt x="108" y="152"/>
                                  <a:pt x="112" y="152"/>
                                </a:cubicBezTo>
                                <a:cubicBezTo>
                                  <a:pt x="110" y="161"/>
                                  <a:pt x="112" y="170"/>
                                  <a:pt x="118" y="176"/>
                                </a:cubicBezTo>
                                <a:cubicBezTo>
                                  <a:pt x="120" y="178"/>
                                  <a:pt x="123" y="176"/>
                                  <a:pt x="121" y="174"/>
                                </a:cubicBezTo>
                                <a:cubicBezTo>
                                  <a:pt x="117" y="167"/>
                                  <a:pt x="115" y="159"/>
                                  <a:pt x="116" y="151"/>
                                </a:cubicBezTo>
                                <a:cubicBezTo>
                                  <a:pt x="119" y="151"/>
                                  <a:pt x="121" y="150"/>
                                  <a:pt x="123" y="149"/>
                                </a:cubicBezTo>
                                <a:cubicBezTo>
                                  <a:pt x="123" y="150"/>
                                  <a:pt x="123" y="150"/>
                                  <a:pt x="123" y="151"/>
                                </a:cubicBezTo>
                                <a:cubicBezTo>
                                  <a:pt x="123" y="151"/>
                                  <a:pt x="123" y="151"/>
                                  <a:pt x="124" y="152"/>
                                </a:cubicBezTo>
                                <a:cubicBezTo>
                                  <a:pt x="124" y="152"/>
                                  <a:pt x="124" y="152"/>
                                  <a:pt x="124" y="152"/>
                                </a:cubicBezTo>
                                <a:cubicBezTo>
                                  <a:pt x="124" y="153"/>
                                  <a:pt x="125" y="155"/>
                                  <a:pt x="126" y="157"/>
                                </a:cubicBezTo>
                                <a:cubicBezTo>
                                  <a:pt x="135" y="178"/>
                                  <a:pt x="141" y="225"/>
                                  <a:pt x="110" y="221"/>
                                </a:cubicBezTo>
                                <a:close/>
                                <a:moveTo>
                                  <a:pt x="189" y="176"/>
                                </a:moveTo>
                                <a:cubicBezTo>
                                  <a:pt x="184" y="196"/>
                                  <a:pt x="162" y="190"/>
                                  <a:pt x="152" y="179"/>
                                </a:cubicBezTo>
                                <a:cubicBezTo>
                                  <a:pt x="143" y="170"/>
                                  <a:pt x="137" y="158"/>
                                  <a:pt x="130" y="148"/>
                                </a:cubicBezTo>
                                <a:cubicBezTo>
                                  <a:pt x="130" y="147"/>
                                  <a:pt x="129" y="147"/>
                                  <a:pt x="128" y="146"/>
                                </a:cubicBezTo>
                                <a:cubicBezTo>
                                  <a:pt x="130" y="145"/>
                                  <a:pt x="132" y="143"/>
                                  <a:pt x="134" y="142"/>
                                </a:cubicBezTo>
                                <a:cubicBezTo>
                                  <a:pt x="137" y="149"/>
                                  <a:pt x="145" y="155"/>
                                  <a:pt x="153" y="156"/>
                                </a:cubicBezTo>
                                <a:cubicBezTo>
                                  <a:pt x="156" y="156"/>
                                  <a:pt x="156" y="152"/>
                                  <a:pt x="154" y="151"/>
                                </a:cubicBezTo>
                                <a:cubicBezTo>
                                  <a:pt x="146" y="149"/>
                                  <a:pt x="142" y="145"/>
                                  <a:pt x="138" y="139"/>
                                </a:cubicBezTo>
                                <a:cubicBezTo>
                                  <a:pt x="138" y="139"/>
                                  <a:pt x="137" y="139"/>
                                  <a:pt x="137" y="138"/>
                                </a:cubicBezTo>
                                <a:cubicBezTo>
                                  <a:pt x="139" y="137"/>
                                  <a:pt x="140" y="135"/>
                                  <a:pt x="141" y="133"/>
                                </a:cubicBezTo>
                                <a:cubicBezTo>
                                  <a:pt x="141" y="134"/>
                                  <a:pt x="141" y="134"/>
                                  <a:pt x="142" y="134"/>
                                </a:cubicBezTo>
                                <a:cubicBezTo>
                                  <a:pt x="147" y="138"/>
                                  <a:pt x="157" y="142"/>
                                  <a:pt x="167" y="143"/>
                                </a:cubicBezTo>
                                <a:cubicBezTo>
                                  <a:pt x="180" y="150"/>
                                  <a:pt x="192" y="161"/>
                                  <a:pt x="189" y="176"/>
                                </a:cubicBezTo>
                                <a:close/>
                                <a:moveTo>
                                  <a:pt x="198" y="129"/>
                                </a:moveTo>
                                <a:cubicBezTo>
                                  <a:pt x="193" y="133"/>
                                  <a:pt x="189" y="135"/>
                                  <a:pt x="183" y="135"/>
                                </a:cubicBezTo>
                                <a:cubicBezTo>
                                  <a:pt x="179" y="135"/>
                                  <a:pt x="175" y="135"/>
                                  <a:pt x="171" y="135"/>
                                </a:cubicBezTo>
                                <a:cubicBezTo>
                                  <a:pt x="161" y="134"/>
                                  <a:pt x="153" y="130"/>
                                  <a:pt x="145" y="128"/>
                                </a:cubicBezTo>
                                <a:cubicBezTo>
                                  <a:pt x="144" y="128"/>
                                  <a:pt x="144" y="128"/>
                                  <a:pt x="144" y="128"/>
                                </a:cubicBezTo>
                                <a:cubicBezTo>
                                  <a:pt x="145" y="125"/>
                                  <a:pt x="146" y="121"/>
                                  <a:pt x="146" y="118"/>
                                </a:cubicBezTo>
                                <a:cubicBezTo>
                                  <a:pt x="153" y="121"/>
                                  <a:pt x="163" y="121"/>
                                  <a:pt x="169" y="116"/>
                                </a:cubicBezTo>
                                <a:cubicBezTo>
                                  <a:pt x="172" y="114"/>
                                  <a:pt x="170" y="110"/>
                                  <a:pt x="167" y="111"/>
                                </a:cubicBezTo>
                                <a:cubicBezTo>
                                  <a:pt x="160" y="114"/>
                                  <a:pt x="155" y="115"/>
                                  <a:pt x="147" y="114"/>
                                </a:cubicBezTo>
                                <a:cubicBezTo>
                                  <a:pt x="147" y="114"/>
                                  <a:pt x="146" y="114"/>
                                  <a:pt x="146" y="114"/>
                                </a:cubicBezTo>
                                <a:cubicBezTo>
                                  <a:pt x="146" y="111"/>
                                  <a:pt x="146" y="109"/>
                                  <a:pt x="145" y="106"/>
                                </a:cubicBezTo>
                                <a:cubicBezTo>
                                  <a:pt x="145" y="106"/>
                                  <a:pt x="145" y="105"/>
                                  <a:pt x="144" y="104"/>
                                </a:cubicBezTo>
                                <a:cubicBezTo>
                                  <a:pt x="145" y="104"/>
                                  <a:pt x="145" y="104"/>
                                  <a:pt x="145" y="103"/>
                                </a:cubicBezTo>
                                <a:cubicBezTo>
                                  <a:pt x="145" y="103"/>
                                  <a:pt x="145" y="103"/>
                                  <a:pt x="145" y="103"/>
                                </a:cubicBezTo>
                                <a:cubicBezTo>
                                  <a:pt x="145" y="104"/>
                                  <a:pt x="146" y="104"/>
                                  <a:pt x="146" y="103"/>
                                </a:cubicBezTo>
                                <a:cubicBezTo>
                                  <a:pt x="155" y="100"/>
                                  <a:pt x="165" y="98"/>
                                  <a:pt x="174" y="100"/>
                                </a:cubicBezTo>
                                <a:cubicBezTo>
                                  <a:pt x="182" y="101"/>
                                  <a:pt x="197" y="106"/>
                                  <a:pt x="200" y="115"/>
                                </a:cubicBezTo>
                                <a:lnTo>
                                  <a:pt x="198" y="129"/>
                                </a:lnTo>
                                <a:close/>
                              </a:path>
                            </a:pathLst>
                          </a:custGeom>
                          <a:solidFill>
                            <a:srgbClr val="3C3C3B"/>
                          </a:solidFill>
                          <a:ln>
                            <a:noFill/>
                          </a:ln>
                        </wps:spPr>
                        <wps:bodyPr vert="horz" wrap="square" lIns="91440" tIns="45720" rIns="91440" bIns="45720" numCol="1" anchor="t" anchorCtr="0" compatLnSpc="1"/>
                      </wps:wsp>
                    </wpg:wgp>
                  </a:graphicData>
                </a:graphic>
              </wp:anchor>
            </w:drawing>
          </mc:Choice>
          <mc:Fallback>
            <w:pict>
              <v:group id="稻壳儿春秋广告/盗版必究        原创来源：http://chn.docer.com/works?userid=199329941#!/work_time" o:spid="_x0000_s1026" o:spt="203" style="position:absolute;left:0pt;margin-left:158.8pt;margin-top:3.75pt;height:30.25pt;width:97.8pt;z-index:251595776;mso-width-relative:page;mso-height-relative:page;" coordorigin="2184400,2150251" coordsize="1507065,465949" o:gfxdata="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">
                <o:lock v:ext="edit" aspectratio="f"/>
                <v:shape id="稻壳儿春秋广告/盗版必究        原创来源：http://chn.docer.com/works?userid=199329941#!/work_time" o:spid="_x0000_s1026" o:spt="100" style="position:absolute;left:2184400;top:2150251;height:465949;width:423333;" fillcolor="#3C3C3B" filled="t" stroked="f" coordsize="211,232" o:gfxdata="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4rr74A&#10;AADcAAAADwAAAAAAAAABACAAAAAiAAAAZHJzL2Rvd25yZXYueG1sUEsBAhQAFAAAAAgAh07iQDMv&#10;BZ47AAAAOQAAABAAAAAAAAAAAQAgAAAADQEAAGRycy9zaGFwZXhtbC54bWxQSwUGAAAAAAYABgBb&#10;AQAAtwMAAAAA&#10;" path="m210,120c208,98,186,91,166,93c185,81,204,62,186,44c168,26,145,41,129,58c131,47,132,35,127,24c121,10,105,0,89,6c69,13,69,38,77,58c61,44,40,33,25,52c11,70,27,92,46,103c25,103,2,109,3,130c5,143,19,151,31,153c37,154,43,153,48,152c44,156,41,161,38,166c33,179,34,195,45,204c60,215,72,209,81,197c81,199,81,202,82,204c85,219,99,232,116,231c141,229,144,201,139,178c145,185,151,192,159,195c171,201,187,199,194,187c205,169,196,154,181,144c197,143,211,136,210,120xm169,46c191,49,182,71,170,80c162,87,153,92,143,95c142,95,141,96,141,96c139,94,137,92,135,90c141,87,147,81,148,74c149,71,145,70,144,73c142,79,139,83,134,87c133,87,133,88,133,88c129,85,125,83,121,81c132,64,145,44,169,46xm103,89c116,88,131,90,136,105c141,120,132,138,117,142c102,147,83,140,80,123c78,109,88,94,101,89c102,89,102,89,103,89xm84,21c92,11,100,10,108,18c131,31,121,58,113,78c113,79,113,79,113,80c111,80,109,80,107,81c110,71,111,61,107,52c106,49,102,52,103,54c104,63,105,71,103,79c103,80,103,80,103,80c92,72,86,59,83,47c80,38,80,29,84,21xm43,91c32,81,19,57,43,52c64,47,79,73,93,85c88,87,84,90,81,95c78,88,71,83,64,81c63,81,62,83,64,83c67,85,70,86,72,89c75,91,76,94,78,97c78,97,79,97,79,97c77,100,75,103,74,106c74,106,73,106,73,106c71,105,69,105,67,104c58,101,51,97,43,91xm15,135c0,109,60,111,71,113c71,113,72,113,72,113c72,116,72,118,72,120c69,120,65,120,63,121c58,122,54,124,52,128c51,129,52,130,53,130c57,128,60,126,64,125c67,125,69,126,72,126c72,129,73,132,74,134c71,136,68,138,65,139c49,145,25,151,15,135xm51,196c26,176,64,149,79,140c81,143,84,145,87,147c84,148,81,151,79,153c75,158,72,164,69,169c69,171,71,171,72,170c75,166,78,161,81,157c83,156,85,154,87,153c89,152,92,151,93,150c94,150,94,150,95,150c89,160,84,170,82,181c74,195,63,205,51,196xm110,221c87,219,87,198,92,179c96,170,99,160,100,153c100,153,100,153,100,152c100,152,100,152,100,152c104,152,108,152,112,152c110,161,112,170,118,176c120,178,123,176,121,174c117,167,115,159,116,151c119,151,121,150,123,149c123,150,123,150,123,151c123,151,123,151,124,152c124,152,124,152,124,152c124,153,125,155,126,157c135,178,141,225,110,221xm189,176c184,196,162,190,152,179c143,170,137,158,130,148c130,147,129,147,128,146c130,145,132,143,134,142c137,149,145,155,153,156c156,156,156,152,154,151c146,149,142,145,138,139c138,139,137,139,137,138c139,137,140,135,141,133c141,134,141,134,142,134c147,138,157,142,167,143c180,150,192,161,189,176xm198,129c193,133,189,135,183,135c179,135,175,135,171,135c161,134,153,130,145,128c144,128,144,128,144,128c145,125,146,121,146,118c153,121,163,121,169,116c172,114,170,110,167,111c160,114,155,115,147,114c147,114,146,114,146,114c146,111,146,109,145,106c145,106,145,105,144,104c145,104,145,104,145,103c145,103,145,103,145,103c145,104,146,104,146,103c155,100,165,98,174,100c182,101,197,106,200,115l198,129xe">
                  <v:path o:connectlocs="373175,88369;178562,12050;92290,206865;96303,305276;162511,395654;278878,357495;363143,289209;341073,160672;270852,180756;268846,174730;339067,92386;234739,285192;206650,178747;226713,156655;214675,104436;206650,160672;86271,182764;162511,190798;144454,178747;148467,212890;86271,182764;144454,226949;104328,257075;144454,253058;30094,271134;174549,295234;144454,341428;186587,301260;102322,393646;200631,307285;224707,305276;232732,303268;248783,305276;220694,443856;260821,297243;306966,313310;274865,277159;335055,287201;367156,271134;288909,257075;335055,222932;290916,212890;290916,206865;401263,230966" o:connectangles="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2726266;top:2150251;height:465949;width:423333;" fillcolor="#3C3C3B" filled="t" stroked="f" coordsize="211,232" o:gfxdata="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ijjS8AAAA&#10;3AAAAA8AAAAAAAAAAQAgAAAAIgAAAGRycy9kb3ducmV2LnhtbFBLAQIUABQAAAAIAIdO4kAzLwWe&#10;OwAAADkAAAAQAAAAAAAAAAEAIAAAAAsBAABkcnMvc2hhcGV4bWwueG1sUEsFBgAAAAAGAAYAWwEA&#10;ALUDAAAAAA==&#10;" path="m210,120c208,98,186,91,166,93c185,81,204,62,186,44c168,26,145,41,129,58c131,47,132,35,127,24c121,10,105,0,89,6c69,13,69,38,77,58c61,44,40,33,25,52c11,70,27,92,46,103c25,103,2,109,3,130c5,143,19,151,31,153c37,154,43,153,48,152c44,156,41,161,38,166c33,179,34,195,45,204c60,215,72,209,81,197c81,199,81,202,82,204c85,219,99,232,116,231c141,229,144,201,139,178c145,185,151,192,159,195c171,201,187,199,194,187c205,169,196,154,181,144c197,143,211,136,210,120xm169,46c191,49,182,71,170,80c162,87,153,92,143,95c142,95,141,96,141,96c139,94,137,92,135,90c141,87,147,81,148,74c149,71,145,70,144,73c142,79,139,83,134,87c133,87,133,88,133,88c129,85,125,83,121,81c132,64,145,44,169,46xm103,89c116,88,131,90,136,105c141,120,132,138,117,142c102,147,83,140,80,123c78,109,88,94,101,89c102,89,102,89,103,89xm84,21c92,11,100,10,108,18c131,31,121,58,113,78c113,79,113,79,113,80c111,80,109,80,107,81c110,71,111,61,107,52c106,49,102,52,103,54c104,63,105,71,103,79c103,80,103,80,103,80c92,72,86,59,83,47c80,38,80,29,84,21xm43,91c32,81,19,57,43,52c64,47,79,73,93,85c88,87,84,90,81,95c78,88,71,83,64,81c63,81,62,83,64,83c67,85,70,86,72,89c75,91,76,94,78,97c78,97,79,97,79,97c77,100,75,103,74,106c74,106,73,106,73,106c71,105,69,105,67,104c58,101,51,97,43,91xm15,135c0,109,60,111,71,113c71,113,72,113,72,113c72,116,72,118,72,120c69,120,65,120,63,121c58,122,54,124,52,128c51,129,52,130,53,130c57,128,60,126,64,125c67,125,69,126,72,126c72,129,73,132,74,134c71,136,68,138,65,139c49,145,25,151,15,135xm51,196c26,176,64,149,79,140c81,143,84,145,87,147c84,148,81,151,79,153c75,158,72,164,69,169c69,171,71,171,72,170c75,166,78,161,81,157c83,156,85,154,87,153c89,152,92,151,93,150c94,150,94,150,95,150c89,160,84,170,82,181c74,195,63,205,51,196xm110,221c87,219,87,198,92,179c96,170,99,160,100,153c100,153,100,153,100,152c100,152,100,152,100,152c104,152,108,152,112,152c110,161,112,170,118,176c120,178,123,176,121,174c117,167,115,159,116,151c119,151,121,150,123,149c123,150,123,150,123,151c123,151,123,151,124,152c124,152,124,152,124,152c124,153,125,155,126,157c135,178,141,225,110,221xm189,176c184,196,162,190,152,179c143,170,137,158,130,148c130,147,129,147,128,146c130,145,132,143,134,142c137,149,145,155,153,156c156,156,156,152,154,151c146,149,142,145,138,139c138,139,137,139,137,138c139,137,140,135,141,133c141,134,141,134,142,134c147,138,157,142,167,143c180,150,192,161,189,176xm198,129c193,133,189,135,183,135c179,135,175,135,171,135c161,134,153,130,145,128c144,128,144,128,144,128c145,125,146,121,146,118c153,121,163,121,169,116c172,114,170,110,167,111c160,114,155,115,147,114c147,114,146,114,146,114c146,111,146,109,145,106c145,106,145,105,144,104c145,104,145,104,145,103c145,103,145,103,145,103c145,104,146,104,146,103c155,100,165,98,174,100c182,101,197,106,200,115l198,129xe">
                  <v:path o:connectlocs="373175,88369;178562,12050;92290,206865;96303,305276;162511,395654;278878,357495;363143,289209;341073,160672;270852,180756;268846,174730;339067,92386;234739,285192;206650,178747;226713,156655;214675,104436;206650,160672;86271,182764;162511,190798;144454,178747;148467,212890;86271,182764;144454,226949;104328,257075;144454,253058;30094,271134;174549,295234;144454,341428;186587,301260;102322,393646;200631,307285;224707,305276;232732,303268;248783,305276;220694,443856;260821,297243;306966,313310;274865,277159;335055,287201;367156,271134;288909,257075;335055,222932;290916,212890;290916,206865;401263,230966" o:connectangles="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3268132;top:2150251;height:465949;width:423333;" fillcolor="#3C3C3B" filled="t" stroked="f" coordsize="211,232" o:gfxdata="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BsXS/&#10;AAAA3AAAAA8AAAAAAAAAAQAgAAAAIgAAAGRycy9kb3ducmV2LnhtbFBLAQIUABQAAAAIAIdO4kAz&#10;LwWeOwAAADkAAAAQAAAAAAAAAAEAIAAAAA4BAABkcnMvc2hhcGV4bWwueG1sUEsFBgAAAAAGAAYA&#10;WwEAALgDAAAAAA==&#10;" path="m210,120c208,98,186,91,166,93c185,81,204,62,186,44c168,26,145,41,129,58c131,47,132,35,127,24c121,10,105,0,89,6c69,13,69,38,77,58c61,44,40,33,25,52c11,70,27,92,46,103c25,103,2,109,3,130c5,143,19,151,31,153c37,154,43,153,48,152c44,156,41,161,38,166c33,179,34,195,45,204c60,215,72,209,81,197c81,199,81,202,82,204c85,219,99,232,116,231c141,229,144,201,139,178c145,185,151,192,159,195c171,201,187,199,194,187c205,169,196,154,181,144c197,143,211,136,210,120xm169,46c191,49,182,71,170,80c162,87,153,92,143,95c142,95,141,96,141,96c139,94,137,92,135,90c141,87,147,81,148,74c149,71,145,70,144,73c142,79,139,83,134,87c133,87,133,88,133,88c129,85,125,83,121,81c132,64,145,44,169,46xm103,89c116,88,131,90,136,105c141,120,132,138,117,142c102,147,83,140,80,123c78,109,88,94,101,89c102,89,102,89,103,89xm84,21c92,11,100,10,108,18c131,31,121,58,113,78c113,79,113,79,113,80c111,80,109,80,107,81c110,71,111,61,107,52c106,49,102,52,103,54c104,63,105,71,103,79c103,80,103,80,103,80c92,72,86,59,83,47c80,38,80,29,84,21xm43,91c32,81,19,57,43,52c64,47,79,73,93,85c88,87,84,90,81,95c78,88,71,83,64,81c63,81,62,83,64,83c67,85,70,86,72,89c75,91,76,94,78,97c78,97,79,97,79,97c77,100,75,103,74,106c74,106,73,106,73,106c71,105,69,105,67,104c58,101,51,97,43,91xm15,135c0,109,60,111,71,113c71,113,72,113,72,113c72,116,72,118,72,120c69,120,65,120,63,121c58,122,54,124,52,128c51,129,52,130,53,130c57,128,60,126,64,125c67,125,69,126,72,126c72,129,73,132,74,134c71,136,68,138,65,139c49,145,25,151,15,135xm51,196c26,176,64,149,79,140c81,143,84,145,87,147c84,148,81,151,79,153c75,158,72,164,69,169c69,171,71,171,72,170c75,166,78,161,81,157c83,156,85,154,87,153c89,152,92,151,93,150c94,150,94,150,95,150c89,160,84,170,82,181c74,195,63,205,51,196xm110,221c87,219,87,198,92,179c96,170,99,160,100,153c100,153,100,153,100,152c100,152,100,152,100,152c104,152,108,152,112,152c110,161,112,170,118,176c120,178,123,176,121,174c117,167,115,159,116,151c119,151,121,150,123,149c123,150,123,150,123,151c123,151,123,151,124,152c124,152,124,152,124,152c124,153,125,155,126,157c135,178,141,225,110,221xm189,176c184,196,162,190,152,179c143,170,137,158,130,148c130,147,129,147,128,146c130,145,132,143,134,142c137,149,145,155,153,156c156,156,156,152,154,151c146,149,142,145,138,139c138,139,137,139,137,138c139,137,140,135,141,133c141,134,141,134,142,134c147,138,157,142,167,143c180,150,192,161,189,176xm198,129c193,133,189,135,183,135c179,135,175,135,171,135c161,134,153,130,145,128c144,128,144,128,144,128c145,125,146,121,146,118c153,121,163,121,169,116c172,114,170,110,167,111c160,114,155,115,147,114c147,114,146,114,146,114c146,111,146,109,145,106c145,106,145,105,144,104c145,104,145,104,145,103c145,103,145,103,145,103c145,104,146,104,146,103c155,100,165,98,174,100c182,101,197,106,200,115l198,129xe">
                  <v:path o:connectlocs="373175,88369;178562,12050;92290,206865;96303,305276;162511,395654;278878,357495;363143,289209;341073,160672;270852,180756;268846,174730;339067,92386;234739,285192;206650,178747;226713,156655;214675,104436;206650,160672;86271,182764;162511,190798;144454,178747;148467,212890;86271,182764;144454,226949;104328,257075;144454,253058;30094,271134;174549,295234;144454,341428;186587,301260;102322,393646;200631,307285;224707,305276;232732,303268;248783,305276;220694,443856;260821,297243;306966,313310;274865,277159;335055,287201;367156,271134;288909,257075;335055,222932;290916,212890;290916,206865;401263,230966" o:connectangles="0,0,0,0,0,0,0,0,0,0,0,0,0,0,0,0,0,0,0,0,0,0,0,0,0,0,0,0,0,0,0,0,0,0,0,0,0,0,0,0,0,0,0,0"/>
                  <v:fill on="t" focussize="0,0"/>
                  <v:stroke on="f"/>
                  <v:imagedata o:title=""/>
                  <o:lock v:ext="edit" aspectratio="f"/>
                </v:shape>
              </v:group>
            </w:pict>
          </mc:Fallback>
        </mc:AlternateContent>
      </w:r>
      <w:r>
        <mc:AlternateContent>
          <mc:Choice Requires="wps">
            <w:drawing>
              <wp:anchor distT="0" distB="0" distL="114300" distR="114300" simplePos="0" relativeHeight="251594752"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65" name="稻壳儿春秋广告/盗版必究        原创来源：http://chn.docer.com/works?userid=199329941#!/work_time"/>
                <wp:cNvGraphicFramePr/>
                <a:graphic xmlns:a="http://schemas.openxmlformats.org/drawingml/2006/main">
                  <a:graphicData uri="http://schemas.microsoft.com/office/word/2010/wordprocessingShape">
                    <wps:wsp>
                      <wps:cNvSpPr/>
                      <wps:spPr>
                        <a:xfrm>
                          <a:off x="635" y="0"/>
                          <a:ext cx="7559675" cy="10692130"/>
                        </a:xfrm>
                        <a:prstGeom prst="rect">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594752;v-text-anchor:middle;mso-width-relative:page;mso-height-relative:page;" fillcolor="#F6F6F6" filled="t" stroked="f" coordsize="21600,21600" o:gfxdata="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v&#10;9UZB3gAAAA8BAAAPAAAAAAAAAAEAIAAAACIAAABkcnMvZG93bnJldi54bWxQSwECFAAUAAAACACH&#10;TuJAnKiAIFcCAAAzBAAADgAAAAAAAAABACAAAAAtAQAAZHJzL2Uyb0RvYy54bWxQSwUGAAAAAAYA&#10;BgBZAQAA9gUAAAAA&#10;">
                <v:fill on="t" focussize="0,0"/>
                <v:stroke on="f" weight="1pt" miterlimit="8" joinstyle="miter"/>
                <v:imagedata o:title=""/>
                <o:lock v:ext="edit" aspectratio="f"/>
              </v:rect>
            </w:pict>
          </mc:Fallback>
        </mc:AlternateContent>
      </w:r>
    </w:p>
    <w:p>
      <w:p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623424" behindDoc="0" locked="0" layoutInCell="1" allowOverlap="1">
                <wp:simplePos x="0" y="0"/>
                <wp:positionH relativeFrom="column">
                  <wp:posOffset>3935095</wp:posOffset>
                </wp:positionH>
                <wp:positionV relativeFrom="paragraph">
                  <wp:posOffset>3299460</wp:posOffset>
                </wp:positionV>
                <wp:extent cx="849630" cy="396240"/>
                <wp:effectExtent l="0" t="0" r="0" b="0"/>
                <wp:wrapNone/>
                <wp:docPr id="122"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5078095" y="4213860"/>
                          <a:ext cx="849630" cy="396240"/>
                        </a:xfrm>
                        <a:prstGeom prst="rect">
                          <a:avLst/>
                        </a:prstGeom>
                        <a:noFill/>
                      </wps:spPr>
                      <wps:txbx>
                        <w:txbxContent>
                          <w:p>
                            <w:pPr>
                              <w:pStyle w:val="2"/>
                              <w:spacing w:line="480" w:lineRule="exact"/>
                              <w:jc w:val="left"/>
                            </w:pPr>
                            <w:r>
                              <w:rPr>
                                <w:rFonts w:ascii="方正硬笔楷书简体" w:eastAsia="方正硬笔楷书简体" w:hAnsiTheme="minorBidi"/>
                                <w:color w:val="3C3C3B"/>
                                <w:kern w:val="24"/>
                                <w:sz w:val="48"/>
                                <w:szCs w:val="48"/>
                              </w:rPr>
                              <w:t>7171</w:t>
                            </w:r>
                          </w:p>
                        </w:txbxContent>
                      </wps:txbx>
                      <wps:bodyPr wrap="non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309.85pt;margin-top:259.8pt;height:31.2pt;width:66.9pt;mso-wrap-style:none;z-index:251623424;mso-width-relative:page;mso-height-relative:page;" filled="f" stroked="f" coordsize="21600,21600" o:gfxdata="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oFXg3aAAAACwEAAA8AAAAAAAAAAQAgAAAAIgAAAGRycy9kb3ducmV2LnhtbFBL&#10;AQIUABQAAAAIAIdO4kBAzjJMLQIAANcDAAAOAAAAAAAAAAEAIAAAACkBAABkcnMvZTJvRG9jLnht&#10;bFBLBQYAAAAABgAGAFkBAADIBQ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3C3C3B"/>
                          <w:kern w:val="24"/>
                          <w:sz w:val="48"/>
                          <w:szCs w:val="48"/>
                        </w:rPr>
                        <w:t>7171</w:t>
                      </w:r>
                    </w:p>
                  </w:txbxContent>
                </v:textbox>
              </v:shape>
            </w:pict>
          </mc:Fallback>
        </mc:AlternateContent>
      </w:r>
      <w:r>
        <mc:AlternateContent>
          <mc:Choice Requires="wps">
            <w:drawing>
              <wp:anchor distT="0" distB="0" distL="114300" distR="114300" simplePos="0" relativeHeight="251622400" behindDoc="0" locked="0" layoutInCell="1" allowOverlap="1">
                <wp:simplePos x="0" y="0"/>
                <wp:positionH relativeFrom="column">
                  <wp:posOffset>2830195</wp:posOffset>
                </wp:positionH>
                <wp:positionV relativeFrom="paragraph">
                  <wp:posOffset>2163445</wp:posOffset>
                </wp:positionV>
                <wp:extent cx="3006090" cy="497840"/>
                <wp:effectExtent l="0" t="0" r="0" b="0"/>
                <wp:wrapNone/>
                <wp:docPr id="121"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3973195" y="3077845"/>
                          <a:ext cx="3006090" cy="4978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222.85pt;margin-top:170.35pt;height:39.2pt;width:236.7pt;z-index:251622400;mso-width-relative:page;mso-height-relative:page;" filled="f" stroked="f" coordsize="21600,21600" o:gfxdata="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VIu9PaAAAACwEAAA8AAAAAAAAAAQAgAAAAIgAAAGRycy9kb3ducmV2LnhtbFBL&#10;AQIUABQAAAAIAIdO4kAVmHzFLQIAANoDAAAOAAAAAAAAAAEAIAAAACkBAABkcnMvZTJvRG9jLnht&#10;bFBLBQYAAAAABgAGAFkBAADIBQ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21376" behindDoc="0" locked="0" layoutInCell="1" allowOverlap="1">
                <wp:simplePos x="0" y="0"/>
                <wp:positionH relativeFrom="column">
                  <wp:posOffset>3253740</wp:posOffset>
                </wp:positionH>
                <wp:positionV relativeFrom="paragraph">
                  <wp:posOffset>2896235</wp:posOffset>
                </wp:positionV>
                <wp:extent cx="2159000" cy="1019175"/>
                <wp:effectExtent l="0" t="0" r="5715" b="9525"/>
                <wp:wrapNone/>
                <wp:docPr id="120"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4396740" y="3810635"/>
                          <a:ext cx="2159000" cy="1019175"/>
                        </a:xfrm>
                        <a:custGeom>
                          <a:avLst/>
                          <a:gdLst>
                            <a:gd name="T0" fmla="*/ 302 w 648"/>
                            <a:gd name="T1" fmla="*/ 51 h 304"/>
                            <a:gd name="T2" fmla="*/ 264 w 648"/>
                            <a:gd name="T3" fmla="*/ 116 h 304"/>
                            <a:gd name="T4" fmla="*/ 221 w 648"/>
                            <a:gd name="T5" fmla="*/ 117 h 304"/>
                            <a:gd name="T6" fmla="*/ 117 w 648"/>
                            <a:gd name="T7" fmla="*/ 120 h 304"/>
                            <a:gd name="T8" fmla="*/ 92 w 648"/>
                            <a:gd name="T9" fmla="*/ 121 h 304"/>
                            <a:gd name="T10" fmla="*/ 84 w 648"/>
                            <a:gd name="T11" fmla="*/ 122 h 304"/>
                            <a:gd name="T12" fmla="*/ 23 w 648"/>
                            <a:gd name="T13" fmla="*/ 167 h 304"/>
                            <a:gd name="T14" fmla="*/ 26 w 648"/>
                            <a:gd name="T15" fmla="*/ 234 h 304"/>
                            <a:gd name="T16" fmla="*/ 80 w 648"/>
                            <a:gd name="T17" fmla="*/ 273 h 304"/>
                            <a:gd name="T18" fmla="*/ 466 w 648"/>
                            <a:gd name="T19" fmla="*/ 290 h 304"/>
                            <a:gd name="T20" fmla="*/ 527 w 648"/>
                            <a:gd name="T21" fmla="*/ 294 h 304"/>
                            <a:gd name="T22" fmla="*/ 539 w 648"/>
                            <a:gd name="T23" fmla="*/ 294 h 304"/>
                            <a:gd name="T24" fmla="*/ 603 w 648"/>
                            <a:gd name="T25" fmla="*/ 270 h 304"/>
                            <a:gd name="T26" fmla="*/ 621 w 648"/>
                            <a:gd name="T27" fmla="*/ 141 h 304"/>
                            <a:gd name="T28" fmla="*/ 541 w 648"/>
                            <a:gd name="T29" fmla="*/ 90 h 304"/>
                            <a:gd name="T30" fmla="*/ 496 w 648"/>
                            <a:gd name="T31" fmla="*/ 87 h 304"/>
                            <a:gd name="T32" fmla="*/ 409 w 648"/>
                            <a:gd name="T33" fmla="*/ 84 h 304"/>
                            <a:gd name="T34" fmla="*/ 381 w 648"/>
                            <a:gd name="T35" fmla="*/ 83 h 304"/>
                            <a:gd name="T36" fmla="*/ 377 w 648"/>
                            <a:gd name="T37" fmla="*/ 83 h 304"/>
                            <a:gd name="T38" fmla="*/ 369 w 648"/>
                            <a:gd name="T39" fmla="*/ 69 h 304"/>
                            <a:gd name="T40" fmla="*/ 327 w 648"/>
                            <a:gd name="T41" fmla="*/ 0 h 304"/>
                            <a:gd name="T42" fmla="*/ 374 w 648"/>
                            <a:gd name="T43" fmla="*/ 62 h 304"/>
                            <a:gd name="T44" fmla="*/ 381 w 648"/>
                            <a:gd name="T45" fmla="*/ 74 h 304"/>
                            <a:gd name="T46" fmla="*/ 382 w 648"/>
                            <a:gd name="T47" fmla="*/ 74 h 304"/>
                            <a:gd name="T48" fmla="*/ 382 w 648"/>
                            <a:gd name="T49" fmla="*/ 74 h 304"/>
                            <a:gd name="T50" fmla="*/ 383 w 648"/>
                            <a:gd name="T51" fmla="*/ 74 h 304"/>
                            <a:gd name="T52" fmla="*/ 415 w 648"/>
                            <a:gd name="T53" fmla="*/ 74 h 304"/>
                            <a:gd name="T54" fmla="*/ 516 w 648"/>
                            <a:gd name="T55" fmla="*/ 77 h 304"/>
                            <a:gd name="T56" fmla="*/ 532 w 648"/>
                            <a:gd name="T57" fmla="*/ 78 h 304"/>
                            <a:gd name="T58" fmla="*/ 535 w 648"/>
                            <a:gd name="T59" fmla="*/ 78 h 304"/>
                            <a:gd name="T60" fmla="*/ 551 w 648"/>
                            <a:gd name="T61" fmla="*/ 80 h 304"/>
                            <a:gd name="T62" fmla="*/ 574 w 648"/>
                            <a:gd name="T63" fmla="*/ 87 h 304"/>
                            <a:gd name="T64" fmla="*/ 613 w 648"/>
                            <a:gd name="T65" fmla="*/ 113 h 304"/>
                            <a:gd name="T66" fmla="*/ 623 w 648"/>
                            <a:gd name="T67" fmla="*/ 124 h 304"/>
                            <a:gd name="T68" fmla="*/ 639 w 648"/>
                            <a:gd name="T69" fmla="*/ 235 h 304"/>
                            <a:gd name="T70" fmla="*/ 565 w 648"/>
                            <a:gd name="T71" fmla="*/ 300 h 304"/>
                            <a:gd name="T72" fmla="*/ 542 w 648"/>
                            <a:gd name="T73" fmla="*/ 304 h 304"/>
                            <a:gd name="T74" fmla="*/ 427 w 648"/>
                            <a:gd name="T75" fmla="*/ 299 h 304"/>
                            <a:gd name="T76" fmla="*/ 150 w 648"/>
                            <a:gd name="T77" fmla="*/ 285 h 304"/>
                            <a:gd name="T78" fmla="*/ 90 w 648"/>
                            <a:gd name="T79" fmla="*/ 284 h 304"/>
                            <a:gd name="T80" fmla="*/ 80 w 648"/>
                            <a:gd name="T81" fmla="*/ 283 h 304"/>
                            <a:gd name="T82" fmla="*/ 61 w 648"/>
                            <a:gd name="T83" fmla="*/ 279 h 304"/>
                            <a:gd name="T84" fmla="*/ 9 w 648"/>
                            <a:gd name="T85" fmla="*/ 227 h 304"/>
                            <a:gd name="T86" fmla="*/ 48 w 648"/>
                            <a:gd name="T87" fmla="*/ 122 h 304"/>
                            <a:gd name="T88" fmla="*/ 184 w 648"/>
                            <a:gd name="T89" fmla="*/ 107 h 304"/>
                            <a:gd name="T90" fmla="*/ 238 w 648"/>
                            <a:gd name="T91" fmla="*/ 104 h 304"/>
                            <a:gd name="T92" fmla="*/ 273 w 648"/>
                            <a:gd name="T93" fmla="*/ 75 h 304"/>
                            <a:gd name="T94" fmla="*/ 316 w 648"/>
                            <a:gd name="T95" fmla="*/ 12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48" h="304">
                              <a:moveTo>
                                <a:pt x="316" y="12"/>
                              </a:moveTo>
                              <a:cubicBezTo>
                                <a:pt x="324" y="27"/>
                                <a:pt x="308" y="41"/>
                                <a:pt x="302" y="51"/>
                              </a:cubicBezTo>
                              <a:cubicBezTo>
                                <a:pt x="296" y="61"/>
                                <a:pt x="290" y="71"/>
                                <a:pt x="285" y="80"/>
                              </a:cubicBezTo>
                              <a:cubicBezTo>
                                <a:pt x="278" y="92"/>
                                <a:pt x="271" y="104"/>
                                <a:pt x="264" y="116"/>
                              </a:cubicBezTo>
                              <a:cubicBezTo>
                                <a:pt x="256" y="116"/>
                                <a:pt x="247" y="116"/>
                                <a:pt x="239" y="116"/>
                              </a:cubicBezTo>
                              <a:cubicBezTo>
                                <a:pt x="233" y="116"/>
                                <a:pt x="227" y="116"/>
                                <a:pt x="221" y="117"/>
                              </a:cubicBezTo>
                              <a:cubicBezTo>
                                <a:pt x="210" y="117"/>
                                <a:pt x="198" y="117"/>
                                <a:pt x="186" y="117"/>
                              </a:cubicBezTo>
                              <a:cubicBezTo>
                                <a:pt x="163" y="118"/>
                                <a:pt x="140" y="119"/>
                                <a:pt x="117" y="120"/>
                              </a:cubicBezTo>
                              <a:cubicBezTo>
                                <a:pt x="112" y="120"/>
                                <a:pt x="106" y="121"/>
                                <a:pt x="100" y="121"/>
                              </a:cubicBezTo>
                              <a:cubicBezTo>
                                <a:pt x="92" y="121"/>
                                <a:pt x="92" y="121"/>
                                <a:pt x="92" y="121"/>
                              </a:cubicBezTo>
                              <a:cubicBezTo>
                                <a:pt x="90" y="122"/>
                                <a:pt x="89" y="122"/>
                                <a:pt x="88" y="122"/>
                              </a:cubicBezTo>
                              <a:cubicBezTo>
                                <a:pt x="84" y="122"/>
                                <a:pt x="84" y="122"/>
                                <a:pt x="84" y="122"/>
                              </a:cubicBezTo>
                              <a:cubicBezTo>
                                <a:pt x="75" y="123"/>
                                <a:pt x="66" y="126"/>
                                <a:pt x="58" y="130"/>
                              </a:cubicBezTo>
                              <a:cubicBezTo>
                                <a:pt x="43" y="138"/>
                                <a:pt x="30" y="151"/>
                                <a:pt x="23" y="167"/>
                              </a:cubicBezTo>
                              <a:cubicBezTo>
                                <a:pt x="19" y="178"/>
                                <a:pt x="16" y="189"/>
                                <a:pt x="17" y="201"/>
                              </a:cubicBezTo>
                              <a:cubicBezTo>
                                <a:pt x="17" y="213"/>
                                <a:pt x="21" y="224"/>
                                <a:pt x="26" y="234"/>
                              </a:cubicBezTo>
                              <a:cubicBezTo>
                                <a:pt x="31" y="245"/>
                                <a:pt x="39" y="253"/>
                                <a:pt x="48" y="260"/>
                              </a:cubicBezTo>
                              <a:cubicBezTo>
                                <a:pt x="58" y="267"/>
                                <a:pt x="69" y="271"/>
                                <a:pt x="80" y="273"/>
                              </a:cubicBezTo>
                              <a:cubicBezTo>
                                <a:pt x="144" y="275"/>
                                <a:pt x="208" y="277"/>
                                <a:pt x="272" y="280"/>
                              </a:cubicBezTo>
                              <a:cubicBezTo>
                                <a:pt x="337" y="282"/>
                                <a:pt x="402" y="286"/>
                                <a:pt x="466" y="290"/>
                              </a:cubicBezTo>
                              <a:cubicBezTo>
                                <a:pt x="515" y="293"/>
                                <a:pt x="515" y="293"/>
                                <a:pt x="515" y="293"/>
                              </a:cubicBezTo>
                              <a:cubicBezTo>
                                <a:pt x="527" y="294"/>
                                <a:pt x="527" y="294"/>
                                <a:pt x="527" y="294"/>
                              </a:cubicBezTo>
                              <a:cubicBezTo>
                                <a:pt x="533" y="294"/>
                                <a:pt x="533" y="294"/>
                                <a:pt x="533" y="294"/>
                              </a:cubicBezTo>
                              <a:cubicBezTo>
                                <a:pt x="539" y="294"/>
                                <a:pt x="539" y="294"/>
                                <a:pt x="539" y="294"/>
                              </a:cubicBezTo>
                              <a:cubicBezTo>
                                <a:pt x="547" y="295"/>
                                <a:pt x="554" y="293"/>
                                <a:pt x="562" y="292"/>
                              </a:cubicBezTo>
                              <a:cubicBezTo>
                                <a:pt x="577" y="288"/>
                                <a:pt x="591" y="281"/>
                                <a:pt x="603" y="270"/>
                              </a:cubicBezTo>
                              <a:cubicBezTo>
                                <a:pt x="615" y="259"/>
                                <a:pt x="624" y="246"/>
                                <a:pt x="630" y="230"/>
                              </a:cubicBezTo>
                              <a:cubicBezTo>
                                <a:pt x="640" y="202"/>
                                <a:pt x="638" y="168"/>
                                <a:pt x="621" y="141"/>
                              </a:cubicBezTo>
                              <a:cubicBezTo>
                                <a:pt x="613" y="127"/>
                                <a:pt x="601" y="116"/>
                                <a:pt x="588" y="107"/>
                              </a:cubicBezTo>
                              <a:cubicBezTo>
                                <a:pt x="574" y="97"/>
                                <a:pt x="558" y="92"/>
                                <a:pt x="541" y="90"/>
                              </a:cubicBezTo>
                              <a:cubicBezTo>
                                <a:pt x="533" y="89"/>
                                <a:pt x="526" y="89"/>
                                <a:pt x="518" y="88"/>
                              </a:cubicBezTo>
                              <a:cubicBezTo>
                                <a:pt x="496" y="87"/>
                                <a:pt x="496" y="87"/>
                                <a:pt x="496" y="87"/>
                              </a:cubicBezTo>
                              <a:cubicBezTo>
                                <a:pt x="482" y="86"/>
                                <a:pt x="467" y="86"/>
                                <a:pt x="452" y="85"/>
                              </a:cubicBezTo>
                              <a:cubicBezTo>
                                <a:pt x="438" y="84"/>
                                <a:pt x="423" y="84"/>
                                <a:pt x="409" y="84"/>
                              </a:cubicBezTo>
                              <a:cubicBezTo>
                                <a:pt x="401" y="83"/>
                                <a:pt x="394" y="83"/>
                                <a:pt x="387" y="83"/>
                              </a:cubicBezTo>
                              <a:cubicBezTo>
                                <a:pt x="381" y="83"/>
                                <a:pt x="381" y="83"/>
                                <a:pt x="381" y="83"/>
                              </a:cubicBezTo>
                              <a:cubicBezTo>
                                <a:pt x="380" y="83"/>
                                <a:pt x="380" y="83"/>
                                <a:pt x="380" y="83"/>
                              </a:cubicBezTo>
                              <a:cubicBezTo>
                                <a:pt x="377" y="83"/>
                                <a:pt x="377" y="83"/>
                                <a:pt x="377" y="83"/>
                              </a:cubicBezTo>
                              <a:cubicBezTo>
                                <a:pt x="375" y="79"/>
                                <a:pt x="375" y="79"/>
                                <a:pt x="375" y="79"/>
                              </a:cubicBezTo>
                              <a:cubicBezTo>
                                <a:pt x="369" y="69"/>
                                <a:pt x="369" y="69"/>
                                <a:pt x="369" y="69"/>
                              </a:cubicBezTo>
                              <a:cubicBezTo>
                                <a:pt x="364" y="61"/>
                                <a:pt x="360" y="53"/>
                                <a:pt x="355" y="46"/>
                              </a:cubicBezTo>
                              <a:cubicBezTo>
                                <a:pt x="346" y="30"/>
                                <a:pt x="337" y="15"/>
                                <a:pt x="327" y="0"/>
                              </a:cubicBezTo>
                              <a:cubicBezTo>
                                <a:pt x="340" y="1"/>
                                <a:pt x="350" y="25"/>
                                <a:pt x="357" y="36"/>
                              </a:cubicBezTo>
                              <a:cubicBezTo>
                                <a:pt x="363" y="45"/>
                                <a:pt x="368" y="53"/>
                                <a:pt x="374" y="62"/>
                              </a:cubicBezTo>
                              <a:cubicBezTo>
                                <a:pt x="376" y="66"/>
                                <a:pt x="379" y="70"/>
                                <a:pt x="381" y="74"/>
                              </a:cubicBezTo>
                              <a:cubicBezTo>
                                <a:pt x="381" y="74"/>
                                <a:pt x="381" y="74"/>
                                <a:pt x="381" y="74"/>
                              </a:cubicBezTo>
                              <a:cubicBezTo>
                                <a:pt x="381" y="74"/>
                                <a:pt x="382" y="74"/>
                                <a:pt x="382" y="74"/>
                              </a:cubicBezTo>
                              <a:cubicBezTo>
                                <a:pt x="382" y="74"/>
                                <a:pt x="382" y="74"/>
                                <a:pt x="382" y="74"/>
                              </a:cubicBezTo>
                              <a:cubicBezTo>
                                <a:pt x="382" y="74"/>
                                <a:pt x="382" y="74"/>
                                <a:pt x="382" y="74"/>
                              </a:cubicBezTo>
                              <a:cubicBezTo>
                                <a:pt x="382" y="74"/>
                                <a:pt x="382" y="74"/>
                                <a:pt x="382" y="74"/>
                              </a:cubicBezTo>
                              <a:cubicBezTo>
                                <a:pt x="382" y="74"/>
                                <a:pt x="382" y="74"/>
                                <a:pt x="382" y="74"/>
                              </a:cubicBezTo>
                              <a:cubicBezTo>
                                <a:pt x="383" y="74"/>
                                <a:pt x="383" y="74"/>
                                <a:pt x="383" y="74"/>
                              </a:cubicBezTo>
                              <a:cubicBezTo>
                                <a:pt x="390" y="74"/>
                                <a:pt x="390" y="74"/>
                                <a:pt x="390" y="74"/>
                              </a:cubicBezTo>
                              <a:cubicBezTo>
                                <a:pt x="398" y="74"/>
                                <a:pt x="406" y="74"/>
                                <a:pt x="415" y="74"/>
                              </a:cubicBezTo>
                              <a:cubicBezTo>
                                <a:pt x="431" y="74"/>
                                <a:pt x="448" y="75"/>
                                <a:pt x="465" y="75"/>
                              </a:cubicBezTo>
                              <a:cubicBezTo>
                                <a:pt x="482" y="76"/>
                                <a:pt x="499" y="76"/>
                                <a:pt x="516" y="77"/>
                              </a:cubicBezTo>
                              <a:cubicBezTo>
                                <a:pt x="529" y="78"/>
                                <a:pt x="529" y="78"/>
                                <a:pt x="529" y="78"/>
                              </a:cubicBezTo>
                              <a:cubicBezTo>
                                <a:pt x="532" y="78"/>
                                <a:pt x="532" y="78"/>
                                <a:pt x="532" y="78"/>
                              </a:cubicBezTo>
                              <a:cubicBezTo>
                                <a:pt x="533" y="78"/>
                                <a:pt x="533" y="78"/>
                                <a:pt x="533" y="78"/>
                              </a:cubicBezTo>
                              <a:cubicBezTo>
                                <a:pt x="535" y="78"/>
                                <a:pt x="535" y="78"/>
                                <a:pt x="535" y="78"/>
                              </a:cubicBezTo>
                              <a:cubicBezTo>
                                <a:pt x="543" y="79"/>
                                <a:pt x="543" y="79"/>
                                <a:pt x="543" y="79"/>
                              </a:cubicBezTo>
                              <a:cubicBezTo>
                                <a:pt x="546" y="79"/>
                                <a:pt x="549" y="80"/>
                                <a:pt x="551" y="80"/>
                              </a:cubicBezTo>
                              <a:cubicBezTo>
                                <a:pt x="554" y="81"/>
                                <a:pt x="556" y="81"/>
                                <a:pt x="559" y="82"/>
                              </a:cubicBezTo>
                              <a:cubicBezTo>
                                <a:pt x="564" y="84"/>
                                <a:pt x="569" y="85"/>
                                <a:pt x="574" y="87"/>
                              </a:cubicBezTo>
                              <a:cubicBezTo>
                                <a:pt x="584" y="91"/>
                                <a:pt x="593" y="96"/>
                                <a:pt x="601" y="102"/>
                              </a:cubicBezTo>
                              <a:cubicBezTo>
                                <a:pt x="605" y="106"/>
                                <a:pt x="609" y="109"/>
                                <a:pt x="613" y="113"/>
                              </a:cubicBezTo>
                              <a:cubicBezTo>
                                <a:pt x="614" y="114"/>
                                <a:pt x="616" y="116"/>
                                <a:pt x="618" y="118"/>
                              </a:cubicBezTo>
                              <a:cubicBezTo>
                                <a:pt x="623" y="124"/>
                                <a:pt x="623" y="124"/>
                                <a:pt x="623" y="124"/>
                              </a:cubicBezTo>
                              <a:cubicBezTo>
                                <a:pt x="635" y="140"/>
                                <a:pt x="643" y="159"/>
                                <a:pt x="646" y="179"/>
                              </a:cubicBezTo>
                              <a:cubicBezTo>
                                <a:pt x="648" y="198"/>
                                <a:pt x="646" y="217"/>
                                <a:pt x="639" y="235"/>
                              </a:cubicBezTo>
                              <a:cubicBezTo>
                                <a:pt x="632" y="252"/>
                                <a:pt x="621" y="267"/>
                                <a:pt x="608" y="278"/>
                              </a:cubicBezTo>
                              <a:cubicBezTo>
                                <a:pt x="595" y="289"/>
                                <a:pt x="581" y="296"/>
                                <a:pt x="565" y="300"/>
                              </a:cubicBezTo>
                              <a:cubicBezTo>
                                <a:pt x="561" y="301"/>
                                <a:pt x="557" y="302"/>
                                <a:pt x="554" y="303"/>
                              </a:cubicBezTo>
                              <a:cubicBezTo>
                                <a:pt x="550" y="303"/>
                                <a:pt x="546" y="304"/>
                                <a:pt x="542" y="304"/>
                              </a:cubicBezTo>
                              <a:cubicBezTo>
                                <a:pt x="534" y="304"/>
                                <a:pt x="526" y="304"/>
                                <a:pt x="519" y="303"/>
                              </a:cubicBezTo>
                              <a:cubicBezTo>
                                <a:pt x="488" y="302"/>
                                <a:pt x="457" y="301"/>
                                <a:pt x="427" y="299"/>
                              </a:cubicBezTo>
                              <a:cubicBezTo>
                                <a:pt x="367" y="295"/>
                                <a:pt x="306" y="292"/>
                                <a:pt x="244" y="289"/>
                              </a:cubicBezTo>
                              <a:cubicBezTo>
                                <a:pt x="213" y="287"/>
                                <a:pt x="182" y="286"/>
                                <a:pt x="150" y="285"/>
                              </a:cubicBezTo>
                              <a:cubicBezTo>
                                <a:pt x="134" y="285"/>
                                <a:pt x="119" y="284"/>
                                <a:pt x="103" y="284"/>
                              </a:cubicBezTo>
                              <a:cubicBezTo>
                                <a:pt x="90" y="284"/>
                                <a:pt x="90" y="284"/>
                                <a:pt x="90" y="284"/>
                              </a:cubicBezTo>
                              <a:cubicBezTo>
                                <a:pt x="88" y="284"/>
                                <a:pt x="87" y="284"/>
                                <a:pt x="85" y="284"/>
                              </a:cubicBezTo>
                              <a:cubicBezTo>
                                <a:pt x="80" y="283"/>
                                <a:pt x="80" y="283"/>
                                <a:pt x="80" y="283"/>
                              </a:cubicBezTo>
                              <a:cubicBezTo>
                                <a:pt x="77" y="283"/>
                                <a:pt x="74" y="283"/>
                                <a:pt x="70" y="282"/>
                              </a:cubicBezTo>
                              <a:cubicBezTo>
                                <a:pt x="67" y="281"/>
                                <a:pt x="64" y="280"/>
                                <a:pt x="61" y="279"/>
                              </a:cubicBezTo>
                              <a:cubicBezTo>
                                <a:pt x="49" y="275"/>
                                <a:pt x="38" y="268"/>
                                <a:pt x="29" y="259"/>
                              </a:cubicBezTo>
                              <a:cubicBezTo>
                                <a:pt x="20" y="250"/>
                                <a:pt x="13" y="239"/>
                                <a:pt x="9" y="227"/>
                              </a:cubicBezTo>
                              <a:cubicBezTo>
                                <a:pt x="0" y="203"/>
                                <a:pt x="2" y="174"/>
                                <a:pt x="17" y="151"/>
                              </a:cubicBezTo>
                              <a:cubicBezTo>
                                <a:pt x="25" y="139"/>
                                <a:pt x="35" y="129"/>
                                <a:pt x="48" y="122"/>
                              </a:cubicBezTo>
                              <a:cubicBezTo>
                                <a:pt x="60" y="116"/>
                                <a:pt x="74" y="112"/>
                                <a:pt x="89" y="111"/>
                              </a:cubicBezTo>
                              <a:cubicBezTo>
                                <a:pt x="120" y="110"/>
                                <a:pt x="152" y="109"/>
                                <a:pt x="184" y="107"/>
                              </a:cubicBezTo>
                              <a:cubicBezTo>
                                <a:pt x="196" y="106"/>
                                <a:pt x="208" y="106"/>
                                <a:pt x="220" y="105"/>
                              </a:cubicBezTo>
                              <a:cubicBezTo>
                                <a:pt x="226" y="105"/>
                                <a:pt x="232" y="105"/>
                                <a:pt x="238" y="104"/>
                              </a:cubicBezTo>
                              <a:cubicBezTo>
                                <a:pt x="244" y="104"/>
                                <a:pt x="251" y="104"/>
                                <a:pt x="257" y="104"/>
                              </a:cubicBezTo>
                              <a:cubicBezTo>
                                <a:pt x="262" y="94"/>
                                <a:pt x="268" y="85"/>
                                <a:pt x="273" y="75"/>
                              </a:cubicBezTo>
                              <a:cubicBezTo>
                                <a:pt x="278" y="66"/>
                                <a:pt x="284" y="56"/>
                                <a:pt x="289" y="46"/>
                              </a:cubicBezTo>
                              <a:cubicBezTo>
                                <a:pt x="296" y="34"/>
                                <a:pt x="301" y="17"/>
                                <a:pt x="316" y="12"/>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56.2pt;margin-top:228.05pt;height:80.25pt;width:170pt;z-index:251621376;mso-width-relative:page;mso-height-relative:page;" fillcolor="#3C3C3B" filled="t" stroked="f" coordsize="648,304" o:gfxdata="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" path="m316,12c324,27,308,41,302,51c296,61,290,71,285,80c278,92,271,104,264,116c256,116,247,116,239,116c233,116,227,116,221,117c210,117,198,117,186,117c163,118,140,119,117,120c112,120,106,121,100,121c92,121,92,121,92,121c90,122,89,122,88,122c84,122,84,122,84,122c75,123,66,126,58,130c43,138,30,151,23,167c19,178,16,189,17,201c17,213,21,224,26,234c31,245,39,253,48,260c58,267,69,271,80,273c144,275,208,277,272,280c337,282,402,286,466,290c515,293,515,293,515,293c527,294,527,294,527,294c533,294,533,294,533,294c539,294,539,294,539,294c547,295,554,293,562,292c577,288,591,281,603,270c615,259,624,246,630,230c640,202,638,168,621,141c613,127,601,116,588,107c574,97,558,92,541,90c533,89,526,89,518,88c496,87,496,87,496,87c482,86,467,86,452,85c438,84,423,84,409,84c401,83,394,83,387,83c381,83,381,83,381,83c380,83,380,83,380,83c377,83,377,83,377,83c375,79,375,79,375,79c369,69,369,69,369,69c364,61,360,53,355,46c346,30,337,15,327,0c340,1,350,25,357,36c363,45,368,53,374,62c376,66,379,70,381,74c381,74,381,74,381,74c381,74,382,74,382,74c382,74,382,74,382,74c382,74,382,74,382,74c382,74,382,74,382,74c382,74,382,74,382,74c383,74,383,74,383,74c390,74,390,74,390,74c398,74,406,74,415,74c431,74,448,75,465,75c482,76,499,76,516,77c529,78,529,78,529,78c532,78,532,78,532,78c533,78,533,78,533,78c535,78,535,78,535,78c543,79,543,79,543,79c546,79,549,80,551,80c554,81,556,81,559,82c564,84,569,85,574,87c584,91,593,96,601,102c605,106,609,109,613,113c614,114,616,116,618,118c623,124,623,124,623,124c635,140,643,159,646,179c648,198,646,217,639,235c632,252,621,267,608,278c595,289,581,296,565,300c561,301,557,302,554,303c550,303,546,304,542,304c534,304,526,304,519,303c488,302,457,301,427,299c367,295,306,292,244,289c213,287,182,286,150,285c134,285,119,284,103,284c90,284,90,284,90,284c88,284,87,284,85,284c80,283,80,283,80,283c77,283,74,283,70,282c67,281,64,280,61,279c49,275,38,268,29,259c20,250,13,239,9,227c0,203,2,174,17,151c25,139,35,129,48,122c60,116,74,112,89,111c120,110,152,109,184,107c196,106,208,106,220,105c226,105,232,105,238,104c244,104,251,104,257,104c262,94,268,85,273,75c278,66,284,56,289,46c296,34,301,17,316,12xe">
                <v:path o:connectlocs="1006200,170980;879592,388895;736325,392248;389819,402305;306524,405658;279870,409011;76631,559875;86626,784496;266543,915245;1552614,972239;1755853,985649;1795834,985649;2009069,905188;2069041,472709;1802498,301729;1652567,291671;1362702,281614;1269412,278261;1256084,278261;1229430,231325;1089495,0;1246089,207858;1269412,248088;1272743,248088;1272743,248088;1276075,248088;1382692,248088;1719203,258146;1772512,261498;1782507,261498;1835816,268203;1912447,291671;2042387,378838;2075705,415716;2129013,787849;1882461,1005764;1805830,1019175;1422674,1002412;499768,955476;299861,952124;266543,948771;203239,935361;29986,761028;159925,409011;613049,358722;792966,348665;909578,251441;1052845,40230" o:connectangles="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20352" behindDoc="0" locked="0" layoutInCell="1" allowOverlap="1">
                <wp:simplePos x="0" y="0"/>
                <wp:positionH relativeFrom="column">
                  <wp:posOffset>542925</wp:posOffset>
                </wp:positionH>
                <wp:positionV relativeFrom="paragraph">
                  <wp:posOffset>3299460</wp:posOffset>
                </wp:positionV>
                <wp:extent cx="849630" cy="396240"/>
                <wp:effectExtent l="0" t="0" r="0" b="0"/>
                <wp:wrapNone/>
                <wp:docPr id="119"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1685925" y="4213860"/>
                          <a:ext cx="849630" cy="396240"/>
                        </a:xfrm>
                        <a:prstGeom prst="rect">
                          <a:avLst/>
                        </a:prstGeom>
                        <a:noFill/>
                      </wps:spPr>
                      <wps:txbx>
                        <w:txbxContent>
                          <w:p>
                            <w:pPr>
                              <w:pStyle w:val="2"/>
                              <w:spacing w:line="480" w:lineRule="exact"/>
                              <w:jc w:val="left"/>
                            </w:pPr>
                            <w:r>
                              <w:rPr>
                                <w:rFonts w:ascii="方正硬笔楷书简体" w:eastAsia="方正硬笔楷书简体" w:hAnsiTheme="minorBidi"/>
                                <w:color w:val="3C3C3B"/>
                                <w:kern w:val="24"/>
                                <w:sz w:val="48"/>
                                <w:szCs w:val="48"/>
                              </w:rPr>
                              <w:t>5060</w:t>
                            </w:r>
                          </w:p>
                        </w:txbxContent>
                      </wps:txbx>
                      <wps:bodyPr wrap="non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42.75pt;margin-top:259.8pt;height:31.2pt;width:66.9pt;mso-wrap-style:none;z-index:251620352;mso-width-relative:page;mso-height-relative:page;" filled="f" stroked="f" coordsize="21600,21600" o:gfxdata="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BYDmb2QAAAAoBAAAPAAAAAAAAAAEAIAAAACIAAABkcnMvZG93bnJldi54bWxQSwEC&#10;FAAUAAAACACHTuJAY1rXiiwCAADXAwAADgAAAAAAAAABACAAAAAoAQAAZHJzL2Uyb0RvYy54bWxQ&#10;SwUGAAAAAAYABgBZAQAAxgU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3C3C3B"/>
                          <w:kern w:val="24"/>
                          <w:sz w:val="48"/>
                          <w:szCs w:val="48"/>
                        </w:rPr>
                        <w:t>5060</w:t>
                      </w:r>
                    </w:p>
                  </w:txbxContent>
                </v:textbox>
              </v:shape>
            </w:pict>
          </mc:Fallback>
        </mc:AlternateContent>
      </w:r>
      <w:r>
        <mc:AlternateContent>
          <mc:Choice Requires="wps">
            <w:drawing>
              <wp:anchor distT="0" distB="0" distL="114300" distR="114300" simplePos="0" relativeHeight="251619328" behindDoc="0" locked="0" layoutInCell="1" allowOverlap="1">
                <wp:simplePos x="0" y="0"/>
                <wp:positionH relativeFrom="column">
                  <wp:posOffset>-561975</wp:posOffset>
                </wp:positionH>
                <wp:positionV relativeFrom="paragraph">
                  <wp:posOffset>2163445</wp:posOffset>
                </wp:positionV>
                <wp:extent cx="3006090" cy="497840"/>
                <wp:effectExtent l="0" t="0" r="0" b="0"/>
                <wp:wrapNone/>
                <wp:docPr id="118"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581025" y="3077845"/>
                          <a:ext cx="3006090" cy="4978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44.25pt;margin-top:170.35pt;height:39.2pt;width:236.7pt;z-index:251619328;mso-width-relative:page;mso-height-relative:page;" filled="f" stroked="f" coordsize="21600,21600" o:gfxdata="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UuStJ3QAAAAsBAAAPAAAAAAAAAAEAIAAAACIAAABkcnMvZG93bnJldi54&#10;bWxQSwECFAAUAAAACACHTuJAE/h65C4CAADZAwAADgAAAAAAAAABACAAAAAsAQAAZHJzL2Uyb0Rv&#10;Yy54bWxQSwUGAAAAAAYABgBZAQAAzAU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18304" behindDoc="0" locked="0" layoutInCell="1" allowOverlap="1">
                <wp:simplePos x="0" y="0"/>
                <wp:positionH relativeFrom="column">
                  <wp:posOffset>-137795</wp:posOffset>
                </wp:positionH>
                <wp:positionV relativeFrom="paragraph">
                  <wp:posOffset>2896235</wp:posOffset>
                </wp:positionV>
                <wp:extent cx="2159000" cy="1019175"/>
                <wp:effectExtent l="0" t="0" r="5715" b="9525"/>
                <wp:wrapNone/>
                <wp:docPr id="117"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005205" y="3810635"/>
                          <a:ext cx="2159000" cy="1019175"/>
                        </a:xfrm>
                        <a:custGeom>
                          <a:avLst/>
                          <a:gdLst>
                            <a:gd name="T0" fmla="*/ 302 w 648"/>
                            <a:gd name="T1" fmla="*/ 51 h 304"/>
                            <a:gd name="T2" fmla="*/ 264 w 648"/>
                            <a:gd name="T3" fmla="*/ 116 h 304"/>
                            <a:gd name="T4" fmla="*/ 221 w 648"/>
                            <a:gd name="T5" fmla="*/ 117 h 304"/>
                            <a:gd name="T6" fmla="*/ 117 w 648"/>
                            <a:gd name="T7" fmla="*/ 120 h 304"/>
                            <a:gd name="T8" fmla="*/ 92 w 648"/>
                            <a:gd name="T9" fmla="*/ 121 h 304"/>
                            <a:gd name="T10" fmla="*/ 84 w 648"/>
                            <a:gd name="T11" fmla="*/ 122 h 304"/>
                            <a:gd name="T12" fmla="*/ 23 w 648"/>
                            <a:gd name="T13" fmla="*/ 167 h 304"/>
                            <a:gd name="T14" fmla="*/ 26 w 648"/>
                            <a:gd name="T15" fmla="*/ 234 h 304"/>
                            <a:gd name="T16" fmla="*/ 80 w 648"/>
                            <a:gd name="T17" fmla="*/ 273 h 304"/>
                            <a:gd name="T18" fmla="*/ 466 w 648"/>
                            <a:gd name="T19" fmla="*/ 290 h 304"/>
                            <a:gd name="T20" fmla="*/ 527 w 648"/>
                            <a:gd name="T21" fmla="*/ 294 h 304"/>
                            <a:gd name="T22" fmla="*/ 539 w 648"/>
                            <a:gd name="T23" fmla="*/ 294 h 304"/>
                            <a:gd name="T24" fmla="*/ 603 w 648"/>
                            <a:gd name="T25" fmla="*/ 270 h 304"/>
                            <a:gd name="T26" fmla="*/ 621 w 648"/>
                            <a:gd name="T27" fmla="*/ 141 h 304"/>
                            <a:gd name="T28" fmla="*/ 541 w 648"/>
                            <a:gd name="T29" fmla="*/ 90 h 304"/>
                            <a:gd name="T30" fmla="*/ 496 w 648"/>
                            <a:gd name="T31" fmla="*/ 87 h 304"/>
                            <a:gd name="T32" fmla="*/ 409 w 648"/>
                            <a:gd name="T33" fmla="*/ 84 h 304"/>
                            <a:gd name="T34" fmla="*/ 381 w 648"/>
                            <a:gd name="T35" fmla="*/ 83 h 304"/>
                            <a:gd name="T36" fmla="*/ 377 w 648"/>
                            <a:gd name="T37" fmla="*/ 83 h 304"/>
                            <a:gd name="T38" fmla="*/ 369 w 648"/>
                            <a:gd name="T39" fmla="*/ 69 h 304"/>
                            <a:gd name="T40" fmla="*/ 327 w 648"/>
                            <a:gd name="T41" fmla="*/ 0 h 304"/>
                            <a:gd name="T42" fmla="*/ 374 w 648"/>
                            <a:gd name="T43" fmla="*/ 62 h 304"/>
                            <a:gd name="T44" fmla="*/ 381 w 648"/>
                            <a:gd name="T45" fmla="*/ 74 h 304"/>
                            <a:gd name="T46" fmla="*/ 382 w 648"/>
                            <a:gd name="T47" fmla="*/ 74 h 304"/>
                            <a:gd name="T48" fmla="*/ 382 w 648"/>
                            <a:gd name="T49" fmla="*/ 74 h 304"/>
                            <a:gd name="T50" fmla="*/ 383 w 648"/>
                            <a:gd name="T51" fmla="*/ 74 h 304"/>
                            <a:gd name="T52" fmla="*/ 415 w 648"/>
                            <a:gd name="T53" fmla="*/ 74 h 304"/>
                            <a:gd name="T54" fmla="*/ 516 w 648"/>
                            <a:gd name="T55" fmla="*/ 77 h 304"/>
                            <a:gd name="T56" fmla="*/ 532 w 648"/>
                            <a:gd name="T57" fmla="*/ 78 h 304"/>
                            <a:gd name="T58" fmla="*/ 535 w 648"/>
                            <a:gd name="T59" fmla="*/ 78 h 304"/>
                            <a:gd name="T60" fmla="*/ 551 w 648"/>
                            <a:gd name="T61" fmla="*/ 80 h 304"/>
                            <a:gd name="T62" fmla="*/ 574 w 648"/>
                            <a:gd name="T63" fmla="*/ 87 h 304"/>
                            <a:gd name="T64" fmla="*/ 613 w 648"/>
                            <a:gd name="T65" fmla="*/ 113 h 304"/>
                            <a:gd name="T66" fmla="*/ 623 w 648"/>
                            <a:gd name="T67" fmla="*/ 124 h 304"/>
                            <a:gd name="T68" fmla="*/ 639 w 648"/>
                            <a:gd name="T69" fmla="*/ 235 h 304"/>
                            <a:gd name="T70" fmla="*/ 565 w 648"/>
                            <a:gd name="T71" fmla="*/ 300 h 304"/>
                            <a:gd name="T72" fmla="*/ 542 w 648"/>
                            <a:gd name="T73" fmla="*/ 304 h 304"/>
                            <a:gd name="T74" fmla="*/ 427 w 648"/>
                            <a:gd name="T75" fmla="*/ 299 h 304"/>
                            <a:gd name="T76" fmla="*/ 150 w 648"/>
                            <a:gd name="T77" fmla="*/ 285 h 304"/>
                            <a:gd name="T78" fmla="*/ 90 w 648"/>
                            <a:gd name="T79" fmla="*/ 284 h 304"/>
                            <a:gd name="T80" fmla="*/ 80 w 648"/>
                            <a:gd name="T81" fmla="*/ 283 h 304"/>
                            <a:gd name="T82" fmla="*/ 61 w 648"/>
                            <a:gd name="T83" fmla="*/ 279 h 304"/>
                            <a:gd name="T84" fmla="*/ 9 w 648"/>
                            <a:gd name="T85" fmla="*/ 227 h 304"/>
                            <a:gd name="T86" fmla="*/ 48 w 648"/>
                            <a:gd name="T87" fmla="*/ 122 h 304"/>
                            <a:gd name="T88" fmla="*/ 184 w 648"/>
                            <a:gd name="T89" fmla="*/ 107 h 304"/>
                            <a:gd name="T90" fmla="*/ 238 w 648"/>
                            <a:gd name="T91" fmla="*/ 104 h 304"/>
                            <a:gd name="T92" fmla="*/ 273 w 648"/>
                            <a:gd name="T93" fmla="*/ 75 h 304"/>
                            <a:gd name="T94" fmla="*/ 316 w 648"/>
                            <a:gd name="T95" fmla="*/ 12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48" h="304">
                              <a:moveTo>
                                <a:pt x="316" y="12"/>
                              </a:moveTo>
                              <a:cubicBezTo>
                                <a:pt x="324" y="27"/>
                                <a:pt x="308" y="41"/>
                                <a:pt x="302" y="51"/>
                              </a:cubicBezTo>
                              <a:cubicBezTo>
                                <a:pt x="296" y="61"/>
                                <a:pt x="290" y="71"/>
                                <a:pt x="285" y="80"/>
                              </a:cubicBezTo>
                              <a:cubicBezTo>
                                <a:pt x="278" y="92"/>
                                <a:pt x="271" y="104"/>
                                <a:pt x="264" y="116"/>
                              </a:cubicBezTo>
                              <a:cubicBezTo>
                                <a:pt x="256" y="116"/>
                                <a:pt x="247" y="116"/>
                                <a:pt x="239" y="116"/>
                              </a:cubicBezTo>
                              <a:cubicBezTo>
                                <a:pt x="233" y="116"/>
                                <a:pt x="227" y="116"/>
                                <a:pt x="221" y="117"/>
                              </a:cubicBezTo>
                              <a:cubicBezTo>
                                <a:pt x="210" y="117"/>
                                <a:pt x="198" y="117"/>
                                <a:pt x="186" y="117"/>
                              </a:cubicBezTo>
                              <a:cubicBezTo>
                                <a:pt x="163" y="118"/>
                                <a:pt x="140" y="119"/>
                                <a:pt x="117" y="120"/>
                              </a:cubicBezTo>
                              <a:cubicBezTo>
                                <a:pt x="112" y="120"/>
                                <a:pt x="106" y="121"/>
                                <a:pt x="100" y="121"/>
                              </a:cubicBezTo>
                              <a:cubicBezTo>
                                <a:pt x="92" y="121"/>
                                <a:pt x="92" y="121"/>
                                <a:pt x="92" y="121"/>
                              </a:cubicBezTo>
                              <a:cubicBezTo>
                                <a:pt x="90" y="122"/>
                                <a:pt x="89" y="122"/>
                                <a:pt x="88" y="122"/>
                              </a:cubicBezTo>
                              <a:cubicBezTo>
                                <a:pt x="84" y="122"/>
                                <a:pt x="84" y="122"/>
                                <a:pt x="84" y="122"/>
                              </a:cubicBezTo>
                              <a:cubicBezTo>
                                <a:pt x="75" y="123"/>
                                <a:pt x="66" y="126"/>
                                <a:pt x="58" y="130"/>
                              </a:cubicBezTo>
                              <a:cubicBezTo>
                                <a:pt x="43" y="138"/>
                                <a:pt x="30" y="151"/>
                                <a:pt x="23" y="167"/>
                              </a:cubicBezTo>
                              <a:cubicBezTo>
                                <a:pt x="19" y="178"/>
                                <a:pt x="16" y="189"/>
                                <a:pt x="17" y="201"/>
                              </a:cubicBezTo>
                              <a:cubicBezTo>
                                <a:pt x="17" y="213"/>
                                <a:pt x="21" y="224"/>
                                <a:pt x="26" y="234"/>
                              </a:cubicBezTo>
                              <a:cubicBezTo>
                                <a:pt x="31" y="245"/>
                                <a:pt x="39" y="253"/>
                                <a:pt x="48" y="260"/>
                              </a:cubicBezTo>
                              <a:cubicBezTo>
                                <a:pt x="58" y="267"/>
                                <a:pt x="69" y="271"/>
                                <a:pt x="80" y="273"/>
                              </a:cubicBezTo>
                              <a:cubicBezTo>
                                <a:pt x="144" y="275"/>
                                <a:pt x="208" y="277"/>
                                <a:pt x="272" y="280"/>
                              </a:cubicBezTo>
                              <a:cubicBezTo>
                                <a:pt x="337" y="282"/>
                                <a:pt x="402" y="286"/>
                                <a:pt x="466" y="290"/>
                              </a:cubicBezTo>
                              <a:cubicBezTo>
                                <a:pt x="515" y="293"/>
                                <a:pt x="515" y="293"/>
                                <a:pt x="515" y="293"/>
                              </a:cubicBezTo>
                              <a:cubicBezTo>
                                <a:pt x="527" y="294"/>
                                <a:pt x="527" y="294"/>
                                <a:pt x="527" y="294"/>
                              </a:cubicBezTo>
                              <a:cubicBezTo>
                                <a:pt x="533" y="294"/>
                                <a:pt x="533" y="294"/>
                                <a:pt x="533" y="294"/>
                              </a:cubicBezTo>
                              <a:cubicBezTo>
                                <a:pt x="539" y="294"/>
                                <a:pt x="539" y="294"/>
                                <a:pt x="539" y="294"/>
                              </a:cubicBezTo>
                              <a:cubicBezTo>
                                <a:pt x="547" y="295"/>
                                <a:pt x="554" y="293"/>
                                <a:pt x="562" y="292"/>
                              </a:cubicBezTo>
                              <a:cubicBezTo>
                                <a:pt x="577" y="288"/>
                                <a:pt x="591" y="281"/>
                                <a:pt x="603" y="270"/>
                              </a:cubicBezTo>
                              <a:cubicBezTo>
                                <a:pt x="615" y="259"/>
                                <a:pt x="624" y="246"/>
                                <a:pt x="630" y="230"/>
                              </a:cubicBezTo>
                              <a:cubicBezTo>
                                <a:pt x="640" y="202"/>
                                <a:pt x="638" y="168"/>
                                <a:pt x="621" y="141"/>
                              </a:cubicBezTo>
                              <a:cubicBezTo>
                                <a:pt x="613" y="127"/>
                                <a:pt x="601" y="116"/>
                                <a:pt x="588" y="107"/>
                              </a:cubicBezTo>
                              <a:cubicBezTo>
                                <a:pt x="574" y="97"/>
                                <a:pt x="558" y="92"/>
                                <a:pt x="541" y="90"/>
                              </a:cubicBezTo>
                              <a:cubicBezTo>
                                <a:pt x="533" y="89"/>
                                <a:pt x="526" y="89"/>
                                <a:pt x="518" y="88"/>
                              </a:cubicBezTo>
                              <a:cubicBezTo>
                                <a:pt x="496" y="87"/>
                                <a:pt x="496" y="87"/>
                                <a:pt x="496" y="87"/>
                              </a:cubicBezTo>
                              <a:cubicBezTo>
                                <a:pt x="482" y="86"/>
                                <a:pt x="467" y="86"/>
                                <a:pt x="452" y="85"/>
                              </a:cubicBezTo>
                              <a:cubicBezTo>
                                <a:pt x="438" y="84"/>
                                <a:pt x="423" y="84"/>
                                <a:pt x="409" y="84"/>
                              </a:cubicBezTo>
                              <a:cubicBezTo>
                                <a:pt x="401" y="83"/>
                                <a:pt x="394" y="83"/>
                                <a:pt x="387" y="83"/>
                              </a:cubicBezTo>
                              <a:cubicBezTo>
                                <a:pt x="381" y="83"/>
                                <a:pt x="381" y="83"/>
                                <a:pt x="381" y="83"/>
                              </a:cubicBezTo>
                              <a:cubicBezTo>
                                <a:pt x="380" y="83"/>
                                <a:pt x="380" y="83"/>
                                <a:pt x="380" y="83"/>
                              </a:cubicBezTo>
                              <a:cubicBezTo>
                                <a:pt x="377" y="83"/>
                                <a:pt x="377" y="83"/>
                                <a:pt x="377" y="83"/>
                              </a:cubicBezTo>
                              <a:cubicBezTo>
                                <a:pt x="375" y="79"/>
                                <a:pt x="375" y="79"/>
                                <a:pt x="375" y="79"/>
                              </a:cubicBezTo>
                              <a:cubicBezTo>
                                <a:pt x="369" y="69"/>
                                <a:pt x="369" y="69"/>
                                <a:pt x="369" y="69"/>
                              </a:cubicBezTo>
                              <a:cubicBezTo>
                                <a:pt x="364" y="61"/>
                                <a:pt x="360" y="53"/>
                                <a:pt x="355" y="46"/>
                              </a:cubicBezTo>
                              <a:cubicBezTo>
                                <a:pt x="346" y="30"/>
                                <a:pt x="337" y="15"/>
                                <a:pt x="327" y="0"/>
                              </a:cubicBezTo>
                              <a:cubicBezTo>
                                <a:pt x="340" y="1"/>
                                <a:pt x="350" y="25"/>
                                <a:pt x="357" y="36"/>
                              </a:cubicBezTo>
                              <a:cubicBezTo>
                                <a:pt x="363" y="45"/>
                                <a:pt x="368" y="53"/>
                                <a:pt x="374" y="62"/>
                              </a:cubicBezTo>
                              <a:cubicBezTo>
                                <a:pt x="376" y="66"/>
                                <a:pt x="379" y="70"/>
                                <a:pt x="381" y="74"/>
                              </a:cubicBezTo>
                              <a:cubicBezTo>
                                <a:pt x="381" y="74"/>
                                <a:pt x="381" y="74"/>
                                <a:pt x="381" y="74"/>
                              </a:cubicBezTo>
                              <a:cubicBezTo>
                                <a:pt x="381" y="74"/>
                                <a:pt x="382" y="74"/>
                                <a:pt x="382" y="74"/>
                              </a:cubicBezTo>
                              <a:cubicBezTo>
                                <a:pt x="382" y="74"/>
                                <a:pt x="382" y="74"/>
                                <a:pt x="382" y="74"/>
                              </a:cubicBezTo>
                              <a:cubicBezTo>
                                <a:pt x="382" y="74"/>
                                <a:pt x="382" y="74"/>
                                <a:pt x="382" y="74"/>
                              </a:cubicBezTo>
                              <a:cubicBezTo>
                                <a:pt x="382" y="74"/>
                                <a:pt x="382" y="74"/>
                                <a:pt x="382" y="74"/>
                              </a:cubicBezTo>
                              <a:cubicBezTo>
                                <a:pt x="382" y="74"/>
                                <a:pt x="382" y="74"/>
                                <a:pt x="382" y="74"/>
                              </a:cubicBezTo>
                              <a:cubicBezTo>
                                <a:pt x="383" y="74"/>
                                <a:pt x="383" y="74"/>
                                <a:pt x="383" y="74"/>
                              </a:cubicBezTo>
                              <a:cubicBezTo>
                                <a:pt x="390" y="74"/>
                                <a:pt x="390" y="74"/>
                                <a:pt x="390" y="74"/>
                              </a:cubicBezTo>
                              <a:cubicBezTo>
                                <a:pt x="398" y="74"/>
                                <a:pt x="406" y="74"/>
                                <a:pt x="415" y="74"/>
                              </a:cubicBezTo>
                              <a:cubicBezTo>
                                <a:pt x="431" y="74"/>
                                <a:pt x="448" y="75"/>
                                <a:pt x="465" y="75"/>
                              </a:cubicBezTo>
                              <a:cubicBezTo>
                                <a:pt x="482" y="76"/>
                                <a:pt x="499" y="76"/>
                                <a:pt x="516" y="77"/>
                              </a:cubicBezTo>
                              <a:cubicBezTo>
                                <a:pt x="529" y="78"/>
                                <a:pt x="529" y="78"/>
                                <a:pt x="529" y="78"/>
                              </a:cubicBezTo>
                              <a:cubicBezTo>
                                <a:pt x="532" y="78"/>
                                <a:pt x="532" y="78"/>
                                <a:pt x="532" y="78"/>
                              </a:cubicBezTo>
                              <a:cubicBezTo>
                                <a:pt x="533" y="78"/>
                                <a:pt x="533" y="78"/>
                                <a:pt x="533" y="78"/>
                              </a:cubicBezTo>
                              <a:cubicBezTo>
                                <a:pt x="535" y="78"/>
                                <a:pt x="535" y="78"/>
                                <a:pt x="535" y="78"/>
                              </a:cubicBezTo>
                              <a:cubicBezTo>
                                <a:pt x="543" y="79"/>
                                <a:pt x="543" y="79"/>
                                <a:pt x="543" y="79"/>
                              </a:cubicBezTo>
                              <a:cubicBezTo>
                                <a:pt x="546" y="79"/>
                                <a:pt x="549" y="80"/>
                                <a:pt x="551" y="80"/>
                              </a:cubicBezTo>
                              <a:cubicBezTo>
                                <a:pt x="554" y="81"/>
                                <a:pt x="556" y="81"/>
                                <a:pt x="559" y="82"/>
                              </a:cubicBezTo>
                              <a:cubicBezTo>
                                <a:pt x="564" y="84"/>
                                <a:pt x="569" y="85"/>
                                <a:pt x="574" y="87"/>
                              </a:cubicBezTo>
                              <a:cubicBezTo>
                                <a:pt x="584" y="91"/>
                                <a:pt x="593" y="96"/>
                                <a:pt x="601" y="102"/>
                              </a:cubicBezTo>
                              <a:cubicBezTo>
                                <a:pt x="605" y="106"/>
                                <a:pt x="609" y="109"/>
                                <a:pt x="613" y="113"/>
                              </a:cubicBezTo>
                              <a:cubicBezTo>
                                <a:pt x="614" y="114"/>
                                <a:pt x="616" y="116"/>
                                <a:pt x="618" y="118"/>
                              </a:cubicBezTo>
                              <a:cubicBezTo>
                                <a:pt x="623" y="124"/>
                                <a:pt x="623" y="124"/>
                                <a:pt x="623" y="124"/>
                              </a:cubicBezTo>
                              <a:cubicBezTo>
                                <a:pt x="635" y="140"/>
                                <a:pt x="643" y="159"/>
                                <a:pt x="646" y="179"/>
                              </a:cubicBezTo>
                              <a:cubicBezTo>
                                <a:pt x="648" y="198"/>
                                <a:pt x="646" y="217"/>
                                <a:pt x="639" y="235"/>
                              </a:cubicBezTo>
                              <a:cubicBezTo>
                                <a:pt x="632" y="252"/>
                                <a:pt x="621" y="267"/>
                                <a:pt x="608" y="278"/>
                              </a:cubicBezTo>
                              <a:cubicBezTo>
                                <a:pt x="595" y="289"/>
                                <a:pt x="581" y="296"/>
                                <a:pt x="565" y="300"/>
                              </a:cubicBezTo>
                              <a:cubicBezTo>
                                <a:pt x="561" y="301"/>
                                <a:pt x="557" y="302"/>
                                <a:pt x="554" y="303"/>
                              </a:cubicBezTo>
                              <a:cubicBezTo>
                                <a:pt x="550" y="303"/>
                                <a:pt x="546" y="304"/>
                                <a:pt x="542" y="304"/>
                              </a:cubicBezTo>
                              <a:cubicBezTo>
                                <a:pt x="534" y="304"/>
                                <a:pt x="526" y="304"/>
                                <a:pt x="519" y="303"/>
                              </a:cubicBezTo>
                              <a:cubicBezTo>
                                <a:pt x="488" y="302"/>
                                <a:pt x="457" y="301"/>
                                <a:pt x="427" y="299"/>
                              </a:cubicBezTo>
                              <a:cubicBezTo>
                                <a:pt x="367" y="295"/>
                                <a:pt x="306" y="292"/>
                                <a:pt x="244" y="289"/>
                              </a:cubicBezTo>
                              <a:cubicBezTo>
                                <a:pt x="213" y="287"/>
                                <a:pt x="182" y="286"/>
                                <a:pt x="150" y="285"/>
                              </a:cubicBezTo>
                              <a:cubicBezTo>
                                <a:pt x="134" y="285"/>
                                <a:pt x="119" y="284"/>
                                <a:pt x="103" y="284"/>
                              </a:cubicBezTo>
                              <a:cubicBezTo>
                                <a:pt x="90" y="284"/>
                                <a:pt x="90" y="284"/>
                                <a:pt x="90" y="284"/>
                              </a:cubicBezTo>
                              <a:cubicBezTo>
                                <a:pt x="88" y="284"/>
                                <a:pt x="87" y="284"/>
                                <a:pt x="85" y="284"/>
                              </a:cubicBezTo>
                              <a:cubicBezTo>
                                <a:pt x="80" y="283"/>
                                <a:pt x="80" y="283"/>
                                <a:pt x="80" y="283"/>
                              </a:cubicBezTo>
                              <a:cubicBezTo>
                                <a:pt x="77" y="283"/>
                                <a:pt x="74" y="283"/>
                                <a:pt x="70" y="282"/>
                              </a:cubicBezTo>
                              <a:cubicBezTo>
                                <a:pt x="67" y="281"/>
                                <a:pt x="64" y="280"/>
                                <a:pt x="61" y="279"/>
                              </a:cubicBezTo>
                              <a:cubicBezTo>
                                <a:pt x="49" y="275"/>
                                <a:pt x="38" y="268"/>
                                <a:pt x="29" y="259"/>
                              </a:cubicBezTo>
                              <a:cubicBezTo>
                                <a:pt x="20" y="250"/>
                                <a:pt x="13" y="239"/>
                                <a:pt x="9" y="227"/>
                              </a:cubicBezTo>
                              <a:cubicBezTo>
                                <a:pt x="0" y="203"/>
                                <a:pt x="2" y="174"/>
                                <a:pt x="17" y="151"/>
                              </a:cubicBezTo>
                              <a:cubicBezTo>
                                <a:pt x="25" y="139"/>
                                <a:pt x="35" y="129"/>
                                <a:pt x="48" y="122"/>
                              </a:cubicBezTo>
                              <a:cubicBezTo>
                                <a:pt x="60" y="116"/>
                                <a:pt x="74" y="112"/>
                                <a:pt x="89" y="111"/>
                              </a:cubicBezTo>
                              <a:cubicBezTo>
                                <a:pt x="120" y="110"/>
                                <a:pt x="152" y="109"/>
                                <a:pt x="184" y="107"/>
                              </a:cubicBezTo>
                              <a:cubicBezTo>
                                <a:pt x="196" y="106"/>
                                <a:pt x="208" y="106"/>
                                <a:pt x="220" y="105"/>
                              </a:cubicBezTo>
                              <a:cubicBezTo>
                                <a:pt x="226" y="105"/>
                                <a:pt x="232" y="105"/>
                                <a:pt x="238" y="104"/>
                              </a:cubicBezTo>
                              <a:cubicBezTo>
                                <a:pt x="244" y="104"/>
                                <a:pt x="251" y="104"/>
                                <a:pt x="257" y="104"/>
                              </a:cubicBezTo>
                              <a:cubicBezTo>
                                <a:pt x="262" y="94"/>
                                <a:pt x="268" y="85"/>
                                <a:pt x="273" y="75"/>
                              </a:cubicBezTo>
                              <a:cubicBezTo>
                                <a:pt x="278" y="66"/>
                                <a:pt x="284" y="56"/>
                                <a:pt x="289" y="46"/>
                              </a:cubicBezTo>
                              <a:cubicBezTo>
                                <a:pt x="296" y="34"/>
                                <a:pt x="301" y="17"/>
                                <a:pt x="316" y="12"/>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0.85pt;margin-top:228.05pt;height:80.25pt;width:170pt;z-index:251618304;mso-width-relative:page;mso-height-relative:page;" fillcolor="#3C3C3B" filled="t" stroked="f" coordsize="648,304" o:gfxdata="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" path="m316,12c324,27,308,41,302,51c296,61,290,71,285,80c278,92,271,104,264,116c256,116,247,116,239,116c233,116,227,116,221,117c210,117,198,117,186,117c163,118,140,119,117,120c112,120,106,121,100,121c92,121,92,121,92,121c90,122,89,122,88,122c84,122,84,122,84,122c75,123,66,126,58,130c43,138,30,151,23,167c19,178,16,189,17,201c17,213,21,224,26,234c31,245,39,253,48,260c58,267,69,271,80,273c144,275,208,277,272,280c337,282,402,286,466,290c515,293,515,293,515,293c527,294,527,294,527,294c533,294,533,294,533,294c539,294,539,294,539,294c547,295,554,293,562,292c577,288,591,281,603,270c615,259,624,246,630,230c640,202,638,168,621,141c613,127,601,116,588,107c574,97,558,92,541,90c533,89,526,89,518,88c496,87,496,87,496,87c482,86,467,86,452,85c438,84,423,84,409,84c401,83,394,83,387,83c381,83,381,83,381,83c380,83,380,83,380,83c377,83,377,83,377,83c375,79,375,79,375,79c369,69,369,69,369,69c364,61,360,53,355,46c346,30,337,15,327,0c340,1,350,25,357,36c363,45,368,53,374,62c376,66,379,70,381,74c381,74,381,74,381,74c381,74,382,74,382,74c382,74,382,74,382,74c382,74,382,74,382,74c382,74,382,74,382,74c382,74,382,74,382,74c383,74,383,74,383,74c390,74,390,74,390,74c398,74,406,74,415,74c431,74,448,75,465,75c482,76,499,76,516,77c529,78,529,78,529,78c532,78,532,78,532,78c533,78,533,78,533,78c535,78,535,78,535,78c543,79,543,79,543,79c546,79,549,80,551,80c554,81,556,81,559,82c564,84,569,85,574,87c584,91,593,96,601,102c605,106,609,109,613,113c614,114,616,116,618,118c623,124,623,124,623,124c635,140,643,159,646,179c648,198,646,217,639,235c632,252,621,267,608,278c595,289,581,296,565,300c561,301,557,302,554,303c550,303,546,304,542,304c534,304,526,304,519,303c488,302,457,301,427,299c367,295,306,292,244,289c213,287,182,286,150,285c134,285,119,284,103,284c90,284,90,284,90,284c88,284,87,284,85,284c80,283,80,283,80,283c77,283,74,283,70,282c67,281,64,280,61,279c49,275,38,268,29,259c20,250,13,239,9,227c0,203,2,174,17,151c25,139,35,129,48,122c60,116,74,112,89,111c120,110,152,109,184,107c196,106,208,106,220,105c226,105,232,105,238,104c244,104,251,104,257,104c262,94,268,85,273,75c278,66,284,56,289,46c296,34,301,17,316,12xe">
                <v:path o:connectlocs="1006200,170980;879592,388895;736325,392248;389819,402305;306524,405658;279870,409011;76631,559875;86626,784496;266543,915245;1552614,972239;1755853,985649;1795834,985649;2009069,905188;2069041,472709;1802498,301729;1652567,291671;1362702,281614;1269412,278261;1256084,278261;1229430,231325;1089495,0;1246089,207858;1269412,248088;1272743,248088;1272743,248088;1276075,248088;1382692,248088;1719203,258146;1772512,261498;1782507,261498;1835816,268203;1912447,291671;2042387,378838;2075705,415716;2129013,787849;1882461,1005764;1805830,1019175;1422674,1002412;499768,955476;299861,952124;266543,948771;203239,935361;29986,761028;159925,409011;613049,358722;792966,348665;909578,251441;1052845,40230" o:connectangles="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17280" behindDoc="0" locked="0" layoutInCell="1" allowOverlap="1">
                <wp:simplePos x="0" y="0"/>
                <wp:positionH relativeFrom="column">
                  <wp:posOffset>3935095</wp:posOffset>
                </wp:positionH>
                <wp:positionV relativeFrom="paragraph">
                  <wp:posOffset>7021195</wp:posOffset>
                </wp:positionV>
                <wp:extent cx="849630" cy="396240"/>
                <wp:effectExtent l="0" t="0" r="0" b="0"/>
                <wp:wrapNone/>
                <wp:docPr id="116"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5078095" y="7935595"/>
                          <a:ext cx="849630" cy="396240"/>
                        </a:xfrm>
                        <a:prstGeom prst="rect">
                          <a:avLst/>
                        </a:prstGeom>
                        <a:noFill/>
                      </wps:spPr>
                      <wps:txbx>
                        <w:txbxContent>
                          <w:p>
                            <w:pPr>
                              <w:pStyle w:val="2"/>
                              <w:spacing w:line="480" w:lineRule="exact"/>
                              <w:jc w:val="left"/>
                            </w:pPr>
                            <w:r>
                              <w:rPr>
                                <w:rFonts w:ascii="方正硬笔楷书简体" w:eastAsia="方正硬笔楷书简体" w:hAnsiTheme="minorBidi"/>
                                <w:color w:val="3C3C3B"/>
                                <w:kern w:val="24"/>
                                <w:sz w:val="48"/>
                                <w:szCs w:val="48"/>
                              </w:rPr>
                              <w:t>7171</w:t>
                            </w:r>
                          </w:p>
                        </w:txbxContent>
                      </wps:txbx>
                      <wps:bodyPr wrap="non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309.85pt;margin-top:552.85pt;height:31.2pt;width:66.9pt;mso-wrap-style:none;z-index:251617280;mso-width-relative:page;mso-height-relative:page;" filled="f" stroked="f" coordsize="21600,21600" o:gfxdata="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aCfHXaAAAADQEAAA8AAAAAAAAAAQAgAAAAIgAAAGRycy9kb3ducmV2LnhtbFBL&#10;AQIUABQAAAAIAIdO4kCi1DlVLQIAANcDAAAOAAAAAAAAAAEAIAAAACkBAABkcnMvZTJvRG9jLnht&#10;bFBLBQYAAAAABgAGAFkBAADIBQ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3C3C3B"/>
                          <w:kern w:val="24"/>
                          <w:sz w:val="48"/>
                          <w:szCs w:val="48"/>
                        </w:rPr>
                        <w:t>7171</w:t>
                      </w:r>
                    </w:p>
                  </w:txbxContent>
                </v:textbox>
              </v:shape>
            </w:pict>
          </mc:Fallback>
        </mc:AlternateContent>
      </w:r>
      <w:r>
        <mc:AlternateContent>
          <mc:Choice Requires="wps">
            <w:drawing>
              <wp:anchor distT="0" distB="0" distL="114300" distR="114300" simplePos="0" relativeHeight="251616256" behindDoc="0" locked="0" layoutInCell="1" allowOverlap="1">
                <wp:simplePos x="0" y="0"/>
                <wp:positionH relativeFrom="column">
                  <wp:posOffset>2830195</wp:posOffset>
                </wp:positionH>
                <wp:positionV relativeFrom="paragraph">
                  <wp:posOffset>5885180</wp:posOffset>
                </wp:positionV>
                <wp:extent cx="3006090" cy="497840"/>
                <wp:effectExtent l="0" t="0" r="0" b="0"/>
                <wp:wrapNone/>
                <wp:docPr id="115"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3973195" y="6799580"/>
                          <a:ext cx="3006090" cy="4978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222.85pt;margin-top:463.4pt;height:39.2pt;width:236.7pt;z-index:251616256;mso-width-relative:page;mso-height-relative:page;" filled="f" stroked="f" coordsize="21600,21600" o:gfxdata="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SEvjrcAAAADAEAAA8AAAAAAAAAAQAgAAAAIgAAAGRycy9kb3ducmV2Lnht&#10;bFBLAQIUABQAAAAIAIdO4kDWGlkOLgIAANoDAAAOAAAAAAAAAAEAIAAAACsBAABkcnMvZTJvRG9j&#10;LnhtbFBLBQYAAAAABgAGAFkBAADLBQ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15232" behindDoc="0" locked="0" layoutInCell="1" allowOverlap="1">
                <wp:simplePos x="0" y="0"/>
                <wp:positionH relativeFrom="column">
                  <wp:posOffset>3253740</wp:posOffset>
                </wp:positionH>
                <wp:positionV relativeFrom="paragraph">
                  <wp:posOffset>6617970</wp:posOffset>
                </wp:positionV>
                <wp:extent cx="2159000" cy="1019175"/>
                <wp:effectExtent l="0" t="0" r="5715" b="9525"/>
                <wp:wrapNone/>
                <wp:docPr id="114"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4396740" y="7532370"/>
                          <a:ext cx="2159000" cy="1019175"/>
                        </a:xfrm>
                        <a:custGeom>
                          <a:avLst/>
                          <a:gdLst>
                            <a:gd name="T0" fmla="*/ 302 w 648"/>
                            <a:gd name="T1" fmla="*/ 51 h 304"/>
                            <a:gd name="T2" fmla="*/ 264 w 648"/>
                            <a:gd name="T3" fmla="*/ 116 h 304"/>
                            <a:gd name="T4" fmla="*/ 221 w 648"/>
                            <a:gd name="T5" fmla="*/ 117 h 304"/>
                            <a:gd name="T6" fmla="*/ 117 w 648"/>
                            <a:gd name="T7" fmla="*/ 120 h 304"/>
                            <a:gd name="T8" fmla="*/ 92 w 648"/>
                            <a:gd name="T9" fmla="*/ 121 h 304"/>
                            <a:gd name="T10" fmla="*/ 84 w 648"/>
                            <a:gd name="T11" fmla="*/ 122 h 304"/>
                            <a:gd name="T12" fmla="*/ 23 w 648"/>
                            <a:gd name="T13" fmla="*/ 167 h 304"/>
                            <a:gd name="T14" fmla="*/ 26 w 648"/>
                            <a:gd name="T15" fmla="*/ 234 h 304"/>
                            <a:gd name="T16" fmla="*/ 80 w 648"/>
                            <a:gd name="T17" fmla="*/ 273 h 304"/>
                            <a:gd name="T18" fmla="*/ 466 w 648"/>
                            <a:gd name="T19" fmla="*/ 290 h 304"/>
                            <a:gd name="T20" fmla="*/ 527 w 648"/>
                            <a:gd name="T21" fmla="*/ 294 h 304"/>
                            <a:gd name="T22" fmla="*/ 539 w 648"/>
                            <a:gd name="T23" fmla="*/ 294 h 304"/>
                            <a:gd name="T24" fmla="*/ 603 w 648"/>
                            <a:gd name="T25" fmla="*/ 270 h 304"/>
                            <a:gd name="T26" fmla="*/ 621 w 648"/>
                            <a:gd name="T27" fmla="*/ 141 h 304"/>
                            <a:gd name="T28" fmla="*/ 541 w 648"/>
                            <a:gd name="T29" fmla="*/ 90 h 304"/>
                            <a:gd name="T30" fmla="*/ 496 w 648"/>
                            <a:gd name="T31" fmla="*/ 87 h 304"/>
                            <a:gd name="T32" fmla="*/ 409 w 648"/>
                            <a:gd name="T33" fmla="*/ 84 h 304"/>
                            <a:gd name="T34" fmla="*/ 381 w 648"/>
                            <a:gd name="T35" fmla="*/ 83 h 304"/>
                            <a:gd name="T36" fmla="*/ 377 w 648"/>
                            <a:gd name="T37" fmla="*/ 83 h 304"/>
                            <a:gd name="T38" fmla="*/ 369 w 648"/>
                            <a:gd name="T39" fmla="*/ 69 h 304"/>
                            <a:gd name="T40" fmla="*/ 327 w 648"/>
                            <a:gd name="T41" fmla="*/ 0 h 304"/>
                            <a:gd name="T42" fmla="*/ 374 w 648"/>
                            <a:gd name="T43" fmla="*/ 62 h 304"/>
                            <a:gd name="T44" fmla="*/ 381 w 648"/>
                            <a:gd name="T45" fmla="*/ 74 h 304"/>
                            <a:gd name="T46" fmla="*/ 382 w 648"/>
                            <a:gd name="T47" fmla="*/ 74 h 304"/>
                            <a:gd name="T48" fmla="*/ 382 w 648"/>
                            <a:gd name="T49" fmla="*/ 74 h 304"/>
                            <a:gd name="T50" fmla="*/ 383 w 648"/>
                            <a:gd name="T51" fmla="*/ 74 h 304"/>
                            <a:gd name="T52" fmla="*/ 415 w 648"/>
                            <a:gd name="T53" fmla="*/ 74 h 304"/>
                            <a:gd name="T54" fmla="*/ 516 w 648"/>
                            <a:gd name="T55" fmla="*/ 77 h 304"/>
                            <a:gd name="T56" fmla="*/ 532 w 648"/>
                            <a:gd name="T57" fmla="*/ 78 h 304"/>
                            <a:gd name="T58" fmla="*/ 535 w 648"/>
                            <a:gd name="T59" fmla="*/ 78 h 304"/>
                            <a:gd name="T60" fmla="*/ 551 w 648"/>
                            <a:gd name="T61" fmla="*/ 80 h 304"/>
                            <a:gd name="T62" fmla="*/ 574 w 648"/>
                            <a:gd name="T63" fmla="*/ 87 h 304"/>
                            <a:gd name="T64" fmla="*/ 613 w 648"/>
                            <a:gd name="T65" fmla="*/ 113 h 304"/>
                            <a:gd name="T66" fmla="*/ 623 w 648"/>
                            <a:gd name="T67" fmla="*/ 124 h 304"/>
                            <a:gd name="T68" fmla="*/ 639 w 648"/>
                            <a:gd name="T69" fmla="*/ 235 h 304"/>
                            <a:gd name="T70" fmla="*/ 565 w 648"/>
                            <a:gd name="T71" fmla="*/ 300 h 304"/>
                            <a:gd name="T72" fmla="*/ 542 w 648"/>
                            <a:gd name="T73" fmla="*/ 304 h 304"/>
                            <a:gd name="T74" fmla="*/ 427 w 648"/>
                            <a:gd name="T75" fmla="*/ 299 h 304"/>
                            <a:gd name="T76" fmla="*/ 150 w 648"/>
                            <a:gd name="T77" fmla="*/ 285 h 304"/>
                            <a:gd name="T78" fmla="*/ 90 w 648"/>
                            <a:gd name="T79" fmla="*/ 284 h 304"/>
                            <a:gd name="T80" fmla="*/ 80 w 648"/>
                            <a:gd name="T81" fmla="*/ 283 h 304"/>
                            <a:gd name="T82" fmla="*/ 61 w 648"/>
                            <a:gd name="T83" fmla="*/ 279 h 304"/>
                            <a:gd name="T84" fmla="*/ 9 w 648"/>
                            <a:gd name="T85" fmla="*/ 227 h 304"/>
                            <a:gd name="T86" fmla="*/ 48 w 648"/>
                            <a:gd name="T87" fmla="*/ 122 h 304"/>
                            <a:gd name="T88" fmla="*/ 184 w 648"/>
                            <a:gd name="T89" fmla="*/ 107 h 304"/>
                            <a:gd name="T90" fmla="*/ 238 w 648"/>
                            <a:gd name="T91" fmla="*/ 104 h 304"/>
                            <a:gd name="T92" fmla="*/ 273 w 648"/>
                            <a:gd name="T93" fmla="*/ 75 h 304"/>
                            <a:gd name="T94" fmla="*/ 316 w 648"/>
                            <a:gd name="T95" fmla="*/ 12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48" h="304">
                              <a:moveTo>
                                <a:pt x="316" y="12"/>
                              </a:moveTo>
                              <a:cubicBezTo>
                                <a:pt x="324" y="27"/>
                                <a:pt x="308" y="41"/>
                                <a:pt x="302" y="51"/>
                              </a:cubicBezTo>
                              <a:cubicBezTo>
                                <a:pt x="296" y="61"/>
                                <a:pt x="290" y="71"/>
                                <a:pt x="285" y="80"/>
                              </a:cubicBezTo>
                              <a:cubicBezTo>
                                <a:pt x="278" y="92"/>
                                <a:pt x="271" y="104"/>
                                <a:pt x="264" y="116"/>
                              </a:cubicBezTo>
                              <a:cubicBezTo>
                                <a:pt x="256" y="116"/>
                                <a:pt x="247" y="116"/>
                                <a:pt x="239" y="116"/>
                              </a:cubicBezTo>
                              <a:cubicBezTo>
                                <a:pt x="233" y="116"/>
                                <a:pt x="227" y="116"/>
                                <a:pt x="221" y="117"/>
                              </a:cubicBezTo>
                              <a:cubicBezTo>
                                <a:pt x="210" y="117"/>
                                <a:pt x="198" y="117"/>
                                <a:pt x="186" y="117"/>
                              </a:cubicBezTo>
                              <a:cubicBezTo>
                                <a:pt x="163" y="118"/>
                                <a:pt x="140" y="119"/>
                                <a:pt x="117" y="120"/>
                              </a:cubicBezTo>
                              <a:cubicBezTo>
                                <a:pt x="112" y="120"/>
                                <a:pt x="106" y="121"/>
                                <a:pt x="100" y="121"/>
                              </a:cubicBezTo>
                              <a:cubicBezTo>
                                <a:pt x="92" y="121"/>
                                <a:pt x="92" y="121"/>
                                <a:pt x="92" y="121"/>
                              </a:cubicBezTo>
                              <a:cubicBezTo>
                                <a:pt x="90" y="122"/>
                                <a:pt x="89" y="122"/>
                                <a:pt x="88" y="122"/>
                              </a:cubicBezTo>
                              <a:cubicBezTo>
                                <a:pt x="84" y="122"/>
                                <a:pt x="84" y="122"/>
                                <a:pt x="84" y="122"/>
                              </a:cubicBezTo>
                              <a:cubicBezTo>
                                <a:pt x="75" y="123"/>
                                <a:pt x="66" y="126"/>
                                <a:pt x="58" y="130"/>
                              </a:cubicBezTo>
                              <a:cubicBezTo>
                                <a:pt x="43" y="138"/>
                                <a:pt x="30" y="151"/>
                                <a:pt x="23" y="167"/>
                              </a:cubicBezTo>
                              <a:cubicBezTo>
                                <a:pt x="19" y="178"/>
                                <a:pt x="16" y="189"/>
                                <a:pt x="17" y="201"/>
                              </a:cubicBezTo>
                              <a:cubicBezTo>
                                <a:pt x="17" y="213"/>
                                <a:pt x="21" y="224"/>
                                <a:pt x="26" y="234"/>
                              </a:cubicBezTo>
                              <a:cubicBezTo>
                                <a:pt x="31" y="245"/>
                                <a:pt x="39" y="253"/>
                                <a:pt x="48" y="260"/>
                              </a:cubicBezTo>
                              <a:cubicBezTo>
                                <a:pt x="58" y="267"/>
                                <a:pt x="69" y="271"/>
                                <a:pt x="80" y="273"/>
                              </a:cubicBezTo>
                              <a:cubicBezTo>
                                <a:pt x="144" y="275"/>
                                <a:pt x="208" y="277"/>
                                <a:pt x="272" y="280"/>
                              </a:cubicBezTo>
                              <a:cubicBezTo>
                                <a:pt x="337" y="282"/>
                                <a:pt x="402" y="286"/>
                                <a:pt x="466" y="290"/>
                              </a:cubicBezTo>
                              <a:cubicBezTo>
                                <a:pt x="515" y="293"/>
                                <a:pt x="515" y="293"/>
                                <a:pt x="515" y="293"/>
                              </a:cubicBezTo>
                              <a:cubicBezTo>
                                <a:pt x="527" y="294"/>
                                <a:pt x="527" y="294"/>
                                <a:pt x="527" y="294"/>
                              </a:cubicBezTo>
                              <a:cubicBezTo>
                                <a:pt x="533" y="294"/>
                                <a:pt x="533" y="294"/>
                                <a:pt x="533" y="294"/>
                              </a:cubicBezTo>
                              <a:cubicBezTo>
                                <a:pt x="539" y="294"/>
                                <a:pt x="539" y="294"/>
                                <a:pt x="539" y="294"/>
                              </a:cubicBezTo>
                              <a:cubicBezTo>
                                <a:pt x="547" y="295"/>
                                <a:pt x="554" y="293"/>
                                <a:pt x="562" y="292"/>
                              </a:cubicBezTo>
                              <a:cubicBezTo>
                                <a:pt x="577" y="288"/>
                                <a:pt x="591" y="281"/>
                                <a:pt x="603" y="270"/>
                              </a:cubicBezTo>
                              <a:cubicBezTo>
                                <a:pt x="615" y="259"/>
                                <a:pt x="624" y="246"/>
                                <a:pt x="630" y="230"/>
                              </a:cubicBezTo>
                              <a:cubicBezTo>
                                <a:pt x="640" y="202"/>
                                <a:pt x="638" y="168"/>
                                <a:pt x="621" y="141"/>
                              </a:cubicBezTo>
                              <a:cubicBezTo>
                                <a:pt x="613" y="127"/>
                                <a:pt x="601" y="116"/>
                                <a:pt x="588" y="107"/>
                              </a:cubicBezTo>
                              <a:cubicBezTo>
                                <a:pt x="574" y="97"/>
                                <a:pt x="558" y="92"/>
                                <a:pt x="541" y="90"/>
                              </a:cubicBezTo>
                              <a:cubicBezTo>
                                <a:pt x="533" y="89"/>
                                <a:pt x="526" y="89"/>
                                <a:pt x="518" y="88"/>
                              </a:cubicBezTo>
                              <a:cubicBezTo>
                                <a:pt x="496" y="87"/>
                                <a:pt x="496" y="87"/>
                                <a:pt x="496" y="87"/>
                              </a:cubicBezTo>
                              <a:cubicBezTo>
                                <a:pt x="482" y="86"/>
                                <a:pt x="467" y="86"/>
                                <a:pt x="452" y="85"/>
                              </a:cubicBezTo>
                              <a:cubicBezTo>
                                <a:pt x="438" y="84"/>
                                <a:pt x="423" y="84"/>
                                <a:pt x="409" y="84"/>
                              </a:cubicBezTo>
                              <a:cubicBezTo>
                                <a:pt x="401" y="83"/>
                                <a:pt x="394" y="83"/>
                                <a:pt x="387" y="83"/>
                              </a:cubicBezTo>
                              <a:cubicBezTo>
                                <a:pt x="381" y="83"/>
                                <a:pt x="381" y="83"/>
                                <a:pt x="381" y="83"/>
                              </a:cubicBezTo>
                              <a:cubicBezTo>
                                <a:pt x="380" y="83"/>
                                <a:pt x="380" y="83"/>
                                <a:pt x="380" y="83"/>
                              </a:cubicBezTo>
                              <a:cubicBezTo>
                                <a:pt x="377" y="83"/>
                                <a:pt x="377" y="83"/>
                                <a:pt x="377" y="83"/>
                              </a:cubicBezTo>
                              <a:cubicBezTo>
                                <a:pt x="375" y="79"/>
                                <a:pt x="375" y="79"/>
                                <a:pt x="375" y="79"/>
                              </a:cubicBezTo>
                              <a:cubicBezTo>
                                <a:pt x="369" y="69"/>
                                <a:pt x="369" y="69"/>
                                <a:pt x="369" y="69"/>
                              </a:cubicBezTo>
                              <a:cubicBezTo>
                                <a:pt x="364" y="61"/>
                                <a:pt x="360" y="53"/>
                                <a:pt x="355" y="46"/>
                              </a:cubicBezTo>
                              <a:cubicBezTo>
                                <a:pt x="346" y="30"/>
                                <a:pt x="337" y="15"/>
                                <a:pt x="327" y="0"/>
                              </a:cubicBezTo>
                              <a:cubicBezTo>
                                <a:pt x="340" y="1"/>
                                <a:pt x="350" y="25"/>
                                <a:pt x="357" y="36"/>
                              </a:cubicBezTo>
                              <a:cubicBezTo>
                                <a:pt x="363" y="45"/>
                                <a:pt x="368" y="53"/>
                                <a:pt x="374" y="62"/>
                              </a:cubicBezTo>
                              <a:cubicBezTo>
                                <a:pt x="376" y="66"/>
                                <a:pt x="379" y="70"/>
                                <a:pt x="381" y="74"/>
                              </a:cubicBezTo>
                              <a:cubicBezTo>
                                <a:pt x="381" y="74"/>
                                <a:pt x="381" y="74"/>
                                <a:pt x="381" y="74"/>
                              </a:cubicBezTo>
                              <a:cubicBezTo>
                                <a:pt x="381" y="74"/>
                                <a:pt x="382" y="74"/>
                                <a:pt x="382" y="74"/>
                              </a:cubicBezTo>
                              <a:cubicBezTo>
                                <a:pt x="382" y="74"/>
                                <a:pt x="382" y="74"/>
                                <a:pt x="382" y="74"/>
                              </a:cubicBezTo>
                              <a:cubicBezTo>
                                <a:pt x="382" y="74"/>
                                <a:pt x="382" y="74"/>
                                <a:pt x="382" y="74"/>
                              </a:cubicBezTo>
                              <a:cubicBezTo>
                                <a:pt x="382" y="74"/>
                                <a:pt x="382" y="74"/>
                                <a:pt x="382" y="74"/>
                              </a:cubicBezTo>
                              <a:cubicBezTo>
                                <a:pt x="382" y="74"/>
                                <a:pt x="382" y="74"/>
                                <a:pt x="382" y="74"/>
                              </a:cubicBezTo>
                              <a:cubicBezTo>
                                <a:pt x="383" y="74"/>
                                <a:pt x="383" y="74"/>
                                <a:pt x="383" y="74"/>
                              </a:cubicBezTo>
                              <a:cubicBezTo>
                                <a:pt x="390" y="74"/>
                                <a:pt x="390" y="74"/>
                                <a:pt x="390" y="74"/>
                              </a:cubicBezTo>
                              <a:cubicBezTo>
                                <a:pt x="398" y="74"/>
                                <a:pt x="406" y="74"/>
                                <a:pt x="415" y="74"/>
                              </a:cubicBezTo>
                              <a:cubicBezTo>
                                <a:pt x="431" y="74"/>
                                <a:pt x="448" y="75"/>
                                <a:pt x="465" y="75"/>
                              </a:cubicBezTo>
                              <a:cubicBezTo>
                                <a:pt x="482" y="76"/>
                                <a:pt x="499" y="76"/>
                                <a:pt x="516" y="77"/>
                              </a:cubicBezTo>
                              <a:cubicBezTo>
                                <a:pt x="529" y="78"/>
                                <a:pt x="529" y="78"/>
                                <a:pt x="529" y="78"/>
                              </a:cubicBezTo>
                              <a:cubicBezTo>
                                <a:pt x="532" y="78"/>
                                <a:pt x="532" y="78"/>
                                <a:pt x="532" y="78"/>
                              </a:cubicBezTo>
                              <a:cubicBezTo>
                                <a:pt x="533" y="78"/>
                                <a:pt x="533" y="78"/>
                                <a:pt x="533" y="78"/>
                              </a:cubicBezTo>
                              <a:cubicBezTo>
                                <a:pt x="535" y="78"/>
                                <a:pt x="535" y="78"/>
                                <a:pt x="535" y="78"/>
                              </a:cubicBezTo>
                              <a:cubicBezTo>
                                <a:pt x="543" y="79"/>
                                <a:pt x="543" y="79"/>
                                <a:pt x="543" y="79"/>
                              </a:cubicBezTo>
                              <a:cubicBezTo>
                                <a:pt x="546" y="79"/>
                                <a:pt x="549" y="80"/>
                                <a:pt x="551" y="80"/>
                              </a:cubicBezTo>
                              <a:cubicBezTo>
                                <a:pt x="554" y="81"/>
                                <a:pt x="556" y="81"/>
                                <a:pt x="559" y="82"/>
                              </a:cubicBezTo>
                              <a:cubicBezTo>
                                <a:pt x="564" y="84"/>
                                <a:pt x="569" y="85"/>
                                <a:pt x="574" y="87"/>
                              </a:cubicBezTo>
                              <a:cubicBezTo>
                                <a:pt x="584" y="91"/>
                                <a:pt x="593" y="96"/>
                                <a:pt x="601" y="102"/>
                              </a:cubicBezTo>
                              <a:cubicBezTo>
                                <a:pt x="605" y="106"/>
                                <a:pt x="609" y="109"/>
                                <a:pt x="613" y="113"/>
                              </a:cubicBezTo>
                              <a:cubicBezTo>
                                <a:pt x="614" y="114"/>
                                <a:pt x="616" y="116"/>
                                <a:pt x="618" y="118"/>
                              </a:cubicBezTo>
                              <a:cubicBezTo>
                                <a:pt x="623" y="124"/>
                                <a:pt x="623" y="124"/>
                                <a:pt x="623" y="124"/>
                              </a:cubicBezTo>
                              <a:cubicBezTo>
                                <a:pt x="635" y="140"/>
                                <a:pt x="643" y="159"/>
                                <a:pt x="646" y="179"/>
                              </a:cubicBezTo>
                              <a:cubicBezTo>
                                <a:pt x="648" y="198"/>
                                <a:pt x="646" y="217"/>
                                <a:pt x="639" y="235"/>
                              </a:cubicBezTo>
                              <a:cubicBezTo>
                                <a:pt x="632" y="252"/>
                                <a:pt x="621" y="267"/>
                                <a:pt x="608" y="278"/>
                              </a:cubicBezTo>
                              <a:cubicBezTo>
                                <a:pt x="595" y="289"/>
                                <a:pt x="581" y="296"/>
                                <a:pt x="565" y="300"/>
                              </a:cubicBezTo>
                              <a:cubicBezTo>
                                <a:pt x="561" y="301"/>
                                <a:pt x="557" y="302"/>
                                <a:pt x="554" y="303"/>
                              </a:cubicBezTo>
                              <a:cubicBezTo>
                                <a:pt x="550" y="303"/>
                                <a:pt x="546" y="304"/>
                                <a:pt x="542" y="304"/>
                              </a:cubicBezTo>
                              <a:cubicBezTo>
                                <a:pt x="534" y="304"/>
                                <a:pt x="526" y="304"/>
                                <a:pt x="519" y="303"/>
                              </a:cubicBezTo>
                              <a:cubicBezTo>
                                <a:pt x="488" y="302"/>
                                <a:pt x="457" y="301"/>
                                <a:pt x="427" y="299"/>
                              </a:cubicBezTo>
                              <a:cubicBezTo>
                                <a:pt x="367" y="295"/>
                                <a:pt x="306" y="292"/>
                                <a:pt x="244" y="289"/>
                              </a:cubicBezTo>
                              <a:cubicBezTo>
                                <a:pt x="213" y="287"/>
                                <a:pt x="182" y="286"/>
                                <a:pt x="150" y="285"/>
                              </a:cubicBezTo>
                              <a:cubicBezTo>
                                <a:pt x="134" y="285"/>
                                <a:pt x="119" y="284"/>
                                <a:pt x="103" y="284"/>
                              </a:cubicBezTo>
                              <a:cubicBezTo>
                                <a:pt x="90" y="284"/>
                                <a:pt x="90" y="284"/>
                                <a:pt x="90" y="284"/>
                              </a:cubicBezTo>
                              <a:cubicBezTo>
                                <a:pt x="88" y="284"/>
                                <a:pt x="87" y="284"/>
                                <a:pt x="85" y="284"/>
                              </a:cubicBezTo>
                              <a:cubicBezTo>
                                <a:pt x="80" y="283"/>
                                <a:pt x="80" y="283"/>
                                <a:pt x="80" y="283"/>
                              </a:cubicBezTo>
                              <a:cubicBezTo>
                                <a:pt x="77" y="283"/>
                                <a:pt x="74" y="283"/>
                                <a:pt x="70" y="282"/>
                              </a:cubicBezTo>
                              <a:cubicBezTo>
                                <a:pt x="67" y="281"/>
                                <a:pt x="64" y="280"/>
                                <a:pt x="61" y="279"/>
                              </a:cubicBezTo>
                              <a:cubicBezTo>
                                <a:pt x="49" y="275"/>
                                <a:pt x="38" y="268"/>
                                <a:pt x="29" y="259"/>
                              </a:cubicBezTo>
                              <a:cubicBezTo>
                                <a:pt x="20" y="250"/>
                                <a:pt x="13" y="239"/>
                                <a:pt x="9" y="227"/>
                              </a:cubicBezTo>
                              <a:cubicBezTo>
                                <a:pt x="0" y="203"/>
                                <a:pt x="2" y="174"/>
                                <a:pt x="17" y="151"/>
                              </a:cubicBezTo>
                              <a:cubicBezTo>
                                <a:pt x="25" y="139"/>
                                <a:pt x="35" y="129"/>
                                <a:pt x="48" y="122"/>
                              </a:cubicBezTo>
                              <a:cubicBezTo>
                                <a:pt x="60" y="116"/>
                                <a:pt x="74" y="112"/>
                                <a:pt x="89" y="111"/>
                              </a:cubicBezTo>
                              <a:cubicBezTo>
                                <a:pt x="120" y="110"/>
                                <a:pt x="152" y="109"/>
                                <a:pt x="184" y="107"/>
                              </a:cubicBezTo>
                              <a:cubicBezTo>
                                <a:pt x="196" y="106"/>
                                <a:pt x="208" y="106"/>
                                <a:pt x="220" y="105"/>
                              </a:cubicBezTo>
                              <a:cubicBezTo>
                                <a:pt x="226" y="105"/>
                                <a:pt x="232" y="105"/>
                                <a:pt x="238" y="104"/>
                              </a:cubicBezTo>
                              <a:cubicBezTo>
                                <a:pt x="244" y="104"/>
                                <a:pt x="251" y="104"/>
                                <a:pt x="257" y="104"/>
                              </a:cubicBezTo>
                              <a:cubicBezTo>
                                <a:pt x="262" y="94"/>
                                <a:pt x="268" y="85"/>
                                <a:pt x="273" y="75"/>
                              </a:cubicBezTo>
                              <a:cubicBezTo>
                                <a:pt x="278" y="66"/>
                                <a:pt x="284" y="56"/>
                                <a:pt x="289" y="46"/>
                              </a:cubicBezTo>
                              <a:cubicBezTo>
                                <a:pt x="296" y="34"/>
                                <a:pt x="301" y="17"/>
                                <a:pt x="316" y="12"/>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56.2pt;margin-top:521.1pt;height:80.25pt;width:170pt;z-index:251615232;mso-width-relative:page;mso-height-relative:page;" fillcolor="#3C3C3B" filled="t" stroked="f" coordsize="648,304" o:gfxdata="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" path="m316,12c324,27,308,41,302,51c296,61,290,71,285,80c278,92,271,104,264,116c256,116,247,116,239,116c233,116,227,116,221,117c210,117,198,117,186,117c163,118,140,119,117,120c112,120,106,121,100,121c92,121,92,121,92,121c90,122,89,122,88,122c84,122,84,122,84,122c75,123,66,126,58,130c43,138,30,151,23,167c19,178,16,189,17,201c17,213,21,224,26,234c31,245,39,253,48,260c58,267,69,271,80,273c144,275,208,277,272,280c337,282,402,286,466,290c515,293,515,293,515,293c527,294,527,294,527,294c533,294,533,294,533,294c539,294,539,294,539,294c547,295,554,293,562,292c577,288,591,281,603,270c615,259,624,246,630,230c640,202,638,168,621,141c613,127,601,116,588,107c574,97,558,92,541,90c533,89,526,89,518,88c496,87,496,87,496,87c482,86,467,86,452,85c438,84,423,84,409,84c401,83,394,83,387,83c381,83,381,83,381,83c380,83,380,83,380,83c377,83,377,83,377,83c375,79,375,79,375,79c369,69,369,69,369,69c364,61,360,53,355,46c346,30,337,15,327,0c340,1,350,25,357,36c363,45,368,53,374,62c376,66,379,70,381,74c381,74,381,74,381,74c381,74,382,74,382,74c382,74,382,74,382,74c382,74,382,74,382,74c382,74,382,74,382,74c382,74,382,74,382,74c383,74,383,74,383,74c390,74,390,74,390,74c398,74,406,74,415,74c431,74,448,75,465,75c482,76,499,76,516,77c529,78,529,78,529,78c532,78,532,78,532,78c533,78,533,78,533,78c535,78,535,78,535,78c543,79,543,79,543,79c546,79,549,80,551,80c554,81,556,81,559,82c564,84,569,85,574,87c584,91,593,96,601,102c605,106,609,109,613,113c614,114,616,116,618,118c623,124,623,124,623,124c635,140,643,159,646,179c648,198,646,217,639,235c632,252,621,267,608,278c595,289,581,296,565,300c561,301,557,302,554,303c550,303,546,304,542,304c534,304,526,304,519,303c488,302,457,301,427,299c367,295,306,292,244,289c213,287,182,286,150,285c134,285,119,284,103,284c90,284,90,284,90,284c88,284,87,284,85,284c80,283,80,283,80,283c77,283,74,283,70,282c67,281,64,280,61,279c49,275,38,268,29,259c20,250,13,239,9,227c0,203,2,174,17,151c25,139,35,129,48,122c60,116,74,112,89,111c120,110,152,109,184,107c196,106,208,106,220,105c226,105,232,105,238,104c244,104,251,104,257,104c262,94,268,85,273,75c278,66,284,56,289,46c296,34,301,17,316,12xe">
                <v:path o:connectlocs="1006200,170980;879592,388895;736325,392248;389819,402305;306524,405658;279870,409011;76631,559875;86626,784496;266543,915245;1552614,972239;1755853,985649;1795834,985649;2009069,905188;2069041,472709;1802498,301729;1652567,291671;1362702,281614;1269412,278261;1256084,278261;1229430,231325;1089495,0;1246089,207858;1269412,248088;1272743,248088;1272743,248088;1276075,248088;1382692,248088;1719203,258146;1772512,261498;1782507,261498;1835816,268203;1912447,291671;2042387,378838;2075705,415716;2129013,787849;1882461,1005764;1805830,1019175;1422674,1002412;499768,955476;299861,952124;266543,948771;203239,935361;29986,761028;159925,409011;613049,358722;792966,348665;909578,251441;1052845,40230" o:connectangles="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14208" behindDoc="0" locked="0" layoutInCell="1" allowOverlap="1">
                <wp:simplePos x="0" y="0"/>
                <wp:positionH relativeFrom="column">
                  <wp:posOffset>542925</wp:posOffset>
                </wp:positionH>
                <wp:positionV relativeFrom="paragraph">
                  <wp:posOffset>7021195</wp:posOffset>
                </wp:positionV>
                <wp:extent cx="849630" cy="396240"/>
                <wp:effectExtent l="0" t="0" r="0" b="0"/>
                <wp:wrapNone/>
                <wp:docPr id="113"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1685925" y="7935595"/>
                          <a:ext cx="849630" cy="396240"/>
                        </a:xfrm>
                        <a:prstGeom prst="rect">
                          <a:avLst/>
                        </a:prstGeom>
                        <a:noFill/>
                      </wps:spPr>
                      <wps:txbx>
                        <w:txbxContent>
                          <w:p>
                            <w:pPr>
                              <w:pStyle w:val="2"/>
                              <w:spacing w:line="480" w:lineRule="exact"/>
                              <w:jc w:val="left"/>
                            </w:pPr>
                            <w:r>
                              <w:rPr>
                                <w:rFonts w:ascii="方正硬笔楷书简体" w:eastAsia="方正硬笔楷书简体" w:hAnsiTheme="minorBidi"/>
                                <w:color w:val="3C3C3B"/>
                                <w:kern w:val="24"/>
                                <w:sz w:val="48"/>
                                <w:szCs w:val="48"/>
                              </w:rPr>
                              <w:t>5060</w:t>
                            </w:r>
                          </w:p>
                        </w:txbxContent>
                      </wps:txbx>
                      <wps:bodyPr wrap="non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42.75pt;margin-top:552.85pt;height:31.2pt;width:66.9pt;mso-wrap-style:none;z-index:251614208;mso-width-relative:page;mso-height-relative:page;" filled="f" stroked="f" coordsize="21600,21600" o:gfxdata="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lYMqF2QAAAAwBAAAPAAAAAAAAAAEAIAAAACIAAABkcnMvZG93bnJldi54bWxQSwEC&#10;FAAUAAAACACHTuJAp1tEVSwCAADXAwAADgAAAAAAAAABACAAAAAoAQAAZHJzL2Uyb0RvYy54bWxQ&#10;SwUGAAAAAAYABgBZAQAAxgU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3C3C3B"/>
                          <w:kern w:val="24"/>
                          <w:sz w:val="48"/>
                          <w:szCs w:val="48"/>
                        </w:rPr>
                        <w:t>5060</w:t>
                      </w:r>
                    </w:p>
                  </w:txbxContent>
                </v:textbox>
              </v:shape>
            </w:pict>
          </mc:Fallback>
        </mc:AlternateContent>
      </w:r>
      <w:r>
        <mc:AlternateContent>
          <mc:Choice Requires="wps">
            <w:drawing>
              <wp:anchor distT="0" distB="0" distL="114300" distR="114300" simplePos="0" relativeHeight="251613184" behindDoc="0" locked="0" layoutInCell="1" allowOverlap="1">
                <wp:simplePos x="0" y="0"/>
                <wp:positionH relativeFrom="column">
                  <wp:posOffset>-561975</wp:posOffset>
                </wp:positionH>
                <wp:positionV relativeFrom="paragraph">
                  <wp:posOffset>5885180</wp:posOffset>
                </wp:positionV>
                <wp:extent cx="3006090" cy="497840"/>
                <wp:effectExtent l="0" t="0" r="0" b="0"/>
                <wp:wrapNone/>
                <wp:docPr id="112"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581025" y="6799580"/>
                          <a:ext cx="3006090" cy="4978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44.25pt;margin-top:463.4pt;height:39.2pt;width:236.7pt;z-index:251613184;mso-width-relative:page;mso-height-relative:page;" filled="f" stroked="f" coordsize="21600,21600" o:gfxdata="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JCNN3AAAAAwBAAAPAAAAAAAAAAEAIAAAACIAAABkcnMvZG93bnJldi54&#10;bWxQSwECFAAUAAAACACHTuJABCfKyy8CAADZAwAADgAAAAAAAAABACAAAAArAQAAZHJzL2Uyb0Rv&#10;Yy54bWxQSwUGAAAAAAYABgBZAQAAzAU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12160" behindDoc="0" locked="0" layoutInCell="1" allowOverlap="1">
                <wp:simplePos x="0" y="0"/>
                <wp:positionH relativeFrom="column">
                  <wp:posOffset>-137795</wp:posOffset>
                </wp:positionH>
                <wp:positionV relativeFrom="paragraph">
                  <wp:posOffset>6617970</wp:posOffset>
                </wp:positionV>
                <wp:extent cx="2159000" cy="1019175"/>
                <wp:effectExtent l="0" t="0" r="5715" b="9525"/>
                <wp:wrapNone/>
                <wp:docPr id="111"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005205" y="7532370"/>
                          <a:ext cx="2159000" cy="1019175"/>
                        </a:xfrm>
                        <a:custGeom>
                          <a:avLst/>
                          <a:gdLst>
                            <a:gd name="T0" fmla="*/ 302 w 648"/>
                            <a:gd name="T1" fmla="*/ 51 h 304"/>
                            <a:gd name="T2" fmla="*/ 264 w 648"/>
                            <a:gd name="T3" fmla="*/ 116 h 304"/>
                            <a:gd name="T4" fmla="*/ 221 w 648"/>
                            <a:gd name="T5" fmla="*/ 117 h 304"/>
                            <a:gd name="T6" fmla="*/ 117 w 648"/>
                            <a:gd name="T7" fmla="*/ 120 h 304"/>
                            <a:gd name="T8" fmla="*/ 92 w 648"/>
                            <a:gd name="T9" fmla="*/ 121 h 304"/>
                            <a:gd name="T10" fmla="*/ 84 w 648"/>
                            <a:gd name="T11" fmla="*/ 122 h 304"/>
                            <a:gd name="T12" fmla="*/ 23 w 648"/>
                            <a:gd name="T13" fmla="*/ 167 h 304"/>
                            <a:gd name="T14" fmla="*/ 26 w 648"/>
                            <a:gd name="T15" fmla="*/ 234 h 304"/>
                            <a:gd name="T16" fmla="*/ 80 w 648"/>
                            <a:gd name="T17" fmla="*/ 273 h 304"/>
                            <a:gd name="T18" fmla="*/ 466 w 648"/>
                            <a:gd name="T19" fmla="*/ 290 h 304"/>
                            <a:gd name="T20" fmla="*/ 527 w 648"/>
                            <a:gd name="T21" fmla="*/ 294 h 304"/>
                            <a:gd name="T22" fmla="*/ 539 w 648"/>
                            <a:gd name="T23" fmla="*/ 294 h 304"/>
                            <a:gd name="T24" fmla="*/ 603 w 648"/>
                            <a:gd name="T25" fmla="*/ 270 h 304"/>
                            <a:gd name="T26" fmla="*/ 621 w 648"/>
                            <a:gd name="T27" fmla="*/ 141 h 304"/>
                            <a:gd name="T28" fmla="*/ 541 w 648"/>
                            <a:gd name="T29" fmla="*/ 90 h 304"/>
                            <a:gd name="T30" fmla="*/ 496 w 648"/>
                            <a:gd name="T31" fmla="*/ 87 h 304"/>
                            <a:gd name="T32" fmla="*/ 409 w 648"/>
                            <a:gd name="T33" fmla="*/ 84 h 304"/>
                            <a:gd name="T34" fmla="*/ 381 w 648"/>
                            <a:gd name="T35" fmla="*/ 83 h 304"/>
                            <a:gd name="T36" fmla="*/ 377 w 648"/>
                            <a:gd name="T37" fmla="*/ 83 h 304"/>
                            <a:gd name="T38" fmla="*/ 369 w 648"/>
                            <a:gd name="T39" fmla="*/ 69 h 304"/>
                            <a:gd name="T40" fmla="*/ 327 w 648"/>
                            <a:gd name="T41" fmla="*/ 0 h 304"/>
                            <a:gd name="T42" fmla="*/ 374 w 648"/>
                            <a:gd name="T43" fmla="*/ 62 h 304"/>
                            <a:gd name="T44" fmla="*/ 381 w 648"/>
                            <a:gd name="T45" fmla="*/ 74 h 304"/>
                            <a:gd name="T46" fmla="*/ 382 w 648"/>
                            <a:gd name="T47" fmla="*/ 74 h 304"/>
                            <a:gd name="T48" fmla="*/ 382 w 648"/>
                            <a:gd name="T49" fmla="*/ 74 h 304"/>
                            <a:gd name="T50" fmla="*/ 383 w 648"/>
                            <a:gd name="T51" fmla="*/ 74 h 304"/>
                            <a:gd name="T52" fmla="*/ 415 w 648"/>
                            <a:gd name="T53" fmla="*/ 74 h 304"/>
                            <a:gd name="T54" fmla="*/ 516 w 648"/>
                            <a:gd name="T55" fmla="*/ 77 h 304"/>
                            <a:gd name="T56" fmla="*/ 532 w 648"/>
                            <a:gd name="T57" fmla="*/ 78 h 304"/>
                            <a:gd name="T58" fmla="*/ 535 w 648"/>
                            <a:gd name="T59" fmla="*/ 78 h 304"/>
                            <a:gd name="T60" fmla="*/ 551 w 648"/>
                            <a:gd name="T61" fmla="*/ 80 h 304"/>
                            <a:gd name="T62" fmla="*/ 574 w 648"/>
                            <a:gd name="T63" fmla="*/ 87 h 304"/>
                            <a:gd name="T64" fmla="*/ 613 w 648"/>
                            <a:gd name="T65" fmla="*/ 113 h 304"/>
                            <a:gd name="T66" fmla="*/ 623 w 648"/>
                            <a:gd name="T67" fmla="*/ 124 h 304"/>
                            <a:gd name="T68" fmla="*/ 639 w 648"/>
                            <a:gd name="T69" fmla="*/ 235 h 304"/>
                            <a:gd name="T70" fmla="*/ 565 w 648"/>
                            <a:gd name="T71" fmla="*/ 300 h 304"/>
                            <a:gd name="T72" fmla="*/ 542 w 648"/>
                            <a:gd name="T73" fmla="*/ 304 h 304"/>
                            <a:gd name="T74" fmla="*/ 427 w 648"/>
                            <a:gd name="T75" fmla="*/ 299 h 304"/>
                            <a:gd name="T76" fmla="*/ 150 w 648"/>
                            <a:gd name="T77" fmla="*/ 285 h 304"/>
                            <a:gd name="T78" fmla="*/ 90 w 648"/>
                            <a:gd name="T79" fmla="*/ 284 h 304"/>
                            <a:gd name="T80" fmla="*/ 80 w 648"/>
                            <a:gd name="T81" fmla="*/ 283 h 304"/>
                            <a:gd name="T82" fmla="*/ 61 w 648"/>
                            <a:gd name="T83" fmla="*/ 279 h 304"/>
                            <a:gd name="T84" fmla="*/ 9 w 648"/>
                            <a:gd name="T85" fmla="*/ 227 h 304"/>
                            <a:gd name="T86" fmla="*/ 48 w 648"/>
                            <a:gd name="T87" fmla="*/ 122 h 304"/>
                            <a:gd name="T88" fmla="*/ 184 w 648"/>
                            <a:gd name="T89" fmla="*/ 107 h 304"/>
                            <a:gd name="T90" fmla="*/ 238 w 648"/>
                            <a:gd name="T91" fmla="*/ 104 h 304"/>
                            <a:gd name="T92" fmla="*/ 273 w 648"/>
                            <a:gd name="T93" fmla="*/ 75 h 304"/>
                            <a:gd name="T94" fmla="*/ 316 w 648"/>
                            <a:gd name="T95" fmla="*/ 12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48" h="304">
                              <a:moveTo>
                                <a:pt x="316" y="12"/>
                              </a:moveTo>
                              <a:cubicBezTo>
                                <a:pt x="324" y="27"/>
                                <a:pt x="308" y="41"/>
                                <a:pt x="302" y="51"/>
                              </a:cubicBezTo>
                              <a:cubicBezTo>
                                <a:pt x="296" y="61"/>
                                <a:pt x="290" y="71"/>
                                <a:pt x="285" y="80"/>
                              </a:cubicBezTo>
                              <a:cubicBezTo>
                                <a:pt x="278" y="92"/>
                                <a:pt x="271" y="104"/>
                                <a:pt x="264" y="116"/>
                              </a:cubicBezTo>
                              <a:cubicBezTo>
                                <a:pt x="256" y="116"/>
                                <a:pt x="247" y="116"/>
                                <a:pt x="239" y="116"/>
                              </a:cubicBezTo>
                              <a:cubicBezTo>
                                <a:pt x="233" y="116"/>
                                <a:pt x="227" y="116"/>
                                <a:pt x="221" y="117"/>
                              </a:cubicBezTo>
                              <a:cubicBezTo>
                                <a:pt x="210" y="117"/>
                                <a:pt x="198" y="117"/>
                                <a:pt x="186" y="117"/>
                              </a:cubicBezTo>
                              <a:cubicBezTo>
                                <a:pt x="163" y="118"/>
                                <a:pt x="140" y="119"/>
                                <a:pt x="117" y="120"/>
                              </a:cubicBezTo>
                              <a:cubicBezTo>
                                <a:pt x="112" y="120"/>
                                <a:pt x="106" y="121"/>
                                <a:pt x="100" y="121"/>
                              </a:cubicBezTo>
                              <a:cubicBezTo>
                                <a:pt x="92" y="121"/>
                                <a:pt x="92" y="121"/>
                                <a:pt x="92" y="121"/>
                              </a:cubicBezTo>
                              <a:cubicBezTo>
                                <a:pt x="90" y="122"/>
                                <a:pt x="89" y="122"/>
                                <a:pt x="88" y="122"/>
                              </a:cubicBezTo>
                              <a:cubicBezTo>
                                <a:pt x="84" y="122"/>
                                <a:pt x="84" y="122"/>
                                <a:pt x="84" y="122"/>
                              </a:cubicBezTo>
                              <a:cubicBezTo>
                                <a:pt x="75" y="123"/>
                                <a:pt x="66" y="126"/>
                                <a:pt x="58" y="130"/>
                              </a:cubicBezTo>
                              <a:cubicBezTo>
                                <a:pt x="43" y="138"/>
                                <a:pt x="30" y="151"/>
                                <a:pt x="23" y="167"/>
                              </a:cubicBezTo>
                              <a:cubicBezTo>
                                <a:pt x="19" y="178"/>
                                <a:pt x="16" y="189"/>
                                <a:pt x="17" y="201"/>
                              </a:cubicBezTo>
                              <a:cubicBezTo>
                                <a:pt x="17" y="213"/>
                                <a:pt x="21" y="224"/>
                                <a:pt x="26" y="234"/>
                              </a:cubicBezTo>
                              <a:cubicBezTo>
                                <a:pt x="31" y="245"/>
                                <a:pt x="39" y="253"/>
                                <a:pt x="48" y="260"/>
                              </a:cubicBezTo>
                              <a:cubicBezTo>
                                <a:pt x="58" y="267"/>
                                <a:pt x="69" y="271"/>
                                <a:pt x="80" y="273"/>
                              </a:cubicBezTo>
                              <a:cubicBezTo>
                                <a:pt x="144" y="275"/>
                                <a:pt x="208" y="277"/>
                                <a:pt x="272" y="280"/>
                              </a:cubicBezTo>
                              <a:cubicBezTo>
                                <a:pt x="337" y="282"/>
                                <a:pt x="402" y="286"/>
                                <a:pt x="466" y="290"/>
                              </a:cubicBezTo>
                              <a:cubicBezTo>
                                <a:pt x="515" y="293"/>
                                <a:pt x="515" y="293"/>
                                <a:pt x="515" y="293"/>
                              </a:cubicBezTo>
                              <a:cubicBezTo>
                                <a:pt x="527" y="294"/>
                                <a:pt x="527" y="294"/>
                                <a:pt x="527" y="294"/>
                              </a:cubicBezTo>
                              <a:cubicBezTo>
                                <a:pt x="533" y="294"/>
                                <a:pt x="533" y="294"/>
                                <a:pt x="533" y="294"/>
                              </a:cubicBezTo>
                              <a:cubicBezTo>
                                <a:pt x="539" y="294"/>
                                <a:pt x="539" y="294"/>
                                <a:pt x="539" y="294"/>
                              </a:cubicBezTo>
                              <a:cubicBezTo>
                                <a:pt x="547" y="295"/>
                                <a:pt x="554" y="293"/>
                                <a:pt x="562" y="292"/>
                              </a:cubicBezTo>
                              <a:cubicBezTo>
                                <a:pt x="577" y="288"/>
                                <a:pt x="591" y="281"/>
                                <a:pt x="603" y="270"/>
                              </a:cubicBezTo>
                              <a:cubicBezTo>
                                <a:pt x="615" y="259"/>
                                <a:pt x="624" y="246"/>
                                <a:pt x="630" y="230"/>
                              </a:cubicBezTo>
                              <a:cubicBezTo>
                                <a:pt x="640" y="202"/>
                                <a:pt x="638" y="168"/>
                                <a:pt x="621" y="141"/>
                              </a:cubicBezTo>
                              <a:cubicBezTo>
                                <a:pt x="613" y="127"/>
                                <a:pt x="601" y="116"/>
                                <a:pt x="588" y="107"/>
                              </a:cubicBezTo>
                              <a:cubicBezTo>
                                <a:pt x="574" y="97"/>
                                <a:pt x="558" y="92"/>
                                <a:pt x="541" y="90"/>
                              </a:cubicBezTo>
                              <a:cubicBezTo>
                                <a:pt x="533" y="89"/>
                                <a:pt x="526" y="89"/>
                                <a:pt x="518" y="88"/>
                              </a:cubicBezTo>
                              <a:cubicBezTo>
                                <a:pt x="496" y="87"/>
                                <a:pt x="496" y="87"/>
                                <a:pt x="496" y="87"/>
                              </a:cubicBezTo>
                              <a:cubicBezTo>
                                <a:pt x="482" y="86"/>
                                <a:pt x="467" y="86"/>
                                <a:pt x="452" y="85"/>
                              </a:cubicBezTo>
                              <a:cubicBezTo>
                                <a:pt x="438" y="84"/>
                                <a:pt x="423" y="84"/>
                                <a:pt x="409" y="84"/>
                              </a:cubicBezTo>
                              <a:cubicBezTo>
                                <a:pt x="401" y="83"/>
                                <a:pt x="394" y="83"/>
                                <a:pt x="387" y="83"/>
                              </a:cubicBezTo>
                              <a:cubicBezTo>
                                <a:pt x="381" y="83"/>
                                <a:pt x="381" y="83"/>
                                <a:pt x="381" y="83"/>
                              </a:cubicBezTo>
                              <a:cubicBezTo>
                                <a:pt x="380" y="83"/>
                                <a:pt x="380" y="83"/>
                                <a:pt x="380" y="83"/>
                              </a:cubicBezTo>
                              <a:cubicBezTo>
                                <a:pt x="377" y="83"/>
                                <a:pt x="377" y="83"/>
                                <a:pt x="377" y="83"/>
                              </a:cubicBezTo>
                              <a:cubicBezTo>
                                <a:pt x="375" y="79"/>
                                <a:pt x="375" y="79"/>
                                <a:pt x="375" y="79"/>
                              </a:cubicBezTo>
                              <a:cubicBezTo>
                                <a:pt x="369" y="69"/>
                                <a:pt x="369" y="69"/>
                                <a:pt x="369" y="69"/>
                              </a:cubicBezTo>
                              <a:cubicBezTo>
                                <a:pt x="364" y="61"/>
                                <a:pt x="360" y="53"/>
                                <a:pt x="355" y="46"/>
                              </a:cubicBezTo>
                              <a:cubicBezTo>
                                <a:pt x="346" y="30"/>
                                <a:pt x="337" y="15"/>
                                <a:pt x="327" y="0"/>
                              </a:cubicBezTo>
                              <a:cubicBezTo>
                                <a:pt x="340" y="1"/>
                                <a:pt x="350" y="25"/>
                                <a:pt x="357" y="36"/>
                              </a:cubicBezTo>
                              <a:cubicBezTo>
                                <a:pt x="363" y="45"/>
                                <a:pt x="368" y="53"/>
                                <a:pt x="374" y="62"/>
                              </a:cubicBezTo>
                              <a:cubicBezTo>
                                <a:pt x="376" y="66"/>
                                <a:pt x="379" y="70"/>
                                <a:pt x="381" y="74"/>
                              </a:cubicBezTo>
                              <a:cubicBezTo>
                                <a:pt x="381" y="74"/>
                                <a:pt x="381" y="74"/>
                                <a:pt x="381" y="74"/>
                              </a:cubicBezTo>
                              <a:cubicBezTo>
                                <a:pt x="381" y="74"/>
                                <a:pt x="382" y="74"/>
                                <a:pt x="382" y="74"/>
                              </a:cubicBezTo>
                              <a:cubicBezTo>
                                <a:pt x="382" y="74"/>
                                <a:pt x="382" y="74"/>
                                <a:pt x="382" y="74"/>
                              </a:cubicBezTo>
                              <a:cubicBezTo>
                                <a:pt x="382" y="74"/>
                                <a:pt x="382" y="74"/>
                                <a:pt x="382" y="74"/>
                              </a:cubicBezTo>
                              <a:cubicBezTo>
                                <a:pt x="382" y="74"/>
                                <a:pt x="382" y="74"/>
                                <a:pt x="382" y="74"/>
                              </a:cubicBezTo>
                              <a:cubicBezTo>
                                <a:pt x="382" y="74"/>
                                <a:pt x="382" y="74"/>
                                <a:pt x="382" y="74"/>
                              </a:cubicBezTo>
                              <a:cubicBezTo>
                                <a:pt x="383" y="74"/>
                                <a:pt x="383" y="74"/>
                                <a:pt x="383" y="74"/>
                              </a:cubicBezTo>
                              <a:cubicBezTo>
                                <a:pt x="390" y="74"/>
                                <a:pt x="390" y="74"/>
                                <a:pt x="390" y="74"/>
                              </a:cubicBezTo>
                              <a:cubicBezTo>
                                <a:pt x="398" y="74"/>
                                <a:pt x="406" y="74"/>
                                <a:pt x="415" y="74"/>
                              </a:cubicBezTo>
                              <a:cubicBezTo>
                                <a:pt x="431" y="74"/>
                                <a:pt x="448" y="75"/>
                                <a:pt x="465" y="75"/>
                              </a:cubicBezTo>
                              <a:cubicBezTo>
                                <a:pt x="482" y="76"/>
                                <a:pt x="499" y="76"/>
                                <a:pt x="516" y="77"/>
                              </a:cubicBezTo>
                              <a:cubicBezTo>
                                <a:pt x="529" y="78"/>
                                <a:pt x="529" y="78"/>
                                <a:pt x="529" y="78"/>
                              </a:cubicBezTo>
                              <a:cubicBezTo>
                                <a:pt x="532" y="78"/>
                                <a:pt x="532" y="78"/>
                                <a:pt x="532" y="78"/>
                              </a:cubicBezTo>
                              <a:cubicBezTo>
                                <a:pt x="533" y="78"/>
                                <a:pt x="533" y="78"/>
                                <a:pt x="533" y="78"/>
                              </a:cubicBezTo>
                              <a:cubicBezTo>
                                <a:pt x="535" y="78"/>
                                <a:pt x="535" y="78"/>
                                <a:pt x="535" y="78"/>
                              </a:cubicBezTo>
                              <a:cubicBezTo>
                                <a:pt x="543" y="79"/>
                                <a:pt x="543" y="79"/>
                                <a:pt x="543" y="79"/>
                              </a:cubicBezTo>
                              <a:cubicBezTo>
                                <a:pt x="546" y="79"/>
                                <a:pt x="549" y="80"/>
                                <a:pt x="551" y="80"/>
                              </a:cubicBezTo>
                              <a:cubicBezTo>
                                <a:pt x="554" y="81"/>
                                <a:pt x="556" y="81"/>
                                <a:pt x="559" y="82"/>
                              </a:cubicBezTo>
                              <a:cubicBezTo>
                                <a:pt x="564" y="84"/>
                                <a:pt x="569" y="85"/>
                                <a:pt x="574" y="87"/>
                              </a:cubicBezTo>
                              <a:cubicBezTo>
                                <a:pt x="584" y="91"/>
                                <a:pt x="593" y="96"/>
                                <a:pt x="601" y="102"/>
                              </a:cubicBezTo>
                              <a:cubicBezTo>
                                <a:pt x="605" y="106"/>
                                <a:pt x="609" y="109"/>
                                <a:pt x="613" y="113"/>
                              </a:cubicBezTo>
                              <a:cubicBezTo>
                                <a:pt x="614" y="114"/>
                                <a:pt x="616" y="116"/>
                                <a:pt x="618" y="118"/>
                              </a:cubicBezTo>
                              <a:cubicBezTo>
                                <a:pt x="623" y="124"/>
                                <a:pt x="623" y="124"/>
                                <a:pt x="623" y="124"/>
                              </a:cubicBezTo>
                              <a:cubicBezTo>
                                <a:pt x="635" y="140"/>
                                <a:pt x="643" y="159"/>
                                <a:pt x="646" y="179"/>
                              </a:cubicBezTo>
                              <a:cubicBezTo>
                                <a:pt x="648" y="198"/>
                                <a:pt x="646" y="217"/>
                                <a:pt x="639" y="235"/>
                              </a:cubicBezTo>
                              <a:cubicBezTo>
                                <a:pt x="632" y="252"/>
                                <a:pt x="621" y="267"/>
                                <a:pt x="608" y="278"/>
                              </a:cubicBezTo>
                              <a:cubicBezTo>
                                <a:pt x="595" y="289"/>
                                <a:pt x="581" y="296"/>
                                <a:pt x="565" y="300"/>
                              </a:cubicBezTo>
                              <a:cubicBezTo>
                                <a:pt x="561" y="301"/>
                                <a:pt x="557" y="302"/>
                                <a:pt x="554" y="303"/>
                              </a:cubicBezTo>
                              <a:cubicBezTo>
                                <a:pt x="550" y="303"/>
                                <a:pt x="546" y="304"/>
                                <a:pt x="542" y="304"/>
                              </a:cubicBezTo>
                              <a:cubicBezTo>
                                <a:pt x="534" y="304"/>
                                <a:pt x="526" y="304"/>
                                <a:pt x="519" y="303"/>
                              </a:cubicBezTo>
                              <a:cubicBezTo>
                                <a:pt x="488" y="302"/>
                                <a:pt x="457" y="301"/>
                                <a:pt x="427" y="299"/>
                              </a:cubicBezTo>
                              <a:cubicBezTo>
                                <a:pt x="367" y="295"/>
                                <a:pt x="306" y="292"/>
                                <a:pt x="244" y="289"/>
                              </a:cubicBezTo>
                              <a:cubicBezTo>
                                <a:pt x="213" y="287"/>
                                <a:pt x="182" y="286"/>
                                <a:pt x="150" y="285"/>
                              </a:cubicBezTo>
                              <a:cubicBezTo>
                                <a:pt x="134" y="285"/>
                                <a:pt x="119" y="284"/>
                                <a:pt x="103" y="284"/>
                              </a:cubicBezTo>
                              <a:cubicBezTo>
                                <a:pt x="90" y="284"/>
                                <a:pt x="90" y="284"/>
                                <a:pt x="90" y="284"/>
                              </a:cubicBezTo>
                              <a:cubicBezTo>
                                <a:pt x="88" y="284"/>
                                <a:pt x="87" y="284"/>
                                <a:pt x="85" y="284"/>
                              </a:cubicBezTo>
                              <a:cubicBezTo>
                                <a:pt x="80" y="283"/>
                                <a:pt x="80" y="283"/>
                                <a:pt x="80" y="283"/>
                              </a:cubicBezTo>
                              <a:cubicBezTo>
                                <a:pt x="77" y="283"/>
                                <a:pt x="74" y="283"/>
                                <a:pt x="70" y="282"/>
                              </a:cubicBezTo>
                              <a:cubicBezTo>
                                <a:pt x="67" y="281"/>
                                <a:pt x="64" y="280"/>
                                <a:pt x="61" y="279"/>
                              </a:cubicBezTo>
                              <a:cubicBezTo>
                                <a:pt x="49" y="275"/>
                                <a:pt x="38" y="268"/>
                                <a:pt x="29" y="259"/>
                              </a:cubicBezTo>
                              <a:cubicBezTo>
                                <a:pt x="20" y="250"/>
                                <a:pt x="13" y="239"/>
                                <a:pt x="9" y="227"/>
                              </a:cubicBezTo>
                              <a:cubicBezTo>
                                <a:pt x="0" y="203"/>
                                <a:pt x="2" y="174"/>
                                <a:pt x="17" y="151"/>
                              </a:cubicBezTo>
                              <a:cubicBezTo>
                                <a:pt x="25" y="139"/>
                                <a:pt x="35" y="129"/>
                                <a:pt x="48" y="122"/>
                              </a:cubicBezTo>
                              <a:cubicBezTo>
                                <a:pt x="60" y="116"/>
                                <a:pt x="74" y="112"/>
                                <a:pt x="89" y="111"/>
                              </a:cubicBezTo>
                              <a:cubicBezTo>
                                <a:pt x="120" y="110"/>
                                <a:pt x="152" y="109"/>
                                <a:pt x="184" y="107"/>
                              </a:cubicBezTo>
                              <a:cubicBezTo>
                                <a:pt x="196" y="106"/>
                                <a:pt x="208" y="106"/>
                                <a:pt x="220" y="105"/>
                              </a:cubicBezTo>
                              <a:cubicBezTo>
                                <a:pt x="226" y="105"/>
                                <a:pt x="232" y="105"/>
                                <a:pt x="238" y="104"/>
                              </a:cubicBezTo>
                              <a:cubicBezTo>
                                <a:pt x="244" y="104"/>
                                <a:pt x="251" y="104"/>
                                <a:pt x="257" y="104"/>
                              </a:cubicBezTo>
                              <a:cubicBezTo>
                                <a:pt x="262" y="94"/>
                                <a:pt x="268" y="85"/>
                                <a:pt x="273" y="75"/>
                              </a:cubicBezTo>
                              <a:cubicBezTo>
                                <a:pt x="278" y="66"/>
                                <a:pt x="284" y="56"/>
                                <a:pt x="289" y="46"/>
                              </a:cubicBezTo>
                              <a:cubicBezTo>
                                <a:pt x="296" y="34"/>
                                <a:pt x="301" y="17"/>
                                <a:pt x="316" y="12"/>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0.85pt;margin-top:521.1pt;height:80.25pt;width:170pt;z-index:251612160;mso-width-relative:page;mso-height-relative:page;" fillcolor="#3C3C3B" filled="t" stroked="f" coordsize="648,304" o:gfxdata="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" path="m316,12c324,27,308,41,302,51c296,61,290,71,285,80c278,92,271,104,264,116c256,116,247,116,239,116c233,116,227,116,221,117c210,117,198,117,186,117c163,118,140,119,117,120c112,120,106,121,100,121c92,121,92,121,92,121c90,122,89,122,88,122c84,122,84,122,84,122c75,123,66,126,58,130c43,138,30,151,23,167c19,178,16,189,17,201c17,213,21,224,26,234c31,245,39,253,48,260c58,267,69,271,80,273c144,275,208,277,272,280c337,282,402,286,466,290c515,293,515,293,515,293c527,294,527,294,527,294c533,294,533,294,533,294c539,294,539,294,539,294c547,295,554,293,562,292c577,288,591,281,603,270c615,259,624,246,630,230c640,202,638,168,621,141c613,127,601,116,588,107c574,97,558,92,541,90c533,89,526,89,518,88c496,87,496,87,496,87c482,86,467,86,452,85c438,84,423,84,409,84c401,83,394,83,387,83c381,83,381,83,381,83c380,83,380,83,380,83c377,83,377,83,377,83c375,79,375,79,375,79c369,69,369,69,369,69c364,61,360,53,355,46c346,30,337,15,327,0c340,1,350,25,357,36c363,45,368,53,374,62c376,66,379,70,381,74c381,74,381,74,381,74c381,74,382,74,382,74c382,74,382,74,382,74c382,74,382,74,382,74c382,74,382,74,382,74c382,74,382,74,382,74c383,74,383,74,383,74c390,74,390,74,390,74c398,74,406,74,415,74c431,74,448,75,465,75c482,76,499,76,516,77c529,78,529,78,529,78c532,78,532,78,532,78c533,78,533,78,533,78c535,78,535,78,535,78c543,79,543,79,543,79c546,79,549,80,551,80c554,81,556,81,559,82c564,84,569,85,574,87c584,91,593,96,601,102c605,106,609,109,613,113c614,114,616,116,618,118c623,124,623,124,623,124c635,140,643,159,646,179c648,198,646,217,639,235c632,252,621,267,608,278c595,289,581,296,565,300c561,301,557,302,554,303c550,303,546,304,542,304c534,304,526,304,519,303c488,302,457,301,427,299c367,295,306,292,244,289c213,287,182,286,150,285c134,285,119,284,103,284c90,284,90,284,90,284c88,284,87,284,85,284c80,283,80,283,80,283c77,283,74,283,70,282c67,281,64,280,61,279c49,275,38,268,29,259c20,250,13,239,9,227c0,203,2,174,17,151c25,139,35,129,48,122c60,116,74,112,89,111c120,110,152,109,184,107c196,106,208,106,220,105c226,105,232,105,238,104c244,104,251,104,257,104c262,94,268,85,273,75c278,66,284,56,289,46c296,34,301,17,316,12xe">
                <v:path o:connectlocs="1006200,170980;879592,388895;736325,392248;389819,402305;306524,405658;279870,409011;76631,559875;86626,784496;266543,915245;1552614,972239;1755853,985649;1795834,985649;2009069,905188;2069041,472709;1802498,301729;1652567,291671;1362702,281614;1269412,278261;1256084,278261;1229430,231325;1089495,0;1246089,207858;1269412,248088;1272743,248088;1272743,248088;1276075,248088;1382692,248088;1719203,258146;1772512,261498;1782507,261498;1835816,268203;1912447,291671;2042387,378838;2075705,415716;2129013,787849;1882461,1005764;1805830,1019175;1422674,1002412;499768,955476;299861,952124;266543,948771;203239,935361;29986,761028;159925,409011;613049,358722;792966,348665;909578,251441;1052845,40230" o:connectangles="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11136" behindDoc="0" locked="0" layoutInCell="1" allowOverlap="1">
                <wp:simplePos x="0" y="0"/>
                <wp:positionH relativeFrom="column">
                  <wp:posOffset>1110615</wp:posOffset>
                </wp:positionH>
                <wp:positionV relativeFrom="paragraph">
                  <wp:posOffset>-259715</wp:posOffset>
                </wp:positionV>
                <wp:extent cx="3053080" cy="294640"/>
                <wp:effectExtent l="0" t="0" r="0" b="0"/>
                <wp:wrapNone/>
                <wp:docPr id="4"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253615" y="654685"/>
                          <a:ext cx="3053080" cy="2946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87.45pt;margin-top:-20.45pt;height:23.2pt;width:240.4pt;z-index:251611136;mso-width-relative:page;mso-height-relative:page;" filled="f" stroked="f" coordsize="21600,21600" o:gfxdata="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BmF+vWAAAACQEAAA8AAAAAAAAAAQAgAAAAIgAAAGRycy9kb3ducmV2LnhtbFBLAQIUABQAAAAI&#10;AIdO4kDodszqKAIAAM0DAAAOAAAAAAAAAAEAIAAAACUBAABkcnMvZTJvRG9jLnhtbFBLBQYAAAAA&#10;BgAGAFkBAAC/BQ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w:t>
                      </w:r>
                    </w:p>
                  </w:txbxContent>
                </v:textbox>
              </v:shape>
            </w:pict>
          </mc:Fallback>
        </mc:AlternateContent>
      </w:r>
      <w:r>
        <mc:AlternateContent>
          <mc:Choice Requires="wps">
            <w:drawing>
              <wp:anchor distT="0" distB="0" distL="114300" distR="114300" simplePos="0" relativeHeight="251610112" behindDoc="0" locked="0" layoutInCell="1" allowOverlap="1">
                <wp:simplePos x="0" y="0"/>
                <wp:positionH relativeFrom="column">
                  <wp:posOffset>1776095</wp:posOffset>
                </wp:positionH>
                <wp:positionV relativeFrom="paragraph">
                  <wp:posOffset>-588645</wp:posOffset>
                </wp:positionV>
                <wp:extent cx="1722120" cy="400050"/>
                <wp:effectExtent l="0" t="0" r="0" b="0"/>
                <wp:wrapNone/>
                <wp:docPr id="30"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919095" y="325755"/>
                          <a:ext cx="172212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9.85pt;margin-top:-46.35pt;height:31.5pt;width:135.6pt;z-index:251610112;mso-width-relative:page;mso-height-relative:page;" filled="f" stroked="f" coordsize="21600,21600" o:gfxdata="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cALszYAAAACwEAAA8AAAAAAAAAAQAgAAAAIgAAAGRycy9kb3ducmV2LnhtbFBLAQIUABQAAAAI&#10;AIdO4kAHNVS5JgIAAM4DAAAOAAAAAAAAAAEAIAAAACcBAABkcnMvZTJvRG9jLnhtbFBLBQYAAAAA&#10;BgAGAFkBAAC/BQ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v:textbox>
              </v:shape>
            </w:pict>
          </mc:Fallback>
        </mc:AlternateContent>
      </w:r>
      <w:r>
        <mc:AlternateContent>
          <mc:Choice Requires="wpg">
            <w:drawing>
              <wp:anchor distT="0" distB="0" distL="114300" distR="114300" simplePos="0" relativeHeight="251609088" behindDoc="0" locked="0" layoutInCell="1" allowOverlap="1">
                <wp:simplePos x="0" y="0"/>
                <wp:positionH relativeFrom="column">
                  <wp:posOffset>2016760</wp:posOffset>
                </wp:positionH>
                <wp:positionV relativeFrom="paragraph">
                  <wp:posOffset>47625</wp:posOffset>
                </wp:positionV>
                <wp:extent cx="1242060" cy="384175"/>
                <wp:effectExtent l="0" t="0" r="1270" b="3810"/>
                <wp:wrapNone/>
                <wp:docPr id="105" name="稻壳儿春秋广告/盗版必究        原创来源：http://chn.docer.com/works?userid=199329941#!/work_time"/>
                <wp:cNvGraphicFramePr/>
                <a:graphic xmlns:a="http://schemas.openxmlformats.org/drawingml/2006/main">
                  <a:graphicData uri="http://schemas.microsoft.com/office/word/2010/wordprocessingGroup">
                    <wpg:wgp>
                      <wpg:cNvGrpSpPr/>
                      <wpg:grpSpPr>
                        <a:xfrm>
                          <a:off x="0" y="0"/>
                          <a:ext cx="1242060" cy="384175"/>
                          <a:chOff x="2184400" y="2150251"/>
                          <a:chExt cx="1507065" cy="465949"/>
                        </a:xfrm>
                      </wpg:grpSpPr>
                      <wps:wsp>
                        <wps:cNvPr id="129" name="稻壳儿春秋广告/盗版必究        原创来源：http://chn.docer.com/works?userid=199329941#!/work_time"/>
                        <wps:cNvSpPr>
                          <a:spLocks noEditPoints="1"/>
                        </wps:cNvSpPr>
                        <wps:spPr bwMode="auto">
                          <a:xfrm>
                            <a:off x="2184400" y="2150251"/>
                            <a:ext cx="423333" cy="465949"/>
                          </a:xfrm>
                          <a:custGeom>
                            <a:avLst/>
                            <a:gdLst>
                              <a:gd name="T0" fmla="*/ 186 w 211"/>
                              <a:gd name="T1" fmla="*/ 44 h 232"/>
                              <a:gd name="T2" fmla="*/ 89 w 211"/>
                              <a:gd name="T3" fmla="*/ 6 h 232"/>
                              <a:gd name="T4" fmla="*/ 46 w 211"/>
                              <a:gd name="T5" fmla="*/ 103 h 232"/>
                              <a:gd name="T6" fmla="*/ 48 w 211"/>
                              <a:gd name="T7" fmla="*/ 152 h 232"/>
                              <a:gd name="T8" fmla="*/ 81 w 211"/>
                              <a:gd name="T9" fmla="*/ 197 h 232"/>
                              <a:gd name="T10" fmla="*/ 139 w 211"/>
                              <a:gd name="T11" fmla="*/ 178 h 232"/>
                              <a:gd name="T12" fmla="*/ 181 w 211"/>
                              <a:gd name="T13" fmla="*/ 144 h 232"/>
                              <a:gd name="T14" fmla="*/ 170 w 211"/>
                              <a:gd name="T15" fmla="*/ 80 h 232"/>
                              <a:gd name="T16" fmla="*/ 135 w 211"/>
                              <a:gd name="T17" fmla="*/ 90 h 232"/>
                              <a:gd name="T18" fmla="*/ 134 w 211"/>
                              <a:gd name="T19" fmla="*/ 87 h 232"/>
                              <a:gd name="T20" fmla="*/ 169 w 211"/>
                              <a:gd name="T21" fmla="*/ 46 h 232"/>
                              <a:gd name="T22" fmla="*/ 117 w 211"/>
                              <a:gd name="T23" fmla="*/ 142 h 232"/>
                              <a:gd name="T24" fmla="*/ 103 w 211"/>
                              <a:gd name="T25" fmla="*/ 89 h 232"/>
                              <a:gd name="T26" fmla="*/ 113 w 211"/>
                              <a:gd name="T27" fmla="*/ 78 h 232"/>
                              <a:gd name="T28" fmla="*/ 107 w 211"/>
                              <a:gd name="T29" fmla="*/ 52 h 232"/>
                              <a:gd name="T30" fmla="*/ 103 w 211"/>
                              <a:gd name="T31" fmla="*/ 80 h 232"/>
                              <a:gd name="T32" fmla="*/ 43 w 211"/>
                              <a:gd name="T33" fmla="*/ 91 h 232"/>
                              <a:gd name="T34" fmla="*/ 81 w 211"/>
                              <a:gd name="T35" fmla="*/ 95 h 232"/>
                              <a:gd name="T36" fmla="*/ 72 w 211"/>
                              <a:gd name="T37" fmla="*/ 89 h 232"/>
                              <a:gd name="T38" fmla="*/ 74 w 211"/>
                              <a:gd name="T39" fmla="*/ 106 h 232"/>
                              <a:gd name="T40" fmla="*/ 43 w 211"/>
                              <a:gd name="T41" fmla="*/ 91 h 232"/>
                              <a:gd name="T42" fmla="*/ 72 w 211"/>
                              <a:gd name="T43" fmla="*/ 113 h 232"/>
                              <a:gd name="T44" fmla="*/ 52 w 211"/>
                              <a:gd name="T45" fmla="*/ 128 h 232"/>
                              <a:gd name="T46" fmla="*/ 72 w 211"/>
                              <a:gd name="T47" fmla="*/ 126 h 232"/>
                              <a:gd name="T48" fmla="*/ 15 w 211"/>
                              <a:gd name="T49" fmla="*/ 135 h 232"/>
                              <a:gd name="T50" fmla="*/ 87 w 211"/>
                              <a:gd name="T51" fmla="*/ 147 h 232"/>
                              <a:gd name="T52" fmla="*/ 72 w 211"/>
                              <a:gd name="T53" fmla="*/ 170 h 232"/>
                              <a:gd name="T54" fmla="*/ 93 w 211"/>
                              <a:gd name="T55" fmla="*/ 150 h 232"/>
                              <a:gd name="T56" fmla="*/ 51 w 211"/>
                              <a:gd name="T57" fmla="*/ 196 h 232"/>
                              <a:gd name="T58" fmla="*/ 100 w 211"/>
                              <a:gd name="T59" fmla="*/ 153 h 232"/>
                              <a:gd name="T60" fmla="*/ 112 w 211"/>
                              <a:gd name="T61" fmla="*/ 152 h 232"/>
                              <a:gd name="T62" fmla="*/ 116 w 211"/>
                              <a:gd name="T63" fmla="*/ 151 h 232"/>
                              <a:gd name="T64" fmla="*/ 124 w 211"/>
                              <a:gd name="T65" fmla="*/ 152 h 232"/>
                              <a:gd name="T66" fmla="*/ 110 w 211"/>
                              <a:gd name="T67" fmla="*/ 221 h 232"/>
                              <a:gd name="T68" fmla="*/ 130 w 211"/>
                              <a:gd name="T69" fmla="*/ 148 h 232"/>
                              <a:gd name="T70" fmla="*/ 153 w 211"/>
                              <a:gd name="T71" fmla="*/ 156 h 232"/>
                              <a:gd name="T72" fmla="*/ 137 w 211"/>
                              <a:gd name="T73" fmla="*/ 138 h 232"/>
                              <a:gd name="T74" fmla="*/ 167 w 211"/>
                              <a:gd name="T75" fmla="*/ 143 h 232"/>
                              <a:gd name="T76" fmla="*/ 183 w 211"/>
                              <a:gd name="T77" fmla="*/ 135 h 232"/>
                              <a:gd name="T78" fmla="*/ 144 w 211"/>
                              <a:gd name="T79" fmla="*/ 128 h 232"/>
                              <a:gd name="T80" fmla="*/ 167 w 211"/>
                              <a:gd name="T81" fmla="*/ 111 h 232"/>
                              <a:gd name="T82" fmla="*/ 145 w 211"/>
                              <a:gd name="T83" fmla="*/ 106 h 232"/>
                              <a:gd name="T84" fmla="*/ 145 w 211"/>
                              <a:gd name="T85" fmla="*/ 103 h 232"/>
                              <a:gd name="T86" fmla="*/ 200 w 211"/>
                              <a:gd name="T87" fmla="*/ 115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 h="232">
                                <a:moveTo>
                                  <a:pt x="210" y="120"/>
                                </a:moveTo>
                                <a:cubicBezTo>
                                  <a:pt x="208" y="98"/>
                                  <a:pt x="186" y="91"/>
                                  <a:pt x="166" y="93"/>
                                </a:cubicBezTo>
                                <a:cubicBezTo>
                                  <a:pt x="185" y="81"/>
                                  <a:pt x="204" y="62"/>
                                  <a:pt x="186" y="44"/>
                                </a:cubicBezTo>
                                <a:cubicBezTo>
                                  <a:pt x="168" y="26"/>
                                  <a:pt x="145" y="41"/>
                                  <a:pt x="129" y="58"/>
                                </a:cubicBezTo>
                                <a:cubicBezTo>
                                  <a:pt x="131" y="47"/>
                                  <a:pt x="132" y="35"/>
                                  <a:pt x="127" y="24"/>
                                </a:cubicBezTo>
                                <a:cubicBezTo>
                                  <a:pt x="121" y="10"/>
                                  <a:pt x="105" y="0"/>
                                  <a:pt x="89" y="6"/>
                                </a:cubicBezTo>
                                <a:cubicBezTo>
                                  <a:pt x="69" y="13"/>
                                  <a:pt x="69" y="38"/>
                                  <a:pt x="77" y="58"/>
                                </a:cubicBezTo>
                                <a:cubicBezTo>
                                  <a:pt x="61" y="44"/>
                                  <a:pt x="40" y="33"/>
                                  <a:pt x="25" y="52"/>
                                </a:cubicBezTo>
                                <a:cubicBezTo>
                                  <a:pt x="11" y="70"/>
                                  <a:pt x="27" y="92"/>
                                  <a:pt x="46" y="103"/>
                                </a:cubicBezTo>
                                <a:cubicBezTo>
                                  <a:pt x="25" y="103"/>
                                  <a:pt x="2" y="109"/>
                                  <a:pt x="3" y="130"/>
                                </a:cubicBezTo>
                                <a:cubicBezTo>
                                  <a:pt x="5" y="143"/>
                                  <a:pt x="19" y="151"/>
                                  <a:pt x="31" y="153"/>
                                </a:cubicBezTo>
                                <a:cubicBezTo>
                                  <a:pt x="37" y="154"/>
                                  <a:pt x="43" y="153"/>
                                  <a:pt x="48" y="152"/>
                                </a:cubicBezTo>
                                <a:cubicBezTo>
                                  <a:pt x="44" y="156"/>
                                  <a:pt x="41" y="161"/>
                                  <a:pt x="38" y="166"/>
                                </a:cubicBezTo>
                                <a:cubicBezTo>
                                  <a:pt x="33" y="179"/>
                                  <a:pt x="34" y="195"/>
                                  <a:pt x="45" y="204"/>
                                </a:cubicBezTo>
                                <a:cubicBezTo>
                                  <a:pt x="60" y="215"/>
                                  <a:pt x="72" y="209"/>
                                  <a:pt x="81" y="197"/>
                                </a:cubicBezTo>
                                <a:cubicBezTo>
                                  <a:pt x="81" y="199"/>
                                  <a:pt x="81" y="202"/>
                                  <a:pt x="82" y="204"/>
                                </a:cubicBezTo>
                                <a:cubicBezTo>
                                  <a:pt x="85" y="219"/>
                                  <a:pt x="99" y="232"/>
                                  <a:pt x="116" y="231"/>
                                </a:cubicBezTo>
                                <a:cubicBezTo>
                                  <a:pt x="141" y="229"/>
                                  <a:pt x="144" y="201"/>
                                  <a:pt x="139" y="178"/>
                                </a:cubicBezTo>
                                <a:cubicBezTo>
                                  <a:pt x="145" y="185"/>
                                  <a:pt x="151" y="192"/>
                                  <a:pt x="159" y="195"/>
                                </a:cubicBezTo>
                                <a:cubicBezTo>
                                  <a:pt x="171" y="201"/>
                                  <a:pt x="187" y="199"/>
                                  <a:pt x="194" y="187"/>
                                </a:cubicBezTo>
                                <a:cubicBezTo>
                                  <a:pt x="205" y="169"/>
                                  <a:pt x="196" y="154"/>
                                  <a:pt x="181" y="144"/>
                                </a:cubicBezTo>
                                <a:cubicBezTo>
                                  <a:pt x="197" y="143"/>
                                  <a:pt x="211" y="136"/>
                                  <a:pt x="210" y="120"/>
                                </a:cubicBezTo>
                                <a:close/>
                                <a:moveTo>
                                  <a:pt x="169" y="46"/>
                                </a:moveTo>
                                <a:cubicBezTo>
                                  <a:pt x="191" y="49"/>
                                  <a:pt x="182" y="71"/>
                                  <a:pt x="170" y="80"/>
                                </a:cubicBezTo>
                                <a:cubicBezTo>
                                  <a:pt x="162" y="87"/>
                                  <a:pt x="153" y="92"/>
                                  <a:pt x="143" y="95"/>
                                </a:cubicBezTo>
                                <a:cubicBezTo>
                                  <a:pt x="142" y="95"/>
                                  <a:pt x="141" y="96"/>
                                  <a:pt x="141" y="96"/>
                                </a:cubicBezTo>
                                <a:cubicBezTo>
                                  <a:pt x="139" y="94"/>
                                  <a:pt x="137" y="92"/>
                                  <a:pt x="135" y="90"/>
                                </a:cubicBezTo>
                                <a:cubicBezTo>
                                  <a:pt x="141" y="87"/>
                                  <a:pt x="147" y="81"/>
                                  <a:pt x="148" y="74"/>
                                </a:cubicBezTo>
                                <a:cubicBezTo>
                                  <a:pt x="149" y="71"/>
                                  <a:pt x="145" y="70"/>
                                  <a:pt x="144" y="73"/>
                                </a:cubicBezTo>
                                <a:cubicBezTo>
                                  <a:pt x="142" y="79"/>
                                  <a:pt x="139" y="83"/>
                                  <a:pt x="134" y="87"/>
                                </a:cubicBezTo>
                                <a:cubicBezTo>
                                  <a:pt x="133" y="87"/>
                                  <a:pt x="133" y="88"/>
                                  <a:pt x="133" y="88"/>
                                </a:cubicBezTo>
                                <a:cubicBezTo>
                                  <a:pt x="129" y="85"/>
                                  <a:pt x="125" y="83"/>
                                  <a:pt x="121" y="81"/>
                                </a:cubicBezTo>
                                <a:cubicBezTo>
                                  <a:pt x="132" y="64"/>
                                  <a:pt x="145" y="44"/>
                                  <a:pt x="169" y="46"/>
                                </a:cubicBezTo>
                                <a:close/>
                                <a:moveTo>
                                  <a:pt x="103" y="89"/>
                                </a:moveTo>
                                <a:cubicBezTo>
                                  <a:pt x="116" y="88"/>
                                  <a:pt x="131" y="90"/>
                                  <a:pt x="136" y="105"/>
                                </a:cubicBezTo>
                                <a:cubicBezTo>
                                  <a:pt x="141" y="120"/>
                                  <a:pt x="132" y="138"/>
                                  <a:pt x="117" y="142"/>
                                </a:cubicBezTo>
                                <a:cubicBezTo>
                                  <a:pt x="102" y="147"/>
                                  <a:pt x="83" y="140"/>
                                  <a:pt x="80" y="123"/>
                                </a:cubicBezTo>
                                <a:cubicBezTo>
                                  <a:pt x="78" y="109"/>
                                  <a:pt x="88" y="94"/>
                                  <a:pt x="101" y="89"/>
                                </a:cubicBezTo>
                                <a:cubicBezTo>
                                  <a:pt x="102" y="89"/>
                                  <a:pt x="102" y="89"/>
                                  <a:pt x="103" y="89"/>
                                </a:cubicBezTo>
                                <a:close/>
                                <a:moveTo>
                                  <a:pt x="84" y="21"/>
                                </a:moveTo>
                                <a:cubicBezTo>
                                  <a:pt x="92" y="11"/>
                                  <a:pt x="100" y="10"/>
                                  <a:pt x="108" y="18"/>
                                </a:cubicBezTo>
                                <a:cubicBezTo>
                                  <a:pt x="131" y="31"/>
                                  <a:pt x="121" y="58"/>
                                  <a:pt x="113" y="78"/>
                                </a:cubicBezTo>
                                <a:cubicBezTo>
                                  <a:pt x="113" y="79"/>
                                  <a:pt x="113" y="79"/>
                                  <a:pt x="113" y="80"/>
                                </a:cubicBezTo>
                                <a:cubicBezTo>
                                  <a:pt x="111" y="80"/>
                                  <a:pt x="109" y="80"/>
                                  <a:pt x="107" y="81"/>
                                </a:cubicBezTo>
                                <a:cubicBezTo>
                                  <a:pt x="110" y="71"/>
                                  <a:pt x="111" y="61"/>
                                  <a:pt x="107" y="52"/>
                                </a:cubicBezTo>
                                <a:cubicBezTo>
                                  <a:pt x="106" y="49"/>
                                  <a:pt x="102" y="52"/>
                                  <a:pt x="103" y="54"/>
                                </a:cubicBezTo>
                                <a:cubicBezTo>
                                  <a:pt x="104" y="63"/>
                                  <a:pt x="105" y="71"/>
                                  <a:pt x="103" y="79"/>
                                </a:cubicBezTo>
                                <a:cubicBezTo>
                                  <a:pt x="103" y="80"/>
                                  <a:pt x="103" y="80"/>
                                  <a:pt x="103" y="80"/>
                                </a:cubicBezTo>
                                <a:cubicBezTo>
                                  <a:pt x="92" y="72"/>
                                  <a:pt x="86" y="59"/>
                                  <a:pt x="83" y="47"/>
                                </a:cubicBezTo>
                                <a:cubicBezTo>
                                  <a:pt x="80" y="38"/>
                                  <a:pt x="80" y="29"/>
                                  <a:pt x="84" y="21"/>
                                </a:cubicBezTo>
                                <a:close/>
                                <a:moveTo>
                                  <a:pt x="43" y="91"/>
                                </a:moveTo>
                                <a:cubicBezTo>
                                  <a:pt x="32" y="81"/>
                                  <a:pt x="19" y="57"/>
                                  <a:pt x="43" y="52"/>
                                </a:cubicBezTo>
                                <a:cubicBezTo>
                                  <a:pt x="64" y="47"/>
                                  <a:pt x="79" y="73"/>
                                  <a:pt x="93" y="85"/>
                                </a:cubicBezTo>
                                <a:cubicBezTo>
                                  <a:pt x="88" y="87"/>
                                  <a:pt x="84" y="90"/>
                                  <a:pt x="81" y="95"/>
                                </a:cubicBezTo>
                                <a:cubicBezTo>
                                  <a:pt x="78" y="88"/>
                                  <a:pt x="71" y="83"/>
                                  <a:pt x="64" y="81"/>
                                </a:cubicBezTo>
                                <a:cubicBezTo>
                                  <a:pt x="63" y="81"/>
                                  <a:pt x="62" y="83"/>
                                  <a:pt x="64" y="83"/>
                                </a:cubicBezTo>
                                <a:cubicBezTo>
                                  <a:pt x="67" y="85"/>
                                  <a:pt x="70" y="86"/>
                                  <a:pt x="72" y="89"/>
                                </a:cubicBezTo>
                                <a:cubicBezTo>
                                  <a:pt x="75" y="91"/>
                                  <a:pt x="76" y="94"/>
                                  <a:pt x="78" y="97"/>
                                </a:cubicBezTo>
                                <a:cubicBezTo>
                                  <a:pt x="78" y="97"/>
                                  <a:pt x="79" y="97"/>
                                  <a:pt x="79" y="97"/>
                                </a:cubicBezTo>
                                <a:cubicBezTo>
                                  <a:pt x="77" y="100"/>
                                  <a:pt x="75" y="103"/>
                                  <a:pt x="74" y="106"/>
                                </a:cubicBezTo>
                                <a:cubicBezTo>
                                  <a:pt x="74" y="106"/>
                                  <a:pt x="73" y="106"/>
                                  <a:pt x="73" y="106"/>
                                </a:cubicBezTo>
                                <a:cubicBezTo>
                                  <a:pt x="71" y="105"/>
                                  <a:pt x="69" y="105"/>
                                  <a:pt x="67" y="104"/>
                                </a:cubicBezTo>
                                <a:cubicBezTo>
                                  <a:pt x="58" y="101"/>
                                  <a:pt x="51" y="97"/>
                                  <a:pt x="43" y="91"/>
                                </a:cubicBezTo>
                                <a:close/>
                                <a:moveTo>
                                  <a:pt x="15" y="135"/>
                                </a:moveTo>
                                <a:cubicBezTo>
                                  <a:pt x="0" y="109"/>
                                  <a:pt x="60" y="111"/>
                                  <a:pt x="71" y="113"/>
                                </a:cubicBezTo>
                                <a:cubicBezTo>
                                  <a:pt x="71" y="113"/>
                                  <a:pt x="72" y="113"/>
                                  <a:pt x="72" y="113"/>
                                </a:cubicBezTo>
                                <a:cubicBezTo>
                                  <a:pt x="72" y="116"/>
                                  <a:pt x="72" y="118"/>
                                  <a:pt x="72" y="120"/>
                                </a:cubicBezTo>
                                <a:cubicBezTo>
                                  <a:pt x="69" y="120"/>
                                  <a:pt x="65" y="120"/>
                                  <a:pt x="63" y="121"/>
                                </a:cubicBezTo>
                                <a:cubicBezTo>
                                  <a:pt x="58" y="122"/>
                                  <a:pt x="54" y="124"/>
                                  <a:pt x="52" y="128"/>
                                </a:cubicBezTo>
                                <a:cubicBezTo>
                                  <a:pt x="51" y="129"/>
                                  <a:pt x="52" y="130"/>
                                  <a:pt x="53" y="130"/>
                                </a:cubicBezTo>
                                <a:cubicBezTo>
                                  <a:pt x="57" y="128"/>
                                  <a:pt x="60" y="126"/>
                                  <a:pt x="64" y="125"/>
                                </a:cubicBezTo>
                                <a:cubicBezTo>
                                  <a:pt x="67" y="125"/>
                                  <a:pt x="69" y="126"/>
                                  <a:pt x="72" y="126"/>
                                </a:cubicBezTo>
                                <a:cubicBezTo>
                                  <a:pt x="72" y="129"/>
                                  <a:pt x="73" y="132"/>
                                  <a:pt x="74" y="134"/>
                                </a:cubicBezTo>
                                <a:cubicBezTo>
                                  <a:pt x="71" y="136"/>
                                  <a:pt x="68" y="138"/>
                                  <a:pt x="65" y="139"/>
                                </a:cubicBezTo>
                                <a:cubicBezTo>
                                  <a:pt x="49" y="145"/>
                                  <a:pt x="25" y="151"/>
                                  <a:pt x="15" y="135"/>
                                </a:cubicBezTo>
                                <a:close/>
                                <a:moveTo>
                                  <a:pt x="51" y="196"/>
                                </a:moveTo>
                                <a:cubicBezTo>
                                  <a:pt x="26" y="176"/>
                                  <a:pt x="64" y="149"/>
                                  <a:pt x="79" y="140"/>
                                </a:cubicBezTo>
                                <a:cubicBezTo>
                                  <a:pt x="81" y="143"/>
                                  <a:pt x="84" y="145"/>
                                  <a:pt x="87" y="147"/>
                                </a:cubicBezTo>
                                <a:cubicBezTo>
                                  <a:pt x="84" y="148"/>
                                  <a:pt x="81" y="151"/>
                                  <a:pt x="79" y="153"/>
                                </a:cubicBezTo>
                                <a:cubicBezTo>
                                  <a:pt x="75" y="158"/>
                                  <a:pt x="72" y="164"/>
                                  <a:pt x="69" y="169"/>
                                </a:cubicBezTo>
                                <a:cubicBezTo>
                                  <a:pt x="69" y="171"/>
                                  <a:pt x="71" y="171"/>
                                  <a:pt x="72" y="170"/>
                                </a:cubicBezTo>
                                <a:cubicBezTo>
                                  <a:pt x="75" y="166"/>
                                  <a:pt x="78" y="161"/>
                                  <a:pt x="81" y="157"/>
                                </a:cubicBezTo>
                                <a:cubicBezTo>
                                  <a:pt x="83" y="156"/>
                                  <a:pt x="85" y="154"/>
                                  <a:pt x="87" y="153"/>
                                </a:cubicBezTo>
                                <a:cubicBezTo>
                                  <a:pt x="89" y="152"/>
                                  <a:pt x="92" y="151"/>
                                  <a:pt x="93" y="150"/>
                                </a:cubicBezTo>
                                <a:cubicBezTo>
                                  <a:pt x="94" y="150"/>
                                  <a:pt x="94" y="150"/>
                                  <a:pt x="95" y="150"/>
                                </a:cubicBezTo>
                                <a:cubicBezTo>
                                  <a:pt x="89" y="160"/>
                                  <a:pt x="84" y="170"/>
                                  <a:pt x="82" y="181"/>
                                </a:cubicBezTo>
                                <a:cubicBezTo>
                                  <a:pt x="74" y="195"/>
                                  <a:pt x="63" y="205"/>
                                  <a:pt x="51" y="196"/>
                                </a:cubicBezTo>
                                <a:close/>
                                <a:moveTo>
                                  <a:pt x="110" y="221"/>
                                </a:moveTo>
                                <a:cubicBezTo>
                                  <a:pt x="87" y="219"/>
                                  <a:pt x="87" y="198"/>
                                  <a:pt x="92" y="179"/>
                                </a:cubicBezTo>
                                <a:cubicBezTo>
                                  <a:pt x="96" y="170"/>
                                  <a:pt x="99" y="160"/>
                                  <a:pt x="100" y="153"/>
                                </a:cubicBezTo>
                                <a:cubicBezTo>
                                  <a:pt x="100" y="153"/>
                                  <a:pt x="100" y="153"/>
                                  <a:pt x="100" y="152"/>
                                </a:cubicBezTo>
                                <a:cubicBezTo>
                                  <a:pt x="100" y="152"/>
                                  <a:pt x="100" y="152"/>
                                  <a:pt x="100" y="152"/>
                                </a:cubicBezTo>
                                <a:cubicBezTo>
                                  <a:pt x="104" y="152"/>
                                  <a:pt x="108" y="152"/>
                                  <a:pt x="112" y="152"/>
                                </a:cubicBezTo>
                                <a:cubicBezTo>
                                  <a:pt x="110" y="161"/>
                                  <a:pt x="112" y="170"/>
                                  <a:pt x="118" y="176"/>
                                </a:cubicBezTo>
                                <a:cubicBezTo>
                                  <a:pt x="120" y="178"/>
                                  <a:pt x="123" y="176"/>
                                  <a:pt x="121" y="174"/>
                                </a:cubicBezTo>
                                <a:cubicBezTo>
                                  <a:pt x="117" y="167"/>
                                  <a:pt x="115" y="159"/>
                                  <a:pt x="116" y="151"/>
                                </a:cubicBezTo>
                                <a:cubicBezTo>
                                  <a:pt x="119" y="151"/>
                                  <a:pt x="121" y="150"/>
                                  <a:pt x="123" y="149"/>
                                </a:cubicBezTo>
                                <a:cubicBezTo>
                                  <a:pt x="123" y="150"/>
                                  <a:pt x="123" y="150"/>
                                  <a:pt x="123" y="151"/>
                                </a:cubicBezTo>
                                <a:cubicBezTo>
                                  <a:pt x="123" y="151"/>
                                  <a:pt x="123" y="151"/>
                                  <a:pt x="124" y="152"/>
                                </a:cubicBezTo>
                                <a:cubicBezTo>
                                  <a:pt x="124" y="152"/>
                                  <a:pt x="124" y="152"/>
                                  <a:pt x="124" y="152"/>
                                </a:cubicBezTo>
                                <a:cubicBezTo>
                                  <a:pt x="124" y="153"/>
                                  <a:pt x="125" y="155"/>
                                  <a:pt x="126" y="157"/>
                                </a:cubicBezTo>
                                <a:cubicBezTo>
                                  <a:pt x="135" y="178"/>
                                  <a:pt x="141" y="225"/>
                                  <a:pt x="110" y="221"/>
                                </a:cubicBezTo>
                                <a:close/>
                                <a:moveTo>
                                  <a:pt x="189" y="176"/>
                                </a:moveTo>
                                <a:cubicBezTo>
                                  <a:pt x="184" y="196"/>
                                  <a:pt x="162" y="190"/>
                                  <a:pt x="152" y="179"/>
                                </a:cubicBezTo>
                                <a:cubicBezTo>
                                  <a:pt x="143" y="170"/>
                                  <a:pt x="137" y="158"/>
                                  <a:pt x="130" y="148"/>
                                </a:cubicBezTo>
                                <a:cubicBezTo>
                                  <a:pt x="130" y="147"/>
                                  <a:pt x="129" y="147"/>
                                  <a:pt x="128" y="146"/>
                                </a:cubicBezTo>
                                <a:cubicBezTo>
                                  <a:pt x="130" y="145"/>
                                  <a:pt x="132" y="143"/>
                                  <a:pt x="134" y="142"/>
                                </a:cubicBezTo>
                                <a:cubicBezTo>
                                  <a:pt x="137" y="149"/>
                                  <a:pt x="145" y="155"/>
                                  <a:pt x="153" y="156"/>
                                </a:cubicBezTo>
                                <a:cubicBezTo>
                                  <a:pt x="156" y="156"/>
                                  <a:pt x="156" y="152"/>
                                  <a:pt x="154" y="151"/>
                                </a:cubicBezTo>
                                <a:cubicBezTo>
                                  <a:pt x="146" y="149"/>
                                  <a:pt x="142" y="145"/>
                                  <a:pt x="138" y="139"/>
                                </a:cubicBezTo>
                                <a:cubicBezTo>
                                  <a:pt x="138" y="139"/>
                                  <a:pt x="137" y="139"/>
                                  <a:pt x="137" y="138"/>
                                </a:cubicBezTo>
                                <a:cubicBezTo>
                                  <a:pt x="139" y="137"/>
                                  <a:pt x="140" y="135"/>
                                  <a:pt x="141" y="133"/>
                                </a:cubicBezTo>
                                <a:cubicBezTo>
                                  <a:pt x="141" y="134"/>
                                  <a:pt x="141" y="134"/>
                                  <a:pt x="142" y="134"/>
                                </a:cubicBezTo>
                                <a:cubicBezTo>
                                  <a:pt x="147" y="138"/>
                                  <a:pt x="157" y="142"/>
                                  <a:pt x="167" y="143"/>
                                </a:cubicBezTo>
                                <a:cubicBezTo>
                                  <a:pt x="180" y="150"/>
                                  <a:pt x="192" y="161"/>
                                  <a:pt x="189" y="176"/>
                                </a:cubicBezTo>
                                <a:close/>
                                <a:moveTo>
                                  <a:pt x="198" y="129"/>
                                </a:moveTo>
                                <a:cubicBezTo>
                                  <a:pt x="193" y="133"/>
                                  <a:pt x="189" y="135"/>
                                  <a:pt x="183" y="135"/>
                                </a:cubicBezTo>
                                <a:cubicBezTo>
                                  <a:pt x="179" y="135"/>
                                  <a:pt x="175" y="135"/>
                                  <a:pt x="171" y="135"/>
                                </a:cubicBezTo>
                                <a:cubicBezTo>
                                  <a:pt x="161" y="134"/>
                                  <a:pt x="153" y="130"/>
                                  <a:pt x="145" y="128"/>
                                </a:cubicBezTo>
                                <a:cubicBezTo>
                                  <a:pt x="144" y="128"/>
                                  <a:pt x="144" y="128"/>
                                  <a:pt x="144" y="128"/>
                                </a:cubicBezTo>
                                <a:cubicBezTo>
                                  <a:pt x="145" y="125"/>
                                  <a:pt x="146" y="121"/>
                                  <a:pt x="146" y="118"/>
                                </a:cubicBezTo>
                                <a:cubicBezTo>
                                  <a:pt x="153" y="121"/>
                                  <a:pt x="163" y="121"/>
                                  <a:pt x="169" y="116"/>
                                </a:cubicBezTo>
                                <a:cubicBezTo>
                                  <a:pt x="172" y="114"/>
                                  <a:pt x="170" y="110"/>
                                  <a:pt x="167" y="111"/>
                                </a:cubicBezTo>
                                <a:cubicBezTo>
                                  <a:pt x="160" y="114"/>
                                  <a:pt x="155" y="115"/>
                                  <a:pt x="147" y="114"/>
                                </a:cubicBezTo>
                                <a:cubicBezTo>
                                  <a:pt x="147" y="114"/>
                                  <a:pt x="146" y="114"/>
                                  <a:pt x="146" y="114"/>
                                </a:cubicBezTo>
                                <a:cubicBezTo>
                                  <a:pt x="146" y="111"/>
                                  <a:pt x="146" y="109"/>
                                  <a:pt x="145" y="106"/>
                                </a:cubicBezTo>
                                <a:cubicBezTo>
                                  <a:pt x="145" y="106"/>
                                  <a:pt x="145" y="105"/>
                                  <a:pt x="144" y="104"/>
                                </a:cubicBezTo>
                                <a:cubicBezTo>
                                  <a:pt x="145" y="104"/>
                                  <a:pt x="145" y="104"/>
                                  <a:pt x="145" y="103"/>
                                </a:cubicBezTo>
                                <a:cubicBezTo>
                                  <a:pt x="145" y="103"/>
                                  <a:pt x="145" y="103"/>
                                  <a:pt x="145" y="103"/>
                                </a:cubicBezTo>
                                <a:cubicBezTo>
                                  <a:pt x="145" y="104"/>
                                  <a:pt x="146" y="104"/>
                                  <a:pt x="146" y="103"/>
                                </a:cubicBezTo>
                                <a:cubicBezTo>
                                  <a:pt x="155" y="100"/>
                                  <a:pt x="165" y="98"/>
                                  <a:pt x="174" y="100"/>
                                </a:cubicBezTo>
                                <a:cubicBezTo>
                                  <a:pt x="182" y="101"/>
                                  <a:pt x="197" y="106"/>
                                  <a:pt x="200" y="115"/>
                                </a:cubicBezTo>
                                <a:lnTo>
                                  <a:pt x="198" y="129"/>
                                </a:lnTo>
                                <a:close/>
                              </a:path>
                            </a:pathLst>
                          </a:custGeom>
                          <a:solidFill>
                            <a:srgbClr val="3C3C3B"/>
                          </a:solidFill>
                          <a:ln>
                            <a:noFill/>
                          </a:ln>
                        </wps:spPr>
                        <wps:bodyPr vert="horz" wrap="square" lIns="91440" tIns="45720" rIns="91440" bIns="45720" numCol="1" anchor="t" anchorCtr="0" compatLnSpc="1"/>
                      </wps:wsp>
                      <wps:wsp>
                        <wps:cNvPr id="130" name="稻壳儿春秋广告/盗版必究        原创来源：http://chn.docer.com/works?userid=199329941#!/work_time"/>
                        <wps:cNvSpPr>
                          <a:spLocks noEditPoints="1"/>
                        </wps:cNvSpPr>
                        <wps:spPr bwMode="auto">
                          <a:xfrm>
                            <a:off x="2726266" y="2150251"/>
                            <a:ext cx="423333" cy="465949"/>
                          </a:xfrm>
                          <a:custGeom>
                            <a:avLst/>
                            <a:gdLst>
                              <a:gd name="T0" fmla="*/ 186 w 211"/>
                              <a:gd name="T1" fmla="*/ 44 h 232"/>
                              <a:gd name="T2" fmla="*/ 89 w 211"/>
                              <a:gd name="T3" fmla="*/ 6 h 232"/>
                              <a:gd name="T4" fmla="*/ 46 w 211"/>
                              <a:gd name="T5" fmla="*/ 103 h 232"/>
                              <a:gd name="T6" fmla="*/ 48 w 211"/>
                              <a:gd name="T7" fmla="*/ 152 h 232"/>
                              <a:gd name="T8" fmla="*/ 81 w 211"/>
                              <a:gd name="T9" fmla="*/ 197 h 232"/>
                              <a:gd name="T10" fmla="*/ 139 w 211"/>
                              <a:gd name="T11" fmla="*/ 178 h 232"/>
                              <a:gd name="T12" fmla="*/ 181 w 211"/>
                              <a:gd name="T13" fmla="*/ 144 h 232"/>
                              <a:gd name="T14" fmla="*/ 170 w 211"/>
                              <a:gd name="T15" fmla="*/ 80 h 232"/>
                              <a:gd name="T16" fmla="*/ 135 w 211"/>
                              <a:gd name="T17" fmla="*/ 90 h 232"/>
                              <a:gd name="T18" fmla="*/ 134 w 211"/>
                              <a:gd name="T19" fmla="*/ 87 h 232"/>
                              <a:gd name="T20" fmla="*/ 169 w 211"/>
                              <a:gd name="T21" fmla="*/ 46 h 232"/>
                              <a:gd name="T22" fmla="*/ 117 w 211"/>
                              <a:gd name="T23" fmla="*/ 142 h 232"/>
                              <a:gd name="T24" fmla="*/ 103 w 211"/>
                              <a:gd name="T25" fmla="*/ 89 h 232"/>
                              <a:gd name="T26" fmla="*/ 113 w 211"/>
                              <a:gd name="T27" fmla="*/ 78 h 232"/>
                              <a:gd name="T28" fmla="*/ 107 w 211"/>
                              <a:gd name="T29" fmla="*/ 52 h 232"/>
                              <a:gd name="T30" fmla="*/ 103 w 211"/>
                              <a:gd name="T31" fmla="*/ 80 h 232"/>
                              <a:gd name="T32" fmla="*/ 43 w 211"/>
                              <a:gd name="T33" fmla="*/ 91 h 232"/>
                              <a:gd name="T34" fmla="*/ 81 w 211"/>
                              <a:gd name="T35" fmla="*/ 95 h 232"/>
                              <a:gd name="T36" fmla="*/ 72 w 211"/>
                              <a:gd name="T37" fmla="*/ 89 h 232"/>
                              <a:gd name="T38" fmla="*/ 74 w 211"/>
                              <a:gd name="T39" fmla="*/ 106 h 232"/>
                              <a:gd name="T40" fmla="*/ 43 w 211"/>
                              <a:gd name="T41" fmla="*/ 91 h 232"/>
                              <a:gd name="T42" fmla="*/ 72 w 211"/>
                              <a:gd name="T43" fmla="*/ 113 h 232"/>
                              <a:gd name="T44" fmla="*/ 52 w 211"/>
                              <a:gd name="T45" fmla="*/ 128 h 232"/>
                              <a:gd name="T46" fmla="*/ 72 w 211"/>
                              <a:gd name="T47" fmla="*/ 126 h 232"/>
                              <a:gd name="T48" fmla="*/ 15 w 211"/>
                              <a:gd name="T49" fmla="*/ 135 h 232"/>
                              <a:gd name="T50" fmla="*/ 87 w 211"/>
                              <a:gd name="T51" fmla="*/ 147 h 232"/>
                              <a:gd name="T52" fmla="*/ 72 w 211"/>
                              <a:gd name="T53" fmla="*/ 170 h 232"/>
                              <a:gd name="T54" fmla="*/ 93 w 211"/>
                              <a:gd name="T55" fmla="*/ 150 h 232"/>
                              <a:gd name="T56" fmla="*/ 51 w 211"/>
                              <a:gd name="T57" fmla="*/ 196 h 232"/>
                              <a:gd name="T58" fmla="*/ 100 w 211"/>
                              <a:gd name="T59" fmla="*/ 153 h 232"/>
                              <a:gd name="T60" fmla="*/ 112 w 211"/>
                              <a:gd name="T61" fmla="*/ 152 h 232"/>
                              <a:gd name="T62" fmla="*/ 116 w 211"/>
                              <a:gd name="T63" fmla="*/ 151 h 232"/>
                              <a:gd name="T64" fmla="*/ 124 w 211"/>
                              <a:gd name="T65" fmla="*/ 152 h 232"/>
                              <a:gd name="T66" fmla="*/ 110 w 211"/>
                              <a:gd name="T67" fmla="*/ 221 h 232"/>
                              <a:gd name="T68" fmla="*/ 130 w 211"/>
                              <a:gd name="T69" fmla="*/ 148 h 232"/>
                              <a:gd name="T70" fmla="*/ 153 w 211"/>
                              <a:gd name="T71" fmla="*/ 156 h 232"/>
                              <a:gd name="T72" fmla="*/ 137 w 211"/>
                              <a:gd name="T73" fmla="*/ 138 h 232"/>
                              <a:gd name="T74" fmla="*/ 167 w 211"/>
                              <a:gd name="T75" fmla="*/ 143 h 232"/>
                              <a:gd name="T76" fmla="*/ 183 w 211"/>
                              <a:gd name="T77" fmla="*/ 135 h 232"/>
                              <a:gd name="T78" fmla="*/ 144 w 211"/>
                              <a:gd name="T79" fmla="*/ 128 h 232"/>
                              <a:gd name="T80" fmla="*/ 167 w 211"/>
                              <a:gd name="T81" fmla="*/ 111 h 232"/>
                              <a:gd name="T82" fmla="*/ 145 w 211"/>
                              <a:gd name="T83" fmla="*/ 106 h 232"/>
                              <a:gd name="T84" fmla="*/ 145 w 211"/>
                              <a:gd name="T85" fmla="*/ 103 h 232"/>
                              <a:gd name="T86" fmla="*/ 200 w 211"/>
                              <a:gd name="T87" fmla="*/ 115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 h="232">
                                <a:moveTo>
                                  <a:pt x="210" y="120"/>
                                </a:moveTo>
                                <a:cubicBezTo>
                                  <a:pt x="208" y="98"/>
                                  <a:pt x="186" y="91"/>
                                  <a:pt x="166" y="93"/>
                                </a:cubicBezTo>
                                <a:cubicBezTo>
                                  <a:pt x="185" y="81"/>
                                  <a:pt x="204" y="62"/>
                                  <a:pt x="186" y="44"/>
                                </a:cubicBezTo>
                                <a:cubicBezTo>
                                  <a:pt x="168" y="26"/>
                                  <a:pt x="145" y="41"/>
                                  <a:pt x="129" y="58"/>
                                </a:cubicBezTo>
                                <a:cubicBezTo>
                                  <a:pt x="131" y="47"/>
                                  <a:pt x="132" y="35"/>
                                  <a:pt x="127" y="24"/>
                                </a:cubicBezTo>
                                <a:cubicBezTo>
                                  <a:pt x="121" y="10"/>
                                  <a:pt x="105" y="0"/>
                                  <a:pt x="89" y="6"/>
                                </a:cubicBezTo>
                                <a:cubicBezTo>
                                  <a:pt x="69" y="13"/>
                                  <a:pt x="69" y="38"/>
                                  <a:pt x="77" y="58"/>
                                </a:cubicBezTo>
                                <a:cubicBezTo>
                                  <a:pt x="61" y="44"/>
                                  <a:pt x="40" y="33"/>
                                  <a:pt x="25" y="52"/>
                                </a:cubicBezTo>
                                <a:cubicBezTo>
                                  <a:pt x="11" y="70"/>
                                  <a:pt x="27" y="92"/>
                                  <a:pt x="46" y="103"/>
                                </a:cubicBezTo>
                                <a:cubicBezTo>
                                  <a:pt x="25" y="103"/>
                                  <a:pt x="2" y="109"/>
                                  <a:pt x="3" y="130"/>
                                </a:cubicBezTo>
                                <a:cubicBezTo>
                                  <a:pt x="5" y="143"/>
                                  <a:pt x="19" y="151"/>
                                  <a:pt x="31" y="153"/>
                                </a:cubicBezTo>
                                <a:cubicBezTo>
                                  <a:pt x="37" y="154"/>
                                  <a:pt x="43" y="153"/>
                                  <a:pt x="48" y="152"/>
                                </a:cubicBezTo>
                                <a:cubicBezTo>
                                  <a:pt x="44" y="156"/>
                                  <a:pt x="41" y="161"/>
                                  <a:pt x="38" y="166"/>
                                </a:cubicBezTo>
                                <a:cubicBezTo>
                                  <a:pt x="33" y="179"/>
                                  <a:pt x="34" y="195"/>
                                  <a:pt x="45" y="204"/>
                                </a:cubicBezTo>
                                <a:cubicBezTo>
                                  <a:pt x="60" y="215"/>
                                  <a:pt x="72" y="209"/>
                                  <a:pt x="81" y="197"/>
                                </a:cubicBezTo>
                                <a:cubicBezTo>
                                  <a:pt x="81" y="199"/>
                                  <a:pt x="81" y="202"/>
                                  <a:pt x="82" y="204"/>
                                </a:cubicBezTo>
                                <a:cubicBezTo>
                                  <a:pt x="85" y="219"/>
                                  <a:pt x="99" y="232"/>
                                  <a:pt x="116" y="231"/>
                                </a:cubicBezTo>
                                <a:cubicBezTo>
                                  <a:pt x="141" y="229"/>
                                  <a:pt x="144" y="201"/>
                                  <a:pt x="139" y="178"/>
                                </a:cubicBezTo>
                                <a:cubicBezTo>
                                  <a:pt x="145" y="185"/>
                                  <a:pt x="151" y="192"/>
                                  <a:pt x="159" y="195"/>
                                </a:cubicBezTo>
                                <a:cubicBezTo>
                                  <a:pt x="171" y="201"/>
                                  <a:pt x="187" y="199"/>
                                  <a:pt x="194" y="187"/>
                                </a:cubicBezTo>
                                <a:cubicBezTo>
                                  <a:pt x="205" y="169"/>
                                  <a:pt x="196" y="154"/>
                                  <a:pt x="181" y="144"/>
                                </a:cubicBezTo>
                                <a:cubicBezTo>
                                  <a:pt x="197" y="143"/>
                                  <a:pt x="211" y="136"/>
                                  <a:pt x="210" y="120"/>
                                </a:cubicBezTo>
                                <a:close/>
                                <a:moveTo>
                                  <a:pt x="169" y="46"/>
                                </a:moveTo>
                                <a:cubicBezTo>
                                  <a:pt x="191" y="49"/>
                                  <a:pt x="182" y="71"/>
                                  <a:pt x="170" y="80"/>
                                </a:cubicBezTo>
                                <a:cubicBezTo>
                                  <a:pt x="162" y="87"/>
                                  <a:pt x="153" y="92"/>
                                  <a:pt x="143" y="95"/>
                                </a:cubicBezTo>
                                <a:cubicBezTo>
                                  <a:pt x="142" y="95"/>
                                  <a:pt x="141" y="96"/>
                                  <a:pt x="141" y="96"/>
                                </a:cubicBezTo>
                                <a:cubicBezTo>
                                  <a:pt x="139" y="94"/>
                                  <a:pt x="137" y="92"/>
                                  <a:pt x="135" y="90"/>
                                </a:cubicBezTo>
                                <a:cubicBezTo>
                                  <a:pt x="141" y="87"/>
                                  <a:pt x="147" y="81"/>
                                  <a:pt x="148" y="74"/>
                                </a:cubicBezTo>
                                <a:cubicBezTo>
                                  <a:pt x="149" y="71"/>
                                  <a:pt x="145" y="70"/>
                                  <a:pt x="144" y="73"/>
                                </a:cubicBezTo>
                                <a:cubicBezTo>
                                  <a:pt x="142" y="79"/>
                                  <a:pt x="139" y="83"/>
                                  <a:pt x="134" y="87"/>
                                </a:cubicBezTo>
                                <a:cubicBezTo>
                                  <a:pt x="133" y="87"/>
                                  <a:pt x="133" y="88"/>
                                  <a:pt x="133" y="88"/>
                                </a:cubicBezTo>
                                <a:cubicBezTo>
                                  <a:pt x="129" y="85"/>
                                  <a:pt x="125" y="83"/>
                                  <a:pt x="121" y="81"/>
                                </a:cubicBezTo>
                                <a:cubicBezTo>
                                  <a:pt x="132" y="64"/>
                                  <a:pt x="145" y="44"/>
                                  <a:pt x="169" y="46"/>
                                </a:cubicBezTo>
                                <a:close/>
                                <a:moveTo>
                                  <a:pt x="103" y="89"/>
                                </a:moveTo>
                                <a:cubicBezTo>
                                  <a:pt x="116" y="88"/>
                                  <a:pt x="131" y="90"/>
                                  <a:pt x="136" y="105"/>
                                </a:cubicBezTo>
                                <a:cubicBezTo>
                                  <a:pt x="141" y="120"/>
                                  <a:pt x="132" y="138"/>
                                  <a:pt x="117" y="142"/>
                                </a:cubicBezTo>
                                <a:cubicBezTo>
                                  <a:pt x="102" y="147"/>
                                  <a:pt x="83" y="140"/>
                                  <a:pt x="80" y="123"/>
                                </a:cubicBezTo>
                                <a:cubicBezTo>
                                  <a:pt x="78" y="109"/>
                                  <a:pt x="88" y="94"/>
                                  <a:pt x="101" y="89"/>
                                </a:cubicBezTo>
                                <a:cubicBezTo>
                                  <a:pt x="102" y="89"/>
                                  <a:pt x="102" y="89"/>
                                  <a:pt x="103" y="89"/>
                                </a:cubicBezTo>
                                <a:close/>
                                <a:moveTo>
                                  <a:pt x="84" y="21"/>
                                </a:moveTo>
                                <a:cubicBezTo>
                                  <a:pt x="92" y="11"/>
                                  <a:pt x="100" y="10"/>
                                  <a:pt x="108" y="18"/>
                                </a:cubicBezTo>
                                <a:cubicBezTo>
                                  <a:pt x="131" y="31"/>
                                  <a:pt x="121" y="58"/>
                                  <a:pt x="113" y="78"/>
                                </a:cubicBezTo>
                                <a:cubicBezTo>
                                  <a:pt x="113" y="79"/>
                                  <a:pt x="113" y="79"/>
                                  <a:pt x="113" y="80"/>
                                </a:cubicBezTo>
                                <a:cubicBezTo>
                                  <a:pt x="111" y="80"/>
                                  <a:pt x="109" y="80"/>
                                  <a:pt x="107" y="81"/>
                                </a:cubicBezTo>
                                <a:cubicBezTo>
                                  <a:pt x="110" y="71"/>
                                  <a:pt x="111" y="61"/>
                                  <a:pt x="107" y="52"/>
                                </a:cubicBezTo>
                                <a:cubicBezTo>
                                  <a:pt x="106" y="49"/>
                                  <a:pt x="102" y="52"/>
                                  <a:pt x="103" y="54"/>
                                </a:cubicBezTo>
                                <a:cubicBezTo>
                                  <a:pt x="104" y="63"/>
                                  <a:pt x="105" y="71"/>
                                  <a:pt x="103" y="79"/>
                                </a:cubicBezTo>
                                <a:cubicBezTo>
                                  <a:pt x="103" y="80"/>
                                  <a:pt x="103" y="80"/>
                                  <a:pt x="103" y="80"/>
                                </a:cubicBezTo>
                                <a:cubicBezTo>
                                  <a:pt x="92" y="72"/>
                                  <a:pt x="86" y="59"/>
                                  <a:pt x="83" y="47"/>
                                </a:cubicBezTo>
                                <a:cubicBezTo>
                                  <a:pt x="80" y="38"/>
                                  <a:pt x="80" y="29"/>
                                  <a:pt x="84" y="21"/>
                                </a:cubicBezTo>
                                <a:close/>
                                <a:moveTo>
                                  <a:pt x="43" y="91"/>
                                </a:moveTo>
                                <a:cubicBezTo>
                                  <a:pt x="32" y="81"/>
                                  <a:pt x="19" y="57"/>
                                  <a:pt x="43" y="52"/>
                                </a:cubicBezTo>
                                <a:cubicBezTo>
                                  <a:pt x="64" y="47"/>
                                  <a:pt x="79" y="73"/>
                                  <a:pt x="93" y="85"/>
                                </a:cubicBezTo>
                                <a:cubicBezTo>
                                  <a:pt x="88" y="87"/>
                                  <a:pt x="84" y="90"/>
                                  <a:pt x="81" y="95"/>
                                </a:cubicBezTo>
                                <a:cubicBezTo>
                                  <a:pt x="78" y="88"/>
                                  <a:pt x="71" y="83"/>
                                  <a:pt x="64" y="81"/>
                                </a:cubicBezTo>
                                <a:cubicBezTo>
                                  <a:pt x="63" y="81"/>
                                  <a:pt x="62" y="83"/>
                                  <a:pt x="64" y="83"/>
                                </a:cubicBezTo>
                                <a:cubicBezTo>
                                  <a:pt x="67" y="85"/>
                                  <a:pt x="70" y="86"/>
                                  <a:pt x="72" y="89"/>
                                </a:cubicBezTo>
                                <a:cubicBezTo>
                                  <a:pt x="75" y="91"/>
                                  <a:pt x="76" y="94"/>
                                  <a:pt x="78" y="97"/>
                                </a:cubicBezTo>
                                <a:cubicBezTo>
                                  <a:pt x="78" y="97"/>
                                  <a:pt x="79" y="97"/>
                                  <a:pt x="79" y="97"/>
                                </a:cubicBezTo>
                                <a:cubicBezTo>
                                  <a:pt x="77" y="100"/>
                                  <a:pt x="75" y="103"/>
                                  <a:pt x="74" y="106"/>
                                </a:cubicBezTo>
                                <a:cubicBezTo>
                                  <a:pt x="74" y="106"/>
                                  <a:pt x="73" y="106"/>
                                  <a:pt x="73" y="106"/>
                                </a:cubicBezTo>
                                <a:cubicBezTo>
                                  <a:pt x="71" y="105"/>
                                  <a:pt x="69" y="105"/>
                                  <a:pt x="67" y="104"/>
                                </a:cubicBezTo>
                                <a:cubicBezTo>
                                  <a:pt x="58" y="101"/>
                                  <a:pt x="51" y="97"/>
                                  <a:pt x="43" y="91"/>
                                </a:cubicBezTo>
                                <a:close/>
                                <a:moveTo>
                                  <a:pt x="15" y="135"/>
                                </a:moveTo>
                                <a:cubicBezTo>
                                  <a:pt x="0" y="109"/>
                                  <a:pt x="60" y="111"/>
                                  <a:pt x="71" y="113"/>
                                </a:cubicBezTo>
                                <a:cubicBezTo>
                                  <a:pt x="71" y="113"/>
                                  <a:pt x="72" y="113"/>
                                  <a:pt x="72" y="113"/>
                                </a:cubicBezTo>
                                <a:cubicBezTo>
                                  <a:pt x="72" y="116"/>
                                  <a:pt x="72" y="118"/>
                                  <a:pt x="72" y="120"/>
                                </a:cubicBezTo>
                                <a:cubicBezTo>
                                  <a:pt x="69" y="120"/>
                                  <a:pt x="65" y="120"/>
                                  <a:pt x="63" y="121"/>
                                </a:cubicBezTo>
                                <a:cubicBezTo>
                                  <a:pt x="58" y="122"/>
                                  <a:pt x="54" y="124"/>
                                  <a:pt x="52" y="128"/>
                                </a:cubicBezTo>
                                <a:cubicBezTo>
                                  <a:pt x="51" y="129"/>
                                  <a:pt x="52" y="130"/>
                                  <a:pt x="53" y="130"/>
                                </a:cubicBezTo>
                                <a:cubicBezTo>
                                  <a:pt x="57" y="128"/>
                                  <a:pt x="60" y="126"/>
                                  <a:pt x="64" y="125"/>
                                </a:cubicBezTo>
                                <a:cubicBezTo>
                                  <a:pt x="67" y="125"/>
                                  <a:pt x="69" y="126"/>
                                  <a:pt x="72" y="126"/>
                                </a:cubicBezTo>
                                <a:cubicBezTo>
                                  <a:pt x="72" y="129"/>
                                  <a:pt x="73" y="132"/>
                                  <a:pt x="74" y="134"/>
                                </a:cubicBezTo>
                                <a:cubicBezTo>
                                  <a:pt x="71" y="136"/>
                                  <a:pt x="68" y="138"/>
                                  <a:pt x="65" y="139"/>
                                </a:cubicBezTo>
                                <a:cubicBezTo>
                                  <a:pt x="49" y="145"/>
                                  <a:pt x="25" y="151"/>
                                  <a:pt x="15" y="135"/>
                                </a:cubicBezTo>
                                <a:close/>
                                <a:moveTo>
                                  <a:pt x="51" y="196"/>
                                </a:moveTo>
                                <a:cubicBezTo>
                                  <a:pt x="26" y="176"/>
                                  <a:pt x="64" y="149"/>
                                  <a:pt x="79" y="140"/>
                                </a:cubicBezTo>
                                <a:cubicBezTo>
                                  <a:pt x="81" y="143"/>
                                  <a:pt x="84" y="145"/>
                                  <a:pt x="87" y="147"/>
                                </a:cubicBezTo>
                                <a:cubicBezTo>
                                  <a:pt x="84" y="148"/>
                                  <a:pt x="81" y="151"/>
                                  <a:pt x="79" y="153"/>
                                </a:cubicBezTo>
                                <a:cubicBezTo>
                                  <a:pt x="75" y="158"/>
                                  <a:pt x="72" y="164"/>
                                  <a:pt x="69" y="169"/>
                                </a:cubicBezTo>
                                <a:cubicBezTo>
                                  <a:pt x="69" y="171"/>
                                  <a:pt x="71" y="171"/>
                                  <a:pt x="72" y="170"/>
                                </a:cubicBezTo>
                                <a:cubicBezTo>
                                  <a:pt x="75" y="166"/>
                                  <a:pt x="78" y="161"/>
                                  <a:pt x="81" y="157"/>
                                </a:cubicBezTo>
                                <a:cubicBezTo>
                                  <a:pt x="83" y="156"/>
                                  <a:pt x="85" y="154"/>
                                  <a:pt x="87" y="153"/>
                                </a:cubicBezTo>
                                <a:cubicBezTo>
                                  <a:pt x="89" y="152"/>
                                  <a:pt x="92" y="151"/>
                                  <a:pt x="93" y="150"/>
                                </a:cubicBezTo>
                                <a:cubicBezTo>
                                  <a:pt x="94" y="150"/>
                                  <a:pt x="94" y="150"/>
                                  <a:pt x="95" y="150"/>
                                </a:cubicBezTo>
                                <a:cubicBezTo>
                                  <a:pt x="89" y="160"/>
                                  <a:pt x="84" y="170"/>
                                  <a:pt x="82" y="181"/>
                                </a:cubicBezTo>
                                <a:cubicBezTo>
                                  <a:pt x="74" y="195"/>
                                  <a:pt x="63" y="205"/>
                                  <a:pt x="51" y="196"/>
                                </a:cubicBezTo>
                                <a:close/>
                                <a:moveTo>
                                  <a:pt x="110" y="221"/>
                                </a:moveTo>
                                <a:cubicBezTo>
                                  <a:pt x="87" y="219"/>
                                  <a:pt x="87" y="198"/>
                                  <a:pt x="92" y="179"/>
                                </a:cubicBezTo>
                                <a:cubicBezTo>
                                  <a:pt x="96" y="170"/>
                                  <a:pt x="99" y="160"/>
                                  <a:pt x="100" y="153"/>
                                </a:cubicBezTo>
                                <a:cubicBezTo>
                                  <a:pt x="100" y="153"/>
                                  <a:pt x="100" y="153"/>
                                  <a:pt x="100" y="152"/>
                                </a:cubicBezTo>
                                <a:cubicBezTo>
                                  <a:pt x="100" y="152"/>
                                  <a:pt x="100" y="152"/>
                                  <a:pt x="100" y="152"/>
                                </a:cubicBezTo>
                                <a:cubicBezTo>
                                  <a:pt x="104" y="152"/>
                                  <a:pt x="108" y="152"/>
                                  <a:pt x="112" y="152"/>
                                </a:cubicBezTo>
                                <a:cubicBezTo>
                                  <a:pt x="110" y="161"/>
                                  <a:pt x="112" y="170"/>
                                  <a:pt x="118" y="176"/>
                                </a:cubicBezTo>
                                <a:cubicBezTo>
                                  <a:pt x="120" y="178"/>
                                  <a:pt x="123" y="176"/>
                                  <a:pt x="121" y="174"/>
                                </a:cubicBezTo>
                                <a:cubicBezTo>
                                  <a:pt x="117" y="167"/>
                                  <a:pt x="115" y="159"/>
                                  <a:pt x="116" y="151"/>
                                </a:cubicBezTo>
                                <a:cubicBezTo>
                                  <a:pt x="119" y="151"/>
                                  <a:pt x="121" y="150"/>
                                  <a:pt x="123" y="149"/>
                                </a:cubicBezTo>
                                <a:cubicBezTo>
                                  <a:pt x="123" y="150"/>
                                  <a:pt x="123" y="150"/>
                                  <a:pt x="123" y="151"/>
                                </a:cubicBezTo>
                                <a:cubicBezTo>
                                  <a:pt x="123" y="151"/>
                                  <a:pt x="123" y="151"/>
                                  <a:pt x="124" y="152"/>
                                </a:cubicBezTo>
                                <a:cubicBezTo>
                                  <a:pt x="124" y="152"/>
                                  <a:pt x="124" y="152"/>
                                  <a:pt x="124" y="152"/>
                                </a:cubicBezTo>
                                <a:cubicBezTo>
                                  <a:pt x="124" y="153"/>
                                  <a:pt x="125" y="155"/>
                                  <a:pt x="126" y="157"/>
                                </a:cubicBezTo>
                                <a:cubicBezTo>
                                  <a:pt x="135" y="178"/>
                                  <a:pt x="141" y="225"/>
                                  <a:pt x="110" y="221"/>
                                </a:cubicBezTo>
                                <a:close/>
                                <a:moveTo>
                                  <a:pt x="189" y="176"/>
                                </a:moveTo>
                                <a:cubicBezTo>
                                  <a:pt x="184" y="196"/>
                                  <a:pt x="162" y="190"/>
                                  <a:pt x="152" y="179"/>
                                </a:cubicBezTo>
                                <a:cubicBezTo>
                                  <a:pt x="143" y="170"/>
                                  <a:pt x="137" y="158"/>
                                  <a:pt x="130" y="148"/>
                                </a:cubicBezTo>
                                <a:cubicBezTo>
                                  <a:pt x="130" y="147"/>
                                  <a:pt x="129" y="147"/>
                                  <a:pt x="128" y="146"/>
                                </a:cubicBezTo>
                                <a:cubicBezTo>
                                  <a:pt x="130" y="145"/>
                                  <a:pt x="132" y="143"/>
                                  <a:pt x="134" y="142"/>
                                </a:cubicBezTo>
                                <a:cubicBezTo>
                                  <a:pt x="137" y="149"/>
                                  <a:pt x="145" y="155"/>
                                  <a:pt x="153" y="156"/>
                                </a:cubicBezTo>
                                <a:cubicBezTo>
                                  <a:pt x="156" y="156"/>
                                  <a:pt x="156" y="152"/>
                                  <a:pt x="154" y="151"/>
                                </a:cubicBezTo>
                                <a:cubicBezTo>
                                  <a:pt x="146" y="149"/>
                                  <a:pt x="142" y="145"/>
                                  <a:pt x="138" y="139"/>
                                </a:cubicBezTo>
                                <a:cubicBezTo>
                                  <a:pt x="138" y="139"/>
                                  <a:pt x="137" y="139"/>
                                  <a:pt x="137" y="138"/>
                                </a:cubicBezTo>
                                <a:cubicBezTo>
                                  <a:pt x="139" y="137"/>
                                  <a:pt x="140" y="135"/>
                                  <a:pt x="141" y="133"/>
                                </a:cubicBezTo>
                                <a:cubicBezTo>
                                  <a:pt x="141" y="134"/>
                                  <a:pt x="141" y="134"/>
                                  <a:pt x="142" y="134"/>
                                </a:cubicBezTo>
                                <a:cubicBezTo>
                                  <a:pt x="147" y="138"/>
                                  <a:pt x="157" y="142"/>
                                  <a:pt x="167" y="143"/>
                                </a:cubicBezTo>
                                <a:cubicBezTo>
                                  <a:pt x="180" y="150"/>
                                  <a:pt x="192" y="161"/>
                                  <a:pt x="189" y="176"/>
                                </a:cubicBezTo>
                                <a:close/>
                                <a:moveTo>
                                  <a:pt x="198" y="129"/>
                                </a:moveTo>
                                <a:cubicBezTo>
                                  <a:pt x="193" y="133"/>
                                  <a:pt x="189" y="135"/>
                                  <a:pt x="183" y="135"/>
                                </a:cubicBezTo>
                                <a:cubicBezTo>
                                  <a:pt x="179" y="135"/>
                                  <a:pt x="175" y="135"/>
                                  <a:pt x="171" y="135"/>
                                </a:cubicBezTo>
                                <a:cubicBezTo>
                                  <a:pt x="161" y="134"/>
                                  <a:pt x="153" y="130"/>
                                  <a:pt x="145" y="128"/>
                                </a:cubicBezTo>
                                <a:cubicBezTo>
                                  <a:pt x="144" y="128"/>
                                  <a:pt x="144" y="128"/>
                                  <a:pt x="144" y="128"/>
                                </a:cubicBezTo>
                                <a:cubicBezTo>
                                  <a:pt x="145" y="125"/>
                                  <a:pt x="146" y="121"/>
                                  <a:pt x="146" y="118"/>
                                </a:cubicBezTo>
                                <a:cubicBezTo>
                                  <a:pt x="153" y="121"/>
                                  <a:pt x="163" y="121"/>
                                  <a:pt x="169" y="116"/>
                                </a:cubicBezTo>
                                <a:cubicBezTo>
                                  <a:pt x="172" y="114"/>
                                  <a:pt x="170" y="110"/>
                                  <a:pt x="167" y="111"/>
                                </a:cubicBezTo>
                                <a:cubicBezTo>
                                  <a:pt x="160" y="114"/>
                                  <a:pt x="155" y="115"/>
                                  <a:pt x="147" y="114"/>
                                </a:cubicBezTo>
                                <a:cubicBezTo>
                                  <a:pt x="147" y="114"/>
                                  <a:pt x="146" y="114"/>
                                  <a:pt x="146" y="114"/>
                                </a:cubicBezTo>
                                <a:cubicBezTo>
                                  <a:pt x="146" y="111"/>
                                  <a:pt x="146" y="109"/>
                                  <a:pt x="145" y="106"/>
                                </a:cubicBezTo>
                                <a:cubicBezTo>
                                  <a:pt x="145" y="106"/>
                                  <a:pt x="145" y="105"/>
                                  <a:pt x="144" y="104"/>
                                </a:cubicBezTo>
                                <a:cubicBezTo>
                                  <a:pt x="145" y="104"/>
                                  <a:pt x="145" y="104"/>
                                  <a:pt x="145" y="103"/>
                                </a:cubicBezTo>
                                <a:cubicBezTo>
                                  <a:pt x="145" y="103"/>
                                  <a:pt x="145" y="103"/>
                                  <a:pt x="145" y="103"/>
                                </a:cubicBezTo>
                                <a:cubicBezTo>
                                  <a:pt x="145" y="104"/>
                                  <a:pt x="146" y="104"/>
                                  <a:pt x="146" y="103"/>
                                </a:cubicBezTo>
                                <a:cubicBezTo>
                                  <a:pt x="155" y="100"/>
                                  <a:pt x="165" y="98"/>
                                  <a:pt x="174" y="100"/>
                                </a:cubicBezTo>
                                <a:cubicBezTo>
                                  <a:pt x="182" y="101"/>
                                  <a:pt x="197" y="106"/>
                                  <a:pt x="200" y="115"/>
                                </a:cubicBezTo>
                                <a:lnTo>
                                  <a:pt x="198" y="129"/>
                                </a:lnTo>
                                <a:close/>
                              </a:path>
                            </a:pathLst>
                          </a:custGeom>
                          <a:solidFill>
                            <a:srgbClr val="3C3C3B"/>
                          </a:solidFill>
                          <a:ln>
                            <a:noFill/>
                          </a:ln>
                        </wps:spPr>
                        <wps:bodyPr vert="horz" wrap="square" lIns="91440" tIns="45720" rIns="91440" bIns="45720" numCol="1" anchor="t" anchorCtr="0" compatLnSpc="1"/>
                      </wps:wsp>
                      <wps:wsp>
                        <wps:cNvPr id="131" name="稻壳儿春秋广告/盗版必究        原创来源：http://chn.docer.com/works?userid=199329941#!/work_time"/>
                        <wps:cNvSpPr>
                          <a:spLocks noEditPoints="1"/>
                        </wps:cNvSpPr>
                        <wps:spPr bwMode="auto">
                          <a:xfrm>
                            <a:off x="3268132" y="2150251"/>
                            <a:ext cx="423333" cy="465949"/>
                          </a:xfrm>
                          <a:custGeom>
                            <a:avLst/>
                            <a:gdLst>
                              <a:gd name="T0" fmla="*/ 186 w 211"/>
                              <a:gd name="T1" fmla="*/ 44 h 232"/>
                              <a:gd name="T2" fmla="*/ 89 w 211"/>
                              <a:gd name="T3" fmla="*/ 6 h 232"/>
                              <a:gd name="T4" fmla="*/ 46 w 211"/>
                              <a:gd name="T5" fmla="*/ 103 h 232"/>
                              <a:gd name="T6" fmla="*/ 48 w 211"/>
                              <a:gd name="T7" fmla="*/ 152 h 232"/>
                              <a:gd name="T8" fmla="*/ 81 w 211"/>
                              <a:gd name="T9" fmla="*/ 197 h 232"/>
                              <a:gd name="T10" fmla="*/ 139 w 211"/>
                              <a:gd name="T11" fmla="*/ 178 h 232"/>
                              <a:gd name="T12" fmla="*/ 181 w 211"/>
                              <a:gd name="T13" fmla="*/ 144 h 232"/>
                              <a:gd name="T14" fmla="*/ 170 w 211"/>
                              <a:gd name="T15" fmla="*/ 80 h 232"/>
                              <a:gd name="T16" fmla="*/ 135 w 211"/>
                              <a:gd name="T17" fmla="*/ 90 h 232"/>
                              <a:gd name="T18" fmla="*/ 134 w 211"/>
                              <a:gd name="T19" fmla="*/ 87 h 232"/>
                              <a:gd name="T20" fmla="*/ 169 w 211"/>
                              <a:gd name="T21" fmla="*/ 46 h 232"/>
                              <a:gd name="T22" fmla="*/ 117 w 211"/>
                              <a:gd name="T23" fmla="*/ 142 h 232"/>
                              <a:gd name="T24" fmla="*/ 103 w 211"/>
                              <a:gd name="T25" fmla="*/ 89 h 232"/>
                              <a:gd name="T26" fmla="*/ 113 w 211"/>
                              <a:gd name="T27" fmla="*/ 78 h 232"/>
                              <a:gd name="T28" fmla="*/ 107 w 211"/>
                              <a:gd name="T29" fmla="*/ 52 h 232"/>
                              <a:gd name="T30" fmla="*/ 103 w 211"/>
                              <a:gd name="T31" fmla="*/ 80 h 232"/>
                              <a:gd name="T32" fmla="*/ 43 w 211"/>
                              <a:gd name="T33" fmla="*/ 91 h 232"/>
                              <a:gd name="T34" fmla="*/ 81 w 211"/>
                              <a:gd name="T35" fmla="*/ 95 h 232"/>
                              <a:gd name="T36" fmla="*/ 72 w 211"/>
                              <a:gd name="T37" fmla="*/ 89 h 232"/>
                              <a:gd name="T38" fmla="*/ 74 w 211"/>
                              <a:gd name="T39" fmla="*/ 106 h 232"/>
                              <a:gd name="T40" fmla="*/ 43 w 211"/>
                              <a:gd name="T41" fmla="*/ 91 h 232"/>
                              <a:gd name="T42" fmla="*/ 72 w 211"/>
                              <a:gd name="T43" fmla="*/ 113 h 232"/>
                              <a:gd name="T44" fmla="*/ 52 w 211"/>
                              <a:gd name="T45" fmla="*/ 128 h 232"/>
                              <a:gd name="T46" fmla="*/ 72 w 211"/>
                              <a:gd name="T47" fmla="*/ 126 h 232"/>
                              <a:gd name="T48" fmla="*/ 15 w 211"/>
                              <a:gd name="T49" fmla="*/ 135 h 232"/>
                              <a:gd name="T50" fmla="*/ 87 w 211"/>
                              <a:gd name="T51" fmla="*/ 147 h 232"/>
                              <a:gd name="T52" fmla="*/ 72 w 211"/>
                              <a:gd name="T53" fmla="*/ 170 h 232"/>
                              <a:gd name="T54" fmla="*/ 93 w 211"/>
                              <a:gd name="T55" fmla="*/ 150 h 232"/>
                              <a:gd name="T56" fmla="*/ 51 w 211"/>
                              <a:gd name="T57" fmla="*/ 196 h 232"/>
                              <a:gd name="T58" fmla="*/ 100 w 211"/>
                              <a:gd name="T59" fmla="*/ 153 h 232"/>
                              <a:gd name="T60" fmla="*/ 112 w 211"/>
                              <a:gd name="T61" fmla="*/ 152 h 232"/>
                              <a:gd name="T62" fmla="*/ 116 w 211"/>
                              <a:gd name="T63" fmla="*/ 151 h 232"/>
                              <a:gd name="T64" fmla="*/ 124 w 211"/>
                              <a:gd name="T65" fmla="*/ 152 h 232"/>
                              <a:gd name="T66" fmla="*/ 110 w 211"/>
                              <a:gd name="T67" fmla="*/ 221 h 232"/>
                              <a:gd name="T68" fmla="*/ 130 w 211"/>
                              <a:gd name="T69" fmla="*/ 148 h 232"/>
                              <a:gd name="T70" fmla="*/ 153 w 211"/>
                              <a:gd name="T71" fmla="*/ 156 h 232"/>
                              <a:gd name="T72" fmla="*/ 137 w 211"/>
                              <a:gd name="T73" fmla="*/ 138 h 232"/>
                              <a:gd name="T74" fmla="*/ 167 w 211"/>
                              <a:gd name="T75" fmla="*/ 143 h 232"/>
                              <a:gd name="T76" fmla="*/ 183 w 211"/>
                              <a:gd name="T77" fmla="*/ 135 h 232"/>
                              <a:gd name="T78" fmla="*/ 144 w 211"/>
                              <a:gd name="T79" fmla="*/ 128 h 232"/>
                              <a:gd name="T80" fmla="*/ 167 w 211"/>
                              <a:gd name="T81" fmla="*/ 111 h 232"/>
                              <a:gd name="T82" fmla="*/ 145 w 211"/>
                              <a:gd name="T83" fmla="*/ 106 h 232"/>
                              <a:gd name="T84" fmla="*/ 145 w 211"/>
                              <a:gd name="T85" fmla="*/ 103 h 232"/>
                              <a:gd name="T86" fmla="*/ 200 w 211"/>
                              <a:gd name="T87" fmla="*/ 115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 h="232">
                                <a:moveTo>
                                  <a:pt x="210" y="120"/>
                                </a:moveTo>
                                <a:cubicBezTo>
                                  <a:pt x="208" y="98"/>
                                  <a:pt x="186" y="91"/>
                                  <a:pt x="166" y="93"/>
                                </a:cubicBezTo>
                                <a:cubicBezTo>
                                  <a:pt x="185" y="81"/>
                                  <a:pt x="204" y="62"/>
                                  <a:pt x="186" y="44"/>
                                </a:cubicBezTo>
                                <a:cubicBezTo>
                                  <a:pt x="168" y="26"/>
                                  <a:pt x="145" y="41"/>
                                  <a:pt x="129" y="58"/>
                                </a:cubicBezTo>
                                <a:cubicBezTo>
                                  <a:pt x="131" y="47"/>
                                  <a:pt x="132" y="35"/>
                                  <a:pt x="127" y="24"/>
                                </a:cubicBezTo>
                                <a:cubicBezTo>
                                  <a:pt x="121" y="10"/>
                                  <a:pt x="105" y="0"/>
                                  <a:pt x="89" y="6"/>
                                </a:cubicBezTo>
                                <a:cubicBezTo>
                                  <a:pt x="69" y="13"/>
                                  <a:pt x="69" y="38"/>
                                  <a:pt x="77" y="58"/>
                                </a:cubicBezTo>
                                <a:cubicBezTo>
                                  <a:pt x="61" y="44"/>
                                  <a:pt x="40" y="33"/>
                                  <a:pt x="25" y="52"/>
                                </a:cubicBezTo>
                                <a:cubicBezTo>
                                  <a:pt x="11" y="70"/>
                                  <a:pt x="27" y="92"/>
                                  <a:pt x="46" y="103"/>
                                </a:cubicBezTo>
                                <a:cubicBezTo>
                                  <a:pt x="25" y="103"/>
                                  <a:pt x="2" y="109"/>
                                  <a:pt x="3" y="130"/>
                                </a:cubicBezTo>
                                <a:cubicBezTo>
                                  <a:pt x="5" y="143"/>
                                  <a:pt x="19" y="151"/>
                                  <a:pt x="31" y="153"/>
                                </a:cubicBezTo>
                                <a:cubicBezTo>
                                  <a:pt x="37" y="154"/>
                                  <a:pt x="43" y="153"/>
                                  <a:pt x="48" y="152"/>
                                </a:cubicBezTo>
                                <a:cubicBezTo>
                                  <a:pt x="44" y="156"/>
                                  <a:pt x="41" y="161"/>
                                  <a:pt x="38" y="166"/>
                                </a:cubicBezTo>
                                <a:cubicBezTo>
                                  <a:pt x="33" y="179"/>
                                  <a:pt x="34" y="195"/>
                                  <a:pt x="45" y="204"/>
                                </a:cubicBezTo>
                                <a:cubicBezTo>
                                  <a:pt x="60" y="215"/>
                                  <a:pt x="72" y="209"/>
                                  <a:pt x="81" y="197"/>
                                </a:cubicBezTo>
                                <a:cubicBezTo>
                                  <a:pt x="81" y="199"/>
                                  <a:pt x="81" y="202"/>
                                  <a:pt x="82" y="204"/>
                                </a:cubicBezTo>
                                <a:cubicBezTo>
                                  <a:pt x="85" y="219"/>
                                  <a:pt x="99" y="232"/>
                                  <a:pt x="116" y="231"/>
                                </a:cubicBezTo>
                                <a:cubicBezTo>
                                  <a:pt x="141" y="229"/>
                                  <a:pt x="144" y="201"/>
                                  <a:pt x="139" y="178"/>
                                </a:cubicBezTo>
                                <a:cubicBezTo>
                                  <a:pt x="145" y="185"/>
                                  <a:pt x="151" y="192"/>
                                  <a:pt x="159" y="195"/>
                                </a:cubicBezTo>
                                <a:cubicBezTo>
                                  <a:pt x="171" y="201"/>
                                  <a:pt x="187" y="199"/>
                                  <a:pt x="194" y="187"/>
                                </a:cubicBezTo>
                                <a:cubicBezTo>
                                  <a:pt x="205" y="169"/>
                                  <a:pt x="196" y="154"/>
                                  <a:pt x="181" y="144"/>
                                </a:cubicBezTo>
                                <a:cubicBezTo>
                                  <a:pt x="197" y="143"/>
                                  <a:pt x="211" y="136"/>
                                  <a:pt x="210" y="120"/>
                                </a:cubicBezTo>
                                <a:close/>
                                <a:moveTo>
                                  <a:pt x="169" y="46"/>
                                </a:moveTo>
                                <a:cubicBezTo>
                                  <a:pt x="191" y="49"/>
                                  <a:pt x="182" y="71"/>
                                  <a:pt x="170" y="80"/>
                                </a:cubicBezTo>
                                <a:cubicBezTo>
                                  <a:pt x="162" y="87"/>
                                  <a:pt x="153" y="92"/>
                                  <a:pt x="143" y="95"/>
                                </a:cubicBezTo>
                                <a:cubicBezTo>
                                  <a:pt x="142" y="95"/>
                                  <a:pt x="141" y="96"/>
                                  <a:pt x="141" y="96"/>
                                </a:cubicBezTo>
                                <a:cubicBezTo>
                                  <a:pt x="139" y="94"/>
                                  <a:pt x="137" y="92"/>
                                  <a:pt x="135" y="90"/>
                                </a:cubicBezTo>
                                <a:cubicBezTo>
                                  <a:pt x="141" y="87"/>
                                  <a:pt x="147" y="81"/>
                                  <a:pt x="148" y="74"/>
                                </a:cubicBezTo>
                                <a:cubicBezTo>
                                  <a:pt x="149" y="71"/>
                                  <a:pt x="145" y="70"/>
                                  <a:pt x="144" y="73"/>
                                </a:cubicBezTo>
                                <a:cubicBezTo>
                                  <a:pt x="142" y="79"/>
                                  <a:pt x="139" y="83"/>
                                  <a:pt x="134" y="87"/>
                                </a:cubicBezTo>
                                <a:cubicBezTo>
                                  <a:pt x="133" y="87"/>
                                  <a:pt x="133" y="88"/>
                                  <a:pt x="133" y="88"/>
                                </a:cubicBezTo>
                                <a:cubicBezTo>
                                  <a:pt x="129" y="85"/>
                                  <a:pt x="125" y="83"/>
                                  <a:pt x="121" y="81"/>
                                </a:cubicBezTo>
                                <a:cubicBezTo>
                                  <a:pt x="132" y="64"/>
                                  <a:pt x="145" y="44"/>
                                  <a:pt x="169" y="46"/>
                                </a:cubicBezTo>
                                <a:close/>
                                <a:moveTo>
                                  <a:pt x="103" y="89"/>
                                </a:moveTo>
                                <a:cubicBezTo>
                                  <a:pt x="116" y="88"/>
                                  <a:pt x="131" y="90"/>
                                  <a:pt x="136" y="105"/>
                                </a:cubicBezTo>
                                <a:cubicBezTo>
                                  <a:pt x="141" y="120"/>
                                  <a:pt x="132" y="138"/>
                                  <a:pt x="117" y="142"/>
                                </a:cubicBezTo>
                                <a:cubicBezTo>
                                  <a:pt x="102" y="147"/>
                                  <a:pt x="83" y="140"/>
                                  <a:pt x="80" y="123"/>
                                </a:cubicBezTo>
                                <a:cubicBezTo>
                                  <a:pt x="78" y="109"/>
                                  <a:pt x="88" y="94"/>
                                  <a:pt x="101" y="89"/>
                                </a:cubicBezTo>
                                <a:cubicBezTo>
                                  <a:pt x="102" y="89"/>
                                  <a:pt x="102" y="89"/>
                                  <a:pt x="103" y="89"/>
                                </a:cubicBezTo>
                                <a:close/>
                                <a:moveTo>
                                  <a:pt x="84" y="21"/>
                                </a:moveTo>
                                <a:cubicBezTo>
                                  <a:pt x="92" y="11"/>
                                  <a:pt x="100" y="10"/>
                                  <a:pt x="108" y="18"/>
                                </a:cubicBezTo>
                                <a:cubicBezTo>
                                  <a:pt x="131" y="31"/>
                                  <a:pt x="121" y="58"/>
                                  <a:pt x="113" y="78"/>
                                </a:cubicBezTo>
                                <a:cubicBezTo>
                                  <a:pt x="113" y="79"/>
                                  <a:pt x="113" y="79"/>
                                  <a:pt x="113" y="80"/>
                                </a:cubicBezTo>
                                <a:cubicBezTo>
                                  <a:pt x="111" y="80"/>
                                  <a:pt x="109" y="80"/>
                                  <a:pt x="107" y="81"/>
                                </a:cubicBezTo>
                                <a:cubicBezTo>
                                  <a:pt x="110" y="71"/>
                                  <a:pt x="111" y="61"/>
                                  <a:pt x="107" y="52"/>
                                </a:cubicBezTo>
                                <a:cubicBezTo>
                                  <a:pt x="106" y="49"/>
                                  <a:pt x="102" y="52"/>
                                  <a:pt x="103" y="54"/>
                                </a:cubicBezTo>
                                <a:cubicBezTo>
                                  <a:pt x="104" y="63"/>
                                  <a:pt x="105" y="71"/>
                                  <a:pt x="103" y="79"/>
                                </a:cubicBezTo>
                                <a:cubicBezTo>
                                  <a:pt x="103" y="80"/>
                                  <a:pt x="103" y="80"/>
                                  <a:pt x="103" y="80"/>
                                </a:cubicBezTo>
                                <a:cubicBezTo>
                                  <a:pt x="92" y="72"/>
                                  <a:pt x="86" y="59"/>
                                  <a:pt x="83" y="47"/>
                                </a:cubicBezTo>
                                <a:cubicBezTo>
                                  <a:pt x="80" y="38"/>
                                  <a:pt x="80" y="29"/>
                                  <a:pt x="84" y="21"/>
                                </a:cubicBezTo>
                                <a:close/>
                                <a:moveTo>
                                  <a:pt x="43" y="91"/>
                                </a:moveTo>
                                <a:cubicBezTo>
                                  <a:pt x="32" y="81"/>
                                  <a:pt x="19" y="57"/>
                                  <a:pt x="43" y="52"/>
                                </a:cubicBezTo>
                                <a:cubicBezTo>
                                  <a:pt x="64" y="47"/>
                                  <a:pt x="79" y="73"/>
                                  <a:pt x="93" y="85"/>
                                </a:cubicBezTo>
                                <a:cubicBezTo>
                                  <a:pt x="88" y="87"/>
                                  <a:pt x="84" y="90"/>
                                  <a:pt x="81" y="95"/>
                                </a:cubicBezTo>
                                <a:cubicBezTo>
                                  <a:pt x="78" y="88"/>
                                  <a:pt x="71" y="83"/>
                                  <a:pt x="64" y="81"/>
                                </a:cubicBezTo>
                                <a:cubicBezTo>
                                  <a:pt x="63" y="81"/>
                                  <a:pt x="62" y="83"/>
                                  <a:pt x="64" y="83"/>
                                </a:cubicBezTo>
                                <a:cubicBezTo>
                                  <a:pt x="67" y="85"/>
                                  <a:pt x="70" y="86"/>
                                  <a:pt x="72" y="89"/>
                                </a:cubicBezTo>
                                <a:cubicBezTo>
                                  <a:pt x="75" y="91"/>
                                  <a:pt x="76" y="94"/>
                                  <a:pt x="78" y="97"/>
                                </a:cubicBezTo>
                                <a:cubicBezTo>
                                  <a:pt x="78" y="97"/>
                                  <a:pt x="79" y="97"/>
                                  <a:pt x="79" y="97"/>
                                </a:cubicBezTo>
                                <a:cubicBezTo>
                                  <a:pt x="77" y="100"/>
                                  <a:pt x="75" y="103"/>
                                  <a:pt x="74" y="106"/>
                                </a:cubicBezTo>
                                <a:cubicBezTo>
                                  <a:pt x="74" y="106"/>
                                  <a:pt x="73" y="106"/>
                                  <a:pt x="73" y="106"/>
                                </a:cubicBezTo>
                                <a:cubicBezTo>
                                  <a:pt x="71" y="105"/>
                                  <a:pt x="69" y="105"/>
                                  <a:pt x="67" y="104"/>
                                </a:cubicBezTo>
                                <a:cubicBezTo>
                                  <a:pt x="58" y="101"/>
                                  <a:pt x="51" y="97"/>
                                  <a:pt x="43" y="91"/>
                                </a:cubicBezTo>
                                <a:close/>
                                <a:moveTo>
                                  <a:pt x="15" y="135"/>
                                </a:moveTo>
                                <a:cubicBezTo>
                                  <a:pt x="0" y="109"/>
                                  <a:pt x="60" y="111"/>
                                  <a:pt x="71" y="113"/>
                                </a:cubicBezTo>
                                <a:cubicBezTo>
                                  <a:pt x="71" y="113"/>
                                  <a:pt x="72" y="113"/>
                                  <a:pt x="72" y="113"/>
                                </a:cubicBezTo>
                                <a:cubicBezTo>
                                  <a:pt x="72" y="116"/>
                                  <a:pt x="72" y="118"/>
                                  <a:pt x="72" y="120"/>
                                </a:cubicBezTo>
                                <a:cubicBezTo>
                                  <a:pt x="69" y="120"/>
                                  <a:pt x="65" y="120"/>
                                  <a:pt x="63" y="121"/>
                                </a:cubicBezTo>
                                <a:cubicBezTo>
                                  <a:pt x="58" y="122"/>
                                  <a:pt x="54" y="124"/>
                                  <a:pt x="52" y="128"/>
                                </a:cubicBezTo>
                                <a:cubicBezTo>
                                  <a:pt x="51" y="129"/>
                                  <a:pt x="52" y="130"/>
                                  <a:pt x="53" y="130"/>
                                </a:cubicBezTo>
                                <a:cubicBezTo>
                                  <a:pt x="57" y="128"/>
                                  <a:pt x="60" y="126"/>
                                  <a:pt x="64" y="125"/>
                                </a:cubicBezTo>
                                <a:cubicBezTo>
                                  <a:pt x="67" y="125"/>
                                  <a:pt x="69" y="126"/>
                                  <a:pt x="72" y="126"/>
                                </a:cubicBezTo>
                                <a:cubicBezTo>
                                  <a:pt x="72" y="129"/>
                                  <a:pt x="73" y="132"/>
                                  <a:pt x="74" y="134"/>
                                </a:cubicBezTo>
                                <a:cubicBezTo>
                                  <a:pt x="71" y="136"/>
                                  <a:pt x="68" y="138"/>
                                  <a:pt x="65" y="139"/>
                                </a:cubicBezTo>
                                <a:cubicBezTo>
                                  <a:pt x="49" y="145"/>
                                  <a:pt x="25" y="151"/>
                                  <a:pt x="15" y="135"/>
                                </a:cubicBezTo>
                                <a:close/>
                                <a:moveTo>
                                  <a:pt x="51" y="196"/>
                                </a:moveTo>
                                <a:cubicBezTo>
                                  <a:pt x="26" y="176"/>
                                  <a:pt x="64" y="149"/>
                                  <a:pt x="79" y="140"/>
                                </a:cubicBezTo>
                                <a:cubicBezTo>
                                  <a:pt x="81" y="143"/>
                                  <a:pt x="84" y="145"/>
                                  <a:pt x="87" y="147"/>
                                </a:cubicBezTo>
                                <a:cubicBezTo>
                                  <a:pt x="84" y="148"/>
                                  <a:pt x="81" y="151"/>
                                  <a:pt x="79" y="153"/>
                                </a:cubicBezTo>
                                <a:cubicBezTo>
                                  <a:pt x="75" y="158"/>
                                  <a:pt x="72" y="164"/>
                                  <a:pt x="69" y="169"/>
                                </a:cubicBezTo>
                                <a:cubicBezTo>
                                  <a:pt x="69" y="171"/>
                                  <a:pt x="71" y="171"/>
                                  <a:pt x="72" y="170"/>
                                </a:cubicBezTo>
                                <a:cubicBezTo>
                                  <a:pt x="75" y="166"/>
                                  <a:pt x="78" y="161"/>
                                  <a:pt x="81" y="157"/>
                                </a:cubicBezTo>
                                <a:cubicBezTo>
                                  <a:pt x="83" y="156"/>
                                  <a:pt x="85" y="154"/>
                                  <a:pt x="87" y="153"/>
                                </a:cubicBezTo>
                                <a:cubicBezTo>
                                  <a:pt x="89" y="152"/>
                                  <a:pt x="92" y="151"/>
                                  <a:pt x="93" y="150"/>
                                </a:cubicBezTo>
                                <a:cubicBezTo>
                                  <a:pt x="94" y="150"/>
                                  <a:pt x="94" y="150"/>
                                  <a:pt x="95" y="150"/>
                                </a:cubicBezTo>
                                <a:cubicBezTo>
                                  <a:pt x="89" y="160"/>
                                  <a:pt x="84" y="170"/>
                                  <a:pt x="82" y="181"/>
                                </a:cubicBezTo>
                                <a:cubicBezTo>
                                  <a:pt x="74" y="195"/>
                                  <a:pt x="63" y="205"/>
                                  <a:pt x="51" y="196"/>
                                </a:cubicBezTo>
                                <a:close/>
                                <a:moveTo>
                                  <a:pt x="110" y="221"/>
                                </a:moveTo>
                                <a:cubicBezTo>
                                  <a:pt x="87" y="219"/>
                                  <a:pt x="87" y="198"/>
                                  <a:pt x="92" y="179"/>
                                </a:cubicBezTo>
                                <a:cubicBezTo>
                                  <a:pt x="96" y="170"/>
                                  <a:pt x="99" y="160"/>
                                  <a:pt x="100" y="153"/>
                                </a:cubicBezTo>
                                <a:cubicBezTo>
                                  <a:pt x="100" y="153"/>
                                  <a:pt x="100" y="153"/>
                                  <a:pt x="100" y="152"/>
                                </a:cubicBezTo>
                                <a:cubicBezTo>
                                  <a:pt x="100" y="152"/>
                                  <a:pt x="100" y="152"/>
                                  <a:pt x="100" y="152"/>
                                </a:cubicBezTo>
                                <a:cubicBezTo>
                                  <a:pt x="104" y="152"/>
                                  <a:pt x="108" y="152"/>
                                  <a:pt x="112" y="152"/>
                                </a:cubicBezTo>
                                <a:cubicBezTo>
                                  <a:pt x="110" y="161"/>
                                  <a:pt x="112" y="170"/>
                                  <a:pt x="118" y="176"/>
                                </a:cubicBezTo>
                                <a:cubicBezTo>
                                  <a:pt x="120" y="178"/>
                                  <a:pt x="123" y="176"/>
                                  <a:pt x="121" y="174"/>
                                </a:cubicBezTo>
                                <a:cubicBezTo>
                                  <a:pt x="117" y="167"/>
                                  <a:pt x="115" y="159"/>
                                  <a:pt x="116" y="151"/>
                                </a:cubicBezTo>
                                <a:cubicBezTo>
                                  <a:pt x="119" y="151"/>
                                  <a:pt x="121" y="150"/>
                                  <a:pt x="123" y="149"/>
                                </a:cubicBezTo>
                                <a:cubicBezTo>
                                  <a:pt x="123" y="150"/>
                                  <a:pt x="123" y="150"/>
                                  <a:pt x="123" y="151"/>
                                </a:cubicBezTo>
                                <a:cubicBezTo>
                                  <a:pt x="123" y="151"/>
                                  <a:pt x="123" y="151"/>
                                  <a:pt x="124" y="152"/>
                                </a:cubicBezTo>
                                <a:cubicBezTo>
                                  <a:pt x="124" y="152"/>
                                  <a:pt x="124" y="152"/>
                                  <a:pt x="124" y="152"/>
                                </a:cubicBezTo>
                                <a:cubicBezTo>
                                  <a:pt x="124" y="153"/>
                                  <a:pt x="125" y="155"/>
                                  <a:pt x="126" y="157"/>
                                </a:cubicBezTo>
                                <a:cubicBezTo>
                                  <a:pt x="135" y="178"/>
                                  <a:pt x="141" y="225"/>
                                  <a:pt x="110" y="221"/>
                                </a:cubicBezTo>
                                <a:close/>
                                <a:moveTo>
                                  <a:pt x="189" y="176"/>
                                </a:moveTo>
                                <a:cubicBezTo>
                                  <a:pt x="184" y="196"/>
                                  <a:pt x="162" y="190"/>
                                  <a:pt x="152" y="179"/>
                                </a:cubicBezTo>
                                <a:cubicBezTo>
                                  <a:pt x="143" y="170"/>
                                  <a:pt x="137" y="158"/>
                                  <a:pt x="130" y="148"/>
                                </a:cubicBezTo>
                                <a:cubicBezTo>
                                  <a:pt x="130" y="147"/>
                                  <a:pt x="129" y="147"/>
                                  <a:pt x="128" y="146"/>
                                </a:cubicBezTo>
                                <a:cubicBezTo>
                                  <a:pt x="130" y="145"/>
                                  <a:pt x="132" y="143"/>
                                  <a:pt x="134" y="142"/>
                                </a:cubicBezTo>
                                <a:cubicBezTo>
                                  <a:pt x="137" y="149"/>
                                  <a:pt x="145" y="155"/>
                                  <a:pt x="153" y="156"/>
                                </a:cubicBezTo>
                                <a:cubicBezTo>
                                  <a:pt x="156" y="156"/>
                                  <a:pt x="156" y="152"/>
                                  <a:pt x="154" y="151"/>
                                </a:cubicBezTo>
                                <a:cubicBezTo>
                                  <a:pt x="146" y="149"/>
                                  <a:pt x="142" y="145"/>
                                  <a:pt x="138" y="139"/>
                                </a:cubicBezTo>
                                <a:cubicBezTo>
                                  <a:pt x="138" y="139"/>
                                  <a:pt x="137" y="139"/>
                                  <a:pt x="137" y="138"/>
                                </a:cubicBezTo>
                                <a:cubicBezTo>
                                  <a:pt x="139" y="137"/>
                                  <a:pt x="140" y="135"/>
                                  <a:pt x="141" y="133"/>
                                </a:cubicBezTo>
                                <a:cubicBezTo>
                                  <a:pt x="141" y="134"/>
                                  <a:pt x="141" y="134"/>
                                  <a:pt x="142" y="134"/>
                                </a:cubicBezTo>
                                <a:cubicBezTo>
                                  <a:pt x="147" y="138"/>
                                  <a:pt x="157" y="142"/>
                                  <a:pt x="167" y="143"/>
                                </a:cubicBezTo>
                                <a:cubicBezTo>
                                  <a:pt x="180" y="150"/>
                                  <a:pt x="192" y="161"/>
                                  <a:pt x="189" y="176"/>
                                </a:cubicBezTo>
                                <a:close/>
                                <a:moveTo>
                                  <a:pt x="198" y="129"/>
                                </a:moveTo>
                                <a:cubicBezTo>
                                  <a:pt x="193" y="133"/>
                                  <a:pt x="189" y="135"/>
                                  <a:pt x="183" y="135"/>
                                </a:cubicBezTo>
                                <a:cubicBezTo>
                                  <a:pt x="179" y="135"/>
                                  <a:pt x="175" y="135"/>
                                  <a:pt x="171" y="135"/>
                                </a:cubicBezTo>
                                <a:cubicBezTo>
                                  <a:pt x="161" y="134"/>
                                  <a:pt x="153" y="130"/>
                                  <a:pt x="145" y="128"/>
                                </a:cubicBezTo>
                                <a:cubicBezTo>
                                  <a:pt x="144" y="128"/>
                                  <a:pt x="144" y="128"/>
                                  <a:pt x="144" y="128"/>
                                </a:cubicBezTo>
                                <a:cubicBezTo>
                                  <a:pt x="145" y="125"/>
                                  <a:pt x="146" y="121"/>
                                  <a:pt x="146" y="118"/>
                                </a:cubicBezTo>
                                <a:cubicBezTo>
                                  <a:pt x="153" y="121"/>
                                  <a:pt x="163" y="121"/>
                                  <a:pt x="169" y="116"/>
                                </a:cubicBezTo>
                                <a:cubicBezTo>
                                  <a:pt x="172" y="114"/>
                                  <a:pt x="170" y="110"/>
                                  <a:pt x="167" y="111"/>
                                </a:cubicBezTo>
                                <a:cubicBezTo>
                                  <a:pt x="160" y="114"/>
                                  <a:pt x="155" y="115"/>
                                  <a:pt x="147" y="114"/>
                                </a:cubicBezTo>
                                <a:cubicBezTo>
                                  <a:pt x="147" y="114"/>
                                  <a:pt x="146" y="114"/>
                                  <a:pt x="146" y="114"/>
                                </a:cubicBezTo>
                                <a:cubicBezTo>
                                  <a:pt x="146" y="111"/>
                                  <a:pt x="146" y="109"/>
                                  <a:pt x="145" y="106"/>
                                </a:cubicBezTo>
                                <a:cubicBezTo>
                                  <a:pt x="145" y="106"/>
                                  <a:pt x="145" y="105"/>
                                  <a:pt x="144" y="104"/>
                                </a:cubicBezTo>
                                <a:cubicBezTo>
                                  <a:pt x="145" y="104"/>
                                  <a:pt x="145" y="104"/>
                                  <a:pt x="145" y="103"/>
                                </a:cubicBezTo>
                                <a:cubicBezTo>
                                  <a:pt x="145" y="103"/>
                                  <a:pt x="145" y="103"/>
                                  <a:pt x="145" y="103"/>
                                </a:cubicBezTo>
                                <a:cubicBezTo>
                                  <a:pt x="145" y="104"/>
                                  <a:pt x="146" y="104"/>
                                  <a:pt x="146" y="103"/>
                                </a:cubicBezTo>
                                <a:cubicBezTo>
                                  <a:pt x="155" y="100"/>
                                  <a:pt x="165" y="98"/>
                                  <a:pt x="174" y="100"/>
                                </a:cubicBezTo>
                                <a:cubicBezTo>
                                  <a:pt x="182" y="101"/>
                                  <a:pt x="197" y="106"/>
                                  <a:pt x="200" y="115"/>
                                </a:cubicBezTo>
                                <a:lnTo>
                                  <a:pt x="198" y="129"/>
                                </a:lnTo>
                                <a:close/>
                              </a:path>
                            </a:pathLst>
                          </a:custGeom>
                          <a:solidFill>
                            <a:srgbClr val="3C3C3B"/>
                          </a:solidFill>
                          <a:ln>
                            <a:noFill/>
                          </a:ln>
                        </wps:spPr>
                        <wps:bodyPr vert="horz" wrap="square" lIns="91440" tIns="45720" rIns="91440" bIns="45720" numCol="1" anchor="t" anchorCtr="0" compatLnSpc="1"/>
                      </wps:wsp>
                    </wpg:wgp>
                  </a:graphicData>
                </a:graphic>
              </wp:anchor>
            </w:drawing>
          </mc:Choice>
          <mc:Fallback>
            <w:pict>
              <v:group id="稻壳儿春秋广告/盗版必究        原创来源：http://chn.docer.com/works?userid=199329941#!/work_time" o:spid="_x0000_s1026" o:spt="203" style="position:absolute;left:0pt;margin-left:158.8pt;margin-top:3.75pt;height:30.25pt;width:97.8pt;z-index:251609088;mso-width-relative:page;mso-height-relative:page;" coordorigin="2184400,2150251" coordsize="1507065,465949" o:gfxdata="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">
                <o:lock v:ext="edit" aspectratio="f"/>
                <v:shape id="稻壳儿春秋广告/盗版必究        原创来源：http://chn.docer.com/works?userid=199329941#!/work_time" o:spid="_x0000_s1026" o:spt="100" style="position:absolute;left:2184400;top:2150251;height:465949;width:423333;" fillcolor="#3C3C3B" filled="t" stroked="f" coordsize="211,232" o:gfxdata="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X0lS8AAAA&#10;3AAAAA8AAAAAAAAAAQAgAAAAIgAAAGRycy9kb3ducmV2LnhtbFBLAQIUABQAAAAIAIdO4kAzLwWe&#10;OwAAADkAAAAQAAAAAAAAAAEAIAAAAAsBAABkcnMvc2hhcGV4bWwueG1sUEsFBgAAAAAGAAYAWwEA&#10;ALUDAAAAAA==&#10;" path="m210,120c208,98,186,91,166,93c185,81,204,62,186,44c168,26,145,41,129,58c131,47,132,35,127,24c121,10,105,0,89,6c69,13,69,38,77,58c61,44,40,33,25,52c11,70,27,92,46,103c25,103,2,109,3,130c5,143,19,151,31,153c37,154,43,153,48,152c44,156,41,161,38,166c33,179,34,195,45,204c60,215,72,209,81,197c81,199,81,202,82,204c85,219,99,232,116,231c141,229,144,201,139,178c145,185,151,192,159,195c171,201,187,199,194,187c205,169,196,154,181,144c197,143,211,136,210,120xm169,46c191,49,182,71,170,80c162,87,153,92,143,95c142,95,141,96,141,96c139,94,137,92,135,90c141,87,147,81,148,74c149,71,145,70,144,73c142,79,139,83,134,87c133,87,133,88,133,88c129,85,125,83,121,81c132,64,145,44,169,46xm103,89c116,88,131,90,136,105c141,120,132,138,117,142c102,147,83,140,80,123c78,109,88,94,101,89c102,89,102,89,103,89xm84,21c92,11,100,10,108,18c131,31,121,58,113,78c113,79,113,79,113,80c111,80,109,80,107,81c110,71,111,61,107,52c106,49,102,52,103,54c104,63,105,71,103,79c103,80,103,80,103,80c92,72,86,59,83,47c80,38,80,29,84,21xm43,91c32,81,19,57,43,52c64,47,79,73,93,85c88,87,84,90,81,95c78,88,71,83,64,81c63,81,62,83,64,83c67,85,70,86,72,89c75,91,76,94,78,97c78,97,79,97,79,97c77,100,75,103,74,106c74,106,73,106,73,106c71,105,69,105,67,104c58,101,51,97,43,91xm15,135c0,109,60,111,71,113c71,113,72,113,72,113c72,116,72,118,72,120c69,120,65,120,63,121c58,122,54,124,52,128c51,129,52,130,53,130c57,128,60,126,64,125c67,125,69,126,72,126c72,129,73,132,74,134c71,136,68,138,65,139c49,145,25,151,15,135xm51,196c26,176,64,149,79,140c81,143,84,145,87,147c84,148,81,151,79,153c75,158,72,164,69,169c69,171,71,171,72,170c75,166,78,161,81,157c83,156,85,154,87,153c89,152,92,151,93,150c94,150,94,150,95,150c89,160,84,170,82,181c74,195,63,205,51,196xm110,221c87,219,87,198,92,179c96,170,99,160,100,153c100,153,100,153,100,152c100,152,100,152,100,152c104,152,108,152,112,152c110,161,112,170,118,176c120,178,123,176,121,174c117,167,115,159,116,151c119,151,121,150,123,149c123,150,123,150,123,151c123,151,123,151,124,152c124,152,124,152,124,152c124,153,125,155,126,157c135,178,141,225,110,221xm189,176c184,196,162,190,152,179c143,170,137,158,130,148c130,147,129,147,128,146c130,145,132,143,134,142c137,149,145,155,153,156c156,156,156,152,154,151c146,149,142,145,138,139c138,139,137,139,137,138c139,137,140,135,141,133c141,134,141,134,142,134c147,138,157,142,167,143c180,150,192,161,189,176xm198,129c193,133,189,135,183,135c179,135,175,135,171,135c161,134,153,130,145,128c144,128,144,128,144,128c145,125,146,121,146,118c153,121,163,121,169,116c172,114,170,110,167,111c160,114,155,115,147,114c147,114,146,114,146,114c146,111,146,109,145,106c145,106,145,105,144,104c145,104,145,104,145,103c145,103,145,103,145,103c145,104,146,104,146,103c155,100,165,98,174,100c182,101,197,106,200,115l198,129xe">
                  <v:path o:connectlocs="373175,88369;178562,12050;92290,206865;96303,305276;162511,395654;278878,357495;363143,289209;341073,160672;270852,180756;268846,174730;339067,92386;234739,285192;206650,178747;226713,156655;214675,104436;206650,160672;86271,182764;162511,190798;144454,178747;148467,212890;86271,182764;144454,226949;104328,257075;144454,253058;30094,271134;174549,295234;144454,341428;186587,301260;102322,393646;200631,307285;224707,305276;232732,303268;248783,305276;220694,443856;260821,297243;306966,313310;274865,277159;335055,287201;367156,271134;288909,257075;335055,222932;290916,212890;290916,206865;401263,230966" o:connectangles="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2726266;top:2150251;height:465949;width:423333;" fillcolor="#3C3C3B" filled="t" stroked="f" coordsize="211,232" o:gfxdata="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07RS/&#10;AAAA3AAAAA8AAAAAAAAAAQAgAAAAIgAAAGRycy9kb3ducmV2LnhtbFBLAQIUABQAAAAIAIdO4kAz&#10;LwWeOwAAADkAAAAQAAAAAAAAAAEAIAAAAA4BAABkcnMvc2hhcGV4bWwueG1sUEsFBgAAAAAGAAYA&#10;WwEAALgDAAAAAA==&#10;" path="m210,120c208,98,186,91,166,93c185,81,204,62,186,44c168,26,145,41,129,58c131,47,132,35,127,24c121,10,105,0,89,6c69,13,69,38,77,58c61,44,40,33,25,52c11,70,27,92,46,103c25,103,2,109,3,130c5,143,19,151,31,153c37,154,43,153,48,152c44,156,41,161,38,166c33,179,34,195,45,204c60,215,72,209,81,197c81,199,81,202,82,204c85,219,99,232,116,231c141,229,144,201,139,178c145,185,151,192,159,195c171,201,187,199,194,187c205,169,196,154,181,144c197,143,211,136,210,120xm169,46c191,49,182,71,170,80c162,87,153,92,143,95c142,95,141,96,141,96c139,94,137,92,135,90c141,87,147,81,148,74c149,71,145,70,144,73c142,79,139,83,134,87c133,87,133,88,133,88c129,85,125,83,121,81c132,64,145,44,169,46xm103,89c116,88,131,90,136,105c141,120,132,138,117,142c102,147,83,140,80,123c78,109,88,94,101,89c102,89,102,89,103,89xm84,21c92,11,100,10,108,18c131,31,121,58,113,78c113,79,113,79,113,80c111,80,109,80,107,81c110,71,111,61,107,52c106,49,102,52,103,54c104,63,105,71,103,79c103,80,103,80,103,80c92,72,86,59,83,47c80,38,80,29,84,21xm43,91c32,81,19,57,43,52c64,47,79,73,93,85c88,87,84,90,81,95c78,88,71,83,64,81c63,81,62,83,64,83c67,85,70,86,72,89c75,91,76,94,78,97c78,97,79,97,79,97c77,100,75,103,74,106c74,106,73,106,73,106c71,105,69,105,67,104c58,101,51,97,43,91xm15,135c0,109,60,111,71,113c71,113,72,113,72,113c72,116,72,118,72,120c69,120,65,120,63,121c58,122,54,124,52,128c51,129,52,130,53,130c57,128,60,126,64,125c67,125,69,126,72,126c72,129,73,132,74,134c71,136,68,138,65,139c49,145,25,151,15,135xm51,196c26,176,64,149,79,140c81,143,84,145,87,147c84,148,81,151,79,153c75,158,72,164,69,169c69,171,71,171,72,170c75,166,78,161,81,157c83,156,85,154,87,153c89,152,92,151,93,150c94,150,94,150,95,150c89,160,84,170,82,181c74,195,63,205,51,196xm110,221c87,219,87,198,92,179c96,170,99,160,100,153c100,153,100,153,100,152c100,152,100,152,100,152c104,152,108,152,112,152c110,161,112,170,118,176c120,178,123,176,121,174c117,167,115,159,116,151c119,151,121,150,123,149c123,150,123,150,123,151c123,151,123,151,124,152c124,152,124,152,124,152c124,153,125,155,126,157c135,178,141,225,110,221xm189,176c184,196,162,190,152,179c143,170,137,158,130,148c130,147,129,147,128,146c130,145,132,143,134,142c137,149,145,155,153,156c156,156,156,152,154,151c146,149,142,145,138,139c138,139,137,139,137,138c139,137,140,135,141,133c141,134,141,134,142,134c147,138,157,142,167,143c180,150,192,161,189,176xm198,129c193,133,189,135,183,135c179,135,175,135,171,135c161,134,153,130,145,128c144,128,144,128,144,128c145,125,146,121,146,118c153,121,163,121,169,116c172,114,170,110,167,111c160,114,155,115,147,114c147,114,146,114,146,114c146,111,146,109,145,106c145,106,145,105,144,104c145,104,145,104,145,103c145,103,145,103,145,103c145,104,146,104,146,103c155,100,165,98,174,100c182,101,197,106,200,115l198,129xe">
                  <v:path o:connectlocs="373175,88369;178562,12050;92290,206865;96303,305276;162511,395654;278878,357495;363143,289209;341073,160672;270852,180756;268846,174730;339067,92386;234739,285192;206650,178747;226713,156655;214675,104436;206650,160672;86271,182764;162511,190798;144454,178747;148467,212890;86271,182764;144454,226949;104328,257075;144454,253058;30094,271134;174549,295234;144454,341428;186587,301260;102322,393646;200631,307285;224707,305276;232732,303268;248783,305276;220694,443856;260821,297243;306966,313310;274865,277159;335055,287201;367156,271134;288909,257075;335055,222932;290916,212890;290916,206865;401263,230966" o:connectangles="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3268132;top:2150251;height:465949;width:423333;" fillcolor="#3C3C3B" filled="t" stroked="f" coordsize="211,232" o:gfxdata="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EiPvQAA&#10;ANwAAAAPAAAAAAAAAAEAIAAAACIAAABkcnMvZG93bnJldi54bWxQSwECFAAUAAAACACHTuJAMy8F&#10;njsAAAA5AAAAEAAAAAAAAAABACAAAAAMAQAAZHJzL3NoYXBleG1sLnhtbFBLBQYAAAAABgAGAFsB&#10;AAC2AwAAAAA=&#10;" path="m210,120c208,98,186,91,166,93c185,81,204,62,186,44c168,26,145,41,129,58c131,47,132,35,127,24c121,10,105,0,89,6c69,13,69,38,77,58c61,44,40,33,25,52c11,70,27,92,46,103c25,103,2,109,3,130c5,143,19,151,31,153c37,154,43,153,48,152c44,156,41,161,38,166c33,179,34,195,45,204c60,215,72,209,81,197c81,199,81,202,82,204c85,219,99,232,116,231c141,229,144,201,139,178c145,185,151,192,159,195c171,201,187,199,194,187c205,169,196,154,181,144c197,143,211,136,210,120xm169,46c191,49,182,71,170,80c162,87,153,92,143,95c142,95,141,96,141,96c139,94,137,92,135,90c141,87,147,81,148,74c149,71,145,70,144,73c142,79,139,83,134,87c133,87,133,88,133,88c129,85,125,83,121,81c132,64,145,44,169,46xm103,89c116,88,131,90,136,105c141,120,132,138,117,142c102,147,83,140,80,123c78,109,88,94,101,89c102,89,102,89,103,89xm84,21c92,11,100,10,108,18c131,31,121,58,113,78c113,79,113,79,113,80c111,80,109,80,107,81c110,71,111,61,107,52c106,49,102,52,103,54c104,63,105,71,103,79c103,80,103,80,103,80c92,72,86,59,83,47c80,38,80,29,84,21xm43,91c32,81,19,57,43,52c64,47,79,73,93,85c88,87,84,90,81,95c78,88,71,83,64,81c63,81,62,83,64,83c67,85,70,86,72,89c75,91,76,94,78,97c78,97,79,97,79,97c77,100,75,103,74,106c74,106,73,106,73,106c71,105,69,105,67,104c58,101,51,97,43,91xm15,135c0,109,60,111,71,113c71,113,72,113,72,113c72,116,72,118,72,120c69,120,65,120,63,121c58,122,54,124,52,128c51,129,52,130,53,130c57,128,60,126,64,125c67,125,69,126,72,126c72,129,73,132,74,134c71,136,68,138,65,139c49,145,25,151,15,135xm51,196c26,176,64,149,79,140c81,143,84,145,87,147c84,148,81,151,79,153c75,158,72,164,69,169c69,171,71,171,72,170c75,166,78,161,81,157c83,156,85,154,87,153c89,152,92,151,93,150c94,150,94,150,95,150c89,160,84,170,82,181c74,195,63,205,51,196xm110,221c87,219,87,198,92,179c96,170,99,160,100,153c100,153,100,153,100,152c100,152,100,152,100,152c104,152,108,152,112,152c110,161,112,170,118,176c120,178,123,176,121,174c117,167,115,159,116,151c119,151,121,150,123,149c123,150,123,150,123,151c123,151,123,151,124,152c124,152,124,152,124,152c124,153,125,155,126,157c135,178,141,225,110,221xm189,176c184,196,162,190,152,179c143,170,137,158,130,148c130,147,129,147,128,146c130,145,132,143,134,142c137,149,145,155,153,156c156,156,156,152,154,151c146,149,142,145,138,139c138,139,137,139,137,138c139,137,140,135,141,133c141,134,141,134,142,134c147,138,157,142,167,143c180,150,192,161,189,176xm198,129c193,133,189,135,183,135c179,135,175,135,171,135c161,134,153,130,145,128c144,128,144,128,144,128c145,125,146,121,146,118c153,121,163,121,169,116c172,114,170,110,167,111c160,114,155,115,147,114c147,114,146,114,146,114c146,111,146,109,145,106c145,106,145,105,144,104c145,104,145,104,145,103c145,103,145,103,145,103c145,104,146,104,146,103c155,100,165,98,174,100c182,101,197,106,200,115l198,129xe">
                  <v:path o:connectlocs="373175,88369;178562,12050;92290,206865;96303,305276;162511,395654;278878,357495;363143,289209;341073,160672;270852,180756;268846,174730;339067,92386;234739,285192;206650,178747;226713,156655;214675,104436;206650,160672;86271,182764;162511,190798;144454,178747;148467,212890;86271,182764;144454,226949;104328,257075;144454,253058;30094,271134;174549,295234;144454,341428;186587,301260;102322,393646;200631,307285;224707,305276;232732,303268;248783,305276;220694,443856;260821,297243;306966,313310;274865,277159;335055,287201;367156,271134;288909,257075;335055,222932;290916,212890;290916,206865;401263,230966" o:connectangles="0,0,0,0,0,0,0,0,0,0,0,0,0,0,0,0,0,0,0,0,0,0,0,0,0,0,0,0,0,0,0,0,0,0,0,0,0,0,0,0,0,0,0,0"/>
                  <v:fill on="t" focussize="0,0"/>
                  <v:stroke on="f"/>
                  <v:imagedata o:title=""/>
                  <o:lock v:ext="edit" aspectratio="f"/>
                </v:shape>
              </v:group>
            </w:pict>
          </mc:Fallback>
        </mc:AlternateContent>
      </w:r>
      <w:r>
        <mc:AlternateContent>
          <mc:Choice Requires="wps">
            <w:drawing>
              <wp:anchor distT="0" distB="0" distL="114300" distR="114300" simplePos="0" relativeHeight="251608064"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104" name="稻壳儿春秋广告/盗版必究        原创来源：http://chn.docer.com/works?userid=199329941#!/work_time"/>
                <wp:cNvGraphicFramePr/>
                <a:graphic xmlns:a="http://schemas.openxmlformats.org/drawingml/2006/main">
                  <a:graphicData uri="http://schemas.microsoft.com/office/word/2010/wordprocessingShape">
                    <wps:wsp>
                      <wps:cNvSpPr/>
                      <wps:spPr>
                        <a:xfrm>
                          <a:off x="635" y="0"/>
                          <a:ext cx="7559675" cy="10692130"/>
                        </a:xfrm>
                        <a:prstGeom prst="rect">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608064;v-text-anchor:middle;mso-width-relative:page;mso-height-relative:page;" fillcolor="#F6F6F6" filled="t" stroked="f" coordsize="21600,21600" o:gfxdata="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1RkHeAAAADwEAAA8AAAAAAAAAAQAgAAAAIgAAAGRycy9kb3ducmV2LnhtbFBLAQIUABQAAAAI&#10;AIdO4kAMHj2/WQIAADQEAAAOAAAAAAAAAAEAIAAAAC0BAABkcnMvZTJvRG9jLnhtbFBLBQYAAAAA&#10;BgAGAFkBAAD4BQAAAAA=&#10;">
                <v:fill on="t" focussize="0,0"/>
                <v:stroke on="f" weight="1pt" miterlimit="8" joinstyle="miter"/>
                <v:imagedata o:title=""/>
                <o:lock v:ext="edit" aspectratio="f"/>
              </v:rect>
            </w:pict>
          </mc:Fallback>
        </mc:AlternateContent>
      </w:r>
    </w:p>
    <w:p>
      <w:pPr>
        <w:sectPr>
          <w:pgSz w:w="11906" w:h="16838"/>
          <w:pgMar w:top="1440" w:right="1800" w:bottom="1440" w:left="1800" w:header="851" w:footer="992" w:gutter="0"/>
          <w:cols w:space="425" w:num="1"/>
          <w:docGrid w:type="lines" w:linePitch="312" w:charSpace="0"/>
        </w:sectPr>
      </w:pPr>
      <w:r>
        <mc:AlternateContent>
          <mc:Choice Requires="wpg">
            <w:drawing>
              <wp:anchor distT="0" distB="0" distL="114300" distR="114300" simplePos="0" relativeHeight="251639808" behindDoc="0" locked="0" layoutInCell="1" allowOverlap="1">
                <wp:simplePos x="0" y="0"/>
                <wp:positionH relativeFrom="column">
                  <wp:posOffset>347980</wp:posOffset>
                </wp:positionH>
                <wp:positionV relativeFrom="paragraph">
                  <wp:posOffset>3587750</wp:posOffset>
                </wp:positionV>
                <wp:extent cx="541655" cy="558165"/>
                <wp:effectExtent l="0" t="0" r="0" b="0"/>
                <wp:wrapNone/>
                <wp:docPr id="164" name="组合 52"/>
                <wp:cNvGraphicFramePr/>
                <a:graphic xmlns:a="http://schemas.openxmlformats.org/drawingml/2006/main">
                  <a:graphicData uri="http://schemas.microsoft.com/office/word/2010/wordprocessingGroup">
                    <wpg:wgp>
                      <wpg:cNvGrpSpPr/>
                      <wpg:grpSpPr>
                        <a:xfrm>
                          <a:off x="0" y="0"/>
                          <a:ext cx="541655" cy="558165"/>
                          <a:chOff x="8982076" y="3625851"/>
                          <a:chExt cx="1012825" cy="1042988"/>
                        </a:xfrm>
                        <a:solidFill>
                          <a:srgbClr val="3C3C3B"/>
                        </a:solidFill>
                      </wpg:grpSpPr>
                      <wps:wsp>
                        <wps:cNvPr id="165" name="稻壳儿春秋广告/盗版必究        原创来源：http://chn.docer.com/works?userid=199329941#!/work_time"/>
                        <wps:cNvSpPr>
                          <a:spLocks noEditPoints="1"/>
                        </wps:cNvSpPr>
                        <wps:spPr bwMode="auto">
                          <a:xfrm>
                            <a:off x="9074151" y="4302126"/>
                            <a:ext cx="196850" cy="233363"/>
                          </a:xfrm>
                          <a:custGeom>
                            <a:avLst/>
                            <a:gdLst>
                              <a:gd name="T0" fmla="*/ 45 w 77"/>
                              <a:gd name="T1" fmla="*/ 53 h 91"/>
                              <a:gd name="T2" fmla="*/ 72 w 77"/>
                              <a:gd name="T3" fmla="*/ 24 h 91"/>
                              <a:gd name="T4" fmla="*/ 75 w 77"/>
                              <a:gd name="T5" fmla="*/ 9 h 91"/>
                              <a:gd name="T6" fmla="*/ 74 w 77"/>
                              <a:gd name="T7" fmla="*/ 7 h 91"/>
                              <a:gd name="T8" fmla="*/ 71 w 77"/>
                              <a:gd name="T9" fmla="*/ 5 h 91"/>
                              <a:gd name="T10" fmla="*/ 34 w 77"/>
                              <a:gd name="T11" fmla="*/ 29 h 91"/>
                              <a:gd name="T12" fmla="*/ 1 w 77"/>
                              <a:gd name="T13" fmla="*/ 71 h 91"/>
                              <a:gd name="T14" fmla="*/ 2 w 77"/>
                              <a:gd name="T15" fmla="*/ 76 h 91"/>
                              <a:gd name="T16" fmla="*/ 45 w 77"/>
                              <a:gd name="T17" fmla="*/ 53 h 91"/>
                              <a:gd name="T18" fmla="*/ 20 w 77"/>
                              <a:gd name="T19" fmla="*/ 66 h 91"/>
                              <a:gd name="T20" fmla="*/ 10 w 77"/>
                              <a:gd name="T21" fmla="*/ 73 h 91"/>
                              <a:gd name="T22" fmla="*/ 22 w 77"/>
                              <a:gd name="T23" fmla="*/ 55 h 91"/>
                              <a:gd name="T24" fmla="*/ 34 w 77"/>
                              <a:gd name="T25" fmla="*/ 41 h 91"/>
                              <a:gd name="T26" fmla="*/ 67 w 77"/>
                              <a:gd name="T27" fmla="*/ 13 h 91"/>
                              <a:gd name="T28" fmla="*/ 40 w 77"/>
                              <a:gd name="T29" fmla="*/ 45 h 91"/>
                              <a:gd name="T30" fmla="*/ 27 w 77"/>
                              <a:gd name="T31" fmla="*/ 59 h 91"/>
                              <a:gd name="T32" fmla="*/ 20 w 77"/>
                              <a:gd name="T33" fmla="*/ 6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91">
                                <a:moveTo>
                                  <a:pt x="45" y="53"/>
                                </a:moveTo>
                                <a:cubicBezTo>
                                  <a:pt x="54" y="44"/>
                                  <a:pt x="63" y="34"/>
                                  <a:pt x="72" y="24"/>
                                </a:cubicBezTo>
                                <a:cubicBezTo>
                                  <a:pt x="75" y="19"/>
                                  <a:pt x="77" y="15"/>
                                  <a:pt x="75" y="9"/>
                                </a:cubicBezTo>
                                <a:cubicBezTo>
                                  <a:pt x="75" y="8"/>
                                  <a:pt x="75" y="7"/>
                                  <a:pt x="74" y="7"/>
                                </a:cubicBezTo>
                                <a:cubicBezTo>
                                  <a:pt x="73" y="6"/>
                                  <a:pt x="72" y="5"/>
                                  <a:pt x="71" y="5"/>
                                </a:cubicBezTo>
                                <a:cubicBezTo>
                                  <a:pt x="56" y="0"/>
                                  <a:pt x="43" y="19"/>
                                  <a:pt x="34" y="29"/>
                                </a:cubicBezTo>
                                <a:cubicBezTo>
                                  <a:pt x="22" y="41"/>
                                  <a:pt x="6" y="55"/>
                                  <a:pt x="1" y="71"/>
                                </a:cubicBezTo>
                                <a:cubicBezTo>
                                  <a:pt x="0" y="73"/>
                                  <a:pt x="1" y="75"/>
                                  <a:pt x="2" y="76"/>
                                </a:cubicBezTo>
                                <a:cubicBezTo>
                                  <a:pt x="17" y="91"/>
                                  <a:pt x="36" y="63"/>
                                  <a:pt x="45" y="53"/>
                                </a:cubicBezTo>
                                <a:close/>
                                <a:moveTo>
                                  <a:pt x="20" y="66"/>
                                </a:moveTo>
                                <a:cubicBezTo>
                                  <a:pt x="18" y="68"/>
                                  <a:pt x="11" y="74"/>
                                  <a:pt x="10" y="73"/>
                                </a:cubicBezTo>
                                <a:cubicBezTo>
                                  <a:pt x="9" y="68"/>
                                  <a:pt x="19" y="59"/>
                                  <a:pt x="22" y="55"/>
                                </a:cubicBezTo>
                                <a:cubicBezTo>
                                  <a:pt x="26" y="50"/>
                                  <a:pt x="30" y="46"/>
                                  <a:pt x="34" y="41"/>
                                </a:cubicBezTo>
                                <a:cubicBezTo>
                                  <a:pt x="39" y="36"/>
                                  <a:pt x="58" y="12"/>
                                  <a:pt x="67" y="13"/>
                                </a:cubicBezTo>
                                <a:cubicBezTo>
                                  <a:pt x="67" y="21"/>
                                  <a:pt x="44" y="41"/>
                                  <a:pt x="40" y="45"/>
                                </a:cubicBezTo>
                                <a:cubicBezTo>
                                  <a:pt x="36" y="50"/>
                                  <a:pt x="31" y="54"/>
                                  <a:pt x="27" y="59"/>
                                </a:cubicBezTo>
                                <a:cubicBezTo>
                                  <a:pt x="25" y="61"/>
                                  <a:pt x="23" y="64"/>
                                  <a:pt x="20" y="66"/>
                                </a:cubicBezTo>
                                <a:close/>
                              </a:path>
                            </a:pathLst>
                          </a:custGeom>
                          <a:grpFill/>
                          <a:ln>
                            <a:noFill/>
                          </a:ln>
                        </wps:spPr>
                        <wps:bodyPr vert="horz" wrap="square" lIns="91440" tIns="45720" rIns="91440" bIns="45720" numCol="1" anchor="t" anchorCtr="0" compatLnSpc="1"/>
                      </wps:wsp>
                      <wps:wsp>
                        <wps:cNvPr id="166" name="稻壳儿春秋广告/盗版必究        原创来源：http://chn.docer.com/works?userid=199329941#!/work_time"/>
                        <wps:cNvSpPr>
                          <a:spLocks noEditPoints="1"/>
                        </wps:cNvSpPr>
                        <wps:spPr bwMode="auto">
                          <a:xfrm>
                            <a:off x="9137651" y="4343401"/>
                            <a:ext cx="209550" cy="254000"/>
                          </a:xfrm>
                          <a:custGeom>
                            <a:avLst/>
                            <a:gdLst>
                              <a:gd name="T0" fmla="*/ 40 w 82"/>
                              <a:gd name="T1" fmla="*/ 31 h 99"/>
                              <a:gd name="T2" fmla="*/ 12 w 82"/>
                              <a:gd name="T3" fmla="*/ 61 h 99"/>
                              <a:gd name="T4" fmla="*/ 1 w 82"/>
                              <a:gd name="T5" fmla="*/ 84 h 99"/>
                              <a:gd name="T6" fmla="*/ 1 w 82"/>
                              <a:gd name="T7" fmla="*/ 84 h 99"/>
                              <a:gd name="T8" fmla="*/ 1 w 82"/>
                              <a:gd name="T9" fmla="*/ 84 h 99"/>
                              <a:gd name="T10" fmla="*/ 4 w 82"/>
                              <a:gd name="T11" fmla="*/ 87 h 99"/>
                              <a:gd name="T12" fmla="*/ 46 w 82"/>
                              <a:gd name="T13" fmla="*/ 61 h 99"/>
                              <a:gd name="T14" fmla="*/ 75 w 82"/>
                              <a:gd name="T15" fmla="*/ 16 h 99"/>
                              <a:gd name="T16" fmla="*/ 40 w 82"/>
                              <a:gd name="T17" fmla="*/ 31 h 99"/>
                              <a:gd name="T18" fmla="*/ 10 w 82"/>
                              <a:gd name="T19" fmla="*/ 80 h 99"/>
                              <a:gd name="T20" fmla="*/ 37 w 82"/>
                              <a:gd name="T21" fmla="*/ 48 h 99"/>
                              <a:gd name="T22" fmla="*/ 64 w 82"/>
                              <a:gd name="T23" fmla="*/ 23 h 99"/>
                              <a:gd name="T24" fmla="*/ 10 w 82"/>
                              <a:gd name="T25" fmla="*/ 8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99">
                                <a:moveTo>
                                  <a:pt x="40" y="31"/>
                                </a:moveTo>
                                <a:cubicBezTo>
                                  <a:pt x="30" y="41"/>
                                  <a:pt x="21" y="51"/>
                                  <a:pt x="12" y="61"/>
                                </a:cubicBezTo>
                                <a:cubicBezTo>
                                  <a:pt x="5" y="69"/>
                                  <a:pt x="0" y="73"/>
                                  <a:pt x="1" y="84"/>
                                </a:cubicBezTo>
                                <a:cubicBezTo>
                                  <a:pt x="1" y="84"/>
                                  <a:pt x="1" y="84"/>
                                  <a:pt x="1" y="84"/>
                                </a:cubicBezTo>
                                <a:cubicBezTo>
                                  <a:pt x="1" y="84"/>
                                  <a:pt x="1" y="84"/>
                                  <a:pt x="1" y="84"/>
                                </a:cubicBezTo>
                                <a:cubicBezTo>
                                  <a:pt x="2" y="86"/>
                                  <a:pt x="3" y="87"/>
                                  <a:pt x="4" y="87"/>
                                </a:cubicBezTo>
                                <a:cubicBezTo>
                                  <a:pt x="17" y="99"/>
                                  <a:pt x="39" y="69"/>
                                  <a:pt x="46" y="61"/>
                                </a:cubicBezTo>
                                <a:cubicBezTo>
                                  <a:pt x="53" y="53"/>
                                  <a:pt x="82" y="30"/>
                                  <a:pt x="75" y="16"/>
                                </a:cubicBezTo>
                                <a:cubicBezTo>
                                  <a:pt x="66" y="0"/>
                                  <a:pt x="45" y="26"/>
                                  <a:pt x="40" y="31"/>
                                </a:cubicBezTo>
                                <a:close/>
                                <a:moveTo>
                                  <a:pt x="10" y="80"/>
                                </a:moveTo>
                                <a:cubicBezTo>
                                  <a:pt x="11" y="70"/>
                                  <a:pt x="30" y="54"/>
                                  <a:pt x="37" y="48"/>
                                </a:cubicBezTo>
                                <a:cubicBezTo>
                                  <a:pt x="40" y="44"/>
                                  <a:pt x="60" y="20"/>
                                  <a:pt x="64" y="23"/>
                                </a:cubicBezTo>
                                <a:cubicBezTo>
                                  <a:pt x="69" y="29"/>
                                  <a:pt x="19" y="78"/>
                                  <a:pt x="10" y="80"/>
                                </a:cubicBezTo>
                                <a:close/>
                              </a:path>
                            </a:pathLst>
                          </a:custGeom>
                          <a:grpFill/>
                          <a:ln>
                            <a:noFill/>
                          </a:ln>
                        </wps:spPr>
                        <wps:bodyPr vert="horz" wrap="square" lIns="91440" tIns="45720" rIns="91440" bIns="45720" numCol="1" anchor="t" anchorCtr="0" compatLnSpc="1"/>
                      </wps:wsp>
                      <wps:wsp>
                        <wps:cNvPr id="167" name="稻壳儿春秋广告/盗版必究        原创来源：http://chn.docer.com/works?userid=199329941#!/work_time"/>
                        <wps:cNvSpPr>
                          <a:spLocks noEditPoints="1"/>
                        </wps:cNvSpPr>
                        <wps:spPr bwMode="auto">
                          <a:xfrm>
                            <a:off x="8982076" y="3625851"/>
                            <a:ext cx="1012825" cy="1042988"/>
                          </a:xfrm>
                          <a:custGeom>
                            <a:avLst/>
                            <a:gdLst>
                              <a:gd name="T0" fmla="*/ 242 w 396"/>
                              <a:gd name="T1" fmla="*/ 190 h 407"/>
                              <a:gd name="T2" fmla="*/ 327 w 396"/>
                              <a:gd name="T3" fmla="*/ 104 h 407"/>
                              <a:gd name="T4" fmla="*/ 358 w 396"/>
                              <a:gd name="T5" fmla="*/ 93 h 407"/>
                              <a:gd name="T6" fmla="*/ 379 w 396"/>
                              <a:gd name="T7" fmla="*/ 31 h 407"/>
                              <a:gd name="T8" fmla="*/ 311 w 396"/>
                              <a:gd name="T9" fmla="*/ 48 h 407"/>
                              <a:gd name="T10" fmla="*/ 308 w 396"/>
                              <a:gd name="T11" fmla="*/ 63 h 407"/>
                              <a:gd name="T12" fmla="*/ 282 w 396"/>
                              <a:gd name="T13" fmla="*/ 96 h 407"/>
                              <a:gd name="T14" fmla="*/ 157 w 396"/>
                              <a:gd name="T15" fmla="*/ 115 h 407"/>
                              <a:gd name="T16" fmla="*/ 82 w 396"/>
                              <a:gd name="T17" fmla="*/ 6 h 407"/>
                              <a:gd name="T18" fmla="*/ 95 w 396"/>
                              <a:gd name="T19" fmla="*/ 45 h 407"/>
                              <a:gd name="T20" fmla="*/ 103 w 396"/>
                              <a:gd name="T21" fmla="*/ 60 h 407"/>
                              <a:gd name="T22" fmla="*/ 74 w 396"/>
                              <a:gd name="T23" fmla="*/ 89 h 407"/>
                              <a:gd name="T24" fmla="*/ 61 w 396"/>
                              <a:gd name="T25" fmla="*/ 88 h 407"/>
                              <a:gd name="T26" fmla="*/ 25 w 396"/>
                              <a:gd name="T27" fmla="*/ 44 h 407"/>
                              <a:gd name="T28" fmla="*/ 112 w 396"/>
                              <a:gd name="T29" fmla="*/ 156 h 407"/>
                              <a:gd name="T30" fmla="*/ 160 w 396"/>
                              <a:gd name="T31" fmla="*/ 218 h 407"/>
                              <a:gd name="T32" fmla="*/ 129 w 396"/>
                              <a:gd name="T33" fmla="*/ 198 h 407"/>
                              <a:gd name="T34" fmla="*/ 111 w 396"/>
                              <a:gd name="T35" fmla="*/ 244 h 407"/>
                              <a:gd name="T36" fmla="*/ 58 w 396"/>
                              <a:gd name="T37" fmla="*/ 269 h 407"/>
                              <a:gd name="T38" fmla="*/ 9 w 396"/>
                              <a:gd name="T39" fmla="*/ 325 h 407"/>
                              <a:gd name="T40" fmla="*/ 68 w 396"/>
                              <a:gd name="T41" fmla="*/ 399 h 407"/>
                              <a:gd name="T42" fmla="*/ 152 w 396"/>
                              <a:gd name="T43" fmla="*/ 328 h 407"/>
                              <a:gd name="T44" fmla="*/ 171 w 396"/>
                              <a:gd name="T45" fmla="*/ 291 h 407"/>
                              <a:gd name="T46" fmla="*/ 205 w 396"/>
                              <a:gd name="T47" fmla="*/ 263 h 407"/>
                              <a:gd name="T48" fmla="*/ 192 w 396"/>
                              <a:gd name="T49" fmla="*/ 239 h 407"/>
                              <a:gd name="T50" fmla="*/ 297 w 396"/>
                              <a:gd name="T51" fmla="*/ 346 h 407"/>
                              <a:gd name="T52" fmla="*/ 390 w 396"/>
                              <a:gd name="T53" fmla="*/ 354 h 407"/>
                              <a:gd name="T54" fmla="*/ 275 w 396"/>
                              <a:gd name="T55" fmla="*/ 115 h 407"/>
                              <a:gd name="T56" fmla="*/ 316 w 396"/>
                              <a:gd name="T57" fmla="*/ 56 h 407"/>
                              <a:gd name="T58" fmla="*/ 353 w 396"/>
                              <a:gd name="T59" fmla="*/ 33 h 407"/>
                              <a:gd name="T60" fmla="*/ 375 w 396"/>
                              <a:gd name="T61" fmla="*/ 48 h 407"/>
                              <a:gd name="T62" fmla="*/ 354 w 396"/>
                              <a:gd name="T63" fmla="*/ 84 h 407"/>
                              <a:gd name="T64" fmla="*/ 294 w 396"/>
                              <a:gd name="T65" fmla="*/ 125 h 407"/>
                              <a:gd name="T66" fmla="*/ 219 w 396"/>
                              <a:gd name="T67" fmla="*/ 171 h 407"/>
                              <a:gd name="T68" fmla="*/ 60 w 396"/>
                              <a:gd name="T69" fmla="*/ 88 h 407"/>
                              <a:gd name="T70" fmla="*/ 186 w 396"/>
                              <a:gd name="T71" fmla="*/ 274 h 407"/>
                              <a:gd name="T72" fmla="*/ 146 w 396"/>
                              <a:gd name="T73" fmla="*/ 296 h 407"/>
                              <a:gd name="T74" fmla="*/ 125 w 396"/>
                              <a:gd name="T75" fmla="*/ 341 h 407"/>
                              <a:gd name="T76" fmla="*/ 88 w 396"/>
                              <a:gd name="T77" fmla="*/ 379 h 407"/>
                              <a:gd name="T78" fmla="*/ 36 w 396"/>
                              <a:gd name="T79" fmla="*/ 353 h 407"/>
                              <a:gd name="T80" fmla="*/ 46 w 396"/>
                              <a:gd name="T81" fmla="*/ 299 h 407"/>
                              <a:gd name="T82" fmla="*/ 123 w 396"/>
                              <a:gd name="T83" fmla="*/ 247 h 407"/>
                              <a:gd name="T84" fmla="*/ 134 w 396"/>
                              <a:gd name="T85" fmla="*/ 210 h 407"/>
                              <a:gd name="T86" fmla="*/ 186 w 396"/>
                              <a:gd name="T87" fmla="*/ 274 h 407"/>
                              <a:gd name="T88" fmla="*/ 166 w 396"/>
                              <a:gd name="T89" fmla="*/ 224 h 407"/>
                              <a:gd name="T90" fmla="*/ 186 w 396"/>
                              <a:gd name="T91" fmla="*/ 232 h 407"/>
                              <a:gd name="T92" fmla="*/ 376 w 396"/>
                              <a:gd name="T93" fmla="*/ 347 h 407"/>
                              <a:gd name="T94" fmla="*/ 313 w 396"/>
                              <a:gd name="T95" fmla="*/ 346 h 407"/>
                              <a:gd name="T96" fmla="*/ 118 w 396"/>
                              <a:gd name="T97" fmla="*/ 145 h 407"/>
                              <a:gd name="T98" fmla="*/ 112 w 396"/>
                              <a:gd name="T99" fmla="*/ 144 h 407"/>
                              <a:gd name="T100" fmla="*/ 29 w 396"/>
                              <a:gd name="T101" fmla="*/ 58 h 407"/>
                              <a:gd name="T102" fmla="*/ 53 w 396"/>
                              <a:gd name="T103" fmla="*/ 98 h 407"/>
                              <a:gd name="T104" fmla="*/ 101 w 396"/>
                              <a:gd name="T105" fmla="*/ 97 h 407"/>
                              <a:gd name="T106" fmla="*/ 108 w 396"/>
                              <a:gd name="T107" fmla="*/ 42 h 407"/>
                              <a:gd name="T108" fmla="*/ 146 w 396"/>
                              <a:gd name="T109" fmla="*/ 38 h 407"/>
                              <a:gd name="T110" fmla="*/ 145 w 396"/>
                              <a:gd name="T111" fmla="*/ 120 h 407"/>
                              <a:gd name="T112" fmla="*/ 368 w 396"/>
                              <a:gd name="T113" fmla="*/ 325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96" h="407">
                                <a:moveTo>
                                  <a:pt x="359" y="296"/>
                                </a:moveTo>
                                <a:cubicBezTo>
                                  <a:pt x="322" y="259"/>
                                  <a:pt x="281" y="225"/>
                                  <a:pt x="242" y="190"/>
                                </a:cubicBezTo>
                                <a:cubicBezTo>
                                  <a:pt x="265" y="167"/>
                                  <a:pt x="288" y="144"/>
                                  <a:pt x="311" y="120"/>
                                </a:cubicBezTo>
                                <a:cubicBezTo>
                                  <a:pt x="317" y="115"/>
                                  <a:pt x="322" y="109"/>
                                  <a:pt x="327" y="104"/>
                                </a:cubicBezTo>
                                <a:cubicBezTo>
                                  <a:pt x="336" y="97"/>
                                  <a:pt x="340" y="98"/>
                                  <a:pt x="350" y="96"/>
                                </a:cubicBezTo>
                                <a:cubicBezTo>
                                  <a:pt x="353" y="95"/>
                                  <a:pt x="355" y="95"/>
                                  <a:pt x="358" y="93"/>
                                </a:cubicBezTo>
                                <a:cubicBezTo>
                                  <a:pt x="369" y="86"/>
                                  <a:pt x="377" y="65"/>
                                  <a:pt x="382" y="54"/>
                                </a:cubicBezTo>
                                <a:cubicBezTo>
                                  <a:pt x="388" y="43"/>
                                  <a:pt x="387" y="41"/>
                                  <a:pt x="379" y="31"/>
                                </a:cubicBezTo>
                                <a:cubicBezTo>
                                  <a:pt x="370" y="22"/>
                                  <a:pt x="366" y="15"/>
                                  <a:pt x="355" y="21"/>
                                </a:cubicBezTo>
                                <a:cubicBezTo>
                                  <a:pt x="342" y="28"/>
                                  <a:pt x="321" y="37"/>
                                  <a:pt x="311" y="48"/>
                                </a:cubicBezTo>
                                <a:cubicBezTo>
                                  <a:pt x="309" y="51"/>
                                  <a:pt x="309" y="52"/>
                                  <a:pt x="308" y="55"/>
                                </a:cubicBezTo>
                                <a:cubicBezTo>
                                  <a:pt x="308" y="58"/>
                                  <a:pt x="308" y="61"/>
                                  <a:pt x="308" y="63"/>
                                </a:cubicBezTo>
                                <a:cubicBezTo>
                                  <a:pt x="306" y="70"/>
                                  <a:pt x="302" y="76"/>
                                  <a:pt x="297" y="81"/>
                                </a:cubicBezTo>
                                <a:cubicBezTo>
                                  <a:pt x="292" y="86"/>
                                  <a:pt x="287" y="91"/>
                                  <a:pt x="282" y="96"/>
                                </a:cubicBezTo>
                                <a:cubicBezTo>
                                  <a:pt x="259" y="119"/>
                                  <a:pt x="235" y="142"/>
                                  <a:pt x="212" y="165"/>
                                </a:cubicBezTo>
                                <a:cubicBezTo>
                                  <a:pt x="194" y="149"/>
                                  <a:pt x="175" y="132"/>
                                  <a:pt x="157" y="115"/>
                                </a:cubicBezTo>
                                <a:cubicBezTo>
                                  <a:pt x="174" y="90"/>
                                  <a:pt x="177" y="58"/>
                                  <a:pt x="158" y="33"/>
                                </a:cubicBezTo>
                                <a:cubicBezTo>
                                  <a:pt x="139" y="8"/>
                                  <a:pt x="112" y="0"/>
                                  <a:pt x="82" y="6"/>
                                </a:cubicBezTo>
                                <a:cubicBezTo>
                                  <a:pt x="78" y="7"/>
                                  <a:pt x="76" y="12"/>
                                  <a:pt x="78" y="15"/>
                                </a:cubicBezTo>
                                <a:cubicBezTo>
                                  <a:pt x="84" y="25"/>
                                  <a:pt x="90" y="35"/>
                                  <a:pt x="95" y="45"/>
                                </a:cubicBezTo>
                                <a:cubicBezTo>
                                  <a:pt x="97" y="48"/>
                                  <a:pt x="99" y="52"/>
                                  <a:pt x="101" y="55"/>
                                </a:cubicBezTo>
                                <a:cubicBezTo>
                                  <a:pt x="102" y="57"/>
                                  <a:pt x="103" y="59"/>
                                  <a:pt x="103" y="60"/>
                                </a:cubicBezTo>
                                <a:cubicBezTo>
                                  <a:pt x="101" y="70"/>
                                  <a:pt x="95" y="80"/>
                                  <a:pt x="91" y="89"/>
                                </a:cubicBezTo>
                                <a:cubicBezTo>
                                  <a:pt x="86" y="89"/>
                                  <a:pt x="80" y="89"/>
                                  <a:pt x="74" y="89"/>
                                </a:cubicBezTo>
                                <a:cubicBezTo>
                                  <a:pt x="71" y="88"/>
                                  <a:pt x="64" y="87"/>
                                  <a:pt x="61" y="88"/>
                                </a:cubicBezTo>
                                <a:cubicBezTo>
                                  <a:pt x="61" y="88"/>
                                  <a:pt x="61" y="88"/>
                                  <a:pt x="61" y="88"/>
                                </a:cubicBezTo>
                                <a:cubicBezTo>
                                  <a:pt x="51" y="74"/>
                                  <a:pt x="43" y="59"/>
                                  <a:pt x="35" y="45"/>
                                </a:cubicBezTo>
                                <a:cubicBezTo>
                                  <a:pt x="33" y="41"/>
                                  <a:pt x="28" y="41"/>
                                  <a:pt x="25" y="44"/>
                                </a:cubicBezTo>
                                <a:cubicBezTo>
                                  <a:pt x="0" y="66"/>
                                  <a:pt x="0" y="107"/>
                                  <a:pt x="20" y="133"/>
                                </a:cubicBezTo>
                                <a:cubicBezTo>
                                  <a:pt x="44" y="163"/>
                                  <a:pt x="78" y="166"/>
                                  <a:pt x="112" y="156"/>
                                </a:cubicBezTo>
                                <a:cubicBezTo>
                                  <a:pt x="130" y="175"/>
                                  <a:pt x="148" y="193"/>
                                  <a:pt x="166" y="212"/>
                                </a:cubicBezTo>
                                <a:cubicBezTo>
                                  <a:pt x="164" y="214"/>
                                  <a:pt x="162" y="216"/>
                                  <a:pt x="160" y="218"/>
                                </a:cubicBezTo>
                                <a:cubicBezTo>
                                  <a:pt x="153" y="211"/>
                                  <a:pt x="145" y="204"/>
                                  <a:pt x="138" y="198"/>
                                </a:cubicBezTo>
                                <a:cubicBezTo>
                                  <a:pt x="135" y="196"/>
                                  <a:pt x="132" y="195"/>
                                  <a:pt x="129" y="198"/>
                                </a:cubicBezTo>
                                <a:cubicBezTo>
                                  <a:pt x="124" y="203"/>
                                  <a:pt x="118" y="209"/>
                                  <a:pt x="115" y="215"/>
                                </a:cubicBezTo>
                                <a:cubicBezTo>
                                  <a:pt x="110" y="224"/>
                                  <a:pt x="115" y="234"/>
                                  <a:pt x="111" y="244"/>
                                </a:cubicBezTo>
                                <a:cubicBezTo>
                                  <a:pt x="110" y="247"/>
                                  <a:pt x="87" y="248"/>
                                  <a:pt x="82" y="250"/>
                                </a:cubicBezTo>
                                <a:cubicBezTo>
                                  <a:pt x="73" y="254"/>
                                  <a:pt x="65" y="262"/>
                                  <a:pt x="58" y="269"/>
                                </a:cubicBezTo>
                                <a:cubicBezTo>
                                  <a:pt x="48" y="278"/>
                                  <a:pt x="39" y="288"/>
                                  <a:pt x="31" y="298"/>
                                </a:cubicBezTo>
                                <a:cubicBezTo>
                                  <a:pt x="24" y="306"/>
                                  <a:pt x="13" y="316"/>
                                  <a:pt x="9" y="325"/>
                                </a:cubicBezTo>
                                <a:cubicBezTo>
                                  <a:pt x="2" y="339"/>
                                  <a:pt x="17" y="350"/>
                                  <a:pt x="25" y="360"/>
                                </a:cubicBezTo>
                                <a:cubicBezTo>
                                  <a:pt x="37" y="372"/>
                                  <a:pt x="53" y="392"/>
                                  <a:pt x="68" y="399"/>
                                </a:cubicBezTo>
                                <a:cubicBezTo>
                                  <a:pt x="84" y="407"/>
                                  <a:pt x="96" y="388"/>
                                  <a:pt x="106" y="377"/>
                                </a:cubicBezTo>
                                <a:cubicBezTo>
                                  <a:pt x="122" y="362"/>
                                  <a:pt x="139" y="346"/>
                                  <a:pt x="152" y="328"/>
                                </a:cubicBezTo>
                                <a:cubicBezTo>
                                  <a:pt x="156" y="323"/>
                                  <a:pt x="158" y="319"/>
                                  <a:pt x="159" y="312"/>
                                </a:cubicBezTo>
                                <a:cubicBezTo>
                                  <a:pt x="160" y="299"/>
                                  <a:pt x="155" y="294"/>
                                  <a:pt x="171" y="291"/>
                                </a:cubicBezTo>
                                <a:cubicBezTo>
                                  <a:pt x="186" y="289"/>
                                  <a:pt x="195" y="283"/>
                                  <a:pt x="205" y="272"/>
                                </a:cubicBezTo>
                                <a:cubicBezTo>
                                  <a:pt x="208" y="269"/>
                                  <a:pt x="208" y="266"/>
                                  <a:pt x="205" y="263"/>
                                </a:cubicBezTo>
                                <a:cubicBezTo>
                                  <a:pt x="199" y="257"/>
                                  <a:pt x="193" y="250"/>
                                  <a:pt x="187" y="244"/>
                                </a:cubicBezTo>
                                <a:cubicBezTo>
                                  <a:pt x="189" y="242"/>
                                  <a:pt x="190" y="241"/>
                                  <a:pt x="192" y="239"/>
                                </a:cubicBezTo>
                                <a:cubicBezTo>
                                  <a:pt x="215" y="262"/>
                                  <a:pt x="237" y="285"/>
                                  <a:pt x="260" y="309"/>
                                </a:cubicBezTo>
                                <a:cubicBezTo>
                                  <a:pt x="272" y="321"/>
                                  <a:pt x="284" y="334"/>
                                  <a:pt x="297" y="346"/>
                                </a:cubicBezTo>
                                <a:cubicBezTo>
                                  <a:pt x="309" y="359"/>
                                  <a:pt x="321" y="374"/>
                                  <a:pt x="337" y="381"/>
                                </a:cubicBezTo>
                                <a:cubicBezTo>
                                  <a:pt x="361" y="390"/>
                                  <a:pt x="383" y="377"/>
                                  <a:pt x="390" y="354"/>
                                </a:cubicBezTo>
                                <a:cubicBezTo>
                                  <a:pt x="396" y="330"/>
                                  <a:pt x="374" y="311"/>
                                  <a:pt x="359" y="296"/>
                                </a:cubicBezTo>
                                <a:close/>
                                <a:moveTo>
                                  <a:pt x="275" y="115"/>
                                </a:moveTo>
                                <a:cubicBezTo>
                                  <a:pt x="287" y="103"/>
                                  <a:pt x="310" y="87"/>
                                  <a:pt x="316" y="71"/>
                                </a:cubicBezTo>
                                <a:cubicBezTo>
                                  <a:pt x="317" y="67"/>
                                  <a:pt x="315" y="58"/>
                                  <a:pt x="316" y="56"/>
                                </a:cubicBezTo>
                                <a:cubicBezTo>
                                  <a:pt x="318" y="51"/>
                                  <a:pt x="330" y="46"/>
                                  <a:pt x="334" y="44"/>
                                </a:cubicBezTo>
                                <a:cubicBezTo>
                                  <a:pt x="340" y="40"/>
                                  <a:pt x="347" y="37"/>
                                  <a:pt x="353" y="33"/>
                                </a:cubicBezTo>
                                <a:cubicBezTo>
                                  <a:pt x="361" y="28"/>
                                  <a:pt x="362" y="27"/>
                                  <a:pt x="368" y="34"/>
                                </a:cubicBezTo>
                                <a:cubicBezTo>
                                  <a:pt x="374" y="39"/>
                                  <a:pt x="377" y="41"/>
                                  <a:pt x="375" y="48"/>
                                </a:cubicBezTo>
                                <a:cubicBezTo>
                                  <a:pt x="374" y="54"/>
                                  <a:pt x="368" y="61"/>
                                  <a:pt x="365" y="67"/>
                                </a:cubicBezTo>
                                <a:cubicBezTo>
                                  <a:pt x="362" y="72"/>
                                  <a:pt x="359" y="80"/>
                                  <a:pt x="354" y="84"/>
                                </a:cubicBezTo>
                                <a:cubicBezTo>
                                  <a:pt x="349" y="88"/>
                                  <a:pt x="343" y="87"/>
                                  <a:pt x="336" y="89"/>
                                </a:cubicBezTo>
                                <a:cubicBezTo>
                                  <a:pt x="319" y="92"/>
                                  <a:pt x="306" y="112"/>
                                  <a:pt x="294" y="125"/>
                                </a:cubicBezTo>
                                <a:cubicBezTo>
                                  <a:pt x="275" y="145"/>
                                  <a:pt x="255" y="165"/>
                                  <a:pt x="235" y="185"/>
                                </a:cubicBezTo>
                                <a:cubicBezTo>
                                  <a:pt x="229" y="180"/>
                                  <a:pt x="224" y="176"/>
                                  <a:pt x="219" y="171"/>
                                </a:cubicBezTo>
                                <a:cubicBezTo>
                                  <a:pt x="238" y="152"/>
                                  <a:pt x="257" y="133"/>
                                  <a:pt x="275" y="115"/>
                                </a:cubicBezTo>
                                <a:close/>
                                <a:moveTo>
                                  <a:pt x="60" y="88"/>
                                </a:moveTo>
                                <a:cubicBezTo>
                                  <a:pt x="57" y="89"/>
                                  <a:pt x="58" y="88"/>
                                  <a:pt x="60" y="88"/>
                                </a:cubicBezTo>
                                <a:close/>
                                <a:moveTo>
                                  <a:pt x="186" y="274"/>
                                </a:moveTo>
                                <a:cubicBezTo>
                                  <a:pt x="176" y="281"/>
                                  <a:pt x="170" y="277"/>
                                  <a:pt x="160" y="279"/>
                                </a:cubicBezTo>
                                <a:cubicBezTo>
                                  <a:pt x="150" y="281"/>
                                  <a:pt x="146" y="286"/>
                                  <a:pt x="146" y="296"/>
                                </a:cubicBezTo>
                                <a:cubicBezTo>
                                  <a:pt x="146" y="305"/>
                                  <a:pt x="148" y="311"/>
                                  <a:pt x="144" y="319"/>
                                </a:cubicBezTo>
                                <a:cubicBezTo>
                                  <a:pt x="140" y="327"/>
                                  <a:pt x="131" y="334"/>
                                  <a:pt x="125" y="341"/>
                                </a:cubicBezTo>
                                <a:cubicBezTo>
                                  <a:pt x="118" y="348"/>
                                  <a:pt x="110" y="356"/>
                                  <a:pt x="103" y="364"/>
                                </a:cubicBezTo>
                                <a:cubicBezTo>
                                  <a:pt x="98" y="369"/>
                                  <a:pt x="93" y="374"/>
                                  <a:pt x="88" y="379"/>
                                </a:cubicBezTo>
                                <a:cubicBezTo>
                                  <a:pt x="82" y="384"/>
                                  <a:pt x="82" y="386"/>
                                  <a:pt x="74" y="385"/>
                                </a:cubicBezTo>
                                <a:cubicBezTo>
                                  <a:pt x="60" y="383"/>
                                  <a:pt x="45" y="363"/>
                                  <a:pt x="36" y="353"/>
                                </a:cubicBezTo>
                                <a:cubicBezTo>
                                  <a:pt x="30" y="346"/>
                                  <a:pt x="20" y="338"/>
                                  <a:pt x="22" y="329"/>
                                </a:cubicBezTo>
                                <a:cubicBezTo>
                                  <a:pt x="23" y="321"/>
                                  <a:pt x="40" y="306"/>
                                  <a:pt x="46" y="299"/>
                                </a:cubicBezTo>
                                <a:cubicBezTo>
                                  <a:pt x="59" y="284"/>
                                  <a:pt x="77" y="261"/>
                                  <a:pt x="98" y="259"/>
                                </a:cubicBezTo>
                                <a:cubicBezTo>
                                  <a:pt x="108" y="258"/>
                                  <a:pt x="119" y="259"/>
                                  <a:pt x="123" y="247"/>
                                </a:cubicBezTo>
                                <a:cubicBezTo>
                                  <a:pt x="126" y="239"/>
                                  <a:pt x="123" y="231"/>
                                  <a:pt x="125" y="223"/>
                                </a:cubicBezTo>
                                <a:cubicBezTo>
                                  <a:pt x="126" y="219"/>
                                  <a:pt x="130" y="214"/>
                                  <a:pt x="134" y="210"/>
                                </a:cubicBezTo>
                                <a:cubicBezTo>
                                  <a:pt x="154" y="228"/>
                                  <a:pt x="174" y="248"/>
                                  <a:pt x="193" y="268"/>
                                </a:cubicBezTo>
                                <a:cubicBezTo>
                                  <a:pt x="191" y="270"/>
                                  <a:pt x="189" y="272"/>
                                  <a:pt x="186" y="274"/>
                                </a:cubicBezTo>
                                <a:close/>
                                <a:moveTo>
                                  <a:pt x="180" y="238"/>
                                </a:moveTo>
                                <a:cubicBezTo>
                                  <a:pt x="176" y="233"/>
                                  <a:pt x="171" y="228"/>
                                  <a:pt x="166" y="224"/>
                                </a:cubicBezTo>
                                <a:cubicBezTo>
                                  <a:pt x="168" y="222"/>
                                  <a:pt x="170" y="220"/>
                                  <a:pt x="172" y="218"/>
                                </a:cubicBezTo>
                                <a:cubicBezTo>
                                  <a:pt x="177" y="223"/>
                                  <a:pt x="181" y="228"/>
                                  <a:pt x="186" y="232"/>
                                </a:cubicBezTo>
                                <a:cubicBezTo>
                                  <a:pt x="184" y="234"/>
                                  <a:pt x="182" y="236"/>
                                  <a:pt x="180" y="238"/>
                                </a:cubicBezTo>
                                <a:close/>
                                <a:moveTo>
                                  <a:pt x="376" y="347"/>
                                </a:moveTo>
                                <a:cubicBezTo>
                                  <a:pt x="375" y="363"/>
                                  <a:pt x="364" y="376"/>
                                  <a:pt x="346" y="371"/>
                                </a:cubicBezTo>
                                <a:cubicBezTo>
                                  <a:pt x="333" y="368"/>
                                  <a:pt x="323" y="356"/>
                                  <a:pt x="313" y="346"/>
                                </a:cubicBezTo>
                                <a:cubicBezTo>
                                  <a:pt x="265" y="297"/>
                                  <a:pt x="217" y="247"/>
                                  <a:pt x="168" y="197"/>
                                </a:cubicBezTo>
                                <a:cubicBezTo>
                                  <a:pt x="152" y="180"/>
                                  <a:pt x="135" y="162"/>
                                  <a:pt x="118" y="145"/>
                                </a:cubicBezTo>
                                <a:cubicBezTo>
                                  <a:pt x="118" y="145"/>
                                  <a:pt x="118" y="145"/>
                                  <a:pt x="118" y="145"/>
                                </a:cubicBezTo>
                                <a:cubicBezTo>
                                  <a:pt x="117" y="144"/>
                                  <a:pt x="115" y="143"/>
                                  <a:pt x="112" y="144"/>
                                </a:cubicBezTo>
                                <a:cubicBezTo>
                                  <a:pt x="85" y="152"/>
                                  <a:pt x="59" y="153"/>
                                  <a:pt x="36" y="133"/>
                                </a:cubicBezTo>
                                <a:cubicBezTo>
                                  <a:pt x="16" y="114"/>
                                  <a:pt x="11" y="80"/>
                                  <a:pt x="29" y="58"/>
                                </a:cubicBezTo>
                                <a:cubicBezTo>
                                  <a:pt x="33" y="65"/>
                                  <a:pt x="37" y="72"/>
                                  <a:pt x="41" y="79"/>
                                </a:cubicBezTo>
                                <a:cubicBezTo>
                                  <a:pt x="44" y="84"/>
                                  <a:pt x="48" y="95"/>
                                  <a:pt x="53" y="98"/>
                                </a:cubicBezTo>
                                <a:cubicBezTo>
                                  <a:pt x="63" y="105"/>
                                  <a:pt x="84" y="101"/>
                                  <a:pt x="95" y="102"/>
                                </a:cubicBezTo>
                                <a:cubicBezTo>
                                  <a:pt x="98" y="102"/>
                                  <a:pt x="100" y="100"/>
                                  <a:pt x="101" y="97"/>
                                </a:cubicBezTo>
                                <a:cubicBezTo>
                                  <a:pt x="105" y="87"/>
                                  <a:pt x="116" y="69"/>
                                  <a:pt x="115" y="58"/>
                                </a:cubicBezTo>
                                <a:cubicBezTo>
                                  <a:pt x="115" y="53"/>
                                  <a:pt x="110" y="47"/>
                                  <a:pt x="108" y="42"/>
                                </a:cubicBezTo>
                                <a:cubicBezTo>
                                  <a:pt x="103" y="34"/>
                                  <a:pt x="98" y="25"/>
                                  <a:pt x="93" y="16"/>
                                </a:cubicBezTo>
                                <a:cubicBezTo>
                                  <a:pt x="114" y="14"/>
                                  <a:pt x="131" y="20"/>
                                  <a:pt x="146" y="38"/>
                                </a:cubicBezTo>
                                <a:cubicBezTo>
                                  <a:pt x="166" y="60"/>
                                  <a:pt x="162" y="90"/>
                                  <a:pt x="144" y="113"/>
                                </a:cubicBezTo>
                                <a:cubicBezTo>
                                  <a:pt x="143" y="115"/>
                                  <a:pt x="144" y="118"/>
                                  <a:pt x="145" y="120"/>
                                </a:cubicBezTo>
                                <a:cubicBezTo>
                                  <a:pt x="197" y="170"/>
                                  <a:pt x="252" y="217"/>
                                  <a:pt x="306" y="264"/>
                                </a:cubicBezTo>
                                <a:cubicBezTo>
                                  <a:pt x="327" y="283"/>
                                  <a:pt x="350" y="302"/>
                                  <a:pt x="368" y="325"/>
                                </a:cubicBezTo>
                                <a:cubicBezTo>
                                  <a:pt x="376" y="333"/>
                                  <a:pt x="377" y="335"/>
                                  <a:pt x="376" y="347"/>
                                </a:cubicBezTo>
                                <a:close/>
                              </a:path>
                            </a:pathLst>
                          </a:custGeom>
                          <a:grpFill/>
                          <a:ln>
                            <a:noFill/>
                          </a:ln>
                        </wps:spPr>
                        <wps:bodyPr vert="horz" wrap="square" lIns="91440" tIns="45720" rIns="91440" bIns="45720" numCol="1" anchor="t" anchorCtr="0" compatLnSpc="1"/>
                      </wps:wsp>
                      <wps:wsp>
                        <wps:cNvPr id="168" name="稻壳儿春秋广告/盗版必究        原创来源：http://chn.docer.com/works?userid=199329941#!/work_time"/>
                        <wps:cNvSpPr>
                          <a:spLocks noEditPoints="1"/>
                        </wps:cNvSpPr>
                        <wps:spPr bwMode="auto">
                          <a:xfrm>
                            <a:off x="9818689" y="4443414"/>
                            <a:ext cx="109538" cy="111125"/>
                          </a:xfrm>
                          <a:custGeom>
                            <a:avLst/>
                            <a:gdLst>
                              <a:gd name="T0" fmla="*/ 29 w 43"/>
                              <a:gd name="T1" fmla="*/ 6 h 43"/>
                              <a:gd name="T2" fmla="*/ 5 w 43"/>
                              <a:gd name="T3" fmla="*/ 12 h 43"/>
                              <a:gd name="T4" fmla="*/ 4 w 43"/>
                              <a:gd name="T5" fmla="*/ 13 h 43"/>
                              <a:gd name="T6" fmla="*/ 3 w 43"/>
                              <a:gd name="T7" fmla="*/ 15 h 43"/>
                              <a:gd name="T8" fmla="*/ 10 w 43"/>
                              <a:gd name="T9" fmla="*/ 38 h 43"/>
                              <a:gd name="T10" fmla="*/ 36 w 43"/>
                              <a:gd name="T11" fmla="*/ 31 h 43"/>
                              <a:gd name="T12" fmla="*/ 29 w 43"/>
                              <a:gd name="T13" fmla="*/ 6 h 43"/>
                              <a:gd name="T14" fmla="*/ 27 w 43"/>
                              <a:gd name="T15" fmla="*/ 27 h 43"/>
                              <a:gd name="T16" fmla="*/ 15 w 43"/>
                              <a:gd name="T17" fmla="*/ 30 h 43"/>
                              <a:gd name="T18" fmla="*/ 12 w 43"/>
                              <a:gd name="T19" fmla="*/ 17 h 43"/>
                              <a:gd name="T20" fmla="*/ 25 w 43"/>
                              <a:gd name="T21" fmla="*/ 14 h 43"/>
                              <a:gd name="T22" fmla="*/ 27 w 43"/>
                              <a:gd name="T23" fmla="*/ 2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43">
                                <a:moveTo>
                                  <a:pt x="29" y="6"/>
                                </a:moveTo>
                                <a:cubicBezTo>
                                  <a:pt x="21" y="0"/>
                                  <a:pt x="11" y="5"/>
                                  <a:pt x="5" y="12"/>
                                </a:cubicBezTo>
                                <a:cubicBezTo>
                                  <a:pt x="5" y="12"/>
                                  <a:pt x="5" y="12"/>
                                  <a:pt x="4" y="13"/>
                                </a:cubicBezTo>
                                <a:cubicBezTo>
                                  <a:pt x="4" y="14"/>
                                  <a:pt x="4" y="14"/>
                                  <a:pt x="3" y="15"/>
                                </a:cubicBezTo>
                                <a:cubicBezTo>
                                  <a:pt x="0" y="23"/>
                                  <a:pt x="2" y="33"/>
                                  <a:pt x="10" y="38"/>
                                </a:cubicBezTo>
                                <a:cubicBezTo>
                                  <a:pt x="19" y="43"/>
                                  <a:pt x="30" y="39"/>
                                  <a:pt x="36" y="31"/>
                                </a:cubicBezTo>
                                <a:cubicBezTo>
                                  <a:pt x="43" y="22"/>
                                  <a:pt x="37" y="12"/>
                                  <a:pt x="29" y="6"/>
                                </a:cubicBezTo>
                                <a:close/>
                                <a:moveTo>
                                  <a:pt x="27" y="27"/>
                                </a:moveTo>
                                <a:cubicBezTo>
                                  <a:pt x="24" y="30"/>
                                  <a:pt x="19" y="32"/>
                                  <a:pt x="15" y="30"/>
                                </a:cubicBezTo>
                                <a:cubicBezTo>
                                  <a:pt x="11" y="28"/>
                                  <a:pt x="10" y="22"/>
                                  <a:pt x="12" y="17"/>
                                </a:cubicBezTo>
                                <a:cubicBezTo>
                                  <a:pt x="15" y="13"/>
                                  <a:pt x="21" y="11"/>
                                  <a:pt x="25" y="14"/>
                                </a:cubicBezTo>
                                <a:cubicBezTo>
                                  <a:pt x="29" y="18"/>
                                  <a:pt x="32" y="23"/>
                                  <a:pt x="27" y="27"/>
                                </a:cubicBezTo>
                                <a:close/>
                              </a:path>
                            </a:pathLst>
                          </a:custGeom>
                          <a:grpFill/>
                          <a:ln>
                            <a:noFill/>
                          </a:ln>
                        </wps:spPr>
                        <wps:bodyPr vert="horz" wrap="square" lIns="91440" tIns="45720" rIns="91440" bIns="45720" numCol="1" anchor="t" anchorCtr="0" compatLnSpc="1"/>
                      </wps:wsp>
                    </wpg:wgp>
                  </a:graphicData>
                </a:graphic>
              </wp:anchor>
            </w:drawing>
          </mc:Choice>
          <mc:Fallback>
            <w:pict>
              <v:group id="组合 52" o:spid="_x0000_s1026" o:spt="203" style="position:absolute;left:0pt;margin-left:27.4pt;margin-top:282.5pt;height:43.95pt;width:42.65pt;z-index:251639808;mso-width-relative:page;mso-height-relative:page;" coordorigin="8982076,3625851" coordsize="1012825,1042988" o:gfxdata="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">
                <o:lock v:ext="edit" aspectratio="f"/>
                <v:shape id="稻壳儿春秋广告/盗版必究        原创来源：http://chn.docer.com/works?userid=199329941#!/work_time" o:spid="_x0000_s1026" o:spt="100" style="position:absolute;left:9074151;top:4302126;height:233363;width:196850;" filled="t" stroked="f" coordsize="77,91" o:gfxdata="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OTJa/&#10;AAAA3AAAAA8AAAAAAAAAAQAgAAAAIgAAAGRycy9kb3ducmV2LnhtbFBLAQIUABQAAAAIAIdO4kAz&#10;LwWeOwAAADkAAAAQAAAAAAAAAAEAIAAAAA4BAABkcnMvc2hhcGV4bWwueG1sUEsFBgAAAAAGAAYA&#10;WwEAALgDAAAAAA==&#10;" path="m45,53c54,44,63,34,72,24c75,19,77,15,75,9c75,8,75,7,74,7c73,6,72,5,71,5c56,0,43,19,34,29c22,41,6,55,1,71c0,73,1,75,2,76c17,91,36,63,45,53xm20,66c18,68,11,74,10,73c9,68,19,59,22,55c26,50,30,46,34,41c39,36,58,12,67,13c67,21,44,41,40,45c36,50,31,54,27,59c25,61,23,64,20,66xe">
                  <v:path o:connectlocs="115042,135914;184067,61546;191737,23079;189180,17951;181511,12822;86920,74368;2556,182074;5112,194896;115042,135914;51129,169252;25564,187203;56242,141043;86920,105141;171285,33337;102259,115399;69025,151301;51129,169252" o:connectangles="0,0,0,0,0,0,0,0,0,0,0,0,0,0,0,0,0"/>
                  <v:fill on="t" focussize="0,0"/>
                  <v:stroke on="f"/>
                  <v:imagedata o:title=""/>
                  <o:lock v:ext="edit" aspectratio="f"/>
                </v:shape>
                <v:shape id="稻壳儿春秋广告/盗版必究        原创来源：http://chn.docer.com/works?userid=199329941#!/work_time" o:spid="_x0000_s1026" o:spt="100" style="position:absolute;left:9137651;top:4343401;height:254000;width:209550;" filled="t" stroked="f" coordsize="82,99" o:gfxdata="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McMe/&#10;AAAA3AAAAA8AAAAAAAAAAQAgAAAAIgAAAGRycy9kb3ducmV2LnhtbFBLAQIUABQAAAAIAIdO4kAz&#10;LwWeOwAAADkAAAAQAAAAAAAAAAEAIAAAAA4BAABkcnMvc2hhcGV4bWwueG1sUEsFBgAAAAAGAAYA&#10;WwEAALgDAAAAAA==&#10;" path="m40,31c30,41,21,51,12,61c5,69,0,73,1,84c1,84,1,84,1,84c1,84,1,84,1,84c2,86,3,87,4,87c17,99,39,69,46,61c53,53,82,30,75,16c66,0,45,26,40,31xm10,80c11,70,30,54,37,48c40,44,60,20,64,23c69,29,19,78,10,80xe">
                  <v:path o:connectlocs="102219,79535;30665,156505;2555,215515;2555,215515;2555,215515;10221,223212;117552,156505;191661,41050;102219,79535;25554,205252;94553,123151;163551,59010;25554,205252" o:connectangles="0,0,0,0,0,0,0,0,0,0,0,0,0"/>
                  <v:fill on="t" focussize="0,0"/>
                  <v:stroke on="f"/>
                  <v:imagedata o:title=""/>
                  <o:lock v:ext="edit" aspectratio="f"/>
                </v:shape>
                <v:shape id="稻壳儿春秋广告/盗版必究        原创来源：http://chn.docer.com/works?userid=199329941#!/work_time" o:spid="_x0000_s1026" o:spt="100" style="position:absolute;left:8982076;top:3625851;height:1042988;width:1012825;" filled="t" stroked="f" coordsize="396,407" o:gfxdata="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Ify7sAAADc&#10;AAAADwAAAAAAAAABACAAAAAiAAAAZHJzL2Rvd25yZXYueG1sUEsBAhQAFAAAAAgAh07iQDMvBZ47&#10;AAAAOQAAABAAAAAAAAAAAQAgAAAACgEAAGRycy9zaGFwZXhtbC54bWxQSwUGAAAAAAYABgBbAQAA&#10;tAMAAAAA&#10;" path="m359,296c322,259,281,225,242,190c265,167,288,144,311,120c317,115,322,109,327,104c336,97,340,98,350,96c353,95,355,95,358,93c369,86,377,65,382,54c388,43,387,41,379,31c370,22,366,15,355,21c342,28,321,37,311,48c309,51,309,52,308,55c308,58,308,61,308,63c306,70,302,76,297,81c292,86,287,91,282,96c259,119,235,142,212,165c194,149,175,132,157,115c174,90,177,58,158,33c139,8,112,0,82,6c78,7,76,12,78,15c84,25,90,35,95,45c97,48,99,52,101,55c102,57,103,59,103,60c101,70,95,80,91,89c86,89,80,89,74,89c71,88,64,87,61,88c61,88,61,88,61,88c51,74,43,59,35,45c33,41,28,41,25,44c0,66,0,107,20,133c44,163,78,166,112,156c130,175,148,193,166,212c164,214,162,216,160,218c153,211,145,204,138,198c135,196,132,195,129,198c124,203,118,209,115,215c110,224,115,234,111,244c110,247,87,248,82,250c73,254,65,262,58,269c48,278,39,288,31,298c24,306,13,316,9,325c2,339,17,350,25,360c37,372,53,392,68,399c84,407,96,388,106,377c122,362,139,346,152,328c156,323,158,319,159,312c160,299,155,294,171,291c186,289,195,283,205,272c208,269,208,266,205,263c199,257,193,250,187,244c189,242,190,241,192,239c215,262,237,285,260,309c272,321,284,334,297,346c309,359,321,374,337,381c361,390,383,377,390,354c396,330,374,311,359,296xm275,115c287,103,310,87,316,71c317,67,315,58,316,56c318,51,330,46,334,44c340,40,347,37,353,33c361,28,362,27,368,34c374,39,377,41,375,48c374,54,368,61,365,67c362,72,359,80,354,84c349,88,343,87,336,89c319,92,306,112,294,125c275,145,255,165,235,185c229,180,224,176,219,171c238,152,257,133,275,115xm60,88c57,89,58,88,60,88xm186,274c176,281,170,277,160,279c150,281,146,286,146,296c146,305,148,311,144,319c140,327,131,334,125,341c118,348,110,356,103,364c98,369,93,374,88,379c82,384,82,386,74,385c60,383,45,363,36,353c30,346,20,338,22,329c23,321,40,306,46,299c59,284,77,261,98,259c108,258,119,259,123,247c126,239,123,231,125,223c126,219,130,214,134,210c154,228,174,248,193,268c191,270,189,272,186,274xm180,238c176,233,171,228,166,224c168,222,170,220,172,218c177,223,181,228,186,232c184,234,182,236,180,238xm376,347c375,363,364,376,346,371c333,368,323,356,313,346c265,297,217,247,168,197c152,180,135,162,118,145c118,145,118,145,118,145c117,144,115,143,112,144c85,152,59,153,36,133c16,114,11,80,29,58c33,65,37,72,41,79c44,84,48,95,53,98c63,105,84,101,95,102c98,102,100,100,101,97c105,87,116,69,115,58c115,53,110,47,108,42c103,34,98,25,93,16c114,14,131,20,146,38c166,60,162,90,144,113c143,115,144,118,145,120c197,170,252,217,306,264c327,283,350,302,368,325c376,333,377,335,376,347xe">
                  <v:path o:connectlocs="618948,486898;836347,266512;915634,238324;969345,79441;795425,123005;787752,161445;721254,246011;401549,294701;209726,15375;242975,115318;263436,153757;189265,228073;156015,225510;63940,112755;286455,399769;409222,558652;329935,507399;283897,625280;148343,689345;23018,832852;173919,1022487;388761,840540;437356,745723;524315,673970;491066,612467;759618,886667;997479,907168;703350,294701;808213,143506;902846,84566;959114,123005;905404,215260;751945,320328;560122,438208;153458,225510;475720,702158;373415,758536;319704,873854;225072,971234;92075,904606;117651,766224;314589,632968;342723,538151;475720,702158;424568,574027;475720,594528;961672,889230;800540,886667;301801,371580;286455,369017;74171,148632;135554,251137;258321,248574;276225,107630;373415,97379;370857,307514;941211,832852" o:connectangles="0,0,0,0,0,0,0,0,0,0,0,0,0,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9818689;top:4443414;height:111125;width:109538;" filled="t" stroked="f" coordsize="43,43" o:gfxdata="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CRdW/&#10;AAAA3AAAAA8AAAAAAAAAAQAgAAAAIgAAAGRycy9kb3ducmV2LnhtbFBLAQIUABQAAAAIAIdO4kAz&#10;LwWeOwAAADkAAAAQAAAAAAAAAAEAIAAAAA4BAABkcnMvc2hhcGV4bWwueG1sUEsFBgAAAAAGAAYA&#10;WwEAALgDAAAAAA==&#10;" path="m29,6c21,0,11,5,5,12c5,12,5,12,4,13c4,14,4,14,3,15c0,23,2,33,10,38c19,43,30,39,36,31c43,22,37,12,29,6xm27,27c24,30,19,32,15,30c11,28,10,22,12,17c15,13,21,11,25,14c29,18,32,23,27,27xe">
                  <v:path o:connectlocs="73874,15505;12736,31011;10189,33595;7642,38764;25473,98203;91706,80113;73874,15505;68779,69776;38210,77529;30568,43933;63684,36180;68779,69776" o:connectangles="0,0,0,0,0,0,0,0,0,0,0,0"/>
                  <v:fill on="t" focussize="0,0"/>
                  <v:stroke on="f"/>
                  <v:imagedata o:title=""/>
                  <o:lock v:ext="edit" aspectratio="f"/>
                </v:shape>
              </v:group>
            </w:pict>
          </mc:Fallback>
        </mc:AlternateContent>
      </w:r>
      <w:r>
        <mc:AlternateContent>
          <mc:Choice Requires="wps">
            <w:drawing>
              <wp:anchor distT="0" distB="0" distL="114300" distR="114300" simplePos="0" relativeHeight="251638784" behindDoc="0" locked="0" layoutInCell="1" allowOverlap="1">
                <wp:simplePos x="0" y="0"/>
                <wp:positionH relativeFrom="column">
                  <wp:posOffset>1355090</wp:posOffset>
                </wp:positionH>
                <wp:positionV relativeFrom="paragraph">
                  <wp:posOffset>3519805</wp:posOffset>
                </wp:positionV>
                <wp:extent cx="3825875" cy="701040"/>
                <wp:effectExtent l="0" t="0" r="0" b="0"/>
                <wp:wrapNone/>
                <wp:docPr id="163"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498090" y="4434205"/>
                          <a:ext cx="3825875" cy="701040"/>
                        </a:xfrm>
                        <a:prstGeom prst="rect">
                          <a:avLst/>
                        </a:prstGeom>
                        <a:noFill/>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06.7pt;margin-top:277.15pt;height:55.2pt;width:301.25pt;z-index:251638784;mso-width-relative:page;mso-height-relative:page;" filled="f" stroked="f" coordsize="21600,21600" o:gfxdata="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9VYZ9kAAAALAQAADwAAAAAAAAABACAAAAAiAAAAZHJzL2Rvd25yZXYueG1sUEsBAhQA&#10;FAAAAAgAh07iQMOgRWcqAgAA0AMAAA4AAAAAAAAAAQAgAAAAKAEAAGRycy9lMm9Eb2MueG1sUEsF&#10;BgAAAAAGAAYAWQEAAMQFAA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37760" behindDoc="0" locked="0" layoutInCell="1" allowOverlap="1">
                <wp:simplePos x="0" y="0"/>
                <wp:positionH relativeFrom="column">
                  <wp:posOffset>93980</wp:posOffset>
                </wp:positionH>
                <wp:positionV relativeFrom="paragraph">
                  <wp:posOffset>3361055</wp:posOffset>
                </wp:positionV>
                <wp:extent cx="1049655" cy="1011555"/>
                <wp:effectExtent l="0" t="0" r="17145" b="3175"/>
                <wp:wrapNone/>
                <wp:docPr id="162"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236980" y="4275455"/>
                          <a:ext cx="1049655" cy="1011555"/>
                        </a:xfrm>
                        <a:custGeom>
                          <a:avLst/>
                          <a:gdLst>
                            <a:gd name="T0" fmla="*/ 32 w 313"/>
                            <a:gd name="T1" fmla="*/ 167 h 302"/>
                            <a:gd name="T2" fmla="*/ 42 w 313"/>
                            <a:gd name="T3" fmla="*/ 176 h 302"/>
                            <a:gd name="T4" fmla="*/ 42 w 313"/>
                            <a:gd name="T5" fmla="*/ 188 h 302"/>
                            <a:gd name="T6" fmla="*/ 56 w 313"/>
                            <a:gd name="T7" fmla="*/ 231 h 302"/>
                            <a:gd name="T8" fmla="*/ 85 w 313"/>
                            <a:gd name="T9" fmla="*/ 264 h 302"/>
                            <a:gd name="T10" fmla="*/ 123 w 313"/>
                            <a:gd name="T11" fmla="*/ 284 h 302"/>
                            <a:gd name="T12" fmla="*/ 163 w 313"/>
                            <a:gd name="T13" fmla="*/ 288 h 302"/>
                            <a:gd name="T14" fmla="*/ 207 w 313"/>
                            <a:gd name="T15" fmla="*/ 281 h 302"/>
                            <a:gd name="T16" fmla="*/ 247 w 313"/>
                            <a:gd name="T17" fmla="*/ 260 h 302"/>
                            <a:gd name="T18" fmla="*/ 298 w 313"/>
                            <a:gd name="T19" fmla="*/ 185 h 302"/>
                            <a:gd name="T20" fmla="*/ 286 w 313"/>
                            <a:gd name="T21" fmla="*/ 89 h 302"/>
                            <a:gd name="T22" fmla="*/ 205 w 313"/>
                            <a:gd name="T23" fmla="*/ 21 h 302"/>
                            <a:gd name="T24" fmla="*/ 137 w 313"/>
                            <a:gd name="T25" fmla="*/ 14 h 302"/>
                            <a:gd name="T26" fmla="*/ 70 w 313"/>
                            <a:gd name="T27" fmla="*/ 40 h 302"/>
                            <a:gd name="T28" fmla="*/ 22 w 313"/>
                            <a:gd name="T29" fmla="*/ 95 h 302"/>
                            <a:gd name="T30" fmla="*/ 7 w 313"/>
                            <a:gd name="T31" fmla="*/ 167 h 302"/>
                            <a:gd name="T32" fmla="*/ 0 w 313"/>
                            <a:gd name="T33" fmla="*/ 152 h 302"/>
                            <a:gd name="T34" fmla="*/ 1 w 313"/>
                            <a:gd name="T35" fmla="*/ 143 h 302"/>
                            <a:gd name="T36" fmla="*/ 3 w 313"/>
                            <a:gd name="T37" fmla="*/ 135 h 302"/>
                            <a:gd name="T38" fmla="*/ 4 w 313"/>
                            <a:gd name="T39" fmla="*/ 126 h 302"/>
                            <a:gd name="T40" fmla="*/ 6 w 313"/>
                            <a:gd name="T41" fmla="*/ 116 h 302"/>
                            <a:gd name="T42" fmla="*/ 12 w 313"/>
                            <a:gd name="T43" fmla="*/ 98 h 302"/>
                            <a:gd name="T44" fmla="*/ 20 w 313"/>
                            <a:gd name="T45" fmla="*/ 80 h 302"/>
                            <a:gd name="T46" fmla="*/ 25 w 313"/>
                            <a:gd name="T47" fmla="*/ 72 h 302"/>
                            <a:gd name="T48" fmla="*/ 28 w 313"/>
                            <a:gd name="T49" fmla="*/ 68 h 302"/>
                            <a:gd name="T50" fmla="*/ 31 w 313"/>
                            <a:gd name="T51" fmla="*/ 64 h 302"/>
                            <a:gd name="T52" fmla="*/ 93 w 313"/>
                            <a:gd name="T53" fmla="*/ 15 h 302"/>
                            <a:gd name="T54" fmla="*/ 168 w 313"/>
                            <a:gd name="T55" fmla="*/ 2 h 302"/>
                            <a:gd name="T56" fmla="*/ 236 w 313"/>
                            <a:gd name="T57" fmla="*/ 24 h 302"/>
                            <a:gd name="T58" fmla="*/ 277 w 313"/>
                            <a:gd name="T59" fmla="*/ 59 h 302"/>
                            <a:gd name="T60" fmla="*/ 305 w 313"/>
                            <a:gd name="T61" fmla="*/ 103 h 302"/>
                            <a:gd name="T62" fmla="*/ 313 w 313"/>
                            <a:gd name="T63" fmla="*/ 153 h 302"/>
                            <a:gd name="T64" fmla="*/ 304 w 313"/>
                            <a:gd name="T65" fmla="*/ 201 h 302"/>
                            <a:gd name="T66" fmla="*/ 245 w 313"/>
                            <a:gd name="T67" fmla="*/ 276 h 302"/>
                            <a:gd name="T68" fmla="*/ 156 w 313"/>
                            <a:gd name="T69" fmla="*/ 301 h 302"/>
                            <a:gd name="T70" fmla="*/ 107 w 313"/>
                            <a:gd name="T71" fmla="*/ 289 h 302"/>
                            <a:gd name="T72" fmla="*/ 64 w 313"/>
                            <a:gd name="T73" fmla="*/ 259 h 302"/>
                            <a:gd name="T74" fmla="*/ 41 w 313"/>
                            <a:gd name="T75" fmla="*/ 229 h 302"/>
                            <a:gd name="T76" fmla="*/ 33 w 313"/>
                            <a:gd name="T77" fmla="*/ 211 h 302"/>
                            <a:gd name="T78" fmla="*/ 31 w 313"/>
                            <a:gd name="T79" fmla="*/ 201 h 302"/>
                            <a:gd name="T80" fmla="*/ 29 w 313"/>
                            <a:gd name="T81" fmla="*/ 196 h 302"/>
                            <a:gd name="T82" fmla="*/ 29 w 313"/>
                            <a:gd name="T83" fmla="*/ 191 h 302"/>
                            <a:gd name="T84" fmla="*/ 27 w 313"/>
                            <a:gd name="T85" fmla="*/ 185 h 302"/>
                            <a:gd name="T86" fmla="*/ 26 w 313"/>
                            <a:gd name="T87" fmla="*/ 182 h 302"/>
                            <a:gd name="T88" fmla="*/ 26 w 313"/>
                            <a:gd name="T89" fmla="*/ 178 h 302"/>
                            <a:gd name="T90" fmla="*/ 32 w 313"/>
                            <a:gd name="T91" fmla="*/ 167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13" h="302">
                              <a:moveTo>
                                <a:pt x="32" y="167"/>
                              </a:moveTo>
                              <a:cubicBezTo>
                                <a:pt x="40" y="169"/>
                                <a:pt x="42" y="172"/>
                                <a:pt x="42" y="176"/>
                              </a:cubicBezTo>
                              <a:cubicBezTo>
                                <a:pt x="42" y="180"/>
                                <a:pt x="41" y="185"/>
                                <a:pt x="42" y="188"/>
                              </a:cubicBezTo>
                              <a:cubicBezTo>
                                <a:pt x="44" y="203"/>
                                <a:pt x="49" y="218"/>
                                <a:pt x="56" y="231"/>
                              </a:cubicBezTo>
                              <a:cubicBezTo>
                                <a:pt x="64" y="244"/>
                                <a:pt x="74" y="255"/>
                                <a:pt x="85" y="264"/>
                              </a:cubicBezTo>
                              <a:cubicBezTo>
                                <a:pt x="97" y="273"/>
                                <a:pt x="110" y="280"/>
                                <a:pt x="123" y="284"/>
                              </a:cubicBezTo>
                              <a:cubicBezTo>
                                <a:pt x="136" y="287"/>
                                <a:pt x="150" y="289"/>
                                <a:pt x="163" y="288"/>
                              </a:cubicBezTo>
                              <a:cubicBezTo>
                                <a:pt x="178" y="288"/>
                                <a:pt x="193" y="285"/>
                                <a:pt x="207" y="281"/>
                              </a:cubicBezTo>
                              <a:cubicBezTo>
                                <a:pt x="222" y="276"/>
                                <a:pt x="235" y="269"/>
                                <a:pt x="247" y="260"/>
                              </a:cubicBezTo>
                              <a:cubicBezTo>
                                <a:pt x="272" y="243"/>
                                <a:pt x="291" y="217"/>
                                <a:pt x="298" y="185"/>
                              </a:cubicBezTo>
                              <a:cubicBezTo>
                                <a:pt x="305" y="155"/>
                                <a:pt x="302" y="120"/>
                                <a:pt x="286" y="89"/>
                              </a:cubicBezTo>
                              <a:cubicBezTo>
                                <a:pt x="270" y="59"/>
                                <a:pt x="241" y="33"/>
                                <a:pt x="205" y="21"/>
                              </a:cubicBezTo>
                              <a:cubicBezTo>
                                <a:pt x="184" y="13"/>
                                <a:pt x="161" y="11"/>
                                <a:pt x="137" y="14"/>
                              </a:cubicBezTo>
                              <a:cubicBezTo>
                                <a:pt x="114" y="17"/>
                                <a:pt x="90" y="25"/>
                                <a:pt x="70" y="40"/>
                              </a:cubicBezTo>
                              <a:cubicBezTo>
                                <a:pt x="50" y="54"/>
                                <a:pt x="33" y="73"/>
                                <a:pt x="22" y="95"/>
                              </a:cubicBezTo>
                              <a:cubicBezTo>
                                <a:pt x="11" y="117"/>
                                <a:pt x="6" y="142"/>
                                <a:pt x="7" y="167"/>
                              </a:cubicBezTo>
                              <a:cubicBezTo>
                                <a:pt x="2" y="164"/>
                                <a:pt x="0" y="159"/>
                                <a:pt x="0" y="152"/>
                              </a:cubicBezTo>
                              <a:cubicBezTo>
                                <a:pt x="0" y="149"/>
                                <a:pt x="1" y="146"/>
                                <a:pt x="1" y="143"/>
                              </a:cubicBezTo>
                              <a:cubicBezTo>
                                <a:pt x="2" y="140"/>
                                <a:pt x="2" y="137"/>
                                <a:pt x="3" y="135"/>
                              </a:cubicBezTo>
                              <a:cubicBezTo>
                                <a:pt x="3" y="132"/>
                                <a:pt x="3" y="129"/>
                                <a:pt x="4" y="126"/>
                              </a:cubicBezTo>
                              <a:cubicBezTo>
                                <a:pt x="5" y="123"/>
                                <a:pt x="5" y="119"/>
                                <a:pt x="6" y="116"/>
                              </a:cubicBezTo>
                              <a:cubicBezTo>
                                <a:pt x="7" y="110"/>
                                <a:pt x="10" y="104"/>
                                <a:pt x="12" y="98"/>
                              </a:cubicBezTo>
                              <a:cubicBezTo>
                                <a:pt x="14" y="92"/>
                                <a:pt x="17" y="86"/>
                                <a:pt x="20" y="80"/>
                              </a:cubicBezTo>
                              <a:cubicBezTo>
                                <a:pt x="25" y="72"/>
                                <a:pt x="25" y="72"/>
                                <a:pt x="25" y="72"/>
                              </a:cubicBezTo>
                              <a:cubicBezTo>
                                <a:pt x="26" y="70"/>
                                <a:pt x="27" y="69"/>
                                <a:pt x="28" y="68"/>
                              </a:cubicBezTo>
                              <a:cubicBezTo>
                                <a:pt x="31" y="64"/>
                                <a:pt x="31" y="64"/>
                                <a:pt x="31" y="64"/>
                              </a:cubicBezTo>
                              <a:cubicBezTo>
                                <a:pt x="47" y="42"/>
                                <a:pt x="68" y="25"/>
                                <a:pt x="93" y="15"/>
                              </a:cubicBezTo>
                              <a:cubicBezTo>
                                <a:pt x="117" y="4"/>
                                <a:pt x="143" y="0"/>
                                <a:pt x="168" y="2"/>
                              </a:cubicBezTo>
                              <a:cubicBezTo>
                                <a:pt x="193" y="4"/>
                                <a:pt x="216" y="12"/>
                                <a:pt x="236" y="24"/>
                              </a:cubicBezTo>
                              <a:cubicBezTo>
                                <a:pt x="251" y="34"/>
                                <a:pt x="265" y="45"/>
                                <a:pt x="277" y="59"/>
                              </a:cubicBezTo>
                              <a:cubicBezTo>
                                <a:pt x="289" y="72"/>
                                <a:pt x="299" y="87"/>
                                <a:pt x="305" y="103"/>
                              </a:cubicBezTo>
                              <a:cubicBezTo>
                                <a:pt x="310" y="119"/>
                                <a:pt x="313" y="136"/>
                                <a:pt x="313" y="153"/>
                              </a:cubicBezTo>
                              <a:cubicBezTo>
                                <a:pt x="313" y="169"/>
                                <a:pt x="310" y="186"/>
                                <a:pt x="304" y="201"/>
                              </a:cubicBezTo>
                              <a:cubicBezTo>
                                <a:pt x="293" y="232"/>
                                <a:pt x="272" y="258"/>
                                <a:pt x="245" y="276"/>
                              </a:cubicBezTo>
                              <a:cubicBezTo>
                                <a:pt x="219" y="293"/>
                                <a:pt x="188" y="302"/>
                                <a:pt x="156" y="301"/>
                              </a:cubicBezTo>
                              <a:cubicBezTo>
                                <a:pt x="139" y="300"/>
                                <a:pt x="122" y="296"/>
                                <a:pt x="107" y="289"/>
                              </a:cubicBezTo>
                              <a:cubicBezTo>
                                <a:pt x="91" y="282"/>
                                <a:pt x="77" y="271"/>
                                <a:pt x="64" y="259"/>
                              </a:cubicBezTo>
                              <a:cubicBezTo>
                                <a:pt x="55" y="250"/>
                                <a:pt x="47" y="240"/>
                                <a:pt x="41" y="229"/>
                              </a:cubicBezTo>
                              <a:cubicBezTo>
                                <a:pt x="38" y="223"/>
                                <a:pt x="36" y="217"/>
                                <a:pt x="33" y="211"/>
                              </a:cubicBezTo>
                              <a:cubicBezTo>
                                <a:pt x="32" y="207"/>
                                <a:pt x="32" y="204"/>
                                <a:pt x="31" y="201"/>
                              </a:cubicBezTo>
                              <a:cubicBezTo>
                                <a:pt x="30" y="199"/>
                                <a:pt x="30" y="198"/>
                                <a:pt x="29" y="196"/>
                              </a:cubicBezTo>
                              <a:cubicBezTo>
                                <a:pt x="29" y="194"/>
                                <a:pt x="29" y="193"/>
                                <a:pt x="29" y="191"/>
                              </a:cubicBezTo>
                              <a:cubicBezTo>
                                <a:pt x="28" y="189"/>
                                <a:pt x="28" y="187"/>
                                <a:pt x="27" y="185"/>
                              </a:cubicBezTo>
                              <a:cubicBezTo>
                                <a:pt x="27" y="184"/>
                                <a:pt x="27" y="183"/>
                                <a:pt x="26" y="182"/>
                              </a:cubicBezTo>
                              <a:cubicBezTo>
                                <a:pt x="26" y="180"/>
                                <a:pt x="26" y="179"/>
                                <a:pt x="26" y="178"/>
                              </a:cubicBezTo>
                              <a:cubicBezTo>
                                <a:pt x="26" y="174"/>
                                <a:pt x="27" y="170"/>
                                <a:pt x="32" y="167"/>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7.4pt;margin-top:264.65pt;height:79.65pt;width:82.65pt;z-index:251637760;mso-width-relative:page;mso-height-relative:page;" fillcolor="#3C3C3B" filled="t" stroked="f" coordsize="313,302" o:gfxdata="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" path="m32,167c40,169,42,172,42,176c42,180,41,185,42,188c44,203,49,218,56,231c64,244,74,255,85,264c97,273,110,280,123,284c136,287,150,289,163,288c178,288,193,285,207,281c222,276,235,269,247,260c272,243,291,217,298,185c305,155,302,120,286,89c270,59,241,33,205,21c184,13,161,11,137,14c114,17,90,25,70,40c50,54,33,73,22,95c11,117,6,142,7,167c2,164,0,159,0,152c0,149,1,146,1,143c2,140,2,137,3,135c3,132,3,129,4,126c5,123,5,119,6,116c7,110,10,104,12,98c14,92,17,86,20,80c25,72,25,72,25,72c26,70,27,69,28,68c31,64,31,64,31,64c47,42,68,25,93,15c117,4,143,0,168,2c193,4,216,12,236,24c251,34,265,45,277,59c289,72,299,87,305,103c310,119,313,136,313,153c313,169,310,186,304,201c293,232,272,258,245,276c219,293,188,302,156,301c139,300,122,296,107,289c91,282,77,271,64,259c55,250,47,240,41,229c38,223,36,217,33,211c32,207,32,204,31,201c30,199,30,198,29,196c29,194,29,193,29,191c28,189,28,187,27,185c27,184,27,183,26,182c26,180,26,179,26,178c26,174,27,170,32,167xe">
                <v:path o:connectlocs="107312,559369;140848,589515;140848,629709;187797,773739;285050,884273;412484,951263;546625,964661;694180,941215;828321,870875;999352,619661;959109,298107;687473,70339;459433,46893;234747,133980;73777,318204;23474,559369;0,509127;3353,478981;10060,452185;13414,422039;20121,388544;40242,328252;67070,267961;83838,241165;93898,227767;103959,214369;311878,50242;563393,6699;791433,80388;928927,197621;1022826,345000;1049655,512476;1019473,673253;821614,924467;523150,1008205;358827,968011;214625,867525;137494,767040;110666,706748;103959,673253;97252,656505;97252,639758;90545,619661;87191,609612;87191,596214;107312,559369" o:connectangles="0,0,0,0,0,0,0,0,0,0,0,0,0,0,0,0,0,0,0,0,0,0,0,0,0,0,0,0,0,0,0,0,0,0,0,0,0,0,0,0,0,0,0,0,0,0"/>
                <v:fill on="t" focussize="0,0"/>
                <v:stroke on="f"/>
                <v:imagedata o:title=""/>
                <o:lock v:ext="edit" aspectratio="f"/>
              </v:shape>
            </w:pict>
          </mc:Fallback>
        </mc:AlternateContent>
      </w:r>
      <w:r>
        <mc:AlternateContent>
          <mc:Choice Requires="wpg">
            <w:drawing>
              <wp:anchor distT="0" distB="0" distL="114300" distR="114300" simplePos="0" relativeHeight="251636736" behindDoc="0" locked="0" layoutInCell="1" allowOverlap="1">
                <wp:simplePos x="0" y="0"/>
                <wp:positionH relativeFrom="column">
                  <wp:posOffset>332740</wp:posOffset>
                </wp:positionH>
                <wp:positionV relativeFrom="paragraph">
                  <wp:posOffset>1597025</wp:posOffset>
                </wp:positionV>
                <wp:extent cx="571500" cy="535940"/>
                <wp:effectExtent l="0" t="0" r="2540" b="0"/>
                <wp:wrapNone/>
                <wp:docPr id="152" name="组合 42"/>
                <wp:cNvGraphicFramePr/>
                <a:graphic xmlns:a="http://schemas.openxmlformats.org/drawingml/2006/main">
                  <a:graphicData uri="http://schemas.microsoft.com/office/word/2010/wordprocessingGroup">
                    <wpg:wgp>
                      <wpg:cNvGrpSpPr/>
                      <wpg:grpSpPr>
                        <a:xfrm>
                          <a:off x="0" y="0"/>
                          <a:ext cx="571500" cy="535940"/>
                          <a:chOff x="6237288" y="5097464"/>
                          <a:chExt cx="1068388" cy="1001713"/>
                        </a:xfrm>
                        <a:solidFill>
                          <a:srgbClr val="3C3C3B"/>
                        </a:solidFill>
                      </wpg:grpSpPr>
                      <wps:wsp>
                        <wps:cNvPr id="153" name="稻壳儿春秋广告/盗版必究        原创来源：http://chn.docer.com/works?userid=199329941#!/work_time"/>
                        <wps:cNvSpPr>
                          <a:spLocks noEditPoints="1"/>
                        </wps:cNvSpPr>
                        <wps:spPr bwMode="auto">
                          <a:xfrm>
                            <a:off x="6237288" y="5097464"/>
                            <a:ext cx="1068388" cy="1001713"/>
                          </a:xfrm>
                          <a:custGeom>
                            <a:avLst/>
                            <a:gdLst>
                              <a:gd name="T0" fmla="*/ 383 w 417"/>
                              <a:gd name="T1" fmla="*/ 188 h 391"/>
                              <a:gd name="T2" fmla="*/ 305 w 417"/>
                              <a:gd name="T3" fmla="*/ 109 h 391"/>
                              <a:gd name="T4" fmla="*/ 228 w 417"/>
                              <a:gd name="T5" fmla="*/ 31 h 391"/>
                              <a:gd name="T6" fmla="*/ 197 w 417"/>
                              <a:gd name="T7" fmla="*/ 3 h 391"/>
                              <a:gd name="T8" fmla="*/ 170 w 417"/>
                              <a:gd name="T9" fmla="*/ 5 h 391"/>
                              <a:gd name="T10" fmla="*/ 169 w 417"/>
                              <a:gd name="T11" fmla="*/ 5 h 391"/>
                              <a:gd name="T12" fmla="*/ 161 w 417"/>
                              <a:gd name="T13" fmla="*/ 2 h 391"/>
                              <a:gd name="T14" fmla="*/ 124 w 417"/>
                              <a:gd name="T15" fmla="*/ 4 h 391"/>
                              <a:gd name="T16" fmla="*/ 57 w 417"/>
                              <a:gd name="T17" fmla="*/ 11 h 391"/>
                              <a:gd name="T18" fmla="*/ 13 w 417"/>
                              <a:gd name="T19" fmla="*/ 31 h 391"/>
                              <a:gd name="T20" fmla="*/ 4 w 417"/>
                              <a:gd name="T21" fmla="*/ 95 h 391"/>
                              <a:gd name="T22" fmla="*/ 4 w 417"/>
                              <a:gd name="T23" fmla="*/ 158 h 391"/>
                              <a:gd name="T24" fmla="*/ 71 w 417"/>
                              <a:gd name="T25" fmla="*/ 239 h 391"/>
                              <a:gd name="T26" fmla="*/ 161 w 417"/>
                              <a:gd name="T27" fmla="*/ 327 h 391"/>
                              <a:gd name="T28" fmla="*/ 198 w 417"/>
                              <a:gd name="T29" fmla="*/ 362 h 391"/>
                              <a:gd name="T30" fmla="*/ 218 w 417"/>
                              <a:gd name="T31" fmla="*/ 376 h 391"/>
                              <a:gd name="T32" fmla="*/ 219 w 417"/>
                              <a:gd name="T33" fmla="*/ 376 h 391"/>
                              <a:gd name="T34" fmla="*/ 221 w 417"/>
                              <a:gd name="T35" fmla="*/ 376 h 391"/>
                              <a:gd name="T36" fmla="*/ 234 w 417"/>
                              <a:gd name="T37" fmla="*/ 368 h 391"/>
                              <a:gd name="T38" fmla="*/ 296 w 417"/>
                              <a:gd name="T39" fmla="*/ 339 h 391"/>
                              <a:gd name="T40" fmla="*/ 352 w 417"/>
                              <a:gd name="T41" fmla="*/ 284 h 391"/>
                              <a:gd name="T42" fmla="*/ 403 w 417"/>
                              <a:gd name="T43" fmla="*/ 230 h 391"/>
                              <a:gd name="T44" fmla="*/ 383 w 417"/>
                              <a:gd name="T45" fmla="*/ 188 h 391"/>
                              <a:gd name="T46" fmla="*/ 219 w 417"/>
                              <a:gd name="T47" fmla="*/ 364 h 391"/>
                              <a:gd name="T48" fmla="*/ 207 w 417"/>
                              <a:gd name="T49" fmla="*/ 353 h 391"/>
                              <a:gd name="T50" fmla="*/ 180 w 417"/>
                              <a:gd name="T51" fmla="*/ 328 h 391"/>
                              <a:gd name="T52" fmla="*/ 113 w 417"/>
                              <a:gd name="T53" fmla="*/ 263 h 391"/>
                              <a:gd name="T54" fmla="*/ 41 w 417"/>
                              <a:gd name="T55" fmla="*/ 194 h 391"/>
                              <a:gd name="T56" fmla="*/ 15 w 417"/>
                              <a:gd name="T57" fmla="*/ 152 h 391"/>
                              <a:gd name="T58" fmla="*/ 16 w 417"/>
                              <a:gd name="T59" fmla="*/ 102 h 391"/>
                              <a:gd name="T60" fmla="*/ 23 w 417"/>
                              <a:gd name="T61" fmla="*/ 42 h 391"/>
                              <a:gd name="T62" fmla="*/ 52 w 417"/>
                              <a:gd name="T63" fmla="*/ 23 h 391"/>
                              <a:gd name="T64" fmla="*/ 94 w 417"/>
                              <a:gd name="T65" fmla="*/ 18 h 391"/>
                              <a:gd name="T66" fmla="*/ 153 w 417"/>
                              <a:gd name="T67" fmla="*/ 14 h 391"/>
                              <a:gd name="T68" fmla="*/ 215 w 417"/>
                              <a:gd name="T69" fmla="*/ 66 h 391"/>
                              <a:gd name="T70" fmla="*/ 307 w 417"/>
                              <a:gd name="T71" fmla="*/ 160 h 391"/>
                              <a:gd name="T72" fmla="*/ 353 w 417"/>
                              <a:gd name="T73" fmla="*/ 205 h 391"/>
                              <a:gd name="T74" fmla="*/ 358 w 417"/>
                              <a:gd name="T75" fmla="*/ 228 h 391"/>
                              <a:gd name="T76" fmla="*/ 342 w 417"/>
                              <a:gd name="T77" fmla="*/ 245 h 391"/>
                              <a:gd name="T78" fmla="*/ 268 w 417"/>
                              <a:gd name="T79" fmla="*/ 320 h 391"/>
                              <a:gd name="T80" fmla="*/ 236 w 417"/>
                              <a:gd name="T81" fmla="*/ 350 h 391"/>
                              <a:gd name="T82" fmla="*/ 219 w 417"/>
                              <a:gd name="T83" fmla="*/ 364 h 391"/>
                              <a:gd name="T84" fmla="*/ 396 w 417"/>
                              <a:gd name="T85" fmla="*/ 220 h 391"/>
                              <a:gd name="T86" fmla="*/ 386 w 417"/>
                              <a:gd name="T87" fmla="*/ 231 h 391"/>
                              <a:gd name="T88" fmla="*/ 301 w 417"/>
                              <a:gd name="T89" fmla="*/ 317 h 391"/>
                              <a:gd name="T90" fmla="*/ 266 w 417"/>
                              <a:gd name="T91" fmla="*/ 350 h 391"/>
                              <a:gd name="T92" fmla="*/ 243 w 417"/>
                              <a:gd name="T93" fmla="*/ 360 h 391"/>
                              <a:gd name="T94" fmla="*/ 267 w 417"/>
                              <a:gd name="T95" fmla="*/ 337 h 391"/>
                              <a:gd name="T96" fmla="*/ 348 w 417"/>
                              <a:gd name="T97" fmla="*/ 255 h 391"/>
                              <a:gd name="T98" fmla="*/ 377 w 417"/>
                              <a:gd name="T99" fmla="*/ 221 h 391"/>
                              <a:gd name="T100" fmla="*/ 351 w 417"/>
                              <a:gd name="T101" fmla="*/ 186 h 391"/>
                              <a:gd name="T102" fmla="*/ 236 w 417"/>
                              <a:gd name="T103" fmla="*/ 70 h 391"/>
                              <a:gd name="T104" fmla="*/ 183 w 417"/>
                              <a:gd name="T105" fmla="*/ 18 h 391"/>
                              <a:gd name="T106" fmla="*/ 181 w 417"/>
                              <a:gd name="T107" fmla="*/ 15 h 391"/>
                              <a:gd name="T108" fmla="*/ 189 w 417"/>
                              <a:gd name="T109" fmla="*/ 15 h 391"/>
                              <a:gd name="T110" fmla="*/ 212 w 417"/>
                              <a:gd name="T111" fmla="*/ 31 h 391"/>
                              <a:gd name="T112" fmla="*/ 241 w 417"/>
                              <a:gd name="T113" fmla="*/ 60 h 391"/>
                              <a:gd name="T114" fmla="*/ 299 w 417"/>
                              <a:gd name="T115" fmla="*/ 120 h 391"/>
                              <a:gd name="T116" fmla="*/ 359 w 417"/>
                              <a:gd name="T117" fmla="*/ 180 h 391"/>
                              <a:gd name="T118" fmla="*/ 389 w 417"/>
                              <a:gd name="T119" fmla="*/ 209 h 391"/>
                              <a:gd name="T120" fmla="*/ 396 w 417"/>
                              <a:gd name="T121" fmla="*/ 22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7" h="391">
                                <a:moveTo>
                                  <a:pt x="383" y="188"/>
                                </a:moveTo>
                                <a:cubicBezTo>
                                  <a:pt x="357" y="162"/>
                                  <a:pt x="331" y="135"/>
                                  <a:pt x="305" y="109"/>
                                </a:cubicBezTo>
                                <a:cubicBezTo>
                                  <a:pt x="280" y="83"/>
                                  <a:pt x="254" y="56"/>
                                  <a:pt x="228" y="31"/>
                                </a:cubicBezTo>
                                <a:cubicBezTo>
                                  <a:pt x="220" y="23"/>
                                  <a:pt x="209" y="7"/>
                                  <a:pt x="197" y="3"/>
                                </a:cubicBezTo>
                                <a:cubicBezTo>
                                  <a:pt x="189" y="1"/>
                                  <a:pt x="178" y="4"/>
                                  <a:pt x="170" y="5"/>
                                </a:cubicBezTo>
                                <a:cubicBezTo>
                                  <a:pt x="169" y="5"/>
                                  <a:pt x="169" y="5"/>
                                  <a:pt x="169" y="5"/>
                                </a:cubicBezTo>
                                <a:cubicBezTo>
                                  <a:pt x="167" y="4"/>
                                  <a:pt x="164" y="3"/>
                                  <a:pt x="161" y="2"/>
                                </a:cubicBezTo>
                                <a:cubicBezTo>
                                  <a:pt x="149" y="0"/>
                                  <a:pt x="135" y="3"/>
                                  <a:pt x="124" y="4"/>
                                </a:cubicBezTo>
                                <a:cubicBezTo>
                                  <a:pt x="101" y="5"/>
                                  <a:pt x="79" y="7"/>
                                  <a:pt x="57" y="11"/>
                                </a:cubicBezTo>
                                <a:cubicBezTo>
                                  <a:pt x="40" y="13"/>
                                  <a:pt x="17" y="11"/>
                                  <a:pt x="13" y="31"/>
                                </a:cubicBezTo>
                                <a:cubicBezTo>
                                  <a:pt x="8" y="51"/>
                                  <a:pt x="6" y="74"/>
                                  <a:pt x="4" y="95"/>
                                </a:cubicBezTo>
                                <a:cubicBezTo>
                                  <a:pt x="2" y="114"/>
                                  <a:pt x="0" y="138"/>
                                  <a:pt x="4" y="158"/>
                                </a:cubicBezTo>
                                <a:cubicBezTo>
                                  <a:pt x="9" y="191"/>
                                  <a:pt x="48" y="219"/>
                                  <a:pt x="71" y="239"/>
                                </a:cubicBezTo>
                                <a:cubicBezTo>
                                  <a:pt x="101" y="268"/>
                                  <a:pt x="131" y="298"/>
                                  <a:pt x="161" y="327"/>
                                </a:cubicBezTo>
                                <a:cubicBezTo>
                                  <a:pt x="173" y="339"/>
                                  <a:pt x="185" y="351"/>
                                  <a:pt x="198" y="362"/>
                                </a:cubicBezTo>
                                <a:cubicBezTo>
                                  <a:pt x="203" y="366"/>
                                  <a:pt x="211" y="375"/>
                                  <a:pt x="218" y="376"/>
                                </a:cubicBezTo>
                                <a:cubicBezTo>
                                  <a:pt x="218" y="376"/>
                                  <a:pt x="219" y="376"/>
                                  <a:pt x="219" y="376"/>
                                </a:cubicBezTo>
                                <a:cubicBezTo>
                                  <a:pt x="220" y="376"/>
                                  <a:pt x="220" y="376"/>
                                  <a:pt x="221" y="376"/>
                                </a:cubicBezTo>
                                <a:cubicBezTo>
                                  <a:pt x="226" y="375"/>
                                  <a:pt x="230" y="371"/>
                                  <a:pt x="234" y="368"/>
                                </a:cubicBezTo>
                                <a:cubicBezTo>
                                  <a:pt x="255" y="391"/>
                                  <a:pt x="282" y="353"/>
                                  <a:pt x="296" y="339"/>
                                </a:cubicBezTo>
                                <a:cubicBezTo>
                                  <a:pt x="315" y="321"/>
                                  <a:pt x="333" y="303"/>
                                  <a:pt x="352" y="284"/>
                                </a:cubicBezTo>
                                <a:cubicBezTo>
                                  <a:pt x="369" y="267"/>
                                  <a:pt x="389" y="249"/>
                                  <a:pt x="403" y="230"/>
                                </a:cubicBezTo>
                                <a:cubicBezTo>
                                  <a:pt x="417" y="211"/>
                                  <a:pt x="397" y="200"/>
                                  <a:pt x="383" y="188"/>
                                </a:cubicBezTo>
                                <a:close/>
                                <a:moveTo>
                                  <a:pt x="219" y="364"/>
                                </a:moveTo>
                                <a:cubicBezTo>
                                  <a:pt x="215" y="362"/>
                                  <a:pt x="210" y="356"/>
                                  <a:pt x="207" y="353"/>
                                </a:cubicBezTo>
                                <a:cubicBezTo>
                                  <a:pt x="197" y="345"/>
                                  <a:pt x="189" y="337"/>
                                  <a:pt x="180" y="328"/>
                                </a:cubicBezTo>
                                <a:cubicBezTo>
                                  <a:pt x="157" y="307"/>
                                  <a:pt x="135" y="285"/>
                                  <a:pt x="113" y="263"/>
                                </a:cubicBezTo>
                                <a:cubicBezTo>
                                  <a:pt x="89" y="240"/>
                                  <a:pt x="64" y="218"/>
                                  <a:pt x="41" y="194"/>
                                </a:cubicBezTo>
                                <a:cubicBezTo>
                                  <a:pt x="30" y="182"/>
                                  <a:pt x="17" y="170"/>
                                  <a:pt x="15" y="152"/>
                                </a:cubicBezTo>
                                <a:cubicBezTo>
                                  <a:pt x="13" y="136"/>
                                  <a:pt x="15" y="118"/>
                                  <a:pt x="16" y="102"/>
                                </a:cubicBezTo>
                                <a:cubicBezTo>
                                  <a:pt x="17" y="83"/>
                                  <a:pt x="18" y="61"/>
                                  <a:pt x="23" y="42"/>
                                </a:cubicBezTo>
                                <a:cubicBezTo>
                                  <a:pt x="28" y="24"/>
                                  <a:pt x="36" y="26"/>
                                  <a:pt x="52" y="23"/>
                                </a:cubicBezTo>
                                <a:cubicBezTo>
                                  <a:pt x="66" y="21"/>
                                  <a:pt x="80" y="20"/>
                                  <a:pt x="94" y="18"/>
                                </a:cubicBezTo>
                                <a:cubicBezTo>
                                  <a:pt x="112" y="17"/>
                                  <a:pt x="135" y="11"/>
                                  <a:pt x="153" y="14"/>
                                </a:cubicBezTo>
                                <a:cubicBezTo>
                                  <a:pt x="176" y="18"/>
                                  <a:pt x="199" y="50"/>
                                  <a:pt x="215" y="66"/>
                                </a:cubicBezTo>
                                <a:cubicBezTo>
                                  <a:pt x="246" y="97"/>
                                  <a:pt x="276" y="129"/>
                                  <a:pt x="307" y="160"/>
                                </a:cubicBezTo>
                                <a:cubicBezTo>
                                  <a:pt x="322" y="175"/>
                                  <a:pt x="338" y="191"/>
                                  <a:pt x="353" y="205"/>
                                </a:cubicBezTo>
                                <a:cubicBezTo>
                                  <a:pt x="362" y="213"/>
                                  <a:pt x="367" y="217"/>
                                  <a:pt x="358" y="228"/>
                                </a:cubicBezTo>
                                <a:cubicBezTo>
                                  <a:pt x="352" y="233"/>
                                  <a:pt x="347" y="239"/>
                                  <a:pt x="342" y="245"/>
                                </a:cubicBezTo>
                                <a:cubicBezTo>
                                  <a:pt x="317" y="270"/>
                                  <a:pt x="293" y="295"/>
                                  <a:pt x="268" y="320"/>
                                </a:cubicBezTo>
                                <a:cubicBezTo>
                                  <a:pt x="257" y="330"/>
                                  <a:pt x="247" y="340"/>
                                  <a:pt x="236" y="350"/>
                                </a:cubicBezTo>
                                <a:cubicBezTo>
                                  <a:pt x="232" y="354"/>
                                  <a:pt x="225" y="362"/>
                                  <a:pt x="219" y="364"/>
                                </a:cubicBezTo>
                                <a:close/>
                                <a:moveTo>
                                  <a:pt x="396" y="220"/>
                                </a:moveTo>
                                <a:cubicBezTo>
                                  <a:pt x="395" y="222"/>
                                  <a:pt x="388" y="229"/>
                                  <a:pt x="386" y="231"/>
                                </a:cubicBezTo>
                                <a:cubicBezTo>
                                  <a:pt x="358" y="260"/>
                                  <a:pt x="330" y="289"/>
                                  <a:pt x="301" y="317"/>
                                </a:cubicBezTo>
                                <a:cubicBezTo>
                                  <a:pt x="290" y="328"/>
                                  <a:pt x="278" y="340"/>
                                  <a:pt x="266" y="350"/>
                                </a:cubicBezTo>
                                <a:cubicBezTo>
                                  <a:pt x="259" y="357"/>
                                  <a:pt x="252" y="368"/>
                                  <a:pt x="243" y="360"/>
                                </a:cubicBezTo>
                                <a:cubicBezTo>
                                  <a:pt x="251" y="353"/>
                                  <a:pt x="259" y="345"/>
                                  <a:pt x="267" y="337"/>
                                </a:cubicBezTo>
                                <a:cubicBezTo>
                                  <a:pt x="295" y="310"/>
                                  <a:pt x="322" y="283"/>
                                  <a:pt x="348" y="255"/>
                                </a:cubicBezTo>
                                <a:cubicBezTo>
                                  <a:pt x="357" y="246"/>
                                  <a:pt x="374" y="233"/>
                                  <a:pt x="377" y="221"/>
                                </a:cubicBezTo>
                                <a:cubicBezTo>
                                  <a:pt x="380" y="207"/>
                                  <a:pt x="359" y="194"/>
                                  <a:pt x="351" y="186"/>
                                </a:cubicBezTo>
                                <a:cubicBezTo>
                                  <a:pt x="311" y="149"/>
                                  <a:pt x="274" y="109"/>
                                  <a:pt x="236" y="70"/>
                                </a:cubicBezTo>
                                <a:cubicBezTo>
                                  <a:pt x="219" y="52"/>
                                  <a:pt x="201" y="35"/>
                                  <a:pt x="183" y="18"/>
                                </a:cubicBezTo>
                                <a:cubicBezTo>
                                  <a:pt x="182" y="17"/>
                                  <a:pt x="182" y="16"/>
                                  <a:pt x="181" y="15"/>
                                </a:cubicBezTo>
                                <a:cubicBezTo>
                                  <a:pt x="184" y="15"/>
                                  <a:pt x="187" y="14"/>
                                  <a:pt x="189" y="15"/>
                                </a:cubicBezTo>
                                <a:cubicBezTo>
                                  <a:pt x="198" y="16"/>
                                  <a:pt x="206" y="26"/>
                                  <a:pt x="212" y="31"/>
                                </a:cubicBezTo>
                                <a:cubicBezTo>
                                  <a:pt x="222" y="41"/>
                                  <a:pt x="231" y="50"/>
                                  <a:pt x="241" y="60"/>
                                </a:cubicBezTo>
                                <a:cubicBezTo>
                                  <a:pt x="261" y="80"/>
                                  <a:pt x="280" y="100"/>
                                  <a:pt x="299" y="120"/>
                                </a:cubicBezTo>
                                <a:cubicBezTo>
                                  <a:pt x="319" y="140"/>
                                  <a:pt x="338" y="160"/>
                                  <a:pt x="359" y="180"/>
                                </a:cubicBezTo>
                                <a:cubicBezTo>
                                  <a:pt x="368" y="190"/>
                                  <a:pt x="380" y="199"/>
                                  <a:pt x="389" y="209"/>
                                </a:cubicBezTo>
                                <a:cubicBezTo>
                                  <a:pt x="392" y="213"/>
                                  <a:pt x="397" y="214"/>
                                  <a:pt x="396" y="220"/>
                                </a:cubicBezTo>
                                <a:close/>
                              </a:path>
                            </a:pathLst>
                          </a:custGeom>
                          <a:grpFill/>
                          <a:ln>
                            <a:noFill/>
                          </a:ln>
                        </wps:spPr>
                        <wps:bodyPr vert="horz" wrap="square" lIns="91440" tIns="45720" rIns="91440" bIns="45720" numCol="1" anchor="t" anchorCtr="0" compatLnSpc="1"/>
                      </wps:wsp>
                      <wps:wsp>
                        <wps:cNvPr id="154" name="稻壳儿春秋广告/盗版必究        原创来源：http://chn.docer.com/works?userid=199329941#!/work_time"/>
                        <wps:cNvSpPr>
                          <a:spLocks noEditPoints="1"/>
                        </wps:cNvSpPr>
                        <wps:spPr bwMode="auto">
                          <a:xfrm>
                            <a:off x="6337301" y="5202239"/>
                            <a:ext cx="138113" cy="146050"/>
                          </a:xfrm>
                          <a:custGeom>
                            <a:avLst/>
                            <a:gdLst>
                              <a:gd name="T0" fmla="*/ 50 w 54"/>
                              <a:gd name="T1" fmla="*/ 18 h 57"/>
                              <a:gd name="T2" fmla="*/ 19 w 54"/>
                              <a:gd name="T3" fmla="*/ 5 h 57"/>
                              <a:gd name="T4" fmla="*/ 17 w 54"/>
                              <a:gd name="T5" fmla="*/ 6 h 57"/>
                              <a:gd name="T6" fmla="*/ 5 w 54"/>
                              <a:gd name="T7" fmla="*/ 38 h 57"/>
                              <a:gd name="T8" fmla="*/ 34 w 54"/>
                              <a:gd name="T9" fmla="*/ 50 h 57"/>
                              <a:gd name="T10" fmla="*/ 50 w 54"/>
                              <a:gd name="T11" fmla="*/ 18 h 57"/>
                              <a:gd name="T12" fmla="*/ 30 w 54"/>
                              <a:gd name="T13" fmla="*/ 38 h 57"/>
                              <a:gd name="T14" fmla="*/ 15 w 54"/>
                              <a:gd name="T15" fmla="*/ 33 h 57"/>
                              <a:gd name="T16" fmla="*/ 23 w 54"/>
                              <a:gd name="T17" fmla="*/ 16 h 57"/>
                              <a:gd name="T18" fmla="*/ 39 w 54"/>
                              <a:gd name="T19" fmla="*/ 22 h 57"/>
                              <a:gd name="T20" fmla="*/ 30 w 54"/>
                              <a:gd name="T21" fmla="*/ 38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57">
                                <a:moveTo>
                                  <a:pt x="50" y="18"/>
                                </a:moveTo>
                                <a:cubicBezTo>
                                  <a:pt x="46" y="2"/>
                                  <a:pt x="32" y="0"/>
                                  <a:pt x="19" y="5"/>
                                </a:cubicBezTo>
                                <a:cubicBezTo>
                                  <a:pt x="18" y="5"/>
                                  <a:pt x="17" y="5"/>
                                  <a:pt x="17" y="6"/>
                                </a:cubicBezTo>
                                <a:cubicBezTo>
                                  <a:pt x="6" y="12"/>
                                  <a:pt x="0" y="26"/>
                                  <a:pt x="5" y="38"/>
                                </a:cubicBezTo>
                                <a:cubicBezTo>
                                  <a:pt x="10" y="51"/>
                                  <a:pt x="21" y="57"/>
                                  <a:pt x="34" y="50"/>
                                </a:cubicBezTo>
                                <a:cubicBezTo>
                                  <a:pt x="45" y="44"/>
                                  <a:pt x="54" y="31"/>
                                  <a:pt x="50" y="18"/>
                                </a:cubicBezTo>
                                <a:close/>
                                <a:moveTo>
                                  <a:pt x="30" y="38"/>
                                </a:moveTo>
                                <a:cubicBezTo>
                                  <a:pt x="23" y="43"/>
                                  <a:pt x="18" y="41"/>
                                  <a:pt x="15" y="33"/>
                                </a:cubicBezTo>
                                <a:cubicBezTo>
                                  <a:pt x="13" y="26"/>
                                  <a:pt x="17" y="20"/>
                                  <a:pt x="23" y="16"/>
                                </a:cubicBezTo>
                                <a:cubicBezTo>
                                  <a:pt x="29" y="14"/>
                                  <a:pt x="37" y="13"/>
                                  <a:pt x="39" y="22"/>
                                </a:cubicBezTo>
                                <a:cubicBezTo>
                                  <a:pt x="40" y="28"/>
                                  <a:pt x="35" y="35"/>
                                  <a:pt x="30" y="38"/>
                                </a:cubicBezTo>
                                <a:close/>
                              </a:path>
                            </a:pathLst>
                          </a:custGeom>
                          <a:grpFill/>
                          <a:ln>
                            <a:noFill/>
                          </a:ln>
                        </wps:spPr>
                        <wps:bodyPr vert="horz" wrap="square" lIns="91440" tIns="45720" rIns="91440" bIns="45720" numCol="1" anchor="t" anchorCtr="0" compatLnSpc="1"/>
                      </wps:wsp>
                      <wps:wsp>
                        <wps:cNvPr id="155" name="稻壳儿春秋广告/盗版必究        原创来源：http://chn.docer.com/works?userid=199329941#!/work_time"/>
                        <wps:cNvSpPr/>
                        <wps:spPr bwMode="auto">
                          <a:xfrm>
                            <a:off x="6403976" y="5305426"/>
                            <a:ext cx="288925" cy="296863"/>
                          </a:xfrm>
                          <a:custGeom>
                            <a:avLst/>
                            <a:gdLst>
                              <a:gd name="T0" fmla="*/ 82 w 113"/>
                              <a:gd name="T1" fmla="*/ 66 h 116"/>
                              <a:gd name="T2" fmla="*/ 73 w 113"/>
                              <a:gd name="T3" fmla="*/ 43 h 116"/>
                              <a:gd name="T4" fmla="*/ 96 w 113"/>
                              <a:gd name="T5" fmla="*/ 33 h 116"/>
                              <a:gd name="T6" fmla="*/ 100 w 113"/>
                              <a:gd name="T7" fmla="*/ 45 h 116"/>
                              <a:gd name="T8" fmla="*/ 112 w 113"/>
                              <a:gd name="T9" fmla="*/ 45 h 116"/>
                              <a:gd name="T10" fmla="*/ 66 w 113"/>
                              <a:gd name="T11" fmla="*/ 19 h 116"/>
                              <a:gd name="T12" fmla="*/ 64 w 113"/>
                              <a:gd name="T13" fmla="*/ 54 h 116"/>
                              <a:gd name="T14" fmla="*/ 71 w 113"/>
                              <a:gd name="T15" fmla="*/ 69 h 116"/>
                              <a:gd name="T16" fmla="*/ 48 w 113"/>
                              <a:gd name="T17" fmla="*/ 89 h 116"/>
                              <a:gd name="T18" fmla="*/ 29 w 113"/>
                              <a:gd name="T19" fmla="*/ 48 h 116"/>
                              <a:gd name="T20" fmla="*/ 19 w 113"/>
                              <a:gd name="T21" fmla="*/ 42 h 116"/>
                              <a:gd name="T22" fmla="*/ 68 w 113"/>
                              <a:gd name="T23" fmla="*/ 102 h 116"/>
                              <a:gd name="T24" fmla="*/ 82 w 113"/>
                              <a:gd name="T25" fmla="*/ 6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3" h="116">
                                <a:moveTo>
                                  <a:pt x="82" y="66"/>
                                </a:moveTo>
                                <a:cubicBezTo>
                                  <a:pt x="80" y="58"/>
                                  <a:pt x="75" y="51"/>
                                  <a:pt x="73" y="43"/>
                                </a:cubicBezTo>
                                <a:cubicBezTo>
                                  <a:pt x="69" y="29"/>
                                  <a:pt x="89" y="21"/>
                                  <a:pt x="96" y="33"/>
                                </a:cubicBezTo>
                                <a:cubicBezTo>
                                  <a:pt x="99" y="36"/>
                                  <a:pt x="100" y="40"/>
                                  <a:pt x="100" y="45"/>
                                </a:cubicBezTo>
                                <a:cubicBezTo>
                                  <a:pt x="100" y="53"/>
                                  <a:pt x="112" y="53"/>
                                  <a:pt x="112" y="45"/>
                                </a:cubicBezTo>
                                <a:cubicBezTo>
                                  <a:pt x="113" y="23"/>
                                  <a:pt x="84" y="0"/>
                                  <a:pt x="66" y="19"/>
                                </a:cubicBezTo>
                                <a:cubicBezTo>
                                  <a:pt x="56" y="29"/>
                                  <a:pt x="59" y="43"/>
                                  <a:pt x="64" y="54"/>
                                </a:cubicBezTo>
                                <a:cubicBezTo>
                                  <a:pt x="66" y="59"/>
                                  <a:pt x="69" y="64"/>
                                  <a:pt x="71" y="69"/>
                                </a:cubicBezTo>
                                <a:cubicBezTo>
                                  <a:pt x="74" y="84"/>
                                  <a:pt x="62" y="94"/>
                                  <a:pt x="48" y="89"/>
                                </a:cubicBezTo>
                                <a:cubicBezTo>
                                  <a:pt x="32" y="84"/>
                                  <a:pt x="19" y="64"/>
                                  <a:pt x="29" y="48"/>
                                </a:cubicBezTo>
                                <a:cubicBezTo>
                                  <a:pt x="33" y="42"/>
                                  <a:pt x="23" y="36"/>
                                  <a:pt x="19" y="42"/>
                                </a:cubicBezTo>
                                <a:cubicBezTo>
                                  <a:pt x="0" y="70"/>
                                  <a:pt x="37" y="116"/>
                                  <a:pt x="68" y="102"/>
                                </a:cubicBezTo>
                                <a:cubicBezTo>
                                  <a:pt x="81" y="96"/>
                                  <a:pt x="86" y="80"/>
                                  <a:pt x="82" y="66"/>
                                </a:cubicBezTo>
                                <a:close/>
                              </a:path>
                            </a:pathLst>
                          </a:custGeom>
                          <a:grpFill/>
                          <a:ln>
                            <a:noFill/>
                          </a:ln>
                        </wps:spPr>
                        <wps:bodyPr vert="horz" wrap="square" lIns="91440" tIns="45720" rIns="91440" bIns="45720" numCol="1" anchor="t" anchorCtr="0" compatLnSpc="1"/>
                      </wps:wsp>
                      <wps:wsp>
                        <wps:cNvPr id="156" name="稻壳儿春秋广告/盗版必究        原创来源：http://chn.docer.com/works?userid=199329941#!/work_time"/>
                        <wps:cNvSpPr/>
                        <wps:spPr bwMode="auto">
                          <a:xfrm>
                            <a:off x="6596063" y="5472114"/>
                            <a:ext cx="247650" cy="263525"/>
                          </a:xfrm>
                          <a:custGeom>
                            <a:avLst/>
                            <a:gdLst>
                              <a:gd name="T0" fmla="*/ 53 w 97"/>
                              <a:gd name="T1" fmla="*/ 47 h 103"/>
                              <a:gd name="T2" fmla="*/ 38 w 97"/>
                              <a:gd name="T3" fmla="*/ 33 h 103"/>
                              <a:gd name="T4" fmla="*/ 48 w 97"/>
                              <a:gd name="T5" fmla="*/ 23 h 103"/>
                              <a:gd name="T6" fmla="*/ 64 w 97"/>
                              <a:gd name="T7" fmla="*/ 17 h 103"/>
                              <a:gd name="T8" fmla="*/ 84 w 97"/>
                              <a:gd name="T9" fmla="*/ 28 h 103"/>
                              <a:gd name="T10" fmla="*/ 92 w 97"/>
                              <a:gd name="T11" fmla="*/ 20 h 103"/>
                              <a:gd name="T12" fmla="*/ 58 w 97"/>
                              <a:gd name="T13" fmla="*/ 3 h 103"/>
                              <a:gd name="T14" fmla="*/ 22 w 97"/>
                              <a:gd name="T15" fmla="*/ 32 h 103"/>
                              <a:gd name="T16" fmla="*/ 1 w 97"/>
                              <a:gd name="T17" fmla="*/ 65 h 103"/>
                              <a:gd name="T18" fmla="*/ 28 w 97"/>
                              <a:gd name="T19" fmla="*/ 99 h 103"/>
                              <a:gd name="T20" fmla="*/ 34 w 97"/>
                              <a:gd name="T21" fmla="*/ 88 h 103"/>
                              <a:gd name="T22" fmla="*/ 23 w 97"/>
                              <a:gd name="T23" fmla="*/ 79 h 103"/>
                              <a:gd name="T24" fmla="*/ 14 w 97"/>
                              <a:gd name="T25" fmla="*/ 59 h 103"/>
                              <a:gd name="T26" fmla="*/ 29 w 97"/>
                              <a:gd name="T27" fmla="*/ 41 h 103"/>
                              <a:gd name="T28" fmla="*/ 44 w 97"/>
                              <a:gd name="T29" fmla="*/ 55 h 103"/>
                              <a:gd name="T30" fmla="*/ 53 w 97"/>
                              <a:gd name="T31" fmla="*/ 47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7" h="103">
                                <a:moveTo>
                                  <a:pt x="53" y="47"/>
                                </a:moveTo>
                                <a:cubicBezTo>
                                  <a:pt x="48" y="42"/>
                                  <a:pt x="43" y="37"/>
                                  <a:pt x="38" y="33"/>
                                </a:cubicBezTo>
                                <a:cubicBezTo>
                                  <a:pt x="41" y="29"/>
                                  <a:pt x="44" y="26"/>
                                  <a:pt x="48" y="23"/>
                                </a:cubicBezTo>
                                <a:cubicBezTo>
                                  <a:pt x="54" y="18"/>
                                  <a:pt x="55" y="16"/>
                                  <a:pt x="64" y="17"/>
                                </a:cubicBezTo>
                                <a:cubicBezTo>
                                  <a:pt x="74" y="17"/>
                                  <a:pt x="77" y="21"/>
                                  <a:pt x="84" y="28"/>
                                </a:cubicBezTo>
                                <a:cubicBezTo>
                                  <a:pt x="89" y="34"/>
                                  <a:pt x="97" y="25"/>
                                  <a:pt x="92" y="20"/>
                                </a:cubicBezTo>
                                <a:cubicBezTo>
                                  <a:pt x="83" y="10"/>
                                  <a:pt x="72" y="0"/>
                                  <a:pt x="58" y="3"/>
                                </a:cubicBezTo>
                                <a:cubicBezTo>
                                  <a:pt x="44" y="5"/>
                                  <a:pt x="31" y="22"/>
                                  <a:pt x="22" y="32"/>
                                </a:cubicBezTo>
                                <a:cubicBezTo>
                                  <a:pt x="14" y="40"/>
                                  <a:pt x="0" y="52"/>
                                  <a:pt x="1" y="65"/>
                                </a:cubicBezTo>
                                <a:cubicBezTo>
                                  <a:pt x="3" y="79"/>
                                  <a:pt x="18" y="92"/>
                                  <a:pt x="28" y="99"/>
                                </a:cubicBezTo>
                                <a:cubicBezTo>
                                  <a:pt x="34" y="103"/>
                                  <a:pt x="40" y="93"/>
                                  <a:pt x="34" y="88"/>
                                </a:cubicBezTo>
                                <a:cubicBezTo>
                                  <a:pt x="30" y="86"/>
                                  <a:pt x="26" y="82"/>
                                  <a:pt x="23" y="79"/>
                                </a:cubicBezTo>
                                <a:cubicBezTo>
                                  <a:pt x="19" y="74"/>
                                  <a:pt x="13" y="65"/>
                                  <a:pt x="14" y="59"/>
                                </a:cubicBezTo>
                                <a:cubicBezTo>
                                  <a:pt x="15" y="54"/>
                                  <a:pt x="24" y="46"/>
                                  <a:pt x="29" y="41"/>
                                </a:cubicBezTo>
                                <a:cubicBezTo>
                                  <a:pt x="34" y="46"/>
                                  <a:pt x="39" y="51"/>
                                  <a:pt x="44" y="55"/>
                                </a:cubicBezTo>
                                <a:cubicBezTo>
                                  <a:pt x="50" y="61"/>
                                  <a:pt x="58" y="52"/>
                                  <a:pt x="53" y="47"/>
                                </a:cubicBezTo>
                                <a:close/>
                              </a:path>
                            </a:pathLst>
                          </a:custGeom>
                          <a:grpFill/>
                          <a:ln>
                            <a:noFill/>
                          </a:ln>
                        </wps:spPr>
                        <wps:bodyPr vert="horz" wrap="square" lIns="91440" tIns="45720" rIns="91440" bIns="45720" numCol="1" anchor="t" anchorCtr="0" compatLnSpc="1"/>
                      </wps:wsp>
                      <wps:wsp>
                        <wps:cNvPr id="157" name="稻壳儿春秋广告/盗版必究        原创来源：http://chn.docer.com/works?userid=199329941#!/work_time"/>
                        <wps:cNvSpPr>
                          <a:spLocks noEditPoints="1"/>
                        </wps:cNvSpPr>
                        <wps:spPr bwMode="auto">
                          <a:xfrm>
                            <a:off x="6657976" y="5545139"/>
                            <a:ext cx="368300" cy="387350"/>
                          </a:xfrm>
                          <a:custGeom>
                            <a:avLst/>
                            <a:gdLst>
                              <a:gd name="T0" fmla="*/ 116 w 144"/>
                              <a:gd name="T1" fmla="*/ 39 h 151"/>
                              <a:gd name="T2" fmla="*/ 116 w 144"/>
                              <a:gd name="T3" fmla="*/ 38 h 151"/>
                              <a:gd name="T4" fmla="*/ 115 w 144"/>
                              <a:gd name="T5" fmla="*/ 38 h 151"/>
                              <a:gd name="T6" fmla="*/ 34 w 144"/>
                              <a:gd name="T7" fmla="*/ 104 h 151"/>
                              <a:gd name="T8" fmla="*/ 116 w 144"/>
                              <a:gd name="T9" fmla="*/ 39 h 151"/>
                              <a:gd name="T10" fmla="*/ 106 w 144"/>
                              <a:gd name="T11" fmla="*/ 46 h 151"/>
                              <a:gd name="T12" fmla="*/ 42 w 144"/>
                              <a:gd name="T13" fmla="*/ 94 h 151"/>
                              <a:gd name="T14" fmla="*/ 106 w 144"/>
                              <a:gd name="T15" fmla="*/ 46 h 1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4" h="151">
                                <a:moveTo>
                                  <a:pt x="116" y="39"/>
                                </a:moveTo>
                                <a:cubicBezTo>
                                  <a:pt x="116" y="39"/>
                                  <a:pt x="116" y="39"/>
                                  <a:pt x="116" y="38"/>
                                </a:cubicBezTo>
                                <a:cubicBezTo>
                                  <a:pt x="116" y="38"/>
                                  <a:pt x="116" y="38"/>
                                  <a:pt x="115" y="38"/>
                                </a:cubicBezTo>
                                <a:cubicBezTo>
                                  <a:pt x="82" y="0"/>
                                  <a:pt x="0" y="59"/>
                                  <a:pt x="34" y="104"/>
                                </a:cubicBezTo>
                                <a:cubicBezTo>
                                  <a:pt x="70" y="151"/>
                                  <a:pt x="144" y="83"/>
                                  <a:pt x="116" y="39"/>
                                </a:cubicBezTo>
                                <a:close/>
                                <a:moveTo>
                                  <a:pt x="106" y="46"/>
                                </a:moveTo>
                                <a:cubicBezTo>
                                  <a:pt x="126" y="78"/>
                                  <a:pt x="66" y="134"/>
                                  <a:pt x="42" y="94"/>
                                </a:cubicBezTo>
                                <a:cubicBezTo>
                                  <a:pt x="23" y="61"/>
                                  <a:pt x="83" y="21"/>
                                  <a:pt x="106" y="46"/>
                                </a:cubicBezTo>
                                <a:close/>
                              </a:path>
                            </a:pathLst>
                          </a:custGeom>
                          <a:grpFill/>
                          <a:ln>
                            <a:noFill/>
                          </a:ln>
                        </wps:spPr>
                        <wps:bodyPr vert="horz" wrap="square" lIns="91440" tIns="45720" rIns="91440" bIns="45720" numCol="1" anchor="t" anchorCtr="0" compatLnSpc="1"/>
                      </wps:wsp>
                      <wps:wsp>
                        <wps:cNvPr id="158" name="稻壳儿春秋广告/盗版必究        原创来源：http://chn.docer.com/works?userid=199329941#!/work_time"/>
                        <wps:cNvSpPr/>
                        <wps:spPr bwMode="auto">
                          <a:xfrm>
                            <a:off x="6537326" y="5222876"/>
                            <a:ext cx="134938" cy="22225"/>
                          </a:xfrm>
                          <a:custGeom>
                            <a:avLst/>
                            <a:gdLst>
                              <a:gd name="T0" fmla="*/ 6 w 53"/>
                              <a:gd name="T1" fmla="*/ 9 h 9"/>
                              <a:gd name="T2" fmla="*/ 48 w 53"/>
                              <a:gd name="T3" fmla="*/ 9 h 9"/>
                              <a:gd name="T4" fmla="*/ 48 w 53"/>
                              <a:gd name="T5" fmla="*/ 0 h 9"/>
                              <a:gd name="T6" fmla="*/ 6 w 53"/>
                              <a:gd name="T7" fmla="*/ 0 h 9"/>
                              <a:gd name="T8" fmla="*/ 6 w 53"/>
                              <a:gd name="T9" fmla="*/ 9 h 9"/>
                            </a:gdLst>
                            <a:ahLst/>
                            <a:cxnLst>
                              <a:cxn ang="0">
                                <a:pos x="T0" y="T1"/>
                              </a:cxn>
                              <a:cxn ang="0">
                                <a:pos x="T2" y="T3"/>
                              </a:cxn>
                              <a:cxn ang="0">
                                <a:pos x="T4" y="T5"/>
                              </a:cxn>
                              <a:cxn ang="0">
                                <a:pos x="T6" y="T7"/>
                              </a:cxn>
                              <a:cxn ang="0">
                                <a:pos x="T8" y="T9"/>
                              </a:cxn>
                            </a:cxnLst>
                            <a:rect l="0" t="0" r="r" b="b"/>
                            <a:pathLst>
                              <a:path w="53" h="9">
                                <a:moveTo>
                                  <a:pt x="6" y="9"/>
                                </a:moveTo>
                                <a:cubicBezTo>
                                  <a:pt x="20" y="9"/>
                                  <a:pt x="34" y="9"/>
                                  <a:pt x="48" y="9"/>
                                </a:cubicBezTo>
                                <a:cubicBezTo>
                                  <a:pt x="53" y="9"/>
                                  <a:pt x="53" y="0"/>
                                  <a:pt x="48" y="0"/>
                                </a:cubicBezTo>
                                <a:cubicBezTo>
                                  <a:pt x="34" y="0"/>
                                  <a:pt x="20" y="0"/>
                                  <a:pt x="6" y="0"/>
                                </a:cubicBezTo>
                                <a:cubicBezTo>
                                  <a:pt x="0" y="0"/>
                                  <a:pt x="0" y="9"/>
                                  <a:pt x="6" y="9"/>
                                </a:cubicBezTo>
                                <a:close/>
                              </a:path>
                            </a:pathLst>
                          </a:custGeom>
                          <a:grpFill/>
                          <a:ln>
                            <a:noFill/>
                          </a:ln>
                        </wps:spPr>
                        <wps:bodyPr vert="horz" wrap="square" lIns="91440" tIns="45720" rIns="91440" bIns="45720" numCol="1" anchor="t" anchorCtr="0" compatLnSpc="1"/>
                      </wps:wsp>
                      <wps:wsp>
                        <wps:cNvPr id="159" name="稻壳儿春秋广告/盗版必究        原创来源：http://chn.docer.com/works?userid=199329941#!/work_time"/>
                        <wps:cNvSpPr/>
                        <wps:spPr bwMode="auto">
                          <a:xfrm>
                            <a:off x="6597651" y="5256214"/>
                            <a:ext cx="90488" cy="30163"/>
                          </a:xfrm>
                          <a:custGeom>
                            <a:avLst/>
                            <a:gdLst>
                              <a:gd name="T0" fmla="*/ 6 w 35"/>
                              <a:gd name="T1" fmla="*/ 3 h 12"/>
                              <a:gd name="T2" fmla="*/ 6 w 35"/>
                              <a:gd name="T3" fmla="*/ 12 h 12"/>
                              <a:gd name="T4" fmla="*/ 30 w 35"/>
                              <a:gd name="T5" fmla="*/ 10 h 12"/>
                              <a:gd name="T6" fmla="*/ 27 w 35"/>
                              <a:gd name="T7" fmla="*/ 1 h 12"/>
                              <a:gd name="T8" fmla="*/ 6 w 35"/>
                              <a:gd name="T9" fmla="*/ 3 h 12"/>
                            </a:gdLst>
                            <a:ahLst/>
                            <a:cxnLst>
                              <a:cxn ang="0">
                                <a:pos x="T0" y="T1"/>
                              </a:cxn>
                              <a:cxn ang="0">
                                <a:pos x="T2" y="T3"/>
                              </a:cxn>
                              <a:cxn ang="0">
                                <a:pos x="T4" y="T5"/>
                              </a:cxn>
                              <a:cxn ang="0">
                                <a:pos x="T6" y="T7"/>
                              </a:cxn>
                              <a:cxn ang="0">
                                <a:pos x="T8" y="T9"/>
                              </a:cxn>
                            </a:cxnLst>
                            <a:rect l="0" t="0" r="r" b="b"/>
                            <a:pathLst>
                              <a:path w="35" h="12">
                                <a:moveTo>
                                  <a:pt x="6" y="3"/>
                                </a:moveTo>
                                <a:cubicBezTo>
                                  <a:pt x="0" y="2"/>
                                  <a:pt x="0" y="11"/>
                                  <a:pt x="6" y="12"/>
                                </a:cubicBezTo>
                                <a:cubicBezTo>
                                  <a:pt x="14" y="12"/>
                                  <a:pt x="22" y="11"/>
                                  <a:pt x="30" y="10"/>
                                </a:cubicBezTo>
                                <a:cubicBezTo>
                                  <a:pt x="35" y="9"/>
                                  <a:pt x="33" y="0"/>
                                  <a:pt x="27" y="1"/>
                                </a:cubicBezTo>
                                <a:cubicBezTo>
                                  <a:pt x="20" y="2"/>
                                  <a:pt x="13" y="3"/>
                                  <a:pt x="6" y="3"/>
                                </a:cubicBezTo>
                                <a:close/>
                              </a:path>
                            </a:pathLst>
                          </a:custGeom>
                          <a:grpFill/>
                          <a:ln>
                            <a:noFill/>
                          </a:ln>
                        </wps:spPr>
                        <wps:bodyPr vert="horz" wrap="square" lIns="91440" tIns="45720" rIns="91440" bIns="45720" numCol="1" anchor="t" anchorCtr="0" compatLnSpc="1"/>
                      </wps:wsp>
                      <wps:wsp>
                        <wps:cNvPr id="160" name="稻壳儿春秋广告/盗版必究        原创来源：http://chn.docer.com/works?userid=199329941#!/work_time"/>
                        <wps:cNvSpPr/>
                        <wps:spPr bwMode="auto">
                          <a:xfrm>
                            <a:off x="6738938" y="5889626"/>
                            <a:ext cx="103188" cy="30163"/>
                          </a:xfrm>
                          <a:custGeom>
                            <a:avLst/>
                            <a:gdLst>
                              <a:gd name="T0" fmla="*/ 35 w 40"/>
                              <a:gd name="T1" fmla="*/ 1 h 12"/>
                              <a:gd name="T2" fmla="*/ 6 w 40"/>
                              <a:gd name="T3" fmla="*/ 3 h 12"/>
                              <a:gd name="T4" fmla="*/ 6 w 40"/>
                              <a:gd name="T5" fmla="*/ 12 h 12"/>
                              <a:gd name="T6" fmla="*/ 35 w 40"/>
                              <a:gd name="T7" fmla="*/ 10 h 12"/>
                              <a:gd name="T8" fmla="*/ 35 w 40"/>
                              <a:gd name="T9" fmla="*/ 1 h 12"/>
                            </a:gdLst>
                            <a:ahLst/>
                            <a:cxnLst>
                              <a:cxn ang="0">
                                <a:pos x="T0" y="T1"/>
                              </a:cxn>
                              <a:cxn ang="0">
                                <a:pos x="T2" y="T3"/>
                              </a:cxn>
                              <a:cxn ang="0">
                                <a:pos x="T4" y="T5"/>
                              </a:cxn>
                              <a:cxn ang="0">
                                <a:pos x="T6" y="T7"/>
                              </a:cxn>
                              <a:cxn ang="0">
                                <a:pos x="T8" y="T9"/>
                              </a:cxn>
                            </a:cxnLst>
                            <a:rect l="0" t="0" r="r" b="b"/>
                            <a:pathLst>
                              <a:path w="40" h="12">
                                <a:moveTo>
                                  <a:pt x="35" y="1"/>
                                </a:moveTo>
                                <a:cubicBezTo>
                                  <a:pt x="25" y="2"/>
                                  <a:pt x="16" y="2"/>
                                  <a:pt x="6" y="3"/>
                                </a:cubicBezTo>
                                <a:cubicBezTo>
                                  <a:pt x="0" y="3"/>
                                  <a:pt x="0" y="12"/>
                                  <a:pt x="6" y="12"/>
                                </a:cubicBezTo>
                                <a:cubicBezTo>
                                  <a:pt x="16" y="11"/>
                                  <a:pt x="25" y="11"/>
                                  <a:pt x="35" y="10"/>
                                </a:cubicBezTo>
                                <a:cubicBezTo>
                                  <a:pt x="40" y="9"/>
                                  <a:pt x="40" y="0"/>
                                  <a:pt x="35" y="1"/>
                                </a:cubicBezTo>
                                <a:close/>
                              </a:path>
                            </a:pathLst>
                          </a:custGeom>
                          <a:grpFill/>
                          <a:ln>
                            <a:noFill/>
                          </a:ln>
                        </wps:spPr>
                        <wps:bodyPr vert="horz" wrap="square" lIns="91440" tIns="45720" rIns="91440" bIns="45720" numCol="1" anchor="t" anchorCtr="0" compatLnSpc="1"/>
                      </wps:wsp>
                      <wps:wsp>
                        <wps:cNvPr id="161" name="稻壳儿春秋广告/盗版必究        原创来源：http://chn.docer.com/works?userid=199329941#!/work_time"/>
                        <wps:cNvSpPr/>
                        <wps:spPr bwMode="auto">
                          <a:xfrm>
                            <a:off x="6772276" y="5929314"/>
                            <a:ext cx="50800" cy="31750"/>
                          </a:xfrm>
                          <a:custGeom>
                            <a:avLst/>
                            <a:gdLst>
                              <a:gd name="T0" fmla="*/ 14 w 20"/>
                              <a:gd name="T1" fmla="*/ 1 h 12"/>
                              <a:gd name="T2" fmla="*/ 4 w 20"/>
                              <a:gd name="T3" fmla="*/ 3 h 12"/>
                              <a:gd name="T4" fmla="*/ 1 w 20"/>
                              <a:gd name="T5" fmla="*/ 8 h 12"/>
                              <a:gd name="T6" fmla="*/ 6 w 20"/>
                              <a:gd name="T7" fmla="*/ 12 h 12"/>
                              <a:gd name="T8" fmla="*/ 16 w 20"/>
                              <a:gd name="T9" fmla="*/ 9 h 12"/>
                              <a:gd name="T10" fmla="*/ 19 w 20"/>
                              <a:gd name="T11" fmla="*/ 4 h 12"/>
                              <a:gd name="T12" fmla="*/ 14 w 20"/>
                              <a:gd name="T13" fmla="*/ 1 h 12"/>
                            </a:gdLst>
                            <a:ahLst/>
                            <a:cxnLst>
                              <a:cxn ang="0">
                                <a:pos x="T0" y="T1"/>
                              </a:cxn>
                              <a:cxn ang="0">
                                <a:pos x="T2" y="T3"/>
                              </a:cxn>
                              <a:cxn ang="0">
                                <a:pos x="T4" y="T5"/>
                              </a:cxn>
                              <a:cxn ang="0">
                                <a:pos x="T6" y="T7"/>
                              </a:cxn>
                              <a:cxn ang="0">
                                <a:pos x="T8" y="T9"/>
                              </a:cxn>
                              <a:cxn ang="0">
                                <a:pos x="T10" y="T11"/>
                              </a:cxn>
                              <a:cxn ang="0">
                                <a:pos x="T12" y="T13"/>
                              </a:cxn>
                            </a:cxnLst>
                            <a:rect l="0" t="0" r="r" b="b"/>
                            <a:pathLst>
                              <a:path w="20" h="12">
                                <a:moveTo>
                                  <a:pt x="14" y="1"/>
                                </a:moveTo>
                                <a:cubicBezTo>
                                  <a:pt x="10" y="2"/>
                                  <a:pt x="7" y="2"/>
                                  <a:pt x="4" y="3"/>
                                </a:cubicBezTo>
                                <a:cubicBezTo>
                                  <a:pt x="2" y="3"/>
                                  <a:pt x="0" y="6"/>
                                  <a:pt x="1" y="8"/>
                                </a:cubicBezTo>
                                <a:cubicBezTo>
                                  <a:pt x="2" y="11"/>
                                  <a:pt x="4" y="12"/>
                                  <a:pt x="6" y="12"/>
                                </a:cubicBezTo>
                                <a:cubicBezTo>
                                  <a:pt x="10" y="11"/>
                                  <a:pt x="13" y="10"/>
                                  <a:pt x="16" y="9"/>
                                </a:cubicBezTo>
                                <a:cubicBezTo>
                                  <a:pt x="18" y="8"/>
                                  <a:pt x="20" y="6"/>
                                  <a:pt x="19" y="4"/>
                                </a:cubicBezTo>
                                <a:cubicBezTo>
                                  <a:pt x="18" y="2"/>
                                  <a:pt x="16" y="0"/>
                                  <a:pt x="14" y="1"/>
                                </a:cubicBezTo>
                                <a:close/>
                              </a:path>
                            </a:pathLst>
                          </a:custGeom>
                          <a:grpFill/>
                          <a:ln>
                            <a:noFill/>
                          </a:ln>
                        </wps:spPr>
                        <wps:bodyPr vert="horz" wrap="square" lIns="91440" tIns="45720" rIns="91440" bIns="45720" numCol="1" anchor="t" anchorCtr="0" compatLnSpc="1"/>
                      </wps:wsp>
                    </wpg:wgp>
                  </a:graphicData>
                </a:graphic>
              </wp:anchor>
            </w:drawing>
          </mc:Choice>
          <mc:Fallback>
            <w:pict>
              <v:group id="组合 42" o:spid="_x0000_s1026" o:spt="203" style="position:absolute;left:0pt;margin-left:26.2pt;margin-top:125.75pt;height:42.2pt;width:45pt;z-index:251636736;mso-width-relative:page;mso-height-relative:page;" coordorigin="6237288,5097464" coordsize="1068388,1001713" o:gfxdata="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">
                <o:lock v:ext="edit" aspectratio="f"/>
                <v:shape id="稻壳儿春秋广告/盗版必究        原创来源：http://chn.docer.com/works?userid=199329941#!/work_time" o:spid="_x0000_s1026" o:spt="100" style="position:absolute;left:6237288;top:5097464;height:1001713;width:1068388;" filled="t" stroked="f" coordsize="417,391" o:gfxdata="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na6S8AAAA&#10;3AAAAA8AAAAAAAAAAQAgAAAAIgAAAGRycy9kb3ducmV2LnhtbFBLAQIUABQAAAAIAIdO4kAzLwWe&#10;OwAAADkAAAAQAAAAAAAAAAEAIAAAAAsBAABkcnMvc2hhcGV4bWwueG1sUEsFBgAAAAAGAAYAWwEA&#10;ALUDAAAAAA==&#10;" path="m383,188c357,162,331,135,305,109c280,83,254,56,228,31c220,23,209,7,197,3c189,1,178,4,170,5c169,5,169,5,169,5c167,4,164,3,161,2c149,0,135,3,124,4c101,5,79,7,57,11c40,13,17,11,13,31c8,51,6,74,4,95c2,114,0,138,4,158c9,191,48,219,71,239c101,268,131,298,161,327c173,339,185,351,198,362c203,366,211,375,218,376c218,376,219,376,219,376c220,376,220,376,221,376c226,375,230,371,234,368c255,391,282,353,296,339c315,321,333,303,352,284c369,267,389,249,403,230c417,211,397,200,383,188xm219,364c215,362,210,356,207,353c197,345,189,337,180,328c157,307,135,285,113,263c89,240,64,218,41,194c30,182,17,170,15,152c13,136,15,118,16,102c17,83,18,61,23,42c28,24,36,26,52,23c66,21,80,20,94,18c112,17,135,11,153,14c176,18,199,50,215,66c246,97,276,129,307,160c322,175,338,191,353,205c362,213,367,217,358,228c352,233,347,239,342,245c317,270,293,295,268,320c257,330,247,340,236,350c232,354,225,362,219,364xm396,220c395,222,388,229,386,231c358,260,330,289,301,317c290,328,278,340,266,350c259,357,252,368,243,360c251,353,259,345,267,337c295,310,322,283,348,255c357,246,374,233,377,221c380,207,359,194,351,186c311,149,274,109,236,70c219,52,201,35,183,18c182,17,182,16,181,15c184,15,187,14,189,15c198,16,206,26,212,31c222,41,231,50,241,60c261,80,280,100,299,120c319,140,338,160,359,180c368,190,380,199,389,209c392,213,397,214,396,220xe">
                  <v:path o:connectlocs="981277,481642;781434,279249;584154,79419;504730,7685;435553,12809;432991,12809;412495,5123;317698,10247;146038,28181;33307,79419;10248,243382;10248,404784;181907,612300;412495,837749;507292,927417;558533,963284;561095,963284;566220,963284;599527,942788;758376,868492;901852,727586;1032518,589242;981277,481642;561095,932541;530350,904359;461174,840311;289515,673786;105045,497013;38431,389412;40993,261316;58927,107600;133228,58924;240835,46114;391998,35866;550847,169087;786559,409908;904414,525194;917225,584119;876231,627671;686637,819816;604651,896674;561095,932541;1014584,563623;988963,591804;771186,812130;681513,896674;622585,922293;684075,863369;891604,653291;965904,566185;899290,476518;604651,179334;468860,46114;463736,38428;484233,38428;543161,79419;617461,153715;766062,307431;919787,461146;996649,535442;1014584,563623" o:connectangles="0,0,0,0,0,0,0,0,0,0,0,0,0,0,0,0,0,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6337301;top:5202239;height:146050;width:138113;" filled="t" stroked="f" coordsize="54,57" o:gfxdata="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MDyjLsAAADc&#10;AAAADwAAAAAAAAABACAAAAAiAAAAZHJzL2Rvd25yZXYueG1sUEsBAhQAFAAAAAgAh07iQDMvBZ47&#10;AAAAOQAAABAAAAAAAAAAAQAgAAAACgEAAGRycy9zaGFwZXhtbC54bWxQSwUGAAAAAAYABgBbAQAA&#10;tAMAAAAA&#10;" path="m50,18c46,2,32,0,19,5c18,5,17,5,17,6c6,12,0,26,5,38c10,51,21,57,34,50c45,44,54,31,50,18xm30,38c23,43,18,41,15,33c13,26,17,20,23,16c29,14,37,13,39,22c40,28,35,35,30,38xe">
                  <v:path o:connectlocs="127882,46121;48595,12811;43480,15373;12788,97366;86960,128114;127882,46121;76729,97366;38364,84555;58825,40996;99748,56370;76729,97366" o:connectangles="0,0,0,0,0,0,0,0,0,0,0"/>
                  <v:fill on="t" focussize="0,0"/>
                  <v:stroke on="f"/>
                  <v:imagedata o:title=""/>
                  <o:lock v:ext="edit" aspectratio="f"/>
                </v:shape>
                <v:shape id="稻壳儿春秋广告/盗版必究        原创来源：http://chn.docer.com/works?userid=199329941#!/work_time" o:spid="_x0000_s1026" o:spt="100" style="position:absolute;left:6403976;top:5305426;height:296863;width:288925;" filled="t" stroked="f" coordsize="113,116" o:gfxdata="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1y&#10;y8EAAADcAAAADwAAAAAAAAABACAAAAAiAAAAZHJzL2Rvd25yZXYueG1sUEsBAhQAFAAAAAgAh07i&#10;QDMvBZ47AAAAOQAAABAAAAAAAAAAAQAgAAAAEAEAAGRycy9zaGFwZXhtbC54bWxQSwUGAAAAAAYA&#10;BgBbAQAAugMAAAAA&#10;" path="m82,66c80,58,75,51,73,43c69,29,89,21,96,33c99,36,100,40,100,45c100,53,112,53,112,45c113,23,84,0,66,19c56,29,59,43,64,54c66,59,69,64,71,69c74,84,62,94,48,89c32,84,19,64,29,48c33,42,23,36,19,42c0,70,37,116,68,102c81,96,86,80,82,66xe">
                  <v:path o:connectlocs="209662,168904;186650,110044;245458,84452;255685,115162;286368,115162;168752,48624;163638,138194;181536,176582;122729,227765;74148,122839;48580,107484;173866,261034;209662,168904" o:connectangles="0,0,0,0,0,0,0,0,0,0,0,0,0"/>
                  <v:fill on="t" focussize="0,0"/>
                  <v:stroke on="f"/>
                  <v:imagedata o:title=""/>
                  <o:lock v:ext="edit" aspectratio="f"/>
                </v:shape>
                <v:shape id="稻壳儿春秋广告/盗版必究        原创来源：http://chn.docer.com/works?userid=199329941#!/work_time" o:spid="_x0000_s1026" o:spt="100" style="position:absolute;left:6596063;top:5472114;height:263525;width:247650;" filled="t" stroked="f" coordsize="97,103" o:gfxdata="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mQ8G8AAAA&#10;3AAAAA8AAAAAAAAAAQAgAAAAIgAAAGRycy9kb3ducmV2LnhtbFBLAQIUABQAAAAIAIdO4kAzLwWe&#10;OwAAADkAAAAQAAAAAAAAAAEAIAAAAAsBAABkcnMvc2hhcGV4bWwueG1sUEsFBgAAAAAGAAYAWwEA&#10;ALUDAAAAAA==&#10;" path="m53,47c48,42,43,37,38,33c41,29,44,26,48,23c54,18,55,16,64,17c74,17,77,21,84,28c89,34,97,25,92,20c83,10,72,0,58,3c44,5,31,22,22,32c14,40,0,52,1,65c3,79,18,92,28,99c34,103,40,93,34,88c30,86,26,82,23,79c19,74,13,65,14,59c15,54,24,46,29,41c34,46,39,51,44,55c50,61,58,52,53,47xe">
                  <v:path o:connectlocs="135313,120249;97017,84430;122548,58845;163397,43494;214459,71637;234884,51169;148079,7675;56168,81871;2553,166302;71486,253291;86805,225147;58721,202121;35743,150951;74039,104898;112336,140717;135313,120249" o:connectangles="0,0,0,0,0,0,0,0,0,0,0,0,0,0,0,0"/>
                  <v:fill on="t" focussize="0,0"/>
                  <v:stroke on="f"/>
                  <v:imagedata o:title=""/>
                  <o:lock v:ext="edit" aspectratio="f"/>
                </v:shape>
                <v:shape id="稻壳儿春秋广告/盗版必究        原创来源：http://chn.docer.com/works?userid=199329941#!/work_time" o:spid="_x0000_s1026" o:spt="100" style="position:absolute;left:6657976;top:5545139;height:387350;width:368300;" filled="t" stroked="f" coordsize="144,151" o:gfxdata="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zUaW8AAAA&#10;3AAAAA8AAAAAAAAAAQAgAAAAIgAAAGRycy9kb3ducmV2LnhtbFBLAQIUABQAAAAIAIdO4kAzLwWe&#10;OwAAADkAAAAQAAAAAAAAAAEAIAAAAAsBAABkcnMvc2hhcGV4bWwueG1sUEsFBgAAAAAGAAYAWwEA&#10;ALUDAAAAAA==&#10;" path="m116,39c116,39,116,39,116,38c116,38,116,38,115,38c82,0,0,59,34,104c70,151,144,83,116,39xm106,46c126,78,66,134,42,94c23,61,83,21,106,46xe">
                  <v:path o:connectlocs="296686,100044;296686,97478;294128,97478;86959,266784;296686,100044;271109,118000;107420,241131;271109,118000" o:connectangles="0,0,0,0,0,0,0,0"/>
                  <v:fill on="t" focussize="0,0"/>
                  <v:stroke on="f"/>
                  <v:imagedata o:title=""/>
                  <o:lock v:ext="edit" aspectratio="f"/>
                </v:shape>
                <v:shape id="稻壳儿春秋广告/盗版必究        原创来源：http://chn.docer.com/works?userid=199329941#!/work_time" o:spid="_x0000_s1026" o:spt="100" style="position:absolute;left:6537326;top:5222876;height:22225;width:134938;" filled="t" stroked="f" coordsize="53,9" o:gfxdata="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N1rz&#10;wAAAANwAAAAPAAAAAAAAAAEAIAAAACIAAABkcnMvZG93bnJldi54bWxQSwECFAAUAAAACACHTuJA&#10;My8FnjsAAAA5AAAAEAAAAAAAAAABACAAAAAPAQAAZHJzL3NoYXBleG1sLnhtbFBLBQYAAAAABgAG&#10;AFsBAAC5AwAAAAA=&#10;" path="m6,9c20,9,34,9,48,9c53,9,53,0,48,0c34,0,20,0,6,0c0,0,0,9,6,9xe">
                  <v:path o:connectlocs="15276,22225;122208,22225;122208,0;15276,0;15276,22225" o:connectangles="0,0,0,0,0"/>
                  <v:fill on="t" focussize="0,0"/>
                  <v:stroke on="f"/>
                  <v:imagedata o:title=""/>
                  <o:lock v:ext="edit" aspectratio="f"/>
                </v:shape>
                <v:shape id="稻壳儿春秋广告/盗版必究        原创来源：http://chn.docer.com/works?userid=199329941#!/work_time" o:spid="_x0000_s1026" o:spt="100" style="position:absolute;left:6597651;top:5256214;height:30163;width:90488;" filled="t" stroked="f" coordsize="35,12" o:gfxdata="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J2cfugAAANwA&#10;AAAPAAAAAAAAAAEAIAAAACIAAABkcnMvZG93bnJldi54bWxQSwECFAAUAAAACACHTuJAMy8FnjsA&#10;AAA5AAAAEAAAAAAAAAABACAAAAAJAQAAZHJzL3NoYXBleG1sLnhtbFBLBQYAAAAABgAGAFsBAACz&#10;AwAAAAA=&#10;" path="m6,3c0,2,0,11,6,12c14,12,22,11,30,10c35,9,33,0,27,1c20,2,13,3,6,3xe">
                  <v:path o:connectlocs="15512,7540;15512,30163;77561,25135;69805,2513;15512,7540" o:connectangles="0,0,0,0,0"/>
                  <v:fill on="t" focussize="0,0"/>
                  <v:stroke on="f"/>
                  <v:imagedata o:title=""/>
                  <o:lock v:ext="edit" aspectratio="f"/>
                </v:shape>
                <v:shape id="稻壳儿春秋广告/盗版必究        原创来源：http://chn.docer.com/works?userid=199329941#!/work_time" o:spid="_x0000_s1026" o:spt="100" style="position:absolute;left:6738938;top:5889626;height:30163;width:103188;" filled="t" stroked="f" coordsize="40,12" o:gfxdata="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xnFu/&#10;AAAA3AAAAA8AAAAAAAAAAQAgAAAAIgAAAGRycy9kb3ducmV2LnhtbFBLAQIUABQAAAAIAIdO4kAz&#10;LwWeOwAAADkAAAAQAAAAAAAAAAEAIAAAAA4BAABkcnMvc2hhcGV4bWwueG1sUEsFBgAAAAAGAAYA&#10;WwEAALgDAAAAAA==&#10;" path="m35,1c25,2,16,2,6,3c0,3,0,12,6,12c16,11,25,11,35,10c40,9,40,0,35,1xe">
                  <v:path o:connectlocs="90289,2513;15478,7540;15478,30163;90289,25135;90289,2513" o:connectangles="0,0,0,0,0"/>
                  <v:fill on="t" focussize="0,0"/>
                  <v:stroke on="f"/>
                  <v:imagedata o:title=""/>
                  <o:lock v:ext="edit" aspectratio="f"/>
                </v:shape>
                <v:shape id="稻壳儿春秋广告/盗版必究        原创来源：http://chn.docer.com/works?userid=199329941#!/work_time" o:spid="_x0000_s1026" o:spt="100" style="position:absolute;left:6772276;top:5929314;height:31750;width:50800;" filled="t" stroked="f" coordsize="20,12" o:gfxdata="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Bt4LsAAADc&#10;AAAADwAAAAAAAAABACAAAAAiAAAAZHJzL2Rvd25yZXYueG1sUEsBAhQAFAAAAAgAh07iQDMvBZ47&#10;AAAAOQAAABAAAAAAAAAAAQAgAAAACgEAAGRycy9zaGFwZXhtbC54bWxQSwUGAAAAAAYABgBbAQAA&#10;tAMAAAAA&#10;" path="m14,1c10,2,7,2,4,3c2,3,0,6,1,8c2,11,4,12,6,12c10,11,13,10,16,9c18,8,20,6,19,4c18,2,16,0,14,1xe">
                  <v:path o:connectlocs="35560,2645;10160,7937;2540,21166;15240,31750;40640,23812;48260,10583;35560,2645" o:connectangles="0,0,0,0,0,0,0"/>
                  <v:fill on="t" focussize="0,0"/>
                  <v:stroke on="f"/>
                  <v:imagedata o:title=""/>
                  <o:lock v:ext="edit" aspectratio="f"/>
                </v:shape>
              </v:group>
            </w:pict>
          </mc:Fallback>
        </mc:AlternateContent>
      </w:r>
      <w:r>
        <mc:AlternateContent>
          <mc:Choice Requires="wps">
            <w:drawing>
              <wp:anchor distT="0" distB="0" distL="114300" distR="114300" simplePos="0" relativeHeight="251635712" behindDoc="0" locked="0" layoutInCell="1" allowOverlap="1">
                <wp:simplePos x="0" y="0"/>
                <wp:positionH relativeFrom="column">
                  <wp:posOffset>1355090</wp:posOffset>
                </wp:positionH>
                <wp:positionV relativeFrom="paragraph">
                  <wp:posOffset>1518920</wp:posOffset>
                </wp:positionV>
                <wp:extent cx="3825875" cy="701040"/>
                <wp:effectExtent l="0" t="0" r="0" b="0"/>
                <wp:wrapNone/>
                <wp:docPr id="151"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498090" y="2433320"/>
                          <a:ext cx="3825875" cy="701040"/>
                        </a:xfrm>
                        <a:prstGeom prst="rect">
                          <a:avLst/>
                        </a:prstGeom>
                        <a:noFill/>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06.7pt;margin-top:119.6pt;height:55.2pt;width:301.25pt;z-index:251635712;mso-width-relative:page;mso-height-relative:page;" filled="f" stroked="f" coordsize="21600,21600" o:gfxdata="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jhHXO2QAAAAsBAAAPAAAAAAAAAAEAIAAAACIAAABkcnMvZG93bnJldi54bWxQSwECFAAUAAAA&#10;CACHTuJA9h20nSYCAADQAwAADgAAAAAAAAABACAAAAAoAQAAZHJzL2Uyb0RvYy54bWxQSwUGAAAA&#10;AAYABgBZAQAAwAUA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34688" behindDoc="0" locked="0" layoutInCell="1" allowOverlap="1">
                <wp:simplePos x="0" y="0"/>
                <wp:positionH relativeFrom="column">
                  <wp:posOffset>93980</wp:posOffset>
                </wp:positionH>
                <wp:positionV relativeFrom="paragraph">
                  <wp:posOffset>1359535</wp:posOffset>
                </wp:positionV>
                <wp:extent cx="1049655" cy="1011555"/>
                <wp:effectExtent l="0" t="0" r="17145" b="3175"/>
                <wp:wrapNone/>
                <wp:docPr id="150"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236980" y="2273935"/>
                          <a:ext cx="1049655" cy="1011555"/>
                        </a:xfrm>
                        <a:custGeom>
                          <a:avLst/>
                          <a:gdLst>
                            <a:gd name="T0" fmla="*/ 32 w 313"/>
                            <a:gd name="T1" fmla="*/ 167 h 302"/>
                            <a:gd name="T2" fmla="*/ 42 w 313"/>
                            <a:gd name="T3" fmla="*/ 176 h 302"/>
                            <a:gd name="T4" fmla="*/ 42 w 313"/>
                            <a:gd name="T5" fmla="*/ 188 h 302"/>
                            <a:gd name="T6" fmla="*/ 56 w 313"/>
                            <a:gd name="T7" fmla="*/ 231 h 302"/>
                            <a:gd name="T8" fmla="*/ 85 w 313"/>
                            <a:gd name="T9" fmla="*/ 264 h 302"/>
                            <a:gd name="T10" fmla="*/ 123 w 313"/>
                            <a:gd name="T11" fmla="*/ 284 h 302"/>
                            <a:gd name="T12" fmla="*/ 163 w 313"/>
                            <a:gd name="T13" fmla="*/ 288 h 302"/>
                            <a:gd name="T14" fmla="*/ 207 w 313"/>
                            <a:gd name="T15" fmla="*/ 281 h 302"/>
                            <a:gd name="T16" fmla="*/ 247 w 313"/>
                            <a:gd name="T17" fmla="*/ 260 h 302"/>
                            <a:gd name="T18" fmla="*/ 298 w 313"/>
                            <a:gd name="T19" fmla="*/ 185 h 302"/>
                            <a:gd name="T20" fmla="*/ 286 w 313"/>
                            <a:gd name="T21" fmla="*/ 89 h 302"/>
                            <a:gd name="T22" fmla="*/ 205 w 313"/>
                            <a:gd name="T23" fmla="*/ 21 h 302"/>
                            <a:gd name="T24" fmla="*/ 137 w 313"/>
                            <a:gd name="T25" fmla="*/ 14 h 302"/>
                            <a:gd name="T26" fmla="*/ 70 w 313"/>
                            <a:gd name="T27" fmla="*/ 40 h 302"/>
                            <a:gd name="T28" fmla="*/ 22 w 313"/>
                            <a:gd name="T29" fmla="*/ 95 h 302"/>
                            <a:gd name="T30" fmla="*/ 7 w 313"/>
                            <a:gd name="T31" fmla="*/ 167 h 302"/>
                            <a:gd name="T32" fmla="*/ 0 w 313"/>
                            <a:gd name="T33" fmla="*/ 152 h 302"/>
                            <a:gd name="T34" fmla="*/ 1 w 313"/>
                            <a:gd name="T35" fmla="*/ 143 h 302"/>
                            <a:gd name="T36" fmla="*/ 3 w 313"/>
                            <a:gd name="T37" fmla="*/ 135 h 302"/>
                            <a:gd name="T38" fmla="*/ 4 w 313"/>
                            <a:gd name="T39" fmla="*/ 126 h 302"/>
                            <a:gd name="T40" fmla="*/ 6 w 313"/>
                            <a:gd name="T41" fmla="*/ 116 h 302"/>
                            <a:gd name="T42" fmla="*/ 12 w 313"/>
                            <a:gd name="T43" fmla="*/ 98 h 302"/>
                            <a:gd name="T44" fmla="*/ 20 w 313"/>
                            <a:gd name="T45" fmla="*/ 80 h 302"/>
                            <a:gd name="T46" fmla="*/ 25 w 313"/>
                            <a:gd name="T47" fmla="*/ 72 h 302"/>
                            <a:gd name="T48" fmla="*/ 28 w 313"/>
                            <a:gd name="T49" fmla="*/ 68 h 302"/>
                            <a:gd name="T50" fmla="*/ 31 w 313"/>
                            <a:gd name="T51" fmla="*/ 64 h 302"/>
                            <a:gd name="T52" fmla="*/ 93 w 313"/>
                            <a:gd name="T53" fmla="*/ 15 h 302"/>
                            <a:gd name="T54" fmla="*/ 168 w 313"/>
                            <a:gd name="T55" fmla="*/ 2 h 302"/>
                            <a:gd name="T56" fmla="*/ 236 w 313"/>
                            <a:gd name="T57" fmla="*/ 24 h 302"/>
                            <a:gd name="T58" fmla="*/ 277 w 313"/>
                            <a:gd name="T59" fmla="*/ 59 h 302"/>
                            <a:gd name="T60" fmla="*/ 305 w 313"/>
                            <a:gd name="T61" fmla="*/ 103 h 302"/>
                            <a:gd name="T62" fmla="*/ 313 w 313"/>
                            <a:gd name="T63" fmla="*/ 153 h 302"/>
                            <a:gd name="T64" fmla="*/ 304 w 313"/>
                            <a:gd name="T65" fmla="*/ 201 h 302"/>
                            <a:gd name="T66" fmla="*/ 245 w 313"/>
                            <a:gd name="T67" fmla="*/ 276 h 302"/>
                            <a:gd name="T68" fmla="*/ 156 w 313"/>
                            <a:gd name="T69" fmla="*/ 301 h 302"/>
                            <a:gd name="T70" fmla="*/ 107 w 313"/>
                            <a:gd name="T71" fmla="*/ 289 h 302"/>
                            <a:gd name="T72" fmla="*/ 64 w 313"/>
                            <a:gd name="T73" fmla="*/ 259 h 302"/>
                            <a:gd name="T74" fmla="*/ 41 w 313"/>
                            <a:gd name="T75" fmla="*/ 229 h 302"/>
                            <a:gd name="T76" fmla="*/ 33 w 313"/>
                            <a:gd name="T77" fmla="*/ 211 h 302"/>
                            <a:gd name="T78" fmla="*/ 31 w 313"/>
                            <a:gd name="T79" fmla="*/ 201 h 302"/>
                            <a:gd name="T80" fmla="*/ 29 w 313"/>
                            <a:gd name="T81" fmla="*/ 196 h 302"/>
                            <a:gd name="T82" fmla="*/ 29 w 313"/>
                            <a:gd name="T83" fmla="*/ 191 h 302"/>
                            <a:gd name="T84" fmla="*/ 27 w 313"/>
                            <a:gd name="T85" fmla="*/ 185 h 302"/>
                            <a:gd name="T86" fmla="*/ 26 w 313"/>
                            <a:gd name="T87" fmla="*/ 182 h 302"/>
                            <a:gd name="T88" fmla="*/ 26 w 313"/>
                            <a:gd name="T89" fmla="*/ 178 h 302"/>
                            <a:gd name="T90" fmla="*/ 32 w 313"/>
                            <a:gd name="T91" fmla="*/ 167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13" h="302">
                              <a:moveTo>
                                <a:pt x="32" y="167"/>
                              </a:moveTo>
                              <a:cubicBezTo>
                                <a:pt x="40" y="169"/>
                                <a:pt x="42" y="172"/>
                                <a:pt x="42" y="176"/>
                              </a:cubicBezTo>
                              <a:cubicBezTo>
                                <a:pt x="42" y="180"/>
                                <a:pt x="41" y="185"/>
                                <a:pt x="42" y="188"/>
                              </a:cubicBezTo>
                              <a:cubicBezTo>
                                <a:pt x="44" y="203"/>
                                <a:pt x="49" y="218"/>
                                <a:pt x="56" y="231"/>
                              </a:cubicBezTo>
                              <a:cubicBezTo>
                                <a:pt x="64" y="244"/>
                                <a:pt x="74" y="255"/>
                                <a:pt x="85" y="264"/>
                              </a:cubicBezTo>
                              <a:cubicBezTo>
                                <a:pt x="97" y="273"/>
                                <a:pt x="110" y="280"/>
                                <a:pt x="123" y="284"/>
                              </a:cubicBezTo>
                              <a:cubicBezTo>
                                <a:pt x="136" y="287"/>
                                <a:pt x="150" y="289"/>
                                <a:pt x="163" y="288"/>
                              </a:cubicBezTo>
                              <a:cubicBezTo>
                                <a:pt x="178" y="288"/>
                                <a:pt x="193" y="285"/>
                                <a:pt x="207" y="281"/>
                              </a:cubicBezTo>
                              <a:cubicBezTo>
                                <a:pt x="222" y="276"/>
                                <a:pt x="235" y="269"/>
                                <a:pt x="247" y="260"/>
                              </a:cubicBezTo>
                              <a:cubicBezTo>
                                <a:pt x="272" y="243"/>
                                <a:pt x="291" y="217"/>
                                <a:pt x="298" y="185"/>
                              </a:cubicBezTo>
                              <a:cubicBezTo>
                                <a:pt x="305" y="155"/>
                                <a:pt x="302" y="120"/>
                                <a:pt x="286" y="89"/>
                              </a:cubicBezTo>
                              <a:cubicBezTo>
                                <a:pt x="270" y="59"/>
                                <a:pt x="241" y="33"/>
                                <a:pt x="205" y="21"/>
                              </a:cubicBezTo>
                              <a:cubicBezTo>
                                <a:pt x="184" y="13"/>
                                <a:pt x="161" y="11"/>
                                <a:pt x="137" y="14"/>
                              </a:cubicBezTo>
                              <a:cubicBezTo>
                                <a:pt x="114" y="17"/>
                                <a:pt x="90" y="25"/>
                                <a:pt x="70" y="40"/>
                              </a:cubicBezTo>
                              <a:cubicBezTo>
                                <a:pt x="50" y="54"/>
                                <a:pt x="33" y="73"/>
                                <a:pt x="22" y="95"/>
                              </a:cubicBezTo>
                              <a:cubicBezTo>
                                <a:pt x="11" y="117"/>
                                <a:pt x="6" y="142"/>
                                <a:pt x="7" y="167"/>
                              </a:cubicBezTo>
                              <a:cubicBezTo>
                                <a:pt x="2" y="164"/>
                                <a:pt x="0" y="159"/>
                                <a:pt x="0" y="152"/>
                              </a:cubicBezTo>
                              <a:cubicBezTo>
                                <a:pt x="0" y="149"/>
                                <a:pt x="1" y="146"/>
                                <a:pt x="1" y="143"/>
                              </a:cubicBezTo>
                              <a:cubicBezTo>
                                <a:pt x="2" y="140"/>
                                <a:pt x="2" y="137"/>
                                <a:pt x="3" y="135"/>
                              </a:cubicBezTo>
                              <a:cubicBezTo>
                                <a:pt x="3" y="132"/>
                                <a:pt x="3" y="129"/>
                                <a:pt x="4" y="126"/>
                              </a:cubicBezTo>
                              <a:cubicBezTo>
                                <a:pt x="5" y="123"/>
                                <a:pt x="5" y="119"/>
                                <a:pt x="6" y="116"/>
                              </a:cubicBezTo>
                              <a:cubicBezTo>
                                <a:pt x="7" y="110"/>
                                <a:pt x="10" y="104"/>
                                <a:pt x="12" y="98"/>
                              </a:cubicBezTo>
                              <a:cubicBezTo>
                                <a:pt x="14" y="92"/>
                                <a:pt x="17" y="86"/>
                                <a:pt x="20" y="80"/>
                              </a:cubicBezTo>
                              <a:cubicBezTo>
                                <a:pt x="25" y="72"/>
                                <a:pt x="25" y="72"/>
                                <a:pt x="25" y="72"/>
                              </a:cubicBezTo>
                              <a:cubicBezTo>
                                <a:pt x="26" y="70"/>
                                <a:pt x="27" y="69"/>
                                <a:pt x="28" y="68"/>
                              </a:cubicBezTo>
                              <a:cubicBezTo>
                                <a:pt x="31" y="64"/>
                                <a:pt x="31" y="64"/>
                                <a:pt x="31" y="64"/>
                              </a:cubicBezTo>
                              <a:cubicBezTo>
                                <a:pt x="47" y="42"/>
                                <a:pt x="68" y="25"/>
                                <a:pt x="93" y="15"/>
                              </a:cubicBezTo>
                              <a:cubicBezTo>
                                <a:pt x="117" y="4"/>
                                <a:pt x="143" y="0"/>
                                <a:pt x="168" y="2"/>
                              </a:cubicBezTo>
                              <a:cubicBezTo>
                                <a:pt x="193" y="4"/>
                                <a:pt x="216" y="12"/>
                                <a:pt x="236" y="24"/>
                              </a:cubicBezTo>
                              <a:cubicBezTo>
                                <a:pt x="251" y="34"/>
                                <a:pt x="265" y="45"/>
                                <a:pt x="277" y="59"/>
                              </a:cubicBezTo>
                              <a:cubicBezTo>
                                <a:pt x="289" y="72"/>
                                <a:pt x="299" y="87"/>
                                <a:pt x="305" y="103"/>
                              </a:cubicBezTo>
                              <a:cubicBezTo>
                                <a:pt x="310" y="119"/>
                                <a:pt x="313" y="136"/>
                                <a:pt x="313" y="153"/>
                              </a:cubicBezTo>
                              <a:cubicBezTo>
                                <a:pt x="313" y="169"/>
                                <a:pt x="310" y="186"/>
                                <a:pt x="304" y="201"/>
                              </a:cubicBezTo>
                              <a:cubicBezTo>
                                <a:pt x="293" y="232"/>
                                <a:pt x="272" y="258"/>
                                <a:pt x="245" y="276"/>
                              </a:cubicBezTo>
                              <a:cubicBezTo>
                                <a:pt x="219" y="293"/>
                                <a:pt x="188" y="302"/>
                                <a:pt x="156" y="301"/>
                              </a:cubicBezTo>
                              <a:cubicBezTo>
                                <a:pt x="139" y="300"/>
                                <a:pt x="122" y="296"/>
                                <a:pt x="107" y="289"/>
                              </a:cubicBezTo>
                              <a:cubicBezTo>
                                <a:pt x="91" y="282"/>
                                <a:pt x="77" y="271"/>
                                <a:pt x="64" y="259"/>
                              </a:cubicBezTo>
                              <a:cubicBezTo>
                                <a:pt x="55" y="250"/>
                                <a:pt x="47" y="240"/>
                                <a:pt x="41" y="229"/>
                              </a:cubicBezTo>
                              <a:cubicBezTo>
                                <a:pt x="38" y="223"/>
                                <a:pt x="36" y="217"/>
                                <a:pt x="33" y="211"/>
                              </a:cubicBezTo>
                              <a:cubicBezTo>
                                <a:pt x="32" y="207"/>
                                <a:pt x="32" y="204"/>
                                <a:pt x="31" y="201"/>
                              </a:cubicBezTo>
                              <a:cubicBezTo>
                                <a:pt x="30" y="199"/>
                                <a:pt x="30" y="198"/>
                                <a:pt x="29" y="196"/>
                              </a:cubicBezTo>
                              <a:cubicBezTo>
                                <a:pt x="29" y="194"/>
                                <a:pt x="29" y="193"/>
                                <a:pt x="29" y="191"/>
                              </a:cubicBezTo>
                              <a:cubicBezTo>
                                <a:pt x="28" y="189"/>
                                <a:pt x="28" y="187"/>
                                <a:pt x="27" y="185"/>
                              </a:cubicBezTo>
                              <a:cubicBezTo>
                                <a:pt x="27" y="184"/>
                                <a:pt x="27" y="183"/>
                                <a:pt x="26" y="182"/>
                              </a:cubicBezTo>
                              <a:cubicBezTo>
                                <a:pt x="26" y="180"/>
                                <a:pt x="26" y="179"/>
                                <a:pt x="26" y="178"/>
                              </a:cubicBezTo>
                              <a:cubicBezTo>
                                <a:pt x="26" y="174"/>
                                <a:pt x="27" y="170"/>
                                <a:pt x="32" y="167"/>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7.4pt;margin-top:107.05pt;height:79.65pt;width:82.65pt;z-index:251634688;mso-width-relative:page;mso-height-relative:page;" fillcolor="#3C3C3B" filled="t" stroked="f" coordsize="313,302" o:gfxdata="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" path="m32,167c40,169,42,172,42,176c42,180,41,185,42,188c44,203,49,218,56,231c64,244,74,255,85,264c97,273,110,280,123,284c136,287,150,289,163,288c178,288,193,285,207,281c222,276,235,269,247,260c272,243,291,217,298,185c305,155,302,120,286,89c270,59,241,33,205,21c184,13,161,11,137,14c114,17,90,25,70,40c50,54,33,73,22,95c11,117,6,142,7,167c2,164,0,159,0,152c0,149,1,146,1,143c2,140,2,137,3,135c3,132,3,129,4,126c5,123,5,119,6,116c7,110,10,104,12,98c14,92,17,86,20,80c25,72,25,72,25,72c26,70,27,69,28,68c31,64,31,64,31,64c47,42,68,25,93,15c117,4,143,0,168,2c193,4,216,12,236,24c251,34,265,45,277,59c289,72,299,87,305,103c310,119,313,136,313,153c313,169,310,186,304,201c293,232,272,258,245,276c219,293,188,302,156,301c139,300,122,296,107,289c91,282,77,271,64,259c55,250,47,240,41,229c38,223,36,217,33,211c32,207,32,204,31,201c30,199,30,198,29,196c29,194,29,193,29,191c28,189,28,187,27,185c27,184,27,183,26,182c26,180,26,179,26,178c26,174,27,170,32,167xe">
                <v:path o:connectlocs="107312,559369;140848,589515;140848,629709;187797,773739;285050,884273;412484,951263;546625,964661;694180,941215;828321,870875;999352,619661;959109,298107;687473,70339;459433,46893;234747,133980;73777,318204;23474,559369;0,509127;3353,478981;10060,452185;13414,422039;20121,388544;40242,328252;67070,267961;83838,241165;93898,227767;103959,214369;311878,50242;563393,6699;791433,80388;928927,197621;1022826,345000;1049655,512476;1019473,673253;821614,924467;523150,1008205;358827,968011;214625,867525;137494,767040;110666,706748;103959,673253;97252,656505;97252,639758;90545,619661;87191,609612;87191,596214;107312,559369" o:connectangles="0,0,0,0,0,0,0,0,0,0,0,0,0,0,0,0,0,0,0,0,0,0,0,0,0,0,0,0,0,0,0,0,0,0,0,0,0,0,0,0,0,0,0,0,0,0"/>
                <v:fill on="t" focussize="0,0"/>
                <v:stroke on="f"/>
                <v:imagedata o:title=""/>
                <o:lock v:ext="edit" aspectratio="f"/>
              </v:shape>
            </w:pict>
          </mc:Fallback>
        </mc:AlternateContent>
      </w:r>
      <w:r>
        <mc:AlternateContent>
          <mc:Choice Requires="wpg">
            <w:drawing>
              <wp:anchor distT="0" distB="0" distL="114300" distR="114300" simplePos="0" relativeHeight="251633664" behindDoc="0" locked="0" layoutInCell="1" allowOverlap="1">
                <wp:simplePos x="0" y="0"/>
                <wp:positionH relativeFrom="column">
                  <wp:posOffset>438150</wp:posOffset>
                </wp:positionH>
                <wp:positionV relativeFrom="paragraph">
                  <wp:posOffset>5577840</wp:posOffset>
                </wp:positionV>
                <wp:extent cx="361315" cy="580390"/>
                <wp:effectExtent l="0" t="0" r="4445" b="13335"/>
                <wp:wrapNone/>
                <wp:docPr id="141" name="组合 33"/>
                <wp:cNvGraphicFramePr/>
                <a:graphic xmlns:a="http://schemas.openxmlformats.org/drawingml/2006/main">
                  <a:graphicData uri="http://schemas.microsoft.com/office/word/2010/wordprocessingGroup">
                    <wpg:wgp>
                      <wpg:cNvGrpSpPr/>
                      <wpg:grpSpPr>
                        <a:xfrm>
                          <a:off x="0" y="0"/>
                          <a:ext cx="361315" cy="580390"/>
                          <a:chOff x="5057776" y="5038726"/>
                          <a:chExt cx="674688" cy="1084263"/>
                        </a:xfrm>
                        <a:solidFill>
                          <a:srgbClr val="3C3C3B"/>
                        </a:solidFill>
                      </wpg:grpSpPr>
                      <wps:wsp>
                        <wps:cNvPr id="142" name="稻壳儿春秋广告/盗版必究        原创来源：http://chn.docer.com/works?userid=199329941#!/work_time"/>
                        <wps:cNvSpPr>
                          <a:spLocks noEditPoints="1"/>
                        </wps:cNvSpPr>
                        <wps:spPr bwMode="auto">
                          <a:xfrm>
                            <a:off x="5057776" y="5038726"/>
                            <a:ext cx="674688" cy="1084263"/>
                          </a:xfrm>
                          <a:custGeom>
                            <a:avLst/>
                            <a:gdLst>
                              <a:gd name="T0" fmla="*/ 262 w 264"/>
                              <a:gd name="T1" fmla="*/ 312 h 423"/>
                              <a:gd name="T2" fmla="*/ 261 w 264"/>
                              <a:gd name="T3" fmla="*/ 229 h 423"/>
                              <a:gd name="T4" fmla="*/ 254 w 264"/>
                              <a:gd name="T5" fmla="*/ 71 h 423"/>
                              <a:gd name="T6" fmla="*/ 200 w 264"/>
                              <a:gd name="T7" fmla="*/ 7 h 423"/>
                              <a:gd name="T8" fmla="*/ 69 w 264"/>
                              <a:gd name="T9" fmla="*/ 5 h 423"/>
                              <a:gd name="T10" fmla="*/ 19 w 264"/>
                              <a:gd name="T11" fmla="*/ 25 h 423"/>
                              <a:gd name="T12" fmla="*/ 5 w 264"/>
                              <a:gd name="T13" fmla="*/ 86 h 423"/>
                              <a:gd name="T14" fmla="*/ 5 w 264"/>
                              <a:gd name="T15" fmla="*/ 253 h 423"/>
                              <a:gd name="T16" fmla="*/ 7 w 264"/>
                              <a:gd name="T17" fmla="*/ 363 h 423"/>
                              <a:gd name="T18" fmla="*/ 35 w 264"/>
                              <a:gd name="T19" fmla="*/ 415 h 423"/>
                              <a:gd name="T20" fmla="*/ 90 w 264"/>
                              <a:gd name="T21" fmla="*/ 421 h 423"/>
                              <a:gd name="T22" fmla="*/ 177 w 264"/>
                              <a:gd name="T23" fmla="*/ 419 h 423"/>
                              <a:gd name="T24" fmla="*/ 261 w 264"/>
                              <a:gd name="T25" fmla="*/ 377 h 423"/>
                              <a:gd name="T26" fmla="*/ 262 w 264"/>
                              <a:gd name="T27" fmla="*/ 312 h 423"/>
                              <a:gd name="T28" fmla="*/ 249 w 264"/>
                              <a:gd name="T29" fmla="*/ 375 h 423"/>
                              <a:gd name="T30" fmla="*/ 189 w 264"/>
                              <a:gd name="T31" fmla="*/ 406 h 423"/>
                              <a:gd name="T32" fmla="*/ 66 w 264"/>
                              <a:gd name="T33" fmla="*/ 408 h 423"/>
                              <a:gd name="T34" fmla="*/ 23 w 264"/>
                              <a:gd name="T35" fmla="*/ 386 h 423"/>
                              <a:gd name="T36" fmla="*/ 18 w 264"/>
                              <a:gd name="T37" fmla="*/ 351 h 423"/>
                              <a:gd name="T38" fmla="*/ 17 w 264"/>
                              <a:gd name="T39" fmla="*/ 253 h 423"/>
                              <a:gd name="T40" fmla="*/ 16 w 264"/>
                              <a:gd name="T41" fmla="*/ 144 h 423"/>
                              <a:gd name="T42" fmla="*/ 17 w 264"/>
                              <a:gd name="T43" fmla="*/ 86 h 423"/>
                              <a:gd name="T44" fmla="*/ 45 w 264"/>
                              <a:gd name="T45" fmla="*/ 20 h 423"/>
                              <a:gd name="T46" fmla="*/ 102 w 264"/>
                              <a:gd name="T47" fmla="*/ 16 h 423"/>
                              <a:gd name="T48" fmla="*/ 156 w 264"/>
                              <a:gd name="T49" fmla="*/ 15 h 423"/>
                              <a:gd name="T50" fmla="*/ 208 w 264"/>
                              <a:gd name="T51" fmla="*/ 20 h 423"/>
                              <a:gd name="T52" fmla="*/ 242 w 264"/>
                              <a:gd name="T53" fmla="*/ 71 h 423"/>
                              <a:gd name="T54" fmla="*/ 250 w 264"/>
                              <a:gd name="T55" fmla="*/ 316 h 423"/>
                              <a:gd name="T56" fmla="*/ 249 w 264"/>
                              <a:gd name="T57" fmla="*/ 375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4" h="423">
                                <a:moveTo>
                                  <a:pt x="262" y="312"/>
                                </a:moveTo>
                                <a:cubicBezTo>
                                  <a:pt x="262" y="285"/>
                                  <a:pt x="262" y="257"/>
                                  <a:pt x="261" y="229"/>
                                </a:cubicBezTo>
                                <a:cubicBezTo>
                                  <a:pt x="259" y="176"/>
                                  <a:pt x="257" y="124"/>
                                  <a:pt x="254" y="71"/>
                                </a:cubicBezTo>
                                <a:cubicBezTo>
                                  <a:pt x="252" y="34"/>
                                  <a:pt x="238" y="12"/>
                                  <a:pt x="200" y="7"/>
                                </a:cubicBezTo>
                                <a:cubicBezTo>
                                  <a:pt x="157" y="0"/>
                                  <a:pt x="112" y="2"/>
                                  <a:pt x="69" y="5"/>
                                </a:cubicBezTo>
                                <a:cubicBezTo>
                                  <a:pt x="50" y="6"/>
                                  <a:pt x="31" y="8"/>
                                  <a:pt x="19" y="25"/>
                                </a:cubicBezTo>
                                <a:cubicBezTo>
                                  <a:pt x="8" y="42"/>
                                  <a:pt x="7" y="67"/>
                                  <a:pt x="5" y="86"/>
                                </a:cubicBezTo>
                                <a:cubicBezTo>
                                  <a:pt x="0" y="142"/>
                                  <a:pt x="6" y="198"/>
                                  <a:pt x="5" y="253"/>
                                </a:cubicBezTo>
                                <a:cubicBezTo>
                                  <a:pt x="5" y="290"/>
                                  <a:pt x="3" y="327"/>
                                  <a:pt x="7" y="363"/>
                                </a:cubicBezTo>
                                <a:cubicBezTo>
                                  <a:pt x="9" y="386"/>
                                  <a:pt x="14" y="403"/>
                                  <a:pt x="35" y="415"/>
                                </a:cubicBezTo>
                                <a:cubicBezTo>
                                  <a:pt x="51" y="423"/>
                                  <a:pt x="74" y="421"/>
                                  <a:pt x="90" y="421"/>
                                </a:cubicBezTo>
                                <a:cubicBezTo>
                                  <a:pt x="119" y="421"/>
                                  <a:pt x="148" y="419"/>
                                  <a:pt x="177" y="419"/>
                                </a:cubicBezTo>
                                <a:cubicBezTo>
                                  <a:pt x="210" y="418"/>
                                  <a:pt x="254" y="419"/>
                                  <a:pt x="261" y="377"/>
                                </a:cubicBezTo>
                                <a:cubicBezTo>
                                  <a:pt x="264" y="356"/>
                                  <a:pt x="262" y="333"/>
                                  <a:pt x="262" y="312"/>
                                </a:cubicBezTo>
                                <a:close/>
                                <a:moveTo>
                                  <a:pt x="249" y="375"/>
                                </a:moveTo>
                                <a:cubicBezTo>
                                  <a:pt x="243" y="405"/>
                                  <a:pt x="214" y="406"/>
                                  <a:pt x="189" y="406"/>
                                </a:cubicBezTo>
                                <a:cubicBezTo>
                                  <a:pt x="148" y="407"/>
                                  <a:pt x="107" y="411"/>
                                  <a:pt x="66" y="408"/>
                                </a:cubicBezTo>
                                <a:cubicBezTo>
                                  <a:pt x="50" y="407"/>
                                  <a:pt x="30" y="403"/>
                                  <a:pt x="23" y="386"/>
                                </a:cubicBezTo>
                                <a:cubicBezTo>
                                  <a:pt x="18" y="376"/>
                                  <a:pt x="19" y="362"/>
                                  <a:pt x="18" y="351"/>
                                </a:cubicBezTo>
                                <a:cubicBezTo>
                                  <a:pt x="16" y="319"/>
                                  <a:pt x="17" y="286"/>
                                  <a:pt x="17" y="253"/>
                                </a:cubicBezTo>
                                <a:cubicBezTo>
                                  <a:pt x="18" y="217"/>
                                  <a:pt x="17" y="181"/>
                                  <a:pt x="16" y="144"/>
                                </a:cubicBezTo>
                                <a:cubicBezTo>
                                  <a:pt x="15" y="125"/>
                                  <a:pt x="15" y="106"/>
                                  <a:pt x="17" y="86"/>
                                </a:cubicBezTo>
                                <a:cubicBezTo>
                                  <a:pt x="19" y="64"/>
                                  <a:pt x="20" y="30"/>
                                  <a:pt x="45" y="20"/>
                                </a:cubicBezTo>
                                <a:cubicBezTo>
                                  <a:pt x="61" y="14"/>
                                  <a:pt x="84" y="16"/>
                                  <a:pt x="102" y="16"/>
                                </a:cubicBezTo>
                                <a:cubicBezTo>
                                  <a:pt x="120" y="15"/>
                                  <a:pt x="138" y="15"/>
                                  <a:pt x="156" y="15"/>
                                </a:cubicBezTo>
                                <a:cubicBezTo>
                                  <a:pt x="173" y="16"/>
                                  <a:pt x="191" y="16"/>
                                  <a:pt x="208" y="20"/>
                                </a:cubicBezTo>
                                <a:cubicBezTo>
                                  <a:pt x="234" y="27"/>
                                  <a:pt x="240" y="46"/>
                                  <a:pt x="242" y="71"/>
                                </a:cubicBezTo>
                                <a:cubicBezTo>
                                  <a:pt x="247" y="153"/>
                                  <a:pt x="250" y="235"/>
                                  <a:pt x="250" y="316"/>
                                </a:cubicBezTo>
                                <a:cubicBezTo>
                                  <a:pt x="250" y="335"/>
                                  <a:pt x="252" y="356"/>
                                  <a:pt x="249" y="375"/>
                                </a:cubicBezTo>
                                <a:close/>
                              </a:path>
                            </a:pathLst>
                          </a:custGeom>
                          <a:grpFill/>
                          <a:ln>
                            <a:noFill/>
                          </a:ln>
                        </wps:spPr>
                        <wps:bodyPr vert="horz" wrap="square" lIns="91440" tIns="45720" rIns="91440" bIns="45720" numCol="1" anchor="t" anchorCtr="0" compatLnSpc="1"/>
                      </wps:wsp>
                      <wps:wsp>
                        <wps:cNvPr id="143" name="稻壳儿春秋广告/盗版必究        原创来源：http://chn.docer.com/works?userid=199329941#!/work_time"/>
                        <wps:cNvSpPr/>
                        <wps:spPr bwMode="auto">
                          <a:xfrm>
                            <a:off x="5321301" y="5127626"/>
                            <a:ext cx="150813" cy="28575"/>
                          </a:xfrm>
                          <a:custGeom>
                            <a:avLst/>
                            <a:gdLst>
                              <a:gd name="T0" fmla="*/ 6 w 59"/>
                              <a:gd name="T1" fmla="*/ 10 h 11"/>
                              <a:gd name="T2" fmla="*/ 54 w 59"/>
                              <a:gd name="T3" fmla="*/ 9 h 11"/>
                              <a:gd name="T4" fmla="*/ 54 w 59"/>
                              <a:gd name="T5" fmla="*/ 0 h 11"/>
                              <a:gd name="T6" fmla="*/ 6 w 59"/>
                              <a:gd name="T7" fmla="*/ 1 h 11"/>
                              <a:gd name="T8" fmla="*/ 6 w 59"/>
                              <a:gd name="T9" fmla="*/ 10 h 11"/>
                            </a:gdLst>
                            <a:ahLst/>
                            <a:cxnLst>
                              <a:cxn ang="0">
                                <a:pos x="T0" y="T1"/>
                              </a:cxn>
                              <a:cxn ang="0">
                                <a:pos x="T2" y="T3"/>
                              </a:cxn>
                              <a:cxn ang="0">
                                <a:pos x="T4" y="T5"/>
                              </a:cxn>
                              <a:cxn ang="0">
                                <a:pos x="T6" y="T7"/>
                              </a:cxn>
                              <a:cxn ang="0">
                                <a:pos x="T8" y="T9"/>
                              </a:cxn>
                            </a:cxnLst>
                            <a:rect l="0" t="0" r="r" b="b"/>
                            <a:pathLst>
                              <a:path w="59" h="11">
                                <a:moveTo>
                                  <a:pt x="6" y="10"/>
                                </a:moveTo>
                                <a:cubicBezTo>
                                  <a:pt x="22" y="10"/>
                                  <a:pt x="38" y="9"/>
                                  <a:pt x="54" y="9"/>
                                </a:cubicBezTo>
                                <a:cubicBezTo>
                                  <a:pt x="59" y="9"/>
                                  <a:pt x="59" y="0"/>
                                  <a:pt x="54" y="0"/>
                                </a:cubicBezTo>
                                <a:cubicBezTo>
                                  <a:pt x="38" y="0"/>
                                  <a:pt x="22" y="1"/>
                                  <a:pt x="6" y="1"/>
                                </a:cubicBezTo>
                                <a:cubicBezTo>
                                  <a:pt x="0" y="2"/>
                                  <a:pt x="0" y="11"/>
                                  <a:pt x="6" y="10"/>
                                </a:cubicBezTo>
                                <a:close/>
                              </a:path>
                            </a:pathLst>
                          </a:custGeom>
                          <a:grpFill/>
                          <a:ln>
                            <a:noFill/>
                          </a:ln>
                        </wps:spPr>
                        <wps:bodyPr vert="horz" wrap="square" lIns="91440" tIns="45720" rIns="91440" bIns="45720" numCol="1" anchor="t" anchorCtr="0" compatLnSpc="1"/>
                      </wps:wsp>
                      <wps:wsp>
                        <wps:cNvPr id="144" name="稻壳儿春秋广告/盗版必究        原创来源：http://chn.docer.com/works?userid=199329941#!/work_time"/>
                        <wps:cNvSpPr/>
                        <wps:spPr bwMode="auto">
                          <a:xfrm>
                            <a:off x="5481638" y="5122864"/>
                            <a:ext cx="39688" cy="38100"/>
                          </a:xfrm>
                          <a:custGeom>
                            <a:avLst/>
                            <a:gdLst>
                              <a:gd name="T0" fmla="*/ 11 w 15"/>
                              <a:gd name="T1" fmla="*/ 10 h 15"/>
                              <a:gd name="T2" fmla="*/ 11 w 15"/>
                              <a:gd name="T3" fmla="*/ 10 h 15"/>
                              <a:gd name="T4" fmla="*/ 4 w 15"/>
                              <a:gd name="T5" fmla="*/ 4 h 15"/>
                              <a:gd name="T6" fmla="*/ 4 w 15"/>
                              <a:gd name="T7" fmla="*/ 4 h 15"/>
                              <a:gd name="T8" fmla="*/ 11 w 15"/>
                              <a:gd name="T9" fmla="*/ 10 h 15"/>
                            </a:gdLst>
                            <a:ahLst/>
                            <a:cxnLst>
                              <a:cxn ang="0">
                                <a:pos x="T0" y="T1"/>
                              </a:cxn>
                              <a:cxn ang="0">
                                <a:pos x="T2" y="T3"/>
                              </a:cxn>
                              <a:cxn ang="0">
                                <a:pos x="T4" y="T5"/>
                              </a:cxn>
                              <a:cxn ang="0">
                                <a:pos x="T6" y="T7"/>
                              </a:cxn>
                              <a:cxn ang="0">
                                <a:pos x="T8" y="T9"/>
                              </a:cxn>
                            </a:cxnLst>
                            <a:rect l="0" t="0" r="r" b="b"/>
                            <a:pathLst>
                              <a:path w="15" h="15">
                                <a:moveTo>
                                  <a:pt x="11" y="10"/>
                                </a:moveTo>
                                <a:cubicBezTo>
                                  <a:pt x="11" y="10"/>
                                  <a:pt x="11" y="10"/>
                                  <a:pt x="11" y="10"/>
                                </a:cubicBezTo>
                                <a:cubicBezTo>
                                  <a:pt x="15" y="6"/>
                                  <a:pt x="9" y="0"/>
                                  <a:pt x="4" y="4"/>
                                </a:cubicBezTo>
                                <a:cubicBezTo>
                                  <a:pt x="4" y="4"/>
                                  <a:pt x="4" y="4"/>
                                  <a:pt x="4" y="4"/>
                                </a:cubicBezTo>
                                <a:cubicBezTo>
                                  <a:pt x="0" y="8"/>
                                  <a:pt x="6" y="15"/>
                                  <a:pt x="11" y="10"/>
                                </a:cubicBezTo>
                                <a:close/>
                              </a:path>
                            </a:pathLst>
                          </a:custGeom>
                          <a:grpFill/>
                          <a:ln>
                            <a:noFill/>
                          </a:ln>
                        </wps:spPr>
                        <wps:bodyPr vert="horz" wrap="square" lIns="91440" tIns="45720" rIns="91440" bIns="45720" numCol="1" anchor="t" anchorCtr="0" compatLnSpc="1"/>
                      </wps:wsp>
                      <wps:wsp>
                        <wps:cNvPr id="145" name="稻壳儿春秋广告/盗版必究        原创来源：http://chn.docer.com/works?userid=199329941#!/work_time"/>
                        <wps:cNvSpPr/>
                        <wps:spPr bwMode="auto">
                          <a:xfrm>
                            <a:off x="5527676" y="5122864"/>
                            <a:ext cx="39688" cy="38100"/>
                          </a:xfrm>
                          <a:custGeom>
                            <a:avLst/>
                            <a:gdLst>
                              <a:gd name="T0" fmla="*/ 11 w 15"/>
                              <a:gd name="T1" fmla="*/ 11 h 15"/>
                              <a:gd name="T2" fmla="*/ 11 w 15"/>
                              <a:gd name="T3" fmla="*/ 10 h 15"/>
                              <a:gd name="T4" fmla="*/ 5 w 15"/>
                              <a:gd name="T5" fmla="*/ 4 h 15"/>
                              <a:gd name="T6" fmla="*/ 4 w 15"/>
                              <a:gd name="T7" fmla="*/ 4 h 15"/>
                              <a:gd name="T8" fmla="*/ 11 w 15"/>
                              <a:gd name="T9" fmla="*/ 11 h 15"/>
                            </a:gdLst>
                            <a:ahLst/>
                            <a:cxnLst>
                              <a:cxn ang="0">
                                <a:pos x="T0" y="T1"/>
                              </a:cxn>
                              <a:cxn ang="0">
                                <a:pos x="T2" y="T3"/>
                              </a:cxn>
                              <a:cxn ang="0">
                                <a:pos x="T4" y="T5"/>
                              </a:cxn>
                              <a:cxn ang="0">
                                <a:pos x="T6" y="T7"/>
                              </a:cxn>
                              <a:cxn ang="0">
                                <a:pos x="T8" y="T9"/>
                              </a:cxn>
                            </a:cxnLst>
                            <a:rect l="0" t="0" r="r" b="b"/>
                            <a:pathLst>
                              <a:path w="15" h="15">
                                <a:moveTo>
                                  <a:pt x="11" y="11"/>
                                </a:moveTo>
                                <a:cubicBezTo>
                                  <a:pt x="11" y="11"/>
                                  <a:pt x="11" y="11"/>
                                  <a:pt x="11" y="10"/>
                                </a:cubicBezTo>
                                <a:cubicBezTo>
                                  <a:pt x="15" y="6"/>
                                  <a:pt x="9" y="0"/>
                                  <a:pt x="5" y="4"/>
                                </a:cubicBezTo>
                                <a:cubicBezTo>
                                  <a:pt x="5" y="4"/>
                                  <a:pt x="4" y="4"/>
                                  <a:pt x="4" y="4"/>
                                </a:cubicBezTo>
                                <a:cubicBezTo>
                                  <a:pt x="0" y="8"/>
                                  <a:pt x="7" y="15"/>
                                  <a:pt x="11" y="11"/>
                                </a:cubicBezTo>
                                <a:close/>
                              </a:path>
                            </a:pathLst>
                          </a:custGeom>
                          <a:grpFill/>
                          <a:ln>
                            <a:noFill/>
                          </a:ln>
                        </wps:spPr>
                        <wps:bodyPr vert="horz" wrap="square" lIns="91440" tIns="45720" rIns="91440" bIns="45720" numCol="1" anchor="t" anchorCtr="0" compatLnSpc="1"/>
                      </wps:wsp>
                      <wps:wsp>
                        <wps:cNvPr id="146" name="稻壳儿春秋广告/盗版必究        原创来源：http://chn.docer.com/works?userid=199329941#!/work_time"/>
                        <wps:cNvSpPr>
                          <a:spLocks noEditPoints="1"/>
                        </wps:cNvSpPr>
                        <wps:spPr bwMode="auto">
                          <a:xfrm>
                            <a:off x="5302251" y="5983289"/>
                            <a:ext cx="187325" cy="87313"/>
                          </a:xfrm>
                          <a:custGeom>
                            <a:avLst/>
                            <a:gdLst>
                              <a:gd name="T0" fmla="*/ 40 w 73"/>
                              <a:gd name="T1" fmla="*/ 3 h 34"/>
                              <a:gd name="T2" fmla="*/ 2 w 73"/>
                              <a:gd name="T3" fmla="*/ 18 h 34"/>
                              <a:gd name="T4" fmla="*/ 37 w 73"/>
                              <a:gd name="T5" fmla="*/ 32 h 34"/>
                              <a:gd name="T6" fmla="*/ 72 w 73"/>
                              <a:gd name="T7" fmla="*/ 19 h 34"/>
                              <a:gd name="T8" fmla="*/ 40 w 73"/>
                              <a:gd name="T9" fmla="*/ 3 h 34"/>
                              <a:gd name="T10" fmla="*/ 61 w 73"/>
                              <a:gd name="T11" fmla="*/ 20 h 34"/>
                              <a:gd name="T12" fmla="*/ 35 w 73"/>
                              <a:gd name="T13" fmla="*/ 23 h 34"/>
                              <a:gd name="T14" fmla="*/ 12 w 73"/>
                              <a:gd name="T15" fmla="*/ 21 h 34"/>
                              <a:gd name="T16" fmla="*/ 40 w 73"/>
                              <a:gd name="T17" fmla="*/ 12 h 34"/>
                              <a:gd name="T18" fmla="*/ 61 w 73"/>
                              <a:gd name="T19" fmla="*/ 2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 h="34">
                                <a:moveTo>
                                  <a:pt x="40" y="3"/>
                                </a:moveTo>
                                <a:cubicBezTo>
                                  <a:pt x="28" y="3"/>
                                  <a:pt x="3" y="0"/>
                                  <a:pt x="2" y="18"/>
                                </a:cubicBezTo>
                                <a:cubicBezTo>
                                  <a:pt x="0" y="34"/>
                                  <a:pt x="27" y="33"/>
                                  <a:pt x="37" y="32"/>
                                </a:cubicBezTo>
                                <a:cubicBezTo>
                                  <a:pt x="47" y="32"/>
                                  <a:pt x="71" y="33"/>
                                  <a:pt x="72" y="19"/>
                                </a:cubicBezTo>
                                <a:cubicBezTo>
                                  <a:pt x="73" y="0"/>
                                  <a:pt x="53" y="3"/>
                                  <a:pt x="40" y="3"/>
                                </a:cubicBezTo>
                                <a:close/>
                                <a:moveTo>
                                  <a:pt x="61" y="20"/>
                                </a:moveTo>
                                <a:cubicBezTo>
                                  <a:pt x="57" y="24"/>
                                  <a:pt x="41" y="23"/>
                                  <a:pt x="35" y="23"/>
                                </a:cubicBezTo>
                                <a:cubicBezTo>
                                  <a:pt x="31" y="23"/>
                                  <a:pt x="14" y="24"/>
                                  <a:pt x="12" y="21"/>
                                </a:cubicBezTo>
                                <a:cubicBezTo>
                                  <a:pt x="7" y="10"/>
                                  <a:pt x="36" y="12"/>
                                  <a:pt x="40" y="12"/>
                                </a:cubicBezTo>
                                <a:cubicBezTo>
                                  <a:pt x="44" y="12"/>
                                  <a:pt x="69" y="10"/>
                                  <a:pt x="61" y="20"/>
                                </a:cubicBezTo>
                                <a:close/>
                              </a:path>
                            </a:pathLst>
                          </a:custGeom>
                          <a:grpFill/>
                          <a:ln>
                            <a:noFill/>
                          </a:ln>
                        </wps:spPr>
                        <wps:bodyPr vert="horz" wrap="square" lIns="91440" tIns="45720" rIns="91440" bIns="45720" numCol="1" anchor="t" anchorCtr="0" compatLnSpc="1"/>
                      </wps:wsp>
                      <wps:wsp>
                        <wps:cNvPr id="147" name="稻壳儿春秋广告/盗版必究        原创来源：http://chn.docer.com/works?userid=199329941#!/work_time"/>
                        <wps:cNvSpPr>
                          <a:spLocks noEditPoints="1"/>
                        </wps:cNvSpPr>
                        <wps:spPr bwMode="auto">
                          <a:xfrm>
                            <a:off x="5113338" y="5197476"/>
                            <a:ext cx="571500" cy="781050"/>
                          </a:xfrm>
                          <a:custGeom>
                            <a:avLst/>
                            <a:gdLst>
                              <a:gd name="T0" fmla="*/ 214 w 223"/>
                              <a:gd name="T1" fmla="*/ 3 h 305"/>
                              <a:gd name="T2" fmla="*/ 214 w 223"/>
                              <a:gd name="T3" fmla="*/ 3 h 305"/>
                              <a:gd name="T4" fmla="*/ 213 w 223"/>
                              <a:gd name="T5" fmla="*/ 3 h 305"/>
                              <a:gd name="T6" fmla="*/ 209 w 223"/>
                              <a:gd name="T7" fmla="*/ 0 h 305"/>
                              <a:gd name="T8" fmla="*/ 8 w 223"/>
                              <a:gd name="T9" fmla="*/ 3 h 305"/>
                              <a:gd name="T10" fmla="*/ 4 w 223"/>
                              <a:gd name="T11" fmla="*/ 5 h 305"/>
                              <a:gd name="T12" fmla="*/ 4 w 223"/>
                              <a:gd name="T13" fmla="*/ 5 h 305"/>
                              <a:gd name="T14" fmla="*/ 4 w 223"/>
                              <a:gd name="T15" fmla="*/ 6 h 305"/>
                              <a:gd name="T16" fmla="*/ 3 w 223"/>
                              <a:gd name="T17" fmla="*/ 7 h 305"/>
                              <a:gd name="T18" fmla="*/ 4 w 223"/>
                              <a:gd name="T19" fmla="*/ 149 h 305"/>
                              <a:gd name="T20" fmla="*/ 2 w 223"/>
                              <a:gd name="T21" fmla="*/ 300 h 305"/>
                              <a:gd name="T22" fmla="*/ 2 w 223"/>
                              <a:gd name="T23" fmla="*/ 302 h 305"/>
                              <a:gd name="T24" fmla="*/ 6 w 223"/>
                              <a:gd name="T25" fmla="*/ 304 h 305"/>
                              <a:gd name="T26" fmla="*/ 111 w 223"/>
                              <a:gd name="T27" fmla="*/ 303 h 305"/>
                              <a:gd name="T28" fmla="*/ 218 w 223"/>
                              <a:gd name="T29" fmla="*/ 302 h 305"/>
                              <a:gd name="T30" fmla="*/ 220 w 223"/>
                              <a:gd name="T31" fmla="*/ 302 h 305"/>
                              <a:gd name="T32" fmla="*/ 222 w 223"/>
                              <a:gd name="T33" fmla="*/ 298 h 305"/>
                              <a:gd name="T34" fmla="*/ 214 w 223"/>
                              <a:gd name="T35" fmla="*/ 5 h 305"/>
                              <a:gd name="T36" fmla="*/ 214 w 223"/>
                              <a:gd name="T37" fmla="*/ 3 h 305"/>
                              <a:gd name="T38" fmla="*/ 111 w 223"/>
                              <a:gd name="T39" fmla="*/ 294 h 305"/>
                              <a:gd name="T40" fmla="*/ 11 w 223"/>
                              <a:gd name="T41" fmla="*/ 295 h 305"/>
                              <a:gd name="T42" fmla="*/ 13 w 223"/>
                              <a:gd name="T43" fmla="*/ 149 h 305"/>
                              <a:gd name="T44" fmla="*/ 12 w 223"/>
                              <a:gd name="T45" fmla="*/ 12 h 305"/>
                              <a:gd name="T46" fmla="*/ 205 w 223"/>
                              <a:gd name="T47" fmla="*/ 9 h 305"/>
                              <a:gd name="T48" fmla="*/ 213 w 223"/>
                              <a:gd name="T49" fmla="*/ 293 h 305"/>
                              <a:gd name="T50" fmla="*/ 111 w 223"/>
                              <a:gd name="T51" fmla="*/ 294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3" h="305">
                                <a:moveTo>
                                  <a:pt x="214" y="3"/>
                                </a:moveTo>
                                <a:cubicBezTo>
                                  <a:pt x="214" y="3"/>
                                  <a:pt x="214" y="3"/>
                                  <a:pt x="214" y="3"/>
                                </a:cubicBezTo>
                                <a:cubicBezTo>
                                  <a:pt x="213" y="3"/>
                                  <a:pt x="213" y="3"/>
                                  <a:pt x="213" y="3"/>
                                </a:cubicBezTo>
                                <a:cubicBezTo>
                                  <a:pt x="213" y="1"/>
                                  <a:pt x="211" y="0"/>
                                  <a:pt x="209" y="0"/>
                                </a:cubicBezTo>
                                <a:cubicBezTo>
                                  <a:pt x="142" y="1"/>
                                  <a:pt x="75" y="4"/>
                                  <a:pt x="8" y="3"/>
                                </a:cubicBezTo>
                                <a:cubicBezTo>
                                  <a:pt x="6" y="3"/>
                                  <a:pt x="4" y="4"/>
                                  <a:pt x="4" y="5"/>
                                </a:cubicBezTo>
                                <a:cubicBezTo>
                                  <a:pt x="4" y="5"/>
                                  <a:pt x="4" y="5"/>
                                  <a:pt x="4" y="5"/>
                                </a:cubicBezTo>
                                <a:cubicBezTo>
                                  <a:pt x="4" y="6"/>
                                  <a:pt x="4" y="6"/>
                                  <a:pt x="4" y="6"/>
                                </a:cubicBezTo>
                                <a:cubicBezTo>
                                  <a:pt x="4" y="6"/>
                                  <a:pt x="3" y="7"/>
                                  <a:pt x="3" y="7"/>
                                </a:cubicBezTo>
                                <a:cubicBezTo>
                                  <a:pt x="0" y="54"/>
                                  <a:pt x="5" y="102"/>
                                  <a:pt x="4" y="149"/>
                                </a:cubicBezTo>
                                <a:cubicBezTo>
                                  <a:pt x="3" y="199"/>
                                  <a:pt x="0" y="249"/>
                                  <a:pt x="2" y="300"/>
                                </a:cubicBezTo>
                                <a:cubicBezTo>
                                  <a:pt x="2" y="300"/>
                                  <a:pt x="2" y="301"/>
                                  <a:pt x="2" y="302"/>
                                </a:cubicBezTo>
                                <a:cubicBezTo>
                                  <a:pt x="3" y="303"/>
                                  <a:pt x="4" y="304"/>
                                  <a:pt x="6" y="304"/>
                                </a:cubicBezTo>
                                <a:cubicBezTo>
                                  <a:pt x="41" y="303"/>
                                  <a:pt x="76" y="305"/>
                                  <a:pt x="111" y="303"/>
                                </a:cubicBezTo>
                                <a:cubicBezTo>
                                  <a:pt x="147" y="301"/>
                                  <a:pt x="182" y="303"/>
                                  <a:pt x="218" y="302"/>
                                </a:cubicBezTo>
                                <a:cubicBezTo>
                                  <a:pt x="219" y="302"/>
                                  <a:pt x="219" y="302"/>
                                  <a:pt x="220" y="302"/>
                                </a:cubicBezTo>
                                <a:cubicBezTo>
                                  <a:pt x="221" y="301"/>
                                  <a:pt x="223" y="300"/>
                                  <a:pt x="222" y="298"/>
                                </a:cubicBezTo>
                                <a:cubicBezTo>
                                  <a:pt x="218" y="200"/>
                                  <a:pt x="219" y="102"/>
                                  <a:pt x="214" y="5"/>
                                </a:cubicBezTo>
                                <a:cubicBezTo>
                                  <a:pt x="214" y="4"/>
                                  <a:pt x="214" y="4"/>
                                  <a:pt x="214" y="3"/>
                                </a:cubicBezTo>
                                <a:close/>
                                <a:moveTo>
                                  <a:pt x="111" y="294"/>
                                </a:moveTo>
                                <a:cubicBezTo>
                                  <a:pt x="78" y="295"/>
                                  <a:pt x="44" y="294"/>
                                  <a:pt x="11" y="295"/>
                                </a:cubicBezTo>
                                <a:cubicBezTo>
                                  <a:pt x="9" y="246"/>
                                  <a:pt x="12" y="198"/>
                                  <a:pt x="13" y="149"/>
                                </a:cubicBezTo>
                                <a:cubicBezTo>
                                  <a:pt x="14" y="103"/>
                                  <a:pt x="10" y="57"/>
                                  <a:pt x="12" y="12"/>
                                </a:cubicBezTo>
                                <a:cubicBezTo>
                                  <a:pt x="76" y="13"/>
                                  <a:pt x="141" y="10"/>
                                  <a:pt x="205" y="9"/>
                                </a:cubicBezTo>
                                <a:cubicBezTo>
                                  <a:pt x="209" y="104"/>
                                  <a:pt x="209" y="199"/>
                                  <a:pt x="213" y="293"/>
                                </a:cubicBezTo>
                                <a:cubicBezTo>
                                  <a:pt x="179" y="294"/>
                                  <a:pt x="145" y="292"/>
                                  <a:pt x="111" y="294"/>
                                </a:cubicBezTo>
                                <a:close/>
                              </a:path>
                            </a:pathLst>
                          </a:custGeom>
                          <a:grpFill/>
                          <a:ln>
                            <a:noFill/>
                          </a:ln>
                        </wps:spPr>
                        <wps:bodyPr vert="horz" wrap="square" lIns="91440" tIns="45720" rIns="91440" bIns="45720" numCol="1" anchor="t" anchorCtr="0" compatLnSpc="1"/>
                      </wps:wsp>
                      <wps:wsp>
                        <wps:cNvPr id="148" name="稻壳儿春秋广告/盗版必究        原创来源：http://chn.docer.com/works?userid=199329941#!/work_time"/>
                        <wps:cNvSpPr/>
                        <wps:spPr bwMode="auto">
                          <a:xfrm>
                            <a:off x="5191126" y="5278439"/>
                            <a:ext cx="92075" cy="98425"/>
                          </a:xfrm>
                          <a:custGeom>
                            <a:avLst/>
                            <a:gdLst>
                              <a:gd name="T0" fmla="*/ 25 w 36"/>
                              <a:gd name="T1" fmla="*/ 3 h 38"/>
                              <a:gd name="T2" fmla="*/ 3 w 36"/>
                              <a:gd name="T3" fmla="*/ 29 h 38"/>
                              <a:gd name="T4" fmla="*/ 11 w 36"/>
                              <a:gd name="T5" fmla="*/ 33 h 38"/>
                              <a:gd name="T6" fmla="*/ 31 w 36"/>
                              <a:gd name="T7" fmla="*/ 10 h 38"/>
                              <a:gd name="T8" fmla="*/ 25 w 36"/>
                              <a:gd name="T9" fmla="*/ 3 h 38"/>
                            </a:gdLst>
                            <a:ahLst/>
                            <a:cxnLst>
                              <a:cxn ang="0">
                                <a:pos x="T0" y="T1"/>
                              </a:cxn>
                              <a:cxn ang="0">
                                <a:pos x="T2" y="T3"/>
                              </a:cxn>
                              <a:cxn ang="0">
                                <a:pos x="T4" y="T5"/>
                              </a:cxn>
                              <a:cxn ang="0">
                                <a:pos x="T6" y="T7"/>
                              </a:cxn>
                              <a:cxn ang="0">
                                <a:pos x="T8" y="T9"/>
                              </a:cxn>
                            </a:cxnLst>
                            <a:rect l="0" t="0" r="r" b="b"/>
                            <a:pathLst>
                              <a:path w="36" h="38">
                                <a:moveTo>
                                  <a:pt x="25" y="3"/>
                                </a:moveTo>
                                <a:cubicBezTo>
                                  <a:pt x="16" y="10"/>
                                  <a:pt x="9" y="19"/>
                                  <a:pt x="3" y="29"/>
                                </a:cubicBezTo>
                                <a:cubicBezTo>
                                  <a:pt x="0" y="34"/>
                                  <a:pt x="8" y="38"/>
                                  <a:pt x="11" y="33"/>
                                </a:cubicBezTo>
                                <a:cubicBezTo>
                                  <a:pt x="16" y="24"/>
                                  <a:pt x="23" y="16"/>
                                  <a:pt x="31" y="10"/>
                                </a:cubicBezTo>
                                <a:cubicBezTo>
                                  <a:pt x="36" y="6"/>
                                  <a:pt x="29" y="0"/>
                                  <a:pt x="25" y="3"/>
                                </a:cubicBezTo>
                                <a:close/>
                              </a:path>
                            </a:pathLst>
                          </a:custGeom>
                          <a:grpFill/>
                          <a:ln>
                            <a:noFill/>
                          </a:ln>
                        </wps:spPr>
                        <wps:bodyPr vert="horz" wrap="square" lIns="91440" tIns="45720" rIns="91440" bIns="45720" numCol="1" anchor="t" anchorCtr="0" compatLnSpc="1"/>
                      </wps:wsp>
                      <wps:wsp>
                        <wps:cNvPr id="149" name="稻壳儿春秋广告/盗版必究        原创来源：http://chn.docer.com/works?userid=199329941#!/work_time"/>
                        <wps:cNvSpPr/>
                        <wps:spPr bwMode="auto">
                          <a:xfrm>
                            <a:off x="5251451" y="5284789"/>
                            <a:ext cx="77788" cy="87313"/>
                          </a:xfrm>
                          <a:custGeom>
                            <a:avLst/>
                            <a:gdLst>
                              <a:gd name="T0" fmla="*/ 20 w 30"/>
                              <a:gd name="T1" fmla="*/ 4 h 34"/>
                              <a:gd name="T2" fmla="*/ 4 w 30"/>
                              <a:gd name="T3" fmla="*/ 24 h 34"/>
                              <a:gd name="T4" fmla="*/ 10 w 30"/>
                              <a:gd name="T5" fmla="*/ 30 h 34"/>
                              <a:gd name="T6" fmla="*/ 27 w 30"/>
                              <a:gd name="T7" fmla="*/ 11 h 34"/>
                              <a:gd name="T8" fmla="*/ 20 w 30"/>
                              <a:gd name="T9" fmla="*/ 4 h 34"/>
                            </a:gdLst>
                            <a:ahLst/>
                            <a:cxnLst>
                              <a:cxn ang="0">
                                <a:pos x="T0" y="T1"/>
                              </a:cxn>
                              <a:cxn ang="0">
                                <a:pos x="T2" y="T3"/>
                              </a:cxn>
                              <a:cxn ang="0">
                                <a:pos x="T4" y="T5"/>
                              </a:cxn>
                              <a:cxn ang="0">
                                <a:pos x="T6" y="T7"/>
                              </a:cxn>
                              <a:cxn ang="0">
                                <a:pos x="T8" y="T9"/>
                              </a:cxn>
                            </a:cxnLst>
                            <a:rect l="0" t="0" r="r" b="b"/>
                            <a:pathLst>
                              <a:path w="30" h="34">
                                <a:moveTo>
                                  <a:pt x="20" y="4"/>
                                </a:moveTo>
                                <a:cubicBezTo>
                                  <a:pt x="15" y="11"/>
                                  <a:pt x="9" y="17"/>
                                  <a:pt x="4" y="24"/>
                                </a:cubicBezTo>
                                <a:cubicBezTo>
                                  <a:pt x="0" y="28"/>
                                  <a:pt x="7" y="34"/>
                                  <a:pt x="10" y="30"/>
                                </a:cubicBezTo>
                                <a:cubicBezTo>
                                  <a:pt x="16" y="24"/>
                                  <a:pt x="21" y="17"/>
                                  <a:pt x="27" y="11"/>
                                </a:cubicBezTo>
                                <a:cubicBezTo>
                                  <a:pt x="30" y="6"/>
                                  <a:pt x="24" y="0"/>
                                  <a:pt x="20" y="4"/>
                                </a:cubicBezTo>
                                <a:close/>
                              </a:path>
                            </a:pathLst>
                          </a:custGeom>
                          <a:grpFill/>
                          <a:ln>
                            <a:noFill/>
                          </a:ln>
                        </wps:spPr>
                        <wps:bodyPr vert="horz" wrap="square" lIns="91440" tIns="45720" rIns="91440" bIns="45720" numCol="1" anchor="t" anchorCtr="0" compatLnSpc="1"/>
                      </wps:wsp>
                    </wpg:wgp>
                  </a:graphicData>
                </a:graphic>
              </wp:anchor>
            </w:drawing>
          </mc:Choice>
          <mc:Fallback>
            <w:pict>
              <v:group id="组合 33" o:spid="_x0000_s1026" o:spt="203" style="position:absolute;left:0pt;margin-left:34.5pt;margin-top:439.2pt;height:45.7pt;width:28.45pt;z-index:251633664;mso-width-relative:page;mso-height-relative:page;" coordorigin="5057776,5038726" coordsize="674688,1084263" o:gfxdata="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&#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">
                <o:lock v:ext="edit" aspectratio="f"/>
                <v:shape id="稻壳儿春秋广告/盗版必究        原创来源：http://chn.docer.com/works?userid=199329941#!/work_time" o:spid="_x0000_s1026" o:spt="100" style="position:absolute;left:5057776;top:5038726;height:1084263;width:674688;" filled="t" stroked="f" coordsize="264,423" o:gfxdata="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UJGM/twAAANwAAAAP&#10;AAAAAAAAAAEAIAAAACIAAABkcnMvZG93bnJldi54bWxQSwECFAAUAAAACACHTuJAMy8FnjsAAAA5&#10;AAAAEAAAAAAAAAABACAAAAAGAQAAZHJzL3NoYXBleG1sLnhtbFBLBQYAAAAABgAGAFsBAACwAwAA&#10;AAA=&#10;" path="m262,312c262,285,262,257,261,229c259,176,257,124,254,71c252,34,238,12,200,7c157,0,112,2,69,5c50,6,31,8,19,25c8,42,7,67,5,86c0,142,6,198,5,253c5,290,3,327,7,363c9,386,14,403,35,415c51,423,74,421,90,421c119,421,148,419,177,419c210,418,254,419,261,377c264,356,262,333,262,312xm249,375c243,405,214,406,189,406c148,407,107,411,66,408c50,407,30,403,23,386c18,376,19,362,18,351c16,319,17,286,17,253c18,217,17,181,16,144c15,125,15,106,17,86c19,64,20,30,45,20c61,14,84,16,102,16c120,15,138,15,156,15c173,16,191,16,208,20c234,27,240,46,242,71c247,153,250,235,250,316c250,335,252,356,249,375xe">
                  <v:path o:connectlocs="669576,799740;667021,586988;649131,181992;511127,17942;176338,12816;48557,64081;12778,220441;12778,648507;17889,930466;89447,1063756;230007,1079136;452347,1074009;667021,966352;669576,799740;636353,961226;483015,1040687;168672,1045813;58779,989422;46001,899707;43445,648507;40890,369110;43445,220441;115003,51265;260674,41012;398679,38449;531572,51265;618464,181992;638909,809993;636353,961226" o:connectangles="0,0,0,0,0,0,0,0,0,0,0,0,0,0,0,0,0,0,0,0,0,0,0,0,0,0,0,0,0"/>
                  <v:fill on="t" focussize="0,0"/>
                  <v:stroke on="f"/>
                  <v:imagedata o:title=""/>
                  <o:lock v:ext="edit" aspectratio="f"/>
                </v:shape>
                <v:shape id="稻壳儿春秋广告/盗版必究        原创来源：http://chn.docer.com/works?userid=199329941#!/work_time" o:spid="_x0000_s1026" o:spt="100" style="position:absolute;left:5321301;top:5127626;height:28575;width:150813;" filled="t" stroked="f" coordsize="59,11" o:gfxdata="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KrP+vQAA&#10;ANwAAAAPAAAAAAAAAAEAIAAAACIAAABkcnMvZG93bnJldi54bWxQSwECFAAUAAAACACHTuJAMy8F&#10;njsAAAA5AAAAEAAAAAAAAAABACAAAAAMAQAAZHJzL3NoYXBleG1sLnhtbFBLBQYAAAAABgAGAFsB&#10;AAC2AwAAAAA=&#10;" path="m6,10c22,10,38,9,54,9c59,9,59,0,54,0c38,0,22,1,6,1c0,2,0,11,6,10xe">
                  <v:path o:connectlocs="15336,25977;138032,23379;138032,0;15336,2597;15336,25977" o:connectangles="0,0,0,0,0"/>
                  <v:fill on="t" focussize="0,0"/>
                  <v:stroke on="f"/>
                  <v:imagedata o:title=""/>
                  <o:lock v:ext="edit" aspectratio="f"/>
                </v:shape>
                <v:shape id="稻壳儿春秋广告/盗版必究        原创来源：http://chn.docer.com/works?userid=199329941#!/work_time" o:spid="_x0000_s1026" o:spt="100" style="position:absolute;left:5481638;top:5122864;height:38100;width:39688;" filled="t" stroked="f" coordsize="15,15" o:gfxdata="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71BMvQAA&#10;ANwAAAAPAAAAAAAAAAEAIAAAACIAAABkcnMvZG93bnJldi54bWxQSwECFAAUAAAACACHTuJAMy8F&#10;njsAAAA5AAAAEAAAAAAAAAABACAAAAAMAQAAZHJzL3NoYXBleG1sLnhtbFBLBQYAAAAABgAGAFsB&#10;AAC2AwAAAAA=&#10;" path="m11,10c11,10,11,10,11,10c15,6,9,0,4,4c4,4,4,4,4,4c0,8,6,15,11,10xe">
                  <v:path o:connectlocs="29104,25400;29104,25400;10583,10160;10583,10160;29104,25400" o:connectangles="0,0,0,0,0"/>
                  <v:fill on="t" focussize="0,0"/>
                  <v:stroke on="f"/>
                  <v:imagedata o:title=""/>
                  <o:lock v:ext="edit" aspectratio="f"/>
                </v:shape>
                <v:shape id="稻壳儿春秋广告/盗版必究        原创来源：http://chn.docer.com/works?userid=199329941#!/work_time" o:spid="_x0000_s1026" o:spt="100" style="position:absolute;left:5527676;top:5122864;height:38100;width:39688;" filled="t" stroked="f" coordsize="15,15" o:gfxdata="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o/XXvQAA&#10;ANwAAAAPAAAAAAAAAAEAIAAAACIAAABkcnMvZG93bnJldi54bWxQSwECFAAUAAAACACHTuJAMy8F&#10;njsAAAA5AAAAEAAAAAAAAAABACAAAAAMAQAAZHJzL3NoYXBleG1sLnhtbFBLBQYAAAAABgAGAFsB&#10;AAC2AwAAAAA=&#10;" path="m11,11c11,11,11,11,11,10c15,6,9,0,5,4c5,4,4,4,4,4c0,8,7,15,11,11xe">
                  <v:path o:connectlocs="29104,27940;29104,25400;13229,10160;10583,10160;29104,27940" o:connectangles="0,0,0,0,0"/>
                  <v:fill on="t" focussize="0,0"/>
                  <v:stroke on="f"/>
                  <v:imagedata o:title=""/>
                  <o:lock v:ext="edit" aspectratio="f"/>
                </v:shape>
                <v:shape id="稻壳儿春秋广告/盗版必究        原创来源：http://chn.docer.com/works?userid=199329941#!/work_time" o:spid="_x0000_s1026" o:spt="100" style="position:absolute;left:5302251;top:5983289;height:87313;width:187325;" filled="t" stroked="f" coordsize="73,34" o:gfxdata="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ZzILvQAA&#10;ANwAAAAPAAAAAAAAAAEAIAAAACIAAABkcnMvZG93bnJldi54bWxQSwECFAAUAAAACACHTuJAMy8F&#10;njsAAAA5AAAAEAAAAAAAAAABACAAAAAMAQAAZHJzL3NoYXBleG1sLnhtbFBLBQYAAAAABgAGAFsB&#10;AAC2AwAAAAA=&#10;" path="m40,3c28,3,3,0,2,18c0,34,27,33,37,32c47,32,71,33,72,19c73,0,53,3,40,3xm61,20c57,24,41,23,35,23c31,23,14,24,12,21c7,10,36,12,40,12c44,12,69,10,61,20xe">
                  <v:path o:connectlocs="102643,7704;5132,46224;94945,82176;184758,48792;102643,7704;156531,51360;89813,59064;30793,53928;102643,30816;156531,51360" o:connectangles="0,0,0,0,0,0,0,0,0,0"/>
                  <v:fill on="t" focussize="0,0"/>
                  <v:stroke on="f"/>
                  <v:imagedata o:title=""/>
                  <o:lock v:ext="edit" aspectratio="f"/>
                </v:shape>
                <v:shape id="稻壳儿春秋广告/盗版必究        原创来源：http://chn.docer.com/works?userid=199329941#!/work_time" o:spid="_x0000_s1026" o:spt="100" style="position:absolute;left:5113338;top:5197476;height:781050;width:571500;" filled="t" stroked="f" coordsize="223,305" o:gfxdata="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Z4wO8AAAA&#10;3AAAAA8AAAAAAAAAAQAgAAAAIgAAAGRycy9kb3ducmV2LnhtbFBLAQIUABQAAAAIAIdO4kAzLwWe&#10;OwAAADkAAAAQAAAAAAAAAAEAIAAAAAsBAABkcnMvc2hhcGV4bWwueG1sUEsFBgAAAAAGAAYAWwEA&#10;ALUDAAAAAA==&#10;" path="m214,3c214,3,214,3,214,3c213,3,213,3,213,3c213,1,211,0,209,0c142,1,75,4,8,3c6,3,4,4,4,5c4,5,4,5,4,5c4,6,4,6,4,6c4,6,3,7,3,7c0,54,5,102,4,149c3,199,0,249,2,300c2,300,2,301,2,302c3,303,4,304,6,304c41,303,76,305,111,303c147,301,182,303,218,302c219,302,219,302,220,302c221,301,223,300,222,298c218,200,219,102,214,5c214,4,214,4,214,3xm111,294c78,295,44,294,11,295c9,246,12,198,13,149c14,103,10,57,12,12c76,13,141,10,205,9c209,104,209,199,213,293c179,294,145,292,111,294xe">
                  <v:path o:connectlocs="548434,7682;548434,7682;545872,7682;535621,0;20502,7682;10251,12804;10251,12804;10251,15364;7688,17925;10251,381562;5125,768245;5125,773367;15376,778489;284468,775928;558686,773367;563811,773367;568937,763124;548434,12804;548434,7682;284468,752880;28190,755441;33316,381562;30753,30729;525369,23047;545872,750320;284468,752880" o:connectangles="0,0,0,0,0,0,0,0,0,0,0,0,0,0,0,0,0,0,0,0,0,0,0,0,0,0"/>
                  <v:fill on="t" focussize="0,0"/>
                  <v:stroke on="f"/>
                  <v:imagedata o:title=""/>
                  <o:lock v:ext="edit" aspectratio="f"/>
                </v:shape>
                <v:shape id="稻壳儿春秋广告/盗版必究        原创来源：http://chn.docer.com/works?userid=199329941#!/work_time" o:spid="_x0000_s1026" o:spt="100" style="position:absolute;left:5191126;top:5278439;height:98425;width:92075;" filled="t" stroked="f" coordsize="36,38" o:gfxdata="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0rv0vQAA&#10;ANwAAAAPAAAAAAAAAAEAIAAAACIAAABkcnMvZG93bnJldi54bWxQSwECFAAUAAAACACHTuJAMy8F&#10;njsAAAA5AAAAEAAAAAAAAAABACAAAAAMAQAAZHJzL3NoYXBleG1sLnhtbFBLBQYAAAAABgAGAFsB&#10;AAC2AwAAAAA=&#10;" path="m25,3c16,10,9,19,3,29c0,34,8,38,11,33c16,24,23,16,31,10c36,6,29,0,25,3xe">
                  <v:path o:connectlocs="63940,7770;7672,75113;28134,85474;79286,25901;63940,7770" o:connectangles="0,0,0,0,0"/>
                  <v:fill on="t" focussize="0,0"/>
                  <v:stroke on="f"/>
                  <v:imagedata o:title=""/>
                  <o:lock v:ext="edit" aspectratio="f"/>
                </v:shape>
                <v:shape id="稻壳儿春秋广告/盗版必究        原创来源：http://chn.docer.com/works?userid=199329941#!/work_time" o:spid="_x0000_s1026" o:spt="100" style="position:absolute;left:5251451;top:5284789;height:87313;width:77788;" filled="t" stroked="f" coordsize="30,34" o:gfxdata="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yx2uQtwAAANwAAAAP&#10;AAAAAAAAAAEAIAAAACIAAABkcnMvZG93bnJldi54bWxQSwECFAAUAAAACACHTuJAMy8FnjsAAAA5&#10;AAAAEAAAAAAAAAABACAAAAAGAQAAZHJzL3NoYXBleG1sLnhtbFBLBQYAAAAABgAGAFsBAACwAwAA&#10;AAA=&#10;" path="m20,4c15,11,9,17,4,24c0,28,7,34,10,30c16,24,21,17,27,11c30,6,24,0,20,4xe">
                  <v:path o:connectlocs="51858,10272;10371,61632;25929,77040;70009,28248;51858,10272" o:connectangles="0,0,0,0,0"/>
                  <v:fill on="t" focussize="0,0"/>
                  <v:stroke on="f"/>
                  <v:imagedata o:title=""/>
                  <o:lock v:ext="edit" aspectratio="f"/>
                </v:shape>
              </v:group>
            </w:pict>
          </mc:Fallback>
        </mc:AlternateContent>
      </w:r>
      <w:r>
        <mc:AlternateContent>
          <mc:Choice Requires="wps">
            <w:drawing>
              <wp:anchor distT="0" distB="0" distL="114300" distR="114300" simplePos="0" relativeHeight="251632640" behindDoc="0" locked="0" layoutInCell="1" allowOverlap="1">
                <wp:simplePos x="0" y="0"/>
                <wp:positionH relativeFrom="column">
                  <wp:posOffset>1355090</wp:posOffset>
                </wp:positionH>
                <wp:positionV relativeFrom="paragraph">
                  <wp:posOffset>5521325</wp:posOffset>
                </wp:positionV>
                <wp:extent cx="3825875" cy="701040"/>
                <wp:effectExtent l="0" t="0" r="0" b="0"/>
                <wp:wrapNone/>
                <wp:docPr id="140"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498090" y="6435725"/>
                          <a:ext cx="3825875" cy="701040"/>
                        </a:xfrm>
                        <a:prstGeom prst="rect">
                          <a:avLst/>
                        </a:prstGeom>
                        <a:noFill/>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06.7pt;margin-top:434.75pt;height:55.2pt;width:301.25pt;z-index:251632640;mso-width-relative:page;mso-height-relative:page;" filled="f" stroked="f" coordsize="21600,21600" o:gfxdata="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2WggXZAAAACwEAAA8AAAAAAAAAAQAgAAAAIgAAAGRycy9kb3ducmV2LnhtbFBLAQIUABQA&#10;AAAIAIdO4kDJoHfhKAIAANADAAAOAAAAAAAAAAEAIAAAACgBAABkcnMvZTJvRG9jLnhtbFBLBQYA&#10;AAAABgAGAFkBAADCBQA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31616" behindDoc="0" locked="0" layoutInCell="1" allowOverlap="1">
                <wp:simplePos x="0" y="0"/>
                <wp:positionH relativeFrom="column">
                  <wp:posOffset>93980</wp:posOffset>
                </wp:positionH>
                <wp:positionV relativeFrom="paragraph">
                  <wp:posOffset>5362575</wp:posOffset>
                </wp:positionV>
                <wp:extent cx="1049655" cy="1011555"/>
                <wp:effectExtent l="0" t="0" r="17145" b="3175"/>
                <wp:wrapNone/>
                <wp:docPr id="139"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236980" y="6276975"/>
                          <a:ext cx="1049655" cy="1011555"/>
                        </a:xfrm>
                        <a:custGeom>
                          <a:avLst/>
                          <a:gdLst>
                            <a:gd name="T0" fmla="*/ 32 w 313"/>
                            <a:gd name="T1" fmla="*/ 167 h 302"/>
                            <a:gd name="T2" fmla="*/ 42 w 313"/>
                            <a:gd name="T3" fmla="*/ 176 h 302"/>
                            <a:gd name="T4" fmla="*/ 42 w 313"/>
                            <a:gd name="T5" fmla="*/ 188 h 302"/>
                            <a:gd name="T6" fmla="*/ 56 w 313"/>
                            <a:gd name="T7" fmla="*/ 231 h 302"/>
                            <a:gd name="T8" fmla="*/ 85 w 313"/>
                            <a:gd name="T9" fmla="*/ 264 h 302"/>
                            <a:gd name="T10" fmla="*/ 123 w 313"/>
                            <a:gd name="T11" fmla="*/ 284 h 302"/>
                            <a:gd name="T12" fmla="*/ 163 w 313"/>
                            <a:gd name="T13" fmla="*/ 288 h 302"/>
                            <a:gd name="T14" fmla="*/ 207 w 313"/>
                            <a:gd name="T15" fmla="*/ 281 h 302"/>
                            <a:gd name="T16" fmla="*/ 247 w 313"/>
                            <a:gd name="T17" fmla="*/ 260 h 302"/>
                            <a:gd name="T18" fmla="*/ 298 w 313"/>
                            <a:gd name="T19" fmla="*/ 185 h 302"/>
                            <a:gd name="T20" fmla="*/ 286 w 313"/>
                            <a:gd name="T21" fmla="*/ 89 h 302"/>
                            <a:gd name="T22" fmla="*/ 205 w 313"/>
                            <a:gd name="T23" fmla="*/ 21 h 302"/>
                            <a:gd name="T24" fmla="*/ 137 w 313"/>
                            <a:gd name="T25" fmla="*/ 14 h 302"/>
                            <a:gd name="T26" fmla="*/ 70 w 313"/>
                            <a:gd name="T27" fmla="*/ 40 h 302"/>
                            <a:gd name="T28" fmla="*/ 22 w 313"/>
                            <a:gd name="T29" fmla="*/ 95 h 302"/>
                            <a:gd name="T30" fmla="*/ 7 w 313"/>
                            <a:gd name="T31" fmla="*/ 167 h 302"/>
                            <a:gd name="T32" fmla="*/ 0 w 313"/>
                            <a:gd name="T33" fmla="*/ 152 h 302"/>
                            <a:gd name="T34" fmla="*/ 1 w 313"/>
                            <a:gd name="T35" fmla="*/ 143 h 302"/>
                            <a:gd name="T36" fmla="*/ 3 w 313"/>
                            <a:gd name="T37" fmla="*/ 135 h 302"/>
                            <a:gd name="T38" fmla="*/ 4 w 313"/>
                            <a:gd name="T39" fmla="*/ 126 h 302"/>
                            <a:gd name="T40" fmla="*/ 6 w 313"/>
                            <a:gd name="T41" fmla="*/ 116 h 302"/>
                            <a:gd name="T42" fmla="*/ 12 w 313"/>
                            <a:gd name="T43" fmla="*/ 98 h 302"/>
                            <a:gd name="T44" fmla="*/ 20 w 313"/>
                            <a:gd name="T45" fmla="*/ 80 h 302"/>
                            <a:gd name="T46" fmla="*/ 25 w 313"/>
                            <a:gd name="T47" fmla="*/ 72 h 302"/>
                            <a:gd name="T48" fmla="*/ 28 w 313"/>
                            <a:gd name="T49" fmla="*/ 68 h 302"/>
                            <a:gd name="T50" fmla="*/ 31 w 313"/>
                            <a:gd name="T51" fmla="*/ 64 h 302"/>
                            <a:gd name="T52" fmla="*/ 93 w 313"/>
                            <a:gd name="T53" fmla="*/ 15 h 302"/>
                            <a:gd name="T54" fmla="*/ 168 w 313"/>
                            <a:gd name="T55" fmla="*/ 2 h 302"/>
                            <a:gd name="T56" fmla="*/ 236 w 313"/>
                            <a:gd name="T57" fmla="*/ 24 h 302"/>
                            <a:gd name="T58" fmla="*/ 277 w 313"/>
                            <a:gd name="T59" fmla="*/ 59 h 302"/>
                            <a:gd name="T60" fmla="*/ 305 w 313"/>
                            <a:gd name="T61" fmla="*/ 103 h 302"/>
                            <a:gd name="T62" fmla="*/ 313 w 313"/>
                            <a:gd name="T63" fmla="*/ 153 h 302"/>
                            <a:gd name="T64" fmla="*/ 304 w 313"/>
                            <a:gd name="T65" fmla="*/ 201 h 302"/>
                            <a:gd name="T66" fmla="*/ 245 w 313"/>
                            <a:gd name="T67" fmla="*/ 276 h 302"/>
                            <a:gd name="T68" fmla="*/ 156 w 313"/>
                            <a:gd name="T69" fmla="*/ 301 h 302"/>
                            <a:gd name="T70" fmla="*/ 107 w 313"/>
                            <a:gd name="T71" fmla="*/ 289 h 302"/>
                            <a:gd name="T72" fmla="*/ 64 w 313"/>
                            <a:gd name="T73" fmla="*/ 259 h 302"/>
                            <a:gd name="T74" fmla="*/ 41 w 313"/>
                            <a:gd name="T75" fmla="*/ 229 h 302"/>
                            <a:gd name="T76" fmla="*/ 33 w 313"/>
                            <a:gd name="T77" fmla="*/ 211 h 302"/>
                            <a:gd name="T78" fmla="*/ 31 w 313"/>
                            <a:gd name="T79" fmla="*/ 201 h 302"/>
                            <a:gd name="T80" fmla="*/ 29 w 313"/>
                            <a:gd name="T81" fmla="*/ 196 h 302"/>
                            <a:gd name="T82" fmla="*/ 29 w 313"/>
                            <a:gd name="T83" fmla="*/ 191 h 302"/>
                            <a:gd name="T84" fmla="*/ 27 w 313"/>
                            <a:gd name="T85" fmla="*/ 185 h 302"/>
                            <a:gd name="T86" fmla="*/ 26 w 313"/>
                            <a:gd name="T87" fmla="*/ 182 h 302"/>
                            <a:gd name="T88" fmla="*/ 26 w 313"/>
                            <a:gd name="T89" fmla="*/ 178 h 302"/>
                            <a:gd name="T90" fmla="*/ 32 w 313"/>
                            <a:gd name="T91" fmla="*/ 167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13" h="302">
                              <a:moveTo>
                                <a:pt x="32" y="167"/>
                              </a:moveTo>
                              <a:cubicBezTo>
                                <a:pt x="40" y="169"/>
                                <a:pt x="42" y="172"/>
                                <a:pt x="42" y="176"/>
                              </a:cubicBezTo>
                              <a:cubicBezTo>
                                <a:pt x="42" y="180"/>
                                <a:pt x="41" y="185"/>
                                <a:pt x="42" y="188"/>
                              </a:cubicBezTo>
                              <a:cubicBezTo>
                                <a:pt x="44" y="203"/>
                                <a:pt x="49" y="218"/>
                                <a:pt x="56" y="231"/>
                              </a:cubicBezTo>
                              <a:cubicBezTo>
                                <a:pt x="64" y="244"/>
                                <a:pt x="74" y="255"/>
                                <a:pt x="85" y="264"/>
                              </a:cubicBezTo>
                              <a:cubicBezTo>
                                <a:pt x="97" y="273"/>
                                <a:pt x="110" y="280"/>
                                <a:pt x="123" y="284"/>
                              </a:cubicBezTo>
                              <a:cubicBezTo>
                                <a:pt x="136" y="287"/>
                                <a:pt x="150" y="289"/>
                                <a:pt x="163" y="288"/>
                              </a:cubicBezTo>
                              <a:cubicBezTo>
                                <a:pt x="178" y="288"/>
                                <a:pt x="193" y="285"/>
                                <a:pt x="207" y="281"/>
                              </a:cubicBezTo>
                              <a:cubicBezTo>
                                <a:pt x="222" y="276"/>
                                <a:pt x="235" y="269"/>
                                <a:pt x="247" y="260"/>
                              </a:cubicBezTo>
                              <a:cubicBezTo>
                                <a:pt x="272" y="243"/>
                                <a:pt x="291" y="217"/>
                                <a:pt x="298" y="185"/>
                              </a:cubicBezTo>
                              <a:cubicBezTo>
                                <a:pt x="305" y="155"/>
                                <a:pt x="302" y="120"/>
                                <a:pt x="286" y="89"/>
                              </a:cubicBezTo>
                              <a:cubicBezTo>
                                <a:pt x="270" y="59"/>
                                <a:pt x="241" y="33"/>
                                <a:pt x="205" y="21"/>
                              </a:cubicBezTo>
                              <a:cubicBezTo>
                                <a:pt x="184" y="13"/>
                                <a:pt x="161" y="11"/>
                                <a:pt x="137" y="14"/>
                              </a:cubicBezTo>
                              <a:cubicBezTo>
                                <a:pt x="114" y="17"/>
                                <a:pt x="90" y="25"/>
                                <a:pt x="70" y="40"/>
                              </a:cubicBezTo>
                              <a:cubicBezTo>
                                <a:pt x="50" y="54"/>
                                <a:pt x="33" y="73"/>
                                <a:pt x="22" y="95"/>
                              </a:cubicBezTo>
                              <a:cubicBezTo>
                                <a:pt x="11" y="117"/>
                                <a:pt x="6" y="142"/>
                                <a:pt x="7" y="167"/>
                              </a:cubicBezTo>
                              <a:cubicBezTo>
                                <a:pt x="2" y="164"/>
                                <a:pt x="0" y="159"/>
                                <a:pt x="0" y="152"/>
                              </a:cubicBezTo>
                              <a:cubicBezTo>
                                <a:pt x="0" y="149"/>
                                <a:pt x="1" y="146"/>
                                <a:pt x="1" y="143"/>
                              </a:cubicBezTo>
                              <a:cubicBezTo>
                                <a:pt x="2" y="140"/>
                                <a:pt x="2" y="137"/>
                                <a:pt x="3" y="135"/>
                              </a:cubicBezTo>
                              <a:cubicBezTo>
                                <a:pt x="3" y="132"/>
                                <a:pt x="3" y="129"/>
                                <a:pt x="4" y="126"/>
                              </a:cubicBezTo>
                              <a:cubicBezTo>
                                <a:pt x="5" y="123"/>
                                <a:pt x="5" y="119"/>
                                <a:pt x="6" y="116"/>
                              </a:cubicBezTo>
                              <a:cubicBezTo>
                                <a:pt x="7" y="110"/>
                                <a:pt x="10" y="104"/>
                                <a:pt x="12" y="98"/>
                              </a:cubicBezTo>
                              <a:cubicBezTo>
                                <a:pt x="14" y="92"/>
                                <a:pt x="17" y="86"/>
                                <a:pt x="20" y="80"/>
                              </a:cubicBezTo>
                              <a:cubicBezTo>
                                <a:pt x="25" y="72"/>
                                <a:pt x="25" y="72"/>
                                <a:pt x="25" y="72"/>
                              </a:cubicBezTo>
                              <a:cubicBezTo>
                                <a:pt x="26" y="70"/>
                                <a:pt x="27" y="69"/>
                                <a:pt x="28" y="68"/>
                              </a:cubicBezTo>
                              <a:cubicBezTo>
                                <a:pt x="31" y="64"/>
                                <a:pt x="31" y="64"/>
                                <a:pt x="31" y="64"/>
                              </a:cubicBezTo>
                              <a:cubicBezTo>
                                <a:pt x="47" y="42"/>
                                <a:pt x="68" y="25"/>
                                <a:pt x="93" y="15"/>
                              </a:cubicBezTo>
                              <a:cubicBezTo>
                                <a:pt x="117" y="4"/>
                                <a:pt x="143" y="0"/>
                                <a:pt x="168" y="2"/>
                              </a:cubicBezTo>
                              <a:cubicBezTo>
                                <a:pt x="193" y="4"/>
                                <a:pt x="216" y="12"/>
                                <a:pt x="236" y="24"/>
                              </a:cubicBezTo>
                              <a:cubicBezTo>
                                <a:pt x="251" y="34"/>
                                <a:pt x="265" y="45"/>
                                <a:pt x="277" y="59"/>
                              </a:cubicBezTo>
                              <a:cubicBezTo>
                                <a:pt x="289" y="72"/>
                                <a:pt x="299" y="87"/>
                                <a:pt x="305" y="103"/>
                              </a:cubicBezTo>
                              <a:cubicBezTo>
                                <a:pt x="310" y="119"/>
                                <a:pt x="313" y="136"/>
                                <a:pt x="313" y="153"/>
                              </a:cubicBezTo>
                              <a:cubicBezTo>
                                <a:pt x="313" y="169"/>
                                <a:pt x="310" y="186"/>
                                <a:pt x="304" y="201"/>
                              </a:cubicBezTo>
                              <a:cubicBezTo>
                                <a:pt x="293" y="232"/>
                                <a:pt x="272" y="258"/>
                                <a:pt x="245" y="276"/>
                              </a:cubicBezTo>
                              <a:cubicBezTo>
                                <a:pt x="219" y="293"/>
                                <a:pt x="188" y="302"/>
                                <a:pt x="156" y="301"/>
                              </a:cubicBezTo>
                              <a:cubicBezTo>
                                <a:pt x="139" y="300"/>
                                <a:pt x="122" y="296"/>
                                <a:pt x="107" y="289"/>
                              </a:cubicBezTo>
                              <a:cubicBezTo>
                                <a:pt x="91" y="282"/>
                                <a:pt x="77" y="271"/>
                                <a:pt x="64" y="259"/>
                              </a:cubicBezTo>
                              <a:cubicBezTo>
                                <a:pt x="55" y="250"/>
                                <a:pt x="47" y="240"/>
                                <a:pt x="41" y="229"/>
                              </a:cubicBezTo>
                              <a:cubicBezTo>
                                <a:pt x="38" y="223"/>
                                <a:pt x="36" y="217"/>
                                <a:pt x="33" y="211"/>
                              </a:cubicBezTo>
                              <a:cubicBezTo>
                                <a:pt x="32" y="207"/>
                                <a:pt x="32" y="204"/>
                                <a:pt x="31" y="201"/>
                              </a:cubicBezTo>
                              <a:cubicBezTo>
                                <a:pt x="30" y="199"/>
                                <a:pt x="30" y="198"/>
                                <a:pt x="29" y="196"/>
                              </a:cubicBezTo>
                              <a:cubicBezTo>
                                <a:pt x="29" y="194"/>
                                <a:pt x="29" y="193"/>
                                <a:pt x="29" y="191"/>
                              </a:cubicBezTo>
                              <a:cubicBezTo>
                                <a:pt x="28" y="189"/>
                                <a:pt x="28" y="187"/>
                                <a:pt x="27" y="185"/>
                              </a:cubicBezTo>
                              <a:cubicBezTo>
                                <a:pt x="27" y="184"/>
                                <a:pt x="27" y="183"/>
                                <a:pt x="26" y="182"/>
                              </a:cubicBezTo>
                              <a:cubicBezTo>
                                <a:pt x="26" y="180"/>
                                <a:pt x="26" y="179"/>
                                <a:pt x="26" y="178"/>
                              </a:cubicBezTo>
                              <a:cubicBezTo>
                                <a:pt x="26" y="174"/>
                                <a:pt x="27" y="170"/>
                                <a:pt x="32" y="167"/>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7.4pt;margin-top:422.25pt;height:79.65pt;width:82.65pt;z-index:251631616;mso-width-relative:page;mso-height-relative:page;" fillcolor="#3C3C3B" filled="t" stroked="f" coordsize="313,302" o:gfxdata="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" path="m32,167c40,169,42,172,42,176c42,180,41,185,42,188c44,203,49,218,56,231c64,244,74,255,85,264c97,273,110,280,123,284c136,287,150,289,163,288c178,288,193,285,207,281c222,276,235,269,247,260c272,243,291,217,298,185c305,155,302,120,286,89c270,59,241,33,205,21c184,13,161,11,137,14c114,17,90,25,70,40c50,54,33,73,22,95c11,117,6,142,7,167c2,164,0,159,0,152c0,149,1,146,1,143c2,140,2,137,3,135c3,132,3,129,4,126c5,123,5,119,6,116c7,110,10,104,12,98c14,92,17,86,20,80c25,72,25,72,25,72c26,70,27,69,28,68c31,64,31,64,31,64c47,42,68,25,93,15c117,4,143,0,168,2c193,4,216,12,236,24c251,34,265,45,277,59c289,72,299,87,305,103c310,119,313,136,313,153c313,169,310,186,304,201c293,232,272,258,245,276c219,293,188,302,156,301c139,300,122,296,107,289c91,282,77,271,64,259c55,250,47,240,41,229c38,223,36,217,33,211c32,207,32,204,31,201c30,199,30,198,29,196c29,194,29,193,29,191c28,189,28,187,27,185c27,184,27,183,26,182c26,180,26,179,26,178c26,174,27,170,32,167xe">
                <v:path o:connectlocs="107312,559369;140848,589515;140848,629709;187797,773739;285050,884273;412484,951263;546625,964661;694180,941215;828321,870875;999352,619661;959109,298107;687473,70339;459433,46893;234747,133980;73777,318204;23474,559369;0,509127;3353,478981;10060,452185;13414,422039;20121,388544;40242,328252;67070,267961;83838,241165;93898,227767;103959,214369;311878,50242;563393,6699;791433,80388;928927,197621;1022826,345000;1049655,512476;1019473,673253;821614,924467;523150,1008205;358827,968011;214625,867525;137494,767040;110666,706748;103959,673253;97252,656505;97252,639758;90545,619661;87191,609612;87191,596214;107312,559369" o:connectangles="0,0,0,0,0,0,0,0,0,0,0,0,0,0,0,0,0,0,0,0,0,0,0,0,0,0,0,0,0,0,0,0,0,0,0,0,0,0,0,0,0,0,0,0,0,0"/>
                <v:fill on="t" focussize="0,0"/>
                <v:stroke on="f"/>
                <v:imagedata o:title=""/>
                <o:lock v:ext="edit" aspectratio="f"/>
              </v:shape>
            </w:pict>
          </mc:Fallback>
        </mc:AlternateContent>
      </w:r>
      <w:r>
        <mc:AlternateContent>
          <mc:Choice Requires="wpg">
            <w:drawing>
              <wp:anchor distT="0" distB="0" distL="114300" distR="114300" simplePos="0" relativeHeight="251630592" behindDoc="0" locked="0" layoutInCell="1" allowOverlap="1">
                <wp:simplePos x="0" y="0"/>
                <wp:positionH relativeFrom="column">
                  <wp:posOffset>322580</wp:posOffset>
                </wp:positionH>
                <wp:positionV relativeFrom="paragraph">
                  <wp:posOffset>7586345</wp:posOffset>
                </wp:positionV>
                <wp:extent cx="591820" cy="566420"/>
                <wp:effectExtent l="0" t="0" r="0" b="9525"/>
                <wp:wrapNone/>
                <wp:docPr id="133" name="稻壳儿春秋广告/盗版必究        原创来源：http://chn.docer.com/works?userid=199329941#!/work_time"/>
                <wp:cNvGraphicFramePr/>
                <a:graphic xmlns:a="http://schemas.openxmlformats.org/drawingml/2006/main">
                  <a:graphicData uri="http://schemas.microsoft.com/office/word/2010/wordprocessingGroup">
                    <wpg:wgp>
                      <wpg:cNvGrpSpPr/>
                      <wpg:grpSpPr>
                        <a:xfrm>
                          <a:off x="0" y="0"/>
                          <a:ext cx="591820" cy="566420"/>
                          <a:chOff x="3462338" y="5048251"/>
                          <a:chExt cx="1106488" cy="1058863"/>
                        </a:xfrm>
                        <a:solidFill>
                          <a:srgbClr val="3C3C3B"/>
                        </a:solidFill>
                      </wpg:grpSpPr>
                      <wps:wsp>
                        <wps:cNvPr id="137" name="稻壳儿春秋广告/盗版必究        原创来源：http://chn.docer.com/works?userid=199329941#!/work_time"/>
                        <wps:cNvSpPr>
                          <a:spLocks noEditPoints="1"/>
                        </wps:cNvSpPr>
                        <wps:spPr bwMode="auto">
                          <a:xfrm>
                            <a:off x="3868738" y="5411789"/>
                            <a:ext cx="312738" cy="323850"/>
                          </a:xfrm>
                          <a:custGeom>
                            <a:avLst/>
                            <a:gdLst>
                              <a:gd name="T0" fmla="*/ 56 w 122"/>
                              <a:gd name="T1" fmla="*/ 4 h 126"/>
                              <a:gd name="T2" fmla="*/ 1 w 122"/>
                              <a:gd name="T3" fmla="*/ 67 h 126"/>
                              <a:gd name="T4" fmla="*/ 65 w 122"/>
                              <a:gd name="T5" fmla="*/ 126 h 126"/>
                              <a:gd name="T6" fmla="*/ 66 w 122"/>
                              <a:gd name="T7" fmla="*/ 126 h 126"/>
                              <a:gd name="T8" fmla="*/ 119 w 122"/>
                              <a:gd name="T9" fmla="*/ 67 h 126"/>
                              <a:gd name="T10" fmla="*/ 56 w 122"/>
                              <a:gd name="T11" fmla="*/ 4 h 126"/>
                              <a:gd name="T12" fmla="*/ 100 w 122"/>
                              <a:gd name="T13" fmla="*/ 95 h 126"/>
                              <a:gd name="T14" fmla="*/ 63 w 122"/>
                              <a:gd name="T15" fmla="*/ 16 h 126"/>
                              <a:gd name="T16" fmla="*/ 73 w 122"/>
                              <a:gd name="T17" fmla="*/ 19 h 126"/>
                              <a:gd name="T18" fmla="*/ 105 w 122"/>
                              <a:gd name="T19" fmla="*/ 81 h 126"/>
                              <a:gd name="T20" fmla="*/ 106 w 122"/>
                              <a:gd name="T21" fmla="*/ 82 h 126"/>
                              <a:gd name="T22" fmla="*/ 100 w 122"/>
                              <a:gd name="T23" fmla="*/ 95 h 126"/>
                              <a:gd name="T24" fmla="*/ 106 w 122"/>
                              <a:gd name="T25" fmla="*/ 59 h 126"/>
                              <a:gd name="T26" fmla="*/ 107 w 122"/>
                              <a:gd name="T27" fmla="*/ 67 h 126"/>
                              <a:gd name="T28" fmla="*/ 87 w 122"/>
                              <a:gd name="T29" fmla="*/ 27 h 126"/>
                              <a:gd name="T30" fmla="*/ 106 w 122"/>
                              <a:gd name="T31" fmla="*/ 59 h 126"/>
                              <a:gd name="T32" fmla="*/ 53 w 122"/>
                              <a:gd name="T33" fmla="*/ 17 h 126"/>
                              <a:gd name="T34" fmla="*/ 53 w 122"/>
                              <a:gd name="T35" fmla="*/ 17 h 126"/>
                              <a:gd name="T36" fmla="*/ 93 w 122"/>
                              <a:gd name="T37" fmla="*/ 102 h 126"/>
                              <a:gd name="T38" fmla="*/ 94 w 122"/>
                              <a:gd name="T39" fmla="*/ 102 h 126"/>
                              <a:gd name="T40" fmla="*/ 86 w 122"/>
                              <a:gd name="T41" fmla="*/ 108 h 126"/>
                              <a:gd name="T42" fmla="*/ 43 w 122"/>
                              <a:gd name="T43" fmla="*/ 20 h 126"/>
                              <a:gd name="T44" fmla="*/ 51 w 122"/>
                              <a:gd name="T45" fmla="*/ 17 h 126"/>
                              <a:gd name="T46" fmla="*/ 53 w 122"/>
                              <a:gd name="T47" fmla="*/ 17 h 126"/>
                              <a:gd name="T48" fmla="*/ 49 w 122"/>
                              <a:gd name="T49" fmla="*/ 111 h 126"/>
                              <a:gd name="T50" fmla="*/ 17 w 122"/>
                              <a:gd name="T51" fmla="*/ 45 h 126"/>
                              <a:gd name="T52" fmla="*/ 22 w 122"/>
                              <a:gd name="T53" fmla="*/ 37 h 126"/>
                              <a:gd name="T54" fmla="*/ 60 w 122"/>
                              <a:gd name="T55" fmla="*/ 113 h 126"/>
                              <a:gd name="T56" fmla="*/ 49 w 122"/>
                              <a:gd name="T57" fmla="*/ 111 h 126"/>
                              <a:gd name="T58" fmla="*/ 70 w 122"/>
                              <a:gd name="T59" fmla="*/ 113 h 126"/>
                              <a:gd name="T60" fmla="*/ 28 w 122"/>
                              <a:gd name="T61" fmla="*/ 29 h 126"/>
                              <a:gd name="T62" fmla="*/ 35 w 122"/>
                              <a:gd name="T63" fmla="*/ 24 h 126"/>
                              <a:gd name="T64" fmla="*/ 78 w 122"/>
                              <a:gd name="T65" fmla="*/ 111 h 126"/>
                              <a:gd name="T66" fmla="*/ 70 w 122"/>
                              <a:gd name="T67" fmla="*/ 113 h 126"/>
                              <a:gd name="T68" fmla="*/ 14 w 122"/>
                              <a:gd name="T69" fmla="*/ 70 h 126"/>
                              <a:gd name="T70" fmla="*/ 13 w 122"/>
                              <a:gd name="T71" fmla="*/ 58 h 126"/>
                              <a:gd name="T72" fmla="*/ 36 w 122"/>
                              <a:gd name="T73" fmla="*/ 104 h 126"/>
                              <a:gd name="T74" fmla="*/ 14 w 122"/>
                              <a:gd name="T75" fmla="*/ 7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2" h="126">
                                <a:moveTo>
                                  <a:pt x="56" y="4"/>
                                </a:moveTo>
                                <a:cubicBezTo>
                                  <a:pt x="24" y="7"/>
                                  <a:pt x="0" y="35"/>
                                  <a:pt x="1" y="67"/>
                                </a:cubicBezTo>
                                <a:cubicBezTo>
                                  <a:pt x="2" y="98"/>
                                  <a:pt x="33" y="126"/>
                                  <a:pt x="65" y="126"/>
                                </a:cubicBezTo>
                                <a:cubicBezTo>
                                  <a:pt x="65" y="126"/>
                                  <a:pt x="65" y="126"/>
                                  <a:pt x="66" y="126"/>
                                </a:cubicBezTo>
                                <a:cubicBezTo>
                                  <a:pt x="99" y="122"/>
                                  <a:pt x="122" y="101"/>
                                  <a:pt x="119" y="67"/>
                                </a:cubicBezTo>
                                <a:cubicBezTo>
                                  <a:pt x="117" y="34"/>
                                  <a:pt x="93" y="0"/>
                                  <a:pt x="56" y="4"/>
                                </a:cubicBezTo>
                                <a:close/>
                                <a:moveTo>
                                  <a:pt x="100" y="95"/>
                                </a:moveTo>
                                <a:cubicBezTo>
                                  <a:pt x="89" y="68"/>
                                  <a:pt x="77" y="42"/>
                                  <a:pt x="63" y="16"/>
                                </a:cubicBezTo>
                                <a:cubicBezTo>
                                  <a:pt x="66" y="17"/>
                                  <a:pt x="70" y="17"/>
                                  <a:pt x="73" y="19"/>
                                </a:cubicBezTo>
                                <a:cubicBezTo>
                                  <a:pt x="85" y="39"/>
                                  <a:pt x="93" y="61"/>
                                  <a:pt x="105" y="81"/>
                                </a:cubicBezTo>
                                <a:cubicBezTo>
                                  <a:pt x="105" y="81"/>
                                  <a:pt x="106" y="82"/>
                                  <a:pt x="106" y="82"/>
                                </a:cubicBezTo>
                                <a:cubicBezTo>
                                  <a:pt x="105" y="87"/>
                                  <a:pt x="103" y="91"/>
                                  <a:pt x="100" y="95"/>
                                </a:cubicBezTo>
                                <a:close/>
                                <a:moveTo>
                                  <a:pt x="106" y="59"/>
                                </a:moveTo>
                                <a:cubicBezTo>
                                  <a:pt x="107" y="61"/>
                                  <a:pt x="107" y="64"/>
                                  <a:pt x="107" y="67"/>
                                </a:cubicBezTo>
                                <a:cubicBezTo>
                                  <a:pt x="100" y="54"/>
                                  <a:pt x="94" y="40"/>
                                  <a:pt x="87" y="27"/>
                                </a:cubicBezTo>
                                <a:cubicBezTo>
                                  <a:pt x="97" y="34"/>
                                  <a:pt x="104" y="46"/>
                                  <a:pt x="106" y="59"/>
                                </a:cubicBezTo>
                                <a:close/>
                                <a:moveTo>
                                  <a:pt x="53" y="17"/>
                                </a:moveTo>
                                <a:cubicBezTo>
                                  <a:pt x="53" y="17"/>
                                  <a:pt x="53" y="17"/>
                                  <a:pt x="53" y="17"/>
                                </a:cubicBezTo>
                                <a:cubicBezTo>
                                  <a:pt x="68" y="45"/>
                                  <a:pt x="81" y="73"/>
                                  <a:pt x="93" y="102"/>
                                </a:cubicBezTo>
                                <a:cubicBezTo>
                                  <a:pt x="93" y="102"/>
                                  <a:pt x="94" y="102"/>
                                  <a:pt x="94" y="102"/>
                                </a:cubicBezTo>
                                <a:cubicBezTo>
                                  <a:pt x="91" y="104"/>
                                  <a:pt x="89" y="106"/>
                                  <a:pt x="86" y="108"/>
                                </a:cubicBezTo>
                                <a:cubicBezTo>
                                  <a:pt x="72" y="78"/>
                                  <a:pt x="57" y="49"/>
                                  <a:pt x="43" y="20"/>
                                </a:cubicBezTo>
                                <a:cubicBezTo>
                                  <a:pt x="46" y="18"/>
                                  <a:pt x="49" y="18"/>
                                  <a:pt x="51" y="17"/>
                                </a:cubicBezTo>
                                <a:cubicBezTo>
                                  <a:pt x="52" y="17"/>
                                  <a:pt x="53" y="17"/>
                                  <a:pt x="53" y="17"/>
                                </a:cubicBezTo>
                                <a:close/>
                                <a:moveTo>
                                  <a:pt x="49" y="111"/>
                                </a:moveTo>
                                <a:cubicBezTo>
                                  <a:pt x="39" y="89"/>
                                  <a:pt x="28" y="67"/>
                                  <a:pt x="17" y="45"/>
                                </a:cubicBezTo>
                                <a:cubicBezTo>
                                  <a:pt x="18" y="42"/>
                                  <a:pt x="20" y="40"/>
                                  <a:pt x="22" y="37"/>
                                </a:cubicBezTo>
                                <a:cubicBezTo>
                                  <a:pt x="33" y="63"/>
                                  <a:pt x="46" y="88"/>
                                  <a:pt x="60" y="113"/>
                                </a:cubicBezTo>
                                <a:cubicBezTo>
                                  <a:pt x="56" y="113"/>
                                  <a:pt x="53" y="112"/>
                                  <a:pt x="49" y="111"/>
                                </a:cubicBezTo>
                                <a:close/>
                                <a:moveTo>
                                  <a:pt x="70" y="113"/>
                                </a:moveTo>
                                <a:cubicBezTo>
                                  <a:pt x="55" y="86"/>
                                  <a:pt x="41" y="58"/>
                                  <a:pt x="28" y="29"/>
                                </a:cubicBezTo>
                                <a:cubicBezTo>
                                  <a:pt x="30" y="27"/>
                                  <a:pt x="33" y="25"/>
                                  <a:pt x="35" y="24"/>
                                </a:cubicBezTo>
                                <a:cubicBezTo>
                                  <a:pt x="49" y="53"/>
                                  <a:pt x="64" y="82"/>
                                  <a:pt x="78" y="111"/>
                                </a:cubicBezTo>
                                <a:cubicBezTo>
                                  <a:pt x="75" y="112"/>
                                  <a:pt x="73" y="113"/>
                                  <a:pt x="70" y="113"/>
                                </a:cubicBezTo>
                                <a:close/>
                                <a:moveTo>
                                  <a:pt x="14" y="70"/>
                                </a:moveTo>
                                <a:cubicBezTo>
                                  <a:pt x="13" y="66"/>
                                  <a:pt x="13" y="62"/>
                                  <a:pt x="13" y="58"/>
                                </a:cubicBezTo>
                                <a:cubicBezTo>
                                  <a:pt x="21" y="74"/>
                                  <a:pt x="28" y="89"/>
                                  <a:pt x="36" y="104"/>
                                </a:cubicBezTo>
                                <a:cubicBezTo>
                                  <a:pt x="24" y="96"/>
                                  <a:pt x="16" y="83"/>
                                  <a:pt x="14" y="70"/>
                                </a:cubicBezTo>
                                <a:close/>
                              </a:path>
                            </a:pathLst>
                          </a:custGeom>
                          <a:grpFill/>
                          <a:ln>
                            <a:noFill/>
                          </a:ln>
                        </wps:spPr>
                        <wps:bodyPr vert="horz" wrap="square" lIns="91440" tIns="45720" rIns="91440" bIns="45720" numCol="1" anchor="t" anchorCtr="0" compatLnSpc="1"/>
                      </wps:wsp>
                      <wps:wsp>
                        <wps:cNvPr id="138" name="稻壳儿春秋广告/盗版必究        原创来源：http://chn.docer.com/works?userid=199329941#!/work_time"/>
                        <wps:cNvSpPr>
                          <a:spLocks noEditPoints="1"/>
                        </wps:cNvSpPr>
                        <wps:spPr bwMode="auto">
                          <a:xfrm>
                            <a:off x="3595688" y="5156201"/>
                            <a:ext cx="873125" cy="825500"/>
                          </a:xfrm>
                          <a:custGeom>
                            <a:avLst/>
                            <a:gdLst>
                              <a:gd name="T0" fmla="*/ 12 w 341"/>
                              <a:gd name="T1" fmla="*/ 185 h 322"/>
                              <a:gd name="T2" fmla="*/ 166 w 341"/>
                              <a:gd name="T3" fmla="*/ 322 h 322"/>
                              <a:gd name="T4" fmla="*/ 272 w 341"/>
                              <a:gd name="T5" fmla="*/ 68 h 322"/>
                              <a:gd name="T6" fmla="*/ 272 w 341"/>
                              <a:gd name="T7" fmla="*/ 68 h 322"/>
                              <a:gd name="T8" fmla="*/ 247 w 341"/>
                              <a:gd name="T9" fmla="*/ 92 h 322"/>
                              <a:gd name="T10" fmla="*/ 313 w 341"/>
                              <a:gd name="T11" fmla="*/ 196 h 322"/>
                              <a:gd name="T12" fmla="*/ 278 w 341"/>
                              <a:gd name="T13" fmla="*/ 184 h 322"/>
                              <a:gd name="T14" fmla="*/ 306 w 341"/>
                              <a:gd name="T15" fmla="*/ 219 h 322"/>
                              <a:gd name="T16" fmla="*/ 271 w 341"/>
                              <a:gd name="T17" fmla="*/ 208 h 322"/>
                              <a:gd name="T18" fmla="*/ 293 w 341"/>
                              <a:gd name="T19" fmla="*/ 243 h 322"/>
                              <a:gd name="T20" fmla="*/ 71 w 341"/>
                              <a:gd name="T21" fmla="*/ 160 h 322"/>
                              <a:gd name="T22" fmla="*/ 164 w 341"/>
                              <a:gd name="T23" fmla="*/ 262 h 322"/>
                              <a:gd name="T24" fmla="*/ 243 w 341"/>
                              <a:gd name="T25" fmla="*/ 246 h 322"/>
                              <a:gd name="T26" fmla="*/ 237 w 341"/>
                              <a:gd name="T27" fmla="*/ 291 h 322"/>
                              <a:gd name="T28" fmla="*/ 247 w 341"/>
                              <a:gd name="T29" fmla="*/ 286 h 322"/>
                              <a:gd name="T30" fmla="*/ 200 w 341"/>
                              <a:gd name="T31" fmla="*/ 269 h 322"/>
                              <a:gd name="T32" fmla="*/ 219 w 341"/>
                              <a:gd name="T33" fmla="*/ 300 h 322"/>
                              <a:gd name="T34" fmla="*/ 191 w 341"/>
                              <a:gd name="T35" fmla="*/ 271 h 322"/>
                              <a:gd name="T36" fmla="*/ 184 w 341"/>
                              <a:gd name="T37" fmla="*/ 309 h 322"/>
                              <a:gd name="T38" fmla="*/ 172 w 341"/>
                              <a:gd name="T39" fmla="*/ 274 h 322"/>
                              <a:gd name="T40" fmla="*/ 166 w 341"/>
                              <a:gd name="T41" fmla="*/ 310 h 322"/>
                              <a:gd name="T42" fmla="*/ 151 w 341"/>
                              <a:gd name="T43" fmla="*/ 272 h 322"/>
                              <a:gd name="T44" fmla="*/ 112 w 341"/>
                              <a:gd name="T45" fmla="*/ 298 h 322"/>
                              <a:gd name="T46" fmla="*/ 61 w 341"/>
                              <a:gd name="T47" fmla="*/ 190 h 322"/>
                              <a:gd name="T48" fmla="*/ 128 w 341"/>
                              <a:gd name="T49" fmla="*/ 304 h 322"/>
                              <a:gd name="T50" fmla="*/ 21 w 341"/>
                              <a:gd name="T51" fmla="*/ 162 h 322"/>
                              <a:gd name="T52" fmla="*/ 98 w 341"/>
                              <a:gd name="T53" fmla="*/ 290 h 322"/>
                              <a:gd name="T54" fmla="*/ 44 w 341"/>
                              <a:gd name="T55" fmla="*/ 124 h 322"/>
                              <a:gd name="T56" fmla="*/ 59 w 341"/>
                              <a:gd name="T57" fmla="*/ 167 h 322"/>
                              <a:gd name="T58" fmla="*/ 46 w 341"/>
                              <a:gd name="T59" fmla="*/ 87 h 322"/>
                              <a:gd name="T60" fmla="*/ 54 w 341"/>
                              <a:gd name="T61" fmla="*/ 123 h 322"/>
                              <a:gd name="T62" fmla="*/ 58 w 341"/>
                              <a:gd name="T63" fmla="*/ 71 h 322"/>
                              <a:gd name="T64" fmla="*/ 52 w 341"/>
                              <a:gd name="T65" fmla="*/ 79 h 322"/>
                              <a:gd name="T66" fmla="*/ 90 w 341"/>
                              <a:gd name="T67" fmla="*/ 90 h 322"/>
                              <a:gd name="T68" fmla="*/ 72 w 341"/>
                              <a:gd name="T69" fmla="*/ 58 h 322"/>
                              <a:gd name="T70" fmla="*/ 97 w 341"/>
                              <a:gd name="T71" fmla="*/ 84 h 322"/>
                              <a:gd name="T72" fmla="*/ 119 w 341"/>
                              <a:gd name="T73" fmla="*/ 30 h 322"/>
                              <a:gd name="T74" fmla="*/ 111 w 341"/>
                              <a:gd name="T75" fmla="*/ 33 h 322"/>
                              <a:gd name="T76" fmla="*/ 156 w 341"/>
                              <a:gd name="T77" fmla="*/ 57 h 322"/>
                              <a:gd name="T78" fmla="*/ 138 w 341"/>
                              <a:gd name="T79" fmla="*/ 25 h 322"/>
                              <a:gd name="T80" fmla="*/ 166 w 341"/>
                              <a:gd name="T81" fmla="*/ 57 h 322"/>
                              <a:gd name="T82" fmla="*/ 103 w 341"/>
                              <a:gd name="T83" fmla="*/ 37 h 322"/>
                              <a:gd name="T84" fmla="*/ 94 w 341"/>
                              <a:gd name="T85" fmla="*/ 41 h 322"/>
                              <a:gd name="T86" fmla="*/ 140 w 341"/>
                              <a:gd name="T87" fmla="*/ 307 h 322"/>
                              <a:gd name="T88" fmla="*/ 153 w 341"/>
                              <a:gd name="T89" fmla="*/ 309 h 322"/>
                              <a:gd name="T90" fmla="*/ 200 w 341"/>
                              <a:gd name="T91" fmla="*/ 27 h 322"/>
                              <a:gd name="T92" fmla="*/ 188 w 341"/>
                              <a:gd name="T93" fmla="*/ 24 h 322"/>
                              <a:gd name="T94" fmla="*/ 248 w 341"/>
                              <a:gd name="T95" fmla="*/ 46 h 322"/>
                              <a:gd name="T96" fmla="*/ 314 w 341"/>
                              <a:gd name="T97" fmla="*/ 161 h 322"/>
                              <a:gd name="T98" fmla="*/ 237 w 341"/>
                              <a:gd name="T99" fmla="*/ 40 h 322"/>
                              <a:gd name="T100" fmla="*/ 190 w 341"/>
                              <a:gd name="T101" fmla="*/ 59 h 322"/>
                              <a:gd name="T102" fmla="*/ 57 w 341"/>
                              <a:gd name="T103" fmla="*/ 258 h 322"/>
                              <a:gd name="T104" fmla="*/ 57 w 341"/>
                              <a:gd name="T105" fmla="*/ 258 h 322"/>
                              <a:gd name="T106" fmla="*/ 250 w 341"/>
                              <a:gd name="T107" fmla="*/ 240 h 322"/>
                              <a:gd name="T108" fmla="*/ 269 w 341"/>
                              <a:gd name="T109" fmla="*/ 270 h 322"/>
                              <a:gd name="T110" fmla="*/ 267 w 341"/>
                              <a:gd name="T111" fmla="*/ 217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41" h="322">
                                <a:moveTo>
                                  <a:pt x="268" y="45"/>
                                </a:moveTo>
                                <a:cubicBezTo>
                                  <a:pt x="223" y="4"/>
                                  <a:pt x="144" y="0"/>
                                  <a:pt x="91" y="29"/>
                                </a:cubicBezTo>
                                <a:cubicBezTo>
                                  <a:pt x="39" y="57"/>
                                  <a:pt x="0" y="126"/>
                                  <a:pt x="12" y="185"/>
                                </a:cubicBezTo>
                                <a:cubicBezTo>
                                  <a:pt x="16" y="203"/>
                                  <a:pt x="21" y="222"/>
                                  <a:pt x="28" y="238"/>
                                </a:cubicBezTo>
                                <a:cubicBezTo>
                                  <a:pt x="36" y="255"/>
                                  <a:pt x="50" y="269"/>
                                  <a:pt x="64" y="281"/>
                                </a:cubicBezTo>
                                <a:cubicBezTo>
                                  <a:pt x="92" y="308"/>
                                  <a:pt x="128" y="321"/>
                                  <a:pt x="166" y="322"/>
                                </a:cubicBezTo>
                                <a:cubicBezTo>
                                  <a:pt x="231" y="320"/>
                                  <a:pt x="292" y="285"/>
                                  <a:pt x="317" y="223"/>
                                </a:cubicBezTo>
                                <a:cubicBezTo>
                                  <a:pt x="341" y="162"/>
                                  <a:pt x="316" y="89"/>
                                  <a:pt x="268" y="45"/>
                                </a:cubicBezTo>
                                <a:close/>
                                <a:moveTo>
                                  <a:pt x="272" y="68"/>
                                </a:moveTo>
                                <a:cubicBezTo>
                                  <a:pt x="289" y="88"/>
                                  <a:pt x="302" y="111"/>
                                  <a:pt x="310" y="136"/>
                                </a:cubicBezTo>
                                <a:cubicBezTo>
                                  <a:pt x="296" y="111"/>
                                  <a:pt x="281" y="87"/>
                                  <a:pt x="267" y="62"/>
                                </a:cubicBezTo>
                                <a:cubicBezTo>
                                  <a:pt x="269" y="64"/>
                                  <a:pt x="271" y="66"/>
                                  <a:pt x="272" y="68"/>
                                </a:cubicBezTo>
                                <a:close/>
                                <a:moveTo>
                                  <a:pt x="310" y="207"/>
                                </a:moveTo>
                                <a:cubicBezTo>
                                  <a:pt x="298" y="187"/>
                                  <a:pt x="288" y="166"/>
                                  <a:pt x="276" y="146"/>
                                </a:cubicBezTo>
                                <a:cubicBezTo>
                                  <a:pt x="271" y="126"/>
                                  <a:pt x="261" y="107"/>
                                  <a:pt x="247" y="92"/>
                                </a:cubicBezTo>
                                <a:cubicBezTo>
                                  <a:pt x="236" y="71"/>
                                  <a:pt x="225" y="50"/>
                                  <a:pt x="213" y="30"/>
                                </a:cubicBezTo>
                                <a:cubicBezTo>
                                  <a:pt x="216" y="31"/>
                                  <a:pt x="219" y="32"/>
                                  <a:pt x="222" y="33"/>
                                </a:cubicBezTo>
                                <a:cubicBezTo>
                                  <a:pt x="256" y="85"/>
                                  <a:pt x="283" y="142"/>
                                  <a:pt x="313" y="196"/>
                                </a:cubicBezTo>
                                <a:cubicBezTo>
                                  <a:pt x="312" y="200"/>
                                  <a:pt x="311" y="204"/>
                                  <a:pt x="310" y="207"/>
                                </a:cubicBezTo>
                                <a:close/>
                                <a:moveTo>
                                  <a:pt x="302" y="227"/>
                                </a:moveTo>
                                <a:cubicBezTo>
                                  <a:pt x="294" y="212"/>
                                  <a:pt x="285" y="198"/>
                                  <a:pt x="278" y="184"/>
                                </a:cubicBezTo>
                                <a:cubicBezTo>
                                  <a:pt x="278" y="182"/>
                                  <a:pt x="278" y="180"/>
                                  <a:pt x="278" y="177"/>
                                </a:cubicBezTo>
                                <a:cubicBezTo>
                                  <a:pt x="278" y="175"/>
                                  <a:pt x="279" y="172"/>
                                  <a:pt x="278" y="169"/>
                                </a:cubicBezTo>
                                <a:cubicBezTo>
                                  <a:pt x="288" y="186"/>
                                  <a:pt x="296" y="202"/>
                                  <a:pt x="306" y="219"/>
                                </a:cubicBezTo>
                                <a:cubicBezTo>
                                  <a:pt x="305" y="221"/>
                                  <a:pt x="304" y="224"/>
                                  <a:pt x="302" y="227"/>
                                </a:cubicBezTo>
                                <a:close/>
                                <a:moveTo>
                                  <a:pt x="293" y="243"/>
                                </a:moveTo>
                                <a:cubicBezTo>
                                  <a:pt x="286" y="231"/>
                                  <a:pt x="279" y="219"/>
                                  <a:pt x="271" y="208"/>
                                </a:cubicBezTo>
                                <a:cubicBezTo>
                                  <a:pt x="273" y="205"/>
                                  <a:pt x="274" y="201"/>
                                  <a:pt x="275" y="198"/>
                                </a:cubicBezTo>
                                <a:cubicBezTo>
                                  <a:pt x="282" y="210"/>
                                  <a:pt x="290" y="223"/>
                                  <a:pt x="297" y="236"/>
                                </a:cubicBezTo>
                                <a:cubicBezTo>
                                  <a:pt x="296" y="238"/>
                                  <a:pt x="295" y="241"/>
                                  <a:pt x="293" y="243"/>
                                </a:cubicBezTo>
                                <a:close/>
                                <a:moveTo>
                                  <a:pt x="164" y="262"/>
                                </a:moveTo>
                                <a:cubicBezTo>
                                  <a:pt x="139" y="260"/>
                                  <a:pt x="115" y="252"/>
                                  <a:pt x="97" y="235"/>
                                </a:cubicBezTo>
                                <a:cubicBezTo>
                                  <a:pt x="77" y="217"/>
                                  <a:pt x="70" y="186"/>
                                  <a:pt x="71" y="160"/>
                                </a:cubicBezTo>
                                <a:cubicBezTo>
                                  <a:pt x="73" y="104"/>
                                  <a:pt x="129" y="60"/>
                                  <a:pt x="185" y="70"/>
                                </a:cubicBezTo>
                                <a:cubicBezTo>
                                  <a:pt x="232" y="79"/>
                                  <a:pt x="268" y="125"/>
                                  <a:pt x="266" y="173"/>
                                </a:cubicBezTo>
                                <a:cubicBezTo>
                                  <a:pt x="264" y="228"/>
                                  <a:pt x="215" y="262"/>
                                  <a:pt x="164" y="262"/>
                                </a:cubicBezTo>
                                <a:close/>
                                <a:moveTo>
                                  <a:pt x="254" y="281"/>
                                </a:moveTo>
                                <a:cubicBezTo>
                                  <a:pt x="248" y="272"/>
                                  <a:pt x="242" y="262"/>
                                  <a:pt x="236" y="252"/>
                                </a:cubicBezTo>
                                <a:cubicBezTo>
                                  <a:pt x="238" y="250"/>
                                  <a:pt x="241" y="248"/>
                                  <a:pt x="243" y="246"/>
                                </a:cubicBezTo>
                                <a:cubicBezTo>
                                  <a:pt x="250" y="255"/>
                                  <a:pt x="256" y="265"/>
                                  <a:pt x="262" y="276"/>
                                </a:cubicBezTo>
                                <a:cubicBezTo>
                                  <a:pt x="260" y="278"/>
                                  <a:pt x="257" y="280"/>
                                  <a:pt x="254" y="281"/>
                                </a:cubicBezTo>
                                <a:close/>
                                <a:moveTo>
                                  <a:pt x="237" y="291"/>
                                </a:moveTo>
                                <a:cubicBezTo>
                                  <a:pt x="231" y="281"/>
                                  <a:pt x="225" y="272"/>
                                  <a:pt x="219" y="262"/>
                                </a:cubicBezTo>
                                <a:cubicBezTo>
                                  <a:pt x="222" y="260"/>
                                  <a:pt x="225" y="258"/>
                                  <a:pt x="228" y="257"/>
                                </a:cubicBezTo>
                                <a:cubicBezTo>
                                  <a:pt x="235" y="267"/>
                                  <a:pt x="241" y="276"/>
                                  <a:pt x="247" y="286"/>
                                </a:cubicBezTo>
                                <a:cubicBezTo>
                                  <a:pt x="244" y="288"/>
                                  <a:pt x="241" y="290"/>
                                  <a:pt x="237" y="291"/>
                                </a:cubicBezTo>
                                <a:close/>
                                <a:moveTo>
                                  <a:pt x="219" y="300"/>
                                </a:moveTo>
                                <a:cubicBezTo>
                                  <a:pt x="213" y="289"/>
                                  <a:pt x="207" y="279"/>
                                  <a:pt x="200" y="269"/>
                                </a:cubicBezTo>
                                <a:cubicBezTo>
                                  <a:pt x="204" y="268"/>
                                  <a:pt x="207" y="267"/>
                                  <a:pt x="211" y="265"/>
                                </a:cubicBezTo>
                                <a:cubicBezTo>
                                  <a:pt x="217" y="275"/>
                                  <a:pt x="223" y="285"/>
                                  <a:pt x="229" y="295"/>
                                </a:cubicBezTo>
                                <a:cubicBezTo>
                                  <a:pt x="226" y="297"/>
                                  <a:pt x="223" y="298"/>
                                  <a:pt x="219" y="300"/>
                                </a:cubicBezTo>
                                <a:close/>
                                <a:moveTo>
                                  <a:pt x="203" y="305"/>
                                </a:moveTo>
                                <a:cubicBezTo>
                                  <a:pt x="196" y="294"/>
                                  <a:pt x="189" y="283"/>
                                  <a:pt x="182" y="273"/>
                                </a:cubicBezTo>
                                <a:cubicBezTo>
                                  <a:pt x="185" y="272"/>
                                  <a:pt x="188" y="272"/>
                                  <a:pt x="191" y="271"/>
                                </a:cubicBezTo>
                                <a:cubicBezTo>
                                  <a:pt x="198" y="281"/>
                                  <a:pt x="204" y="292"/>
                                  <a:pt x="211" y="303"/>
                                </a:cubicBezTo>
                                <a:cubicBezTo>
                                  <a:pt x="208" y="303"/>
                                  <a:pt x="205" y="304"/>
                                  <a:pt x="203" y="305"/>
                                </a:cubicBezTo>
                                <a:close/>
                                <a:moveTo>
                                  <a:pt x="184" y="309"/>
                                </a:moveTo>
                                <a:cubicBezTo>
                                  <a:pt x="176" y="297"/>
                                  <a:pt x="169" y="286"/>
                                  <a:pt x="162" y="274"/>
                                </a:cubicBezTo>
                                <a:cubicBezTo>
                                  <a:pt x="163" y="274"/>
                                  <a:pt x="163" y="274"/>
                                  <a:pt x="164" y="274"/>
                                </a:cubicBezTo>
                                <a:cubicBezTo>
                                  <a:pt x="167" y="274"/>
                                  <a:pt x="170" y="274"/>
                                  <a:pt x="172" y="274"/>
                                </a:cubicBezTo>
                                <a:cubicBezTo>
                                  <a:pt x="179" y="285"/>
                                  <a:pt x="186" y="296"/>
                                  <a:pt x="194" y="307"/>
                                </a:cubicBezTo>
                                <a:cubicBezTo>
                                  <a:pt x="190" y="308"/>
                                  <a:pt x="187" y="308"/>
                                  <a:pt x="184" y="309"/>
                                </a:cubicBezTo>
                                <a:close/>
                                <a:moveTo>
                                  <a:pt x="166" y="310"/>
                                </a:moveTo>
                                <a:cubicBezTo>
                                  <a:pt x="166" y="310"/>
                                  <a:pt x="165" y="310"/>
                                  <a:pt x="164" y="310"/>
                                </a:cubicBezTo>
                                <a:cubicBezTo>
                                  <a:pt x="156" y="297"/>
                                  <a:pt x="148" y="284"/>
                                  <a:pt x="140" y="270"/>
                                </a:cubicBezTo>
                                <a:cubicBezTo>
                                  <a:pt x="144" y="271"/>
                                  <a:pt x="147" y="272"/>
                                  <a:pt x="151" y="272"/>
                                </a:cubicBezTo>
                                <a:cubicBezTo>
                                  <a:pt x="158" y="285"/>
                                  <a:pt x="166" y="298"/>
                                  <a:pt x="174" y="310"/>
                                </a:cubicBezTo>
                                <a:cubicBezTo>
                                  <a:pt x="171" y="310"/>
                                  <a:pt x="169" y="310"/>
                                  <a:pt x="166" y="310"/>
                                </a:cubicBezTo>
                                <a:close/>
                                <a:moveTo>
                                  <a:pt x="112" y="298"/>
                                </a:moveTo>
                                <a:cubicBezTo>
                                  <a:pt x="83" y="244"/>
                                  <a:pt x="54" y="190"/>
                                  <a:pt x="25" y="136"/>
                                </a:cubicBezTo>
                                <a:cubicBezTo>
                                  <a:pt x="25" y="134"/>
                                  <a:pt x="26" y="131"/>
                                  <a:pt x="27" y="128"/>
                                </a:cubicBezTo>
                                <a:cubicBezTo>
                                  <a:pt x="38" y="149"/>
                                  <a:pt x="50" y="169"/>
                                  <a:pt x="61" y="190"/>
                                </a:cubicBezTo>
                                <a:cubicBezTo>
                                  <a:pt x="65" y="210"/>
                                  <a:pt x="73" y="230"/>
                                  <a:pt x="88" y="243"/>
                                </a:cubicBezTo>
                                <a:cubicBezTo>
                                  <a:pt x="90" y="245"/>
                                  <a:pt x="92" y="247"/>
                                  <a:pt x="94" y="248"/>
                                </a:cubicBezTo>
                                <a:cubicBezTo>
                                  <a:pt x="105" y="267"/>
                                  <a:pt x="116" y="286"/>
                                  <a:pt x="128" y="304"/>
                                </a:cubicBezTo>
                                <a:cubicBezTo>
                                  <a:pt x="122" y="302"/>
                                  <a:pt x="117" y="300"/>
                                  <a:pt x="112" y="298"/>
                                </a:cubicBezTo>
                                <a:close/>
                                <a:moveTo>
                                  <a:pt x="89" y="285"/>
                                </a:moveTo>
                                <a:cubicBezTo>
                                  <a:pt x="65" y="244"/>
                                  <a:pt x="42" y="204"/>
                                  <a:pt x="21" y="162"/>
                                </a:cubicBezTo>
                                <a:cubicBezTo>
                                  <a:pt x="21" y="160"/>
                                  <a:pt x="21" y="159"/>
                                  <a:pt x="22" y="158"/>
                                </a:cubicBezTo>
                                <a:cubicBezTo>
                                  <a:pt x="22" y="155"/>
                                  <a:pt x="22" y="153"/>
                                  <a:pt x="22" y="151"/>
                                </a:cubicBezTo>
                                <a:cubicBezTo>
                                  <a:pt x="47" y="197"/>
                                  <a:pt x="72" y="244"/>
                                  <a:pt x="98" y="290"/>
                                </a:cubicBezTo>
                                <a:cubicBezTo>
                                  <a:pt x="95" y="289"/>
                                  <a:pt x="92" y="287"/>
                                  <a:pt x="89" y="285"/>
                                </a:cubicBezTo>
                                <a:close/>
                                <a:moveTo>
                                  <a:pt x="34" y="108"/>
                                </a:moveTo>
                                <a:cubicBezTo>
                                  <a:pt x="37" y="114"/>
                                  <a:pt x="41" y="119"/>
                                  <a:pt x="44" y="124"/>
                                </a:cubicBezTo>
                                <a:cubicBezTo>
                                  <a:pt x="49" y="133"/>
                                  <a:pt x="55" y="143"/>
                                  <a:pt x="59" y="153"/>
                                </a:cubicBezTo>
                                <a:cubicBezTo>
                                  <a:pt x="59" y="155"/>
                                  <a:pt x="59" y="158"/>
                                  <a:pt x="59" y="160"/>
                                </a:cubicBezTo>
                                <a:cubicBezTo>
                                  <a:pt x="59" y="162"/>
                                  <a:pt x="59" y="165"/>
                                  <a:pt x="59" y="167"/>
                                </a:cubicBezTo>
                                <a:cubicBezTo>
                                  <a:pt x="50" y="150"/>
                                  <a:pt x="40" y="133"/>
                                  <a:pt x="31" y="116"/>
                                </a:cubicBezTo>
                                <a:cubicBezTo>
                                  <a:pt x="32" y="114"/>
                                  <a:pt x="33" y="111"/>
                                  <a:pt x="34" y="108"/>
                                </a:cubicBezTo>
                                <a:close/>
                                <a:moveTo>
                                  <a:pt x="46" y="87"/>
                                </a:moveTo>
                                <a:cubicBezTo>
                                  <a:pt x="54" y="100"/>
                                  <a:pt x="60" y="113"/>
                                  <a:pt x="66" y="126"/>
                                </a:cubicBezTo>
                                <a:cubicBezTo>
                                  <a:pt x="65" y="130"/>
                                  <a:pt x="63" y="134"/>
                                  <a:pt x="62" y="138"/>
                                </a:cubicBezTo>
                                <a:cubicBezTo>
                                  <a:pt x="59" y="133"/>
                                  <a:pt x="57" y="128"/>
                                  <a:pt x="54" y="123"/>
                                </a:cubicBezTo>
                                <a:cubicBezTo>
                                  <a:pt x="49" y="115"/>
                                  <a:pt x="43" y="107"/>
                                  <a:pt x="40" y="98"/>
                                </a:cubicBezTo>
                                <a:cubicBezTo>
                                  <a:pt x="42" y="94"/>
                                  <a:pt x="44" y="91"/>
                                  <a:pt x="46" y="87"/>
                                </a:cubicBezTo>
                                <a:close/>
                                <a:moveTo>
                                  <a:pt x="58" y="71"/>
                                </a:moveTo>
                                <a:cubicBezTo>
                                  <a:pt x="66" y="82"/>
                                  <a:pt x="72" y="93"/>
                                  <a:pt x="78" y="104"/>
                                </a:cubicBezTo>
                                <a:cubicBezTo>
                                  <a:pt x="76" y="108"/>
                                  <a:pt x="73" y="112"/>
                                  <a:pt x="71" y="115"/>
                                </a:cubicBezTo>
                                <a:cubicBezTo>
                                  <a:pt x="65" y="103"/>
                                  <a:pt x="59" y="91"/>
                                  <a:pt x="52" y="79"/>
                                </a:cubicBezTo>
                                <a:cubicBezTo>
                                  <a:pt x="54" y="76"/>
                                  <a:pt x="56" y="74"/>
                                  <a:pt x="58" y="71"/>
                                </a:cubicBezTo>
                                <a:close/>
                                <a:moveTo>
                                  <a:pt x="72" y="58"/>
                                </a:moveTo>
                                <a:cubicBezTo>
                                  <a:pt x="78" y="69"/>
                                  <a:pt x="84" y="79"/>
                                  <a:pt x="90" y="90"/>
                                </a:cubicBezTo>
                                <a:cubicBezTo>
                                  <a:pt x="88" y="92"/>
                                  <a:pt x="86" y="94"/>
                                  <a:pt x="84" y="97"/>
                                </a:cubicBezTo>
                                <a:cubicBezTo>
                                  <a:pt x="78" y="85"/>
                                  <a:pt x="72" y="75"/>
                                  <a:pt x="65" y="64"/>
                                </a:cubicBezTo>
                                <a:cubicBezTo>
                                  <a:pt x="67" y="62"/>
                                  <a:pt x="69" y="60"/>
                                  <a:pt x="72" y="58"/>
                                </a:cubicBezTo>
                                <a:close/>
                                <a:moveTo>
                                  <a:pt x="87" y="46"/>
                                </a:moveTo>
                                <a:cubicBezTo>
                                  <a:pt x="92" y="57"/>
                                  <a:pt x="99" y="67"/>
                                  <a:pt x="104" y="78"/>
                                </a:cubicBezTo>
                                <a:cubicBezTo>
                                  <a:pt x="102" y="80"/>
                                  <a:pt x="99" y="82"/>
                                  <a:pt x="97" y="84"/>
                                </a:cubicBezTo>
                                <a:cubicBezTo>
                                  <a:pt x="91" y="73"/>
                                  <a:pt x="85" y="63"/>
                                  <a:pt x="79" y="52"/>
                                </a:cubicBezTo>
                                <a:cubicBezTo>
                                  <a:pt x="81" y="50"/>
                                  <a:pt x="84" y="48"/>
                                  <a:pt x="87" y="46"/>
                                </a:cubicBezTo>
                                <a:close/>
                                <a:moveTo>
                                  <a:pt x="119" y="30"/>
                                </a:moveTo>
                                <a:cubicBezTo>
                                  <a:pt x="124" y="41"/>
                                  <a:pt x="130" y="51"/>
                                  <a:pt x="136" y="62"/>
                                </a:cubicBezTo>
                                <a:cubicBezTo>
                                  <a:pt x="134" y="63"/>
                                  <a:pt x="131" y="64"/>
                                  <a:pt x="128" y="65"/>
                                </a:cubicBezTo>
                                <a:cubicBezTo>
                                  <a:pt x="122" y="54"/>
                                  <a:pt x="117" y="44"/>
                                  <a:pt x="111" y="33"/>
                                </a:cubicBezTo>
                                <a:cubicBezTo>
                                  <a:pt x="113" y="32"/>
                                  <a:pt x="116" y="31"/>
                                  <a:pt x="119" y="30"/>
                                </a:cubicBezTo>
                                <a:close/>
                                <a:moveTo>
                                  <a:pt x="138" y="25"/>
                                </a:moveTo>
                                <a:cubicBezTo>
                                  <a:pt x="145" y="35"/>
                                  <a:pt x="150" y="47"/>
                                  <a:pt x="156" y="57"/>
                                </a:cubicBezTo>
                                <a:cubicBezTo>
                                  <a:pt x="153" y="58"/>
                                  <a:pt x="149" y="59"/>
                                  <a:pt x="145" y="59"/>
                                </a:cubicBezTo>
                                <a:cubicBezTo>
                                  <a:pt x="139" y="49"/>
                                  <a:pt x="133" y="38"/>
                                  <a:pt x="128" y="27"/>
                                </a:cubicBezTo>
                                <a:cubicBezTo>
                                  <a:pt x="131" y="26"/>
                                  <a:pt x="134" y="25"/>
                                  <a:pt x="138" y="25"/>
                                </a:cubicBezTo>
                                <a:close/>
                                <a:moveTo>
                                  <a:pt x="158" y="22"/>
                                </a:moveTo>
                                <a:cubicBezTo>
                                  <a:pt x="164" y="34"/>
                                  <a:pt x="171" y="46"/>
                                  <a:pt x="178" y="57"/>
                                </a:cubicBezTo>
                                <a:cubicBezTo>
                                  <a:pt x="174" y="57"/>
                                  <a:pt x="170" y="57"/>
                                  <a:pt x="166" y="57"/>
                                </a:cubicBezTo>
                                <a:cubicBezTo>
                                  <a:pt x="160" y="46"/>
                                  <a:pt x="155" y="34"/>
                                  <a:pt x="148" y="23"/>
                                </a:cubicBezTo>
                                <a:cubicBezTo>
                                  <a:pt x="151" y="23"/>
                                  <a:pt x="155" y="22"/>
                                  <a:pt x="158" y="22"/>
                                </a:cubicBezTo>
                                <a:close/>
                                <a:moveTo>
                                  <a:pt x="103" y="37"/>
                                </a:moveTo>
                                <a:cubicBezTo>
                                  <a:pt x="109" y="48"/>
                                  <a:pt x="114" y="58"/>
                                  <a:pt x="120" y="69"/>
                                </a:cubicBezTo>
                                <a:cubicBezTo>
                                  <a:pt x="117" y="70"/>
                                  <a:pt x="114" y="71"/>
                                  <a:pt x="112" y="73"/>
                                </a:cubicBezTo>
                                <a:cubicBezTo>
                                  <a:pt x="106" y="62"/>
                                  <a:pt x="100" y="52"/>
                                  <a:pt x="94" y="41"/>
                                </a:cubicBezTo>
                                <a:cubicBezTo>
                                  <a:pt x="97" y="40"/>
                                  <a:pt x="100" y="38"/>
                                  <a:pt x="103" y="37"/>
                                </a:cubicBezTo>
                                <a:cubicBezTo>
                                  <a:pt x="103" y="37"/>
                                  <a:pt x="103" y="37"/>
                                  <a:pt x="103" y="37"/>
                                </a:cubicBezTo>
                                <a:close/>
                                <a:moveTo>
                                  <a:pt x="140" y="307"/>
                                </a:moveTo>
                                <a:cubicBezTo>
                                  <a:pt x="130" y="291"/>
                                  <a:pt x="121" y="275"/>
                                  <a:pt x="111" y="259"/>
                                </a:cubicBezTo>
                                <a:cubicBezTo>
                                  <a:pt x="117" y="262"/>
                                  <a:pt x="122" y="265"/>
                                  <a:pt x="128" y="267"/>
                                </a:cubicBezTo>
                                <a:cubicBezTo>
                                  <a:pt x="136" y="281"/>
                                  <a:pt x="144" y="295"/>
                                  <a:pt x="153" y="309"/>
                                </a:cubicBezTo>
                                <a:cubicBezTo>
                                  <a:pt x="149" y="309"/>
                                  <a:pt x="145" y="308"/>
                                  <a:pt x="140" y="307"/>
                                </a:cubicBezTo>
                                <a:cubicBezTo>
                                  <a:pt x="140" y="307"/>
                                  <a:pt x="140" y="307"/>
                                  <a:pt x="140" y="307"/>
                                </a:cubicBezTo>
                                <a:close/>
                                <a:moveTo>
                                  <a:pt x="200" y="27"/>
                                </a:moveTo>
                                <a:cubicBezTo>
                                  <a:pt x="210" y="43"/>
                                  <a:pt x="219" y="59"/>
                                  <a:pt x="228" y="76"/>
                                </a:cubicBezTo>
                                <a:cubicBezTo>
                                  <a:pt x="224" y="73"/>
                                  <a:pt x="219" y="70"/>
                                  <a:pt x="214" y="68"/>
                                </a:cubicBezTo>
                                <a:cubicBezTo>
                                  <a:pt x="205" y="53"/>
                                  <a:pt x="197" y="39"/>
                                  <a:pt x="188" y="24"/>
                                </a:cubicBezTo>
                                <a:cubicBezTo>
                                  <a:pt x="192" y="25"/>
                                  <a:pt x="196" y="26"/>
                                  <a:pt x="200" y="27"/>
                                </a:cubicBezTo>
                                <a:close/>
                                <a:moveTo>
                                  <a:pt x="237" y="40"/>
                                </a:moveTo>
                                <a:cubicBezTo>
                                  <a:pt x="241" y="42"/>
                                  <a:pt x="244" y="44"/>
                                  <a:pt x="248" y="46"/>
                                </a:cubicBezTo>
                                <a:cubicBezTo>
                                  <a:pt x="248" y="46"/>
                                  <a:pt x="248" y="47"/>
                                  <a:pt x="248" y="47"/>
                                </a:cubicBezTo>
                                <a:cubicBezTo>
                                  <a:pt x="270" y="85"/>
                                  <a:pt x="291" y="122"/>
                                  <a:pt x="313" y="159"/>
                                </a:cubicBezTo>
                                <a:cubicBezTo>
                                  <a:pt x="313" y="160"/>
                                  <a:pt x="314" y="161"/>
                                  <a:pt x="314" y="161"/>
                                </a:cubicBezTo>
                                <a:cubicBezTo>
                                  <a:pt x="315" y="165"/>
                                  <a:pt x="315" y="168"/>
                                  <a:pt x="315" y="172"/>
                                </a:cubicBezTo>
                                <a:cubicBezTo>
                                  <a:pt x="315" y="175"/>
                                  <a:pt x="315" y="178"/>
                                  <a:pt x="315" y="181"/>
                                </a:cubicBezTo>
                                <a:cubicBezTo>
                                  <a:pt x="289" y="134"/>
                                  <a:pt x="266" y="85"/>
                                  <a:pt x="237" y="40"/>
                                </a:cubicBezTo>
                                <a:close/>
                                <a:moveTo>
                                  <a:pt x="177" y="23"/>
                                </a:moveTo>
                                <a:cubicBezTo>
                                  <a:pt x="185" y="36"/>
                                  <a:pt x="192" y="49"/>
                                  <a:pt x="200" y="62"/>
                                </a:cubicBezTo>
                                <a:cubicBezTo>
                                  <a:pt x="197" y="61"/>
                                  <a:pt x="193" y="60"/>
                                  <a:pt x="190" y="59"/>
                                </a:cubicBezTo>
                                <a:cubicBezTo>
                                  <a:pt x="182" y="47"/>
                                  <a:pt x="175" y="35"/>
                                  <a:pt x="168" y="22"/>
                                </a:cubicBezTo>
                                <a:cubicBezTo>
                                  <a:pt x="171" y="22"/>
                                  <a:pt x="174" y="23"/>
                                  <a:pt x="177" y="23"/>
                                </a:cubicBezTo>
                                <a:close/>
                                <a:moveTo>
                                  <a:pt x="57" y="258"/>
                                </a:moveTo>
                                <a:cubicBezTo>
                                  <a:pt x="40" y="240"/>
                                  <a:pt x="27" y="212"/>
                                  <a:pt x="23" y="185"/>
                                </a:cubicBezTo>
                                <a:cubicBezTo>
                                  <a:pt x="38" y="213"/>
                                  <a:pt x="53" y="241"/>
                                  <a:pt x="69" y="269"/>
                                </a:cubicBezTo>
                                <a:cubicBezTo>
                                  <a:pt x="65" y="266"/>
                                  <a:pt x="61" y="262"/>
                                  <a:pt x="57" y="258"/>
                                </a:cubicBezTo>
                                <a:close/>
                                <a:moveTo>
                                  <a:pt x="269" y="270"/>
                                </a:moveTo>
                                <a:cubicBezTo>
                                  <a:pt x="264" y="260"/>
                                  <a:pt x="257" y="250"/>
                                  <a:pt x="251" y="241"/>
                                </a:cubicBezTo>
                                <a:cubicBezTo>
                                  <a:pt x="250" y="240"/>
                                  <a:pt x="250" y="240"/>
                                  <a:pt x="250" y="240"/>
                                </a:cubicBezTo>
                                <a:cubicBezTo>
                                  <a:pt x="252" y="238"/>
                                  <a:pt x="254" y="236"/>
                                  <a:pt x="255" y="234"/>
                                </a:cubicBezTo>
                                <a:cubicBezTo>
                                  <a:pt x="262" y="244"/>
                                  <a:pt x="268" y="255"/>
                                  <a:pt x="275" y="265"/>
                                </a:cubicBezTo>
                                <a:cubicBezTo>
                                  <a:pt x="273" y="266"/>
                                  <a:pt x="271" y="268"/>
                                  <a:pt x="269" y="270"/>
                                </a:cubicBezTo>
                                <a:close/>
                                <a:moveTo>
                                  <a:pt x="281" y="258"/>
                                </a:moveTo>
                                <a:cubicBezTo>
                                  <a:pt x="274" y="248"/>
                                  <a:pt x="268" y="237"/>
                                  <a:pt x="261" y="226"/>
                                </a:cubicBezTo>
                                <a:cubicBezTo>
                                  <a:pt x="263" y="224"/>
                                  <a:pt x="265" y="221"/>
                                  <a:pt x="267" y="217"/>
                                </a:cubicBezTo>
                                <a:cubicBezTo>
                                  <a:pt x="274" y="228"/>
                                  <a:pt x="281" y="239"/>
                                  <a:pt x="287" y="251"/>
                                </a:cubicBezTo>
                                <a:cubicBezTo>
                                  <a:pt x="285" y="253"/>
                                  <a:pt x="283" y="256"/>
                                  <a:pt x="281" y="258"/>
                                </a:cubicBezTo>
                                <a:close/>
                              </a:path>
                            </a:pathLst>
                          </a:custGeom>
                          <a:grpFill/>
                          <a:ln>
                            <a:noFill/>
                          </a:ln>
                        </wps:spPr>
                        <wps:bodyPr vert="horz" wrap="square" lIns="91440" tIns="45720" rIns="91440" bIns="45720" numCol="1" anchor="t" anchorCtr="0" compatLnSpc="1"/>
                      </wps:wsp>
                      <wps:wsp>
                        <wps:cNvPr id="169" name="稻壳儿春秋广告/盗版必究        原创来源：http://chn.docer.com/works?userid=199329941#!/work_time"/>
                        <wps:cNvSpPr>
                          <a:spLocks noEditPoints="1"/>
                        </wps:cNvSpPr>
                        <wps:spPr bwMode="auto">
                          <a:xfrm>
                            <a:off x="3462338" y="5048251"/>
                            <a:ext cx="1106488" cy="1058863"/>
                          </a:xfrm>
                          <a:custGeom>
                            <a:avLst/>
                            <a:gdLst>
                              <a:gd name="T0" fmla="*/ 420 w 432"/>
                              <a:gd name="T1" fmla="*/ 161 h 413"/>
                              <a:gd name="T2" fmla="*/ 357 w 432"/>
                              <a:gd name="T3" fmla="*/ 61 h 413"/>
                              <a:gd name="T4" fmla="*/ 248 w 432"/>
                              <a:gd name="T5" fmla="*/ 5 h 413"/>
                              <a:gd name="T6" fmla="*/ 111 w 432"/>
                              <a:gd name="T7" fmla="*/ 31 h 413"/>
                              <a:gd name="T8" fmla="*/ 19 w 432"/>
                              <a:gd name="T9" fmla="*/ 251 h 413"/>
                              <a:gd name="T10" fmla="*/ 222 w 432"/>
                              <a:gd name="T11" fmla="*/ 412 h 413"/>
                              <a:gd name="T12" fmla="*/ 406 w 432"/>
                              <a:gd name="T13" fmla="*/ 295 h 413"/>
                              <a:gd name="T14" fmla="*/ 420 w 432"/>
                              <a:gd name="T15" fmla="*/ 161 h 413"/>
                              <a:gd name="T16" fmla="*/ 406 w 432"/>
                              <a:gd name="T17" fmla="*/ 261 h 413"/>
                              <a:gd name="T18" fmla="*/ 334 w 432"/>
                              <a:gd name="T19" fmla="*/ 368 h 413"/>
                              <a:gd name="T20" fmla="*/ 222 w 432"/>
                              <a:gd name="T21" fmla="*/ 400 h 413"/>
                              <a:gd name="T22" fmla="*/ 40 w 432"/>
                              <a:gd name="T23" fmla="*/ 278 h 413"/>
                              <a:gd name="T24" fmla="*/ 33 w 432"/>
                              <a:gd name="T25" fmla="*/ 152 h 413"/>
                              <a:gd name="T26" fmla="*/ 94 w 432"/>
                              <a:gd name="T27" fmla="*/ 61 h 413"/>
                              <a:gd name="T28" fmla="*/ 144 w 432"/>
                              <a:gd name="T29" fmla="*/ 27 h 413"/>
                              <a:gd name="T30" fmla="*/ 213 w 432"/>
                              <a:gd name="T31" fmla="*/ 16 h 413"/>
                              <a:gd name="T32" fmla="*/ 329 w 432"/>
                              <a:gd name="T33" fmla="*/ 54 h 413"/>
                              <a:gd name="T34" fmla="*/ 406 w 432"/>
                              <a:gd name="T35" fmla="*/ 261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2" h="413">
                                <a:moveTo>
                                  <a:pt x="420" y="161"/>
                                </a:moveTo>
                                <a:cubicBezTo>
                                  <a:pt x="410" y="122"/>
                                  <a:pt x="386" y="88"/>
                                  <a:pt x="357" y="61"/>
                                </a:cubicBezTo>
                                <a:cubicBezTo>
                                  <a:pt x="326" y="33"/>
                                  <a:pt x="289" y="9"/>
                                  <a:pt x="248" y="5"/>
                                </a:cubicBezTo>
                                <a:cubicBezTo>
                                  <a:pt x="203" y="0"/>
                                  <a:pt x="149" y="5"/>
                                  <a:pt x="111" y="31"/>
                                </a:cubicBezTo>
                                <a:cubicBezTo>
                                  <a:pt x="38" y="82"/>
                                  <a:pt x="0" y="162"/>
                                  <a:pt x="19" y="251"/>
                                </a:cubicBezTo>
                                <a:cubicBezTo>
                                  <a:pt x="39" y="346"/>
                                  <a:pt x="125" y="412"/>
                                  <a:pt x="222" y="412"/>
                                </a:cubicBezTo>
                                <a:cubicBezTo>
                                  <a:pt x="302" y="413"/>
                                  <a:pt x="375" y="371"/>
                                  <a:pt x="406" y="295"/>
                                </a:cubicBezTo>
                                <a:cubicBezTo>
                                  <a:pt x="424" y="253"/>
                                  <a:pt x="432" y="206"/>
                                  <a:pt x="420" y="161"/>
                                </a:cubicBezTo>
                                <a:close/>
                                <a:moveTo>
                                  <a:pt x="406" y="261"/>
                                </a:moveTo>
                                <a:cubicBezTo>
                                  <a:pt x="393" y="304"/>
                                  <a:pt x="372" y="343"/>
                                  <a:pt x="334" y="368"/>
                                </a:cubicBezTo>
                                <a:cubicBezTo>
                                  <a:pt x="301" y="390"/>
                                  <a:pt x="261" y="400"/>
                                  <a:pt x="222" y="400"/>
                                </a:cubicBezTo>
                                <a:cubicBezTo>
                                  <a:pt x="142" y="400"/>
                                  <a:pt x="69" y="353"/>
                                  <a:pt x="40" y="278"/>
                                </a:cubicBezTo>
                                <a:cubicBezTo>
                                  <a:pt x="25" y="239"/>
                                  <a:pt x="21" y="192"/>
                                  <a:pt x="33" y="152"/>
                                </a:cubicBezTo>
                                <a:cubicBezTo>
                                  <a:pt x="43" y="115"/>
                                  <a:pt x="66" y="86"/>
                                  <a:pt x="94" y="61"/>
                                </a:cubicBezTo>
                                <a:cubicBezTo>
                                  <a:pt x="109" y="48"/>
                                  <a:pt x="125" y="35"/>
                                  <a:pt x="144" y="27"/>
                                </a:cubicBezTo>
                                <a:cubicBezTo>
                                  <a:pt x="165" y="19"/>
                                  <a:pt x="190" y="18"/>
                                  <a:pt x="213" y="16"/>
                                </a:cubicBezTo>
                                <a:cubicBezTo>
                                  <a:pt x="257" y="14"/>
                                  <a:pt x="294" y="27"/>
                                  <a:pt x="329" y="54"/>
                                </a:cubicBezTo>
                                <a:cubicBezTo>
                                  <a:pt x="395" y="105"/>
                                  <a:pt x="429" y="179"/>
                                  <a:pt x="406" y="261"/>
                                </a:cubicBezTo>
                                <a:close/>
                              </a:path>
                            </a:pathLst>
                          </a:custGeom>
                          <a:grpFill/>
                          <a:ln>
                            <a:noFill/>
                          </a:ln>
                        </wps:spPr>
                        <wps:bodyPr vert="horz" wrap="square" lIns="91440" tIns="45720" rIns="91440" bIns="45720" numCol="1" anchor="t" anchorCtr="0" compatLnSpc="1"/>
                      </wps:wsp>
                      <wps:wsp>
                        <wps:cNvPr id="170" name="稻壳儿春秋广告/盗版必究        原创来源：http://chn.docer.com/works?userid=199329941#!/work_time"/>
                        <wps:cNvSpPr/>
                        <wps:spPr bwMode="auto">
                          <a:xfrm>
                            <a:off x="3843338" y="5381626"/>
                            <a:ext cx="79375" cy="82550"/>
                          </a:xfrm>
                          <a:custGeom>
                            <a:avLst/>
                            <a:gdLst>
                              <a:gd name="T0" fmla="*/ 27 w 31"/>
                              <a:gd name="T1" fmla="*/ 11 h 32"/>
                              <a:gd name="T2" fmla="*/ 22 w 31"/>
                              <a:gd name="T3" fmla="*/ 3 h 32"/>
                              <a:gd name="T4" fmla="*/ 3 w 31"/>
                              <a:gd name="T5" fmla="*/ 21 h 32"/>
                              <a:gd name="T6" fmla="*/ 10 w 31"/>
                              <a:gd name="T7" fmla="*/ 28 h 32"/>
                              <a:gd name="T8" fmla="*/ 27 w 31"/>
                              <a:gd name="T9" fmla="*/ 11 h 32"/>
                            </a:gdLst>
                            <a:ahLst/>
                            <a:cxnLst>
                              <a:cxn ang="0">
                                <a:pos x="T0" y="T1"/>
                              </a:cxn>
                              <a:cxn ang="0">
                                <a:pos x="T2" y="T3"/>
                              </a:cxn>
                              <a:cxn ang="0">
                                <a:pos x="T4" y="T5"/>
                              </a:cxn>
                              <a:cxn ang="0">
                                <a:pos x="T6" y="T7"/>
                              </a:cxn>
                              <a:cxn ang="0">
                                <a:pos x="T8" y="T9"/>
                              </a:cxn>
                            </a:cxnLst>
                            <a:rect l="0" t="0" r="r" b="b"/>
                            <a:pathLst>
                              <a:path w="31" h="32">
                                <a:moveTo>
                                  <a:pt x="27" y="11"/>
                                </a:moveTo>
                                <a:cubicBezTo>
                                  <a:pt x="31" y="8"/>
                                  <a:pt x="27" y="0"/>
                                  <a:pt x="22" y="3"/>
                                </a:cubicBezTo>
                                <a:cubicBezTo>
                                  <a:pt x="15" y="9"/>
                                  <a:pt x="9" y="15"/>
                                  <a:pt x="3" y="21"/>
                                </a:cubicBezTo>
                                <a:cubicBezTo>
                                  <a:pt x="0" y="26"/>
                                  <a:pt x="6" y="32"/>
                                  <a:pt x="10" y="28"/>
                                </a:cubicBezTo>
                                <a:cubicBezTo>
                                  <a:pt x="15" y="22"/>
                                  <a:pt x="20" y="16"/>
                                  <a:pt x="27" y="11"/>
                                </a:cubicBezTo>
                                <a:close/>
                              </a:path>
                            </a:pathLst>
                          </a:custGeom>
                          <a:grpFill/>
                          <a:ln>
                            <a:noFill/>
                          </a:ln>
                        </wps:spPr>
                        <wps:bodyPr vert="horz" wrap="square" lIns="91440" tIns="45720" rIns="91440" bIns="45720" numCol="1" anchor="t" anchorCtr="0" compatLnSpc="1"/>
                      </wps:wsp>
                      <wps:wsp>
                        <wps:cNvPr id="171" name="稻壳儿春秋广告/盗版必究        原创来源：http://chn.docer.com/works?userid=199329941#!/work_time"/>
                        <wps:cNvSpPr/>
                        <wps:spPr bwMode="auto">
                          <a:xfrm>
                            <a:off x="3884613" y="5402264"/>
                            <a:ext cx="71438" cy="63500"/>
                          </a:xfrm>
                          <a:custGeom>
                            <a:avLst/>
                            <a:gdLst>
                              <a:gd name="T0" fmla="*/ 4 w 28"/>
                              <a:gd name="T1" fmla="*/ 15 h 25"/>
                              <a:gd name="T2" fmla="*/ 11 w 28"/>
                              <a:gd name="T3" fmla="*/ 21 h 25"/>
                              <a:gd name="T4" fmla="*/ 23 w 28"/>
                              <a:gd name="T5" fmla="*/ 11 h 25"/>
                              <a:gd name="T6" fmla="*/ 19 w 28"/>
                              <a:gd name="T7" fmla="*/ 3 h 25"/>
                              <a:gd name="T8" fmla="*/ 4 w 28"/>
                              <a:gd name="T9" fmla="*/ 15 h 25"/>
                            </a:gdLst>
                            <a:ahLst/>
                            <a:cxnLst>
                              <a:cxn ang="0">
                                <a:pos x="T0" y="T1"/>
                              </a:cxn>
                              <a:cxn ang="0">
                                <a:pos x="T2" y="T3"/>
                              </a:cxn>
                              <a:cxn ang="0">
                                <a:pos x="T4" y="T5"/>
                              </a:cxn>
                              <a:cxn ang="0">
                                <a:pos x="T6" y="T7"/>
                              </a:cxn>
                              <a:cxn ang="0">
                                <a:pos x="T8" y="T9"/>
                              </a:cxn>
                            </a:cxnLst>
                            <a:rect l="0" t="0" r="r" b="b"/>
                            <a:pathLst>
                              <a:path w="28" h="25">
                                <a:moveTo>
                                  <a:pt x="4" y="15"/>
                                </a:moveTo>
                                <a:cubicBezTo>
                                  <a:pt x="0" y="19"/>
                                  <a:pt x="7" y="25"/>
                                  <a:pt x="11" y="21"/>
                                </a:cubicBezTo>
                                <a:cubicBezTo>
                                  <a:pt x="14" y="17"/>
                                  <a:pt x="18" y="13"/>
                                  <a:pt x="23" y="11"/>
                                </a:cubicBezTo>
                                <a:cubicBezTo>
                                  <a:pt x="28" y="8"/>
                                  <a:pt x="24" y="0"/>
                                  <a:pt x="19" y="3"/>
                                </a:cubicBezTo>
                                <a:cubicBezTo>
                                  <a:pt x="13" y="6"/>
                                  <a:pt x="8" y="10"/>
                                  <a:pt x="4" y="15"/>
                                </a:cubicBezTo>
                                <a:close/>
                              </a:path>
                            </a:pathLst>
                          </a:custGeom>
                          <a:grpFill/>
                          <a:ln>
                            <a:noFill/>
                          </a:ln>
                        </wps:spPr>
                        <wps:bodyPr vert="horz" wrap="square" lIns="91440" tIns="45720" rIns="91440" bIns="45720" numCol="1" anchor="t" anchorCtr="0" compatLnSpc="1"/>
                      </wps:wsp>
                    </wpg:wgp>
                  </a:graphicData>
                </a:graphic>
              </wp:anchor>
            </w:drawing>
          </mc:Choice>
          <mc:Fallback>
            <w:pict>
              <v:group id="稻壳儿春秋广告/盗版必究        原创来源：http://chn.docer.com/works?userid=199329941#!/work_time" o:spid="_x0000_s1026" o:spt="203" style="position:absolute;left:0pt;margin-left:25.4pt;margin-top:597.35pt;height:44.6pt;width:46.6pt;z-index:251630592;mso-width-relative:page;mso-height-relative:page;" coordorigin="3462338,5048251" coordsize="1106488,1058863" o:gfxdata="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">
                <o:lock v:ext="edit" aspectratio="f"/>
                <v:shape id="稻壳儿春秋广告/盗版必究        原创来源：http://chn.docer.com/works?userid=199329941#!/work_time" o:spid="_x0000_s1026" o:spt="100" style="position:absolute;left:3868738;top:5411789;height:323850;width:312738;" filled="t" stroked="f" coordsize="122,126" o:gfxdata="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ecoRLsAAADc&#10;AAAADwAAAAAAAAABACAAAAAiAAAAZHJzL2Rvd25yZXYueG1sUEsBAhQAFAAAAAgAh07iQDMvBZ47&#10;AAAAOQAAABAAAAAAAAAAAQAgAAAACgEAAGRycy9zaGFwZXhtbC54bWxQSwUGAAAAAAYABgBbAQAA&#10;tAMAAAAA&#10;" path="m56,4c24,7,0,35,1,67c2,98,33,126,65,126c65,126,65,126,66,126c99,122,122,101,119,67c117,34,93,0,56,4xm100,95c89,68,77,42,63,16c66,17,70,17,73,19c85,39,93,61,105,81c105,81,106,82,106,82c105,87,103,91,100,95xm106,59c107,61,107,64,107,67c100,54,94,40,87,27c97,34,104,46,106,59xm53,17c53,17,53,17,53,17c68,45,81,73,93,102c93,102,94,102,94,102c91,104,89,106,86,108c72,78,57,49,43,20c46,18,49,18,51,17c52,17,53,17,53,17xm49,111c39,89,28,67,17,45c18,42,20,40,22,37c33,63,46,88,60,113c56,113,53,112,49,111xm70,113c55,86,41,58,28,29c30,27,33,25,35,24c49,53,64,82,78,111c75,112,73,113,70,113xm14,70c13,66,13,62,13,58c21,74,28,89,36,104c24,96,16,83,14,70xe">
                  <v:path o:connectlocs="143551,10280;2563,172205;166622,323850;169186,323850;305047,172205;143551,10280;256342,244172;161495,41123;187130,48834;269159,208189;271723,210759;256342,244172;271723,151644;274286,172205;223018,69396;271723,151644;135861,43694;135861,43694;238398,262164;240962,262164;220454,277585;110227,51404;130734,43694;135861,43694;125607,285296;43578,115660;56395,95098;153805,290436;125607,285296;179439,290436;71775,74536;89719,61685;199947,285296;179439,290436;35887,179916;33324,149073;92283,267304;35887,179916" o:connectangles="0,0,0,0,0,0,0,0,0,0,0,0,0,0,0,0,0,0,0,0,0,0,0,0,0,0,0,0,0,0,0,0,0,0,0,0,0,0"/>
                  <v:fill on="t" focussize="0,0"/>
                  <v:stroke on="f"/>
                  <v:imagedata o:title=""/>
                  <o:lock v:ext="edit" aspectratio="f"/>
                </v:shape>
                <v:shape id="稻壳儿春秋广告/盗版必究        原创来源：http://chn.docer.com/works?userid=199329941#!/work_time" o:spid="_x0000_s1026" o:spt="100" style="position:absolute;left:3595688;top:5156201;height:825500;width:873125;" filled="t" stroked="f" coordsize="341,322" o:gfxdata="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PMM28AAAA&#10;3AAAAA8AAAAAAAAAAQAgAAAAIgAAAGRycy9kb3ducmV2LnhtbFBLAQIUABQAAAAIAIdO4kAzLwWe&#10;OwAAADkAAAAQAAAAAAAAAAEAIAAAAAsBAABkcnMvc2hhcGV4bWwueG1sUEsFBgAAAAAGAAYAWwEA&#10;ALUDAAAAAA==&#10;" path="m268,45c223,4,144,0,91,29c39,57,0,126,12,185c16,203,21,222,28,238c36,255,50,269,64,281c92,308,128,321,166,322c231,320,292,285,317,223c341,162,316,89,268,45xm272,68c289,88,302,111,310,136c296,111,281,87,267,62c269,64,271,66,272,68xm310,207c298,187,288,166,276,146c271,126,261,107,247,92c236,71,225,50,213,30c216,31,219,32,222,33c256,85,283,142,313,196c312,200,311,204,310,207xm302,227c294,212,285,198,278,184c278,182,278,180,278,177c278,175,279,172,278,169c288,186,296,202,306,219c305,221,304,224,302,227xm293,243c286,231,279,219,271,208c273,205,274,201,275,198c282,210,290,223,297,236c296,238,295,241,293,243xm164,262c139,260,115,252,97,235c77,217,70,186,71,160c73,104,129,60,185,70c232,79,268,125,266,173c264,228,215,262,164,262xm254,281c248,272,242,262,236,252c238,250,241,248,243,246c250,255,256,265,262,276c260,278,257,280,254,281xm237,291c231,281,225,272,219,262c222,260,225,258,228,257c235,267,241,276,247,286c244,288,241,290,237,291xm219,300c213,289,207,279,200,269c204,268,207,267,211,265c217,275,223,285,229,295c226,297,223,298,219,300xm203,305c196,294,189,283,182,273c185,272,188,272,191,271c198,281,204,292,211,303c208,303,205,304,203,305xm184,309c176,297,169,286,162,274c163,274,163,274,164,274c167,274,170,274,172,274c179,285,186,296,194,307c190,308,187,308,184,309xm166,310c166,310,165,310,164,310c156,297,148,284,140,270c144,271,147,272,151,272c158,285,166,298,174,310c171,310,169,310,166,310xm112,298c83,244,54,190,25,136c25,134,26,131,27,128c38,149,50,169,61,190c65,210,73,230,88,243c90,245,92,247,94,248c105,267,116,286,128,304c122,302,117,300,112,298xm89,285c65,244,42,204,21,162c21,160,21,159,22,158c22,155,22,153,22,151c47,197,72,244,98,290c95,289,92,287,89,285xm34,108c37,114,41,119,44,124c49,133,55,143,59,153c59,155,59,158,59,160c59,162,59,165,59,167c50,150,40,133,31,116c32,114,33,111,34,108xm46,87c54,100,60,113,66,126c65,130,63,134,62,138c59,133,57,128,54,123c49,115,43,107,40,98c42,94,44,91,46,87xm58,71c66,82,72,93,78,104c76,108,73,112,71,115c65,103,59,91,52,79c54,76,56,74,58,71xm72,58c78,69,84,79,90,90c88,92,86,94,84,97c78,85,72,75,65,64c67,62,69,60,72,58xm87,46c92,57,99,67,104,78c102,80,99,82,97,84c91,73,85,63,79,52c81,50,84,48,87,46xm119,30c124,41,130,51,136,62c134,63,131,64,128,65c122,54,117,44,111,33c113,32,116,31,119,30xm138,25c145,35,150,47,156,57c153,58,149,59,145,59c139,49,133,38,128,27c131,26,134,25,138,25xm158,22c164,34,171,46,178,57c174,57,170,57,166,57c160,46,155,34,148,23c151,23,155,22,158,22xm103,37c109,48,114,58,120,69c117,70,114,71,112,73c106,62,100,52,94,41c97,40,100,38,103,37c103,37,103,37,103,37xm140,307c130,291,121,275,111,259c117,262,122,265,128,267c136,281,144,295,153,309c149,309,145,308,140,307c140,307,140,307,140,307xm200,27c210,43,219,59,228,76c224,73,219,70,214,68c205,53,197,39,188,24c192,25,196,26,200,27xm237,40c241,42,244,44,248,46c248,46,248,47,248,47c270,85,291,122,313,159c313,160,314,161,314,161c315,165,315,168,315,172c315,175,315,178,315,181c289,134,266,85,237,40xm177,23c185,36,192,49,200,62c197,61,193,60,190,59c182,47,175,35,168,22c171,22,174,23,177,23xm57,258c40,240,27,212,23,185c38,213,53,241,69,269c65,266,61,262,57,258xm269,270c264,260,257,250,251,241c250,240,250,240,250,240c252,238,254,236,255,234c262,244,268,255,275,265c273,266,271,268,269,270xm281,258c274,248,268,237,261,226c263,224,265,221,267,217c274,228,281,239,287,251c285,253,283,256,281,258xe">
                  <v:path o:connectlocs="30725,474277;425040,825500;696451,174329;696451,174329;632439,235857;801431,502478;711814,471714;783508,561442;693891,533242;750221,622970;181794,410186;419919,671680;622197,630661;606834,746026;632439,733208;512096,689625;560745,769099;489052,694753;471129,792172;440403,702444;425040,794736;386633,697316;286774,763972;156189,487096;327741,779354;53770,415313;250927,743462;112661,317894;151068,428131;117782,223038;138266,315330;148508,182020;133145,202529;230443,230729;184354,148692;248366,215347;304697,76909;284213,84600;399435,146128;353346,64091;425040,146128;263729,94855;240685,105110;358467,787045;391754,792172;512096,69218;481370,61527;635000,117928;803991,412750;606834,102546;486491,151256;145947,661425;145947,661425;640120,615279;688770,692189;683649,556315" o:connectangles="0,0,0,0,0,0,0,0,0,0,0,0,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3462338;top:5048251;height:1058863;width:1106488;" filled="t" stroked="f" coordsize="432,413" o:gfxdata="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7LxA7sAAADc&#10;AAAADwAAAAAAAAABACAAAAAiAAAAZHJzL2Rvd25yZXYueG1sUEsBAhQAFAAAAAgAh07iQDMvBZ47&#10;AAAAOQAAABAAAAAAAAAAAQAgAAAACgEAAGRycy9zaGFwZXhtbC54bWxQSwUGAAAAAAYABgBbAQAA&#10;tAMAAAAA&#10;" path="m420,161c410,122,386,88,357,61c326,33,289,9,248,5c203,0,149,5,111,31c38,82,0,162,19,251c39,346,125,412,222,412c302,413,375,371,406,295c424,253,432,206,420,161xm406,261c393,304,372,343,334,368c301,390,261,400,222,400c142,400,69,353,40,278c25,239,21,192,33,152c43,115,66,86,94,61c109,48,125,35,144,27c165,19,190,18,213,16c257,14,294,27,329,54c395,105,429,179,406,261xe">
                  <v:path o:connectlocs="1075752,412777;914389,156393;635206,12819;284305,79478;48664,643522;568611,1056299;1039893,756330;1075752,412777;1039893,669160;855479,943490;568611,1025533;102452,712745;84523,389702;240763,156393;368829,69223;545560,41021;842672,138446;1039893,669160" o:connectangles="0,0,0,0,0,0,0,0,0,0,0,0,0,0,0,0,0,0"/>
                  <v:fill on="t" focussize="0,0"/>
                  <v:stroke on="f"/>
                  <v:imagedata o:title=""/>
                  <o:lock v:ext="edit" aspectratio="f"/>
                </v:shape>
                <v:shape id="稻壳儿春秋广告/盗版必究        原创来源：http://chn.docer.com/works?userid=199329941#!/work_time" o:spid="_x0000_s1026" o:spt="100" style="position:absolute;left:3843338;top:5381626;height:82550;width:79375;" filled="t" stroked="f" coordsize="31,32" o:gfxdata="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ifVO/&#10;AAAA3AAAAA8AAAAAAAAAAQAgAAAAIgAAAGRycy9kb3ducmV2LnhtbFBLAQIUABQAAAAIAIdO4kAz&#10;LwWeOwAAADkAAAAQAAAAAAAAAAEAIAAAAA4BAABkcnMvc2hhcGV4bWwueG1sUEsFBgAAAAAGAAYA&#10;WwEAALgDAAAAAA==&#10;" path="m27,11c31,8,27,0,22,3c15,9,9,15,3,21c0,26,6,32,10,28c15,22,20,16,27,11xe">
                  <v:path o:connectlocs="69133,28376;56330,7739;7681,54173;25604,72231;69133,28376" o:connectangles="0,0,0,0,0"/>
                  <v:fill on="t" focussize="0,0"/>
                  <v:stroke on="f"/>
                  <v:imagedata o:title=""/>
                  <o:lock v:ext="edit" aspectratio="f"/>
                </v:shape>
                <v:shape id="稻壳儿春秋广告/盗版必究        原创来源：http://chn.docer.com/works?userid=199329941#!/work_time" o:spid="_x0000_s1026" o:spt="100" style="position:absolute;left:3884613;top:5402264;height:63500;width:71438;" filled="t" stroked="f" coordsize="28,25" o:gfxdata="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KlL0ugAAANwA&#10;AAAPAAAAAAAAAAEAIAAAACIAAABkcnMvZG93bnJldi54bWxQSwECFAAUAAAACACHTuJAMy8FnjsA&#10;AAA5AAAAEAAAAAAAAAABACAAAAAJAQAAZHJzL3NoYXBleG1sLnhtbFBLBQYAAAAABgAGAFsBAACz&#10;AwAAAAA=&#10;" path="m4,15c0,19,7,25,11,21c14,17,18,13,23,11c28,8,24,0,19,3c13,6,8,10,4,15xe">
                  <v:path o:connectlocs="10205,38100;28064,53340;58681,27940;48475,7620;10205,38100" o:connectangles="0,0,0,0,0"/>
                  <v:fill on="t" focussize="0,0"/>
                  <v:stroke on="f"/>
                  <v:imagedata o:title=""/>
                  <o:lock v:ext="edit" aspectratio="f"/>
                </v:shape>
              </v:group>
            </w:pict>
          </mc:Fallback>
        </mc:AlternateContent>
      </w:r>
      <w:r>
        <mc:AlternateContent>
          <mc:Choice Requires="wps">
            <w:drawing>
              <wp:anchor distT="0" distB="0" distL="114300" distR="114300" simplePos="0" relativeHeight="251629568" behindDoc="0" locked="0" layoutInCell="1" allowOverlap="1">
                <wp:simplePos x="0" y="0"/>
                <wp:positionH relativeFrom="column">
                  <wp:posOffset>1355090</wp:posOffset>
                </wp:positionH>
                <wp:positionV relativeFrom="paragraph">
                  <wp:posOffset>7522845</wp:posOffset>
                </wp:positionV>
                <wp:extent cx="3825875" cy="701040"/>
                <wp:effectExtent l="0" t="0" r="0" b="0"/>
                <wp:wrapNone/>
                <wp:docPr id="132"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498090" y="8437245"/>
                          <a:ext cx="3825875" cy="701040"/>
                        </a:xfrm>
                        <a:prstGeom prst="rect">
                          <a:avLst/>
                        </a:prstGeom>
                        <a:noFill/>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06.7pt;margin-top:592.35pt;height:55.2pt;width:301.25pt;z-index:251629568;mso-width-relative:page;mso-height-relative:page;" filled="f" stroked="f" coordsize="21600,21600" o:gfxdata="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YGaL42QAAAA0BAAAPAAAAAAAAAAEAIAAAACIAAABkcnMvZG93bnJldi54bWxQSwECFAAU&#10;AAAACACHTuJAp20MyykCAADQAwAADgAAAAAAAAABACAAAAAoAQAAZHJzL2Uyb0RvYy54bWxQSwUG&#10;AAAAAAYABgBZAQAAwwUA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3C3C3B"/>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28544" behindDoc="0" locked="0" layoutInCell="1" allowOverlap="1">
                <wp:simplePos x="0" y="0"/>
                <wp:positionH relativeFrom="column">
                  <wp:posOffset>93980</wp:posOffset>
                </wp:positionH>
                <wp:positionV relativeFrom="paragraph">
                  <wp:posOffset>7364095</wp:posOffset>
                </wp:positionV>
                <wp:extent cx="1049655" cy="1011555"/>
                <wp:effectExtent l="0" t="0" r="17145" b="3175"/>
                <wp:wrapNone/>
                <wp:docPr id="31"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236980" y="8278495"/>
                          <a:ext cx="1049655" cy="1011555"/>
                        </a:xfrm>
                        <a:custGeom>
                          <a:avLst/>
                          <a:gdLst>
                            <a:gd name="T0" fmla="*/ 32 w 313"/>
                            <a:gd name="T1" fmla="*/ 167 h 302"/>
                            <a:gd name="T2" fmla="*/ 42 w 313"/>
                            <a:gd name="T3" fmla="*/ 176 h 302"/>
                            <a:gd name="T4" fmla="*/ 42 w 313"/>
                            <a:gd name="T5" fmla="*/ 188 h 302"/>
                            <a:gd name="T6" fmla="*/ 56 w 313"/>
                            <a:gd name="T7" fmla="*/ 231 h 302"/>
                            <a:gd name="T8" fmla="*/ 85 w 313"/>
                            <a:gd name="T9" fmla="*/ 264 h 302"/>
                            <a:gd name="T10" fmla="*/ 123 w 313"/>
                            <a:gd name="T11" fmla="*/ 284 h 302"/>
                            <a:gd name="T12" fmla="*/ 163 w 313"/>
                            <a:gd name="T13" fmla="*/ 288 h 302"/>
                            <a:gd name="T14" fmla="*/ 207 w 313"/>
                            <a:gd name="T15" fmla="*/ 281 h 302"/>
                            <a:gd name="T16" fmla="*/ 247 w 313"/>
                            <a:gd name="T17" fmla="*/ 260 h 302"/>
                            <a:gd name="T18" fmla="*/ 298 w 313"/>
                            <a:gd name="T19" fmla="*/ 185 h 302"/>
                            <a:gd name="T20" fmla="*/ 286 w 313"/>
                            <a:gd name="T21" fmla="*/ 89 h 302"/>
                            <a:gd name="T22" fmla="*/ 205 w 313"/>
                            <a:gd name="T23" fmla="*/ 21 h 302"/>
                            <a:gd name="T24" fmla="*/ 137 w 313"/>
                            <a:gd name="T25" fmla="*/ 14 h 302"/>
                            <a:gd name="T26" fmla="*/ 70 w 313"/>
                            <a:gd name="T27" fmla="*/ 40 h 302"/>
                            <a:gd name="T28" fmla="*/ 22 w 313"/>
                            <a:gd name="T29" fmla="*/ 95 h 302"/>
                            <a:gd name="T30" fmla="*/ 7 w 313"/>
                            <a:gd name="T31" fmla="*/ 167 h 302"/>
                            <a:gd name="T32" fmla="*/ 0 w 313"/>
                            <a:gd name="T33" fmla="*/ 152 h 302"/>
                            <a:gd name="T34" fmla="*/ 1 w 313"/>
                            <a:gd name="T35" fmla="*/ 143 h 302"/>
                            <a:gd name="T36" fmla="*/ 3 w 313"/>
                            <a:gd name="T37" fmla="*/ 135 h 302"/>
                            <a:gd name="T38" fmla="*/ 4 w 313"/>
                            <a:gd name="T39" fmla="*/ 126 h 302"/>
                            <a:gd name="T40" fmla="*/ 6 w 313"/>
                            <a:gd name="T41" fmla="*/ 116 h 302"/>
                            <a:gd name="T42" fmla="*/ 12 w 313"/>
                            <a:gd name="T43" fmla="*/ 98 h 302"/>
                            <a:gd name="T44" fmla="*/ 20 w 313"/>
                            <a:gd name="T45" fmla="*/ 80 h 302"/>
                            <a:gd name="T46" fmla="*/ 25 w 313"/>
                            <a:gd name="T47" fmla="*/ 72 h 302"/>
                            <a:gd name="T48" fmla="*/ 28 w 313"/>
                            <a:gd name="T49" fmla="*/ 68 h 302"/>
                            <a:gd name="T50" fmla="*/ 31 w 313"/>
                            <a:gd name="T51" fmla="*/ 64 h 302"/>
                            <a:gd name="T52" fmla="*/ 93 w 313"/>
                            <a:gd name="T53" fmla="*/ 15 h 302"/>
                            <a:gd name="T54" fmla="*/ 168 w 313"/>
                            <a:gd name="T55" fmla="*/ 2 h 302"/>
                            <a:gd name="T56" fmla="*/ 236 w 313"/>
                            <a:gd name="T57" fmla="*/ 24 h 302"/>
                            <a:gd name="T58" fmla="*/ 277 w 313"/>
                            <a:gd name="T59" fmla="*/ 59 h 302"/>
                            <a:gd name="T60" fmla="*/ 305 w 313"/>
                            <a:gd name="T61" fmla="*/ 103 h 302"/>
                            <a:gd name="T62" fmla="*/ 313 w 313"/>
                            <a:gd name="T63" fmla="*/ 153 h 302"/>
                            <a:gd name="T64" fmla="*/ 304 w 313"/>
                            <a:gd name="T65" fmla="*/ 201 h 302"/>
                            <a:gd name="T66" fmla="*/ 245 w 313"/>
                            <a:gd name="T67" fmla="*/ 276 h 302"/>
                            <a:gd name="T68" fmla="*/ 156 w 313"/>
                            <a:gd name="T69" fmla="*/ 301 h 302"/>
                            <a:gd name="T70" fmla="*/ 107 w 313"/>
                            <a:gd name="T71" fmla="*/ 289 h 302"/>
                            <a:gd name="T72" fmla="*/ 64 w 313"/>
                            <a:gd name="T73" fmla="*/ 259 h 302"/>
                            <a:gd name="T74" fmla="*/ 41 w 313"/>
                            <a:gd name="T75" fmla="*/ 229 h 302"/>
                            <a:gd name="T76" fmla="*/ 33 w 313"/>
                            <a:gd name="T77" fmla="*/ 211 h 302"/>
                            <a:gd name="T78" fmla="*/ 31 w 313"/>
                            <a:gd name="T79" fmla="*/ 201 h 302"/>
                            <a:gd name="T80" fmla="*/ 29 w 313"/>
                            <a:gd name="T81" fmla="*/ 196 h 302"/>
                            <a:gd name="T82" fmla="*/ 29 w 313"/>
                            <a:gd name="T83" fmla="*/ 191 h 302"/>
                            <a:gd name="T84" fmla="*/ 27 w 313"/>
                            <a:gd name="T85" fmla="*/ 185 h 302"/>
                            <a:gd name="T86" fmla="*/ 26 w 313"/>
                            <a:gd name="T87" fmla="*/ 182 h 302"/>
                            <a:gd name="T88" fmla="*/ 26 w 313"/>
                            <a:gd name="T89" fmla="*/ 178 h 302"/>
                            <a:gd name="T90" fmla="*/ 32 w 313"/>
                            <a:gd name="T91" fmla="*/ 167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13" h="302">
                              <a:moveTo>
                                <a:pt x="32" y="167"/>
                              </a:moveTo>
                              <a:cubicBezTo>
                                <a:pt x="40" y="169"/>
                                <a:pt x="42" y="172"/>
                                <a:pt x="42" y="176"/>
                              </a:cubicBezTo>
                              <a:cubicBezTo>
                                <a:pt x="42" y="180"/>
                                <a:pt x="41" y="185"/>
                                <a:pt x="42" y="188"/>
                              </a:cubicBezTo>
                              <a:cubicBezTo>
                                <a:pt x="44" y="203"/>
                                <a:pt x="49" y="218"/>
                                <a:pt x="56" y="231"/>
                              </a:cubicBezTo>
                              <a:cubicBezTo>
                                <a:pt x="64" y="244"/>
                                <a:pt x="74" y="255"/>
                                <a:pt x="85" y="264"/>
                              </a:cubicBezTo>
                              <a:cubicBezTo>
                                <a:pt x="97" y="273"/>
                                <a:pt x="110" y="280"/>
                                <a:pt x="123" y="284"/>
                              </a:cubicBezTo>
                              <a:cubicBezTo>
                                <a:pt x="136" y="287"/>
                                <a:pt x="150" y="289"/>
                                <a:pt x="163" y="288"/>
                              </a:cubicBezTo>
                              <a:cubicBezTo>
                                <a:pt x="178" y="288"/>
                                <a:pt x="193" y="285"/>
                                <a:pt x="207" y="281"/>
                              </a:cubicBezTo>
                              <a:cubicBezTo>
                                <a:pt x="222" y="276"/>
                                <a:pt x="235" y="269"/>
                                <a:pt x="247" y="260"/>
                              </a:cubicBezTo>
                              <a:cubicBezTo>
                                <a:pt x="272" y="243"/>
                                <a:pt x="291" y="217"/>
                                <a:pt x="298" y="185"/>
                              </a:cubicBezTo>
                              <a:cubicBezTo>
                                <a:pt x="305" y="155"/>
                                <a:pt x="302" y="120"/>
                                <a:pt x="286" y="89"/>
                              </a:cubicBezTo>
                              <a:cubicBezTo>
                                <a:pt x="270" y="59"/>
                                <a:pt x="241" y="33"/>
                                <a:pt x="205" y="21"/>
                              </a:cubicBezTo>
                              <a:cubicBezTo>
                                <a:pt x="184" y="13"/>
                                <a:pt x="161" y="11"/>
                                <a:pt x="137" y="14"/>
                              </a:cubicBezTo>
                              <a:cubicBezTo>
                                <a:pt x="114" y="17"/>
                                <a:pt x="90" y="25"/>
                                <a:pt x="70" y="40"/>
                              </a:cubicBezTo>
                              <a:cubicBezTo>
                                <a:pt x="50" y="54"/>
                                <a:pt x="33" y="73"/>
                                <a:pt x="22" y="95"/>
                              </a:cubicBezTo>
                              <a:cubicBezTo>
                                <a:pt x="11" y="117"/>
                                <a:pt x="6" y="142"/>
                                <a:pt x="7" y="167"/>
                              </a:cubicBezTo>
                              <a:cubicBezTo>
                                <a:pt x="2" y="164"/>
                                <a:pt x="0" y="159"/>
                                <a:pt x="0" y="152"/>
                              </a:cubicBezTo>
                              <a:cubicBezTo>
                                <a:pt x="0" y="149"/>
                                <a:pt x="1" y="146"/>
                                <a:pt x="1" y="143"/>
                              </a:cubicBezTo>
                              <a:cubicBezTo>
                                <a:pt x="2" y="140"/>
                                <a:pt x="2" y="137"/>
                                <a:pt x="3" y="135"/>
                              </a:cubicBezTo>
                              <a:cubicBezTo>
                                <a:pt x="3" y="132"/>
                                <a:pt x="3" y="129"/>
                                <a:pt x="4" y="126"/>
                              </a:cubicBezTo>
                              <a:cubicBezTo>
                                <a:pt x="5" y="123"/>
                                <a:pt x="5" y="119"/>
                                <a:pt x="6" y="116"/>
                              </a:cubicBezTo>
                              <a:cubicBezTo>
                                <a:pt x="7" y="110"/>
                                <a:pt x="10" y="104"/>
                                <a:pt x="12" y="98"/>
                              </a:cubicBezTo>
                              <a:cubicBezTo>
                                <a:pt x="14" y="92"/>
                                <a:pt x="17" y="86"/>
                                <a:pt x="20" y="80"/>
                              </a:cubicBezTo>
                              <a:cubicBezTo>
                                <a:pt x="25" y="72"/>
                                <a:pt x="25" y="72"/>
                                <a:pt x="25" y="72"/>
                              </a:cubicBezTo>
                              <a:cubicBezTo>
                                <a:pt x="26" y="70"/>
                                <a:pt x="27" y="69"/>
                                <a:pt x="28" y="68"/>
                              </a:cubicBezTo>
                              <a:cubicBezTo>
                                <a:pt x="31" y="64"/>
                                <a:pt x="31" y="64"/>
                                <a:pt x="31" y="64"/>
                              </a:cubicBezTo>
                              <a:cubicBezTo>
                                <a:pt x="47" y="42"/>
                                <a:pt x="68" y="25"/>
                                <a:pt x="93" y="15"/>
                              </a:cubicBezTo>
                              <a:cubicBezTo>
                                <a:pt x="117" y="4"/>
                                <a:pt x="143" y="0"/>
                                <a:pt x="168" y="2"/>
                              </a:cubicBezTo>
                              <a:cubicBezTo>
                                <a:pt x="193" y="4"/>
                                <a:pt x="216" y="12"/>
                                <a:pt x="236" y="24"/>
                              </a:cubicBezTo>
                              <a:cubicBezTo>
                                <a:pt x="251" y="34"/>
                                <a:pt x="265" y="45"/>
                                <a:pt x="277" y="59"/>
                              </a:cubicBezTo>
                              <a:cubicBezTo>
                                <a:pt x="289" y="72"/>
                                <a:pt x="299" y="87"/>
                                <a:pt x="305" y="103"/>
                              </a:cubicBezTo>
                              <a:cubicBezTo>
                                <a:pt x="310" y="119"/>
                                <a:pt x="313" y="136"/>
                                <a:pt x="313" y="153"/>
                              </a:cubicBezTo>
                              <a:cubicBezTo>
                                <a:pt x="313" y="169"/>
                                <a:pt x="310" y="186"/>
                                <a:pt x="304" y="201"/>
                              </a:cubicBezTo>
                              <a:cubicBezTo>
                                <a:pt x="293" y="232"/>
                                <a:pt x="272" y="258"/>
                                <a:pt x="245" y="276"/>
                              </a:cubicBezTo>
                              <a:cubicBezTo>
                                <a:pt x="219" y="293"/>
                                <a:pt x="188" y="302"/>
                                <a:pt x="156" y="301"/>
                              </a:cubicBezTo>
                              <a:cubicBezTo>
                                <a:pt x="139" y="300"/>
                                <a:pt x="122" y="296"/>
                                <a:pt x="107" y="289"/>
                              </a:cubicBezTo>
                              <a:cubicBezTo>
                                <a:pt x="91" y="282"/>
                                <a:pt x="77" y="271"/>
                                <a:pt x="64" y="259"/>
                              </a:cubicBezTo>
                              <a:cubicBezTo>
                                <a:pt x="55" y="250"/>
                                <a:pt x="47" y="240"/>
                                <a:pt x="41" y="229"/>
                              </a:cubicBezTo>
                              <a:cubicBezTo>
                                <a:pt x="38" y="223"/>
                                <a:pt x="36" y="217"/>
                                <a:pt x="33" y="211"/>
                              </a:cubicBezTo>
                              <a:cubicBezTo>
                                <a:pt x="32" y="207"/>
                                <a:pt x="32" y="204"/>
                                <a:pt x="31" y="201"/>
                              </a:cubicBezTo>
                              <a:cubicBezTo>
                                <a:pt x="30" y="199"/>
                                <a:pt x="30" y="198"/>
                                <a:pt x="29" y="196"/>
                              </a:cubicBezTo>
                              <a:cubicBezTo>
                                <a:pt x="29" y="194"/>
                                <a:pt x="29" y="193"/>
                                <a:pt x="29" y="191"/>
                              </a:cubicBezTo>
                              <a:cubicBezTo>
                                <a:pt x="28" y="189"/>
                                <a:pt x="28" y="187"/>
                                <a:pt x="27" y="185"/>
                              </a:cubicBezTo>
                              <a:cubicBezTo>
                                <a:pt x="27" y="184"/>
                                <a:pt x="27" y="183"/>
                                <a:pt x="26" y="182"/>
                              </a:cubicBezTo>
                              <a:cubicBezTo>
                                <a:pt x="26" y="180"/>
                                <a:pt x="26" y="179"/>
                                <a:pt x="26" y="178"/>
                              </a:cubicBezTo>
                              <a:cubicBezTo>
                                <a:pt x="26" y="174"/>
                                <a:pt x="27" y="170"/>
                                <a:pt x="32" y="167"/>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7.4pt;margin-top:579.85pt;height:79.65pt;width:82.65pt;z-index:251628544;mso-width-relative:page;mso-height-relative:page;" fillcolor="#3C3C3B" filled="t" stroked="f" coordsize="313,302" o:gfxdata="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" path="m32,167c40,169,42,172,42,176c42,180,41,185,42,188c44,203,49,218,56,231c64,244,74,255,85,264c97,273,110,280,123,284c136,287,150,289,163,288c178,288,193,285,207,281c222,276,235,269,247,260c272,243,291,217,298,185c305,155,302,120,286,89c270,59,241,33,205,21c184,13,161,11,137,14c114,17,90,25,70,40c50,54,33,73,22,95c11,117,6,142,7,167c2,164,0,159,0,152c0,149,1,146,1,143c2,140,2,137,3,135c3,132,3,129,4,126c5,123,5,119,6,116c7,110,10,104,12,98c14,92,17,86,20,80c25,72,25,72,25,72c26,70,27,69,28,68c31,64,31,64,31,64c47,42,68,25,93,15c117,4,143,0,168,2c193,4,216,12,236,24c251,34,265,45,277,59c289,72,299,87,305,103c310,119,313,136,313,153c313,169,310,186,304,201c293,232,272,258,245,276c219,293,188,302,156,301c139,300,122,296,107,289c91,282,77,271,64,259c55,250,47,240,41,229c38,223,36,217,33,211c32,207,32,204,31,201c30,199,30,198,29,196c29,194,29,193,29,191c28,189,28,187,27,185c27,184,27,183,26,182c26,180,26,179,26,178c26,174,27,170,32,167xe">
                <v:path o:connectlocs="107312,559369;140848,589515;140848,629709;187797,773739;285050,884273;412484,951263;546625,964661;694180,941215;828321,870875;999352,619661;959109,298107;687473,70339;459433,46893;234747,133980;73777,318204;23474,559369;0,509127;3353,478981;10060,452185;13414,422039;20121,388544;40242,328252;67070,267961;83838,241165;93898,227767;103959,214369;311878,50242;563393,6699;791433,80388;928927,197621;1022826,345000;1049655,512476;1019473,673253;821614,924467;523150,1008205;358827,968011;214625,867525;137494,767040;110666,706748;103959,673253;97252,656505;97252,639758;90545,619661;87191,609612;87191,596214;107312,559369" o:connectangles="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27520" behindDoc="0" locked="0" layoutInCell="1" allowOverlap="1">
                <wp:simplePos x="0" y="0"/>
                <wp:positionH relativeFrom="column">
                  <wp:posOffset>1110615</wp:posOffset>
                </wp:positionH>
                <wp:positionV relativeFrom="paragraph">
                  <wp:posOffset>-259715</wp:posOffset>
                </wp:positionV>
                <wp:extent cx="3053080" cy="294640"/>
                <wp:effectExtent l="0" t="0" r="0" b="0"/>
                <wp:wrapNone/>
                <wp:docPr id="32"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253615" y="654685"/>
                          <a:ext cx="3053080" cy="2946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87.45pt;margin-top:-20.45pt;height:23.2pt;width:240.4pt;z-index:251627520;mso-width-relative:page;mso-height-relative:page;" filled="f" stroked="f" coordsize="21600,21600" o:gfxdata="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BmF+vWAAAACQEAAA8AAAAAAAAAAQAgAAAAIgAAAGRycy9kb3ducmV2LnhtbFBLAQIUABQAAAAI&#10;AIdO4kAQM7qkKAIAAM4DAAAOAAAAAAAAAAEAIAAAACUBAABkcnMvZTJvRG9jLnhtbFBLBQYAAAAA&#10;BgAGAFkBAAC/BQ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w:t>
                      </w:r>
                    </w:p>
                  </w:txbxContent>
                </v:textbox>
              </v:shape>
            </w:pict>
          </mc:Fallback>
        </mc:AlternateContent>
      </w:r>
      <w:r>
        <mc:AlternateContent>
          <mc:Choice Requires="wps">
            <w:drawing>
              <wp:anchor distT="0" distB="0" distL="114300" distR="114300" simplePos="0" relativeHeight="251626496" behindDoc="0" locked="0" layoutInCell="1" allowOverlap="1">
                <wp:simplePos x="0" y="0"/>
                <wp:positionH relativeFrom="column">
                  <wp:posOffset>1776095</wp:posOffset>
                </wp:positionH>
                <wp:positionV relativeFrom="paragraph">
                  <wp:posOffset>-588645</wp:posOffset>
                </wp:positionV>
                <wp:extent cx="1722120" cy="400050"/>
                <wp:effectExtent l="0" t="0" r="0" b="0"/>
                <wp:wrapNone/>
                <wp:docPr id="35"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919095" y="325755"/>
                          <a:ext cx="172212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9.85pt;margin-top:-46.35pt;height:31.5pt;width:135.6pt;z-index:251626496;mso-width-relative:page;mso-height-relative:page;" filled="f" stroked="f" coordsize="21600,21600" o:gfxdata="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cALszYAAAACwEAAA8AAAAAAAAAAQAgAAAAIgAAAGRycy9kb3ducmV2LnhtbFBLAQIUABQAAAAI&#10;AIdO4kCf5jylJgIAAM4DAAAOAAAAAAAAAAEAIAAAACcBAABkcnMvZTJvRG9jLnhtbFBLBQYAAAAA&#10;BgAGAFkBAAC/BQ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v:textbox>
              </v:shape>
            </w:pict>
          </mc:Fallback>
        </mc:AlternateContent>
      </w:r>
      <w:r>
        <mc:AlternateContent>
          <mc:Choice Requires="wpg">
            <w:drawing>
              <wp:anchor distT="0" distB="0" distL="114300" distR="114300" simplePos="0" relativeHeight="251625472" behindDoc="0" locked="0" layoutInCell="1" allowOverlap="1">
                <wp:simplePos x="0" y="0"/>
                <wp:positionH relativeFrom="column">
                  <wp:posOffset>2016760</wp:posOffset>
                </wp:positionH>
                <wp:positionV relativeFrom="paragraph">
                  <wp:posOffset>47625</wp:posOffset>
                </wp:positionV>
                <wp:extent cx="1242060" cy="384175"/>
                <wp:effectExtent l="0" t="0" r="1270" b="3810"/>
                <wp:wrapNone/>
                <wp:docPr id="125" name="稻壳儿春秋广告/盗版必究        原创来源：http://chn.docer.com/works?userid=199329941#!/work_time"/>
                <wp:cNvGraphicFramePr/>
                <a:graphic xmlns:a="http://schemas.openxmlformats.org/drawingml/2006/main">
                  <a:graphicData uri="http://schemas.microsoft.com/office/word/2010/wordprocessingGroup">
                    <wpg:wgp>
                      <wpg:cNvGrpSpPr/>
                      <wpg:grpSpPr>
                        <a:xfrm>
                          <a:off x="0" y="0"/>
                          <a:ext cx="1242060" cy="384175"/>
                          <a:chOff x="2184400" y="2150251"/>
                          <a:chExt cx="1507065" cy="465949"/>
                        </a:xfrm>
                      </wpg:grpSpPr>
                      <wps:wsp>
                        <wps:cNvPr id="177" name="稻壳儿春秋广告/盗版必究        原创来源：http://chn.docer.com/works?userid=199329941#!/work_time"/>
                        <wps:cNvSpPr>
                          <a:spLocks noEditPoints="1"/>
                        </wps:cNvSpPr>
                        <wps:spPr bwMode="auto">
                          <a:xfrm>
                            <a:off x="2184400" y="2150251"/>
                            <a:ext cx="423333" cy="465949"/>
                          </a:xfrm>
                          <a:custGeom>
                            <a:avLst/>
                            <a:gdLst>
                              <a:gd name="T0" fmla="*/ 186 w 211"/>
                              <a:gd name="T1" fmla="*/ 44 h 232"/>
                              <a:gd name="T2" fmla="*/ 89 w 211"/>
                              <a:gd name="T3" fmla="*/ 6 h 232"/>
                              <a:gd name="T4" fmla="*/ 46 w 211"/>
                              <a:gd name="T5" fmla="*/ 103 h 232"/>
                              <a:gd name="T6" fmla="*/ 48 w 211"/>
                              <a:gd name="T7" fmla="*/ 152 h 232"/>
                              <a:gd name="T8" fmla="*/ 81 w 211"/>
                              <a:gd name="T9" fmla="*/ 197 h 232"/>
                              <a:gd name="T10" fmla="*/ 139 w 211"/>
                              <a:gd name="T11" fmla="*/ 178 h 232"/>
                              <a:gd name="T12" fmla="*/ 181 w 211"/>
                              <a:gd name="T13" fmla="*/ 144 h 232"/>
                              <a:gd name="T14" fmla="*/ 170 w 211"/>
                              <a:gd name="T15" fmla="*/ 80 h 232"/>
                              <a:gd name="T16" fmla="*/ 135 w 211"/>
                              <a:gd name="T17" fmla="*/ 90 h 232"/>
                              <a:gd name="T18" fmla="*/ 134 w 211"/>
                              <a:gd name="T19" fmla="*/ 87 h 232"/>
                              <a:gd name="T20" fmla="*/ 169 w 211"/>
                              <a:gd name="T21" fmla="*/ 46 h 232"/>
                              <a:gd name="T22" fmla="*/ 117 w 211"/>
                              <a:gd name="T23" fmla="*/ 142 h 232"/>
                              <a:gd name="T24" fmla="*/ 103 w 211"/>
                              <a:gd name="T25" fmla="*/ 89 h 232"/>
                              <a:gd name="T26" fmla="*/ 113 w 211"/>
                              <a:gd name="T27" fmla="*/ 78 h 232"/>
                              <a:gd name="T28" fmla="*/ 107 w 211"/>
                              <a:gd name="T29" fmla="*/ 52 h 232"/>
                              <a:gd name="T30" fmla="*/ 103 w 211"/>
                              <a:gd name="T31" fmla="*/ 80 h 232"/>
                              <a:gd name="T32" fmla="*/ 43 w 211"/>
                              <a:gd name="T33" fmla="*/ 91 h 232"/>
                              <a:gd name="T34" fmla="*/ 81 w 211"/>
                              <a:gd name="T35" fmla="*/ 95 h 232"/>
                              <a:gd name="T36" fmla="*/ 72 w 211"/>
                              <a:gd name="T37" fmla="*/ 89 h 232"/>
                              <a:gd name="T38" fmla="*/ 74 w 211"/>
                              <a:gd name="T39" fmla="*/ 106 h 232"/>
                              <a:gd name="T40" fmla="*/ 43 w 211"/>
                              <a:gd name="T41" fmla="*/ 91 h 232"/>
                              <a:gd name="T42" fmla="*/ 72 w 211"/>
                              <a:gd name="T43" fmla="*/ 113 h 232"/>
                              <a:gd name="T44" fmla="*/ 52 w 211"/>
                              <a:gd name="T45" fmla="*/ 128 h 232"/>
                              <a:gd name="T46" fmla="*/ 72 w 211"/>
                              <a:gd name="T47" fmla="*/ 126 h 232"/>
                              <a:gd name="T48" fmla="*/ 15 w 211"/>
                              <a:gd name="T49" fmla="*/ 135 h 232"/>
                              <a:gd name="T50" fmla="*/ 87 w 211"/>
                              <a:gd name="T51" fmla="*/ 147 h 232"/>
                              <a:gd name="T52" fmla="*/ 72 w 211"/>
                              <a:gd name="T53" fmla="*/ 170 h 232"/>
                              <a:gd name="T54" fmla="*/ 93 w 211"/>
                              <a:gd name="T55" fmla="*/ 150 h 232"/>
                              <a:gd name="T56" fmla="*/ 51 w 211"/>
                              <a:gd name="T57" fmla="*/ 196 h 232"/>
                              <a:gd name="T58" fmla="*/ 100 w 211"/>
                              <a:gd name="T59" fmla="*/ 153 h 232"/>
                              <a:gd name="T60" fmla="*/ 112 w 211"/>
                              <a:gd name="T61" fmla="*/ 152 h 232"/>
                              <a:gd name="T62" fmla="*/ 116 w 211"/>
                              <a:gd name="T63" fmla="*/ 151 h 232"/>
                              <a:gd name="T64" fmla="*/ 124 w 211"/>
                              <a:gd name="T65" fmla="*/ 152 h 232"/>
                              <a:gd name="T66" fmla="*/ 110 w 211"/>
                              <a:gd name="T67" fmla="*/ 221 h 232"/>
                              <a:gd name="T68" fmla="*/ 130 w 211"/>
                              <a:gd name="T69" fmla="*/ 148 h 232"/>
                              <a:gd name="T70" fmla="*/ 153 w 211"/>
                              <a:gd name="T71" fmla="*/ 156 h 232"/>
                              <a:gd name="T72" fmla="*/ 137 w 211"/>
                              <a:gd name="T73" fmla="*/ 138 h 232"/>
                              <a:gd name="T74" fmla="*/ 167 w 211"/>
                              <a:gd name="T75" fmla="*/ 143 h 232"/>
                              <a:gd name="T76" fmla="*/ 183 w 211"/>
                              <a:gd name="T77" fmla="*/ 135 h 232"/>
                              <a:gd name="T78" fmla="*/ 144 w 211"/>
                              <a:gd name="T79" fmla="*/ 128 h 232"/>
                              <a:gd name="T80" fmla="*/ 167 w 211"/>
                              <a:gd name="T81" fmla="*/ 111 h 232"/>
                              <a:gd name="T82" fmla="*/ 145 w 211"/>
                              <a:gd name="T83" fmla="*/ 106 h 232"/>
                              <a:gd name="T84" fmla="*/ 145 w 211"/>
                              <a:gd name="T85" fmla="*/ 103 h 232"/>
                              <a:gd name="T86" fmla="*/ 200 w 211"/>
                              <a:gd name="T87" fmla="*/ 115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 h="232">
                                <a:moveTo>
                                  <a:pt x="210" y="120"/>
                                </a:moveTo>
                                <a:cubicBezTo>
                                  <a:pt x="208" y="98"/>
                                  <a:pt x="186" y="91"/>
                                  <a:pt x="166" y="93"/>
                                </a:cubicBezTo>
                                <a:cubicBezTo>
                                  <a:pt x="185" y="81"/>
                                  <a:pt x="204" y="62"/>
                                  <a:pt x="186" y="44"/>
                                </a:cubicBezTo>
                                <a:cubicBezTo>
                                  <a:pt x="168" y="26"/>
                                  <a:pt x="145" y="41"/>
                                  <a:pt x="129" y="58"/>
                                </a:cubicBezTo>
                                <a:cubicBezTo>
                                  <a:pt x="131" y="47"/>
                                  <a:pt x="132" y="35"/>
                                  <a:pt x="127" y="24"/>
                                </a:cubicBezTo>
                                <a:cubicBezTo>
                                  <a:pt x="121" y="10"/>
                                  <a:pt x="105" y="0"/>
                                  <a:pt x="89" y="6"/>
                                </a:cubicBezTo>
                                <a:cubicBezTo>
                                  <a:pt x="69" y="13"/>
                                  <a:pt x="69" y="38"/>
                                  <a:pt x="77" y="58"/>
                                </a:cubicBezTo>
                                <a:cubicBezTo>
                                  <a:pt x="61" y="44"/>
                                  <a:pt x="40" y="33"/>
                                  <a:pt x="25" y="52"/>
                                </a:cubicBezTo>
                                <a:cubicBezTo>
                                  <a:pt x="11" y="70"/>
                                  <a:pt x="27" y="92"/>
                                  <a:pt x="46" y="103"/>
                                </a:cubicBezTo>
                                <a:cubicBezTo>
                                  <a:pt x="25" y="103"/>
                                  <a:pt x="2" y="109"/>
                                  <a:pt x="3" y="130"/>
                                </a:cubicBezTo>
                                <a:cubicBezTo>
                                  <a:pt x="5" y="143"/>
                                  <a:pt x="19" y="151"/>
                                  <a:pt x="31" y="153"/>
                                </a:cubicBezTo>
                                <a:cubicBezTo>
                                  <a:pt x="37" y="154"/>
                                  <a:pt x="43" y="153"/>
                                  <a:pt x="48" y="152"/>
                                </a:cubicBezTo>
                                <a:cubicBezTo>
                                  <a:pt x="44" y="156"/>
                                  <a:pt x="41" y="161"/>
                                  <a:pt x="38" y="166"/>
                                </a:cubicBezTo>
                                <a:cubicBezTo>
                                  <a:pt x="33" y="179"/>
                                  <a:pt x="34" y="195"/>
                                  <a:pt x="45" y="204"/>
                                </a:cubicBezTo>
                                <a:cubicBezTo>
                                  <a:pt x="60" y="215"/>
                                  <a:pt x="72" y="209"/>
                                  <a:pt x="81" y="197"/>
                                </a:cubicBezTo>
                                <a:cubicBezTo>
                                  <a:pt x="81" y="199"/>
                                  <a:pt x="81" y="202"/>
                                  <a:pt x="82" y="204"/>
                                </a:cubicBezTo>
                                <a:cubicBezTo>
                                  <a:pt x="85" y="219"/>
                                  <a:pt x="99" y="232"/>
                                  <a:pt x="116" y="231"/>
                                </a:cubicBezTo>
                                <a:cubicBezTo>
                                  <a:pt x="141" y="229"/>
                                  <a:pt x="144" y="201"/>
                                  <a:pt x="139" y="178"/>
                                </a:cubicBezTo>
                                <a:cubicBezTo>
                                  <a:pt x="145" y="185"/>
                                  <a:pt x="151" y="192"/>
                                  <a:pt x="159" y="195"/>
                                </a:cubicBezTo>
                                <a:cubicBezTo>
                                  <a:pt x="171" y="201"/>
                                  <a:pt x="187" y="199"/>
                                  <a:pt x="194" y="187"/>
                                </a:cubicBezTo>
                                <a:cubicBezTo>
                                  <a:pt x="205" y="169"/>
                                  <a:pt x="196" y="154"/>
                                  <a:pt x="181" y="144"/>
                                </a:cubicBezTo>
                                <a:cubicBezTo>
                                  <a:pt x="197" y="143"/>
                                  <a:pt x="211" y="136"/>
                                  <a:pt x="210" y="120"/>
                                </a:cubicBezTo>
                                <a:close/>
                                <a:moveTo>
                                  <a:pt x="169" y="46"/>
                                </a:moveTo>
                                <a:cubicBezTo>
                                  <a:pt x="191" y="49"/>
                                  <a:pt x="182" y="71"/>
                                  <a:pt x="170" y="80"/>
                                </a:cubicBezTo>
                                <a:cubicBezTo>
                                  <a:pt x="162" y="87"/>
                                  <a:pt x="153" y="92"/>
                                  <a:pt x="143" y="95"/>
                                </a:cubicBezTo>
                                <a:cubicBezTo>
                                  <a:pt x="142" y="95"/>
                                  <a:pt x="141" y="96"/>
                                  <a:pt x="141" y="96"/>
                                </a:cubicBezTo>
                                <a:cubicBezTo>
                                  <a:pt x="139" y="94"/>
                                  <a:pt x="137" y="92"/>
                                  <a:pt x="135" y="90"/>
                                </a:cubicBezTo>
                                <a:cubicBezTo>
                                  <a:pt x="141" y="87"/>
                                  <a:pt x="147" y="81"/>
                                  <a:pt x="148" y="74"/>
                                </a:cubicBezTo>
                                <a:cubicBezTo>
                                  <a:pt x="149" y="71"/>
                                  <a:pt x="145" y="70"/>
                                  <a:pt x="144" y="73"/>
                                </a:cubicBezTo>
                                <a:cubicBezTo>
                                  <a:pt x="142" y="79"/>
                                  <a:pt x="139" y="83"/>
                                  <a:pt x="134" y="87"/>
                                </a:cubicBezTo>
                                <a:cubicBezTo>
                                  <a:pt x="133" y="87"/>
                                  <a:pt x="133" y="88"/>
                                  <a:pt x="133" y="88"/>
                                </a:cubicBezTo>
                                <a:cubicBezTo>
                                  <a:pt x="129" y="85"/>
                                  <a:pt x="125" y="83"/>
                                  <a:pt x="121" y="81"/>
                                </a:cubicBezTo>
                                <a:cubicBezTo>
                                  <a:pt x="132" y="64"/>
                                  <a:pt x="145" y="44"/>
                                  <a:pt x="169" y="46"/>
                                </a:cubicBezTo>
                                <a:close/>
                                <a:moveTo>
                                  <a:pt x="103" y="89"/>
                                </a:moveTo>
                                <a:cubicBezTo>
                                  <a:pt x="116" y="88"/>
                                  <a:pt x="131" y="90"/>
                                  <a:pt x="136" y="105"/>
                                </a:cubicBezTo>
                                <a:cubicBezTo>
                                  <a:pt x="141" y="120"/>
                                  <a:pt x="132" y="138"/>
                                  <a:pt x="117" y="142"/>
                                </a:cubicBezTo>
                                <a:cubicBezTo>
                                  <a:pt x="102" y="147"/>
                                  <a:pt x="83" y="140"/>
                                  <a:pt x="80" y="123"/>
                                </a:cubicBezTo>
                                <a:cubicBezTo>
                                  <a:pt x="78" y="109"/>
                                  <a:pt x="88" y="94"/>
                                  <a:pt x="101" y="89"/>
                                </a:cubicBezTo>
                                <a:cubicBezTo>
                                  <a:pt x="102" y="89"/>
                                  <a:pt x="102" y="89"/>
                                  <a:pt x="103" y="89"/>
                                </a:cubicBezTo>
                                <a:close/>
                                <a:moveTo>
                                  <a:pt x="84" y="21"/>
                                </a:moveTo>
                                <a:cubicBezTo>
                                  <a:pt x="92" y="11"/>
                                  <a:pt x="100" y="10"/>
                                  <a:pt x="108" y="18"/>
                                </a:cubicBezTo>
                                <a:cubicBezTo>
                                  <a:pt x="131" y="31"/>
                                  <a:pt x="121" y="58"/>
                                  <a:pt x="113" y="78"/>
                                </a:cubicBezTo>
                                <a:cubicBezTo>
                                  <a:pt x="113" y="79"/>
                                  <a:pt x="113" y="79"/>
                                  <a:pt x="113" y="80"/>
                                </a:cubicBezTo>
                                <a:cubicBezTo>
                                  <a:pt x="111" y="80"/>
                                  <a:pt x="109" y="80"/>
                                  <a:pt x="107" y="81"/>
                                </a:cubicBezTo>
                                <a:cubicBezTo>
                                  <a:pt x="110" y="71"/>
                                  <a:pt x="111" y="61"/>
                                  <a:pt x="107" y="52"/>
                                </a:cubicBezTo>
                                <a:cubicBezTo>
                                  <a:pt x="106" y="49"/>
                                  <a:pt x="102" y="52"/>
                                  <a:pt x="103" y="54"/>
                                </a:cubicBezTo>
                                <a:cubicBezTo>
                                  <a:pt x="104" y="63"/>
                                  <a:pt x="105" y="71"/>
                                  <a:pt x="103" y="79"/>
                                </a:cubicBezTo>
                                <a:cubicBezTo>
                                  <a:pt x="103" y="80"/>
                                  <a:pt x="103" y="80"/>
                                  <a:pt x="103" y="80"/>
                                </a:cubicBezTo>
                                <a:cubicBezTo>
                                  <a:pt x="92" y="72"/>
                                  <a:pt x="86" y="59"/>
                                  <a:pt x="83" y="47"/>
                                </a:cubicBezTo>
                                <a:cubicBezTo>
                                  <a:pt x="80" y="38"/>
                                  <a:pt x="80" y="29"/>
                                  <a:pt x="84" y="21"/>
                                </a:cubicBezTo>
                                <a:close/>
                                <a:moveTo>
                                  <a:pt x="43" y="91"/>
                                </a:moveTo>
                                <a:cubicBezTo>
                                  <a:pt x="32" y="81"/>
                                  <a:pt x="19" y="57"/>
                                  <a:pt x="43" y="52"/>
                                </a:cubicBezTo>
                                <a:cubicBezTo>
                                  <a:pt x="64" y="47"/>
                                  <a:pt x="79" y="73"/>
                                  <a:pt x="93" y="85"/>
                                </a:cubicBezTo>
                                <a:cubicBezTo>
                                  <a:pt x="88" y="87"/>
                                  <a:pt x="84" y="90"/>
                                  <a:pt x="81" y="95"/>
                                </a:cubicBezTo>
                                <a:cubicBezTo>
                                  <a:pt x="78" y="88"/>
                                  <a:pt x="71" y="83"/>
                                  <a:pt x="64" y="81"/>
                                </a:cubicBezTo>
                                <a:cubicBezTo>
                                  <a:pt x="63" y="81"/>
                                  <a:pt x="62" y="83"/>
                                  <a:pt x="64" y="83"/>
                                </a:cubicBezTo>
                                <a:cubicBezTo>
                                  <a:pt x="67" y="85"/>
                                  <a:pt x="70" y="86"/>
                                  <a:pt x="72" y="89"/>
                                </a:cubicBezTo>
                                <a:cubicBezTo>
                                  <a:pt x="75" y="91"/>
                                  <a:pt x="76" y="94"/>
                                  <a:pt x="78" y="97"/>
                                </a:cubicBezTo>
                                <a:cubicBezTo>
                                  <a:pt x="78" y="97"/>
                                  <a:pt x="79" y="97"/>
                                  <a:pt x="79" y="97"/>
                                </a:cubicBezTo>
                                <a:cubicBezTo>
                                  <a:pt x="77" y="100"/>
                                  <a:pt x="75" y="103"/>
                                  <a:pt x="74" y="106"/>
                                </a:cubicBezTo>
                                <a:cubicBezTo>
                                  <a:pt x="74" y="106"/>
                                  <a:pt x="73" y="106"/>
                                  <a:pt x="73" y="106"/>
                                </a:cubicBezTo>
                                <a:cubicBezTo>
                                  <a:pt x="71" y="105"/>
                                  <a:pt x="69" y="105"/>
                                  <a:pt x="67" y="104"/>
                                </a:cubicBezTo>
                                <a:cubicBezTo>
                                  <a:pt x="58" y="101"/>
                                  <a:pt x="51" y="97"/>
                                  <a:pt x="43" y="91"/>
                                </a:cubicBezTo>
                                <a:close/>
                                <a:moveTo>
                                  <a:pt x="15" y="135"/>
                                </a:moveTo>
                                <a:cubicBezTo>
                                  <a:pt x="0" y="109"/>
                                  <a:pt x="60" y="111"/>
                                  <a:pt x="71" y="113"/>
                                </a:cubicBezTo>
                                <a:cubicBezTo>
                                  <a:pt x="71" y="113"/>
                                  <a:pt x="72" y="113"/>
                                  <a:pt x="72" y="113"/>
                                </a:cubicBezTo>
                                <a:cubicBezTo>
                                  <a:pt x="72" y="116"/>
                                  <a:pt x="72" y="118"/>
                                  <a:pt x="72" y="120"/>
                                </a:cubicBezTo>
                                <a:cubicBezTo>
                                  <a:pt x="69" y="120"/>
                                  <a:pt x="65" y="120"/>
                                  <a:pt x="63" y="121"/>
                                </a:cubicBezTo>
                                <a:cubicBezTo>
                                  <a:pt x="58" y="122"/>
                                  <a:pt x="54" y="124"/>
                                  <a:pt x="52" y="128"/>
                                </a:cubicBezTo>
                                <a:cubicBezTo>
                                  <a:pt x="51" y="129"/>
                                  <a:pt x="52" y="130"/>
                                  <a:pt x="53" y="130"/>
                                </a:cubicBezTo>
                                <a:cubicBezTo>
                                  <a:pt x="57" y="128"/>
                                  <a:pt x="60" y="126"/>
                                  <a:pt x="64" y="125"/>
                                </a:cubicBezTo>
                                <a:cubicBezTo>
                                  <a:pt x="67" y="125"/>
                                  <a:pt x="69" y="126"/>
                                  <a:pt x="72" y="126"/>
                                </a:cubicBezTo>
                                <a:cubicBezTo>
                                  <a:pt x="72" y="129"/>
                                  <a:pt x="73" y="132"/>
                                  <a:pt x="74" y="134"/>
                                </a:cubicBezTo>
                                <a:cubicBezTo>
                                  <a:pt x="71" y="136"/>
                                  <a:pt x="68" y="138"/>
                                  <a:pt x="65" y="139"/>
                                </a:cubicBezTo>
                                <a:cubicBezTo>
                                  <a:pt x="49" y="145"/>
                                  <a:pt x="25" y="151"/>
                                  <a:pt x="15" y="135"/>
                                </a:cubicBezTo>
                                <a:close/>
                                <a:moveTo>
                                  <a:pt x="51" y="196"/>
                                </a:moveTo>
                                <a:cubicBezTo>
                                  <a:pt x="26" y="176"/>
                                  <a:pt x="64" y="149"/>
                                  <a:pt x="79" y="140"/>
                                </a:cubicBezTo>
                                <a:cubicBezTo>
                                  <a:pt x="81" y="143"/>
                                  <a:pt x="84" y="145"/>
                                  <a:pt x="87" y="147"/>
                                </a:cubicBezTo>
                                <a:cubicBezTo>
                                  <a:pt x="84" y="148"/>
                                  <a:pt x="81" y="151"/>
                                  <a:pt x="79" y="153"/>
                                </a:cubicBezTo>
                                <a:cubicBezTo>
                                  <a:pt x="75" y="158"/>
                                  <a:pt x="72" y="164"/>
                                  <a:pt x="69" y="169"/>
                                </a:cubicBezTo>
                                <a:cubicBezTo>
                                  <a:pt x="69" y="171"/>
                                  <a:pt x="71" y="171"/>
                                  <a:pt x="72" y="170"/>
                                </a:cubicBezTo>
                                <a:cubicBezTo>
                                  <a:pt x="75" y="166"/>
                                  <a:pt x="78" y="161"/>
                                  <a:pt x="81" y="157"/>
                                </a:cubicBezTo>
                                <a:cubicBezTo>
                                  <a:pt x="83" y="156"/>
                                  <a:pt x="85" y="154"/>
                                  <a:pt x="87" y="153"/>
                                </a:cubicBezTo>
                                <a:cubicBezTo>
                                  <a:pt x="89" y="152"/>
                                  <a:pt x="92" y="151"/>
                                  <a:pt x="93" y="150"/>
                                </a:cubicBezTo>
                                <a:cubicBezTo>
                                  <a:pt x="94" y="150"/>
                                  <a:pt x="94" y="150"/>
                                  <a:pt x="95" y="150"/>
                                </a:cubicBezTo>
                                <a:cubicBezTo>
                                  <a:pt x="89" y="160"/>
                                  <a:pt x="84" y="170"/>
                                  <a:pt x="82" y="181"/>
                                </a:cubicBezTo>
                                <a:cubicBezTo>
                                  <a:pt x="74" y="195"/>
                                  <a:pt x="63" y="205"/>
                                  <a:pt x="51" y="196"/>
                                </a:cubicBezTo>
                                <a:close/>
                                <a:moveTo>
                                  <a:pt x="110" y="221"/>
                                </a:moveTo>
                                <a:cubicBezTo>
                                  <a:pt x="87" y="219"/>
                                  <a:pt x="87" y="198"/>
                                  <a:pt x="92" y="179"/>
                                </a:cubicBezTo>
                                <a:cubicBezTo>
                                  <a:pt x="96" y="170"/>
                                  <a:pt x="99" y="160"/>
                                  <a:pt x="100" y="153"/>
                                </a:cubicBezTo>
                                <a:cubicBezTo>
                                  <a:pt x="100" y="153"/>
                                  <a:pt x="100" y="153"/>
                                  <a:pt x="100" y="152"/>
                                </a:cubicBezTo>
                                <a:cubicBezTo>
                                  <a:pt x="100" y="152"/>
                                  <a:pt x="100" y="152"/>
                                  <a:pt x="100" y="152"/>
                                </a:cubicBezTo>
                                <a:cubicBezTo>
                                  <a:pt x="104" y="152"/>
                                  <a:pt x="108" y="152"/>
                                  <a:pt x="112" y="152"/>
                                </a:cubicBezTo>
                                <a:cubicBezTo>
                                  <a:pt x="110" y="161"/>
                                  <a:pt x="112" y="170"/>
                                  <a:pt x="118" y="176"/>
                                </a:cubicBezTo>
                                <a:cubicBezTo>
                                  <a:pt x="120" y="178"/>
                                  <a:pt x="123" y="176"/>
                                  <a:pt x="121" y="174"/>
                                </a:cubicBezTo>
                                <a:cubicBezTo>
                                  <a:pt x="117" y="167"/>
                                  <a:pt x="115" y="159"/>
                                  <a:pt x="116" y="151"/>
                                </a:cubicBezTo>
                                <a:cubicBezTo>
                                  <a:pt x="119" y="151"/>
                                  <a:pt x="121" y="150"/>
                                  <a:pt x="123" y="149"/>
                                </a:cubicBezTo>
                                <a:cubicBezTo>
                                  <a:pt x="123" y="150"/>
                                  <a:pt x="123" y="150"/>
                                  <a:pt x="123" y="151"/>
                                </a:cubicBezTo>
                                <a:cubicBezTo>
                                  <a:pt x="123" y="151"/>
                                  <a:pt x="123" y="151"/>
                                  <a:pt x="124" y="152"/>
                                </a:cubicBezTo>
                                <a:cubicBezTo>
                                  <a:pt x="124" y="152"/>
                                  <a:pt x="124" y="152"/>
                                  <a:pt x="124" y="152"/>
                                </a:cubicBezTo>
                                <a:cubicBezTo>
                                  <a:pt x="124" y="153"/>
                                  <a:pt x="125" y="155"/>
                                  <a:pt x="126" y="157"/>
                                </a:cubicBezTo>
                                <a:cubicBezTo>
                                  <a:pt x="135" y="178"/>
                                  <a:pt x="141" y="225"/>
                                  <a:pt x="110" y="221"/>
                                </a:cubicBezTo>
                                <a:close/>
                                <a:moveTo>
                                  <a:pt x="189" y="176"/>
                                </a:moveTo>
                                <a:cubicBezTo>
                                  <a:pt x="184" y="196"/>
                                  <a:pt x="162" y="190"/>
                                  <a:pt x="152" y="179"/>
                                </a:cubicBezTo>
                                <a:cubicBezTo>
                                  <a:pt x="143" y="170"/>
                                  <a:pt x="137" y="158"/>
                                  <a:pt x="130" y="148"/>
                                </a:cubicBezTo>
                                <a:cubicBezTo>
                                  <a:pt x="130" y="147"/>
                                  <a:pt x="129" y="147"/>
                                  <a:pt x="128" y="146"/>
                                </a:cubicBezTo>
                                <a:cubicBezTo>
                                  <a:pt x="130" y="145"/>
                                  <a:pt x="132" y="143"/>
                                  <a:pt x="134" y="142"/>
                                </a:cubicBezTo>
                                <a:cubicBezTo>
                                  <a:pt x="137" y="149"/>
                                  <a:pt x="145" y="155"/>
                                  <a:pt x="153" y="156"/>
                                </a:cubicBezTo>
                                <a:cubicBezTo>
                                  <a:pt x="156" y="156"/>
                                  <a:pt x="156" y="152"/>
                                  <a:pt x="154" y="151"/>
                                </a:cubicBezTo>
                                <a:cubicBezTo>
                                  <a:pt x="146" y="149"/>
                                  <a:pt x="142" y="145"/>
                                  <a:pt x="138" y="139"/>
                                </a:cubicBezTo>
                                <a:cubicBezTo>
                                  <a:pt x="138" y="139"/>
                                  <a:pt x="137" y="139"/>
                                  <a:pt x="137" y="138"/>
                                </a:cubicBezTo>
                                <a:cubicBezTo>
                                  <a:pt x="139" y="137"/>
                                  <a:pt x="140" y="135"/>
                                  <a:pt x="141" y="133"/>
                                </a:cubicBezTo>
                                <a:cubicBezTo>
                                  <a:pt x="141" y="134"/>
                                  <a:pt x="141" y="134"/>
                                  <a:pt x="142" y="134"/>
                                </a:cubicBezTo>
                                <a:cubicBezTo>
                                  <a:pt x="147" y="138"/>
                                  <a:pt x="157" y="142"/>
                                  <a:pt x="167" y="143"/>
                                </a:cubicBezTo>
                                <a:cubicBezTo>
                                  <a:pt x="180" y="150"/>
                                  <a:pt x="192" y="161"/>
                                  <a:pt x="189" y="176"/>
                                </a:cubicBezTo>
                                <a:close/>
                                <a:moveTo>
                                  <a:pt x="198" y="129"/>
                                </a:moveTo>
                                <a:cubicBezTo>
                                  <a:pt x="193" y="133"/>
                                  <a:pt x="189" y="135"/>
                                  <a:pt x="183" y="135"/>
                                </a:cubicBezTo>
                                <a:cubicBezTo>
                                  <a:pt x="179" y="135"/>
                                  <a:pt x="175" y="135"/>
                                  <a:pt x="171" y="135"/>
                                </a:cubicBezTo>
                                <a:cubicBezTo>
                                  <a:pt x="161" y="134"/>
                                  <a:pt x="153" y="130"/>
                                  <a:pt x="145" y="128"/>
                                </a:cubicBezTo>
                                <a:cubicBezTo>
                                  <a:pt x="144" y="128"/>
                                  <a:pt x="144" y="128"/>
                                  <a:pt x="144" y="128"/>
                                </a:cubicBezTo>
                                <a:cubicBezTo>
                                  <a:pt x="145" y="125"/>
                                  <a:pt x="146" y="121"/>
                                  <a:pt x="146" y="118"/>
                                </a:cubicBezTo>
                                <a:cubicBezTo>
                                  <a:pt x="153" y="121"/>
                                  <a:pt x="163" y="121"/>
                                  <a:pt x="169" y="116"/>
                                </a:cubicBezTo>
                                <a:cubicBezTo>
                                  <a:pt x="172" y="114"/>
                                  <a:pt x="170" y="110"/>
                                  <a:pt x="167" y="111"/>
                                </a:cubicBezTo>
                                <a:cubicBezTo>
                                  <a:pt x="160" y="114"/>
                                  <a:pt x="155" y="115"/>
                                  <a:pt x="147" y="114"/>
                                </a:cubicBezTo>
                                <a:cubicBezTo>
                                  <a:pt x="147" y="114"/>
                                  <a:pt x="146" y="114"/>
                                  <a:pt x="146" y="114"/>
                                </a:cubicBezTo>
                                <a:cubicBezTo>
                                  <a:pt x="146" y="111"/>
                                  <a:pt x="146" y="109"/>
                                  <a:pt x="145" y="106"/>
                                </a:cubicBezTo>
                                <a:cubicBezTo>
                                  <a:pt x="145" y="106"/>
                                  <a:pt x="145" y="105"/>
                                  <a:pt x="144" y="104"/>
                                </a:cubicBezTo>
                                <a:cubicBezTo>
                                  <a:pt x="145" y="104"/>
                                  <a:pt x="145" y="104"/>
                                  <a:pt x="145" y="103"/>
                                </a:cubicBezTo>
                                <a:cubicBezTo>
                                  <a:pt x="145" y="103"/>
                                  <a:pt x="145" y="103"/>
                                  <a:pt x="145" y="103"/>
                                </a:cubicBezTo>
                                <a:cubicBezTo>
                                  <a:pt x="145" y="104"/>
                                  <a:pt x="146" y="104"/>
                                  <a:pt x="146" y="103"/>
                                </a:cubicBezTo>
                                <a:cubicBezTo>
                                  <a:pt x="155" y="100"/>
                                  <a:pt x="165" y="98"/>
                                  <a:pt x="174" y="100"/>
                                </a:cubicBezTo>
                                <a:cubicBezTo>
                                  <a:pt x="182" y="101"/>
                                  <a:pt x="197" y="106"/>
                                  <a:pt x="200" y="115"/>
                                </a:cubicBezTo>
                                <a:lnTo>
                                  <a:pt x="198" y="129"/>
                                </a:lnTo>
                                <a:close/>
                              </a:path>
                            </a:pathLst>
                          </a:custGeom>
                          <a:solidFill>
                            <a:srgbClr val="3C3C3B"/>
                          </a:solidFill>
                          <a:ln>
                            <a:noFill/>
                          </a:ln>
                        </wps:spPr>
                        <wps:bodyPr vert="horz" wrap="square" lIns="91440" tIns="45720" rIns="91440" bIns="45720" numCol="1" anchor="t" anchorCtr="0" compatLnSpc="1"/>
                      </wps:wsp>
                      <wps:wsp>
                        <wps:cNvPr id="178" name="稻壳儿春秋广告/盗版必究        原创来源：http://chn.docer.com/works?userid=199329941#!/work_time"/>
                        <wps:cNvSpPr>
                          <a:spLocks noEditPoints="1"/>
                        </wps:cNvSpPr>
                        <wps:spPr bwMode="auto">
                          <a:xfrm>
                            <a:off x="2726266" y="2150251"/>
                            <a:ext cx="423333" cy="465949"/>
                          </a:xfrm>
                          <a:custGeom>
                            <a:avLst/>
                            <a:gdLst>
                              <a:gd name="T0" fmla="*/ 186 w 211"/>
                              <a:gd name="T1" fmla="*/ 44 h 232"/>
                              <a:gd name="T2" fmla="*/ 89 w 211"/>
                              <a:gd name="T3" fmla="*/ 6 h 232"/>
                              <a:gd name="T4" fmla="*/ 46 w 211"/>
                              <a:gd name="T5" fmla="*/ 103 h 232"/>
                              <a:gd name="T6" fmla="*/ 48 w 211"/>
                              <a:gd name="T7" fmla="*/ 152 h 232"/>
                              <a:gd name="T8" fmla="*/ 81 w 211"/>
                              <a:gd name="T9" fmla="*/ 197 h 232"/>
                              <a:gd name="T10" fmla="*/ 139 w 211"/>
                              <a:gd name="T11" fmla="*/ 178 h 232"/>
                              <a:gd name="T12" fmla="*/ 181 w 211"/>
                              <a:gd name="T13" fmla="*/ 144 h 232"/>
                              <a:gd name="T14" fmla="*/ 170 w 211"/>
                              <a:gd name="T15" fmla="*/ 80 h 232"/>
                              <a:gd name="T16" fmla="*/ 135 w 211"/>
                              <a:gd name="T17" fmla="*/ 90 h 232"/>
                              <a:gd name="T18" fmla="*/ 134 w 211"/>
                              <a:gd name="T19" fmla="*/ 87 h 232"/>
                              <a:gd name="T20" fmla="*/ 169 w 211"/>
                              <a:gd name="T21" fmla="*/ 46 h 232"/>
                              <a:gd name="T22" fmla="*/ 117 w 211"/>
                              <a:gd name="T23" fmla="*/ 142 h 232"/>
                              <a:gd name="T24" fmla="*/ 103 w 211"/>
                              <a:gd name="T25" fmla="*/ 89 h 232"/>
                              <a:gd name="T26" fmla="*/ 113 w 211"/>
                              <a:gd name="T27" fmla="*/ 78 h 232"/>
                              <a:gd name="T28" fmla="*/ 107 w 211"/>
                              <a:gd name="T29" fmla="*/ 52 h 232"/>
                              <a:gd name="T30" fmla="*/ 103 w 211"/>
                              <a:gd name="T31" fmla="*/ 80 h 232"/>
                              <a:gd name="T32" fmla="*/ 43 w 211"/>
                              <a:gd name="T33" fmla="*/ 91 h 232"/>
                              <a:gd name="T34" fmla="*/ 81 w 211"/>
                              <a:gd name="T35" fmla="*/ 95 h 232"/>
                              <a:gd name="T36" fmla="*/ 72 w 211"/>
                              <a:gd name="T37" fmla="*/ 89 h 232"/>
                              <a:gd name="T38" fmla="*/ 74 w 211"/>
                              <a:gd name="T39" fmla="*/ 106 h 232"/>
                              <a:gd name="T40" fmla="*/ 43 w 211"/>
                              <a:gd name="T41" fmla="*/ 91 h 232"/>
                              <a:gd name="T42" fmla="*/ 72 w 211"/>
                              <a:gd name="T43" fmla="*/ 113 h 232"/>
                              <a:gd name="T44" fmla="*/ 52 w 211"/>
                              <a:gd name="T45" fmla="*/ 128 h 232"/>
                              <a:gd name="T46" fmla="*/ 72 w 211"/>
                              <a:gd name="T47" fmla="*/ 126 h 232"/>
                              <a:gd name="T48" fmla="*/ 15 w 211"/>
                              <a:gd name="T49" fmla="*/ 135 h 232"/>
                              <a:gd name="T50" fmla="*/ 87 w 211"/>
                              <a:gd name="T51" fmla="*/ 147 h 232"/>
                              <a:gd name="T52" fmla="*/ 72 w 211"/>
                              <a:gd name="T53" fmla="*/ 170 h 232"/>
                              <a:gd name="T54" fmla="*/ 93 w 211"/>
                              <a:gd name="T55" fmla="*/ 150 h 232"/>
                              <a:gd name="T56" fmla="*/ 51 w 211"/>
                              <a:gd name="T57" fmla="*/ 196 h 232"/>
                              <a:gd name="T58" fmla="*/ 100 w 211"/>
                              <a:gd name="T59" fmla="*/ 153 h 232"/>
                              <a:gd name="T60" fmla="*/ 112 w 211"/>
                              <a:gd name="T61" fmla="*/ 152 h 232"/>
                              <a:gd name="T62" fmla="*/ 116 w 211"/>
                              <a:gd name="T63" fmla="*/ 151 h 232"/>
                              <a:gd name="T64" fmla="*/ 124 w 211"/>
                              <a:gd name="T65" fmla="*/ 152 h 232"/>
                              <a:gd name="T66" fmla="*/ 110 w 211"/>
                              <a:gd name="T67" fmla="*/ 221 h 232"/>
                              <a:gd name="T68" fmla="*/ 130 w 211"/>
                              <a:gd name="T69" fmla="*/ 148 h 232"/>
                              <a:gd name="T70" fmla="*/ 153 w 211"/>
                              <a:gd name="T71" fmla="*/ 156 h 232"/>
                              <a:gd name="T72" fmla="*/ 137 w 211"/>
                              <a:gd name="T73" fmla="*/ 138 h 232"/>
                              <a:gd name="T74" fmla="*/ 167 w 211"/>
                              <a:gd name="T75" fmla="*/ 143 h 232"/>
                              <a:gd name="T76" fmla="*/ 183 w 211"/>
                              <a:gd name="T77" fmla="*/ 135 h 232"/>
                              <a:gd name="T78" fmla="*/ 144 w 211"/>
                              <a:gd name="T79" fmla="*/ 128 h 232"/>
                              <a:gd name="T80" fmla="*/ 167 w 211"/>
                              <a:gd name="T81" fmla="*/ 111 h 232"/>
                              <a:gd name="T82" fmla="*/ 145 w 211"/>
                              <a:gd name="T83" fmla="*/ 106 h 232"/>
                              <a:gd name="T84" fmla="*/ 145 w 211"/>
                              <a:gd name="T85" fmla="*/ 103 h 232"/>
                              <a:gd name="T86" fmla="*/ 200 w 211"/>
                              <a:gd name="T87" fmla="*/ 115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 h="232">
                                <a:moveTo>
                                  <a:pt x="210" y="120"/>
                                </a:moveTo>
                                <a:cubicBezTo>
                                  <a:pt x="208" y="98"/>
                                  <a:pt x="186" y="91"/>
                                  <a:pt x="166" y="93"/>
                                </a:cubicBezTo>
                                <a:cubicBezTo>
                                  <a:pt x="185" y="81"/>
                                  <a:pt x="204" y="62"/>
                                  <a:pt x="186" y="44"/>
                                </a:cubicBezTo>
                                <a:cubicBezTo>
                                  <a:pt x="168" y="26"/>
                                  <a:pt x="145" y="41"/>
                                  <a:pt x="129" y="58"/>
                                </a:cubicBezTo>
                                <a:cubicBezTo>
                                  <a:pt x="131" y="47"/>
                                  <a:pt x="132" y="35"/>
                                  <a:pt x="127" y="24"/>
                                </a:cubicBezTo>
                                <a:cubicBezTo>
                                  <a:pt x="121" y="10"/>
                                  <a:pt x="105" y="0"/>
                                  <a:pt x="89" y="6"/>
                                </a:cubicBezTo>
                                <a:cubicBezTo>
                                  <a:pt x="69" y="13"/>
                                  <a:pt x="69" y="38"/>
                                  <a:pt x="77" y="58"/>
                                </a:cubicBezTo>
                                <a:cubicBezTo>
                                  <a:pt x="61" y="44"/>
                                  <a:pt x="40" y="33"/>
                                  <a:pt x="25" y="52"/>
                                </a:cubicBezTo>
                                <a:cubicBezTo>
                                  <a:pt x="11" y="70"/>
                                  <a:pt x="27" y="92"/>
                                  <a:pt x="46" y="103"/>
                                </a:cubicBezTo>
                                <a:cubicBezTo>
                                  <a:pt x="25" y="103"/>
                                  <a:pt x="2" y="109"/>
                                  <a:pt x="3" y="130"/>
                                </a:cubicBezTo>
                                <a:cubicBezTo>
                                  <a:pt x="5" y="143"/>
                                  <a:pt x="19" y="151"/>
                                  <a:pt x="31" y="153"/>
                                </a:cubicBezTo>
                                <a:cubicBezTo>
                                  <a:pt x="37" y="154"/>
                                  <a:pt x="43" y="153"/>
                                  <a:pt x="48" y="152"/>
                                </a:cubicBezTo>
                                <a:cubicBezTo>
                                  <a:pt x="44" y="156"/>
                                  <a:pt x="41" y="161"/>
                                  <a:pt x="38" y="166"/>
                                </a:cubicBezTo>
                                <a:cubicBezTo>
                                  <a:pt x="33" y="179"/>
                                  <a:pt x="34" y="195"/>
                                  <a:pt x="45" y="204"/>
                                </a:cubicBezTo>
                                <a:cubicBezTo>
                                  <a:pt x="60" y="215"/>
                                  <a:pt x="72" y="209"/>
                                  <a:pt x="81" y="197"/>
                                </a:cubicBezTo>
                                <a:cubicBezTo>
                                  <a:pt x="81" y="199"/>
                                  <a:pt x="81" y="202"/>
                                  <a:pt x="82" y="204"/>
                                </a:cubicBezTo>
                                <a:cubicBezTo>
                                  <a:pt x="85" y="219"/>
                                  <a:pt x="99" y="232"/>
                                  <a:pt x="116" y="231"/>
                                </a:cubicBezTo>
                                <a:cubicBezTo>
                                  <a:pt x="141" y="229"/>
                                  <a:pt x="144" y="201"/>
                                  <a:pt x="139" y="178"/>
                                </a:cubicBezTo>
                                <a:cubicBezTo>
                                  <a:pt x="145" y="185"/>
                                  <a:pt x="151" y="192"/>
                                  <a:pt x="159" y="195"/>
                                </a:cubicBezTo>
                                <a:cubicBezTo>
                                  <a:pt x="171" y="201"/>
                                  <a:pt x="187" y="199"/>
                                  <a:pt x="194" y="187"/>
                                </a:cubicBezTo>
                                <a:cubicBezTo>
                                  <a:pt x="205" y="169"/>
                                  <a:pt x="196" y="154"/>
                                  <a:pt x="181" y="144"/>
                                </a:cubicBezTo>
                                <a:cubicBezTo>
                                  <a:pt x="197" y="143"/>
                                  <a:pt x="211" y="136"/>
                                  <a:pt x="210" y="120"/>
                                </a:cubicBezTo>
                                <a:close/>
                                <a:moveTo>
                                  <a:pt x="169" y="46"/>
                                </a:moveTo>
                                <a:cubicBezTo>
                                  <a:pt x="191" y="49"/>
                                  <a:pt x="182" y="71"/>
                                  <a:pt x="170" y="80"/>
                                </a:cubicBezTo>
                                <a:cubicBezTo>
                                  <a:pt x="162" y="87"/>
                                  <a:pt x="153" y="92"/>
                                  <a:pt x="143" y="95"/>
                                </a:cubicBezTo>
                                <a:cubicBezTo>
                                  <a:pt x="142" y="95"/>
                                  <a:pt x="141" y="96"/>
                                  <a:pt x="141" y="96"/>
                                </a:cubicBezTo>
                                <a:cubicBezTo>
                                  <a:pt x="139" y="94"/>
                                  <a:pt x="137" y="92"/>
                                  <a:pt x="135" y="90"/>
                                </a:cubicBezTo>
                                <a:cubicBezTo>
                                  <a:pt x="141" y="87"/>
                                  <a:pt x="147" y="81"/>
                                  <a:pt x="148" y="74"/>
                                </a:cubicBezTo>
                                <a:cubicBezTo>
                                  <a:pt x="149" y="71"/>
                                  <a:pt x="145" y="70"/>
                                  <a:pt x="144" y="73"/>
                                </a:cubicBezTo>
                                <a:cubicBezTo>
                                  <a:pt x="142" y="79"/>
                                  <a:pt x="139" y="83"/>
                                  <a:pt x="134" y="87"/>
                                </a:cubicBezTo>
                                <a:cubicBezTo>
                                  <a:pt x="133" y="87"/>
                                  <a:pt x="133" y="88"/>
                                  <a:pt x="133" y="88"/>
                                </a:cubicBezTo>
                                <a:cubicBezTo>
                                  <a:pt x="129" y="85"/>
                                  <a:pt x="125" y="83"/>
                                  <a:pt x="121" y="81"/>
                                </a:cubicBezTo>
                                <a:cubicBezTo>
                                  <a:pt x="132" y="64"/>
                                  <a:pt x="145" y="44"/>
                                  <a:pt x="169" y="46"/>
                                </a:cubicBezTo>
                                <a:close/>
                                <a:moveTo>
                                  <a:pt x="103" y="89"/>
                                </a:moveTo>
                                <a:cubicBezTo>
                                  <a:pt x="116" y="88"/>
                                  <a:pt x="131" y="90"/>
                                  <a:pt x="136" y="105"/>
                                </a:cubicBezTo>
                                <a:cubicBezTo>
                                  <a:pt x="141" y="120"/>
                                  <a:pt x="132" y="138"/>
                                  <a:pt x="117" y="142"/>
                                </a:cubicBezTo>
                                <a:cubicBezTo>
                                  <a:pt x="102" y="147"/>
                                  <a:pt x="83" y="140"/>
                                  <a:pt x="80" y="123"/>
                                </a:cubicBezTo>
                                <a:cubicBezTo>
                                  <a:pt x="78" y="109"/>
                                  <a:pt x="88" y="94"/>
                                  <a:pt x="101" y="89"/>
                                </a:cubicBezTo>
                                <a:cubicBezTo>
                                  <a:pt x="102" y="89"/>
                                  <a:pt x="102" y="89"/>
                                  <a:pt x="103" y="89"/>
                                </a:cubicBezTo>
                                <a:close/>
                                <a:moveTo>
                                  <a:pt x="84" y="21"/>
                                </a:moveTo>
                                <a:cubicBezTo>
                                  <a:pt x="92" y="11"/>
                                  <a:pt x="100" y="10"/>
                                  <a:pt x="108" y="18"/>
                                </a:cubicBezTo>
                                <a:cubicBezTo>
                                  <a:pt x="131" y="31"/>
                                  <a:pt x="121" y="58"/>
                                  <a:pt x="113" y="78"/>
                                </a:cubicBezTo>
                                <a:cubicBezTo>
                                  <a:pt x="113" y="79"/>
                                  <a:pt x="113" y="79"/>
                                  <a:pt x="113" y="80"/>
                                </a:cubicBezTo>
                                <a:cubicBezTo>
                                  <a:pt x="111" y="80"/>
                                  <a:pt x="109" y="80"/>
                                  <a:pt x="107" y="81"/>
                                </a:cubicBezTo>
                                <a:cubicBezTo>
                                  <a:pt x="110" y="71"/>
                                  <a:pt x="111" y="61"/>
                                  <a:pt x="107" y="52"/>
                                </a:cubicBezTo>
                                <a:cubicBezTo>
                                  <a:pt x="106" y="49"/>
                                  <a:pt x="102" y="52"/>
                                  <a:pt x="103" y="54"/>
                                </a:cubicBezTo>
                                <a:cubicBezTo>
                                  <a:pt x="104" y="63"/>
                                  <a:pt x="105" y="71"/>
                                  <a:pt x="103" y="79"/>
                                </a:cubicBezTo>
                                <a:cubicBezTo>
                                  <a:pt x="103" y="80"/>
                                  <a:pt x="103" y="80"/>
                                  <a:pt x="103" y="80"/>
                                </a:cubicBezTo>
                                <a:cubicBezTo>
                                  <a:pt x="92" y="72"/>
                                  <a:pt x="86" y="59"/>
                                  <a:pt x="83" y="47"/>
                                </a:cubicBezTo>
                                <a:cubicBezTo>
                                  <a:pt x="80" y="38"/>
                                  <a:pt x="80" y="29"/>
                                  <a:pt x="84" y="21"/>
                                </a:cubicBezTo>
                                <a:close/>
                                <a:moveTo>
                                  <a:pt x="43" y="91"/>
                                </a:moveTo>
                                <a:cubicBezTo>
                                  <a:pt x="32" y="81"/>
                                  <a:pt x="19" y="57"/>
                                  <a:pt x="43" y="52"/>
                                </a:cubicBezTo>
                                <a:cubicBezTo>
                                  <a:pt x="64" y="47"/>
                                  <a:pt x="79" y="73"/>
                                  <a:pt x="93" y="85"/>
                                </a:cubicBezTo>
                                <a:cubicBezTo>
                                  <a:pt x="88" y="87"/>
                                  <a:pt x="84" y="90"/>
                                  <a:pt x="81" y="95"/>
                                </a:cubicBezTo>
                                <a:cubicBezTo>
                                  <a:pt x="78" y="88"/>
                                  <a:pt x="71" y="83"/>
                                  <a:pt x="64" y="81"/>
                                </a:cubicBezTo>
                                <a:cubicBezTo>
                                  <a:pt x="63" y="81"/>
                                  <a:pt x="62" y="83"/>
                                  <a:pt x="64" y="83"/>
                                </a:cubicBezTo>
                                <a:cubicBezTo>
                                  <a:pt x="67" y="85"/>
                                  <a:pt x="70" y="86"/>
                                  <a:pt x="72" y="89"/>
                                </a:cubicBezTo>
                                <a:cubicBezTo>
                                  <a:pt x="75" y="91"/>
                                  <a:pt x="76" y="94"/>
                                  <a:pt x="78" y="97"/>
                                </a:cubicBezTo>
                                <a:cubicBezTo>
                                  <a:pt x="78" y="97"/>
                                  <a:pt x="79" y="97"/>
                                  <a:pt x="79" y="97"/>
                                </a:cubicBezTo>
                                <a:cubicBezTo>
                                  <a:pt x="77" y="100"/>
                                  <a:pt x="75" y="103"/>
                                  <a:pt x="74" y="106"/>
                                </a:cubicBezTo>
                                <a:cubicBezTo>
                                  <a:pt x="74" y="106"/>
                                  <a:pt x="73" y="106"/>
                                  <a:pt x="73" y="106"/>
                                </a:cubicBezTo>
                                <a:cubicBezTo>
                                  <a:pt x="71" y="105"/>
                                  <a:pt x="69" y="105"/>
                                  <a:pt x="67" y="104"/>
                                </a:cubicBezTo>
                                <a:cubicBezTo>
                                  <a:pt x="58" y="101"/>
                                  <a:pt x="51" y="97"/>
                                  <a:pt x="43" y="91"/>
                                </a:cubicBezTo>
                                <a:close/>
                                <a:moveTo>
                                  <a:pt x="15" y="135"/>
                                </a:moveTo>
                                <a:cubicBezTo>
                                  <a:pt x="0" y="109"/>
                                  <a:pt x="60" y="111"/>
                                  <a:pt x="71" y="113"/>
                                </a:cubicBezTo>
                                <a:cubicBezTo>
                                  <a:pt x="71" y="113"/>
                                  <a:pt x="72" y="113"/>
                                  <a:pt x="72" y="113"/>
                                </a:cubicBezTo>
                                <a:cubicBezTo>
                                  <a:pt x="72" y="116"/>
                                  <a:pt x="72" y="118"/>
                                  <a:pt x="72" y="120"/>
                                </a:cubicBezTo>
                                <a:cubicBezTo>
                                  <a:pt x="69" y="120"/>
                                  <a:pt x="65" y="120"/>
                                  <a:pt x="63" y="121"/>
                                </a:cubicBezTo>
                                <a:cubicBezTo>
                                  <a:pt x="58" y="122"/>
                                  <a:pt x="54" y="124"/>
                                  <a:pt x="52" y="128"/>
                                </a:cubicBezTo>
                                <a:cubicBezTo>
                                  <a:pt x="51" y="129"/>
                                  <a:pt x="52" y="130"/>
                                  <a:pt x="53" y="130"/>
                                </a:cubicBezTo>
                                <a:cubicBezTo>
                                  <a:pt x="57" y="128"/>
                                  <a:pt x="60" y="126"/>
                                  <a:pt x="64" y="125"/>
                                </a:cubicBezTo>
                                <a:cubicBezTo>
                                  <a:pt x="67" y="125"/>
                                  <a:pt x="69" y="126"/>
                                  <a:pt x="72" y="126"/>
                                </a:cubicBezTo>
                                <a:cubicBezTo>
                                  <a:pt x="72" y="129"/>
                                  <a:pt x="73" y="132"/>
                                  <a:pt x="74" y="134"/>
                                </a:cubicBezTo>
                                <a:cubicBezTo>
                                  <a:pt x="71" y="136"/>
                                  <a:pt x="68" y="138"/>
                                  <a:pt x="65" y="139"/>
                                </a:cubicBezTo>
                                <a:cubicBezTo>
                                  <a:pt x="49" y="145"/>
                                  <a:pt x="25" y="151"/>
                                  <a:pt x="15" y="135"/>
                                </a:cubicBezTo>
                                <a:close/>
                                <a:moveTo>
                                  <a:pt x="51" y="196"/>
                                </a:moveTo>
                                <a:cubicBezTo>
                                  <a:pt x="26" y="176"/>
                                  <a:pt x="64" y="149"/>
                                  <a:pt x="79" y="140"/>
                                </a:cubicBezTo>
                                <a:cubicBezTo>
                                  <a:pt x="81" y="143"/>
                                  <a:pt x="84" y="145"/>
                                  <a:pt x="87" y="147"/>
                                </a:cubicBezTo>
                                <a:cubicBezTo>
                                  <a:pt x="84" y="148"/>
                                  <a:pt x="81" y="151"/>
                                  <a:pt x="79" y="153"/>
                                </a:cubicBezTo>
                                <a:cubicBezTo>
                                  <a:pt x="75" y="158"/>
                                  <a:pt x="72" y="164"/>
                                  <a:pt x="69" y="169"/>
                                </a:cubicBezTo>
                                <a:cubicBezTo>
                                  <a:pt x="69" y="171"/>
                                  <a:pt x="71" y="171"/>
                                  <a:pt x="72" y="170"/>
                                </a:cubicBezTo>
                                <a:cubicBezTo>
                                  <a:pt x="75" y="166"/>
                                  <a:pt x="78" y="161"/>
                                  <a:pt x="81" y="157"/>
                                </a:cubicBezTo>
                                <a:cubicBezTo>
                                  <a:pt x="83" y="156"/>
                                  <a:pt x="85" y="154"/>
                                  <a:pt x="87" y="153"/>
                                </a:cubicBezTo>
                                <a:cubicBezTo>
                                  <a:pt x="89" y="152"/>
                                  <a:pt x="92" y="151"/>
                                  <a:pt x="93" y="150"/>
                                </a:cubicBezTo>
                                <a:cubicBezTo>
                                  <a:pt x="94" y="150"/>
                                  <a:pt x="94" y="150"/>
                                  <a:pt x="95" y="150"/>
                                </a:cubicBezTo>
                                <a:cubicBezTo>
                                  <a:pt x="89" y="160"/>
                                  <a:pt x="84" y="170"/>
                                  <a:pt x="82" y="181"/>
                                </a:cubicBezTo>
                                <a:cubicBezTo>
                                  <a:pt x="74" y="195"/>
                                  <a:pt x="63" y="205"/>
                                  <a:pt x="51" y="196"/>
                                </a:cubicBezTo>
                                <a:close/>
                                <a:moveTo>
                                  <a:pt x="110" y="221"/>
                                </a:moveTo>
                                <a:cubicBezTo>
                                  <a:pt x="87" y="219"/>
                                  <a:pt x="87" y="198"/>
                                  <a:pt x="92" y="179"/>
                                </a:cubicBezTo>
                                <a:cubicBezTo>
                                  <a:pt x="96" y="170"/>
                                  <a:pt x="99" y="160"/>
                                  <a:pt x="100" y="153"/>
                                </a:cubicBezTo>
                                <a:cubicBezTo>
                                  <a:pt x="100" y="153"/>
                                  <a:pt x="100" y="153"/>
                                  <a:pt x="100" y="152"/>
                                </a:cubicBezTo>
                                <a:cubicBezTo>
                                  <a:pt x="100" y="152"/>
                                  <a:pt x="100" y="152"/>
                                  <a:pt x="100" y="152"/>
                                </a:cubicBezTo>
                                <a:cubicBezTo>
                                  <a:pt x="104" y="152"/>
                                  <a:pt x="108" y="152"/>
                                  <a:pt x="112" y="152"/>
                                </a:cubicBezTo>
                                <a:cubicBezTo>
                                  <a:pt x="110" y="161"/>
                                  <a:pt x="112" y="170"/>
                                  <a:pt x="118" y="176"/>
                                </a:cubicBezTo>
                                <a:cubicBezTo>
                                  <a:pt x="120" y="178"/>
                                  <a:pt x="123" y="176"/>
                                  <a:pt x="121" y="174"/>
                                </a:cubicBezTo>
                                <a:cubicBezTo>
                                  <a:pt x="117" y="167"/>
                                  <a:pt x="115" y="159"/>
                                  <a:pt x="116" y="151"/>
                                </a:cubicBezTo>
                                <a:cubicBezTo>
                                  <a:pt x="119" y="151"/>
                                  <a:pt x="121" y="150"/>
                                  <a:pt x="123" y="149"/>
                                </a:cubicBezTo>
                                <a:cubicBezTo>
                                  <a:pt x="123" y="150"/>
                                  <a:pt x="123" y="150"/>
                                  <a:pt x="123" y="151"/>
                                </a:cubicBezTo>
                                <a:cubicBezTo>
                                  <a:pt x="123" y="151"/>
                                  <a:pt x="123" y="151"/>
                                  <a:pt x="124" y="152"/>
                                </a:cubicBezTo>
                                <a:cubicBezTo>
                                  <a:pt x="124" y="152"/>
                                  <a:pt x="124" y="152"/>
                                  <a:pt x="124" y="152"/>
                                </a:cubicBezTo>
                                <a:cubicBezTo>
                                  <a:pt x="124" y="153"/>
                                  <a:pt x="125" y="155"/>
                                  <a:pt x="126" y="157"/>
                                </a:cubicBezTo>
                                <a:cubicBezTo>
                                  <a:pt x="135" y="178"/>
                                  <a:pt x="141" y="225"/>
                                  <a:pt x="110" y="221"/>
                                </a:cubicBezTo>
                                <a:close/>
                                <a:moveTo>
                                  <a:pt x="189" y="176"/>
                                </a:moveTo>
                                <a:cubicBezTo>
                                  <a:pt x="184" y="196"/>
                                  <a:pt x="162" y="190"/>
                                  <a:pt x="152" y="179"/>
                                </a:cubicBezTo>
                                <a:cubicBezTo>
                                  <a:pt x="143" y="170"/>
                                  <a:pt x="137" y="158"/>
                                  <a:pt x="130" y="148"/>
                                </a:cubicBezTo>
                                <a:cubicBezTo>
                                  <a:pt x="130" y="147"/>
                                  <a:pt x="129" y="147"/>
                                  <a:pt x="128" y="146"/>
                                </a:cubicBezTo>
                                <a:cubicBezTo>
                                  <a:pt x="130" y="145"/>
                                  <a:pt x="132" y="143"/>
                                  <a:pt x="134" y="142"/>
                                </a:cubicBezTo>
                                <a:cubicBezTo>
                                  <a:pt x="137" y="149"/>
                                  <a:pt x="145" y="155"/>
                                  <a:pt x="153" y="156"/>
                                </a:cubicBezTo>
                                <a:cubicBezTo>
                                  <a:pt x="156" y="156"/>
                                  <a:pt x="156" y="152"/>
                                  <a:pt x="154" y="151"/>
                                </a:cubicBezTo>
                                <a:cubicBezTo>
                                  <a:pt x="146" y="149"/>
                                  <a:pt x="142" y="145"/>
                                  <a:pt x="138" y="139"/>
                                </a:cubicBezTo>
                                <a:cubicBezTo>
                                  <a:pt x="138" y="139"/>
                                  <a:pt x="137" y="139"/>
                                  <a:pt x="137" y="138"/>
                                </a:cubicBezTo>
                                <a:cubicBezTo>
                                  <a:pt x="139" y="137"/>
                                  <a:pt x="140" y="135"/>
                                  <a:pt x="141" y="133"/>
                                </a:cubicBezTo>
                                <a:cubicBezTo>
                                  <a:pt x="141" y="134"/>
                                  <a:pt x="141" y="134"/>
                                  <a:pt x="142" y="134"/>
                                </a:cubicBezTo>
                                <a:cubicBezTo>
                                  <a:pt x="147" y="138"/>
                                  <a:pt x="157" y="142"/>
                                  <a:pt x="167" y="143"/>
                                </a:cubicBezTo>
                                <a:cubicBezTo>
                                  <a:pt x="180" y="150"/>
                                  <a:pt x="192" y="161"/>
                                  <a:pt x="189" y="176"/>
                                </a:cubicBezTo>
                                <a:close/>
                                <a:moveTo>
                                  <a:pt x="198" y="129"/>
                                </a:moveTo>
                                <a:cubicBezTo>
                                  <a:pt x="193" y="133"/>
                                  <a:pt x="189" y="135"/>
                                  <a:pt x="183" y="135"/>
                                </a:cubicBezTo>
                                <a:cubicBezTo>
                                  <a:pt x="179" y="135"/>
                                  <a:pt x="175" y="135"/>
                                  <a:pt x="171" y="135"/>
                                </a:cubicBezTo>
                                <a:cubicBezTo>
                                  <a:pt x="161" y="134"/>
                                  <a:pt x="153" y="130"/>
                                  <a:pt x="145" y="128"/>
                                </a:cubicBezTo>
                                <a:cubicBezTo>
                                  <a:pt x="144" y="128"/>
                                  <a:pt x="144" y="128"/>
                                  <a:pt x="144" y="128"/>
                                </a:cubicBezTo>
                                <a:cubicBezTo>
                                  <a:pt x="145" y="125"/>
                                  <a:pt x="146" y="121"/>
                                  <a:pt x="146" y="118"/>
                                </a:cubicBezTo>
                                <a:cubicBezTo>
                                  <a:pt x="153" y="121"/>
                                  <a:pt x="163" y="121"/>
                                  <a:pt x="169" y="116"/>
                                </a:cubicBezTo>
                                <a:cubicBezTo>
                                  <a:pt x="172" y="114"/>
                                  <a:pt x="170" y="110"/>
                                  <a:pt x="167" y="111"/>
                                </a:cubicBezTo>
                                <a:cubicBezTo>
                                  <a:pt x="160" y="114"/>
                                  <a:pt x="155" y="115"/>
                                  <a:pt x="147" y="114"/>
                                </a:cubicBezTo>
                                <a:cubicBezTo>
                                  <a:pt x="147" y="114"/>
                                  <a:pt x="146" y="114"/>
                                  <a:pt x="146" y="114"/>
                                </a:cubicBezTo>
                                <a:cubicBezTo>
                                  <a:pt x="146" y="111"/>
                                  <a:pt x="146" y="109"/>
                                  <a:pt x="145" y="106"/>
                                </a:cubicBezTo>
                                <a:cubicBezTo>
                                  <a:pt x="145" y="106"/>
                                  <a:pt x="145" y="105"/>
                                  <a:pt x="144" y="104"/>
                                </a:cubicBezTo>
                                <a:cubicBezTo>
                                  <a:pt x="145" y="104"/>
                                  <a:pt x="145" y="104"/>
                                  <a:pt x="145" y="103"/>
                                </a:cubicBezTo>
                                <a:cubicBezTo>
                                  <a:pt x="145" y="103"/>
                                  <a:pt x="145" y="103"/>
                                  <a:pt x="145" y="103"/>
                                </a:cubicBezTo>
                                <a:cubicBezTo>
                                  <a:pt x="145" y="104"/>
                                  <a:pt x="146" y="104"/>
                                  <a:pt x="146" y="103"/>
                                </a:cubicBezTo>
                                <a:cubicBezTo>
                                  <a:pt x="155" y="100"/>
                                  <a:pt x="165" y="98"/>
                                  <a:pt x="174" y="100"/>
                                </a:cubicBezTo>
                                <a:cubicBezTo>
                                  <a:pt x="182" y="101"/>
                                  <a:pt x="197" y="106"/>
                                  <a:pt x="200" y="115"/>
                                </a:cubicBezTo>
                                <a:lnTo>
                                  <a:pt x="198" y="129"/>
                                </a:lnTo>
                                <a:close/>
                              </a:path>
                            </a:pathLst>
                          </a:custGeom>
                          <a:solidFill>
                            <a:srgbClr val="3C3C3B"/>
                          </a:solidFill>
                          <a:ln>
                            <a:noFill/>
                          </a:ln>
                        </wps:spPr>
                        <wps:bodyPr vert="horz" wrap="square" lIns="91440" tIns="45720" rIns="91440" bIns="45720" numCol="1" anchor="t" anchorCtr="0" compatLnSpc="1"/>
                      </wps:wsp>
                      <wps:wsp>
                        <wps:cNvPr id="179" name="稻壳儿春秋广告/盗版必究        原创来源：http://chn.docer.com/works?userid=199329941#!/work_time"/>
                        <wps:cNvSpPr>
                          <a:spLocks noEditPoints="1"/>
                        </wps:cNvSpPr>
                        <wps:spPr bwMode="auto">
                          <a:xfrm>
                            <a:off x="3268132" y="2150251"/>
                            <a:ext cx="423333" cy="465949"/>
                          </a:xfrm>
                          <a:custGeom>
                            <a:avLst/>
                            <a:gdLst>
                              <a:gd name="T0" fmla="*/ 186 w 211"/>
                              <a:gd name="T1" fmla="*/ 44 h 232"/>
                              <a:gd name="T2" fmla="*/ 89 w 211"/>
                              <a:gd name="T3" fmla="*/ 6 h 232"/>
                              <a:gd name="T4" fmla="*/ 46 w 211"/>
                              <a:gd name="T5" fmla="*/ 103 h 232"/>
                              <a:gd name="T6" fmla="*/ 48 w 211"/>
                              <a:gd name="T7" fmla="*/ 152 h 232"/>
                              <a:gd name="T8" fmla="*/ 81 w 211"/>
                              <a:gd name="T9" fmla="*/ 197 h 232"/>
                              <a:gd name="T10" fmla="*/ 139 w 211"/>
                              <a:gd name="T11" fmla="*/ 178 h 232"/>
                              <a:gd name="T12" fmla="*/ 181 w 211"/>
                              <a:gd name="T13" fmla="*/ 144 h 232"/>
                              <a:gd name="T14" fmla="*/ 170 w 211"/>
                              <a:gd name="T15" fmla="*/ 80 h 232"/>
                              <a:gd name="T16" fmla="*/ 135 w 211"/>
                              <a:gd name="T17" fmla="*/ 90 h 232"/>
                              <a:gd name="T18" fmla="*/ 134 w 211"/>
                              <a:gd name="T19" fmla="*/ 87 h 232"/>
                              <a:gd name="T20" fmla="*/ 169 w 211"/>
                              <a:gd name="T21" fmla="*/ 46 h 232"/>
                              <a:gd name="T22" fmla="*/ 117 w 211"/>
                              <a:gd name="T23" fmla="*/ 142 h 232"/>
                              <a:gd name="T24" fmla="*/ 103 w 211"/>
                              <a:gd name="T25" fmla="*/ 89 h 232"/>
                              <a:gd name="T26" fmla="*/ 113 w 211"/>
                              <a:gd name="T27" fmla="*/ 78 h 232"/>
                              <a:gd name="T28" fmla="*/ 107 w 211"/>
                              <a:gd name="T29" fmla="*/ 52 h 232"/>
                              <a:gd name="T30" fmla="*/ 103 w 211"/>
                              <a:gd name="T31" fmla="*/ 80 h 232"/>
                              <a:gd name="T32" fmla="*/ 43 w 211"/>
                              <a:gd name="T33" fmla="*/ 91 h 232"/>
                              <a:gd name="T34" fmla="*/ 81 w 211"/>
                              <a:gd name="T35" fmla="*/ 95 h 232"/>
                              <a:gd name="T36" fmla="*/ 72 w 211"/>
                              <a:gd name="T37" fmla="*/ 89 h 232"/>
                              <a:gd name="T38" fmla="*/ 74 w 211"/>
                              <a:gd name="T39" fmla="*/ 106 h 232"/>
                              <a:gd name="T40" fmla="*/ 43 w 211"/>
                              <a:gd name="T41" fmla="*/ 91 h 232"/>
                              <a:gd name="T42" fmla="*/ 72 w 211"/>
                              <a:gd name="T43" fmla="*/ 113 h 232"/>
                              <a:gd name="T44" fmla="*/ 52 w 211"/>
                              <a:gd name="T45" fmla="*/ 128 h 232"/>
                              <a:gd name="T46" fmla="*/ 72 w 211"/>
                              <a:gd name="T47" fmla="*/ 126 h 232"/>
                              <a:gd name="T48" fmla="*/ 15 w 211"/>
                              <a:gd name="T49" fmla="*/ 135 h 232"/>
                              <a:gd name="T50" fmla="*/ 87 w 211"/>
                              <a:gd name="T51" fmla="*/ 147 h 232"/>
                              <a:gd name="T52" fmla="*/ 72 w 211"/>
                              <a:gd name="T53" fmla="*/ 170 h 232"/>
                              <a:gd name="T54" fmla="*/ 93 w 211"/>
                              <a:gd name="T55" fmla="*/ 150 h 232"/>
                              <a:gd name="T56" fmla="*/ 51 w 211"/>
                              <a:gd name="T57" fmla="*/ 196 h 232"/>
                              <a:gd name="T58" fmla="*/ 100 w 211"/>
                              <a:gd name="T59" fmla="*/ 153 h 232"/>
                              <a:gd name="T60" fmla="*/ 112 w 211"/>
                              <a:gd name="T61" fmla="*/ 152 h 232"/>
                              <a:gd name="T62" fmla="*/ 116 w 211"/>
                              <a:gd name="T63" fmla="*/ 151 h 232"/>
                              <a:gd name="T64" fmla="*/ 124 w 211"/>
                              <a:gd name="T65" fmla="*/ 152 h 232"/>
                              <a:gd name="T66" fmla="*/ 110 w 211"/>
                              <a:gd name="T67" fmla="*/ 221 h 232"/>
                              <a:gd name="T68" fmla="*/ 130 w 211"/>
                              <a:gd name="T69" fmla="*/ 148 h 232"/>
                              <a:gd name="T70" fmla="*/ 153 w 211"/>
                              <a:gd name="T71" fmla="*/ 156 h 232"/>
                              <a:gd name="T72" fmla="*/ 137 w 211"/>
                              <a:gd name="T73" fmla="*/ 138 h 232"/>
                              <a:gd name="T74" fmla="*/ 167 w 211"/>
                              <a:gd name="T75" fmla="*/ 143 h 232"/>
                              <a:gd name="T76" fmla="*/ 183 w 211"/>
                              <a:gd name="T77" fmla="*/ 135 h 232"/>
                              <a:gd name="T78" fmla="*/ 144 w 211"/>
                              <a:gd name="T79" fmla="*/ 128 h 232"/>
                              <a:gd name="T80" fmla="*/ 167 w 211"/>
                              <a:gd name="T81" fmla="*/ 111 h 232"/>
                              <a:gd name="T82" fmla="*/ 145 w 211"/>
                              <a:gd name="T83" fmla="*/ 106 h 232"/>
                              <a:gd name="T84" fmla="*/ 145 w 211"/>
                              <a:gd name="T85" fmla="*/ 103 h 232"/>
                              <a:gd name="T86" fmla="*/ 200 w 211"/>
                              <a:gd name="T87" fmla="*/ 115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 h="232">
                                <a:moveTo>
                                  <a:pt x="210" y="120"/>
                                </a:moveTo>
                                <a:cubicBezTo>
                                  <a:pt x="208" y="98"/>
                                  <a:pt x="186" y="91"/>
                                  <a:pt x="166" y="93"/>
                                </a:cubicBezTo>
                                <a:cubicBezTo>
                                  <a:pt x="185" y="81"/>
                                  <a:pt x="204" y="62"/>
                                  <a:pt x="186" y="44"/>
                                </a:cubicBezTo>
                                <a:cubicBezTo>
                                  <a:pt x="168" y="26"/>
                                  <a:pt x="145" y="41"/>
                                  <a:pt x="129" y="58"/>
                                </a:cubicBezTo>
                                <a:cubicBezTo>
                                  <a:pt x="131" y="47"/>
                                  <a:pt x="132" y="35"/>
                                  <a:pt x="127" y="24"/>
                                </a:cubicBezTo>
                                <a:cubicBezTo>
                                  <a:pt x="121" y="10"/>
                                  <a:pt x="105" y="0"/>
                                  <a:pt x="89" y="6"/>
                                </a:cubicBezTo>
                                <a:cubicBezTo>
                                  <a:pt x="69" y="13"/>
                                  <a:pt x="69" y="38"/>
                                  <a:pt x="77" y="58"/>
                                </a:cubicBezTo>
                                <a:cubicBezTo>
                                  <a:pt x="61" y="44"/>
                                  <a:pt x="40" y="33"/>
                                  <a:pt x="25" y="52"/>
                                </a:cubicBezTo>
                                <a:cubicBezTo>
                                  <a:pt x="11" y="70"/>
                                  <a:pt x="27" y="92"/>
                                  <a:pt x="46" y="103"/>
                                </a:cubicBezTo>
                                <a:cubicBezTo>
                                  <a:pt x="25" y="103"/>
                                  <a:pt x="2" y="109"/>
                                  <a:pt x="3" y="130"/>
                                </a:cubicBezTo>
                                <a:cubicBezTo>
                                  <a:pt x="5" y="143"/>
                                  <a:pt x="19" y="151"/>
                                  <a:pt x="31" y="153"/>
                                </a:cubicBezTo>
                                <a:cubicBezTo>
                                  <a:pt x="37" y="154"/>
                                  <a:pt x="43" y="153"/>
                                  <a:pt x="48" y="152"/>
                                </a:cubicBezTo>
                                <a:cubicBezTo>
                                  <a:pt x="44" y="156"/>
                                  <a:pt x="41" y="161"/>
                                  <a:pt x="38" y="166"/>
                                </a:cubicBezTo>
                                <a:cubicBezTo>
                                  <a:pt x="33" y="179"/>
                                  <a:pt x="34" y="195"/>
                                  <a:pt x="45" y="204"/>
                                </a:cubicBezTo>
                                <a:cubicBezTo>
                                  <a:pt x="60" y="215"/>
                                  <a:pt x="72" y="209"/>
                                  <a:pt x="81" y="197"/>
                                </a:cubicBezTo>
                                <a:cubicBezTo>
                                  <a:pt x="81" y="199"/>
                                  <a:pt x="81" y="202"/>
                                  <a:pt x="82" y="204"/>
                                </a:cubicBezTo>
                                <a:cubicBezTo>
                                  <a:pt x="85" y="219"/>
                                  <a:pt x="99" y="232"/>
                                  <a:pt x="116" y="231"/>
                                </a:cubicBezTo>
                                <a:cubicBezTo>
                                  <a:pt x="141" y="229"/>
                                  <a:pt x="144" y="201"/>
                                  <a:pt x="139" y="178"/>
                                </a:cubicBezTo>
                                <a:cubicBezTo>
                                  <a:pt x="145" y="185"/>
                                  <a:pt x="151" y="192"/>
                                  <a:pt x="159" y="195"/>
                                </a:cubicBezTo>
                                <a:cubicBezTo>
                                  <a:pt x="171" y="201"/>
                                  <a:pt x="187" y="199"/>
                                  <a:pt x="194" y="187"/>
                                </a:cubicBezTo>
                                <a:cubicBezTo>
                                  <a:pt x="205" y="169"/>
                                  <a:pt x="196" y="154"/>
                                  <a:pt x="181" y="144"/>
                                </a:cubicBezTo>
                                <a:cubicBezTo>
                                  <a:pt x="197" y="143"/>
                                  <a:pt x="211" y="136"/>
                                  <a:pt x="210" y="120"/>
                                </a:cubicBezTo>
                                <a:close/>
                                <a:moveTo>
                                  <a:pt x="169" y="46"/>
                                </a:moveTo>
                                <a:cubicBezTo>
                                  <a:pt x="191" y="49"/>
                                  <a:pt x="182" y="71"/>
                                  <a:pt x="170" y="80"/>
                                </a:cubicBezTo>
                                <a:cubicBezTo>
                                  <a:pt x="162" y="87"/>
                                  <a:pt x="153" y="92"/>
                                  <a:pt x="143" y="95"/>
                                </a:cubicBezTo>
                                <a:cubicBezTo>
                                  <a:pt x="142" y="95"/>
                                  <a:pt x="141" y="96"/>
                                  <a:pt x="141" y="96"/>
                                </a:cubicBezTo>
                                <a:cubicBezTo>
                                  <a:pt x="139" y="94"/>
                                  <a:pt x="137" y="92"/>
                                  <a:pt x="135" y="90"/>
                                </a:cubicBezTo>
                                <a:cubicBezTo>
                                  <a:pt x="141" y="87"/>
                                  <a:pt x="147" y="81"/>
                                  <a:pt x="148" y="74"/>
                                </a:cubicBezTo>
                                <a:cubicBezTo>
                                  <a:pt x="149" y="71"/>
                                  <a:pt x="145" y="70"/>
                                  <a:pt x="144" y="73"/>
                                </a:cubicBezTo>
                                <a:cubicBezTo>
                                  <a:pt x="142" y="79"/>
                                  <a:pt x="139" y="83"/>
                                  <a:pt x="134" y="87"/>
                                </a:cubicBezTo>
                                <a:cubicBezTo>
                                  <a:pt x="133" y="87"/>
                                  <a:pt x="133" y="88"/>
                                  <a:pt x="133" y="88"/>
                                </a:cubicBezTo>
                                <a:cubicBezTo>
                                  <a:pt x="129" y="85"/>
                                  <a:pt x="125" y="83"/>
                                  <a:pt x="121" y="81"/>
                                </a:cubicBezTo>
                                <a:cubicBezTo>
                                  <a:pt x="132" y="64"/>
                                  <a:pt x="145" y="44"/>
                                  <a:pt x="169" y="46"/>
                                </a:cubicBezTo>
                                <a:close/>
                                <a:moveTo>
                                  <a:pt x="103" y="89"/>
                                </a:moveTo>
                                <a:cubicBezTo>
                                  <a:pt x="116" y="88"/>
                                  <a:pt x="131" y="90"/>
                                  <a:pt x="136" y="105"/>
                                </a:cubicBezTo>
                                <a:cubicBezTo>
                                  <a:pt x="141" y="120"/>
                                  <a:pt x="132" y="138"/>
                                  <a:pt x="117" y="142"/>
                                </a:cubicBezTo>
                                <a:cubicBezTo>
                                  <a:pt x="102" y="147"/>
                                  <a:pt x="83" y="140"/>
                                  <a:pt x="80" y="123"/>
                                </a:cubicBezTo>
                                <a:cubicBezTo>
                                  <a:pt x="78" y="109"/>
                                  <a:pt x="88" y="94"/>
                                  <a:pt x="101" y="89"/>
                                </a:cubicBezTo>
                                <a:cubicBezTo>
                                  <a:pt x="102" y="89"/>
                                  <a:pt x="102" y="89"/>
                                  <a:pt x="103" y="89"/>
                                </a:cubicBezTo>
                                <a:close/>
                                <a:moveTo>
                                  <a:pt x="84" y="21"/>
                                </a:moveTo>
                                <a:cubicBezTo>
                                  <a:pt x="92" y="11"/>
                                  <a:pt x="100" y="10"/>
                                  <a:pt x="108" y="18"/>
                                </a:cubicBezTo>
                                <a:cubicBezTo>
                                  <a:pt x="131" y="31"/>
                                  <a:pt x="121" y="58"/>
                                  <a:pt x="113" y="78"/>
                                </a:cubicBezTo>
                                <a:cubicBezTo>
                                  <a:pt x="113" y="79"/>
                                  <a:pt x="113" y="79"/>
                                  <a:pt x="113" y="80"/>
                                </a:cubicBezTo>
                                <a:cubicBezTo>
                                  <a:pt x="111" y="80"/>
                                  <a:pt x="109" y="80"/>
                                  <a:pt x="107" y="81"/>
                                </a:cubicBezTo>
                                <a:cubicBezTo>
                                  <a:pt x="110" y="71"/>
                                  <a:pt x="111" y="61"/>
                                  <a:pt x="107" y="52"/>
                                </a:cubicBezTo>
                                <a:cubicBezTo>
                                  <a:pt x="106" y="49"/>
                                  <a:pt x="102" y="52"/>
                                  <a:pt x="103" y="54"/>
                                </a:cubicBezTo>
                                <a:cubicBezTo>
                                  <a:pt x="104" y="63"/>
                                  <a:pt x="105" y="71"/>
                                  <a:pt x="103" y="79"/>
                                </a:cubicBezTo>
                                <a:cubicBezTo>
                                  <a:pt x="103" y="80"/>
                                  <a:pt x="103" y="80"/>
                                  <a:pt x="103" y="80"/>
                                </a:cubicBezTo>
                                <a:cubicBezTo>
                                  <a:pt x="92" y="72"/>
                                  <a:pt x="86" y="59"/>
                                  <a:pt x="83" y="47"/>
                                </a:cubicBezTo>
                                <a:cubicBezTo>
                                  <a:pt x="80" y="38"/>
                                  <a:pt x="80" y="29"/>
                                  <a:pt x="84" y="21"/>
                                </a:cubicBezTo>
                                <a:close/>
                                <a:moveTo>
                                  <a:pt x="43" y="91"/>
                                </a:moveTo>
                                <a:cubicBezTo>
                                  <a:pt x="32" y="81"/>
                                  <a:pt x="19" y="57"/>
                                  <a:pt x="43" y="52"/>
                                </a:cubicBezTo>
                                <a:cubicBezTo>
                                  <a:pt x="64" y="47"/>
                                  <a:pt x="79" y="73"/>
                                  <a:pt x="93" y="85"/>
                                </a:cubicBezTo>
                                <a:cubicBezTo>
                                  <a:pt x="88" y="87"/>
                                  <a:pt x="84" y="90"/>
                                  <a:pt x="81" y="95"/>
                                </a:cubicBezTo>
                                <a:cubicBezTo>
                                  <a:pt x="78" y="88"/>
                                  <a:pt x="71" y="83"/>
                                  <a:pt x="64" y="81"/>
                                </a:cubicBezTo>
                                <a:cubicBezTo>
                                  <a:pt x="63" y="81"/>
                                  <a:pt x="62" y="83"/>
                                  <a:pt x="64" y="83"/>
                                </a:cubicBezTo>
                                <a:cubicBezTo>
                                  <a:pt x="67" y="85"/>
                                  <a:pt x="70" y="86"/>
                                  <a:pt x="72" y="89"/>
                                </a:cubicBezTo>
                                <a:cubicBezTo>
                                  <a:pt x="75" y="91"/>
                                  <a:pt x="76" y="94"/>
                                  <a:pt x="78" y="97"/>
                                </a:cubicBezTo>
                                <a:cubicBezTo>
                                  <a:pt x="78" y="97"/>
                                  <a:pt x="79" y="97"/>
                                  <a:pt x="79" y="97"/>
                                </a:cubicBezTo>
                                <a:cubicBezTo>
                                  <a:pt x="77" y="100"/>
                                  <a:pt x="75" y="103"/>
                                  <a:pt x="74" y="106"/>
                                </a:cubicBezTo>
                                <a:cubicBezTo>
                                  <a:pt x="74" y="106"/>
                                  <a:pt x="73" y="106"/>
                                  <a:pt x="73" y="106"/>
                                </a:cubicBezTo>
                                <a:cubicBezTo>
                                  <a:pt x="71" y="105"/>
                                  <a:pt x="69" y="105"/>
                                  <a:pt x="67" y="104"/>
                                </a:cubicBezTo>
                                <a:cubicBezTo>
                                  <a:pt x="58" y="101"/>
                                  <a:pt x="51" y="97"/>
                                  <a:pt x="43" y="91"/>
                                </a:cubicBezTo>
                                <a:close/>
                                <a:moveTo>
                                  <a:pt x="15" y="135"/>
                                </a:moveTo>
                                <a:cubicBezTo>
                                  <a:pt x="0" y="109"/>
                                  <a:pt x="60" y="111"/>
                                  <a:pt x="71" y="113"/>
                                </a:cubicBezTo>
                                <a:cubicBezTo>
                                  <a:pt x="71" y="113"/>
                                  <a:pt x="72" y="113"/>
                                  <a:pt x="72" y="113"/>
                                </a:cubicBezTo>
                                <a:cubicBezTo>
                                  <a:pt x="72" y="116"/>
                                  <a:pt x="72" y="118"/>
                                  <a:pt x="72" y="120"/>
                                </a:cubicBezTo>
                                <a:cubicBezTo>
                                  <a:pt x="69" y="120"/>
                                  <a:pt x="65" y="120"/>
                                  <a:pt x="63" y="121"/>
                                </a:cubicBezTo>
                                <a:cubicBezTo>
                                  <a:pt x="58" y="122"/>
                                  <a:pt x="54" y="124"/>
                                  <a:pt x="52" y="128"/>
                                </a:cubicBezTo>
                                <a:cubicBezTo>
                                  <a:pt x="51" y="129"/>
                                  <a:pt x="52" y="130"/>
                                  <a:pt x="53" y="130"/>
                                </a:cubicBezTo>
                                <a:cubicBezTo>
                                  <a:pt x="57" y="128"/>
                                  <a:pt x="60" y="126"/>
                                  <a:pt x="64" y="125"/>
                                </a:cubicBezTo>
                                <a:cubicBezTo>
                                  <a:pt x="67" y="125"/>
                                  <a:pt x="69" y="126"/>
                                  <a:pt x="72" y="126"/>
                                </a:cubicBezTo>
                                <a:cubicBezTo>
                                  <a:pt x="72" y="129"/>
                                  <a:pt x="73" y="132"/>
                                  <a:pt x="74" y="134"/>
                                </a:cubicBezTo>
                                <a:cubicBezTo>
                                  <a:pt x="71" y="136"/>
                                  <a:pt x="68" y="138"/>
                                  <a:pt x="65" y="139"/>
                                </a:cubicBezTo>
                                <a:cubicBezTo>
                                  <a:pt x="49" y="145"/>
                                  <a:pt x="25" y="151"/>
                                  <a:pt x="15" y="135"/>
                                </a:cubicBezTo>
                                <a:close/>
                                <a:moveTo>
                                  <a:pt x="51" y="196"/>
                                </a:moveTo>
                                <a:cubicBezTo>
                                  <a:pt x="26" y="176"/>
                                  <a:pt x="64" y="149"/>
                                  <a:pt x="79" y="140"/>
                                </a:cubicBezTo>
                                <a:cubicBezTo>
                                  <a:pt x="81" y="143"/>
                                  <a:pt x="84" y="145"/>
                                  <a:pt x="87" y="147"/>
                                </a:cubicBezTo>
                                <a:cubicBezTo>
                                  <a:pt x="84" y="148"/>
                                  <a:pt x="81" y="151"/>
                                  <a:pt x="79" y="153"/>
                                </a:cubicBezTo>
                                <a:cubicBezTo>
                                  <a:pt x="75" y="158"/>
                                  <a:pt x="72" y="164"/>
                                  <a:pt x="69" y="169"/>
                                </a:cubicBezTo>
                                <a:cubicBezTo>
                                  <a:pt x="69" y="171"/>
                                  <a:pt x="71" y="171"/>
                                  <a:pt x="72" y="170"/>
                                </a:cubicBezTo>
                                <a:cubicBezTo>
                                  <a:pt x="75" y="166"/>
                                  <a:pt x="78" y="161"/>
                                  <a:pt x="81" y="157"/>
                                </a:cubicBezTo>
                                <a:cubicBezTo>
                                  <a:pt x="83" y="156"/>
                                  <a:pt x="85" y="154"/>
                                  <a:pt x="87" y="153"/>
                                </a:cubicBezTo>
                                <a:cubicBezTo>
                                  <a:pt x="89" y="152"/>
                                  <a:pt x="92" y="151"/>
                                  <a:pt x="93" y="150"/>
                                </a:cubicBezTo>
                                <a:cubicBezTo>
                                  <a:pt x="94" y="150"/>
                                  <a:pt x="94" y="150"/>
                                  <a:pt x="95" y="150"/>
                                </a:cubicBezTo>
                                <a:cubicBezTo>
                                  <a:pt x="89" y="160"/>
                                  <a:pt x="84" y="170"/>
                                  <a:pt x="82" y="181"/>
                                </a:cubicBezTo>
                                <a:cubicBezTo>
                                  <a:pt x="74" y="195"/>
                                  <a:pt x="63" y="205"/>
                                  <a:pt x="51" y="196"/>
                                </a:cubicBezTo>
                                <a:close/>
                                <a:moveTo>
                                  <a:pt x="110" y="221"/>
                                </a:moveTo>
                                <a:cubicBezTo>
                                  <a:pt x="87" y="219"/>
                                  <a:pt x="87" y="198"/>
                                  <a:pt x="92" y="179"/>
                                </a:cubicBezTo>
                                <a:cubicBezTo>
                                  <a:pt x="96" y="170"/>
                                  <a:pt x="99" y="160"/>
                                  <a:pt x="100" y="153"/>
                                </a:cubicBezTo>
                                <a:cubicBezTo>
                                  <a:pt x="100" y="153"/>
                                  <a:pt x="100" y="153"/>
                                  <a:pt x="100" y="152"/>
                                </a:cubicBezTo>
                                <a:cubicBezTo>
                                  <a:pt x="100" y="152"/>
                                  <a:pt x="100" y="152"/>
                                  <a:pt x="100" y="152"/>
                                </a:cubicBezTo>
                                <a:cubicBezTo>
                                  <a:pt x="104" y="152"/>
                                  <a:pt x="108" y="152"/>
                                  <a:pt x="112" y="152"/>
                                </a:cubicBezTo>
                                <a:cubicBezTo>
                                  <a:pt x="110" y="161"/>
                                  <a:pt x="112" y="170"/>
                                  <a:pt x="118" y="176"/>
                                </a:cubicBezTo>
                                <a:cubicBezTo>
                                  <a:pt x="120" y="178"/>
                                  <a:pt x="123" y="176"/>
                                  <a:pt x="121" y="174"/>
                                </a:cubicBezTo>
                                <a:cubicBezTo>
                                  <a:pt x="117" y="167"/>
                                  <a:pt x="115" y="159"/>
                                  <a:pt x="116" y="151"/>
                                </a:cubicBezTo>
                                <a:cubicBezTo>
                                  <a:pt x="119" y="151"/>
                                  <a:pt x="121" y="150"/>
                                  <a:pt x="123" y="149"/>
                                </a:cubicBezTo>
                                <a:cubicBezTo>
                                  <a:pt x="123" y="150"/>
                                  <a:pt x="123" y="150"/>
                                  <a:pt x="123" y="151"/>
                                </a:cubicBezTo>
                                <a:cubicBezTo>
                                  <a:pt x="123" y="151"/>
                                  <a:pt x="123" y="151"/>
                                  <a:pt x="124" y="152"/>
                                </a:cubicBezTo>
                                <a:cubicBezTo>
                                  <a:pt x="124" y="152"/>
                                  <a:pt x="124" y="152"/>
                                  <a:pt x="124" y="152"/>
                                </a:cubicBezTo>
                                <a:cubicBezTo>
                                  <a:pt x="124" y="153"/>
                                  <a:pt x="125" y="155"/>
                                  <a:pt x="126" y="157"/>
                                </a:cubicBezTo>
                                <a:cubicBezTo>
                                  <a:pt x="135" y="178"/>
                                  <a:pt x="141" y="225"/>
                                  <a:pt x="110" y="221"/>
                                </a:cubicBezTo>
                                <a:close/>
                                <a:moveTo>
                                  <a:pt x="189" y="176"/>
                                </a:moveTo>
                                <a:cubicBezTo>
                                  <a:pt x="184" y="196"/>
                                  <a:pt x="162" y="190"/>
                                  <a:pt x="152" y="179"/>
                                </a:cubicBezTo>
                                <a:cubicBezTo>
                                  <a:pt x="143" y="170"/>
                                  <a:pt x="137" y="158"/>
                                  <a:pt x="130" y="148"/>
                                </a:cubicBezTo>
                                <a:cubicBezTo>
                                  <a:pt x="130" y="147"/>
                                  <a:pt x="129" y="147"/>
                                  <a:pt x="128" y="146"/>
                                </a:cubicBezTo>
                                <a:cubicBezTo>
                                  <a:pt x="130" y="145"/>
                                  <a:pt x="132" y="143"/>
                                  <a:pt x="134" y="142"/>
                                </a:cubicBezTo>
                                <a:cubicBezTo>
                                  <a:pt x="137" y="149"/>
                                  <a:pt x="145" y="155"/>
                                  <a:pt x="153" y="156"/>
                                </a:cubicBezTo>
                                <a:cubicBezTo>
                                  <a:pt x="156" y="156"/>
                                  <a:pt x="156" y="152"/>
                                  <a:pt x="154" y="151"/>
                                </a:cubicBezTo>
                                <a:cubicBezTo>
                                  <a:pt x="146" y="149"/>
                                  <a:pt x="142" y="145"/>
                                  <a:pt x="138" y="139"/>
                                </a:cubicBezTo>
                                <a:cubicBezTo>
                                  <a:pt x="138" y="139"/>
                                  <a:pt x="137" y="139"/>
                                  <a:pt x="137" y="138"/>
                                </a:cubicBezTo>
                                <a:cubicBezTo>
                                  <a:pt x="139" y="137"/>
                                  <a:pt x="140" y="135"/>
                                  <a:pt x="141" y="133"/>
                                </a:cubicBezTo>
                                <a:cubicBezTo>
                                  <a:pt x="141" y="134"/>
                                  <a:pt x="141" y="134"/>
                                  <a:pt x="142" y="134"/>
                                </a:cubicBezTo>
                                <a:cubicBezTo>
                                  <a:pt x="147" y="138"/>
                                  <a:pt x="157" y="142"/>
                                  <a:pt x="167" y="143"/>
                                </a:cubicBezTo>
                                <a:cubicBezTo>
                                  <a:pt x="180" y="150"/>
                                  <a:pt x="192" y="161"/>
                                  <a:pt x="189" y="176"/>
                                </a:cubicBezTo>
                                <a:close/>
                                <a:moveTo>
                                  <a:pt x="198" y="129"/>
                                </a:moveTo>
                                <a:cubicBezTo>
                                  <a:pt x="193" y="133"/>
                                  <a:pt x="189" y="135"/>
                                  <a:pt x="183" y="135"/>
                                </a:cubicBezTo>
                                <a:cubicBezTo>
                                  <a:pt x="179" y="135"/>
                                  <a:pt x="175" y="135"/>
                                  <a:pt x="171" y="135"/>
                                </a:cubicBezTo>
                                <a:cubicBezTo>
                                  <a:pt x="161" y="134"/>
                                  <a:pt x="153" y="130"/>
                                  <a:pt x="145" y="128"/>
                                </a:cubicBezTo>
                                <a:cubicBezTo>
                                  <a:pt x="144" y="128"/>
                                  <a:pt x="144" y="128"/>
                                  <a:pt x="144" y="128"/>
                                </a:cubicBezTo>
                                <a:cubicBezTo>
                                  <a:pt x="145" y="125"/>
                                  <a:pt x="146" y="121"/>
                                  <a:pt x="146" y="118"/>
                                </a:cubicBezTo>
                                <a:cubicBezTo>
                                  <a:pt x="153" y="121"/>
                                  <a:pt x="163" y="121"/>
                                  <a:pt x="169" y="116"/>
                                </a:cubicBezTo>
                                <a:cubicBezTo>
                                  <a:pt x="172" y="114"/>
                                  <a:pt x="170" y="110"/>
                                  <a:pt x="167" y="111"/>
                                </a:cubicBezTo>
                                <a:cubicBezTo>
                                  <a:pt x="160" y="114"/>
                                  <a:pt x="155" y="115"/>
                                  <a:pt x="147" y="114"/>
                                </a:cubicBezTo>
                                <a:cubicBezTo>
                                  <a:pt x="147" y="114"/>
                                  <a:pt x="146" y="114"/>
                                  <a:pt x="146" y="114"/>
                                </a:cubicBezTo>
                                <a:cubicBezTo>
                                  <a:pt x="146" y="111"/>
                                  <a:pt x="146" y="109"/>
                                  <a:pt x="145" y="106"/>
                                </a:cubicBezTo>
                                <a:cubicBezTo>
                                  <a:pt x="145" y="106"/>
                                  <a:pt x="145" y="105"/>
                                  <a:pt x="144" y="104"/>
                                </a:cubicBezTo>
                                <a:cubicBezTo>
                                  <a:pt x="145" y="104"/>
                                  <a:pt x="145" y="104"/>
                                  <a:pt x="145" y="103"/>
                                </a:cubicBezTo>
                                <a:cubicBezTo>
                                  <a:pt x="145" y="103"/>
                                  <a:pt x="145" y="103"/>
                                  <a:pt x="145" y="103"/>
                                </a:cubicBezTo>
                                <a:cubicBezTo>
                                  <a:pt x="145" y="104"/>
                                  <a:pt x="146" y="104"/>
                                  <a:pt x="146" y="103"/>
                                </a:cubicBezTo>
                                <a:cubicBezTo>
                                  <a:pt x="155" y="100"/>
                                  <a:pt x="165" y="98"/>
                                  <a:pt x="174" y="100"/>
                                </a:cubicBezTo>
                                <a:cubicBezTo>
                                  <a:pt x="182" y="101"/>
                                  <a:pt x="197" y="106"/>
                                  <a:pt x="200" y="115"/>
                                </a:cubicBezTo>
                                <a:lnTo>
                                  <a:pt x="198" y="129"/>
                                </a:lnTo>
                                <a:close/>
                              </a:path>
                            </a:pathLst>
                          </a:custGeom>
                          <a:solidFill>
                            <a:srgbClr val="3C3C3B"/>
                          </a:solidFill>
                          <a:ln>
                            <a:noFill/>
                          </a:ln>
                        </wps:spPr>
                        <wps:bodyPr vert="horz" wrap="square" lIns="91440" tIns="45720" rIns="91440" bIns="45720" numCol="1" anchor="t" anchorCtr="0" compatLnSpc="1"/>
                      </wps:wsp>
                    </wpg:wgp>
                  </a:graphicData>
                </a:graphic>
              </wp:anchor>
            </w:drawing>
          </mc:Choice>
          <mc:Fallback>
            <w:pict>
              <v:group id="稻壳儿春秋广告/盗版必究        原创来源：http://chn.docer.com/works?userid=199329941#!/work_time" o:spid="_x0000_s1026" o:spt="203" style="position:absolute;left:0pt;margin-left:158.8pt;margin-top:3.75pt;height:30.25pt;width:97.8pt;z-index:251625472;mso-width-relative:page;mso-height-relative:page;" coordorigin="2184400,2150251" coordsize="1507065,465949" o:gfxdata="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">
                <o:lock v:ext="edit" aspectratio="f"/>
                <v:shape id="稻壳儿春秋广告/盗版必究        原创来源：http://chn.docer.com/works?userid=199329941#!/work_time" o:spid="_x0000_s1026" o:spt="100" style="position:absolute;left:2184400;top:2150251;height:465949;width:423333;" fillcolor="#3C3C3B" filled="t" stroked="f" coordsize="211,232" o:gfxdata="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8ygvQAA&#10;ANwAAAAPAAAAAAAAAAEAIAAAACIAAABkcnMvZG93bnJldi54bWxQSwECFAAUAAAACACHTuJAMy8F&#10;njsAAAA5AAAAEAAAAAAAAAABACAAAAAMAQAAZHJzL3NoYXBleG1sLnhtbFBLBQYAAAAABgAGAFsB&#10;AAC2AwAAAAA=&#10;" path="m210,120c208,98,186,91,166,93c185,81,204,62,186,44c168,26,145,41,129,58c131,47,132,35,127,24c121,10,105,0,89,6c69,13,69,38,77,58c61,44,40,33,25,52c11,70,27,92,46,103c25,103,2,109,3,130c5,143,19,151,31,153c37,154,43,153,48,152c44,156,41,161,38,166c33,179,34,195,45,204c60,215,72,209,81,197c81,199,81,202,82,204c85,219,99,232,116,231c141,229,144,201,139,178c145,185,151,192,159,195c171,201,187,199,194,187c205,169,196,154,181,144c197,143,211,136,210,120xm169,46c191,49,182,71,170,80c162,87,153,92,143,95c142,95,141,96,141,96c139,94,137,92,135,90c141,87,147,81,148,74c149,71,145,70,144,73c142,79,139,83,134,87c133,87,133,88,133,88c129,85,125,83,121,81c132,64,145,44,169,46xm103,89c116,88,131,90,136,105c141,120,132,138,117,142c102,147,83,140,80,123c78,109,88,94,101,89c102,89,102,89,103,89xm84,21c92,11,100,10,108,18c131,31,121,58,113,78c113,79,113,79,113,80c111,80,109,80,107,81c110,71,111,61,107,52c106,49,102,52,103,54c104,63,105,71,103,79c103,80,103,80,103,80c92,72,86,59,83,47c80,38,80,29,84,21xm43,91c32,81,19,57,43,52c64,47,79,73,93,85c88,87,84,90,81,95c78,88,71,83,64,81c63,81,62,83,64,83c67,85,70,86,72,89c75,91,76,94,78,97c78,97,79,97,79,97c77,100,75,103,74,106c74,106,73,106,73,106c71,105,69,105,67,104c58,101,51,97,43,91xm15,135c0,109,60,111,71,113c71,113,72,113,72,113c72,116,72,118,72,120c69,120,65,120,63,121c58,122,54,124,52,128c51,129,52,130,53,130c57,128,60,126,64,125c67,125,69,126,72,126c72,129,73,132,74,134c71,136,68,138,65,139c49,145,25,151,15,135xm51,196c26,176,64,149,79,140c81,143,84,145,87,147c84,148,81,151,79,153c75,158,72,164,69,169c69,171,71,171,72,170c75,166,78,161,81,157c83,156,85,154,87,153c89,152,92,151,93,150c94,150,94,150,95,150c89,160,84,170,82,181c74,195,63,205,51,196xm110,221c87,219,87,198,92,179c96,170,99,160,100,153c100,153,100,153,100,152c100,152,100,152,100,152c104,152,108,152,112,152c110,161,112,170,118,176c120,178,123,176,121,174c117,167,115,159,116,151c119,151,121,150,123,149c123,150,123,150,123,151c123,151,123,151,124,152c124,152,124,152,124,152c124,153,125,155,126,157c135,178,141,225,110,221xm189,176c184,196,162,190,152,179c143,170,137,158,130,148c130,147,129,147,128,146c130,145,132,143,134,142c137,149,145,155,153,156c156,156,156,152,154,151c146,149,142,145,138,139c138,139,137,139,137,138c139,137,140,135,141,133c141,134,141,134,142,134c147,138,157,142,167,143c180,150,192,161,189,176xm198,129c193,133,189,135,183,135c179,135,175,135,171,135c161,134,153,130,145,128c144,128,144,128,144,128c145,125,146,121,146,118c153,121,163,121,169,116c172,114,170,110,167,111c160,114,155,115,147,114c147,114,146,114,146,114c146,111,146,109,145,106c145,106,145,105,144,104c145,104,145,104,145,103c145,103,145,103,145,103c145,104,146,104,146,103c155,100,165,98,174,100c182,101,197,106,200,115l198,129xe">
                  <v:path o:connectlocs="373175,88369;178562,12050;92290,206865;96303,305276;162511,395654;278878,357495;363143,289209;341073,160672;270852,180756;268846,174730;339067,92386;234739,285192;206650,178747;226713,156655;214675,104436;206650,160672;86271,182764;162511,190798;144454,178747;148467,212890;86271,182764;144454,226949;104328,257075;144454,253058;30094,271134;174549,295234;144454,341428;186587,301260;102322,393646;200631,307285;224707,305276;232732,303268;248783,305276;220694,443856;260821,297243;306966,313310;274865,277159;335055,287201;367156,271134;288909,257075;335055,222932;290916,212890;290916,206865;401263,230966" o:connectangles="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2726266;top:2150251;height:465949;width:423333;" fillcolor="#3C3C3B" filled="t" stroked="f" coordsize="211,232" o:gfxdata="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oWNK/&#10;AAAA3AAAAA8AAAAAAAAAAQAgAAAAIgAAAGRycy9kb3ducmV2LnhtbFBLAQIUABQAAAAIAIdO4kAz&#10;LwWeOwAAADkAAAAQAAAAAAAAAAEAIAAAAA4BAABkcnMvc2hhcGV4bWwueG1sUEsFBgAAAAAGAAYA&#10;WwEAALgDAAAAAA==&#10;" path="m210,120c208,98,186,91,166,93c185,81,204,62,186,44c168,26,145,41,129,58c131,47,132,35,127,24c121,10,105,0,89,6c69,13,69,38,77,58c61,44,40,33,25,52c11,70,27,92,46,103c25,103,2,109,3,130c5,143,19,151,31,153c37,154,43,153,48,152c44,156,41,161,38,166c33,179,34,195,45,204c60,215,72,209,81,197c81,199,81,202,82,204c85,219,99,232,116,231c141,229,144,201,139,178c145,185,151,192,159,195c171,201,187,199,194,187c205,169,196,154,181,144c197,143,211,136,210,120xm169,46c191,49,182,71,170,80c162,87,153,92,143,95c142,95,141,96,141,96c139,94,137,92,135,90c141,87,147,81,148,74c149,71,145,70,144,73c142,79,139,83,134,87c133,87,133,88,133,88c129,85,125,83,121,81c132,64,145,44,169,46xm103,89c116,88,131,90,136,105c141,120,132,138,117,142c102,147,83,140,80,123c78,109,88,94,101,89c102,89,102,89,103,89xm84,21c92,11,100,10,108,18c131,31,121,58,113,78c113,79,113,79,113,80c111,80,109,80,107,81c110,71,111,61,107,52c106,49,102,52,103,54c104,63,105,71,103,79c103,80,103,80,103,80c92,72,86,59,83,47c80,38,80,29,84,21xm43,91c32,81,19,57,43,52c64,47,79,73,93,85c88,87,84,90,81,95c78,88,71,83,64,81c63,81,62,83,64,83c67,85,70,86,72,89c75,91,76,94,78,97c78,97,79,97,79,97c77,100,75,103,74,106c74,106,73,106,73,106c71,105,69,105,67,104c58,101,51,97,43,91xm15,135c0,109,60,111,71,113c71,113,72,113,72,113c72,116,72,118,72,120c69,120,65,120,63,121c58,122,54,124,52,128c51,129,52,130,53,130c57,128,60,126,64,125c67,125,69,126,72,126c72,129,73,132,74,134c71,136,68,138,65,139c49,145,25,151,15,135xm51,196c26,176,64,149,79,140c81,143,84,145,87,147c84,148,81,151,79,153c75,158,72,164,69,169c69,171,71,171,72,170c75,166,78,161,81,157c83,156,85,154,87,153c89,152,92,151,93,150c94,150,94,150,95,150c89,160,84,170,82,181c74,195,63,205,51,196xm110,221c87,219,87,198,92,179c96,170,99,160,100,153c100,153,100,153,100,152c100,152,100,152,100,152c104,152,108,152,112,152c110,161,112,170,118,176c120,178,123,176,121,174c117,167,115,159,116,151c119,151,121,150,123,149c123,150,123,150,123,151c123,151,123,151,124,152c124,152,124,152,124,152c124,153,125,155,126,157c135,178,141,225,110,221xm189,176c184,196,162,190,152,179c143,170,137,158,130,148c130,147,129,147,128,146c130,145,132,143,134,142c137,149,145,155,153,156c156,156,156,152,154,151c146,149,142,145,138,139c138,139,137,139,137,138c139,137,140,135,141,133c141,134,141,134,142,134c147,138,157,142,167,143c180,150,192,161,189,176xm198,129c193,133,189,135,183,135c179,135,175,135,171,135c161,134,153,130,145,128c144,128,144,128,144,128c145,125,146,121,146,118c153,121,163,121,169,116c172,114,170,110,167,111c160,114,155,115,147,114c147,114,146,114,146,114c146,111,146,109,145,106c145,106,145,105,144,104c145,104,145,104,145,103c145,103,145,103,145,103c145,104,146,104,146,103c155,100,165,98,174,100c182,101,197,106,200,115l198,129xe">
                  <v:path o:connectlocs="373175,88369;178562,12050;92290,206865;96303,305276;162511,395654;278878,357495;363143,289209;341073,160672;270852,180756;268846,174730;339067,92386;234739,285192;206650,178747;226713,156655;214675,104436;206650,160672;86271,182764;162511,190798;144454,178747;148467,212890;86271,182764;144454,226949;104328,257075;144454,253058;30094,271134;174549,295234;144454,341428;186587,301260;102322,393646;200631,307285;224707,305276;232732,303268;248783,305276;220694,443856;260821,297243;306966,313310;274865,277159;335055,287201;367156,271134;288909,257075;335055,222932;290916,212890;290916,206865;401263,230966" o:connectangles="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3268132;top:2150251;height:465949;width:423333;" fillcolor="#3C3C3B" filled="t" stroked="f" coordsize="211,232" o:gfxdata="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P1JvQAA&#10;ANwAAAAPAAAAAAAAAAEAIAAAACIAAABkcnMvZG93bnJldi54bWxQSwECFAAUAAAACACHTuJAMy8F&#10;njsAAAA5AAAAEAAAAAAAAAABACAAAAAMAQAAZHJzL3NoYXBleG1sLnhtbFBLBQYAAAAABgAGAFsB&#10;AAC2AwAAAAA=&#10;" path="m210,120c208,98,186,91,166,93c185,81,204,62,186,44c168,26,145,41,129,58c131,47,132,35,127,24c121,10,105,0,89,6c69,13,69,38,77,58c61,44,40,33,25,52c11,70,27,92,46,103c25,103,2,109,3,130c5,143,19,151,31,153c37,154,43,153,48,152c44,156,41,161,38,166c33,179,34,195,45,204c60,215,72,209,81,197c81,199,81,202,82,204c85,219,99,232,116,231c141,229,144,201,139,178c145,185,151,192,159,195c171,201,187,199,194,187c205,169,196,154,181,144c197,143,211,136,210,120xm169,46c191,49,182,71,170,80c162,87,153,92,143,95c142,95,141,96,141,96c139,94,137,92,135,90c141,87,147,81,148,74c149,71,145,70,144,73c142,79,139,83,134,87c133,87,133,88,133,88c129,85,125,83,121,81c132,64,145,44,169,46xm103,89c116,88,131,90,136,105c141,120,132,138,117,142c102,147,83,140,80,123c78,109,88,94,101,89c102,89,102,89,103,89xm84,21c92,11,100,10,108,18c131,31,121,58,113,78c113,79,113,79,113,80c111,80,109,80,107,81c110,71,111,61,107,52c106,49,102,52,103,54c104,63,105,71,103,79c103,80,103,80,103,80c92,72,86,59,83,47c80,38,80,29,84,21xm43,91c32,81,19,57,43,52c64,47,79,73,93,85c88,87,84,90,81,95c78,88,71,83,64,81c63,81,62,83,64,83c67,85,70,86,72,89c75,91,76,94,78,97c78,97,79,97,79,97c77,100,75,103,74,106c74,106,73,106,73,106c71,105,69,105,67,104c58,101,51,97,43,91xm15,135c0,109,60,111,71,113c71,113,72,113,72,113c72,116,72,118,72,120c69,120,65,120,63,121c58,122,54,124,52,128c51,129,52,130,53,130c57,128,60,126,64,125c67,125,69,126,72,126c72,129,73,132,74,134c71,136,68,138,65,139c49,145,25,151,15,135xm51,196c26,176,64,149,79,140c81,143,84,145,87,147c84,148,81,151,79,153c75,158,72,164,69,169c69,171,71,171,72,170c75,166,78,161,81,157c83,156,85,154,87,153c89,152,92,151,93,150c94,150,94,150,95,150c89,160,84,170,82,181c74,195,63,205,51,196xm110,221c87,219,87,198,92,179c96,170,99,160,100,153c100,153,100,153,100,152c100,152,100,152,100,152c104,152,108,152,112,152c110,161,112,170,118,176c120,178,123,176,121,174c117,167,115,159,116,151c119,151,121,150,123,149c123,150,123,150,123,151c123,151,123,151,124,152c124,152,124,152,124,152c124,153,125,155,126,157c135,178,141,225,110,221xm189,176c184,196,162,190,152,179c143,170,137,158,130,148c130,147,129,147,128,146c130,145,132,143,134,142c137,149,145,155,153,156c156,156,156,152,154,151c146,149,142,145,138,139c138,139,137,139,137,138c139,137,140,135,141,133c141,134,141,134,142,134c147,138,157,142,167,143c180,150,192,161,189,176xm198,129c193,133,189,135,183,135c179,135,175,135,171,135c161,134,153,130,145,128c144,128,144,128,144,128c145,125,146,121,146,118c153,121,163,121,169,116c172,114,170,110,167,111c160,114,155,115,147,114c147,114,146,114,146,114c146,111,146,109,145,106c145,106,145,105,144,104c145,104,145,104,145,103c145,103,145,103,145,103c145,104,146,104,146,103c155,100,165,98,174,100c182,101,197,106,200,115l198,129xe">
                  <v:path o:connectlocs="373175,88369;178562,12050;92290,206865;96303,305276;162511,395654;278878,357495;363143,289209;341073,160672;270852,180756;268846,174730;339067,92386;234739,285192;206650,178747;226713,156655;214675,104436;206650,160672;86271,182764;162511,190798;144454,178747;148467,212890;86271,182764;144454,226949;104328,257075;144454,253058;30094,271134;174549,295234;144454,341428;186587,301260;102322,393646;200631,307285;224707,305276;232732,303268;248783,305276;220694,443856;260821,297243;306966,313310;274865,277159;335055,287201;367156,271134;288909,257075;335055,222932;290916,212890;290916,206865;401263,230966" o:connectangles="0,0,0,0,0,0,0,0,0,0,0,0,0,0,0,0,0,0,0,0,0,0,0,0,0,0,0,0,0,0,0,0,0,0,0,0,0,0,0,0,0,0,0,0"/>
                  <v:fill on="t" focussize="0,0"/>
                  <v:stroke on="f"/>
                  <v:imagedata o:title=""/>
                  <o:lock v:ext="edit" aspectratio="f"/>
                </v:shape>
              </v:group>
            </w:pict>
          </mc:Fallback>
        </mc:AlternateContent>
      </w:r>
      <w:r>
        <mc:AlternateContent>
          <mc:Choice Requires="wps">
            <w:drawing>
              <wp:anchor distT="0" distB="0" distL="114300" distR="114300" simplePos="0" relativeHeight="251624448"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124" name="稻壳儿春秋广告/盗版必究        原创来源：http://chn.docer.com/works?userid=199329941#!/work_time"/>
                <wp:cNvGraphicFramePr/>
                <a:graphic xmlns:a="http://schemas.openxmlformats.org/drawingml/2006/main">
                  <a:graphicData uri="http://schemas.microsoft.com/office/word/2010/wordprocessingShape">
                    <wps:wsp>
                      <wps:cNvSpPr/>
                      <wps:spPr>
                        <a:xfrm>
                          <a:off x="635" y="0"/>
                          <a:ext cx="7559675" cy="10692130"/>
                        </a:xfrm>
                        <a:prstGeom prst="rect">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624448;v-text-anchor:middle;mso-width-relative:page;mso-height-relative:page;" fillcolor="#F6F6F6" filled="t" stroked="f" coordsize="21600,21600" o:gfxdata="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1RkHeAAAADwEAAA8AAAAAAAAAAQAgAAAAIgAAAGRycy9kb3ducmV2LnhtbFBLAQIUABQAAAAI&#10;AIdO4kC1EAiAWQIAADQEAAAOAAAAAAAAAAEAIAAAAC0BAABkcnMvZTJvRG9jLnhtbFBLBQYAAAAA&#10;BgAGAFkBAAD4BQAAAAA=&#10;">
                <v:fill on="t" focussize="0,0"/>
                <v:stroke on="f" weight="1pt" miterlimit="8" joinstyle="miter"/>
                <v:imagedata o:title=""/>
                <o:lock v:ext="edit" aspectratio="f"/>
              </v:rect>
            </w:pict>
          </mc:Fallback>
        </mc:AlternateContent>
      </w:r>
      <w:bookmarkStart w:id="0" w:name="_GoBack"/>
      <w:bookmarkEnd w:id="0"/>
      <w:r>
        <mc:AlternateContent>
          <mc:Choice Requires="wps">
            <w:drawing>
              <wp:anchor distT="0" distB="0" distL="114300" distR="114300" simplePos="0" relativeHeight="251656192" behindDoc="0" locked="0" layoutInCell="1" allowOverlap="1">
                <wp:simplePos x="0" y="0"/>
                <wp:positionH relativeFrom="column">
                  <wp:posOffset>-499745</wp:posOffset>
                </wp:positionH>
                <wp:positionV relativeFrom="paragraph">
                  <wp:posOffset>7194550</wp:posOffset>
                </wp:positionV>
                <wp:extent cx="2762885" cy="702310"/>
                <wp:effectExtent l="0" t="0" r="0" b="0"/>
                <wp:wrapNone/>
                <wp:docPr id="199"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643255" y="8108950"/>
                          <a:ext cx="2762885" cy="702310"/>
                        </a:xfrm>
                        <a:prstGeom prst="rect">
                          <a:avLst/>
                        </a:prstGeom>
                        <a:noFill/>
                        <a:effectLst/>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39.35pt;margin-top:566.5pt;height:55.3pt;width:217.55pt;z-index:251656192;mso-width-relative:page;mso-height-relative:page;" filled="f" stroked="f" coordsize="21600,21600" o:gfxdata="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WUs+73QAAAA0BAAAPAAAAAAAAAAEAIAAAACIAAABkcnMvZG93&#10;bnJldi54bWxQSwECFAAUAAAACACHTuJAhIhPgDQCAADnAwAADgAAAAAAAAABACAAAAAsAQAAZHJz&#10;L2Uyb0RvYy54bWxQSwUGAAAAAAYABgBZAQAA0gU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55168" behindDoc="0" locked="0" layoutInCell="1" allowOverlap="1">
                <wp:simplePos x="0" y="0"/>
                <wp:positionH relativeFrom="column">
                  <wp:posOffset>317500</wp:posOffset>
                </wp:positionH>
                <wp:positionV relativeFrom="paragraph">
                  <wp:posOffset>6825615</wp:posOffset>
                </wp:positionV>
                <wp:extent cx="1128395" cy="396240"/>
                <wp:effectExtent l="0" t="0" r="0" b="0"/>
                <wp:wrapNone/>
                <wp:docPr id="198"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1460500" y="7740015"/>
                          <a:ext cx="1128395" cy="396240"/>
                        </a:xfrm>
                        <a:prstGeom prst="rect">
                          <a:avLst/>
                        </a:prstGeom>
                        <a:noFill/>
                        <a:effectLst/>
                      </wps:spPr>
                      <wps:txbx>
                        <w:txbxContent>
                          <w:p>
                            <w:pPr>
                              <w:pStyle w:val="2"/>
                              <w:spacing w:line="480" w:lineRule="exact"/>
                              <w:jc w:val="center"/>
                            </w:pPr>
                            <w:r>
                              <w:rPr>
                                <w:rFonts w:ascii="方正硬笔楷书简体" w:eastAsia="方正硬笔楷书简体" w:hAnsiTheme="minorBidi"/>
                                <w:color w:val="222221"/>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25pt;margin-top:537.45pt;height:31.2pt;width:88.85pt;z-index:251655168;mso-width-relative:page;mso-height-relative:page;" filled="f" stroked="f" coordsize="21600,21600" o:gfxdata="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78iT49wAAAAMAQAADwAAAAAAAAABACAAAAAiAAAAZHJzL2Rv&#10;d25yZXYueG1sUEsBAhQAFAAAAAgAh07iQC+Wv1s2AgAA6AMAAA4AAAAAAAAAAQAgAAAAKwEAAGRy&#10;cy9lMm9Eb2MueG1sUEsFBgAAAAAGAAYAWQEAANMFA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29"/>
                          <w:szCs w:val="29"/>
                        </w:rPr>
                        <w:t>添加标题</w:t>
                      </w:r>
                    </w:p>
                  </w:txbxContent>
                </v:textbox>
              </v:shape>
            </w:pict>
          </mc:Fallback>
        </mc:AlternateContent>
      </w:r>
      <w:r>
        <mc:AlternateContent>
          <mc:Choice Requires="wps">
            <w:drawing>
              <wp:anchor distT="0" distB="0" distL="114300" distR="114300" simplePos="0" relativeHeight="251654144" behindDoc="0" locked="0" layoutInCell="1" allowOverlap="1">
                <wp:simplePos x="0" y="0"/>
                <wp:positionH relativeFrom="column">
                  <wp:posOffset>3012440</wp:posOffset>
                </wp:positionH>
                <wp:positionV relativeFrom="paragraph">
                  <wp:posOffset>7194550</wp:posOffset>
                </wp:positionV>
                <wp:extent cx="2762885" cy="702310"/>
                <wp:effectExtent l="0" t="0" r="0" b="0"/>
                <wp:wrapNone/>
                <wp:docPr id="197"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4155440" y="8108950"/>
                          <a:ext cx="2762885" cy="702310"/>
                        </a:xfrm>
                        <a:prstGeom prst="rect">
                          <a:avLst/>
                        </a:prstGeom>
                        <a:noFill/>
                        <a:effectLst/>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237.2pt;margin-top:566.5pt;height:55.3pt;width:217.55pt;z-index:251654144;mso-width-relative:page;mso-height-relative:page;" filled="f" stroked="f" coordsize="21600,21600" o:gfxdata="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RezTdAAAADQEAAA8AAAAAAAAAAQAgAAAAIgAAAGRycy9k&#10;b3ducmV2LnhtbFBLAQIUABQAAAAIAIdO4kDdE7h3NgIAAOgDAAAOAAAAAAAAAAEAIAAAACwBAABk&#10;cnMvZTJvRG9jLnhtbFBLBQYAAAAABgAGAFkBAADUBQ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53120" behindDoc="0" locked="0" layoutInCell="1" allowOverlap="1">
                <wp:simplePos x="0" y="0"/>
                <wp:positionH relativeFrom="column">
                  <wp:posOffset>3829050</wp:posOffset>
                </wp:positionH>
                <wp:positionV relativeFrom="paragraph">
                  <wp:posOffset>6825615</wp:posOffset>
                </wp:positionV>
                <wp:extent cx="1128395" cy="396240"/>
                <wp:effectExtent l="0" t="0" r="0" b="0"/>
                <wp:wrapNone/>
                <wp:docPr id="196"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4972050" y="7740015"/>
                          <a:ext cx="1128395" cy="396240"/>
                        </a:xfrm>
                        <a:prstGeom prst="rect">
                          <a:avLst/>
                        </a:prstGeom>
                        <a:noFill/>
                        <a:effectLst/>
                      </wps:spPr>
                      <wps:txbx>
                        <w:txbxContent>
                          <w:p>
                            <w:pPr>
                              <w:pStyle w:val="2"/>
                              <w:spacing w:line="480" w:lineRule="exact"/>
                              <w:jc w:val="center"/>
                            </w:pPr>
                            <w:r>
                              <w:rPr>
                                <w:rFonts w:ascii="方正硬笔楷书简体" w:eastAsia="方正硬笔楷书简体" w:hAnsiTheme="minorBidi"/>
                                <w:color w:val="222221"/>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301.5pt;margin-top:537.45pt;height:31.2pt;width:88.85pt;z-index:251653120;mso-width-relative:page;mso-height-relative:page;" filled="f" stroked="f" coordsize="21600,21600" o:gfxdata="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uEm7LcAAAADQEAAA8AAAAAAAAAAQAgAAAAIgAAAGRycy9k&#10;b3ducmV2LnhtbFBLAQIUABQAAAAIAIdO4kCvCFC3NwIAAOgDAAAOAAAAAAAAAAEAIAAAACsBAABk&#10;cnMvZTJvRG9jLnhtbFBLBQYAAAAABgAGAFkBAADUBQ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29"/>
                          <w:szCs w:val="29"/>
                        </w:rPr>
                        <w:t>添加标题</w:t>
                      </w:r>
                    </w:p>
                  </w:txbxContent>
                </v:textbox>
              </v:shape>
            </w:pict>
          </mc:Fallback>
        </mc:AlternateContent>
      </w:r>
      <w:r>
        <mc:AlternateContent>
          <mc:Choice Requires="wps">
            <w:drawing>
              <wp:anchor distT="0" distB="0" distL="114300" distR="114300" simplePos="0" relativeHeight="251652096" behindDoc="0" locked="0" layoutInCell="1" allowOverlap="1">
                <wp:simplePos x="0" y="0"/>
                <wp:positionH relativeFrom="column">
                  <wp:posOffset>1256030</wp:posOffset>
                </wp:positionH>
                <wp:positionV relativeFrom="paragraph">
                  <wp:posOffset>1913255</wp:posOffset>
                </wp:positionV>
                <wp:extent cx="2762885" cy="702310"/>
                <wp:effectExtent l="0" t="0" r="0" b="0"/>
                <wp:wrapNone/>
                <wp:docPr id="195"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2399030" y="2827655"/>
                          <a:ext cx="2762885" cy="702310"/>
                        </a:xfrm>
                        <a:prstGeom prst="rect">
                          <a:avLst/>
                        </a:prstGeom>
                        <a:noFill/>
                        <a:effectLst/>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98.9pt;margin-top:150.65pt;height:55.3pt;width:217.55pt;z-index:251652096;mso-width-relative:page;mso-height-relative:page;" filled="f" stroked="f" coordsize="21600,21600" o:gfxdata="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r4D3jbAAAACwEAAA8AAAAAAAAAAQAgAAAAIgAAAGRycy9kb3du&#10;cmV2LnhtbFBLAQIUABQAAAAIAIdO4kDkaYnGNQIAAOgDAAAOAAAAAAAAAAEAIAAAACoBAABkcnMv&#10;ZTJvRG9jLnhtbFBLBQYAAAAABgAGAFkBAADRBQ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51072" behindDoc="0" locked="0" layoutInCell="1" allowOverlap="1">
                <wp:simplePos x="0" y="0"/>
                <wp:positionH relativeFrom="column">
                  <wp:posOffset>2073275</wp:posOffset>
                </wp:positionH>
                <wp:positionV relativeFrom="paragraph">
                  <wp:posOffset>1543685</wp:posOffset>
                </wp:positionV>
                <wp:extent cx="1128395" cy="396240"/>
                <wp:effectExtent l="0" t="0" r="0" b="0"/>
                <wp:wrapNone/>
                <wp:docPr id="194"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3216275" y="2458085"/>
                          <a:ext cx="1128395" cy="396240"/>
                        </a:xfrm>
                        <a:prstGeom prst="rect">
                          <a:avLst/>
                        </a:prstGeom>
                        <a:noFill/>
                        <a:effectLst/>
                      </wps:spPr>
                      <wps:txbx>
                        <w:txbxContent>
                          <w:p>
                            <w:pPr>
                              <w:pStyle w:val="2"/>
                              <w:spacing w:line="480" w:lineRule="exact"/>
                              <w:jc w:val="center"/>
                            </w:pPr>
                            <w:r>
                              <w:rPr>
                                <w:rFonts w:ascii="方正硬笔楷书简体" w:eastAsia="方正硬笔楷书简体" w:hAnsiTheme="minorBidi"/>
                                <w:color w:val="222221"/>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163.25pt;margin-top:121.55pt;height:31.2pt;width:88.85pt;z-index:251651072;mso-width-relative:page;mso-height-relative:page;" filled="f" stroked="f" coordsize="21600,21600" o:gfxdata="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s1/V+2wAAAAsBAAAPAAAAAAAAAAEAIAAAACIAAABkcnMvZG93&#10;bnJldi54bWxQSwECFAAUAAAACACHTuJAnbPOmzYCAADoAwAADgAAAAAAAAABACAAAAAqAQAAZHJz&#10;L2Uyb0RvYy54bWxQSwUGAAAAAAYABgBZAQAA0gU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29"/>
                          <w:szCs w:val="29"/>
                        </w:rPr>
                        <w:t>添加标题</w:t>
                      </w:r>
                    </w:p>
                  </w:txbxContent>
                </v:textbox>
              </v:shape>
            </w:pict>
          </mc:Fallback>
        </mc:AlternateContent>
      </w:r>
      <w:r>
        <mc:AlternateContent>
          <mc:Choice Requires="wpg">
            <w:drawing>
              <wp:anchor distT="0" distB="0" distL="114300" distR="114300" simplePos="0" relativeHeight="251650048" behindDoc="0" locked="0" layoutInCell="1" allowOverlap="1">
                <wp:simplePos x="0" y="0"/>
                <wp:positionH relativeFrom="column">
                  <wp:posOffset>3209290</wp:posOffset>
                </wp:positionH>
                <wp:positionV relativeFrom="paragraph">
                  <wp:posOffset>5182235</wp:posOffset>
                </wp:positionV>
                <wp:extent cx="742950" cy="669925"/>
                <wp:effectExtent l="0" t="0" r="2540" b="0"/>
                <wp:wrapNone/>
                <wp:docPr id="190" name="组合 27"/>
                <wp:cNvGraphicFramePr/>
                <a:graphic xmlns:a="http://schemas.openxmlformats.org/drawingml/2006/main">
                  <a:graphicData uri="http://schemas.microsoft.com/office/word/2010/wordprocessingGroup">
                    <wpg:wgp>
                      <wpg:cNvGrpSpPr/>
                      <wpg:grpSpPr>
                        <a:xfrm>
                          <a:off x="0" y="0"/>
                          <a:ext cx="742950" cy="669925"/>
                          <a:chOff x="8940801" y="2224089"/>
                          <a:chExt cx="1095375" cy="987425"/>
                        </a:xfrm>
                        <a:solidFill>
                          <a:srgbClr val="3C3C3B"/>
                        </a:solidFill>
                      </wpg:grpSpPr>
                      <wps:wsp>
                        <wps:cNvPr id="191" name="稻壳儿春秋广告/盗版必究        原创来源：http://chn.docer.com/works?userid=199329941#!/work_time"/>
                        <wps:cNvSpPr>
                          <a:spLocks noEditPoints="1"/>
                        </wps:cNvSpPr>
                        <wps:spPr bwMode="auto">
                          <a:xfrm>
                            <a:off x="8940801" y="2224089"/>
                            <a:ext cx="1095375" cy="987425"/>
                          </a:xfrm>
                          <a:custGeom>
                            <a:avLst/>
                            <a:gdLst>
                              <a:gd name="T0" fmla="*/ 420 w 428"/>
                              <a:gd name="T1" fmla="*/ 2 h 385"/>
                              <a:gd name="T2" fmla="*/ 217 w 428"/>
                              <a:gd name="T3" fmla="*/ 94 h 385"/>
                              <a:gd name="T4" fmla="*/ 4 w 428"/>
                              <a:gd name="T5" fmla="*/ 198 h 385"/>
                              <a:gd name="T6" fmla="*/ 6 w 428"/>
                              <a:gd name="T7" fmla="*/ 209 h 385"/>
                              <a:gd name="T8" fmla="*/ 144 w 428"/>
                              <a:gd name="T9" fmla="*/ 236 h 385"/>
                              <a:gd name="T10" fmla="*/ 144 w 428"/>
                              <a:gd name="T11" fmla="*/ 377 h 385"/>
                              <a:gd name="T12" fmla="*/ 156 w 428"/>
                              <a:gd name="T13" fmla="*/ 380 h 385"/>
                              <a:gd name="T14" fmla="*/ 230 w 428"/>
                              <a:gd name="T15" fmla="*/ 277 h 385"/>
                              <a:gd name="T16" fmla="*/ 338 w 428"/>
                              <a:gd name="T17" fmla="*/ 345 h 385"/>
                              <a:gd name="T18" fmla="*/ 346 w 428"/>
                              <a:gd name="T19" fmla="*/ 341 h 385"/>
                              <a:gd name="T20" fmla="*/ 384 w 428"/>
                              <a:gd name="T21" fmla="*/ 176 h 385"/>
                              <a:gd name="T22" fmla="*/ 427 w 428"/>
                              <a:gd name="T23" fmla="*/ 9 h 385"/>
                              <a:gd name="T24" fmla="*/ 420 w 428"/>
                              <a:gd name="T25" fmla="*/ 2 h 385"/>
                              <a:gd name="T26" fmla="*/ 185 w 428"/>
                              <a:gd name="T27" fmla="*/ 238 h 385"/>
                              <a:gd name="T28" fmla="*/ 182 w 428"/>
                              <a:gd name="T29" fmla="*/ 243 h 385"/>
                              <a:gd name="T30" fmla="*/ 176 w 428"/>
                              <a:gd name="T31" fmla="*/ 259 h 385"/>
                              <a:gd name="T32" fmla="*/ 156 w 428"/>
                              <a:gd name="T33" fmla="*/ 345 h 385"/>
                              <a:gd name="T34" fmla="*/ 156 w 428"/>
                              <a:gd name="T35" fmla="*/ 232 h 385"/>
                              <a:gd name="T36" fmla="*/ 375 w 428"/>
                              <a:gd name="T37" fmla="*/ 50 h 385"/>
                              <a:gd name="T38" fmla="*/ 242 w 428"/>
                              <a:gd name="T39" fmla="*/ 181 h 385"/>
                              <a:gd name="T40" fmla="*/ 201 w 428"/>
                              <a:gd name="T41" fmla="*/ 221 h 385"/>
                              <a:gd name="T42" fmla="*/ 185 w 428"/>
                              <a:gd name="T43" fmla="*/ 238 h 385"/>
                              <a:gd name="T44" fmla="*/ 390 w 428"/>
                              <a:gd name="T45" fmla="*/ 27 h 385"/>
                              <a:gd name="T46" fmla="*/ 150 w 428"/>
                              <a:gd name="T47" fmla="*/ 226 h 385"/>
                              <a:gd name="T48" fmla="*/ 27 w 428"/>
                              <a:gd name="T49" fmla="*/ 200 h 385"/>
                              <a:gd name="T50" fmla="*/ 217 w 428"/>
                              <a:gd name="T51" fmla="*/ 108 h 385"/>
                              <a:gd name="T52" fmla="*/ 390 w 428"/>
                              <a:gd name="T53" fmla="*/ 27 h 385"/>
                              <a:gd name="T54" fmla="*/ 165 w 428"/>
                              <a:gd name="T55" fmla="*/ 345 h 385"/>
                              <a:gd name="T56" fmla="*/ 183 w 428"/>
                              <a:gd name="T57" fmla="*/ 269 h 385"/>
                              <a:gd name="T58" fmla="*/ 188 w 428"/>
                              <a:gd name="T59" fmla="*/ 251 h 385"/>
                              <a:gd name="T60" fmla="*/ 220 w 428"/>
                              <a:gd name="T61" fmla="*/ 270 h 385"/>
                              <a:gd name="T62" fmla="*/ 165 w 428"/>
                              <a:gd name="T63" fmla="*/ 345 h 385"/>
                              <a:gd name="T64" fmla="*/ 373 w 428"/>
                              <a:gd name="T65" fmla="*/ 173 h 385"/>
                              <a:gd name="T66" fmla="*/ 336 w 428"/>
                              <a:gd name="T67" fmla="*/ 329 h 385"/>
                              <a:gd name="T68" fmla="*/ 194 w 428"/>
                              <a:gd name="T69" fmla="*/ 241 h 385"/>
                              <a:gd name="T70" fmla="*/ 195 w 428"/>
                              <a:gd name="T71" fmla="*/ 239 h 385"/>
                              <a:gd name="T72" fmla="*/ 214 w 428"/>
                              <a:gd name="T73" fmla="*/ 221 h 385"/>
                              <a:gd name="T74" fmla="*/ 256 w 428"/>
                              <a:gd name="T75" fmla="*/ 180 h 385"/>
                              <a:gd name="T76" fmla="*/ 411 w 428"/>
                              <a:gd name="T77" fmla="*/ 27 h 385"/>
                              <a:gd name="T78" fmla="*/ 373 w 428"/>
                              <a:gd name="T79" fmla="*/ 173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28" h="385">
                                <a:moveTo>
                                  <a:pt x="420" y="2"/>
                                </a:moveTo>
                                <a:cubicBezTo>
                                  <a:pt x="350" y="28"/>
                                  <a:pt x="285" y="63"/>
                                  <a:pt x="217" y="94"/>
                                </a:cubicBezTo>
                                <a:cubicBezTo>
                                  <a:pt x="146" y="127"/>
                                  <a:pt x="75" y="164"/>
                                  <a:pt x="4" y="198"/>
                                </a:cubicBezTo>
                                <a:cubicBezTo>
                                  <a:pt x="0" y="200"/>
                                  <a:pt x="1" y="208"/>
                                  <a:pt x="6" y="209"/>
                                </a:cubicBezTo>
                                <a:cubicBezTo>
                                  <a:pt x="52" y="216"/>
                                  <a:pt x="98" y="226"/>
                                  <a:pt x="144" y="236"/>
                                </a:cubicBezTo>
                                <a:cubicBezTo>
                                  <a:pt x="145" y="283"/>
                                  <a:pt x="144" y="330"/>
                                  <a:pt x="144" y="377"/>
                                </a:cubicBezTo>
                                <a:cubicBezTo>
                                  <a:pt x="144" y="383"/>
                                  <a:pt x="152" y="385"/>
                                  <a:pt x="156" y="380"/>
                                </a:cubicBezTo>
                                <a:cubicBezTo>
                                  <a:pt x="180" y="345"/>
                                  <a:pt x="204" y="310"/>
                                  <a:pt x="230" y="277"/>
                                </a:cubicBezTo>
                                <a:cubicBezTo>
                                  <a:pt x="267" y="298"/>
                                  <a:pt x="303" y="320"/>
                                  <a:pt x="338" y="345"/>
                                </a:cubicBezTo>
                                <a:cubicBezTo>
                                  <a:pt x="341" y="347"/>
                                  <a:pt x="346" y="345"/>
                                  <a:pt x="346" y="341"/>
                                </a:cubicBezTo>
                                <a:cubicBezTo>
                                  <a:pt x="357" y="285"/>
                                  <a:pt x="368" y="231"/>
                                  <a:pt x="384" y="176"/>
                                </a:cubicBezTo>
                                <a:cubicBezTo>
                                  <a:pt x="400" y="121"/>
                                  <a:pt x="415" y="65"/>
                                  <a:pt x="427" y="9"/>
                                </a:cubicBezTo>
                                <a:cubicBezTo>
                                  <a:pt x="428" y="5"/>
                                  <a:pt x="424" y="0"/>
                                  <a:pt x="420" y="2"/>
                                </a:cubicBezTo>
                                <a:close/>
                                <a:moveTo>
                                  <a:pt x="185" y="238"/>
                                </a:moveTo>
                                <a:cubicBezTo>
                                  <a:pt x="183" y="239"/>
                                  <a:pt x="182" y="241"/>
                                  <a:pt x="182" y="243"/>
                                </a:cubicBezTo>
                                <a:cubicBezTo>
                                  <a:pt x="180" y="248"/>
                                  <a:pt x="178" y="253"/>
                                  <a:pt x="176" y="259"/>
                                </a:cubicBezTo>
                                <a:cubicBezTo>
                                  <a:pt x="169" y="288"/>
                                  <a:pt x="164" y="317"/>
                                  <a:pt x="156" y="345"/>
                                </a:cubicBezTo>
                                <a:cubicBezTo>
                                  <a:pt x="156" y="308"/>
                                  <a:pt x="157" y="270"/>
                                  <a:pt x="156" y="232"/>
                                </a:cubicBezTo>
                                <a:cubicBezTo>
                                  <a:pt x="227" y="170"/>
                                  <a:pt x="301" y="109"/>
                                  <a:pt x="375" y="50"/>
                                </a:cubicBezTo>
                                <a:cubicBezTo>
                                  <a:pt x="331" y="93"/>
                                  <a:pt x="286" y="137"/>
                                  <a:pt x="242" y="181"/>
                                </a:cubicBezTo>
                                <a:cubicBezTo>
                                  <a:pt x="228" y="194"/>
                                  <a:pt x="214" y="208"/>
                                  <a:pt x="201" y="221"/>
                                </a:cubicBezTo>
                                <a:cubicBezTo>
                                  <a:pt x="194" y="228"/>
                                  <a:pt x="189" y="233"/>
                                  <a:pt x="185" y="238"/>
                                </a:cubicBezTo>
                                <a:close/>
                                <a:moveTo>
                                  <a:pt x="390" y="27"/>
                                </a:moveTo>
                                <a:cubicBezTo>
                                  <a:pt x="308" y="91"/>
                                  <a:pt x="228" y="157"/>
                                  <a:pt x="150" y="226"/>
                                </a:cubicBezTo>
                                <a:cubicBezTo>
                                  <a:pt x="109" y="216"/>
                                  <a:pt x="69" y="207"/>
                                  <a:pt x="27" y="200"/>
                                </a:cubicBezTo>
                                <a:cubicBezTo>
                                  <a:pt x="90" y="169"/>
                                  <a:pt x="153" y="137"/>
                                  <a:pt x="217" y="108"/>
                                </a:cubicBezTo>
                                <a:cubicBezTo>
                                  <a:pt x="275" y="81"/>
                                  <a:pt x="331" y="51"/>
                                  <a:pt x="390" y="27"/>
                                </a:cubicBezTo>
                                <a:close/>
                                <a:moveTo>
                                  <a:pt x="165" y="345"/>
                                </a:moveTo>
                                <a:cubicBezTo>
                                  <a:pt x="172" y="320"/>
                                  <a:pt x="177" y="294"/>
                                  <a:pt x="183" y="269"/>
                                </a:cubicBezTo>
                                <a:cubicBezTo>
                                  <a:pt x="185" y="263"/>
                                  <a:pt x="186" y="257"/>
                                  <a:pt x="188" y="251"/>
                                </a:cubicBezTo>
                                <a:cubicBezTo>
                                  <a:pt x="199" y="258"/>
                                  <a:pt x="210" y="264"/>
                                  <a:pt x="220" y="270"/>
                                </a:cubicBezTo>
                                <a:cubicBezTo>
                                  <a:pt x="201" y="295"/>
                                  <a:pt x="183" y="320"/>
                                  <a:pt x="165" y="345"/>
                                </a:cubicBezTo>
                                <a:close/>
                                <a:moveTo>
                                  <a:pt x="373" y="173"/>
                                </a:moveTo>
                                <a:cubicBezTo>
                                  <a:pt x="358" y="225"/>
                                  <a:pt x="347" y="276"/>
                                  <a:pt x="336" y="329"/>
                                </a:cubicBezTo>
                                <a:cubicBezTo>
                                  <a:pt x="291" y="298"/>
                                  <a:pt x="242" y="270"/>
                                  <a:pt x="194" y="241"/>
                                </a:cubicBezTo>
                                <a:cubicBezTo>
                                  <a:pt x="195" y="240"/>
                                  <a:pt x="195" y="240"/>
                                  <a:pt x="195" y="239"/>
                                </a:cubicBezTo>
                                <a:cubicBezTo>
                                  <a:pt x="201" y="233"/>
                                  <a:pt x="208" y="227"/>
                                  <a:pt x="214" y="221"/>
                                </a:cubicBezTo>
                                <a:cubicBezTo>
                                  <a:pt x="228" y="207"/>
                                  <a:pt x="242" y="194"/>
                                  <a:pt x="256" y="180"/>
                                </a:cubicBezTo>
                                <a:cubicBezTo>
                                  <a:pt x="307" y="129"/>
                                  <a:pt x="359" y="78"/>
                                  <a:pt x="411" y="27"/>
                                </a:cubicBezTo>
                                <a:cubicBezTo>
                                  <a:pt x="400" y="76"/>
                                  <a:pt x="386" y="124"/>
                                  <a:pt x="373" y="173"/>
                                </a:cubicBezTo>
                                <a:close/>
                              </a:path>
                            </a:pathLst>
                          </a:custGeom>
                          <a:grpFill/>
                          <a:ln>
                            <a:noFill/>
                          </a:ln>
                        </wps:spPr>
                        <wps:bodyPr vert="horz" wrap="square" lIns="91440" tIns="45720" rIns="91440" bIns="45720" numCol="1" anchor="t" anchorCtr="0" compatLnSpc="1"/>
                      </wps:wsp>
                      <wps:wsp>
                        <wps:cNvPr id="192" name="稻壳儿春秋广告/盗版必究        原创来源：http://chn.docer.com/works?userid=199329941#!/work_time"/>
                        <wps:cNvSpPr/>
                        <wps:spPr bwMode="auto">
                          <a:xfrm>
                            <a:off x="9194801" y="2641601"/>
                            <a:ext cx="147638" cy="95250"/>
                          </a:xfrm>
                          <a:custGeom>
                            <a:avLst/>
                            <a:gdLst>
                              <a:gd name="T0" fmla="*/ 10 w 58"/>
                              <a:gd name="T1" fmla="*/ 34 h 37"/>
                              <a:gd name="T2" fmla="*/ 53 w 58"/>
                              <a:gd name="T3" fmla="*/ 10 h 37"/>
                              <a:gd name="T4" fmla="*/ 49 w 58"/>
                              <a:gd name="T5" fmla="*/ 2 h 37"/>
                              <a:gd name="T6" fmla="*/ 5 w 58"/>
                              <a:gd name="T7" fmla="*/ 26 h 37"/>
                              <a:gd name="T8" fmla="*/ 10 w 58"/>
                              <a:gd name="T9" fmla="*/ 34 h 37"/>
                            </a:gdLst>
                            <a:ahLst/>
                            <a:cxnLst>
                              <a:cxn ang="0">
                                <a:pos x="T0" y="T1"/>
                              </a:cxn>
                              <a:cxn ang="0">
                                <a:pos x="T2" y="T3"/>
                              </a:cxn>
                              <a:cxn ang="0">
                                <a:pos x="T4" y="T5"/>
                              </a:cxn>
                              <a:cxn ang="0">
                                <a:pos x="T6" y="T7"/>
                              </a:cxn>
                              <a:cxn ang="0">
                                <a:pos x="T8" y="T9"/>
                              </a:cxn>
                            </a:cxnLst>
                            <a:rect l="0" t="0" r="r" b="b"/>
                            <a:pathLst>
                              <a:path w="58" h="37">
                                <a:moveTo>
                                  <a:pt x="10" y="34"/>
                                </a:moveTo>
                                <a:cubicBezTo>
                                  <a:pt x="24" y="26"/>
                                  <a:pt x="39" y="18"/>
                                  <a:pt x="53" y="10"/>
                                </a:cubicBezTo>
                                <a:cubicBezTo>
                                  <a:pt x="58" y="7"/>
                                  <a:pt x="54" y="0"/>
                                  <a:pt x="49" y="2"/>
                                </a:cubicBezTo>
                                <a:cubicBezTo>
                                  <a:pt x="34" y="10"/>
                                  <a:pt x="20" y="18"/>
                                  <a:pt x="5" y="26"/>
                                </a:cubicBezTo>
                                <a:cubicBezTo>
                                  <a:pt x="0" y="29"/>
                                  <a:pt x="5" y="37"/>
                                  <a:pt x="10" y="34"/>
                                </a:cubicBezTo>
                                <a:close/>
                              </a:path>
                            </a:pathLst>
                          </a:custGeom>
                          <a:grpFill/>
                          <a:ln>
                            <a:noFill/>
                          </a:ln>
                        </wps:spPr>
                        <wps:bodyPr vert="horz" wrap="square" lIns="91440" tIns="45720" rIns="91440" bIns="45720" numCol="1" anchor="t" anchorCtr="0" compatLnSpc="1"/>
                      </wps:wsp>
                      <wps:wsp>
                        <wps:cNvPr id="193" name="稻壳儿春秋广告/盗版必究        原创来源：http://chn.docer.com/works?userid=199329941#!/work_time"/>
                        <wps:cNvSpPr/>
                        <wps:spPr bwMode="auto">
                          <a:xfrm>
                            <a:off x="9258301" y="2690814"/>
                            <a:ext cx="92075" cy="61913"/>
                          </a:xfrm>
                          <a:custGeom>
                            <a:avLst/>
                            <a:gdLst>
                              <a:gd name="T0" fmla="*/ 26 w 36"/>
                              <a:gd name="T1" fmla="*/ 3 h 24"/>
                              <a:gd name="T2" fmla="*/ 6 w 36"/>
                              <a:gd name="T3" fmla="*/ 13 h 24"/>
                              <a:gd name="T4" fmla="*/ 10 w 36"/>
                              <a:gd name="T5" fmla="*/ 21 h 24"/>
                              <a:gd name="T6" fmla="*/ 30 w 36"/>
                              <a:gd name="T7" fmla="*/ 11 h 24"/>
                              <a:gd name="T8" fmla="*/ 26 w 36"/>
                              <a:gd name="T9" fmla="*/ 3 h 24"/>
                            </a:gdLst>
                            <a:ahLst/>
                            <a:cxnLst>
                              <a:cxn ang="0">
                                <a:pos x="T0" y="T1"/>
                              </a:cxn>
                              <a:cxn ang="0">
                                <a:pos x="T2" y="T3"/>
                              </a:cxn>
                              <a:cxn ang="0">
                                <a:pos x="T4" y="T5"/>
                              </a:cxn>
                              <a:cxn ang="0">
                                <a:pos x="T6" y="T7"/>
                              </a:cxn>
                              <a:cxn ang="0">
                                <a:pos x="T8" y="T9"/>
                              </a:cxn>
                            </a:cxnLst>
                            <a:rect l="0" t="0" r="r" b="b"/>
                            <a:pathLst>
                              <a:path w="36" h="24">
                                <a:moveTo>
                                  <a:pt x="26" y="3"/>
                                </a:moveTo>
                                <a:cubicBezTo>
                                  <a:pt x="19" y="6"/>
                                  <a:pt x="12" y="10"/>
                                  <a:pt x="6" y="13"/>
                                </a:cubicBezTo>
                                <a:cubicBezTo>
                                  <a:pt x="0" y="16"/>
                                  <a:pt x="5" y="24"/>
                                  <a:pt x="10" y="21"/>
                                </a:cubicBezTo>
                                <a:cubicBezTo>
                                  <a:pt x="17" y="18"/>
                                  <a:pt x="24" y="14"/>
                                  <a:pt x="30" y="11"/>
                                </a:cubicBezTo>
                                <a:cubicBezTo>
                                  <a:pt x="36" y="8"/>
                                  <a:pt x="31" y="0"/>
                                  <a:pt x="26" y="3"/>
                                </a:cubicBezTo>
                                <a:close/>
                              </a:path>
                            </a:pathLst>
                          </a:custGeom>
                          <a:grpFill/>
                          <a:ln>
                            <a:noFill/>
                          </a:ln>
                        </wps:spPr>
                        <wps:bodyPr vert="horz" wrap="square" lIns="91440" tIns="45720" rIns="91440" bIns="45720" numCol="1" anchor="t" anchorCtr="0" compatLnSpc="1"/>
                      </wps:wsp>
                    </wpg:wgp>
                  </a:graphicData>
                </a:graphic>
              </wp:anchor>
            </w:drawing>
          </mc:Choice>
          <mc:Fallback>
            <w:pict>
              <v:group id="组合 27" o:spid="_x0000_s1026" o:spt="203" style="position:absolute;left:0pt;margin-left:252.7pt;margin-top:408.05pt;height:52.75pt;width:58.5pt;z-index:251650048;mso-width-relative:page;mso-height-relative:page;" coordorigin="8940801,2224089" coordsize="1095375,987425" o:gfxdata="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">
                <o:lock v:ext="edit" aspectratio="f"/>
                <v:shape id="稻壳儿春秋广告/盗版必究        原创来源：http://chn.docer.com/works?userid=199329941#!/work_time" o:spid="_x0000_s1026" o:spt="100" style="position:absolute;left:8940801;top:2224089;height:987425;width:1095375;" filled="t" stroked="f" coordsize="428,385" o:gfxdata="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1zUa8AAAA&#10;3AAAAA8AAAAAAAAAAQAgAAAAIgAAAGRycy9kb3ducmV2LnhtbFBLAQIUABQAAAAIAIdO4kAzLwWe&#10;OwAAADkAAAAQAAAAAAAAAAEAIAAAAAsBAABkcnMvc2hhcGV4bWwueG1sUEsFBgAAAAAGAAYAWwEA&#10;ALUDAAAAAA==&#10;" path="m420,2c350,28,285,63,217,94c146,127,75,164,4,198c0,200,1,208,6,209c52,216,98,226,144,236c145,283,144,330,144,377c144,383,152,385,156,380c180,345,204,310,230,277c267,298,303,320,338,345c341,347,346,345,346,341c357,285,368,231,384,176c400,121,415,65,427,9c428,5,424,0,420,2xm185,238c183,239,182,241,182,243c180,248,178,253,176,259c169,288,164,317,156,345c156,308,157,270,156,232c227,170,301,109,375,50c331,93,286,137,242,181c228,194,214,208,201,221c194,228,189,233,185,238xm390,27c308,91,228,157,150,226c109,216,69,207,27,200c90,169,153,137,217,108c275,81,331,51,390,27xm165,345c172,320,177,294,183,269c185,263,186,257,188,251c199,258,210,264,220,270c201,295,183,320,165,345xm373,173c358,225,347,276,336,329c291,298,242,270,194,241c195,240,195,240,195,239c201,233,208,227,214,221c228,207,242,194,256,180c307,129,359,78,411,27c400,76,386,124,373,173xe">
                  <v:path o:connectlocs="1074900,5129;555365,241085;10237,507818;15355,536030;368537,605278;368537,966907;399248,974601;588636,710433;865039,884835;885513,874576;982766,451394;1092815,23082;1074900,5129;473468,610408;465790,623231;450434,664267;399248,884835;399248,595019;959732,128237;619347,464217;514416,566807;473468,610408;998122,69247;383893,579631;69100,512948;555365,276991;998122,69247;422282,884835;468349,689915;481146,643749;563043,692479;422282,884835;954614,443700;859920,843799;496501,618102;499061,612972;547687,566807;655177,461653;1051867,69247;954614,443700" o:connectangles="0,0,0,0,0,0,0,0,0,0,0,0,0,0,0,0,0,0,0,0,0,0,0,0,0,0,0,0,0,0,0,0,0,0,0,0,0,0,0,0"/>
                  <v:fill on="t" focussize="0,0"/>
                  <v:stroke on="f"/>
                  <v:imagedata o:title=""/>
                  <o:lock v:ext="edit" aspectratio="f"/>
                </v:shape>
                <v:shape id="稻壳儿春秋广告/盗版必究        原创来源：http://chn.docer.com/works?userid=199329941#!/work_time" o:spid="_x0000_s1026" o:spt="100" style="position:absolute;left:9194801;top:2641601;height:95250;width:147638;" filled="t" stroked="f" coordsize="58,37" o:gfxdata="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ovWSugAAANwA&#10;AAAPAAAAAAAAAAEAIAAAACIAAABkcnMvZG93bnJldi54bWxQSwECFAAUAAAACACHTuJAMy8FnjsA&#10;AAA5AAAAEAAAAAAAAAABACAAAAAJAQAAZHJzL3NoYXBleG1sLnhtbFBLBQYAAAAABgAGAFsBAACz&#10;AwAAAAA=&#10;" path="m10,34c24,26,39,18,53,10c58,7,54,0,49,2c34,10,20,18,5,26c0,29,5,37,10,34xe">
                  <v:path o:connectlocs="25454,87527;134910,25743;124728,5148;12727,66932;25454,87527" o:connectangles="0,0,0,0,0"/>
                  <v:fill on="t" focussize="0,0"/>
                  <v:stroke on="f"/>
                  <v:imagedata o:title=""/>
                  <o:lock v:ext="edit" aspectratio="f"/>
                </v:shape>
                <v:shape id="稻壳儿春秋广告/盗版必究        原创来源：http://chn.docer.com/works?userid=199329941#!/work_time" o:spid="_x0000_s1026" o:spt="100" style="position:absolute;left:9258301;top:2690814;height:61913;width:92075;" filled="t" stroked="f" coordsize="36,24" o:gfxdata="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5B0yvQAA&#10;ANwAAAAPAAAAAAAAAAEAIAAAACIAAABkcnMvZG93bnJldi54bWxQSwECFAAUAAAACACHTuJAMy8F&#10;njsAAAA5AAAAEAAAAAAAAAABACAAAAAMAQAAZHJzL3NoYXBleG1sLnhtbFBLBQYAAAAABgAGAFsB&#10;AAC2AwAAAAA=&#10;" path="m26,3c19,6,12,10,6,13c0,16,5,24,10,21c17,18,24,14,30,11c36,8,31,0,26,3xe">
                  <v:path o:connectlocs="66498,7739;15345,33536;25576,54173;76729,28376;66498,7739"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49024" behindDoc="0" locked="0" layoutInCell="1" allowOverlap="1">
                <wp:simplePos x="0" y="0"/>
                <wp:positionH relativeFrom="column">
                  <wp:posOffset>2262505</wp:posOffset>
                </wp:positionH>
                <wp:positionV relativeFrom="paragraph">
                  <wp:posOffset>3583305</wp:posOffset>
                </wp:positionV>
                <wp:extent cx="749300" cy="582295"/>
                <wp:effectExtent l="0" t="0" r="1270" b="13970"/>
                <wp:wrapNone/>
                <wp:docPr id="186" name="组合 23"/>
                <wp:cNvGraphicFramePr/>
                <a:graphic xmlns:a="http://schemas.openxmlformats.org/drawingml/2006/main">
                  <a:graphicData uri="http://schemas.microsoft.com/office/word/2010/wordprocessingGroup">
                    <wpg:wgp>
                      <wpg:cNvGrpSpPr/>
                      <wpg:grpSpPr>
                        <a:xfrm>
                          <a:off x="0" y="0"/>
                          <a:ext cx="749300" cy="582295"/>
                          <a:chOff x="7573964" y="2286001"/>
                          <a:chExt cx="1104900" cy="858838"/>
                        </a:xfrm>
                        <a:solidFill>
                          <a:srgbClr val="3C3C3B"/>
                        </a:solidFill>
                      </wpg:grpSpPr>
                      <wps:wsp>
                        <wps:cNvPr id="187" name="稻壳儿春秋广告/盗版必究        原创来源：http://chn.docer.com/works?userid=199329941#!/work_time"/>
                        <wps:cNvSpPr>
                          <a:spLocks noEditPoints="1"/>
                        </wps:cNvSpPr>
                        <wps:spPr bwMode="auto">
                          <a:xfrm>
                            <a:off x="7573964" y="2286001"/>
                            <a:ext cx="1104900" cy="858838"/>
                          </a:xfrm>
                          <a:custGeom>
                            <a:avLst/>
                            <a:gdLst>
                              <a:gd name="T0" fmla="*/ 411 w 432"/>
                              <a:gd name="T1" fmla="*/ 5 h 335"/>
                              <a:gd name="T2" fmla="*/ 309 w 432"/>
                              <a:gd name="T3" fmla="*/ 114 h 335"/>
                              <a:gd name="T4" fmla="*/ 229 w 432"/>
                              <a:gd name="T5" fmla="*/ 146 h 335"/>
                              <a:gd name="T6" fmla="*/ 194 w 432"/>
                              <a:gd name="T7" fmla="*/ 116 h 335"/>
                              <a:gd name="T8" fmla="*/ 134 w 432"/>
                              <a:gd name="T9" fmla="*/ 7 h 335"/>
                              <a:gd name="T10" fmla="*/ 29 w 432"/>
                              <a:gd name="T11" fmla="*/ 116 h 335"/>
                              <a:gd name="T12" fmla="*/ 33 w 432"/>
                              <a:gd name="T13" fmla="*/ 254 h 335"/>
                              <a:gd name="T14" fmla="*/ 133 w 432"/>
                              <a:gd name="T15" fmla="*/ 332 h 335"/>
                              <a:gd name="T16" fmla="*/ 185 w 432"/>
                              <a:gd name="T17" fmla="*/ 225 h 335"/>
                              <a:gd name="T18" fmla="*/ 232 w 432"/>
                              <a:gd name="T19" fmla="*/ 225 h 335"/>
                              <a:gd name="T20" fmla="*/ 239 w 432"/>
                              <a:gd name="T21" fmla="*/ 293 h 335"/>
                              <a:gd name="T22" fmla="*/ 326 w 432"/>
                              <a:gd name="T23" fmla="*/ 255 h 335"/>
                              <a:gd name="T24" fmla="*/ 415 w 432"/>
                              <a:gd name="T25" fmla="*/ 143 h 335"/>
                              <a:gd name="T26" fmla="*/ 315 w 432"/>
                              <a:gd name="T27" fmla="*/ 30 h 335"/>
                              <a:gd name="T28" fmla="*/ 326 w 432"/>
                              <a:gd name="T29" fmla="*/ 13 h 335"/>
                              <a:gd name="T30" fmla="*/ 343 w 432"/>
                              <a:gd name="T31" fmla="*/ 14 h 335"/>
                              <a:gd name="T32" fmla="*/ 361 w 432"/>
                              <a:gd name="T33" fmla="*/ 14 h 335"/>
                              <a:gd name="T34" fmla="*/ 392 w 432"/>
                              <a:gd name="T35" fmla="*/ 27 h 335"/>
                              <a:gd name="T36" fmla="*/ 410 w 432"/>
                              <a:gd name="T37" fmla="*/ 29 h 335"/>
                              <a:gd name="T38" fmla="*/ 370 w 432"/>
                              <a:gd name="T39" fmla="*/ 48 h 335"/>
                              <a:gd name="T40" fmla="*/ 397 w 432"/>
                              <a:gd name="T41" fmla="*/ 59 h 335"/>
                              <a:gd name="T42" fmla="*/ 233 w 432"/>
                              <a:gd name="T43" fmla="*/ 189 h 335"/>
                              <a:gd name="T44" fmla="*/ 233 w 432"/>
                              <a:gd name="T45" fmla="*/ 189 h 335"/>
                              <a:gd name="T46" fmla="*/ 185 w 432"/>
                              <a:gd name="T47" fmla="*/ 196 h 335"/>
                              <a:gd name="T48" fmla="*/ 198 w 432"/>
                              <a:gd name="T49" fmla="*/ 155 h 335"/>
                              <a:gd name="T50" fmla="*/ 45 w 432"/>
                              <a:gd name="T51" fmla="*/ 116 h 335"/>
                              <a:gd name="T52" fmla="*/ 111 w 432"/>
                              <a:gd name="T53" fmla="*/ 115 h 335"/>
                              <a:gd name="T54" fmla="*/ 26 w 432"/>
                              <a:gd name="T55" fmla="*/ 25 h 335"/>
                              <a:gd name="T56" fmla="*/ 35 w 432"/>
                              <a:gd name="T57" fmla="*/ 14 h 335"/>
                              <a:gd name="T58" fmla="*/ 67 w 432"/>
                              <a:gd name="T59" fmla="*/ 27 h 335"/>
                              <a:gd name="T60" fmla="*/ 89 w 432"/>
                              <a:gd name="T61" fmla="*/ 20 h 335"/>
                              <a:gd name="T62" fmla="*/ 109 w 432"/>
                              <a:gd name="T63" fmla="*/ 22 h 335"/>
                              <a:gd name="T64" fmla="*/ 127 w 432"/>
                              <a:gd name="T65" fmla="*/ 21 h 335"/>
                              <a:gd name="T66" fmla="*/ 29 w 432"/>
                              <a:gd name="T67" fmla="*/ 48 h 335"/>
                              <a:gd name="T68" fmla="*/ 180 w 432"/>
                              <a:gd name="T69" fmla="*/ 123 h 335"/>
                              <a:gd name="T70" fmla="*/ 63 w 432"/>
                              <a:gd name="T71" fmla="*/ 147 h 335"/>
                              <a:gd name="T72" fmla="*/ 91 w 432"/>
                              <a:gd name="T73" fmla="*/ 224 h 335"/>
                              <a:gd name="T74" fmla="*/ 61 w 432"/>
                              <a:gd name="T75" fmla="*/ 247 h 335"/>
                              <a:gd name="T76" fmla="*/ 121 w 432"/>
                              <a:gd name="T77" fmla="*/ 245 h 335"/>
                              <a:gd name="T78" fmla="*/ 126 w 432"/>
                              <a:gd name="T79" fmla="*/ 290 h 335"/>
                              <a:gd name="T80" fmla="*/ 137 w 432"/>
                              <a:gd name="T81" fmla="*/ 323 h 335"/>
                              <a:gd name="T82" fmla="*/ 116 w 432"/>
                              <a:gd name="T83" fmla="*/ 299 h 335"/>
                              <a:gd name="T84" fmla="*/ 134 w 432"/>
                              <a:gd name="T85" fmla="*/ 299 h 335"/>
                              <a:gd name="T86" fmla="*/ 155 w 432"/>
                              <a:gd name="T87" fmla="*/ 299 h 335"/>
                              <a:gd name="T88" fmla="*/ 170 w 432"/>
                              <a:gd name="T89" fmla="*/ 299 h 335"/>
                              <a:gd name="T90" fmla="*/ 185 w 432"/>
                              <a:gd name="T91" fmla="*/ 323 h 335"/>
                              <a:gd name="T92" fmla="*/ 185 w 432"/>
                              <a:gd name="T93" fmla="*/ 215 h 335"/>
                              <a:gd name="T94" fmla="*/ 224 w 432"/>
                              <a:gd name="T95" fmla="*/ 189 h 335"/>
                              <a:gd name="T96" fmla="*/ 246 w 432"/>
                              <a:gd name="T97" fmla="*/ 215 h 335"/>
                              <a:gd name="T98" fmla="*/ 245 w 432"/>
                              <a:gd name="T99" fmla="*/ 305 h 335"/>
                              <a:gd name="T100" fmla="*/ 258 w 432"/>
                              <a:gd name="T101" fmla="*/ 298 h 335"/>
                              <a:gd name="T102" fmla="*/ 280 w 432"/>
                              <a:gd name="T103" fmla="*/ 307 h 335"/>
                              <a:gd name="T104" fmla="*/ 296 w 432"/>
                              <a:gd name="T105" fmla="*/ 306 h 335"/>
                              <a:gd name="T106" fmla="*/ 317 w 432"/>
                              <a:gd name="T107" fmla="*/ 299 h 335"/>
                              <a:gd name="T108" fmla="*/ 258 w 432"/>
                              <a:gd name="T109" fmla="*/ 255 h 335"/>
                              <a:gd name="T110" fmla="*/ 266 w 432"/>
                              <a:gd name="T111" fmla="*/ 245 h 335"/>
                              <a:gd name="T112" fmla="*/ 380 w 432"/>
                              <a:gd name="T113" fmla="*/ 223 h 335"/>
                              <a:gd name="T114" fmla="*/ 259 w 432"/>
                              <a:gd name="T115" fmla="*/ 145 h 335"/>
                              <a:gd name="T116" fmla="*/ 403 w 432"/>
                              <a:gd name="T117" fmla="*/ 136 h 335"/>
                              <a:gd name="T118" fmla="*/ 347 w 432"/>
                              <a:gd name="T119" fmla="*/ 125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32" h="335">
                                <a:moveTo>
                                  <a:pt x="412" y="118"/>
                                </a:moveTo>
                                <a:cubicBezTo>
                                  <a:pt x="409" y="117"/>
                                  <a:pt x="405" y="116"/>
                                  <a:pt x="402" y="116"/>
                                </a:cubicBezTo>
                                <a:cubicBezTo>
                                  <a:pt x="403" y="97"/>
                                  <a:pt x="405" y="77"/>
                                  <a:pt x="409" y="58"/>
                                </a:cubicBezTo>
                                <a:cubicBezTo>
                                  <a:pt x="409" y="58"/>
                                  <a:pt x="409" y="58"/>
                                  <a:pt x="409" y="58"/>
                                </a:cubicBezTo>
                                <a:cubicBezTo>
                                  <a:pt x="413" y="58"/>
                                  <a:pt x="417" y="56"/>
                                  <a:pt x="419" y="54"/>
                                </a:cubicBezTo>
                                <a:cubicBezTo>
                                  <a:pt x="432" y="45"/>
                                  <a:pt x="430" y="7"/>
                                  <a:pt x="411" y="5"/>
                                </a:cubicBezTo>
                                <a:cubicBezTo>
                                  <a:pt x="389" y="4"/>
                                  <a:pt x="366" y="4"/>
                                  <a:pt x="343" y="5"/>
                                </a:cubicBezTo>
                                <a:cubicBezTo>
                                  <a:pt x="331" y="5"/>
                                  <a:pt x="310" y="1"/>
                                  <a:pt x="299" y="7"/>
                                </a:cubicBezTo>
                                <a:cubicBezTo>
                                  <a:pt x="289" y="12"/>
                                  <a:pt x="289" y="27"/>
                                  <a:pt x="289" y="38"/>
                                </a:cubicBezTo>
                                <a:cubicBezTo>
                                  <a:pt x="290" y="49"/>
                                  <a:pt x="292" y="55"/>
                                  <a:pt x="304" y="57"/>
                                </a:cubicBezTo>
                                <a:cubicBezTo>
                                  <a:pt x="305" y="76"/>
                                  <a:pt x="307" y="95"/>
                                  <a:pt x="309" y="113"/>
                                </a:cubicBezTo>
                                <a:cubicBezTo>
                                  <a:pt x="309" y="114"/>
                                  <a:pt x="309" y="114"/>
                                  <a:pt x="309" y="114"/>
                                </a:cubicBezTo>
                                <a:cubicBezTo>
                                  <a:pt x="300" y="114"/>
                                  <a:pt x="291" y="114"/>
                                  <a:pt x="282" y="114"/>
                                </a:cubicBezTo>
                                <a:cubicBezTo>
                                  <a:pt x="272" y="114"/>
                                  <a:pt x="246" y="109"/>
                                  <a:pt x="237" y="116"/>
                                </a:cubicBezTo>
                                <a:cubicBezTo>
                                  <a:pt x="232" y="121"/>
                                  <a:pt x="231" y="137"/>
                                  <a:pt x="237" y="142"/>
                                </a:cubicBezTo>
                                <a:cubicBezTo>
                                  <a:pt x="240" y="144"/>
                                  <a:pt x="243" y="144"/>
                                  <a:pt x="247" y="145"/>
                                </a:cubicBezTo>
                                <a:cubicBezTo>
                                  <a:pt x="247" y="145"/>
                                  <a:pt x="247" y="146"/>
                                  <a:pt x="247" y="146"/>
                                </a:cubicBezTo>
                                <a:cubicBezTo>
                                  <a:pt x="241" y="146"/>
                                  <a:pt x="235" y="146"/>
                                  <a:pt x="229" y="146"/>
                                </a:cubicBezTo>
                                <a:cubicBezTo>
                                  <a:pt x="225" y="142"/>
                                  <a:pt x="219" y="141"/>
                                  <a:pt x="214" y="141"/>
                                </a:cubicBezTo>
                                <a:cubicBezTo>
                                  <a:pt x="207" y="141"/>
                                  <a:pt x="203" y="143"/>
                                  <a:pt x="201" y="146"/>
                                </a:cubicBezTo>
                                <a:cubicBezTo>
                                  <a:pt x="195" y="146"/>
                                  <a:pt x="190" y="146"/>
                                  <a:pt x="184" y="146"/>
                                </a:cubicBezTo>
                                <a:cubicBezTo>
                                  <a:pt x="184" y="145"/>
                                  <a:pt x="184" y="145"/>
                                  <a:pt x="184" y="145"/>
                                </a:cubicBezTo>
                                <a:cubicBezTo>
                                  <a:pt x="188" y="145"/>
                                  <a:pt x="191" y="144"/>
                                  <a:pt x="193" y="142"/>
                                </a:cubicBezTo>
                                <a:cubicBezTo>
                                  <a:pt x="200" y="138"/>
                                  <a:pt x="200" y="121"/>
                                  <a:pt x="194" y="116"/>
                                </a:cubicBezTo>
                                <a:cubicBezTo>
                                  <a:pt x="185" y="109"/>
                                  <a:pt x="159" y="114"/>
                                  <a:pt x="149" y="114"/>
                                </a:cubicBezTo>
                                <a:cubicBezTo>
                                  <a:pt x="140" y="114"/>
                                  <a:pt x="131" y="114"/>
                                  <a:pt x="122" y="114"/>
                                </a:cubicBezTo>
                                <a:cubicBezTo>
                                  <a:pt x="122" y="114"/>
                                  <a:pt x="122" y="114"/>
                                  <a:pt x="123" y="113"/>
                                </a:cubicBezTo>
                                <a:cubicBezTo>
                                  <a:pt x="124" y="95"/>
                                  <a:pt x="127" y="76"/>
                                  <a:pt x="128" y="57"/>
                                </a:cubicBezTo>
                                <a:cubicBezTo>
                                  <a:pt x="139" y="56"/>
                                  <a:pt x="141" y="49"/>
                                  <a:pt x="142" y="38"/>
                                </a:cubicBezTo>
                                <a:cubicBezTo>
                                  <a:pt x="142" y="28"/>
                                  <a:pt x="143" y="13"/>
                                  <a:pt x="134" y="7"/>
                                </a:cubicBezTo>
                                <a:cubicBezTo>
                                  <a:pt x="123" y="0"/>
                                  <a:pt x="101" y="5"/>
                                  <a:pt x="88" y="5"/>
                                </a:cubicBezTo>
                                <a:cubicBezTo>
                                  <a:pt x="65" y="4"/>
                                  <a:pt x="43" y="4"/>
                                  <a:pt x="20" y="5"/>
                                </a:cubicBezTo>
                                <a:cubicBezTo>
                                  <a:pt x="2" y="7"/>
                                  <a:pt x="0" y="44"/>
                                  <a:pt x="11" y="54"/>
                                </a:cubicBezTo>
                                <a:cubicBezTo>
                                  <a:pt x="14" y="56"/>
                                  <a:pt x="18" y="58"/>
                                  <a:pt x="22" y="58"/>
                                </a:cubicBezTo>
                                <a:cubicBezTo>
                                  <a:pt x="22" y="58"/>
                                  <a:pt x="22" y="58"/>
                                  <a:pt x="22" y="58"/>
                                </a:cubicBezTo>
                                <a:cubicBezTo>
                                  <a:pt x="26" y="77"/>
                                  <a:pt x="28" y="97"/>
                                  <a:pt x="29" y="116"/>
                                </a:cubicBezTo>
                                <a:cubicBezTo>
                                  <a:pt x="26" y="116"/>
                                  <a:pt x="22" y="117"/>
                                  <a:pt x="19" y="118"/>
                                </a:cubicBezTo>
                                <a:cubicBezTo>
                                  <a:pt x="10" y="122"/>
                                  <a:pt x="9" y="137"/>
                                  <a:pt x="16" y="143"/>
                                </a:cubicBezTo>
                                <a:cubicBezTo>
                                  <a:pt x="19" y="145"/>
                                  <a:pt x="23" y="147"/>
                                  <a:pt x="29" y="147"/>
                                </a:cubicBezTo>
                                <a:cubicBezTo>
                                  <a:pt x="33" y="173"/>
                                  <a:pt x="35" y="199"/>
                                  <a:pt x="40" y="225"/>
                                </a:cubicBezTo>
                                <a:cubicBezTo>
                                  <a:pt x="37" y="226"/>
                                  <a:pt x="35" y="226"/>
                                  <a:pt x="34" y="228"/>
                                </a:cubicBezTo>
                                <a:cubicBezTo>
                                  <a:pt x="27" y="233"/>
                                  <a:pt x="28" y="249"/>
                                  <a:pt x="33" y="254"/>
                                </a:cubicBezTo>
                                <a:cubicBezTo>
                                  <a:pt x="41" y="260"/>
                                  <a:pt x="69" y="256"/>
                                  <a:pt x="78" y="256"/>
                                </a:cubicBezTo>
                                <a:cubicBezTo>
                                  <a:pt x="87" y="256"/>
                                  <a:pt x="96" y="256"/>
                                  <a:pt x="105" y="255"/>
                                </a:cubicBezTo>
                                <a:cubicBezTo>
                                  <a:pt x="106" y="267"/>
                                  <a:pt x="105" y="279"/>
                                  <a:pt x="106" y="290"/>
                                </a:cubicBezTo>
                                <a:cubicBezTo>
                                  <a:pt x="105" y="290"/>
                                  <a:pt x="105" y="290"/>
                                  <a:pt x="104" y="291"/>
                                </a:cubicBezTo>
                                <a:cubicBezTo>
                                  <a:pt x="91" y="295"/>
                                  <a:pt x="91" y="323"/>
                                  <a:pt x="102" y="330"/>
                                </a:cubicBezTo>
                                <a:cubicBezTo>
                                  <a:pt x="109" y="335"/>
                                  <a:pt x="125" y="332"/>
                                  <a:pt x="133" y="332"/>
                                </a:cubicBezTo>
                                <a:cubicBezTo>
                                  <a:pt x="151" y="332"/>
                                  <a:pt x="168" y="332"/>
                                  <a:pt x="185" y="332"/>
                                </a:cubicBezTo>
                                <a:cubicBezTo>
                                  <a:pt x="200" y="330"/>
                                  <a:pt x="202" y="302"/>
                                  <a:pt x="193" y="293"/>
                                </a:cubicBezTo>
                                <a:cubicBezTo>
                                  <a:pt x="191" y="291"/>
                                  <a:pt x="188" y="290"/>
                                  <a:pt x="185" y="290"/>
                                </a:cubicBezTo>
                                <a:cubicBezTo>
                                  <a:pt x="185" y="277"/>
                                  <a:pt x="184" y="265"/>
                                  <a:pt x="185" y="253"/>
                                </a:cubicBezTo>
                                <a:cubicBezTo>
                                  <a:pt x="193" y="249"/>
                                  <a:pt x="198" y="238"/>
                                  <a:pt x="191" y="230"/>
                                </a:cubicBezTo>
                                <a:cubicBezTo>
                                  <a:pt x="190" y="228"/>
                                  <a:pt x="188" y="226"/>
                                  <a:pt x="185" y="225"/>
                                </a:cubicBezTo>
                                <a:cubicBezTo>
                                  <a:pt x="185" y="225"/>
                                  <a:pt x="185" y="225"/>
                                  <a:pt x="185" y="224"/>
                                </a:cubicBezTo>
                                <a:cubicBezTo>
                                  <a:pt x="187" y="224"/>
                                  <a:pt x="189" y="224"/>
                                  <a:pt x="190" y="224"/>
                                </a:cubicBezTo>
                                <a:cubicBezTo>
                                  <a:pt x="194" y="224"/>
                                  <a:pt x="197" y="224"/>
                                  <a:pt x="200" y="224"/>
                                </a:cubicBezTo>
                                <a:cubicBezTo>
                                  <a:pt x="201" y="229"/>
                                  <a:pt x="203" y="230"/>
                                  <a:pt x="209" y="231"/>
                                </a:cubicBezTo>
                                <a:cubicBezTo>
                                  <a:pt x="214" y="231"/>
                                  <a:pt x="227" y="233"/>
                                  <a:pt x="231" y="228"/>
                                </a:cubicBezTo>
                                <a:cubicBezTo>
                                  <a:pt x="232" y="227"/>
                                  <a:pt x="232" y="226"/>
                                  <a:pt x="232" y="225"/>
                                </a:cubicBezTo>
                                <a:cubicBezTo>
                                  <a:pt x="237" y="225"/>
                                  <a:pt x="242" y="225"/>
                                  <a:pt x="246" y="224"/>
                                </a:cubicBezTo>
                                <a:cubicBezTo>
                                  <a:pt x="246" y="225"/>
                                  <a:pt x="246" y="225"/>
                                  <a:pt x="246" y="225"/>
                                </a:cubicBezTo>
                                <a:cubicBezTo>
                                  <a:pt x="244" y="226"/>
                                  <a:pt x="241" y="228"/>
                                  <a:pt x="240" y="230"/>
                                </a:cubicBezTo>
                                <a:cubicBezTo>
                                  <a:pt x="233" y="238"/>
                                  <a:pt x="238" y="249"/>
                                  <a:pt x="246" y="253"/>
                                </a:cubicBezTo>
                                <a:cubicBezTo>
                                  <a:pt x="246" y="265"/>
                                  <a:pt x="246" y="277"/>
                                  <a:pt x="246" y="290"/>
                                </a:cubicBezTo>
                                <a:cubicBezTo>
                                  <a:pt x="243" y="290"/>
                                  <a:pt x="241" y="291"/>
                                  <a:pt x="239" y="293"/>
                                </a:cubicBezTo>
                                <a:cubicBezTo>
                                  <a:pt x="229" y="301"/>
                                  <a:pt x="231" y="330"/>
                                  <a:pt x="246" y="332"/>
                                </a:cubicBezTo>
                                <a:cubicBezTo>
                                  <a:pt x="262" y="332"/>
                                  <a:pt x="279" y="332"/>
                                  <a:pt x="296" y="332"/>
                                </a:cubicBezTo>
                                <a:cubicBezTo>
                                  <a:pt x="305" y="332"/>
                                  <a:pt x="320" y="335"/>
                                  <a:pt x="328" y="331"/>
                                </a:cubicBezTo>
                                <a:cubicBezTo>
                                  <a:pt x="340" y="324"/>
                                  <a:pt x="340" y="295"/>
                                  <a:pt x="327" y="291"/>
                                </a:cubicBezTo>
                                <a:cubicBezTo>
                                  <a:pt x="327" y="290"/>
                                  <a:pt x="326" y="290"/>
                                  <a:pt x="326" y="290"/>
                                </a:cubicBezTo>
                                <a:cubicBezTo>
                                  <a:pt x="326" y="279"/>
                                  <a:pt x="325" y="267"/>
                                  <a:pt x="326" y="255"/>
                                </a:cubicBezTo>
                                <a:cubicBezTo>
                                  <a:pt x="335" y="256"/>
                                  <a:pt x="344" y="256"/>
                                  <a:pt x="353" y="256"/>
                                </a:cubicBezTo>
                                <a:cubicBezTo>
                                  <a:pt x="362" y="256"/>
                                  <a:pt x="390" y="261"/>
                                  <a:pt x="398" y="254"/>
                                </a:cubicBezTo>
                                <a:cubicBezTo>
                                  <a:pt x="403" y="249"/>
                                  <a:pt x="404" y="233"/>
                                  <a:pt x="398" y="228"/>
                                </a:cubicBezTo>
                                <a:cubicBezTo>
                                  <a:pt x="396" y="227"/>
                                  <a:pt x="394" y="226"/>
                                  <a:pt x="391" y="225"/>
                                </a:cubicBezTo>
                                <a:cubicBezTo>
                                  <a:pt x="397" y="200"/>
                                  <a:pt x="399" y="173"/>
                                  <a:pt x="402" y="147"/>
                                </a:cubicBezTo>
                                <a:cubicBezTo>
                                  <a:pt x="408" y="147"/>
                                  <a:pt x="412" y="145"/>
                                  <a:pt x="415" y="143"/>
                                </a:cubicBezTo>
                                <a:cubicBezTo>
                                  <a:pt x="423" y="137"/>
                                  <a:pt x="421" y="122"/>
                                  <a:pt x="412" y="118"/>
                                </a:cubicBezTo>
                                <a:close/>
                                <a:moveTo>
                                  <a:pt x="299" y="42"/>
                                </a:moveTo>
                                <a:cubicBezTo>
                                  <a:pt x="297" y="39"/>
                                  <a:pt x="298" y="33"/>
                                  <a:pt x="299" y="30"/>
                                </a:cubicBezTo>
                                <a:cubicBezTo>
                                  <a:pt x="299" y="26"/>
                                  <a:pt x="299" y="23"/>
                                  <a:pt x="301" y="21"/>
                                </a:cubicBezTo>
                                <a:cubicBezTo>
                                  <a:pt x="303" y="25"/>
                                  <a:pt x="305" y="30"/>
                                  <a:pt x="307" y="34"/>
                                </a:cubicBezTo>
                                <a:cubicBezTo>
                                  <a:pt x="310" y="40"/>
                                  <a:pt x="318" y="35"/>
                                  <a:pt x="315" y="30"/>
                                </a:cubicBezTo>
                                <a:cubicBezTo>
                                  <a:pt x="313" y="25"/>
                                  <a:pt x="310" y="20"/>
                                  <a:pt x="308" y="15"/>
                                </a:cubicBezTo>
                                <a:cubicBezTo>
                                  <a:pt x="309" y="15"/>
                                  <a:pt x="310" y="14"/>
                                  <a:pt x="311" y="14"/>
                                </a:cubicBezTo>
                                <a:cubicBezTo>
                                  <a:pt x="314" y="19"/>
                                  <a:pt x="317" y="23"/>
                                  <a:pt x="320" y="28"/>
                                </a:cubicBezTo>
                                <a:cubicBezTo>
                                  <a:pt x="324" y="33"/>
                                  <a:pt x="331" y="29"/>
                                  <a:pt x="328" y="24"/>
                                </a:cubicBezTo>
                                <a:cubicBezTo>
                                  <a:pt x="326" y="20"/>
                                  <a:pt x="323" y="17"/>
                                  <a:pt x="321" y="13"/>
                                </a:cubicBezTo>
                                <a:cubicBezTo>
                                  <a:pt x="323" y="13"/>
                                  <a:pt x="324" y="13"/>
                                  <a:pt x="326" y="13"/>
                                </a:cubicBezTo>
                                <a:cubicBezTo>
                                  <a:pt x="326" y="13"/>
                                  <a:pt x="326" y="13"/>
                                  <a:pt x="326" y="13"/>
                                </a:cubicBezTo>
                                <a:cubicBezTo>
                                  <a:pt x="329" y="17"/>
                                  <a:pt x="331" y="21"/>
                                  <a:pt x="333" y="26"/>
                                </a:cubicBezTo>
                                <a:cubicBezTo>
                                  <a:pt x="334" y="28"/>
                                  <a:pt x="337" y="28"/>
                                  <a:pt x="339" y="27"/>
                                </a:cubicBezTo>
                                <a:cubicBezTo>
                                  <a:pt x="342" y="26"/>
                                  <a:pt x="342" y="23"/>
                                  <a:pt x="341" y="21"/>
                                </a:cubicBezTo>
                                <a:cubicBezTo>
                                  <a:pt x="340" y="18"/>
                                  <a:pt x="338" y="16"/>
                                  <a:pt x="337" y="14"/>
                                </a:cubicBezTo>
                                <a:cubicBezTo>
                                  <a:pt x="339" y="14"/>
                                  <a:pt x="341" y="14"/>
                                  <a:pt x="343" y="14"/>
                                </a:cubicBezTo>
                                <a:cubicBezTo>
                                  <a:pt x="343" y="14"/>
                                  <a:pt x="343" y="14"/>
                                  <a:pt x="343" y="15"/>
                                </a:cubicBezTo>
                                <a:cubicBezTo>
                                  <a:pt x="346" y="18"/>
                                  <a:pt x="349" y="22"/>
                                  <a:pt x="352" y="26"/>
                                </a:cubicBezTo>
                                <a:cubicBezTo>
                                  <a:pt x="355" y="31"/>
                                  <a:pt x="363" y="27"/>
                                  <a:pt x="360" y="22"/>
                                </a:cubicBezTo>
                                <a:cubicBezTo>
                                  <a:pt x="358" y="19"/>
                                  <a:pt x="356" y="16"/>
                                  <a:pt x="354" y="14"/>
                                </a:cubicBezTo>
                                <a:cubicBezTo>
                                  <a:pt x="356" y="14"/>
                                  <a:pt x="358" y="14"/>
                                  <a:pt x="361" y="14"/>
                                </a:cubicBezTo>
                                <a:cubicBezTo>
                                  <a:pt x="361" y="14"/>
                                  <a:pt x="361" y="14"/>
                                  <a:pt x="361" y="14"/>
                                </a:cubicBezTo>
                                <a:cubicBezTo>
                                  <a:pt x="364" y="18"/>
                                  <a:pt x="367" y="22"/>
                                  <a:pt x="369" y="26"/>
                                </a:cubicBezTo>
                                <a:cubicBezTo>
                                  <a:pt x="372" y="31"/>
                                  <a:pt x="379" y="27"/>
                                  <a:pt x="377" y="21"/>
                                </a:cubicBezTo>
                                <a:cubicBezTo>
                                  <a:pt x="375" y="19"/>
                                  <a:pt x="374" y="16"/>
                                  <a:pt x="372" y="14"/>
                                </a:cubicBezTo>
                                <a:cubicBezTo>
                                  <a:pt x="374" y="14"/>
                                  <a:pt x="376" y="13"/>
                                  <a:pt x="377" y="13"/>
                                </a:cubicBezTo>
                                <a:cubicBezTo>
                                  <a:pt x="380" y="18"/>
                                  <a:pt x="383" y="21"/>
                                  <a:pt x="386" y="25"/>
                                </a:cubicBezTo>
                                <a:cubicBezTo>
                                  <a:pt x="387" y="27"/>
                                  <a:pt x="389" y="28"/>
                                  <a:pt x="392" y="27"/>
                                </a:cubicBezTo>
                                <a:cubicBezTo>
                                  <a:pt x="394" y="26"/>
                                  <a:pt x="395" y="23"/>
                                  <a:pt x="393" y="21"/>
                                </a:cubicBezTo>
                                <a:cubicBezTo>
                                  <a:pt x="392" y="18"/>
                                  <a:pt x="390" y="16"/>
                                  <a:pt x="388" y="14"/>
                                </a:cubicBezTo>
                                <a:cubicBezTo>
                                  <a:pt x="390" y="14"/>
                                  <a:pt x="392" y="14"/>
                                  <a:pt x="394" y="14"/>
                                </a:cubicBezTo>
                                <a:cubicBezTo>
                                  <a:pt x="394" y="14"/>
                                  <a:pt x="394" y="14"/>
                                  <a:pt x="394" y="14"/>
                                </a:cubicBezTo>
                                <a:cubicBezTo>
                                  <a:pt x="397" y="19"/>
                                  <a:pt x="400" y="24"/>
                                  <a:pt x="404" y="29"/>
                                </a:cubicBezTo>
                                <a:cubicBezTo>
                                  <a:pt x="405" y="31"/>
                                  <a:pt x="409" y="31"/>
                                  <a:pt x="410" y="29"/>
                                </a:cubicBezTo>
                                <a:cubicBezTo>
                                  <a:pt x="412" y="27"/>
                                  <a:pt x="412" y="25"/>
                                  <a:pt x="410" y="23"/>
                                </a:cubicBezTo>
                                <a:cubicBezTo>
                                  <a:pt x="408" y="20"/>
                                  <a:pt x="406" y="17"/>
                                  <a:pt x="404" y="14"/>
                                </a:cubicBezTo>
                                <a:cubicBezTo>
                                  <a:pt x="407" y="14"/>
                                  <a:pt x="409" y="14"/>
                                  <a:pt x="411" y="14"/>
                                </a:cubicBezTo>
                                <a:cubicBezTo>
                                  <a:pt x="416" y="15"/>
                                  <a:pt x="417" y="31"/>
                                  <a:pt x="416" y="35"/>
                                </a:cubicBezTo>
                                <a:cubicBezTo>
                                  <a:pt x="415" y="41"/>
                                  <a:pt x="413" y="46"/>
                                  <a:pt x="405" y="48"/>
                                </a:cubicBezTo>
                                <a:cubicBezTo>
                                  <a:pt x="395" y="50"/>
                                  <a:pt x="381" y="48"/>
                                  <a:pt x="370" y="48"/>
                                </a:cubicBezTo>
                                <a:cubicBezTo>
                                  <a:pt x="358" y="48"/>
                                  <a:pt x="345" y="48"/>
                                  <a:pt x="333" y="48"/>
                                </a:cubicBezTo>
                                <a:cubicBezTo>
                                  <a:pt x="324" y="48"/>
                                  <a:pt x="303" y="52"/>
                                  <a:pt x="299" y="42"/>
                                </a:cubicBezTo>
                                <a:close/>
                                <a:moveTo>
                                  <a:pt x="321" y="113"/>
                                </a:moveTo>
                                <a:cubicBezTo>
                                  <a:pt x="319" y="95"/>
                                  <a:pt x="317" y="76"/>
                                  <a:pt x="316" y="58"/>
                                </a:cubicBezTo>
                                <a:cubicBezTo>
                                  <a:pt x="334" y="59"/>
                                  <a:pt x="352" y="57"/>
                                  <a:pt x="370" y="57"/>
                                </a:cubicBezTo>
                                <a:cubicBezTo>
                                  <a:pt x="376" y="57"/>
                                  <a:pt x="386" y="59"/>
                                  <a:pt x="397" y="59"/>
                                </a:cubicBezTo>
                                <a:cubicBezTo>
                                  <a:pt x="393" y="78"/>
                                  <a:pt x="391" y="97"/>
                                  <a:pt x="390" y="116"/>
                                </a:cubicBezTo>
                                <a:cubicBezTo>
                                  <a:pt x="388" y="116"/>
                                  <a:pt x="387" y="116"/>
                                  <a:pt x="386" y="116"/>
                                </a:cubicBezTo>
                                <a:cubicBezTo>
                                  <a:pt x="373" y="116"/>
                                  <a:pt x="360" y="116"/>
                                  <a:pt x="347" y="116"/>
                                </a:cubicBezTo>
                                <a:cubicBezTo>
                                  <a:pt x="338" y="116"/>
                                  <a:pt x="329" y="115"/>
                                  <a:pt x="321" y="115"/>
                                </a:cubicBezTo>
                                <a:cubicBezTo>
                                  <a:pt x="321" y="114"/>
                                  <a:pt x="321" y="114"/>
                                  <a:pt x="321" y="113"/>
                                </a:cubicBezTo>
                                <a:close/>
                                <a:moveTo>
                                  <a:pt x="233" y="189"/>
                                </a:moveTo>
                                <a:cubicBezTo>
                                  <a:pt x="232" y="183"/>
                                  <a:pt x="232" y="177"/>
                                  <a:pt x="232" y="171"/>
                                </a:cubicBezTo>
                                <a:cubicBezTo>
                                  <a:pt x="237" y="171"/>
                                  <a:pt x="241" y="171"/>
                                  <a:pt x="246" y="171"/>
                                </a:cubicBezTo>
                                <a:cubicBezTo>
                                  <a:pt x="246" y="180"/>
                                  <a:pt x="246" y="188"/>
                                  <a:pt x="246" y="196"/>
                                </a:cubicBezTo>
                                <a:cubicBezTo>
                                  <a:pt x="244" y="196"/>
                                  <a:pt x="243" y="196"/>
                                  <a:pt x="241" y="196"/>
                                </a:cubicBezTo>
                                <a:cubicBezTo>
                                  <a:pt x="238" y="196"/>
                                  <a:pt x="235" y="196"/>
                                  <a:pt x="233" y="196"/>
                                </a:cubicBezTo>
                                <a:cubicBezTo>
                                  <a:pt x="233" y="194"/>
                                  <a:pt x="233" y="192"/>
                                  <a:pt x="233" y="189"/>
                                </a:cubicBezTo>
                                <a:close/>
                                <a:moveTo>
                                  <a:pt x="246" y="155"/>
                                </a:moveTo>
                                <a:cubicBezTo>
                                  <a:pt x="246" y="157"/>
                                  <a:pt x="246" y="160"/>
                                  <a:pt x="246" y="162"/>
                                </a:cubicBezTo>
                                <a:cubicBezTo>
                                  <a:pt x="241" y="162"/>
                                  <a:pt x="237" y="162"/>
                                  <a:pt x="232" y="162"/>
                                </a:cubicBezTo>
                                <a:cubicBezTo>
                                  <a:pt x="232" y="160"/>
                                  <a:pt x="232" y="157"/>
                                  <a:pt x="232" y="155"/>
                                </a:cubicBezTo>
                                <a:cubicBezTo>
                                  <a:pt x="237" y="155"/>
                                  <a:pt x="242" y="155"/>
                                  <a:pt x="246" y="155"/>
                                </a:cubicBezTo>
                                <a:close/>
                                <a:moveTo>
                                  <a:pt x="185" y="196"/>
                                </a:moveTo>
                                <a:cubicBezTo>
                                  <a:pt x="185" y="187"/>
                                  <a:pt x="185" y="178"/>
                                  <a:pt x="185" y="169"/>
                                </a:cubicBezTo>
                                <a:cubicBezTo>
                                  <a:pt x="189" y="169"/>
                                  <a:pt x="194" y="169"/>
                                  <a:pt x="198" y="170"/>
                                </a:cubicBezTo>
                                <a:cubicBezTo>
                                  <a:pt x="198" y="173"/>
                                  <a:pt x="198" y="175"/>
                                  <a:pt x="198" y="178"/>
                                </a:cubicBezTo>
                                <a:cubicBezTo>
                                  <a:pt x="198" y="184"/>
                                  <a:pt x="198" y="190"/>
                                  <a:pt x="198" y="196"/>
                                </a:cubicBezTo>
                                <a:cubicBezTo>
                                  <a:pt x="194" y="197"/>
                                  <a:pt x="189" y="196"/>
                                  <a:pt x="185" y="196"/>
                                </a:cubicBezTo>
                                <a:close/>
                                <a:moveTo>
                                  <a:pt x="198" y="155"/>
                                </a:moveTo>
                                <a:cubicBezTo>
                                  <a:pt x="198" y="157"/>
                                  <a:pt x="198" y="159"/>
                                  <a:pt x="198" y="161"/>
                                </a:cubicBezTo>
                                <a:cubicBezTo>
                                  <a:pt x="193" y="160"/>
                                  <a:pt x="189" y="160"/>
                                  <a:pt x="185" y="160"/>
                                </a:cubicBezTo>
                                <a:cubicBezTo>
                                  <a:pt x="185" y="158"/>
                                  <a:pt x="185" y="156"/>
                                  <a:pt x="185" y="155"/>
                                </a:cubicBezTo>
                                <a:cubicBezTo>
                                  <a:pt x="189" y="155"/>
                                  <a:pt x="193" y="155"/>
                                  <a:pt x="198" y="155"/>
                                </a:cubicBezTo>
                                <a:close/>
                                <a:moveTo>
                                  <a:pt x="84" y="116"/>
                                </a:moveTo>
                                <a:cubicBezTo>
                                  <a:pt x="71" y="116"/>
                                  <a:pt x="58" y="116"/>
                                  <a:pt x="45" y="116"/>
                                </a:cubicBezTo>
                                <a:cubicBezTo>
                                  <a:pt x="44" y="116"/>
                                  <a:pt x="43" y="116"/>
                                  <a:pt x="41" y="116"/>
                                </a:cubicBezTo>
                                <a:cubicBezTo>
                                  <a:pt x="40" y="97"/>
                                  <a:pt x="38" y="78"/>
                                  <a:pt x="35" y="59"/>
                                </a:cubicBezTo>
                                <a:cubicBezTo>
                                  <a:pt x="45" y="59"/>
                                  <a:pt x="55" y="57"/>
                                  <a:pt x="61" y="57"/>
                                </a:cubicBezTo>
                                <a:cubicBezTo>
                                  <a:pt x="79" y="57"/>
                                  <a:pt x="98" y="59"/>
                                  <a:pt x="115" y="58"/>
                                </a:cubicBezTo>
                                <a:cubicBezTo>
                                  <a:pt x="114" y="76"/>
                                  <a:pt x="112" y="95"/>
                                  <a:pt x="111" y="113"/>
                                </a:cubicBezTo>
                                <a:cubicBezTo>
                                  <a:pt x="110" y="114"/>
                                  <a:pt x="110" y="114"/>
                                  <a:pt x="111" y="115"/>
                                </a:cubicBezTo>
                                <a:cubicBezTo>
                                  <a:pt x="102" y="115"/>
                                  <a:pt x="93" y="116"/>
                                  <a:pt x="84" y="116"/>
                                </a:cubicBezTo>
                                <a:close/>
                                <a:moveTo>
                                  <a:pt x="15" y="35"/>
                                </a:moveTo>
                                <a:cubicBezTo>
                                  <a:pt x="15" y="33"/>
                                  <a:pt x="15" y="29"/>
                                  <a:pt x="15" y="25"/>
                                </a:cubicBezTo>
                                <a:cubicBezTo>
                                  <a:pt x="16" y="27"/>
                                  <a:pt x="17" y="28"/>
                                  <a:pt x="18" y="30"/>
                                </a:cubicBezTo>
                                <a:cubicBezTo>
                                  <a:pt x="19" y="32"/>
                                  <a:pt x="22" y="33"/>
                                  <a:pt x="24" y="32"/>
                                </a:cubicBezTo>
                                <a:cubicBezTo>
                                  <a:pt x="26" y="30"/>
                                  <a:pt x="27" y="27"/>
                                  <a:pt x="26" y="25"/>
                                </a:cubicBezTo>
                                <a:cubicBezTo>
                                  <a:pt x="23" y="22"/>
                                  <a:pt x="21" y="18"/>
                                  <a:pt x="18" y="15"/>
                                </a:cubicBezTo>
                                <a:cubicBezTo>
                                  <a:pt x="19" y="15"/>
                                  <a:pt x="19" y="14"/>
                                  <a:pt x="20" y="14"/>
                                </a:cubicBezTo>
                                <a:cubicBezTo>
                                  <a:pt x="21" y="14"/>
                                  <a:pt x="23" y="14"/>
                                  <a:pt x="24" y="14"/>
                                </a:cubicBezTo>
                                <a:cubicBezTo>
                                  <a:pt x="28" y="19"/>
                                  <a:pt x="31" y="24"/>
                                  <a:pt x="35" y="29"/>
                                </a:cubicBezTo>
                                <a:cubicBezTo>
                                  <a:pt x="39" y="33"/>
                                  <a:pt x="45" y="27"/>
                                  <a:pt x="42" y="23"/>
                                </a:cubicBezTo>
                                <a:cubicBezTo>
                                  <a:pt x="39" y="20"/>
                                  <a:pt x="37" y="17"/>
                                  <a:pt x="35" y="14"/>
                                </a:cubicBezTo>
                                <a:cubicBezTo>
                                  <a:pt x="37" y="14"/>
                                  <a:pt x="38" y="14"/>
                                  <a:pt x="40" y="14"/>
                                </a:cubicBezTo>
                                <a:cubicBezTo>
                                  <a:pt x="43" y="19"/>
                                  <a:pt x="47" y="23"/>
                                  <a:pt x="51" y="27"/>
                                </a:cubicBezTo>
                                <a:cubicBezTo>
                                  <a:pt x="54" y="32"/>
                                  <a:pt x="61" y="25"/>
                                  <a:pt x="57" y="21"/>
                                </a:cubicBezTo>
                                <a:cubicBezTo>
                                  <a:pt x="55" y="19"/>
                                  <a:pt x="53" y="16"/>
                                  <a:pt x="51" y="14"/>
                                </a:cubicBezTo>
                                <a:cubicBezTo>
                                  <a:pt x="53" y="14"/>
                                  <a:pt x="55" y="14"/>
                                  <a:pt x="58" y="14"/>
                                </a:cubicBezTo>
                                <a:cubicBezTo>
                                  <a:pt x="61" y="18"/>
                                  <a:pt x="64" y="23"/>
                                  <a:pt x="67" y="27"/>
                                </a:cubicBezTo>
                                <a:cubicBezTo>
                                  <a:pt x="69" y="29"/>
                                  <a:pt x="71" y="30"/>
                                  <a:pt x="73" y="29"/>
                                </a:cubicBezTo>
                                <a:cubicBezTo>
                                  <a:pt x="75" y="28"/>
                                  <a:pt x="76" y="25"/>
                                  <a:pt x="75" y="23"/>
                                </a:cubicBezTo>
                                <a:cubicBezTo>
                                  <a:pt x="73" y="20"/>
                                  <a:pt x="70" y="17"/>
                                  <a:pt x="68" y="14"/>
                                </a:cubicBezTo>
                                <a:cubicBezTo>
                                  <a:pt x="71" y="14"/>
                                  <a:pt x="73" y="14"/>
                                  <a:pt x="75" y="14"/>
                                </a:cubicBezTo>
                                <a:cubicBezTo>
                                  <a:pt x="77" y="17"/>
                                  <a:pt x="79" y="21"/>
                                  <a:pt x="82" y="24"/>
                                </a:cubicBezTo>
                                <a:cubicBezTo>
                                  <a:pt x="85" y="29"/>
                                  <a:pt x="92" y="25"/>
                                  <a:pt x="89" y="20"/>
                                </a:cubicBezTo>
                                <a:cubicBezTo>
                                  <a:pt x="88" y="18"/>
                                  <a:pt x="87" y="16"/>
                                  <a:pt x="86" y="14"/>
                                </a:cubicBezTo>
                                <a:cubicBezTo>
                                  <a:pt x="86" y="14"/>
                                  <a:pt x="87" y="14"/>
                                  <a:pt x="88" y="14"/>
                                </a:cubicBezTo>
                                <a:cubicBezTo>
                                  <a:pt x="89" y="14"/>
                                  <a:pt x="91" y="14"/>
                                  <a:pt x="92" y="14"/>
                                </a:cubicBezTo>
                                <a:cubicBezTo>
                                  <a:pt x="95" y="18"/>
                                  <a:pt x="98" y="22"/>
                                  <a:pt x="101" y="27"/>
                                </a:cubicBezTo>
                                <a:cubicBezTo>
                                  <a:pt x="102" y="28"/>
                                  <a:pt x="105" y="29"/>
                                  <a:pt x="107" y="28"/>
                                </a:cubicBezTo>
                                <a:cubicBezTo>
                                  <a:pt x="109" y="27"/>
                                  <a:pt x="110" y="24"/>
                                  <a:pt x="109" y="22"/>
                                </a:cubicBezTo>
                                <a:cubicBezTo>
                                  <a:pt x="107" y="19"/>
                                  <a:pt x="105" y="16"/>
                                  <a:pt x="103" y="13"/>
                                </a:cubicBezTo>
                                <a:cubicBezTo>
                                  <a:pt x="105" y="13"/>
                                  <a:pt x="107" y="13"/>
                                  <a:pt x="109" y="13"/>
                                </a:cubicBezTo>
                                <a:cubicBezTo>
                                  <a:pt x="109" y="14"/>
                                  <a:pt x="110" y="14"/>
                                  <a:pt x="110" y="15"/>
                                </a:cubicBezTo>
                                <a:cubicBezTo>
                                  <a:pt x="113" y="19"/>
                                  <a:pt x="117" y="23"/>
                                  <a:pt x="120" y="28"/>
                                </a:cubicBezTo>
                                <a:cubicBezTo>
                                  <a:pt x="122" y="30"/>
                                  <a:pt x="125" y="29"/>
                                  <a:pt x="127" y="28"/>
                                </a:cubicBezTo>
                                <a:cubicBezTo>
                                  <a:pt x="128" y="26"/>
                                  <a:pt x="128" y="23"/>
                                  <a:pt x="127" y="21"/>
                                </a:cubicBezTo>
                                <a:cubicBezTo>
                                  <a:pt x="125" y="19"/>
                                  <a:pt x="123" y="17"/>
                                  <a:pt x="121" y="15"/>
                                </a:cubicBezTo>
                                <a:cubicBezTo>
                                  <a:pt x="129" y="16"/>
                                  <a:pt x="132" y="19"/>
                                  <a:pt x="133" y="28"/>
                                </a:cubicBezTo>
                                <a:cubicBezTo>
                                  <a:pt x="133" y="31"/>
                                  <a:pt x="134" y="39"/>
                                  <a:pt x="133" y="42"/>
                                </a:cubicBezTo>
                                <a:cubicBezTo>
                                  <a:pt x="128" y="51"/>
                                  <a:pt x="110" y="48"/>
                                  <a:pt x="101" y="48"/>
                                </a:cubicBezTo>
                                <a:cubicBezTo>
                                  <a:pt x="88" y="48"/>
                                  <a:pt x="75" y="48"/>
                                  <a:pt x="61" y="48"/>
                                </a:cubicBezTo>
                                <a:cubicBezTo>
                                  <a:pt x="51" y="48"/>
                                  <a:pt x="39" y="50"/>
                                  <a:pt x="29" y="48"/>
                                </a:cubicBezTo>
                                <a:cubicBezTo>
                                  <a:pt x="20" y="46"/>
                                  <a:pt x="17" y="44"/>
                                  <a:pt x="15" y="35"/>
                                </a:cubicBezTo>
                                <a:close/>
                                <a:moveTo>
                                  <a:pt x="25" y="129"/>
                                </a:moveTo>
                                <a:cubicBezTo>
                                  <a:pt x="28" y="124"/>
                                  <a:pt x="28" y="126"/>
                                  <a:pt x="32" y="125"/>
                                </a:cubicBezTo>
                                <a:cubicBezTo>
                                  <a:pt x="48" y="122"/>
                                  <a:pt x="68" y="125"/>
                                  <a:pt x="84" y="125"/>
                                </a:cubicBezTo>
                                <a:cubicBezTo>
                                  <a:pt x="111" y="124"/>
                                  <a:pt x="138" y="123"/>
                                  <a:pt x="165" y="123"/>
                                </a:cubicBezTo>
                                <a:cubicBezTo>
                                  <a:pt x="170" y="123"/>
                                  <a:pt x="176" y="122"/>
                                  <a:pt x="180" y="123"/>
                                </a:cubicBezTo>
                                <a:cubicBezTo>
                                  <a:pt x="189" y="125"/>
                                  <a:pt x="192" y="133"/>
                                  <a:pt x="181" y="135"/>
                                </a:cubicBezTo>
                                <a:cubicBezTo>
                                  <a:pt x="166" y="139"/>
                                  <a:pt x="147" y="138"/>
                                  <a:pt x="131" y="138"/>
                                </a:cubicBezTo>
                                <a:cubicBezTo>
                                  <a:pt x="105" y="137"/>
                                  <a:pt x="79" y="139"/>
                                  <a:pt x="52" y="138"/>
                                </a:cubicBezTo>
                                <a:cubicBezTo>
                                  <a:pt x="45" y="138"/>
                                  <a:pt x="38" y="138"/>
                                  <a:pt x="31" y="137"/>
                                </a:cubicBezTo>
                                <a:cubicBezTo>
                                  <a:pt x="25" y="135"/>
                                  <a:pt x="19" y="135"/>
                                  <a:pt x="25" y="129"/>
                                </a:cubicBezTo>
                                <a:close/>
                                <a:moveTo>
                                  <a:pt x="63" y="147"/>
                                </a:moveTo>
                                <a:cubicBezTo>
                                  <a:pt x="85" y="148"/>
                                  <a:pt x="107" y="146"/>
                                  <a:pt x="129" y="147"/>
                                </a:cubicBezTo>
                                <a:cubicBezTo>
                                  <a:pt x="142" y="147"/>
                                  <a:pt x="155" y="146"/>
                                  <a:pt x="167" y="145"/>
                                </a:cubicBezTo>
                                <a:cubicBezTo>
                                  <a:pt x="169" y="145"/>
                                  <a:pt x="171" y="145"/>
                                  <a:pt x="172" y="145"/>
                                </a:cubicBezTo>
                                <a:cubicBezTo>
                                  <a:pt x="173" y="171"/>
                                  <a:pt x="173" y="197"/>
                                  <a:pt x="173" y="223"/>
                                </a:cubicBezTo>
                                <a:cubicBezTo>
                                  <a:pt x="164" y="223"/>
                                  <a:pt x="155" y="224"/>
                                  <a:pt x="150" y="223"/>
                                </a:cubicBezTo>
                                <a:cubicBezTo>
                                  <a:pt x="130" y="223"/>
                                  <a:pt x="110" y="224"/>
                                  <a:pt x="91" y="224"/>
                                </a:cubicBezTo>
                                <a:cubicBezTo>
                                  <a:pt x="79" y="224"/>
                                  <a:pt x="68" y="223"/>
                                  <a:pt x="56" y="225"/>
                                </a:cubicBezTo>
                                <a:cubicBezTo>
                                  <a:pt x="54" y="225"/>
                                  <a:pt x="53" y="225"/>
                                  <a:pt x="51" y="225"/>
                                </a:cubicBezTo>
                                <a:cubicBezTo>
                                  <a:pt x="51" y="224"/>
                                  <a:pt x="51" y="223"/>
                                  <a:pt x="51" y="223"/>
                                </a:cubicBezTo>
                                <a:cubicBezTo>
                                  <a:pt x="47" y="198"/>
                                  <a:pt x="45" y="173"/>
                                  <a:pt x="41" y="148"/>
                                </a:cubicBezTo>
                                <a:cubicBezTo>
                                  <a:pt x="49" y="148"/>
                                  <a:pt x="58" y="147"/>
                                  <a:pt x="63" y="147"/>
                                </a:cubicBezTo>
                                <a:close/>
                                <a:moveTo>
                                  <a:pt x="61" y="247"/>
                                </a:moveTo>
                                <a:cubicBezTo>
                                  <a:pt x="55" y="247"/>
                                  <a:pt x="32" y="250"/>
                                  <a:pt x="39" y="238"/>
                                </a:cubicBezTo>
                                <a:cubicBezTo>
                                  <a:pt x="44" y="229"/>
                                  <a:pt x="79" y="233"/>
                                  <a:pt x="87" y="233"/>
                                </a:cubicBezTo>
                                <a:cubicBezTo>
                                  <a:pt x="111" y="233"/>
                                  <a:pt x="135" y="231"/>
                                  <a:pt x="159" y="233"/>
                                </a:cubicBezTo>
                                <a:cubicBezTo>
                                  <a:pt x="165" y="233"/>
                                  <a:pt x="176" y="232"/>
                                  <a:pt x="181" y="236"/>
                                </a:cubicBezTo>
                                <a:cubicBezTo>
                                  <a:pt x="187" y="243"/>
                                  <a:pt x="175" y="245"/>
                                  <a:pt x="169" y="245"/>
                                </a:cubicBezTo>
                                <a:cubicBezTo>
                                  <a:pt x="153" y="246"/>
                                  <a:pt x="137" y="245"/>
                                  <a:pt x="121" y="245"/>
                                </a:cubicBezTo>
                                <a:cubicBezTo>
                                  <a:pt x="101" y="246"/>
                                  <a:pt x="81" y="247"/>
                                  <a:pt x="61" y="247"/>
                                </a:cubicBezTo>
                                <a:close/>
                                <a:moveTo>
                                  <a:pt x="121" y="254"/>
                                </a:moveTo>
                                <a:cubicBezTo>
                                  <a:pt x="137" y="254"/>
                                  <a:pt x="156" y="257"/>
                                  <a:pt x="173" y="255"/>
                                </a:cubicBezTo>
                                <a:cubicBezTo>
                                  <a:pt x="173" y="266"/>
                                  <a:pt x="173" y="278"/>
                                  <a:pt x="173" y="289"/>
                                </a:cubicBezTo>
                                <a:cubicBezTo>
                                  <a:pt x="166" y="289"/>
                                  <a:pt x="159" y="290"/>
                                  <a:pt x="154" y="290"/>
                                </a:cubicBezTo>
                                <a:cubicBezTo>
                                  <a:pt x="145" y="290"/>
                                  <a:pt x="136" y="290"/>
                                  <a:pt x="126" y="290"/>
                                </a:cubicBezTo>
                                <a:cubicBezTo>
                                  <a:pt x="124" y="290"/>
                                  <a:pt x="121" y="290"/>
                                  <a:pt x="118" y="290"/>
                                </a:cubicBezTo>
                                <a:cubicBezTo>
                                  <a:pt x="117" y="278"/>
                                  <a:pt x="118" y="267"/>
                                  <a:pt x="117" y="255"/>
                                </a:cubicBezTo>
                                <a:cubicBezTo>
                                  <a:pt x="117" y="255"/>
                                  <a:pt x="117" y="255"/>
                                  <a:pt x="117" y="255"/>
                                </a:cubicBezTo>
                                <a:cubicBezTo>
                                  <a:pt x="118" y="255"/>
                                  <a:pt x="120" y="254"/>
                                  <a:pt x="121" y="254"/>
                                </a:cubicBezTo>
                                <a:close/>
                                <a:moveTo>
                                  <a:pt x="185" y="323"/>
                                </a:moveTo>
                                <a:cubicBezTo>
                                  <a:pt x="169" y="323"/>
                                  <a:pt x="153" y="323"/>
                                  <a:pt x="137" y="323"/>
                                </a:cubicBezTo>
                                <a:cubicBezTo>
                                  <a:pt x="124" y="323"/>
                                  <a:pt x="100" y="327"/>
                                  <a:pt x="104" y="307"/>
                                </a:cubicBezTo>
                                <a:cubicBezTo>
                                  <a:pt x="104" y="307"/>
                                  <a:pt x="104" y="306"/>
                                  <a:pt x="104" y="306"/>
                                </a:cubicBezTo>
                                <a:cubicBezTo>
                                  <a:pt x="105" y="308"/>
                                  <a:pt x="106" y="309"/>
                                  <a:pt x="107" y="310"/>
                                </a:cubicBezTo>
                                <a:cubicBezTo>
                                  <a:pt x="110" y="315"/>
                                  <a:pt x="118" y="311"/>
                                  <a:pt x="115" y="306"/>
                                </a:cubicBezTo>
                                <a:cubicBezTo>
                                  <a:pt x="113" y="304"/>
                                  <a:pt x="112" y="302"/>
                                  <a:pt x="111" y="300"/>
                                </a:cubicBezTo>
                                <a:cubicBezTo>
                                  <a:pt x="112" y="299"/>
                                  <a:pt x="114" y="299"/>
                                  <a:pt x="116" y="299"/>
                                </a:cubicBezTo>
                                <a:cubicBezTo>
                                  <a:pt x="116" y="299"/>
                                  <a:pt x="116" y="299"/>
                                  <a:pt x="116" y="299"/>
                                </a:cubicBezTo>
                                <a:cubicBezTo>
                                  <a:pt x="118" y="301"/>
                                  <a:pt x="119" y="303"/>
                                  <a:pt x="120" y="305"/>
                                </a:cubicBezTo>
                                <a:cubicBezTo>
                                  <a:pt x="123" y="310"/>
                                  <a:pt x="131" y="306"/>
                                  <a:pt x="128" y="301"/>
                                </a:cubicBezTo>
                                <a:cubicBezTo>
                                  <a:pt x="128" y="300"/>
                                  <a:pt x="127" y="299"/>
                                  <a:pt x="126" y="298"/>
                                </a:cubicBezTo>
                                <a:cubicBezTo>
                                  <a:pt x="129" y="298"/>
                                  <a:pt x="131" y="298"/>
                                  <a:pt x="134" y="298"/>
                                </a:cubicBezTo>
                                <a:cubicBezTo>
                                  <a:pt x="134" y="298"/>
                                  <a:pt x="134" y="299"/>
                                  <a:pt x="134" y="299"/>
                                </a:cubicBezTo>
                                <a:cubicBezTo>
                                  <a:pt x="135" y="301"/>
                                  <a:pt x="137" y="304"/>
                                  <a:pt x="139" y="306"/>
                                </a:cubicBezTo>
                                <a:cubicBezTo>
                                  <a:pt x="140" y="308"/>
                                  <a:pt x="142" y="309"/>
                                  <a:pt x="145" y="308"/>
                                </a:cubicBezTo>
                                <a:cubicBezTo>
                                  <a:pt x="147" y="306"/>
                                  <a:pt x="148" y="303"/>
                                  <a:pt x="146" y="301"/>
                                </a:cubicBezTo>
                                <a:cubicBezTo>
                                  <a:pt x="146" y="301"/>
                                  <a:pt x="145" y="300"/>
                                  <a:pt x="145" y="299"/>
                                </a:cubicBezTo>
                                <a:cubicBezTo>
                                  <a:pt x="146" y="299"/>
                                  <a:pt x="147" y="299"/>
                                  <a:pt x="148" y="299"/>
                                </a:cubicBezTo>
                                <a:cubicBezTo>
                                  <a:pt x="150" y="299"/>
                                  <a:pt x="152" y="299"/>
                                  <a:pt x="155" y="299"/>
                                </a:cubicBezTo>
                                <a:cubicBezTo>
                                  <a:pt x="155" y="299"/>
                                  <a:pt x="155" y="299"/>
                                  <a:pt x="155" y="299"/>
                                </a:cubicBezTo>
                                <a:cubicBezTo>
                                  <a:pt x="156" y="301"/>
                                  <a:pt x="157" y="303"/>
                                  <a:pt x="159" y="306"/>
                                </a:cubicBezTo>
                                <a:cubicBezTo>
                                  <a:pt x="162" y="311"/>
                                  <a:pt x="169" y="306"/>
                                  <a:pt x="166" y="301"/>
                                </a:cubicBezTo>
                                <a:cubicBezTo>
                                  <a:pt x="166" y="300"/>
                                  <a:pt x="166" y="299"/>
                                  <a:pt x="165" y="299"/>
                                </a:cubicBezTo>
                                <a:cubicBezTo>
                                  <a:pt x="167" y="298"/>
                                  <a:pt x="168" y="299"/>
                                  <a:pt x="170" y="299"/>
                                </a:cubicBezTo>
                                <a:cubicBezTo>
                                  <a:pt x="170" y="299"/>
                                  <a:pt x="170" y="299"/>
                                  <a:pt x="170" y="299"/>
                                </a:cubicBezTo>
                                <a:cubicBezTo>
                                  <a:pt x="172" y="301"/>
                                  <a:pt x="173" y="304"/>
                                  <a:pt x="174" y="306"/>
                                </a:cubicBezTo>
                                <a:cubicBezTo>
                                  <a:pt x="175" y="309"/>
                                  <a:pt x="179" y="309"/>
                                  <a:pt x="181" y="308"/>
                                </a:cubicBezTo>
                                <a:cubicBezTo>
                                  <a:pt x="183" y="307"/>
                                  <a:pt x="183" y="304"/>
                                  <a:pt x="182" y="302"/>
                                </a:cubicBezTo>
                                <a:cubicBezTo>
                                  <a:pt x="182" y="301"/>
                                  <a:pt x="182" y="301"/>
                                  <a:pt x="182" y="301"/>
                                </a:cubicBezTo>
                                <a:cubicBezTo>
                                  <a:pt x="185" y="302"/>
                                  <a:pt x="187" y="303"/>
                                  <a:pt x="188" y="310"/>
                                </a:cubicBezTo>
                                <a:cubicBezTo>
                                  <a:pt x="188" y="312"/>
                                  <a:pt x="189" y="322"/>
                                  <a:pt x="185" y="323"/>
                                </a:cubicBezTo>
                                <a:close/>
                                <a:moveTo>
                                  <a:pt x="185" y="215"/>
                                </a:moveTo>
                                <a:cubicBezTo>
                                  <a:pt x="185" y="212"/>
                                  <a:pt x="185" y="208"/>
                                  <a:pt x="185" y="205"/>
                                </a:cubicBezTo>
                                <a:cubicBezTo>
                                  <a:pt x="189" y="205"/>
                                  <a:pt x="193" y="206"/>
                                  <a:pt x="198" y="205"/>
                                </a:cubicBezTo>
                                <a:cubicBezTo>
                                  <a:pt x="198" y="209"/>
                                  <a:pt x="198" y="212"/>
                                  <a:pt x="198" y="215"/>
                                </a:cubicBezTo>
                                <a:cubicBezTo>
                                  <a:pt x="196" y="215"/>
                                  <a:pt x="193" y="215"/>
                                  <a:pt x="190" y="215"/>
                                </a:cubicBezTo>
                                <a:cubicBezTo>
                                  <a:pt x="189" y="215"/>
                                  <a:pt x="187" y="215"/>
                                  <a:pt x="185" y="215"/>
                                </a:cubicBezTo>
                                <a:close/>
                                <a:moveTo>
                                  <a:pt x="224" y="215"/>
                                </a:moveTo>
                                <a:cubicBezTo>
                                  <a:pt x="222" y="222"/>
                                  <a:pt x="215" y="225"/>
                                  <a:pt x="210" y="220"/>
                                </a:cubicBezTo>
                                <a:cubicBezTo>
                                  <a:pt x="204" y="213"/>
                                  <a:pt x="207" y="191"/>
                                  <a:pt x="207" y="183"/>
                                </a:cubicBezTo>
                                <a:cubicBezTo>
                                  <a:pt x="207" y="175"/>
                                  <a:pt x="203" y="150"/>
                                  <a:pt x="214" y="150"/>
                                </a:cubicBezTo>
                                <a:cubicBezTo>
                                  <a:pt x="225" y="150"/>
                                  <a:pt x="223" y="161"/>
                                  <a:pt x="223" y="170"/>
                                </a:cubicBezTo>
                                <a:cubicBezTo>
                                  <a:pt x="223" y="176"/>
                                  <a:pt x="223" y="183"/>
                                  <a:pt x="224" y="189"/>
                                </a:cubicBezTo>
                                <a:cubicBezTo>
                                  <a:pt x="224" y="197"/>
                                  <a:pt x="226" y="207"/>
                                  <a:pt x="224" y="215"/>
                                </a:cubicBezTo>
                                <a:close/>
                                <a:moveTo>
                                  <a:pt x="233" y="216"/>
                                </a:moveTo>
                                <a:cubicBezTo>
                                  <a:pt x="233" y="212"/>
                                  <a:pt x="233" y="209"/>
                                  <a:pt x="233" y="205"/>
                                </a:cubicBezTo>
                                <a:cubicBezTo>
                                  <a:pt x="235" y="205"/>
                                  <a:pt x="237" y="205"/>
                                  <a:pt x="239" y="205"/>
                                </a:cubicBezTo>
                                <a:cubicBezTo>
                                  <a:pt x="242" y="205"/>
                                  <a:pt x="244" y="205"/>
                                  <a:pt x="246" y="205"/>
                                </a:cubicBezTo>
                                <a:cubicBezTo>
                                  <a:pt x="246" y="208"/>
                                  <a:pt x="246" y="212"/>
                                  <a:pt x="246" y="215"/>
                                </a:cubicBezTo>
                                <a:cubicBezTo>
                                  <a:pt x="242" y="216"/>
                                  <a:pt x="237" y="216"/>
                                  <a:pt x="233" y="216"/>
                                </a:cubicBezTo>
                                <a:close/>
                                <a:moveTo>
                                  <a:pt x="327" y="307"/>
                                </a:moveTo>
                                <a:cubicBezTo>
                                  <a:pt x="331" y="326"/>
                                  <a:pt x="309" y="323"/>
                                  <a:pt x="296" y="323"/>
                                </a:cubicBezTo>
                                <a:cubicBezTo>
                                  <a:pt x="279" y="323"/>
                                  <a:pt x="262" y="323"/>
                                  <a:pt x="246" y="323"/>
                                </a:cubicBezTo>
                                <a:cubicBezTo>
                                  <a:pt x="243" y="322"/>
                                  <a:pt x="243" y="313"/>
                                  <a:pt x="243" y="312"/>
                                </a:cubicBezTo>
                                <a:cubicBezTo>
                                  <a:pt x="244" y="309"/>
                                  <a:pt x="244" y="307"/>
                                  <a:pt x="245" y="305"/>
                                </a:cubicBezTo>
                                <a:cubicBezTo>
                                  <a:pt x="246" y="306"/>
                                  <a:pt x="246" y="308"/>
                                  <a:pt x="247" y="309"/>
                                </a:cubicBezTo>
                                <a:cubicBezTo>
                                  <a:pt x="248" y="311"/>
                                  <a:pt x="251" y="311"/>
                                  <a:pt x="253" y="310"/>
                                </a:cubicBezTo>
                                <a:cubicBezTo>
                                  <a:pt x="255" y="309"/>
                                  <a:pt x="256" y="306"/>
                                  <a:pt x="255" y="304"/>
                                </a:cubicBezTo>
                                <a:cubicBezTo>
                                  <a:pt x="254" y="303"/>
                                  <a:pt x="253" y="301"/>
                                  <a:pt x="252" y="300"/>
                                </a:cubicBezTo>
                                <a:cubicBezTo>
                                  <a:pt x="252" y="300"/>
                                  <a:pt x="252" y="299"/>
                                  <a:pt x="252" y="299"/>
                                </a:cubicBezTo>
                                <a:cubicBezTo>
                                  <a:pt x="254" y="299"/>
                                  <a:pt x="256" y="299"/>
                                  <a:pt x="258" y="298"/>
                                </a:cubicBezTo>
                                <a:cubicBezTo>
                                  <a:pt x="260" y="302"/>
                                  <a:pt x="262" y="306"/>
                                  <a:pt x="265" y="309"/>
                                </a:cubicBezTo>
                                <a:cubicBezTo>
                                  <a:pt x="266" y="311"/>
                                  <a:pt x="269" y="312"/>
                                  <a:pt x="271" y="311"/>
                                </a:cubicBezTo>
                                <a:cubicBezTo>
                                  <a:pt x="273" y="310"/>
                                  <a:pt x="274" y="307"/>
                                  <a:pt x="273" y="305"/>
                                </a:cubicBezTo>
                                <a:cubicBezTo>
                                  <a:pt x="271" y="303"/>
                                  <a:pt x="270" y="301"/>
                                  <a:pt x="268" y="298"/>
                                </a:cubicBezTo>
                                <a:cubicBezTo>
                                  <a:pt x="270" y="298"/>
                                  <a:pt x="272" y="299"/>
                                  <a:pt x="274" y="299"/>
                                </a:cubicBezTo>
                                <a:cubicBezTo>
                                  <a:pt x="276" y="301"/>
                                  <a:pt x="278" y="304"/>
                                  <a:pt x="280" y="307"/>
                                </a:cubicBezTo>
                                <a:cubicBezTo>
                                  <a:pt x="281" y="309"/>
                                  <a:pt x="284" y="310"/>
                                  <a:pt x="286" y="308"/>
                                </a:cubicBezTo>
                                <a:cubicBezTo>
                                  <a:pt x="288" y="307"/>
                                  <a:pt x="289" y="304"/>
                                  <a:pt x="288" y="302"/>
                                </a:cubicBezTo>
                                <a:cubicBezTo>
                                  <a:pt x="287" y="301"/>
                                  <a:pt x="286" y="300"/>
                                  <a:pt x="285" y="299"/>
                                </a:cubicBezTo>
                                <a:cubicBezTo>
                                  <a:pt x="287" y="299"/>
                                  <a:pt x="289" y="299"/>
                                  <a:pt x="291" y="298"/>
                                </a:cubicBezTo>
                                <a:cubicBezTo>
                                  <a:pt x="291" y="298"/>
                                  <a:pt x="291" y="299"/>
                                  <a:pt x="291" y="299"/>
                                </a:cubicBezTo>
                                <a:cubicBezTo>
                                  <a:pt x="293" y="301"/>
                                  <a:pt x="295" y="304"/>
                                  <a:pt x="296" y="306"/>
                                </a:cubicBezTo>
                                <a:cubicBezTo>
                                  <a:pt x="299" y="311"/>
                                  <a:pt x="307" y="307"/>
                                  <a:pt x="304" y="302"/>
                                </a:cubicBezTo>
                                <a:cubicBezTo>
                                  <a:pt x="303" y="301"/>
                                  <a:pt x="302" y="299"/>
                                  <a:pt x="301" y="298"/>
                                </a:cubicBezTo>
                                <a:cubicBezTo>
                                  <a:pt x="303" y="298"/>
                                  <a:pt x="305" y="298"/>
                                  <a:pt x="307" y="298"/>
                                </a:cubicBezTo>
                                <a:cubicBezTo>
                                  <a:pt x="309" y="301"/>
                                  <a:pt x="310" y="305"/>
                                  <a:pt x="312" y="308"/>
                                </a:cubicBezTo>
                                <a:cubicBezTo>
                                  <a:pt x="315" y="313"/>
                                  <a:pt x="323" y="309"/>
                                  <a:pt x="320" y="304"/>
                                </a:cubicBezTo>
                                <a:cubicBezTo>
                                  <a:pt x="319" y="302"/>
                                  <a:pt x="318" y="301"/>
                                  <a:pt x="317" y="299"/>
                                </a:cubicBezTo>
                                <a:cubicBezTo>
                                  <a:pt x="322" y="300"/>
                                  <a:pt x="326" y="303"/>
                                  <a:pt x="327" y="307"/>
                                </a:cubicBezTo>
                                <a:close/>
                                <a:moveTo>
                                  <a:pt x="314" y="255"/>
                                </a:moveTo>
                                <a:cubicBezTo>
                                  <a:pt x="313" y="266"/>
                                  <a:pt x="314" y="277"/>
                                  <a:pt x="314" y="289"/>
                                </a:cubicBezTo>
                                <a:cubicBezTo>
                                  <a:pt x="302" y="288"/>
                                  <a:pt x="289" y="290"/>
                                  <a:pt x="280" y="290"/>
                                </a:cubicBezTo>
                                <a:cubicBezTo>
                                  <a:pt x="275" y="290"/>
                                  <a:pt x="266" y="289"/>
                                  <a:pt x="258" y="289"/>
                                </a:cubicBezTo>
                                <a:cubicBezTo>
                                  <a:pt x="258" y="277"/>
                                  <a:pt x="258" y="266"/>
                                  <a:pt x="258" y="255"/>
                                </a:cubicBezTo>
                                <a:cubicBezTo>
                                  <a:pt x="275" y="257"/>
                                  <a:pt x="294" y="254"/>
                                  <a:pt x="310" y="254"/>
                                </a:cubicBezTo>
                                <a:cubicBezTo>
                                  <a:pt x="312" y="254"/>
                                  <a:pt x="313" y="255"/>
                                  <a:pt x="315" y="255"/>
                                </a:cubicBezTo>
                                <a:cubicBezTo>
                                  <a:pt x="314" y="255"/>
                                  <a:pt x="314" y="255"/>
                                  <a:pt x="314" y="255"/>
                                </a:cubicBezTo>
                                <a:close/>
                                <a:moveTo>
                                  <a:pt x="372" y="247"/>
                                </a:moveTo>
                                <a:cubicBezTo>
                                  <a:pt x="351" y="247"/>
                                  <a:pt x="331" y="246"/>
                                  <a:pt x="310" y="245"/>
                                </a:cubicBezTo>
                                <a:cubicBezTo>
                                  <a:pt x="295" y="245"/>
                                  <a:pt x="280" y="246"/>
                                  <a:pt x="266" y="245"/>
                                </a:cubicBezTo>
                                <a:cubicBezTo>
                                  <a:pt x="262" y="245"/>
                                  <a:pt x="246" y="246"/>
                                  <a:pt x="247" y="239"/>
                                </a:cubicBezTo>
                                <a:cubicBezTo>
                                  <a:pt x="248" y="233"/>
                                  <a:pt x="266" y="233"/>
                                  <a:pt x="270" y="233"/>
                                </a:cubicBezTo>
                                <a:cubicBezTo>
                                  <a:pt x="295" y="231"/>
                                  <a:pt x="319" y="233"/>
                                  <a:pt x="344" y="233"/>
                                </a:cubicBezTo>
                                <a:cubicBezTo>
                                  <a:pt x="355" y="233"/>
                                  <a:pt x="380" y="229"/>
                                  <a:pt x="389" y="236"/>
                                </a:cubicBezTo>
                                <a:cubicBezTo>
                                  <a:pt x="403" y="248"/>
                                  <a:pt x="379" y="247"/>
                                  <a:pt x="372" y="247"/>
                                </a:cubicBezTo>
                                <a:close/>
                                <a:moveTo>
                                  <a:pt x="380" y="223"/>
                                </a:moveTo>
                                <a:cubicBezTo>
                                  <a:pt x="380" y="223"/>
                                  <a:pt x="380" y="224"/>
                                  <a:pt x="380" y="225"/>
                                </a:cubicBezTo>
                                <a:cubicBezTo>
                                  <a:pt x="378" y="225"/>
                                  <a:pt x="377" y="225"/>
                                  <a:pt x="375" y="225"/>
                                </a:cubicBezTo>
                                <a:cubicBezTo>
                                  <a:pt x="364" y="223"/>
                                  <a:pt x="352" y="224"/>
                                  <a:pt x="340" y="224"/>
                                </a:cubicBezTo>
                                <a:cubicBezTo>
                                  <a:pt x="321" y="224"/>
                                  <a:pt x="301" y="223"/>
                                  <a:pt x="282" y="223"/>
                                </a:cubicBezTo>
                                <a:cubicBezTo>
                                  <a:pt x="276" y="224"/>
                                  <a:pt x="267" y="223"/>
                                  <a:pt x="258" y="223"/>
                                </a:cubicBezTo>
                                <a:cubicBezTo>
                                  <a:pt x="258" y="197"/>
                                  <a:pt x="258" y="171"/>
                                  <a:pt x="259" y="145"/>
                                </a:cubicBezTo>
                                <a:cubicBezTo>
                                  <a:pt x="261" y="145"/>
                                  <a:pt x="262" y="145"/>
                                  <a:pt x="264" y="145"/>
                                </a:cubicBezTo>
                                <a:cubicBezTo>
                                  <a:pt x="277" y="146"/>
                                  <a:pt x="290" y="147"/>
                                  <a:pt x="303" y="147"/>
                                </a:cubicBezTo>
                                <a:cubicBezTo>
                                  <a:pt x="324" y="146"/>
                                  <a:pt x="345" y="147"/>
                                  <a:pt x="366" y="147"/>
                                </a:cubicBezTo>
                                <a:cubicBezTo>
                                  <a:pt x="372" y="147"/>
                                  <a:pt x="381" y="148"/>
                                  <a:pt x="390" y="148"/>
                                </a:cubicBezTo>
                                <a:cubicBezTo>
                                  <a:pt x="387" y="173"/>
                                  <a:pt x="385" y="198"/>
                                  <a:pt x="380" y="223"/>
                                </a:cubicBezTo>
                                <a:close/>
                                <a:moveTo>
                                  <a:pt x="403" y="136"/>
                                </a:moveTo>
                                <a:cubicBezTo>
                                  <a:pt x="397" y="138"/>
                                  <a:pt x="387" y="138"/>
                                  <a:pt x="381" y="138"/>
                                </a:cubicBezTo>
                                <a:cubicBezTo>
                                  <a:pt x="354" y="139"/>
                                  <a:pt x="327" y="137"/>
                                  <a:pt x="300" y="138"/>
                                </a:cubicBezTo>
                                <a:cubicBezTo>
                                  <a:pt x="284" y="138"/>
                                  <a:pt x="268" y="138"/>
                                  <a:pt x="253" y="135"/>
                                </a:cubicBezTo>
                                <a:cubicBezTo>
                                  <a:pt x="243" y="134"/>
                                  <a:pt x="238" y="127"/>
                                  <a:pt x="249" y="123"/>
                                </a:cubicBezTo>
                                <a:cubicBezTo>
                                  <a:pt x="253" y="121"/>
                                  <a:pt x="261" y="123"/>
                                  <a:pt x="265" y="123"/>
                                </a:cubicBezTo>
                                <a:cubicBezTo>
                                  <a:pt x="292" y="123"/>
                                  <a:pt x="320" y="124"/>
                                  <a:pt x="347" y="125"/>
                                </a:cubicBezTo>
                                <a:cubicBezTo>
                                  <a:pt x="363" y="125"/>
                                  <a:pt x="382" y="122"/>
                                  <a:pt x="398" y="125"/>
                                </a:cubicBezTo>
                                <a:cubicBezTo>
                                  <a:pt x="405" y="127"/>
                                  <a:pt x="416" y="132"/>
                                  <a:pt x="403" y="136"/>
                                </a:cubicBezTo>
                                <a:close/>
                              </a:path>
                            </a:pathLst>
                          </a:custGeom>
                          <a:grpFill/>
                          <a:ln>
                            <a:noFill/>
                          </a:ln>
                        </wps:spPr>
                        <wps:bodyPr vert="horz" wrap="square" lIns="91440" tIns="45720" rIns="91440" bIns="45720" numCol="1" anchor="t" anchorCtr="0" compatLnSpc="1"/>
                      </wps:wsp>
                      <wps:wsp>
                        <wps:cNvPr id="188" name="稻壳儿春秋广告/盗版必究        原创来源：http://chn.docer.com/works?userid=199329941#!/work_time"/>
                        <wps:cNvSpPr/>
                        <wps:spPr bwMode="auto">
                          <a:xfrm>
                            <a:off x="7707314" y="2711451"/>
                            <a:ext cx="79375" cy="87313"/>
                          </a:xfrm>
                          <a:custGeom>
                            <a:avLst/>
                            <a:gdLst>
                              <a:gd name="T0" fmla="*/ 21 w 31"/>
                              <a:gd name="T1" fmla="*/ 29 h 34"/>
                              <a:gd name="T2" fmla="*/ 28 w 31"/>
                              <a:gd name="T3" fmla="*/ 23 h 34"/>
                              <a:gd name="T4" fmla="*/ 10 w 31"/>
                              <a:gd name="T5" fmla="*/ 4 h 34"/>
                              <a:gd name="T6" fmla="*/ 4 w 31"/>
                              <a:gd name="T7" fmla="*/ 10 h 34"/>
                              <a:gd name="T8" fmla="*/ 21 w 31"/>
                              <a:gd name="T9" fmla="*/ 29 h 34"/>
                            </a:gdLst>
                            <a:ahLst/>
                            <a:cxnLst>
                              <a:cxn ang="0">
                                <a:pos x="T0" y="T1"/>
                              </a:cxn>
                              <a:cxn ang="0">
                                <a:pos x="T2" y="T3"/>
                              </a:cxn>
                              <a:cxn ang="0">
                                <a:pos x="T4" y="T5"/>
                              </a:cxn>
                              <a:cxn ang="0">
                                <a:pos x="T6" y="T7"/>
                              </a:cxn>
                              <a:cxn ang="0">
                                <a:pos x="T8" y="T9"/>
                              </a:cxn>
                            </a:cxnLst>
                            <a:rect l="0" t="0" r="r" b="b"/>
                            <a:pathLst>
                              <a:path w="31" h="34">
                                <a:moveTo>
                                  <a:pt x="21" y="29"/>
                                </a:moveTo>
                                <a:cubicBezTo>
                                  <a:pt x="25" y="34"/>
                                  <a:pt x="31" y="28"/>
                                  <a:pt x="28" y="23"/>
                                </a:cubicBezTo>
                                <a:cubicBezTo>
                                  <a:pt x="22" y="16"/>
                                  <a:pt x="17" y="10"/>
                                  <a:pt x="10" y="4"/>
                                </a:cubicBezTo>
                                <a:cubicBezTo>
                                  <a:pt x="6" y="0"/>
                                  <a:pt x="0" y="6"/>
                                  <a:pt x="4" y="10"/>
                                </a:cubicBezTo>
                                <a:cubicBezTo>
                                  <a:pt x="10" y="16"/>
                                  <a:pt x="16" y="23"/>
                                  <a:pt x="21" y="29"/>
                                </a:cubicBezTo>
                                <a:close/>
                              </a:path>
                            </a:pathLst>
                          </a:custGeom>
                          <a:grpFill/>
                          <a:ln>
                            <a:noFill/>
                          </a:ln>
                        </wps:spPr>
                        <wps:bodyPr vert="horz" wrap="square" lIns="91440" tIns="45720" rIns="91440" bIns="45720" numCol="1" anchor="t" anchorCtr="0" compatLnSpc="1"/>
                      </wps:wsp>
                      <wps:wsp>
                        <wps:cNvPr id="189" name="稻壳儿春秋广告/盗版必究        原创来源：http://chn.docer.com/works?userid=199329941#!/work_time"/>
                        <wps:cNvSpPr/>
                        <wps:spPr bwMode="auto">
                          <a:xfrm>
                            <a:off x="7758114" y="2703514"/>
                            <a:ext cx="82550" cy="92075"/>
                          </a:xfrm>
                          <a:custGeom>
                            <a:avLst/>
                            <a:gdLst>
                              <a:gd name="T0" fmla="*/ 20 w 32"/>
                              <a:gd name="T1" fmla="*/ 32 h 36"/>
                              <a:gd name="T2" fmla="*/ 28 w 32"/>
                              <a:gd name="T3" fmla="*/ 27 h 36"/>
                              <a:gd name="T4" fmla="*/ 11 w 32"/>
                              <a:gd name="T5" fmla="*/ 4 h 36"/>
                              <a:gd name="T6" fmla="*/ 4 w 32"/>
                              <a:gd name="T7" fmla="*/ 9 h 36"/>
                              <a:gd name="T8" fmla="*/ 20 w 32"/>
                              <a:gd name="T9" fmla="*/ 32 h 36"/>
                            </a:gdLst>
                            <a:ahLst/>
                            <a:cxnLst>
                              <a:cxn ang="0">
                                <a:pos x="T0" y="T1"/>
                              </a:cxn>
                              <a:cxn ang="0">
                                <a:pos x="T2" y="T3"/>
                              </a:cxn>
                              <a:cxn ang="0">
                                <a:pos x="T4" y="T5"/>
                              </a:cxn>
                              <a:cxn ang="0">
                                <a:pos x="T6" y="T7"/>
                              </a:cxn>
                              <a:cxn ang="0">
                                <a:pos x="T8" y="T9"/>
                              </a:cxn>
                            </a:cxnLst>
                            <a:rect l="0" t="0" r="r" b="b"/>
                            <a:pathLst>
                              <a:path w="32" h="36">
                                <a:moveTo>
                                  <a:pt x="20" y="32"/>
                                </a:moveTo>
                                <a:cubicBezTo>
                                  <a:pt x="24" y="36"/>
                                  <a:pt x="32" y="32"/>
                                  <a:pt x="28" y="27"/>
                                </a:cubicBezTo>
                                <a:cubicBezTo>
                                  <a:pt x="23" y="20"/>
                                  <a:pt x="17" y="12"/>
                                  <a:pt x="11" y="4"/>
                                </a:cubicBezTo>
                                <a:cubicBezTo>
                                  <a:pt x="8" y="0"/>
                                  <a:pt x="0" y="4"/>
                                  <a:pt x="4" y="9"/>
                                </a:cubicBezTo>
                                <a:cubicBezTo>
                                  <a:pt x="9" y="17"/>
                                  <a:pt x="15" y="24"/>
                                  <a:pt x="20" y="32"/>
                                </a:cubicBezTo>
                                <a:close/>
                              </a:path>
                            </a:pathLst>
                          </a:custGeom>
                          <a:grpFill/>
                          <a:ln>
                            <a:noFill/>
                          </a:ln>
                        </wps:spPr>
                        <wps:bodyPr vert="horz" wrap="square" lIns="91440" tIns="45720" rIns="91440" bIns="45720" numCol="1" anchor="t" anchorCtr="0" compatLnSpc="1"/>
                      </wps:wsp>
                    </wpg:wgp>
                  </a:graphicData>
                </a:graphic>
              </wp:anchor>
            </w:drawing>
          </mc:Choice>
          <mc:Fallback>
            <w:pict>
              <v:group id="组合 23" o:spid="_x0000_s1026" o:spt="203" style="position:absolute;left:0pt;margin-left:178.15pt;margin-top:282.15pt;height:45.85pt;width:59pt;z-index:251649024;mso-width-relative:page;mso-height-relative:page;" coordorigin="7573964,2286001" coordsize="1104900,858838" o:gfxdata="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">
                <o:lock v:ext="edit" aspectratio="f"/>
                <v:shape id="稻壳儿春秋广告/盗版必究        原创来源：http://chn.docer.com/works?userid=199329941#!/work_time" o:spid="_x0000_s1026" o:spt="100" style="position:absolute;left:7573964;top:2286001;height:858838;width:1104900;" filled="t" stroked="f" coordsize="432,335" o:gfxdata="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NZpa8AAAA&#10;3AAAAA8AAAAAAAAAAQAgAAAAIgAAAGRycy9kb3ducmV2LnhtbFBLAQIUABQAAAAIAIdO4kAzLwWe&#10;OwAAADkAAAAQAAAAAAAAAAEAIAAAAAsBAABkcnMvc2hhcGV4bWwueG1sUEsFBgAAAAAGAAYAWwEA&#10;ALUDAAAAAA==&#10;" path="m412,118c409,117,405,116,402,116c403,97,405,77,409,58c409,58,409,58,409,58c413,58,417,56,419,54c432,45,430,7,411,5c389,4,366,4,343,5c331,5,310,1,299,7c289,12,289,27,289,38c290,49,292,55,304,57c305,76,307,95,309,113c309,114,309,114,309,114c300,114,291,114,282,114c272,114,246,109,237,116c232,121,231,137,237,142c240,144,243,144,247,145c247,145,247,146,247,146c241,146,235,146,229,146c225,142,219,141,214,141c207,141,203,143,201,146c195,146,190,146,184,146c184,145,184,145,184,145c188,145,191,144,193,142c200,138,200,121,194,116c185,109,159,114,149,114c140,114,131,114,122,114c122,114,122,114,123,113c124,95,127,76,128,57c139,56,141,49,142,38c142,28,143,13,134,7c123,0,101,5,88,5c65,4,43,4,20,5c2,7,0,44,11,54c14,56,18,58,22,58c22,58,22,58,22,58c26,77,28,97,29,116c26,116,22,117,19,118c10,122,9,137,16,143c19,145,23,147,29,147c33,173,35,199,40,225c37,226,35,226,34,228c27,233,28,249,33,254c41,260,69,256,78,256c87,256,96,256,105,255c106,267,105,279,106,290c105,290,105,290,104,291c91,295,91,323,102,330c109,335,125,332,133,332c151,332,168,332,185,332c200,330,202,302,193,293c191,291,188,290,185,290c185,277,184,265,185,253c193,249,198,238,191,230c190,228,188,226,185,225c185,225,185,225,185,224c187,224,189,224,190,224c194,224,197,224,200,224c201,229,203,230,209,231c214,231,227,233,231,228c232,227,232,226,232,225c237,225,242,225,246,224c246,225,246,225,246,225c244,226,241,228,240,230c233,238,238,249,246,253c246,265,246,277,246,290c243,290,241,291,239,293c229,301,231,330,246,332c262,332,279,332,296,332c305,332,320,335,328,331c340,324,340,295,327,291c327,290,326,290,326,290c326,279,325,267,326,255c335,256,344,256,353,256c362,256,390,261,398,254c403,249,404,233,398,228c396,227,394,226,391,225c397,200,399,173,402,147c408,147,412,145,415,143c423,137,421,122,412,118xm299,42c297,39,298,33,299,30c299,26,299,23,301,21c303,25,305,30,307,34c310,40,318,35,315,30c313,25,310,20,308,15c309,15,310,14,311,14c314,19,317,23,320,28c324,33,331,29,328,24c326,20,323,17,321,13c323,13,324,13,326,13c326,13,326,13,326,13c329,17,331,21,333,26c334,28,337,28,339,27c342,26,342,23,341,21c340,18,338,16,337,14c339,14,341,14,343,14c343,14,343,14,343,15c346,18,349,22,352,26c355,31,363,27,360,22c358,19,356,16,354,14c356,14,358,14,361,14c361,14,361,14,361,14c364,18,367,22,369,26c372,31,379,27,377,21c375,19,374,16,372,14c374,14,376,13,377,13c380,18,383,21,386,25c387,27,389,28,392,27c394,26,395,23,393,21c392,18,390,16,388,14c390,14,392,14,394,14c394,14,394,14,394,14c397,19,400,24,404,29c405,31,409,31,410,29c412,27,412,25,410,23c408,20,406,17,404,14c407,14,409,14,411,14c416,15,417,31,416,35c415,41,413,46,405,48c395,50,381,48,370,48c358,48,345,48,333,48c324,48,303,52,299,42xm321,113c319,95,317,76,316,58c334,59,352,57,370,57c376,57,386,59,397,59c393,78,391,97,390,116c388,116,387,116,386,116c373,116,360,116,347,116c338,116,329,115,321,115c321,114,321,114,321,113xm233,189c232,183,232,177,232,171c237,171,241,171,246,171c246,180,246,188,246,196c244,196,243,196,241,196c238,196,235,196,233,196c233,194,233,192,233,189xm246,155c246,157,246,160,246,162c241,162,237,162,232,162c232,160,232,157,232,155c237,155,242,155,246,155xm185,196c185,187,185,178,185,169c189,169,194,169,198,170c198,173,198,175,198,178c198,184,198,190,198,196c194,197,189,196,185,196xm198,155c198,157,198,159,198,161c193,160,189,160,185,160c185,158,185,156,185,155c189,155,193,155,198,155xm84,116c71,116,58,116,45,116c44,116,43,116,41,116c40,97,38,78,35,59c45,59,55,57,61,57c79,57,98,59,115,58c114,76,112,95,111,113c110,114,110,114,111,115c102,115,93,116,84,116xm15,35c15,33,15,29,15,25c16,27,17,28,18,30c19,32,22,33,24,32c26,30,27,27,26,25c23,22,21,18,18,15c19,15,19,14,20,14c21,14,23,14,24,14c28,19,31,24,35,29c39,33,45,27,42,23c39,20,37,17,35,14c37,14,38,14,40,14c43,19,47,23,51,27c54,32,61,25,57,21c55,19,53,16,51,14c53,14,55,14,58,14c61,18,64,23,67,27c69,29,71,30,73,29c75,28,76,25,75,23c73,20,70,17,68,14c71,14,73,14,75,14c77,17,79,21,82,24c85,29,92,25,89,20c88,18,87,16,86,14c86,14,87,14,88,14c89,14,91,14,92,14c95,18,98,22,101,27c102,28,105,29,107,28c109,27,110,24,109,22c107,19,105,16,103,13c105,13,107,13,109,13c109,14,110,14,110,15c113,19,117,23,120,28c122,30,125,29,127,28c128,26,128,23,127,21c125,19,123,17,121,15c129,16,132,19,133,28c133,31,134,39,133,42c128,51,110,48,101,48c88,48,75,48,61,48c51,48,39,50,29,48c20,46,17,44,15,35xm25,129c28,124,28,126,32,125c48,122,68,125,84,125c111,124,138,123,165,123c170,123,176,122,180,123c189,125,192,133,181,135c166,139,147,138,131,138c105,137,79,139,52,138c45,138,38,138,31,137c25,135,19,135,25,129xm63,147c85,148,107,146,129,147c142,147,155,146,167,145c169,145,171,145,172,145c173,171,173,197,173,223c164,223,155,224,150,223c130,223,110,224,91,224c79,224,68,223,56,225c54,225,53,225,51,225c51,224,51,223,51,223c47,198,45,173,41,148c49,148,58,147,63,147xm61,247c55,247,32,250,39,238c44,229,79,233,87,233c111,233,135,231,159,233c165,233,176,232,181,236c187,243,175,245,169,245c153,246,137,245,121,245c101,246,81,247,61,247xm121,254c137,254,156,257,173,255c173,266,173,278,173,289c166,289,159,290,154,290c145,290,136,290,126,290c124,290,121,290,118,290c117,278,118,267,117,255c117,255,117,255,117,255c118,255,120,254,121,254xm185,323c169,323,153,323,137,323c124,323,100,327,104,307c104,307,104,306,104,306c105,308,106,309,107,310c110,315,118,311,115,306c113,304,112,302,111,300c112,299,114,299,116,299c116,299,116,299,116,299c118,301,119,303,120,305c123,310,131,306,128,301c128,300,127,299,126,298c129,298,131,298,134,298c134,298,134,299,134,299c135,301,137,304,139,306c140,308,142,309,145,308c147,306,148,303,146,301c146,301,145,300,145,299c146,299,147,299,148,299c150,299,152,299,155,299c155,299,155,299,155,299c156,301,157,303,159,306c162,311,169,306,166,301c166,300,166,299,165,299c167,298,168,299,170,299c170,299,170,299,170,299c172,301,173,304,174,306c175,309,179,309,181,308c183,307,183,304,182,302c182,301,182,301,182,301c185,302,187,303,188,310c188,312,189,322,185,323xm185,215c185,212,185,208,185,205c189,205,193,206,198,205c198,209,198,212,198,215c196,215,193,215,190,215c189,215,187,215,185,215xm224,215c222,222,215,225,210,220c204,213,207,191,207,183c207,175,203,150,214,150c225,150,223,161,223,170c223,176,223,183,224,189c224,197,226,207,224,215xm233,216c233,212,233,209,233,205c235,205,237,205,239,205c242,205,244,205,246,205c246,208,246,212,246,215c242,216,237,216,233,216xm327,307c331,326,309,323,296,323c279,323,262,323,246,323c243,322,243,313,243,312c244,309,244,307,245,305c246,306,246,308,247,309c248,311,251,311,253,310c255,309,256,306,255,304c254,303,253,301,252,300c252,300,252,299,252,299c254,299,256,299,258,298c260,302,262,306,265,309c266,311,269,312,271,311c273,310,274,307,273,305c271,303,270,301,268,298c270,298,272,299,274,299c276,301,278,304,280,307c281,309,284,310,286,308c288,307,289,304,288,302c287,301,286,300,285,299c287,299,289,299,291,298c291,298,291,299,291,299c293,301,295,304,296,306c299,311,307,307,304,302c303,301,302,299,301,298c303,298,305,298,307,298c309,301,310,305,312,308c315,313,323,309,320,304c319,302,318,301,317,299c322,300,326,303,327,307xm314,255c313,266,314,277,314,289c302,288,289,290,280,290c275,290,266,289,258,289c258,277,258,266,258,255c275,257,294,254,310,254c312,254,313,255,315,255c314,255,314,255,314,255xm372,247c351,247,331,246,310,245c295,245,280,246,266,245c262,245,246,246,247,239c248,233,266,233,270,233c295,231,319,233,344,233c355,233,380,229,389,236c403,248,379,247,372,247xm380,223c380,223,380,224,380,225c378,225,377,225,375,225c364,223,352,224,340,224c321,224,301,223,282,223c276,224,267,223,258,223c258,197,258,171,259,145c261,145,262,145,264,145c277,146,290,147,303,147c324,146,345,147,366,147c372,147,381,148,390,148c387,173,385,198,380,223xm403,136c397,138,387,138,381,138c354,139,327,137,300,138c284,138,268,138,253,135c243,134,238,127,249,123c253,121,261,123,265,123c292,123,320,124,347,125c363,125,382,122,398,125c405,127,416,132,403,136xe">
                  <v:path o:connectlocs="1051189,12818;790310,292261;585699,374299;496181,297388;342723,17945;74171,297388;84402,651178;340165,851146;473163,576831;593372,576831;611275,751162;833790,653742;1061420,366608;805656,76910;833790,33328;877270,35891;923307,35891;1002594,69219;1048631,74347;946326,123057;1015382,151258;595929,484538;595929,484538;473163,502484;506412,397372;115093,297388;283897,294824;66498,64092;89517,35891;171361,69219;227629,51273;278782,56401;324820,53837;74171,123057;460375,315334;161131,376863;232745,574267;156015,633232;309474,628105;322262,743471;350396,828073;296686,766544;342723,766544;396434,766544;434798,766544;473163,828073;473163,551194;572911,484538;629179,551194;626621,781927;659870,763981;716138,787054;757061,784490;810771,766544;659870,653742;680331,628105;971902,571704;662428,371735;1030728,348662;887500,320461" o:connectangles="0,0,0,0,0,0,0,0,0,0,0,0,0,0,0,0,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7707314;top:2711451;height:87313;width:79375;" filled="t" stroked="f" coordsize="31,34" o:gfxdata="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xd5L&#10;wAAAANwAAAAPAAAAAAAAAAEAIAAAACIAAABkcnMvZG93bnJldi54bWxQSwECFAAUAAAACACHTuJA&#10;My8FnjsAAAA5AAAAEAAAAAAAAAABACAAAAAPAQAAZHJzL3NoYXBleG1sLnhtbFBLBQYAAAAABgAG&#10;AFsBAAC5AwAAAAA=&#10;" path="m21,29c25,34,31,28,28,23c22,16,17,10,10,4c6,0,0,6,4,10c10,16,16,23,21,29xe">
                  <v:path o:connectlocs="53770,74472;71693,59064;25604,10272;10241,25680;53770,74472" o:connectangles="0,0,0,0,0"/>
                  <v:fill on="t" focussize="0,0"/>
                  <v:stroke on="f"/>
                  <v:imagedata o:title=""/>
                  <o:lock v:ext="edit" aspectratio="f"/>
                </v:shape>
                <v:shape id="稻壳儿春秋广告/盗版必究        原创来源：http://chn.docer.com/works?userid=199329941#!/work_time" o:spid="_x0000_s1026" o:spt="100" style="position:absolute;left:7758114;top:2703514;height:92075;width:82550;" filled="t" stroked="f" coordsize="32,36" o:gfxdata="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BT4G/&#10;AAAA3AAAAA8AAAAAAAAAAQAgAAAAIgAAAGRycy9kb3ducmV2LnhtbFBLAQIUABQAAAAIAIdO4kAz&#10;LwWeOwAAADkAAAAQAAAAAAAAAAEAIAAAAA4BAABkcnMvc2hhcGV4bWwueG1sUEsFBgAAAAAGAAYA&#10;WwEAALgDAAAAAA==&#10;" path="m20,32c24,36,32,32,28,27c23,20,17,12,11,4c8,0,0,4,4,9c9,17,15,24,20,32xe">
                  <v:path o:connectlocs="51593,81844;72231,69056;28376,10230;10318,23018;51593,81844"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48000" behindDoc="0" locked="0" layoutInCell="1" allowOverlap="1">
                <wp:simplePos x="0" y="0"/>
                <wp:positionH relativeFrom="column">
                  <wp:posOffset>1327150</wp:posOffset>
                </wp:positionH>
                <wp:positionV relativeFrom="paragraph">
                  <wp:posOffset>5182870</wp:posOffset>
                </wp:positionV>
                <wp:extent cx="730885" cy="668655"/>
                <wp:effectExtent l="0" t="0" r="0" b="2540"/>
                <wp:wrapNone/>
                <wp:docPr id="180" name="组合 11"/>
                <wp:cNvGraphicFramePr/>
                <a:graphic xmlns:a="http://schemas.openxmlformats.org/drawingml/2006/main">
                  <a:graphicData uri="http://schemas.microsoft.com/office/word/2010/wordprocessingGroup">
                    <wpg:wgp>
                      <wpg:cNvGrpSpPr/>
                      <wpg:grpSpPr>
                        <a:xfrm>
                          <a:off x="0" y="0"/>
                          <a:ext cx="730885" cy="668655"/>
                          <a:chOff x="3495676" y="3636964"/>
                          <a:chExt cx="1077913" cy="985838"/>
                        </a:xfrm>
                        <a:solidFill>
                          <a:srgbClr val="3C3C3B"/>
                        </a:solidFill>
                      </wpg:grpSpPr>
                      <wps:wsp>
                        <wps:cNvPr id="182" name="稻壳儿春秋广告/盗版必究        原创来源：http://chn.docer.com/works?userid=199329941#!/work_time"/>
                        <wps:cNvSpPr>
                          <a:spLocks noEditPoints="1"/>
                        </wps:cNvSpPr>
                        <wps:spPr bwMode="auto">
                          <a:xfrm>
                            <a:off x="3495676" y="3636964"/>
                            <a:ext cx="1077913" cy="968375"/>
                          </a:xfrm>
                          <a:custGeom>
                            <a:avLst/>
                            <a:gdLst>
                              <a:gd name="T0" fmla="*/ 119 w 421"/>
                              <a:gd name="T1" fmla="*/ 36 h 378"/>
                              <a:gd name="T2" fmla="*/ 216 w 421"/>
                              <a:gd name="T3" fmla="*/ 377 h 378"/>
                              <a:gd name="T4" fmla="*/ 393 w 421"/>
                              <a:gd name="T5" fmla="*/ 264 h 378"/>
                              <a:gd name="T6" fmla="*/ 392 w 421"/>
                              <a:gd name="T7" fmla="*/ 205 h 378"/>
                              <a:gd name="T8" fmla="*/ 339 w 421"/>
                              <a:gd name="T9" fmla="*/ 191 h 378"/>
                              <a:gd name="T10" fmla="*/ 364 w 421"/>
                              <a:gd name="T11" fmla="*/ 107 h 378"/>
                              <a:gd name="T12" fmla="*/ 103 w 421"/>
                              <a:gd name="T13" fmla="*/ 216 h 378"/>
                              <a:gd name="T14" fmla="*/ 192 w 421"/>
                              <a:gd name="T15" fmla="*/ 159 h 378"/>
                              <a:gd name="T16" fmla="*/ 229 w 421"/>
                              <a:gd name="T17" fmla="*/ 223 h 378"/>
                              <a:gd name="T18" fmla="*/ 104 w 421"/>
                              <a:gd name="T19" fmla="*/ 224 h 378"/>
                              <a:gd name="T20" fmla="*/ 223 w 421"/>
                              <a:gd name="T21" fmla="*/ 149 h 378"/>
                              <a:gd name="T22" fmla="*/ 118 w 421"/>
                              <a:gd name="T23" fmla="*/ 129 h 378"/>
                              <a:gd name="T24" fmla="*/ 203 w 421"/>
                              <a:gd name="T25" fmla="*/ 28 h 378"/>
                              <a:gd name="T26" fmla="*/ 216 w 421"/>
                              <a:gd name="T27" fmla="*/ 28 h 378"/>
                              <a:gd name="T28" fmla="*/ 235 w 421"/>
                              <a:gd name="T29" fmla="*/ 148 h 378"/>
                              <a:gd name="T30" fmla="*/ 208 w 421"/>
                              <a:gd name="T31" fmla="*/ 235 h 378"/>
                              <a:gd name="T32" fmla="*/ 230 w 421"/>
                              <a:gd name="T33" fmla="*/ 277 h 378"/>
                              <a:gd name="T34" fmla="*/ 128 w 421"/>
                              <a:gd name="T35" fmla="*/ 292 h 378"/>
                              <a:gd name="T36" fmla="*/ 208 w 421"/>
                              <a:gd name="T37" fmla="*/ 235 h 378"/>
                              <a:gd name="T38" fmla="*/ 230 w 421"/>
                              <a:gd name="T39" fmla="*/ 289 h 378"/>
                              <a:gd name="T40" fmla="*/ 135 w 421"/>
                              <a:gd name="T41" fmla="*/ 303 h 378"/>
                              <a:gd name="T42" fmla="*/ 191 w 421"/>
                              <a:gd name="T43" fmla="*/ 363 h 378"/>
                              <a:gd name="T44" fmla="*/ 123 w 421"/>
                              <a:gd name="T45" fmla="*/ 307 h 378"/>
                              <a:gd name="T46" fmla="*/ 242 w 421"/>
                              <a:gd name="T47" fmla="*/ 289 h 378"/>
                              <a:gd name="T48" fmla="*/ 240 w 421"/>
                              <a:gd name="T49" fmla="*/ 361 h 378"/>
                              <a:gd name="T50" fmla="*/ 242 w 421"/>
                              <a:gd name="T51" fmla="*/ 277 h 378"/>
                              <a:gd name="T52" fmla="*/ 327 w 421"/>
                              <a:gd name="T53" fmla="*/ 228 h 378"/>
                              <a:gd name="T54" fmla="*/ 242 w 421"/>
                              <a:gd name="T55" fmla="*/ 277 h 378"/>
                              <a:gd name="T56" fmla="*/ 236 w 421"/>
                              <a:gd name="T57" fmla="*/ 160 h 378"/>
                              <a:gd name="T58" fmla="*/ 327 w 421"/>
                              <a:gd name="T59" fmla="*/ 196 h 378"/>
                              <a:gd name="T60" fmla="*/ 241 w 421"/>
                              <a:gd name="T61" fmla="*/ 222 h 378"/>
                              <a:gd name="T62" fmla="*/ 322 w 421"/>
                              <a:gd name="T63" fmla="*/ 121 h 378"/>
                              <a:gd name="T64" fmla="*/ 309 w 421"/>
                              <a:gd name="T65" fmla="*/ 53 h 378"/>
                              <a:gd name="T66" fmla="*/ 100 w 421"/>
                              <a:gd name="T67" fmla="*/ 62 h 378"/>
                              <a:gd name="T68" fmla="*/ 116 w 421"/>
                              <a:gd name="T69" fmla="*/ 105 h 378"/>
                              <a:gd name="T70" fmla="*/ 64 w 421"/>
                              <a:gd name="T71" fmla="*/ 97 h 378"/>
                              <a:gd name="T72" fmla="*/ 56 w 421"/>
                              <a:gd name="T73" fmla="*/ 107 h 378"/>
                              <a:gd name="T74" fmla="*/ 91 w 421"/>
                              <a:gd name="T75" fmla="*/ 222 h 378"/>
                              <a:gd name="T76" fmla="*/ 21 w 421"/>
                              <a:gd name="T77" fmla="*/ 213 h 378"/>
                              <a:gd name="T78" fmla="*/ 32 w 421"/>
                              <a:gd name="T79" fmla="*/ 263 h 378"/>
                              <a:gd name="T80" fmla="*/ 93 w 421"/>
                              <a:gd name="T81" fmla="*/ 235 h 378"/>
                              <a:gd name="T82" fmla="*/ 74 w 421"/>
                              <a:gd name="T83" fmla="*/ 316 h 378"/>
                              <a:gd name="T84" fmla="*/ 265 w 421"/>
                              <a:gd name="T85" fmla="*/ 360 h 378"/>
                              <a:gd name="T86" fmla="*/ 349 w 421"/>
                              <a:gd name="T87" fmla="*/ 312 h 378"/>
                              <a:gd name="T88" fmla="*/ 357 w 421"/>
                              <a:gd name="T89" fmla="*/ 303 h 378"/>
                              <a:gd name="T90" fmla="*/ 339 w 421"/>
                              <a:gd name="T91" fmla="*/ 226 h 378"/>
                              <a:gd name="T92" fmla="*/ 389 w 421"/>
                              <a:gd name="T93" fmla="*/ 234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21" h="378">
                                <a:moveTo>
                                  <a:pt x="340" y="60"/>
                                </a:moveTo>
                                <a:cubicBezTo>
                                  <a:pt x="280" y="7"/>
                                  <a:pt x="189" y="0"/>
                                  <a:pt x="119" y="36"/>
                                </a:cubicBezTo>
                                <a:cubicBezTo>
                                  <a:pt x="47" y="73"/>
                                  <a:pt x="0" y="153"/>
                                  <a:pt x="12" y="234"/>
                                </a:cubicBezTo>
                                <a:cubicBezTo>
                                  <a:pt x="25" y="327"/>
                                  <a:pt x="132" y="375"/>
                                  <a:pt x="216" y="377"/>
                                </a:cubicBezTo>
                                <a:cubicBezTo>
                                  <a:pt x="255" y="378"/>
                                  <a:pt x="290" y="369"/>
                                  <a:pt x="323" y="348"/>
                                </a:cubicBezTo>
                                <a:cubicBezTo>
                                  <a:pt x="357" y="328"/>
                                  <a:pt x="378" y="300"/>
                                  <a:pt x="393" y="264"/>
                                </a:cubicBezTo>
                                <a:cubicBezTo>
                                  <a:pt x="421" y="195"/>
                                  <a:pt x="395" y="109"/>
                                  <a:pt x="340" y="60"/>
                                </a:cubicBezTo>
                                <a:close/>
                                <a:moveTo>
                                  <a:pt x="392" y="205"/>
                                </a:moveTo>
                                <a:cubicBezTo>
                                  <a:pt x="375" y="209"/>
                                  <a:pt x="357" y="212"/>
                                  <a:pt x="340" y="214"/>
                                </a:cubicBezTo>
                                <a:cubicBezTo>
                                  <a:pt x="340" y="207"/>
                                  <a:pt x="339" y="199"/>
                                  <a:pt x="339" y="191"/>
                                </a:cubicBezTo>
                                <a:cubicBezTo>
                                  <a:pt x="337" y="171"/>
                                  <a:pt x="333" y="151"/>
                                  <a:pt x="326" y="132"/>
                                </a:cubicBezTo>
                                <a:cubicBezTo>
                                  <a:pt x="340" y="125"/>
                                  <a:pt x="352" y="116"/>
                                  <a:pt x="364" y="107"/>
                                </a:cubicBezTo>
                                <a:cubicBezTo>
                                  <a:pt x="382" y="136"/>
                                  <a:pt x="392" y="172"/>
                                  <a:pt x="392" y="205"/>
                                </a:cubicBezTo>
                                <a:close/>
                                <a:moveTo>
                                  <a:pt x="103" y="216"/>
                                </a:moveTo>
                                <a:cubicBezTo>
                                  <a:pt x="102" y="189"/>
                                  <a:pt x="105" y="165"/>
                                  <a:pt x="114" y="141"/>
                                </a:cubicBezTo>
                                <a:cubicBezTo>
                                  <a:pt x="139" y="150"/>
                                  <a:pt x="165" y="156"/>
                                  <a:pt x="192" y="159"/>
                                </a:cubicBezTo>
                                <a:cubicBezTo>
                                  <a:pt x="203" y="161"/>
                                  <a:pt x="213" y="161"/>
                                  <a:pt x="224" y="161"/>
                                </a:cubicBezTo>
                                <a:cubicBezTo>
                                  <a:pt x="226" y="181"/>
                                  <a:pt x="228" y="202"/>
                                  <a:pt x="229" y="223"/>
                                </a:cubicBezTo>
                                <a:cubicBezTo>
                                  <a:pt x="222" y="223"/>
                                  <a:pt x="215" y="223"/>
                                  <a:pt x="208" y="223"/>
                                </a:cubicBezTo>
                                <a:cubicBezTo>
                                  <a:pt x="173" y="224"/>
                                  <a:pt x="138" y="225"/>
                                  <a:pt x="104" y="224"/>
                                </a:cubicBezTo>
                                <a:cubicBezTo>
                                  <a:pt x="103" y="221"/>
                                  <a:pt x="103" y="219"/>
                                  <a:pt x="103" y="216"/>
                                </a:cubicBezTo>
                                <a:close/>
                                <a:moveTo>
                                  <a:pt x="223" y="149"/>
                                </a:moveTo>
                                <a:cubicBezTo>
                                  <a:pt x="209" y="149"/>
                                  <a:pt x="196" y="148"/>
                                  <a:pt x="183" y="146"/>
                                </a:cubicBezTo>
                                <a:cubicBezTo>
                                  <a:pt x="161" y="142"/>
                                  <a:pt x="139" y="137"/>
                                  <a:pt x="118" y="129"/>
                                </a:cubicBezTo>
                                <a:cubicBezTo>
                                  <a:pt x="121" y="123"/>
                                  <a:pt x="124" y="117"/>
                                  <a:pt x="127" y="111"/>
                                </a:cubicBezTo>
                                <a:cubicBezTo>
                                  <a:pt x="145" y="78"/>
                                  <a:pt x="170" y="47"/>
                                  <a:pt x="203" y="28"/>
                                </a:cubicBezTo>
                                <a:cubicBezTo>
                                  <a:pt x="212" y="68"/>
                                  <a:pt x="218" y="108"/>
                                  <a:pt x="223" y="149"/>
                                </a:cubicBezTo>
                                <a:close/>
                                <a:moveTo>
                                  <a:pt x="216" y="28"/>
                                </a:moveTo>
                                <a:cubicBezTo>
                                  <a:pt x="262" y="46"/>
                                  <a:pt x="294" y="82"/>
                                  <a:pt x="312" y="126"/>
                                </a:cubicBezTo>
                                <a:cubicBezTo>
                                  <a:pt x="287" y="138"/>
                                  <a:pt x="261" y="145"/>
                                  <a:pt x="235" y="148"/>
                                </a:cubicBezTo>
                                <a:cubicBezTo>
                                  <a:pt x="230" y="108"/>
                                  <a:pt x="224" y="68"/>
                                  <a:pt x="216" y="28"/>
                                </a:cubicBezTo>
                                <a:close/>
                                <a:moveTo>
                                  <a:pt x="208" y="235"/>
                                </a:moveTo>
                                <a:cubicBezTo>
                                  <a:pt x="215" y="235"/>
                                  <a:pt x="222" y="235"/>
                                  <a:pt x="229" y="235"/>
                                </a:cubicBezTo>
                                <a:cubicBezTo>
                                  <a:pt x="230" y="249"/>
                                  <a:pt x="230" y="263"/>
                                  <a:pt x="230" y="277"/>
                                </a:cubicBezTo>
                                <a:cubicBezTo>
                                  <a:pt x="227" y="277"/>
                                  <a:pt x="223" y="277"/>
                                  <a:pt x="220" y="277"/>
                                </a:cubicBezTo>
                                <a:cubicBezTo>
                                  <a:pt x="190" y="278"/>
                                  <a:pt x="158" y="283"/>
                                  <a:pt x="128" y="292"/>
                                </a:cubicBezTo>
                                <a:cubicBezTo>
                                  <a:pt x="117" y="275"/>
                                  <a:pt x="109" y="256"/>
                                  <a:pt x="105" y="236"/>
                                </a:cubicBezTo>
                                <a:cubicBezTo>
                                  <a:pt x="139" y="237"/>
                                  <a:pt x="174" y="236"/>
                                  <a:pt x="208" y="235"/>
                                </a:cubicBezTo>
                                <a:close/>
                                <a:moveTo>
                                  <a:pt x="220" y="289"/>
                                </a:moveTo>
                                <a:cubicBezTo>
                                  <a:pt x="223" y="289"/>
                                  <a:pt x="227" y="289"/>
                                  <a:pt x="230" y="289"/>
                                </a:cubicBezTo>
                                <a:cubicBezTo>
                                  <a:pt x="230" y="314"/>
                                  <a:pt x="230" y="339"/>
                                  <a:pt x="228" y="364"/>
                                </a:cubicBezTo>
                                <a:cubicBezTo>
                                  <a:pt x="191" y="355"/>
                                  <a:pt x="158" y="333"/>
                                  <a:pt x="135" y="303"/>
                                </a:cubicBezTo>
                                <a:cubicBezTo>
                                  <a:pt x="163" y="294"/>
                                  <a:pt x="192" y="290"/>
                                  <a:pt x="220" y="289"/>
                                </a:cubicBezTo>
                                <a:close/>
                                <a:moveTo>
                                  <a:pt x="191" y="363"/>
                                </a:moveTo>
                                <a:cubicBezTo>
                                  <a:pt x="154" y="359"/>
                                  <a:pt x="116" y="346"/>
                                  <a:pt x="85" y="324"/>
                                </a:cubicBezTo>
                                <a:cubicBezTo>
                                  <a:pt x="97" y="317"/>
                                  <a:pt x="109" y="312"/>
                                  <a:pt x="123" y="307"/>
                                </a:cubicBezTo>
                                <a:cubicBezTo>
                                  <a:pt x="140" y="331"/>
                                  <a:pt x="164" y="351"/>
                                  <a:pt x="191" y="363"/>
                                </a:cubicBezTo>
                                <a:close/>
                                <a:moveTo>
                                  <a:pt x="242" y="289"/>
                                </a:moveTo>
                                <a:cubicBezTo>
                                  <a:pt x="263" y="290"/>
                                  <a:pt x="284" y="292"/>
                                  <a:pt x="304" y="297"/>
                                </a:cubicBezTo>
                                <a:cubicBezTo>
                                  <a:pt x="288" y="324"/>
                                  <a:pt x="269" y="346"/>
                                  <a:pt x="240" y="361"/>
                                </a:cubicBezTo>
                                <a:cubicBezTo>
                                  <a:pt x="242" y="337"/>
                                  <a:pt x="242" y="313"/>
                                  <a:pt x="242" y="289"/>
                                </a:cubicBezTo>
                                <a:close/>
                                <a:moveTo>
                                  <a:pt x="242" y="277"/>
                                </a:moveTo>
                                <a:cubicBezTo>
                                  <a:pt x="242" y="263"/>
                                  <a:pt x="242" y="248"/>
                                  <a:pt x="241" y="234"/>
                                </a:cubicBezTo>
                                <a:cubicBezTo>
                                  <a:pt x="270" y="233"/>
                                  <a:pt x="299" y="231"/>
                                  <a:pt x="327" y="228"/>
                                </a:cubicBezTo>
                                <a:cubicBezTo>
                                  <a:pt x="325" y="248"/>
                                  <a:pt x="320" y="266"/>
                                  <a:pt x="310" y="286"/>
                                </a:cubicBezTo>
                                <a:cubicBezTo>
                                  <a:pt x="288" y="280"/>
                                  <a:pt x="265" y="278"/>
                                  <a:pt x="242" y="277"/>
                                </a:cubicBezTo>
                                <a:close/>
                                <a:moveTo>
                                  <a:pt x="241" y="222"/>
                                </a:moveTo>
                                <a:cubicBezTo>
                                  <a:pt x="240" y="201"/>
                                  <a:pt x="238" y="181"/>
                                  <a:pt x="236" y="160"/>
                                </a:cubicBezTo>
                                <a:cubicBezTo>
                                  <a:pt x="263" y="157"/>
                                  <a:pt x="291" y="149"/>
                                  <a:pt x="316" y="137"/>
                                </a:cubicBezTo>
                                <a:cubicBezTo>
                                  <a:pt x="322" y="156"/>
                                  <a:pt x="326" y="176"/>
                                  <a:pt x="327" y="196"/>
                                </a:cubicBezTo>
                                <a:cubicBezTo>
                                  <a:pt x="327" y="203"/>
                                  <a:pt x="328" y="209"/>
                                  <a:pt x="327" y="216"/>
                                </a:cubicBezTo>
                                <a:cubicBezTo>
                                  <a:pt x="299" y="219"/>
                                  <a:pt x="270" y="221"/>
                                  <a:pt x="241" y="222"/>
                                </a:cubicBezTo>
                                <a:close/>
                                <a:moveTo>
                                  <a:pt x="357" y="97"/>
                                </a:moveTo>
                                <a:cubicBezTo>
                                  <a:pt x="346" y="106"/>
                                  <a:pt x="334" y="114"/>
                                  <a:pt x="322" y="121"/>
                                </a:cubicBezTo>
                                <a:cubicBezTo>
                                  <a:pt x="307" y="81"/>
                                  <a:pt x="280" y="48"/>
                                  <a:pt x="243" y="27"/>
                                </a:cubicBezTo>
                                <a:cubicBezTo>
                                  <a:pt x="266" y="32"/>
                                  <a:pt x="287" y="41"/>
                                  <a:pt x="309" y="53"/>
                                </a:cubicBezTo>
                                <a:cubicBezTo>
                                  <a:pt x="327" y="64"/>
                                  <a:pt x="344" y="79"/>
                                  <a:pt x="357" y="97"/>
                                </a:cubicBezTo>
                                <a:close/>
                                <a:moveTo>
                                  <a:pt x="100" y="62"/>
                                </a:moveTo>
                                <a:cubicBezTo>
                                  <a:pt x="125" y="44"/>
                                  <a:pt x="152" y="34"/>
                                  <a:pt x="180" y="29"/>
                                </a:cubicBezTo>
                                <a:cubicBezTo>
                                  <a:pt x="153" y="48"/>
                                  <a:pt x="132" y="76"/>
                                  <a:pt x="116" y="105"/>
                                </a:cubicBezTo>
                                <a:cubicBezTo>
                                  <a:pt x="113" y="112"/>
                                  <a:pt x="110" y="118"/>
                                  <a:pt x="107" y="125"/>
                                </a:cubicBezTo>
                                <a:cubicBezTo>
                                  <a:pt x="92" y="118"/>
                                  <a:pt x="77" y="109"/>
                                  <a:pt x="64" y="97"/>
                                </a:cubicBezTo>
                                <a:cubicBezTo>
                                  <a:pt x="74" y="84"/>
                                  <a:pt x="87" y="72"/>
                                  <a:pt x="100" y="62"/>
                                </a:cubicBezTo>
                                <a:close/>
                                <a:moveTo>
                                  <a:pt x="56" y="107"/>
                                </a:moveTo>
                                <a:cubicBezTo>
                                  <a:pt x="71" y="119"/>
                                  <a:pt x="86" y="129"/>
                                  <a:pt x="103" y="136"/>
                                </a:cubicBezTo>
                                <a:cubicBezTo>
                                  <a:pt x="93" y="163"/>
                                  <a:pt x="90" y="191"/>
                                  <a:pt x="91" y="222"/>
                                </a:cubicBezTo>
                                <a:cubicBezTo>
                                  <a:pt x="91" y="223"/>
                                  <a:pt x="91" y="223"/>
                                  <a:pt x="91" y="223"/>
                                </a:cubicBezTo>
                                <a:cubicBezTo>
                                  <a:pt x="68" y="221"/>
                                  <a:pt x="44" y="218"/>
                                  <a:pt x="21" y="213"/>
                                </a:cubicBezTo>
                                <a:cubicBezTo>
                                  <a:pt x="20" y="176"/>
                                  <a:pt x="34" y="138"/>
                                  <a:pt x="56" y="107"/>
                                </a:cubicBezTo>
                                <a:close/>
                                <a:moveTo>
                                  <a:pt x="32" y="263"/>
                                </a:moveTo>
                                <a:cubicBezTo>
                                  <a:pt x="27" y="251"/>
                                  <a:pt x="23" y="238"/>
                                  <a:pt x="22" y="226"/>
                                </a:cubicBezTo>
                                <a:cubicBezTo>
                                  <a:pt x="45" y="231"/>
                                  <a:pt x="69" y="233"/>
                                  <a:pt x="93" y="235"/>
                                </a:cubicBezTo>
                                <a:cubicBezTo>
                                  <a:pt x="96" y="257"/>
                                  <a:pt x="104" y="278"/>
                                  <a:pt x="116" y="297"/>
                                </a:cubicBezTo>
                                <a:cubicBezTo>
                                  <a:pt x="101" y="302"/>
                                  <a:pt x="87" y="308"/>
                                  <a:pt x="74" y="316"/>
                                </a:cubicBezTo>
                                <a:cubicBezTo>
                                  <a:pt x="57" y="302"/>
                                  <a:pt x="42" y="284"/>
                                  <a:pt x="32" y="263"/>
                                </a:cubicBezTo>
                                <a:close/>
                                <a:moveTo>
                                  <a:pt x="265" y="360"/>
                                </a:moveTo>
                                <a:cubicBezTo>
                                  <a:pt x="287" y="344"/>
                                  <a:pt x="303" y="324"/>
                                  <a:pt x="316" y="300"/>
                                </a:cubicBezTo>
                                <a:cubicBezTo>
                                  <a:pt x="327" y="303"/>
                                  <a:pt x="338" y="307"/>
                                  <a:pt x="349" y="312"/>
                                </a:cubicBezTo>
                                <a:cubicBezTo>
                                  <a:pt x="326" y="336"/>
                                  <a:pt x="297" y="352"/>
                                  <a:pt x="265" y="360"/>
                                </a:cubicBezTo>
                                <a:close/>
                                <a:moveTo>
                                  <a:pt x="357" y="303"/>
                                </a:moveTo>
                                <a:cubicBezTo>
                                  <a:pt x="346" y="297"/>
                                  <a:pt x="334" y="293"/>
                                  <a:pt x="322" y="289"/>
                                </a:cubicBezTo>
                                <a:cubicBezTo>
                                  <a:pt x="332" y="268"/>
                                  <a:pt x="338" y="248"/>
                                  <a:pt x="339" y="226"/>
                                </a:cubicBezTo>
                                <a:cubicBezTo>
                                  <a:pt x="357" y="224"/>
                                  <a:pt x="374" y="221"/>
                                  <a:pt x="392" y="218"/>
                                </a:cubicBezTo>
                                <a:cubicBezTo>
                                  <a:pt x="391" y="223"/>
                                  <a:pt x="390" y="229"/>
                                  <a:pt x="389" y="234"/>
                                </a:cubicBezTo>
                                <a:cubicBezTo>
                                  <a:pt x="384" y="261"/>
                                  <a:pt x="372" y="284"/>
                                  <a:pt x="357" y="303"/>
                                </a:cubicBezTo>
                                <a:close/>
                              </a:path>
                            </a:pathLst>
                          </a:custGeom>
                          <a:grpFill/>
                          <a:ln>
                            <a:noFill/>
                          </a:ln>
                        </wps:spPr>
                        <wps:bodyPr vert="horz" wrap="square" lIns="91440" tIns="45720" rIns="91440" bIns="45720" numCol="1" anchor="t" anchorCtr="0" compatLnSpc="1"/>
                      </wps:wsp>
                      <wps:wsp>
                        <wps:cNvPr id="183" name="稻壳儿春秋广告/盗版必究        原创来源：http://chn.docer.com/works?userid=199329941#!/work_time"/>
                        <wps:cNvSpPr/>
                        <wps:spPr bwMode="auto">
                          <a:xfrm>
                            <a:off x="3524251" y="3716339"/>
                            <a:ext cx="176213" cy="214313"/>
                          </a:xfrm>
                          <a:custGeom>
                            <a:avLst/>
                            <a:gdLst>
                              <a:gd name="T0" fmla="*/ 10 w 69"/>
                              <a:gd name="T1" fmla="*/ 79 h 84"/>
                              <a:gd name="T2" fmla="*/ 64 w 69"/>
                              <a:gd name="T3" fmla="*/ 10 h 84"/>
                              <a:gd name="T4" fmla="*/ 58 w 69"/>
                              <a:gd name="T5" fmla="*/ 4 h 84"/>
                              <a:gd name="T6" fmla="*/ 2 w 69"/>
                              <a:gd name="T7" fmla="*/ 74 h 84"/>
                              <a:gd name="T8" fmla="*/ 10 w 69"/>
                              <a:gd name="T9" fmla="*/ 79 h 84"/>
                            </a:gdLst>
                            <a:ahLst/>
                            <a:cxnLst>
                              <a:cxn ang="0">
                                <a:pos x="T0" y="T1"/>
                              </a:cxn>
                              <a:cxn ang="0">
                                <a:pos x="T2" y="T3"/>
                              </a:cxn>
                              <a:cxn ang="0">
                                <a:pos x="T4" y="T5"/>
                              </a:cxn>
                              <a:cxn ang="0">
                                <a:pos x="T6" y="T7"/>
                              </a:cxn>
                              <a:cxn ang="0">
                                <a:pos x="T8" y="T9"/>
                              </a:cxn>
                            </a:cxnLst>
                            <a:rect l="0" t="0" r="r" b="b"/>
                            <a:pathLst>
                              <a:path w="69" h="84">
                                <a:moveTo>
                                  <a:pt x="10" y="79"/>
                                </a:moveTo>
                                <a:cubicBezTo>
                                  <a:pt x="24" y="53"/>
                                  <a:pt x="42" y="30"/>
                                  <a:pt x="64" y="10"/>
                                </a:cubicBezTo>
                                <a:cubicBezTo>
                                  <a:pt x="69" y="6"/>
                                  <a:pt x="62" y="0"/>
                                  <a:pt x="58" y="4"/>
                                </a:cubicBezTo>
                                <a:cubicBezTo>
                                  <a:pt x="35" y="24"/>
                                  <a:pt x="17" y="47"/>
                                  <a:pt x="2" y="74"/>
                                </a:cubicBezTo>
                                <a:cubicBezTo>
                                  <a:pt x="0" y="79"/>
                                  <a:pt x="7" y="84"/>
                                  <a:pt x="10" y="79"/>
                                </a:cubicBezTo>
                                <a:close/>
                              </a:path>
                            </a:pathLst>
                          </a:custGeom>
                          <a:grpFill/>
                          <a:ln>
                            <a:noFill/>
                          </a:ln>
                        </wps:spPr>
                        <wps:bodyPr vert="horz" wrap="square" lIns="91440" tIns="45720" rIns="91440" bIns="45720" numCol="1" anchor="t" anchorCtr="0" compatLnSpc="1"/>
                      </wps:wsp>
                      <wps:wsp>
                        <wps:cNvPr id="184" name="稻壳儿春秋广告/盗版必究        原创来源：http://chn.docer.com/works?userid=199329941#!/work_time"/>
                        <wps:cNvSpPr/>
                        <wps:spPr bwMode="auto">
                          <a:xfrm>
                            <a:off x="3524251" y="3741739"/>
                            <a:ext cx="87313" cy="104775"/>
                          </a:xfrm>
                          <a:custGeom>
                            <a:avLst/>
                            <a:gdLst>
                              <a:gd name="T0" fmla="*/ 11 w 34"/>
                              <a:gd name="T1" fmla="*/ 36 h 41"/>
                              <a:gd name="T2" fmla="*/ 30 w 34"/>
                              <a:gd name="T3" fmla="*/ 10 h 41"/>
                              <a:gd name="T4" fmla="*/ 24 w 34"/>
                              <a:gd name="T5" fmla="*/ 4 h 41"/>
                              <a:gd name="T6" fmla="*/ 3 w 34"/>
                              <a:gd name="T7" fmla="*/ 32 h 41"/>
                              <a:gd name="T8" fmla="*/ 11 w 34"/>
                              <a:gd name="T9" fmla="*/ 36 h 41"/>
                            </a:gdLst>
                            <a:ahLst/>
                            <a:cxnLst>
                              <a:cxn ang="0">
                                <a:pos x="T0" y="T1"/>
                              </a:cxn>
                              <a:cxn ang="0">
                                <a:pos x="T2" y="T3"/>
                              </a:cxn>
                              <a:cxn ang="0">
                                <a:pos x="T4" y="T5"/>
                              </a:cxn>
                              <a:cxn ang="0">
                                <a:pos x="T6" y="T7"/>
                              </a:cxn>
                              <a:cxn ang="0">
                                <a:pos x="T8" y="T9"/>
                              </a:cxn>
                            </a:cxnLst>
                            <a:rect l="0" t="0" r="r" b="b"/>
                            <a:pathLst>
                              <a:path w="34" h="41">
                                <a:moveTo>
                                  <a:pt x="11" y="36"/>
                                </a:moveTo>
                                <a:cubicBezTo>
                                  <a:pt x="16" y="27"/>
                                  <a:pt x="22" y="18"/>
                                  <a:pt x="30" y="10"/>
                                </a:cubicBezTo>
                                <a:cubicBezTo>
                                  <a:pt x="34" y="6"/>
                                  <a:pt x="28" y="0"/>
                                  <a:pt x="24" y="4"/>
                                </a:cubicBezTo>
                                <a:cubicBezTo>
                                  <a:pt x="15" y="12"/>
                                  <a:pt x="9" y="21"/>
                                  <a:pt x="3" y="32"/>
                                </a:cubicBezTo>
                                <a:cubicBezTo>
                                  <a:pt x="0" y="37"/>
                                  <a:pt x="8" y="41"/>
                                  <a:pt x="11" y="36"/>
                                </a:cubicBezTo>
                                <a:close/>
                              </a:path>
                            </a:pathLst>
                          </a:custGeom>
                          <a:grpFill/>
                          <a:ln>
                            <a:noFill/>
                          </a:ln>
                        </wps:spPr>
                        <wps:bodyPr vert="horz" wrap="square" lIns="91440" tIns="45720" rIns="91440" bIns="45720" numCol="1" anchor="t" anchorCtr="0" compatLnSpc="1"/>
                      </wps:wsp>
                      <wps:wsp>
                        <wps:cNvPr id="185" name="稻壳儿春秋广告/盗版必究        原创来源：http://chn.docer.com/works?userid=199329941#!/work_time"/>
                        <wps:cNvSpPr/>
                        <wps:spPr bwMode="auto">
                          <a:xfrm>
                            <a:off x="4268788" y="4475164"/>
                            <a:ext cx="196850" cy="147638"/>
                          </a:xfrm>
                          <a:custGeom>
                            <a:avLst/>
                            <a:gdLst>
                              <a:gd name="T0" fmla="*/ 67 w 77"/>
                              <a:gd name="T1" fmla="*/ 5 h 58"/>
                              <a:gd name="T2" fmla="*/ 6 w 77"/>
                              <a:gd name="T3" fmla="*/ 47 h 58"/>
                              <a:gd name="T4" fmla="*/ 8 w 77"/>
                              <a:gd name="T5" fmla="*/ 56 h 58"/>
                              <a:gd name="T6" fmla="*/ 73 w 77"/>
                              <a:gd name="T7" fmla="*/ 11 h 58"/>
                              <a:gd name="T8" fmla="*/ 67 w 77"/>
                              <a:gd name="T9" fmla="*/ 5 h 58"/>
                            </a:gdLst>
                            <a:ahLst/>
                            <a:cxnLst>
                              <a:cxn ang="0">
                                <a:pos x="T0" y="T1"/>
                              </a:cxn>
                              <a:cxn ang="0">
                                <a:pos x="T2" y="T3"/>
                              </a:cxn>
                              <a:cxn ang="0">
                                <a:pos x="T4" y="T5"/>
                              </a:cxn>
                              <a:cxn ang="0">
                                <a:pos x="T6" y="T7"/>
                              </a:cxn>
                              <a:cxn ang="0">
                                <a:pos x="T8" y="T9"/>
                              </a:cxn>
                            </a:cxnLst>
                            <a:rect l="0" t="0" r="r" b="b"/>
                            <a:pathLst>
                              <a:path w="77" h="58">
                                <a:moveTo>
                                  <a:pt x="67" y="5"/>
                                </a:moveTo>
                                <a:cubicBezTo>
                                  <a:pt x="50" y="24"/>
                                  <a:pt x="30" y="39"/>
                                  <a:pt x="6" y="47"/>
                                </a:cubicBezTo>
                                <a:cubicBezTo>
                                  <a:pt x="0" y="49"/>
                                  <a:pt x="2" y="58"/>
                                  <a:pt x="8" y="56"/>
                                </a:cubicBezTo>
                                <a:cubicBezTo>
                                  <a:pt x="33" y="47"/>
                                  <a:pt x="55" y="32"/>
                                  <a:pt x="73" y="11"/>
                                </a:cubicBezTo>
                                <a:cubicBezTo>
                                  <a:pt x="77" y="6"/>
                                  <a:pt x="71" y="0"/>
                                  <a:pt x="67" y="5"/>
                                </a:cubicBezTo>
                                <a:close/>
                              </a:path>
                            </a:pathLst>
                          </a:custGeom>
                          <a:grpFill/>
                          <a:ln>
                            <a:noFill/>
                          </a:ln>
                        </wps:spPr>
                        <wps:bodyPr vert="horz" wrap="square" lIns="91440" tIns="45720" rIns="91440" bIns="45720" numCol="1" anchor="t" anchorCtr="0" compatLnSpc="1"/>
                      </wps:wsp>
                      <wps:wsp>
                        <wps:cNvPr id="200" name="稻壳儿春秋广告/盗版必究        原创来源：http://chn.docer.com/works?userid=199329941#!/work_time"/>
                        <wps:cNvSpPr/>
                        <wps:spPr bwMode="auto">
                          <a:xfrm>
                            <a:off x="4364038" y="4551364"/>
                            <a:ext cx="80963" cy="71438"/>
                          </a:xfrm>
                          <a:custGeom>
                            <a:avLst/>
                            <a:gdLst>
                              <a:gd name="T0" fmla="*/ 22 w 32"/>
                              <a:gd name="T1" fmla="*/ 4 h 28"/>
                              <a:gd name="T2" fmla="*/ 5 w 32"/>
                              <a:gd name="T3" fmla="*/ 18 h 28"/>
                              <a:gd name="T4" fmla="*/ 9 w 32"/>
                              <a:gd name="T5" fmla="*/ 26 h 28"/>
                              <a:gd name="T6" fmla="*/ 28 w 32"/>
                              <a:gd name="T7" fmla="*/ 11 h 28"/>
                              <a:gd name="T8" fmla="*/ 22 w 32"/>
                              <a:gd name="T9" fmla="*/ 4 h 28"/>
                            </a:gdLst>
                            <a:ahLst/>
                            <a:cxnLst>
                              <a:cxn ang="0">
                                <a:pos x="T0" y="T1"/>
                              </a:cxn>
                              <a:cxn ang="0">
                                <a:pos x="T2" y="T3"/>
                              </a:cxn>
                              <a:cxn ang="0">
                                <a:pos x="T4" y="T5"/>
                              </a:cxn>
                              <a:cxn ang="0">
                                <a:pos x="T6" y="T7"/>
                              </a:cxn>
                              <a:cxn ang="0">
                                <a:pos x="T8" y="T9"/>
                              </a:cxn>
                            </a:cxnLst>
                            <a:rect l="0" t="0" r="r" b="b"/>
                            <a:pathLst>
                              <a:path w="32" h="28">
                                <a:moveTo>
                                  <a:pt x="22" y="4"/>
                                </a:moveTo>
                                <a:cubicBezTo>
                                  <a:pt x="17" y="10"/>
                                  <a:pt x="11" y="15"/>
                                  <a:pt x="5" y="18"/>
                                </a:cubicBezTo>
                                <a:cubicBezTo>
                                  <a:pt x="0" y="20"/>
                                  <a:pt x="4" y="28"/>
                                  <a:pt x="9" y="26"/>
                                </a:cubicBezTo>
                                <a:cubicBezTo>
                                  <a:pt x="17" y="22"/>
                                  <a:pt x="23" y="17"/>
                                  <a:pt x="28" y="11"/>
                                </a:cubicBezTo>
                                <a:cubicBezTo>
                                  <a:pt x="32" y="6"/>
                                  <a:pt x="26" y="0"/>
                                  <a:pt x="22" y="4"/>
                                </a:cubicBezTo>
                                <a:close/>
                              </a:path>
                            </a:pathLst>
                          </a:custGeom>
                          <a:grpFill/>
                          <a:ln>
                            <a:noFill/>
                          </a:ln>
                        </wps:spPr>
                        <wps:bodyPr vert="horz" wrap="square" lIns="91440" tIns="45720" rIns="91440" bIns="45720" numCol="1" anchor="t" anchorCtr="0" compatLnSpc="1"/>
                      </wps:wsp>
                    </wpg:wgp>
                  </a:graphicData>
                </a:graphic>
              </wp:anchor>
            </w:drawing>
          </mc:Choice>
          <mc:Fallback>
            <w:pict>
              <v:group id="组合 11" o:spid="_x0000_s1026" o:spt="203" style="position:absolute;left:0pt;margin-left:104.5pt;margin-top:408.1pt;height:52.65pt;width:57.55pt;z-index:251648000;mso-width-relative:page;mso-height-relative:page;" coordorigin="3495676,3636964" coordsize="1077913,985838" o:gfxdata="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">
                <o:lock v:ext="edit" aspectratio="f"/>
                <v:shape id="稻壳儿春秋广告/盗版必究        原创来源：http://chn.docer.com/works?userid=199329941#!/work_time" o:spid="_x0000_s1026" o:spt="100" style="position:absolute;left:3495676;top:3636964;height:968375;width:1077913;" filled="t" stroked="f" coordsize="421,378" o:gfxdata="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FGII65AAAA3AAA&#10;AA8AAAAAAAAAAQAgAAAAIgAAAGRycy9kb3ducmV2LnhtbFBLAQIUABQAAAAIAIdO4kAzLwWeOwAA&#10;ADkAAAAQAAAAAAAAAAEAIAAAAAgBAABkcnMvc2hhcGV4bWwueG1sUEsFBgAAAAAGAAYAWwEAALID&#10;AAAAAA==&#10;" path="m340,60c280,7,189,0,119,36c47,73,0,153,12,234c25,327,132,375,216,377c255,378,290,369,323,348c357,328,378,300,393,264c421,195,395,109,340,60xm392,205c375,209,357,212,340,214c340,207,339,199,339,191c337,171,333,151,326,132c340,125,352,116,364,107c382,136,392,172,392,205xm103,216c102,189,105,165,114,141c139,150,165,156,192,159c203,161,213,161,224,161c226,181,228,202,229,223c222,223,215,223,208,223c173,224,138,225,104,224c103,221,103,219,103,216xm223,149c209,149,196,148,183,146c161,142,139,137,118,129c121,123,124,117,127,111c145,78,170,47,203,28c212,68,218,108,223,149xm216,28c262,46,294,82,312,126c287,138,261,145,235,148c230,108,224,68,216,28xm208,235c215,235,222,235,229,235c230,249,230,263,230,277c227,277,223,277,220,277c190,278,158,283,128,292c117,275,109,256,105,236c139,237,174,236,208,235xm220,289c223,289,227,289,230,289c230,314,230,339,228,364c191,355,158,333,135,303c163,294,192,290,220,289xm191,363c154,359,116,346,85,324c97,317,109,312,123,307c140,331,164,351,191,363xm242,289c263,290,284,292,304,297c288,324,269,346,240,361c242,337,242,313,242,289xm242,277c242,263,242,248,241,234c270,233,299,231,327,228c325,248,320,266,310,286c288,280,265,278,242,277xm241,222c240,201,238,181,236,160c263,157,291,149,316,137c322,156,326,176,327,196c327,203,328,209,327,216c299,219,270,221,241,222xm357,97c346,106,334,114,322,121c307,81,280,48,243,27c266,32,287,41,309,53c327,64,344,79,357,97xm100,62c125,44,152,34,180,29c153,48,132,76,116,105c113,112,110,118,107,125c92,118,77,109,64,97c74,84,87,72,100,62xm56,107c71,119,86,129,103,136c93,163,90,191,91,222c91,223,91,223,91,223c68,221,44,218,21,213c20,176,34,138,56,107xm32,263c27,251,23,238,22,226c45,231,69,233,93,235c96,257,104,278,116,297c101,302,87,308,74,316c57,302,42,284,32,263xm265,360c287,344,303,324,316,300c327,303,338,307,349,312c326,336,297,352,265,360xm357,303c346,297,334,293,322,289c332,268,338,248,339,226c357,224,374,221,392,218c391,223,390,229,389,234c384,261,372,284,357,303xe">
                  <v:path o:connectlocs="304683,92226;553038,965813;1006222,676325;1003662,525176;867963,489311;931972,274116;263717,553357;491589,407332;586323,571290;266277,573851;570961,381713;302122,330477;519753,71731;553038,71731;601685,379152;532555,602032;588883,709629;327726,748056;532555,602032;588883,740371;345649,776237;489029,929947;314924,786484;619607,740371;614487,924823;619607,709629;837238,584099;619607,709629;604245,409894;837238,502120;617047,568728;824437,309982;791152,135777;256036,158833;297002,268993;163863,248498;143380,274116;232993,568728;53767,545671;81931,673763;238113,602032;189466,809541;678496,922261;893566,799293;914049,776237;867963,578975;995981,599470" o:connectangles="0,0,0,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3524251;top:3716339;height:214313;width:176213;" filled="t" stroked="f" coordsize="69,84" o:gfxdata="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eR2U22AAAA3AAAAA8A&#10;AAAAAAAAAQAgAAAAIgAAAGRycy9kb3ducmV2LnhtbFBLAQIUABQAAAAIAIdO4kAzLwWeOwAAADkA&#10;AAAQAAAAAAAAAAEAIAAAAAUBAABkcnMvc2hhcGV4bWwueG1sUEsFBgAAAAAGAAYAWwEAAK8DAAAA&#10;AA==&#10;" path="m10,79c24,53,42,30,64,10c69,6,62,0,58,4c35,24,17,47,2,74c0,79,7,84,10,79xe">
                  <v:path o:connectlocs="25538,201556;163443,25513;148121,10205;5107,188799;25538,201556" o:connectangles="0,0,0,0,0"/>
                  <v:fill on="t" focussize="0,0"/>
                  <v:stroke on="f"/>
                  <v:imagedata o:title=""/>
                  <o:lock v:ext="edit" aspectratio="f"/>
                </v:shape>
                <v:shape id="稻壳儿春秋广告/盗版必究        原创来源：http://chn.docer.com/works?userid=199329941#!/work_time" o:spid="_x0000_s1026" o:spt="100" style="position:absolute;left:3524251;top:3741739;height:104775;width:87313;" filled="t" stroked="f" coordsize="34,41" o:gfxdata="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MW8AAAA&#10;3AAAAA8AAAAAAAAAAQAgAAAAIgAAAGRycy9kb3ducmV2LnhtbFBLAQIUABQAAAAIAIdO4kAzLwWe&#10;OwAAADkAAAAQAAAAAAAAAAEAIAAAAAsBAABkcnMvc2hhcGV4bWwueG1sUEsFBgAAAAAGAAYAWwEA&#10;ALUDAAAAAA==&#10;" path="m11,36c16,27,22,18,30,10c34,6,28,0,24,4c15,12,9,21,3,32c0,37,8,41,11,36xe">
                  <v:path o:connectlocs="28248,91997;77040,25554;61632,10221;7704,81775;28248,91997" o:connectangles="0,0,0,0,0"/>
                  <v:fill on="t" focussize="0,0"/>
                  <v:stroke on="f"/>
                  <v:imagedata o:title=""/>
                  <o:lock v:ext="edit" aspectratio="f"/>
                </v:shape>
                <v:shape id="稻壳儿春秋广告/盗版必究        原创来源：http://chn.docer.com/works?userid=199329941#!/work_time" o:spid="_x0000_s1026" o:spt="100" style="position:absolute;left:4268788;top:4475164;height:147638;width:196850;" filled="t" stroked="f" coordsize="77,58" o:gfxdata="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FtTS8AAAA&#10;3AAAAA8AAAAAAAAAAQAgAAAAIgAAAGRycy9kb3ducmV2LnhtbFBLAQIUABQAAAAIAIdO4kAzLwWe&#10;OwAAADkAAAAQAAAAAAAAAAEAIAAAAAsBAABkcnMvc2hhcGV4bWwueG1sUEsFBgAAAAAGAAYAWwEA&#10;ALUDAAAAAA==&#10;" path="m67,5c50,24,30,39,6,47c0,49,2,58,8,56c33,47,55,32,73,11c77,6,71,0,67,5xe">
                  <v:path o:connectlocs="171285,12727;15338,119637;20451,142547;186624,28000;171285,12727" o:connectangles="0,0,0,0,0"/>
                  <v:fill on="t" focussize="0,0"/>
                  <v:stroke on="f"/>
                  <v:imagedata o:title=""/>
                  <o:lock v:ext="edit" aspectratio="f"/>
                </v:shape>
                <v:shape id="稻壳儿春秋广告/盗版必究        原创来源：http://chn.docer.com/works?userid=199329941#!/work_time" o:spid="_x0000_s1026" o:spt="100" style="position:absolute;left:4364038;top:4551364;height:71438;width:80963;" filled="t" stroked="f" coordsize="32,28" o:gfxdata="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3J9L4A&#10;AADcAAAADwAAAAAAAAABACAAAAAiAAAAZHJzL2Rvd25yZXYueG1sUEsBAhQAFAAAAAgAh07iQDMv&#10;BZ47AAAAOQAAABAAAAAAAAAAAQAgAAAADQEAAGRycy9zaGFwZXhtbC54bWxQSwUGAAAAAAYABgBb&#10;AQAAtwMAAAAA&#10;" path="m22,4c17,10,11,15,5,18c0,20,4,28,9,26c17,22,23,17,28,11c32,6,26,0,22,4xe">
                  <v:path o:connectlocs="55662,10205;12650,45924;22770,66335;70842,28064;55662,10205" o:connectangles="0,0,0,0,0"/>
                  <v:fill on="t" focussize="0,0"/>
                  <v:stroke on="f"/>
                  <v:imagedata o:title=""/>
                  <o:lock v:ext="edit" aspectratio="f"/>
                </v:shape>
              </v:group>
            </w:pict>
          </mc:Fallback>
        </mc:AlternateContent>
      </w:r>
      <w:r>
        <mc:AlternateContent>
          <mc:Choice Requires="wps">
            <w:drawing>
              <wp:anchor distT="0" distB="0" distL="114300" distR="114300" simplePos="0" relativeHeight="251646976" behindDoc="0" locked="0" layoutInCell="1" allowOverlap="1">
                <wp:simplePos x="0" y="0"/>
                <wp:positionH relativeFrom="column">
                  <wp:posOffset>2804795</wp:posOffset>
                </wp:positionH>
                <wp:positionV relativeFrom="paragraph">
                  <wp:posOffset>4633595</wp:posOffset>
                </wp:positionV>
                <wp:extent cx="1551305" cy="1767205"/>
                <wp:effectExtent l="0" t="0" r="10795" b="17780"/>
                <wp:wrapNone/>
                <wp:docPr id="38"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3947795" y="5547995"/>
                          <a:ext cx="1551305" cy="1767205"/>
                        </a:xfrm>
                        <a:custGeom>
                          <a:avLst/>
                          <a:gdLst>
                            <a:gd name="T0" fmla="*/ 190 w 466"/>
                            <a:gd name="T1" fmla="*/ 53 h 530"/>
                            <a:gd name="T2" fmla="*/ 47 w 466"/>
                            <a:gd name="T3" fmla="*/ 138 h 530"/>
                            <a:gd name="T4" fmla="*/ 18 w 466"/>
                            <a:gd name="T5" fmla="*/ 156 h 530"/>
                            <a:gd name="T6" fmla="*/ 15 w 466"/>
                            <a:gd name="T7" fmla="*/ 159 h 530"/>
                            <a:gd name="T8" fmla="*/ 11 w 466"/>
                            <a:gd name="T9" fmla="*/ 167 h 530"/>
                            <a:gd name="T10" fmla="*/ 12 w 466"/>
                            <a:gd name="T11" fmla="*/ 168 h 530"/>
                            <a:gd name="T12" fmla="*/ 12 w 466"/>
                            <a:gd name="T13" fmla="*/ 169 h 530"/>
                            <a:gd name="T14" fmla="*/ 12 w 466"/>
                            <a:gd name="T15" fmla="*/ 179 h 530"/>
                            <a:gd name="T16" fmla="*/ 17 w 466"/>
                            <a:gd name="T17" fmla="*/ 260 h 530"/>
                            <a:gd name="T18" fmla="*/ 21 w 466"/>
                            <a:gd name="T19" fmla="*/ 373 h 530"/>
                            <a:gd name="T20" fmla="*/ 21 w 466"/>
                            <a:gd name="T21" fmla="*/ 394 h 530"/>
                            <a:gd name="T22" fmla="*/ 21 w 466"/>
                            <a:gd name="T23" fmla="*/ 394 h 530"/>
                            <a:gd name="T24" fmla="*/ 21 w 466"/>
                            <a:gd name="T25" fmla="*/ 394 h 530"/>
                            <a:gd name="T26" fmla="*/ 22 w 466"/>
                            <a:gd name="T27" fmla="*/ 395 h 530"/>
                            <a:gd name="T28" fmla="*/ 30 w 466"/>
                            <a:gd name="T29" fmla="*/ 400 h 530"/>
                            <a:gd name="T30" fmla="*/ 101 w 466"/>
                            <a:gd name="T31" fmla="*/ 444 h 530"/>
                            <a:gd name="T32" fmla="*/ 211 w 466"/>
                            <a:gd name="T33" fmla="*/ 513 h 530"/>
                            <a:gd name="T34" fmla="*/ 212 w 466"/>
                            <a:gd name="T35" fmla="*/ 514 h 530"/>
                            <a:gd name="T36" fmla="*/ 214 w 466"/>
                            <a:gd name="T37" fmla="*/ 515 h 530"/>
                            <a:gd name="T38" fmla="*/ 221 w 466"/>
                            <a:gd name="T39" fmla="*/ 515 h 530"/>
                            <a:gd name="T40" fmla="*/ 264 w 466"/>
                            <a:gd name="T41" fmla="*/ 493 h 530"/>
                            <a:gd name="T42" fmla="*/ 381 w 466"/>
                            <a:gd name="T43" fmla="*/ 436 h 530"/>
                            <a:gd name="T44" fmla="*/ 424 w 466"/>
                            <a:gd name="T45" fmla="*/ 414 h 530"/>
                            <a:gd name="T46" fmla="*/ 438 w 466"/>
                            <a:gd name="T47" fmla="*/ 391 h 530"/>
                            <a:gd name="T48" fmla="*/ 443 w 466"/>
                            <a:gd name="T49" fmla="*/ 334 h 530"/>
                            <a:gd name="T50" fmla="*/ 452 w 466"/>
                            <a:gd name="T51" fmla="*/ 197 h 530"/>
                            <a:gd name="T52" fmla="*/ 454 w 466"/>
                            <a:gd name="T53" fmla="*/ 169 h 530"/>
                            <a:gd name="T54" fmla="*/ 455 w 466"/>
                            <a:gd name="T55" fmla="*/ 143 h 530"/>
                            <a:gd name="T56" fmla="*/ 420 w 466"/>
                            <a:gd name="T57" fmla="*/ 121 h 530"/>
                            <a:gd name="T58" fmla="*/ 338 w 466"/>
                            <a:gd name="T59" fmla="*/ 69 h 530"/>
                            <a:gd name="T60" fmla="*/ 269 w 466"/>
                            <a:gd name="T61" fmla="*/ 21 h 530"/>
                            <a:gd name="T62" fmla="*/ 407 w 466"/>
                            <a:gd name="T63" fmla="*/ 100 h 530"/>
                            <a:gd name="T64" fmla="*/ 436 w 466"/>
                            <a:gd name="T65" fmla="*/ 119 h 530"/>
                            <a:gd name="T66" fmla="*/ 444 w 466"/>
                            <a:gd name="T67" fmla="*/ 124 h 530"/>
                            <a:gd name="T68" fmla="*/ 465 w 466"/>
                            <a:gd name="T69" fmla="*/ 164 h 530"/>
                            <a:gd name="T70" fmla="*/ 465 w 466"/>
                            <a:gd name="T71" fmla="*/ 170 h 530"/>
                            <a:gd name="T72" fmla="*/ 464 w 466"/>
                            <a:gd name="T73" fmla="*/ 181 h 530"/>
                            <a:gd name="T74" fmla="*/ 458 w 466"/>
                            <a:gd name="T75" fmla="*/ 268 h 530"/>
                            <a:gd name="T76" fmla="*/ 448 w 466"/>
                            <a:gd name="T77" fmla="*/ 389 h 530"/>
                            <a:gd name="T78" fmla="*/ 446 w 466"/>
                            <a:gd name="T79" fmla="*/ 414 h 530"/>
                            <a:gd name="T80" fmla="*/ 378 w 466"/>
                            <a:gd name="T81" fmla="*/ 449 h 530"/>
                            <a:gd name="T82" fmla="*/ 263 w 466"/>
                            <a:gd name="T83" fmla="*/ 507 h 530"/>
                            <a:gd name="T84" fmla="*/ 231 w 466"/>
                            <a:gd name="T85" fmla="*/ 523 h 530"/>
                            <a:gd name="T86" fmla="*/ 217 w 466"/>
                            <a:gd name="T87" fmla="*/ 530 h 530"/>
                            <a:gd name="T88" fmla="*/ 196 w 466"/>
                            <a:gd name="T89" fmla="*/ 516 h 530"/>
                            <a:gd name="T90" fmla="*/ 119 w 466"/>
                            <a:gd name="T91" fmla="*/ 467 h 530"/>
                            <a:gd name="T92" fmla="*/ 40 w 466"/>
                            <a:gd name="T93" fmla="*/ 418 h 530"/>
                            <a:gd name="T94" fmla="*/ 10 w 466"/>
                            <a:gd name="T95" fmla="*/ 401 h 530"/>
                            <a:gd name="T96" fmla="*/ 8 w 466"/>
                            <a:gd name="T97" fmla="*/ 329 h 530"/>
                            <a:gd name="T98" fmla="*/ 2 w 466"/>
                            <a:gd name="T99" fmla="*/ 200 h 530"/>
                            <a:gd name="T100" fmla="*/ 1 w 466"/>
                            <a:gd name="T101" fmla="*/ 165 h 530"/>
                            <a:gd name="T102" fmla="*/ 7 w 466"/>
                            <a:gd name="T103" fmla="*/ 152 h 530"/>
                            <a:gd name="T104" fmla="*/ 32 w 466"/>
                            <a:gd name="T105" fmla="*/ 136 h 530"/>
                            <a:gd name="T106" fmla="*/ 181 w 466"/>
                            <a:gd name="T107" fmla="*/ 43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66" h="530">
                              <a:moveTo>
                                <a:pt x="219" y="27"/>
                              </a:moveTo>
                              <a:cubicBezTo>
                                <a:pt x="220" y="44"/>
                                <a:pt x="199" y="48"/>
                                <a:pt x="190" y="53"/>
                              </a:cubicBezTo>
                              <a:cubicBezTo>
                                <a:pt x="157" y="71"/>
                                <a:pt x="125" y="90"/>
                                <a:pt x="93" y="109"/>
                              </a:cubicBezTo>
                              <a:cubicBezTo>
                                <a:pt x="78" y="119"/>
                                <a:pt x="62" y="128"/>
                                <a:pt x="47" y="138"/>
                              </a:cubicBezTo>
                              <a:cubicBezTo>
                                <a:pt x="39" y="143"/>
                                <a:pt x="32" y="148"/>
                                <a:pt x="24" y="153"/>
                              </a:cubicBezTo>
                              <a:cubicBezTo>
                                <a:pt x="18" y="156"/>
                                <a:pt x="18" y="156"/>
                                <a:pt x="18" y="156"/>
                              </a:cubicBezTo>
                              <a:cubicBezTo>
                                <a:pt x="16" y="158"/>
                                <a:pt x="16" y="158"/>
                                <a:pt x="16" y="158"/>
                              </a:cubicBezTo>
                              <a:cubicBezTo>
                                <a:pt x="15" y="159"/>
                                <a:pt x="15" y="159"/>
                                <a:pt x="15" y="159"/>
                              </a:cubicBezTo>
                              <a:cubicBezTo>
                                <a:pt x="11" y="162"/>
                                <a:pt x="11" y="162"/>
                                <a:pt x="11" y="162"/>
                              </a:cubicBezTo>
                              <a:cubicBezTo>
                                <a:pt x="11" y="167"/>
                                <a:pt x="11" y="167"/>
                                <a:pt x="11" y="167"/>
                              </a:cubicBezTo>
                              <a:cubicBezTo>
                                <a:pt x="12" y="168"/>
                                <a:pt x="12" y="168"/>
                                <a:pt x="12" y="168"/>
                              </a:cubicBezTo>
                              <a:cubicBezTo>
                                <a:pt x="12" y="168"/>
                                <a:pt x="12" y="168"/>
                                <a:pt x="12" y="168"/>
                              </a:cubicBezTo>
                              <a:cubicBezTo>
                                <a:pt x="12" y="168"/>
                                <a:pt x="12" y="168"/>
                                <a:pt x="12" y="168"/>
                              </a:cubicBezTo>
                              <a:cubicBezTo>
                                <a:pt x="12" y="169"/>
                                <a:pt x="12" y="169"/>
                                <a:pt x="12" y="169"/>
                              </a:cubicBezTo>
                              <a:cubicBezTo>
                                <a:pt x="12" y="172"/>
                                <a:pt x="12" y="172"/>
                                <a:pt x="12" y="172"/>
                              </a:cubicBezTo>
                              <a:cubicBezTo>
                                <a:pt x="12" y="179"/>
                                <a:pt x="12" y="179"/>
                                <a:pt x="12" y="179"/>
                              </a:cubicBezTo>
                              <a:cubicBezTo>
                                <a:pt x="13" y="188"/>
                                <a:pt x="13" y="197"/>
                                <a:pt x="14" y="206"/>
                              </a:cubicBezTo>
                              <a:cubicBezTo>
                                <a:pt x="15" y="224"/>
                                <a:pt x="16" y="242"/>
                                <a:pt x="17" y="260"/>
                              </a:cubicBezTo>
                              <a:cubicBezTo>
                                <a:pt x="19" y="285"/>
                                <a:pt x="20" y="310"/>
                                <a:pt x="21" y="335"/>
                              </a:cubicBezTo>
                              <a:cubicBezTo>
                                <a:pt x="21" y="347"/>
                                <a:pt x="21" y="360"/>
                                <a:pt x="21" y="373"/>
                              </a:cubicBezTo>
                              <a:cubicBezTo>
                                <a:pt x="21" y="392"/>
                                <a:pt x="21" y="392"/>
                                <a:pt x="21" y="392"/>
                              </a:cubicBezTo>
                              <a:cubicBezTo>
                                <a:pt x="21" y="394"/>
                                <a:pt x="21" y="394"/>
                                <a:pt x="21" y="394"/>
                              </a:cubicBezTo>
                              <a:cubicBezTo>
                                <a:pt x="21" y="394"/>
                                <a:pt x="21" y="394"/>
                                <a:pt x="21" y="394"/>
                              </a:cubicBezTo>
                              <a:cubicBezTo>
                                <a:pt x="21" y="394"/>
                                <a:pt x="21" y="394"/>
                                <a:pt x="21" y="394"/>
                              </a:cubicBezTo>
                              <a:cubicBezTo>
                                <a:pt x="21" y="394"/>
                                <a:pt x="21" y="394"/>
                                <a:pt x="21" y="394"/>
                              </a:cubicBezTo>
                              <a:cubicBezTo>
                                <a:pt x="21" y="394"/>
                                <a:pt x="21" y="394"/>
                                <a:pt x="21" y="394"/>
                              </a:cubicBezTo>
                              <a:cubicBezTo>
                                <a:pt x="21" y="394"/>
                                <a:pt x="21" y="394"/>
                                <a:pt x="21" y="394"/>
                              </a:cubicBezTo>
                              <a:cubicBezTo>
                                <a:pt x="21" y="394"/>
                                <a:pt x="21" y="394"/>
                                <a:pt x="22" y="395"/>
                              </a:cubicBezTo>
                              <a:cubicBezTo>
                                <a:pt x="24" y="396"/>
                                <a:pt x="24" y="396"/>
                                <a:pt x="24" y="396"/>
                              </a:cubicBezTo>
                              <a:cubicBezTo>
                                <a:pt x="30" y="400"/>
                                <a:pt x="30" y="400"/>
                                <a:pt x="30" y="400"/>
                              </a:cubicBezTo>
                              <a:cubicBezTo>
                                <a:pt x="54" y="414"/>
                                <a:pt x="54" y="414"/>
                                <a:pt x="54" y="414"/>
                              </a:cubicBezTo>
                              <a:cubicBezTo>
                                <a:pt x="70" y="424"/>
                                <a:pt x="85" y="434"/>
                                <a:pt x="101" y="444"/>
                              </a:cubicBezTo>
                              <a:cubicBezTo>
                                <a:pt x="132" y="463"/>
                                <a:pt x="164" y="483"/>
                                <a:pt x="195" y="503"/>
                              </a:cubicBezTo>
                              <a:cubicBezTo>
                                <a:pt x="211" y="513"/>
                                <a:pt x="211" y="513"/>
                                <a:pt x="211" y="513"/>
                              </a:cubicBezTo>
                              <a:cubicBezTo>
                                <a:pt x="212" y="514"/>
                                <a:pt x="212" y="514"/>
                                <a:pt x="212" y="514"/>
                              </a:cubicBezTo>
                              <a:cubicBezTo>
                                <a:pt x="212" y="514"/>
                                <a:pt x="212" y="514"/>
                                <a:pt x="212" y="514"/>
                              </a:cubicBezTo>
                              <a:cubicBezTo>
                                <a:pt x="213" y="515"/>
                                <a:pt x="213" y="515"/>
                                <a:pt x="213" y="515"/>
                              </a:cubicBezTo>
                              <a:cubicBezTo>
                                <a:pt x="214" y="515"/>
                                <a:pt x="214" y="515"/>
                                <a:pt x="214" y="515"/>
                              </a:cubicBezTo>
                              <a:cubicBezTo>
                                <a:pt x="217" y="517"/>
                                <a:pt x="217" y="517"/>
                                <a:pt x="217" y="517"/>
                              </a:cubicBezTo>
                              <a:cubicBezTo>
                                <a:pt x="221" y="515"/>
                                <a:pt x="221" y="515"/>
                                <a:pt x="221" y="515"/>
                              </a:cubicBezTo>
                              <a:cubicBezTo>
                                <a:pt x="236" y="508"/>
                                <a:pt x="236" y="508"/>
                                <a:pt x="236" y="508"/>
                              </a:cubicBezTo>
                              <a:cubicBezTo>
                                <a:pt x="264" y="493"/>
                                <a:pt x="264" y="493"/>
                                <a:pt x="264" y="493"/>
                              </a:cubicBezTo>
                              <a:cubicBezTo>
                                <a:pt x="284" y="484"/>
                                <a:pt x="303" y="474"/>
                                <a:pt x="322" y="464"/>
                              </a:cubicBezTo>
                              <a:cubicBezTo>
                                <a:pt x="381" y="436"/>
                                <a:pt x="381" y="436"/>
                                <a:pt x="381" y="436"/>
                              </a:cubicBezTo>
                              <a:cubicBezTo>
                                <a:pt x="410" y="421"/>
                                <a:pt x="410" y="421"/>
                                <a:pt x="410" y="421"/>
                              </a:cubicBezTo>
                              <a:cubicBezTo>
                                <a:pt x="424" y="414"/>
                                <a:pt x="424" y="414"/>
                                <a:pt x="424" y="414"/>
                              </a:cubicBezTo>
                              <a:cubicBezTo>
                                <a:pt x="437" y="408"/>
                                <a:pt x="437" y="408"/>
                                <a:pt x="437" y="408"/>
                              </a:cubicBezTo>
                              <a:cubicBezTo>
                                <a:pt x="438" y="391"/>
                                <a:pt x="438" y="391"/>
                                <a:pt x="438" y="391"/>
                              </a:cubicBezTo>
                              <a:cubicBezTo>
                                <a:pt x="440" y="372"/>
                                <a:pt x="440" y="372"/>
                                <a:pt x="440" y="372"/>
                              </a:cubicBezTo>
                              <a:cubicBezTo>
                                <a:pt x="441" y="359"/>
                                <a:pt x="442" y="346"/>
                                <a:pt x="443" y="334"/>
                              </a:cubicBezTo>
                              <a:cubicBezTo>
                                <a:pt x="445" y="303"/>
                                <a:pt x="447" y="273"/>
                                <a:pt x="449" y="243"/>
                              </a:cubicBezTo>
                              <a:cubicBezTo>
                                <a:pt x="450" y="228"/>
                                <a:pt x="451" y="212"/>
                                <a:pt x="452" y="197"/>
                              </a:cubicBezTo>
                              <a:cubicBezTo>
                                <a:pt x="454" y="174"/>
                                <a:pt x="454" y="174"/>
                                <a:pt x="454" y="174"/>
                              </a:cubicBezTo>
                              <a:cubicBezTo>
                                <a:pt x="454" y="169"/>
                                <a:pt x="454" y="169"/>
                                <a:pt x="454" y="169"/>
                              </a:cubicBezTo>
                              <a:cubicBezTo>
                                <a:pt x="454" y="160"/>
                                <a:pt x="454" y="160"/>
                                <a:pt x="454" y="160"/>
                              </a:cubicBezTo>
                              <a:cubicBezTo>
                                <a:pt x="455" y="143"/>
                                <a:pt x="455" y="143"/>
                                <a:pt x="455" y="143"/>
                              </a:cubicBezTo>
                              <a:cubicBezTo>
                                <a:pt x="434" y="130"/>
                                <a:pt x="434" y="130"/>
                                <a:pt x="434" y="130"/>
                              </a:cubicBezTo>
                              <a:cubicBezTo>
                                <a:pt x="420" y="121"/>
                                <a:pt x="420" y="121"/>
                                <a:pt x="420" y="121"/>
                              </a:cubicBezTo>
                              <a:cubicBezTo>
                                <a:pt x="411" y="115"/>
                                <a:pt x="402" y="109"/>
                                <a:pt x="393" y="103"/>
                              </a:cubicBezTo>
                              <a:cubicBezTo>
                                <a:pt x="375" y="92"/>
                                <a:pt x="356" y="80"/>
                                <a:pt x="338" y="69"/>
                              </a:cubicBezTo>
                              <a:cubicBezTo>
                                <a:pt x="301" y="47"/>
                                <a:pt x="263" y="25"/>
                                <a:pt x="226" y="5"/>
                              </a:cubicBezTo>
                              <a:cubicBezTo>
                                <a:pt x="238" y="0"/>
                                <a:pt x="257" y="15"/>
                                <a:pt x="269" y="21"/>
                              </a:cubicBezTo>
                              <a:cubicBezTo>
                                <a:pt x="300" y="37"/>
                                <a:pt x="330" y="54"/>
                                <a:pt x="361" y="72"/>
                              </a:cubicBezTo>
                              <a:cubicBezTo>
                                <a:pt x="377" y="82"/>
                                <a:pt x="392" y="91"/>
                                <a:pt x="407" y="100"/>
                              </a:cubicBezTo>
                              <a:cubicBezTo>
                                <a:pt x="415" y="105"/>
                                <a:pt x="423" y="110"/>
                                <a:pt x="430" y="115"/>
                              </a:cubicBezTo>
                              <a:cubicBezTo>
                                <a:pt x="436" y="119"/>
                                <a:pt x="436" y="119"/>
                                <a:pt x="436" y="119"/>
                              </a:cubicBezTo>
                              <a:cubicBezTo>
                                <a:pt x="439" y="120"/>
                                <a:pt x="439" y="120"/>
                                <a:pt x="439" y="120"/>
                              </a:cubicBezTo>
                              <a:cubicBezTo>
                                <a:pt x="444" y="124"/>
                                <a:pt x="444" y="124"/>
                                <a:pt x="444" y="124"/>
                              </a:cubicBezTo>
                              <a:cubicBezTo>
                                <a:pt x="466" y="137"/>
                                <a:pt x="466" y="137"/>
                                <a:pt x="466" y="137"/>
                              </a:cubicBezTo>
                              <a:cubicBezTo>
                                <a:pt x="465" y="164"/>
                                <a:pt x="465" y="164"/>
                                <a:pt x="465" y="164"/>
                              </a:cubicBezTo>
                              <a:cubicBezTo>
                                <a:pt x="465" y="168"/>
                                <a:pt x="465" y="168"/>
                                <a:pt x="465" y="168"/>
                              </a:cubicBezTo>
                              <a:cubicBezTo>
                                <a:pt x="465" y="170"/>
                                <a:pt x="465" y="170"/>
                                <a:pt x="465" y="170"/>
                              </a:cubicBezTo>
                              <a:cubicBezTo>
                                <a:pt x="465" y="173"/>
                                <a:pt x="465" y="173"/>
                                <a:pt x="465" y="173"/>
                              </a:cubicBezTo>
                              <a:cubicBezTo>
                                <a:pt x="464" y="181"/>
                                <a:pt x="464" y="181"/>
                                <a:pt x="464" y="181"/>
                              </a:cubicBezTo>
                              <a:cubicBezTo>
                                <a:pt x="464" y="191"/>
                                <a:pt x="463" y="200"/>
                                <a:pt x="462" y="210"/>
                              </a:cubicBezTo>
                              <a:cubicBezTo>
                                <a:pt x="461" y="230"/>
                                <a:pt x="460" y="249"/>
                                <a:pt x="458" y="268"/>
                              </a:cubicBezTo>
                              <a:cubicBezTo>
                                <a:pt x="455" y="307"/>
                                <a:pt x="452" y="345"/>
                                <a:pt x="448" y="383"/>
                              </a:cubicBezTo>
                              <a:cubicBezTo>
                                <a:pt x="448" y="389"/>
                                <a:pt x="448" y="389"/>
                                <a:pt x="448" y="389"/>
                              </a:cubicBezTo>
                              <a:cubicBezTo>
                                <a:pt x="447" y="397"/>
                                <a:pt x="447" y="397"/>
                                <a:pt x="447" y="397"/>
                              </a:cubicBezTo>
                              <a:cubicBezTo>
                                <a:pt x="447" y="403"/>
                                <a:pt x="446" y="408"/>
                                <a:pt x="446" y="414"/>
                              </a:cubicBezTo>
                              <a:cubicBezTo>
                                <a:pt x="434" y="420"/>
                                <a:pt x="422" y="426"/>
                                <a:pt x="411" y="432"/>
                              </a:cubicBezTo>
                              <a:cubicBezTo>
                                <a:pt x="400" y="437"/>
                                <a:pt x="389" y="443"/>
                                <a:pt x="378" y="449"/>
                              </a:cubicBezTo>
                              <a:cubicBezTo>
                                <a:pt x="356" y="460"/>
                                <a:pt x="334" y="472"/>
                                <a:pt x="312" y="483"/>
                              </a:cubicBezTo>
                              <a:cubicBezTo>
                                <a:pt x="296" y="491"/>
                                <a:pt x="279" y="499"/>
                                <a:pt x="263" y="507"/>
                              </a:cubicBezTo>
                              <a:cubicBezTo>
                                <a:pt x="254" y="511"/>
                                <a:pt x="246" y="515"/>
                                <a:pt x="237" y="520"/>
                              </a:cubicBezTo>
                              <a:cubicBezTo>
                                <a:pt x="231" y="523"/>
                                <a:pt x="231" y="523"/>
                                <a:pt x="231" y="523"/>
                              </a:cubicBezTo>
                              <a:cubicBezTo>
                                <a:pt x="229" y="524"/>
                                <a:pt x="227" y="525"/>
                                <a:pt x="225" y="526"/>
                              </a:cubicBezTo>
                              <a:cubicBezTo>
                                <a:pt x="222" y="527"/>
                                <a:pt x="220" y="528"/>
                                <a:pt x="217" y="530"/>
                              </a:cubicBezTo>
                              <a:cubicBezTo>
                                <a:pt x="208" y="524"/>
                                <a:pt x="208" y="524"/>
                                <a:pt x="208" y="524"/>
                              </a:cubicBezTo>
                              <a:cubicBezTo>
                                <a:pt x="204" y="521"/>
                                <a:pt x="200" y="519"/>
                                <a:pt x="196" y="516"/>
                              </a:cubicBezTo>
                              <a:cubicBezTo>
                                <a:pt x="188" y="510"/>
                                <a:pt x="179" y="505"/>
                                <a:pt x="171" y="499"/>
                              </a:cubicBezTo>
                              <a:cubicBezTo>
                                <a:pt x="154" y="488"/>
                                <a:pt x="137" y="478"/>
                                <a:pt x="119" y="467"/>
                              </a:cubicBezTo>
                              <a:cubicBezTo>
                                <a:pt x="102" y="456"/>
                                <a:pt x="84" y="445"/>
                                <a:pt x="66" y="434"/>
                              </a:cubicBezTo>
                              <a:cubicBezTo>
                                <a:pt x="58" y="429"/>
                                <a:pt x="49" y="423"/>
                                <a:pt x="40" y="418"/>
                              </a:cubicBezTo>
                              <a:cubicBezTo>
                                <a:pt x="31" y="413"/>
                                <a:pt x="23" y="408"/>
                                <a:pt x="14" y="403"/>
                              </a:cubicBezTo>
                              <a:cubicBezTo>
                                <a:pt x="13" y="402"/>
                                <a:pt x="11" y="401"/>
                                <a:pt x="10" y="401"/>
                              </a:cubicBezTo>
                              <a:cubicBezTo>
                                <a:pt x="9" y="390"/>
                                <a:pt x="9" y="380"/>
                                <a:pt x="9" y="370"/>
                              </a:cubicBezTo>
                              <a:cubicBezTo>
                                <a:pt x="9" y="357"/>
                                <a:pt x="8" y="343"/>
                                <a:pt x="8" y="329"/>
                              </a:cubicBezTo>
                              <a:cubicBezTo>
                                <a:pt x="6" y="302"/>
                                <a:pt x="5" y="275"/>
                                <a:pt x="4" y="248"/>
                              </a:cubicBezTo>
                              <a:cubicBezTo>
                                <a:pt x="3" y="232"/>
                                <a:pt x="3" y="216"/>
                                <a:pt x="2" y="200"/>
                              </a:cubicBezTo>
                              <a:cubicBezTo>
                                <a:pt x="2" y="192"/>
                                <a:pt x="1" y="184"/>
                                <a:pt x="1" y="176"/>
                              </a:cubicBezTo>
                              <a:cubicBezTo>
                                <a:pt x="1" y="165"/>
                                <a:pt x="1" y="165"/>
                                <a:pt x="1" y="165"/>
                              </a:cubicBezTo>
                              <a:cubicBezTo>
                                <a:pt x="0" y="156"/>
                                <a:pt x="0" y="156"/>
                                <a:pt x="0" y="156"/>
                              </a:cubicBezTo>
                              <a:cubicBezTo>
                                <a:pt x="7" y="152"/>
                                <a:pt x="7" y="152"/>
                                <a:pt x="7" y="152"/>
                              </a:cubicBezTo>
                              <a:cubicBezTo>
                                <a:pt x="14" y="147"/>
                                <a:pt x="14" y="147"/>
                                <a:pt x="14" y="147"/>
                              </a:cubicBezTo>
                              <a:cubicBezTo>
                                <a:pt x="32" y="136"/>
                                <a:pt x="32" y="136"/>
                                <a:pt x="32" y="136"/>
                              </a:cubicBezTo>
                              <a:cubicBezTo>
                                <a:pt x="44" y="128"/>
                                <a:pt x="56" y="120"/>
                                <a:pt x="68" y="112"/>
                              </a:cubicBezTo>
                              <a:cubicBezTo>
                                <a:pt x="104" y="88"/>
                                <a:pt x="141" y="66"/>
                                <a:pt x="181" y="43"/>
                              </a:cubicBezTo>
                              <a:cubicBezTo>
                                <a:pt x="193" y="36"/>
                                <a:pt x="205" y="24"/>
                                <a:pt x="219" y="27"/>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20.85pt;margin-top:364.85pt;height:139.15pt;width:122.15pt;z-index:251646976;mso-width-relative:page;mso-height-relative:page;" fillcolor="#3C3C3B" filled="t" stroked="f" coordsize="466,530" o:gfxdata="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" path="m219,27c220,44,199,48,190,53c157,71,125,90,93,109c78,119,62,128,47,138c39,143,32,148,24,153c18,156,18,156,18,156c16,158,16,158,16,158c15,159,15,159,15,159c11,162,11,162,11,162c11,167,11,167,11,167c12,168,12,168,12,168c12,168,12,168,12,168c12,168,12,168,12,168c12,169,12,169,12,169c12,172,12,172,12,172c12,179,12,179,12,179c13,188,13,197,14,206c15,224,16,242,17,260c19,285,20,310,21,335c21,347,21,360,21,373c21,392,21,392,21,392c21,394,21,394,21,394c21,394,21,394,21,394c21,394,21,394,21,394c21,394,21,394,21,394c21,394,21,394,21,394c21,394,21,394,21,394c21,394,21,394,22,395c24,396,24,396,24,396c30,400,30,400,30,400c54,414,54,414,54,414c70,424,85,434,101,444c132,463,164,483,195,503c211,513,211,513,211,513c212,514,212,514,212,514c212,514,212,514,212,514c213,515,213,515,213,515c214,515,214,515,214,515c217,517,217,517,217,517c221,515,221,515,221,515c236,508,236,508,236,508c264,493,264,493,264,493c284,484,303,474,322,464c381,436,381,436,381,436c410,421,410,421,410,421c424,414,424,414,424,414c437,408,437,408,437,408c438,391,438,391,438,391c440,372,440,372,440,372c441,359,442,346,443,334c445,303,447,273,449,243c450,228,451,212,452,197c454,174,454,174,454,174c454,169,454,169,454,169c454,160,454,160,454,160c455,143,455,143,455,143c434,130,434,130,434,130c420,121,420,121,420,121c411,115,402,109,393,103c375,92,356,80,338,69c301,47,263,25,226,5c238,0,257,15,269,21c300,37,330,54,361,72c377,82,392,91,407,100c415,105,423,110,430,115c436,119,436,119,436,119c439,120,439,120,439,120c444,124,444,124,444,124c466,137,466,137,466,137c465,164,465,164,465,164c465,168,465,168,465,168c465,170,465,170,465,170c465,173,465,173,465,173c464,181,464,181,464,181c464,191,463,200,462,210c461,230,460,249,458,268c455,307,452,345,448,383c448,389,448,389,448,389c447,397,447,397,447,397c447,403,446,408,446,414c434,420,422,426,411,432c400,437,389,443,378,449c356,460,334,472,312,483c296,491,279,499,263,507c254,511,246,515,237,520c231,523,231,523,231,523c229,524,227,525,225,526c222,527,220,528,217,530c208,524,208,524,208,524c204,521,200,519,196,516c188,510,179,505,171,499c154,488,137,478,119,467c102,456,84,445,66,434c58,429,49,423,40,418c31,413,23,408,14,403c13,402,11,401,10,401c9,390,9,380,9,370c9,357,8,343,8,329c6,302,5,275,4,248c3,232,3,216,2,200c2,192,1,184,1,176c1,165,1,165,1,165c0,156,0,156,0,156c7,152,7,152,7,152c14,147,14,147,14,147c32,136,32,136,32,136c44,128,56,120,68,112c104,88,141,66,181,43c193,36,205,24,219,27xe">
                <v:path o:connectlocs="632506,176720;156462,460140;59921,520158;49934,530161;36618,556836;39947,560170;39947,563504;39947,596848;56592,866930;69908,1243712;69908,1313733;69908,1313733;69908,1313733;73237,1317067;99869,1333739;336227,1480450;702414,1710521;705743,1713855;712401,1717189;735704,1717189;878850,1643834;1268341,1453776;1411487,1380420;1458093,1303730;1474738,1113672;1504699,656866;1511357,563504;1514686,476811;1398171,403456;1125195,230070;895495,70021;1354895,333434;1451435,396787;1478067,413459;1547976,546833;1547976,566839;1544647,603517;1524673,893605;1491383,1297061;1484725,1380420;1258354,1497122;875521,1690514;768994,1743864;722388,1767205;652480,1720524;396148,1557141;133159,1393757;33289,1337073;26631,1097000;6657,666869;3328,550167;23302,506821;106527,453471;602545,143377" o:connectangles="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45952" behindDoc="0" locked="0" layoutInCell="1" allowOverlap="1">
                <wp:simplePos x="0" y="0"/>
                <wp:positionH relativeFrom="column">
                  <wp:posOffset>918845</wp:posOffset>
                </wp:positionH>
                <wp:positionV relativeFrom="paragraph">
                  <wp:posOffset>4633595</wp:posOffset>
                </wp:positionV>
                <wp:extent cx="1548130" cy="1767205"/>
                <wp:effectExtent l="0" t="0" r="13970" b="17780"/>
                <wp:wrapNone/>
                <wp:docPr id="60"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2061845" y="5547995"/>
                          <a:ext cx="1548130" cy="1767205"/>
                        </a:xfrm>
                        <a:custGeom>
                          <a:avLst/>
                          <a:gdLst>
                            <a:gd name="T0" fmla="*/ 189 w 465"/>
                            <a:gd name="T1" fmla="*/ 53 h 530"/>
                            <a:gd name="T2" fmla="*/ 46 w 465"/>
                            <a:gd name="T3" fmla="*/ 138 h 530"/>
                            <a:gd name="T4" fmla="*/ 18 w 465"/>
                            <a:gd name="T5" fmla="*/ 156 h 530"/>
                            <a:gd name="T6" fmla="*/ 14 w 465"/>
                            <a:gd name="T7" fmla="*/ 159 h 530"/>
                            <a:gd name="T8" fmla="*/ 11 w 465"/>
                            <a:gd name="T9" fmla="*/ 167 h 530"/>
                            <a:gd name="T10" fmla="*/ 11 w 465"/>
                            <a:gd name="T11" fmla="*/ 168 h 530"/>
                            <a:gd name="T12" fmla="*/ 11 w 465"/>
                            <a:gd name="T13" fmla="*/ 169 h 530"/>
                            <a:gd name="T14" fmla="*/ 12 w 465"/>
                            <a:gd name="T15" fmla="*/ 179 h 530"/>
                            <a:gd name="T16" fmla="*/ 17 w 465"/>
                            <a:gd name="T17" fmla="*/ 260 h 530"/>
                            <a:gd name="T18" fmla="*/ 21 w 465"/>
                            <a:gd name="T19" fmla="*/ 373 h 530"/>
                            <a:gd name="T20" fmla="*/ 21 w 465"/>
                            <a:gd name="T21" fmla="*/ 394 h 530"/>
                            <a:gd name="T22" fmla="*/ 21 w 465"/>
                            <a:gd name="T23" fmla="*/ 394 h 530"/>
                            <a:gd name="T24" fmla="*/ 20 w 465"/>
                            <a:gd name="T25" fmla="*/ 394 h 530"/>
                            <a:gd name="T26" fmla="*/ 21 w 465"/>
                            <a:gd name="T27" fmla="*/ 395 h 530"/>
                            <a:gd name="T28" fmla="*/ 30 w 465"/>
                            <a:gd name="T29" fmla="*/ 400 h 530"/>
                            <a:gd name="T30" fmla="*/ 101 w 465"/>
                            <a:gd name="T31" fmla="*/ 444 h 530"/>
                            <a:gd name="T32" fmla="*/ 210 w 465"/>
                            <a:gd name="T33" fmla="*/ 513 h 530"/>
                            <a:gd name="T34" fmla="*/ 212 w 465"/>
                            <a:gd name="T35" fmla="*/ 514 h 530"/>
                            <a:gd name="T36" fmla="*/ 214 w 465"/>
                            <a:gd name="T37" fmla="*/ 515 h 530"/>
                            <a:gd name="T38" fmla="*/ 221 w 465"/>
                            <a:gd name="T39" fmla="*/ 515 h 530"/>
                            <a:gd name="T40" fmla="*/ 264 w 465"/>
                            <a:gd name="T41" fmla="*/ 493 h 530"/>
                            <a:gd name="T42" fmla="*/ 380 w 465"/>
                            <a:gd name="T43" fmla="*/ 436 h 530"/>
                            <a:gd name="T44" fmla="*/ 424 w 465"/>
                            <a:gd name="T45" fmla="*/ 414 h 530"/>
                            <a:gd name="T46" fmla="*/ 438 w 465"/>
                            <a:gd name="T47" fmla="*/ 391 h 530"/>
                            <a:gd name="T48" fmla="*/ 442 w 465"/>
                            <a:gd name="T49" fmla="*/ 334 h 530"/>
                            <a:gd name="T50" fmla="*/ 452 w 465"/>
                            <a:gd name="T51" fmla="*/ 197 h 530"/>
                            <a:gd name="T52" fmla="*/ 454 w 465"/>
                            <a:gd name="T53" fmla="*/ 169 h 530"/>
                            <a:gd name="T54" fmla="*/ 455 w 465"/>
                            <a:gd name="T55" fmla="*/ 143 h 530"/>
                            <a:gd name="T56" fmla="*/ 420 w 465"/>
                            <a:gd name="T57" fmla="*/ 121 h 530"/>
                            <a:gd name="T58" fmla="*/ 337 w 465"/>
                            <a:gd name="T59" fmla="*/ 69 h 530"/>
                            <a:gd name="T60" fmla="*/ 268 w 465"/>
                            <a:gd name="T61" fmla="*/ 21 h 530"/>
                            <a:gd name="T62" fmla="*/ 407 w 465"/>
                            <a:gd name="T63" fmla="*/ 100 h 530"/>
                            <a:gd name="T64" fmla="*/ 436 w 465"/>
                            <a:gd name="T65" fmla="*/ 119 h 530"/>
                            <a:gd name="T66" fmla="*/ 444 w 465"/>
                            <a:gd name="T67" fmla="*/ 124 h 530"/>
                            <a:gd name="T68" fmla="*/ 465 w 465"/>
                            <a:gd name="T69" fmla="*/ 164 h 530"/>
                            <a:gd name="T70" fmla="*/ 464 w 465"/>
                            <a:gd name="T71" fmla="*/ 170 h 530"/>
                            <a:gd name="T72" fmla="*/ 464 w 465"/>
                            <a:gd name="T73" fmla="*/ 181 h 530"/>
                            <a:gd name="T74" fmla="*/ 458 w 465"/>
                            <a:gd name="T75" fmla="*/ 268 h 530"/>
                            <a:gd name="T76" fmla="*/ 447 w 465"/>
                            <a:gd name="T77" fmla="*/ 389 h 530"/>
                            <a:gd name="T78" fmla="*/ 446 w 465"/>
                            <a:gd name="T79" fmla="*/ 414 h 530"/>
                            <a:gd name="T80" fmla="*/ 377 w 465"/>
                            <a:gd name="T81" fmla="*/ 449 h 530"/>
                            <a:gd name="T82" fmla="*/ 262 w 465"/>
                            <a:gd name="T83" fmla="*/ 507 h 530"/>
                            <a:gd name="T84" fmla="*/ 231 w 465"/>
                            <a:gd name="T85" fmla="*/ 523 h 530"/>
                            <a:gd name="T86" fmla="*/ 216 w 465"/>
                            <a:gd name="T87" fmla="*/ 530 h 530"/>
                            <a:gd name="T88" fmla="*/ 195 w 465"/>
                            <a:gd name="T89" fmla="*/ 516 h 530"/>
                            <a:gd name="T90" fmla="*/ 119 w 465"/>
                            <a:gd name="T91" fmla="*/ 467 h 530"/>
                            <a:gd name="T92" fmla="*/ 39 w 465"/>
                            <a:gd name="T93" fmla="*/ 418 h 530"/>
                            <a:gd name="T94" fmla="*/ 9 w 465"/>
                            <a:gd name="T95" fmla="*/ 401 h 530"/>
                            <a:gd name="T96" fmla="*/ 7 w 465"/>
                            <a:gd name="T97" fmla="*/ 329 h 530"/>
                            <a:gd name="T98" fmla="*/ 1 w 465"/>
                            <a:gd name="T99" fmla="*/ 200 h 530"/>
                            <a:gd name="T100" fmla="*/ 0 w 465"/>
                            <a:gd name="T101" fmla="*/ 165 h 530"/>
                            <a:gd name="T102" fmla="*/ 6 w 465"/>
                            <a:gd name="T103" fmla="*/ 152 h 530"/>
                            <a:gd name="T104" fmla="*/ 32 w 465"/>
                            <a:gd name="T105" fmla="*/ 136 h 530"/>
                            <a:gd name="T106" fmla="*/ 181 w 465"/>
                            <a:gd name="T107" fmla="*/ 43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65" h="530">
                              <a:moveTo>
                                <a:pt x="219" y="27"/>
                              </a:moveTo>
                              <a:cubicBezTo>
                                <a:pt x="219" y="44"/>
                                <a:pt x="199" y="48"/>
                                <a:pt x="189" y="53"/>
                              </a:cubicBezTo>
                              <a:cubicBezTo>
                                <a:pt x="156" y="71"/>
                                <a:pt x="124" y="90"/>
                                <a:pt x="93" y="109"/>
                              </a:cubicBezTo>
                              <a:cubicBezTo>
                                <a:pt x="77" y="119"/>
                                <a:pt x="62" y="128"/>
                                <a:pt x="46" y="138"/>
                              </a:cubicBezTo>
                              <a:cubicBezTo>
                                <a:pt x="39" y="143"/>
                                <a:pt x="31" y="148"/>
                                <a:pt x="24" y="153"/>
                              </a:cubicBezTo>
                              <a:cubicBezTo>
                                <a:pt x="18" y="156"/>
                                <a:pt x="18" y="156"/>
                                <a:pt x="18" y="156"/>
                              </a:cubicBezTo>
                              <a:cubicBezTo>
                                <a:pt x="15" y="158"/>
                                <a:pt x="15" y="158"/>
                                <a:pt x="15" y="158"/>
                              </a:cubicBezTo>
                              <a:cubicBezTo>
                                <a:pt x="14" y="159"/>
                                <a:pt x="14" y="159"/>
                                <a:pt x="14" y="159"/>
                              </a:cubicBezTo>
                              <a:cubicBezTo>
                                <a:pt x="10" y="162"/>
                                <a:pt x="10" y="162"/>
                                <a:pt x="10" y="162"/>
                              </a:cubicBezTo>
                              <a:cubicBezTo>
                                <a:pt x="11" y="167"/>
                                <a:pt x="11" y="167"/>
                                <a:pt x="11" y="167"/>
                              </a:cubicBezTo>
                              <a:cubicBezTo>
                                <a:pt x="11" y="168"/>
                                <a:pt x="11" y="168"/>
                                <a:pt x="11" y="168"/>
                              </a:cubicBezTo>
                              <a:cubicBezTo>
                                <a:pt x="11" y="168"/>
                                <a:pt x="11" y="168"/>
                                <a:pt x="11" y="168"/>
                              </a:cubicBezTo>
                              <a:cubicBezTo>
                                <a:pt x="11" y="168"/>
                                <a:pt x="11" y="168"/>
                                <a:pt x="11" y="168"/>
                              </a:cubicBezTo>
                              <a:cubicBezTo>
                                <a:pt x="11" y="169"/>
                                <a:pt x="11" y="169"/>
                                <a:pt x="11" y="169"/>
                              </a:cubicBezTo>
                              <a:cubicBezTo>
                                <a:pt x="11" y="172"/>
                                <a:pt x="11" y="172"/>
                                <a:pt x="11" y="172"/>
                              </a:cubicBezTo>
                              <a:cubicBezTo>
                                <a:pt x="12" y="179"/>
                                <a:pt x="12" y="179"/>
                                <a:pt x="12" y="179"/>
                              </a:cubicBezTo>
                              <a:cubicBezTo>
                                <a:pt x="12" y="188"/>
                                <a:pt x="13" y="197"/>
                                <a:pt x="13" y="206"/>
                              </a:cubicBezTo>
                              <a:cubicBezTo>
                                <a:pt x="14" y="224"/>
                                <a:pt x="16" y="242"/>
                                <a:pt x="17" y="260"/>
                              </a:cubicBezTo>
                              <a:cubicBezTo>
                                <a:pt x="19" y="285"/>
                                <a:pt x="20" y="310"/>
                                <a:pt x="20" y="335"/>
                              </a:cubicBezTo>
                              <a:cubicBezTo>
                                <a:pt x="20" y="347"/>
                                <a:pt x="21" y="360"/>
                                <a:pt x="21" y="373"/>
                              </a:cubicBezTo>
                              <a:cubicBezTo>
                                <a:pt x="21" y="392"/>
                                <a:pt x="21" y="392"/>
                                <a:pt x="21" y="392"/>
                              </a:cubicBezTo>
                              <a:cubicBezTo>
                                <a:pt x="21" y="394"/>
                                <a:pt x="21" y="394"/>
                                <a:pt x="21" y="394"/>
                              </a:cubicBezTo>
                              <a:cubicBezTo>
                                <a:pt x="21" y="394"/>
                                <a:pt x="21" y="394"/>
                                <a:pt x="21" y="394"/>
                              </a:cubicBezTo>
                              <a:cubicBezTo>
                                <a:pt x="21" y="394"/>
                                <a:pt x="21" y="394"/>
                                <a:pt x="21" y="394"/>
                              </a:cubicBezTo>
                              <a:cubicBezTo>
                                <a:pt x="20" y="394"/>
                                <a:pt x="20" y="394"/>
                                <a:pt x="20" y="394"/>
                              </a:cubicBezTo>
                              <a:cubicBezTo>
                                <a:pt x="20" y="394"/>
                                <a:pt x="20" y="394"/>
                                <a:pt x="20" y="394"/>
                              </a:cubicBezTo>
                              <a:cubicBezTo>
                                <a:pt x="20" y="394"/>
                                <a:pt x="20" y="394"/>
                                <a:pt x="20" y="394"/>
                              </a:cubicBezTo>
                              <a:cubicBezTo>
                                <a:pt x="20" y="394"/>
                                <a:pt x="20" y="394"/>
                                <a:pt x="21" y="395"/>
                              </a:cubicBezTo>
                              <a:cubicBezTo>
                                <a:pt x="24" y="396"/>
                                <a:pt x="24" y="396"/>
                                <a:pt x="24" y="396"/>
                              </a:cubicBezTo>
                              <a:cubicBezTo>
                                <a:pt x="30" y="400"/>
                                <a:pt x="30" y="400"/>
                                <a:pt x="30" y="400"/>
                              </a:cubicBezTo>
                              <a:cubicBezTo>
                                <a:pt x="53" y="414"/>
                                <a:pt x="53" y="414"/>
                                <a:pt x="53" y="414"/>
                              </a:cubicBezTo>
                              <a:cubicBezTo>
                                <a:pt x="69" y="424"/>
                                <a:pt x="85" y="434"/>
                                <a:pt x="101" y="444"/>
                              </a:cubicBezTo>
                              <a:cubicBezTo>
                                <a:pt x="132" y="463"/>
                                <a:pt x="163" y="483"/>
                                <a:pt x="194" y="503"/>
                              </a:cubicBezTo>
                              <a:cubicBezTo>
                                <a:pt x="210" y="513"/>
                                <a:pt x="210" y="513"/>
                                <a:pt x="210" y="513"/>
                              </a:cubicBezTo>
                              <a:cubicBezTo>
                                <a:pt x="211" y="514"/>
                                <a:pt x="211" y="514"/>
                                <a:pt x="211" y="514"/>
                              </a:cubicBezTo>
                              <a:cubicBezTo>
                                <a:pt x="211" y="514"/>
                                <a:pt x="212" y="514"/>
                                <a:pt x="212" y="514"/>
                              </a:cubicBezTo>
                              <a:cubicBezTo>
                                <a:pt x="212" y="515"/>
                                <a:pt x="212" y="515"/>
                                <a:pt x="212" y="515"/>
                              </a:cubicBezTo>
                              <a:cubicBezTo>
                                <a:pt x="214" y="515"/>
                                <a:pt x="214" y="515"/>
                                <a:pt x="214" y="515"/>
                              </a:cubicBezTo>
                              <a:cubicBezTo>
                                <a:pt x="216" y="517"/>
                                <a:pt x="216" y="517"/>
                                <a:pt x="216" y="517"/>
                              </a:cubicBezTo>
                              <a:cubicBezTo>
                                <a:pt x="221" y="515"/>
                                <a:pt x="221" y="515"/>
                                <a:pt x="221" y="515"/>
                              </a:cubicBezTo>
                              <a:cubicBezTo>
                                <a:pt x="235" y="508"/>
                                <a:pt x="235" y="508"/>
                                <a:pt x="235" y="508"/>
                              </a:cubicBezTo>
                              <a:cubicBezTo>
                                <a:pt x="264" y="493"/>
                                <a:pt x="264" y="493"/>
                                <a:pt x="264" y="493"/>
                              </a:cubicBezTo>
                              <a:cubicBezTo>
                                <a:pt x="283" y="484"/>
                                <a:pt x="302" y="474"/>
                                <a:pt x="322" y="464"/>
                              </a:cubicBezTo>
                              <a:cubicBezTo>
                                <a:pt x="380" y="436"/>
                                <a:pt x="380" y="436"/>
                                <a:pt x="380" y="436"/>
                              </a:cubicBezTo>
                              <a:cubicBezTo>
                                <a:pt x="409" y="421"/>
                                <a:pt x="409" y="421"/>
                                <a:pt x="409" y="421"/>
                              </a:cubicBezTo>
                              <a:cubicBezTo>
                                <a:pt x="424" y="414"/>
                                <a:pt x="424" y="414"/>
                                <a:pt x="424" y="414"/>
                              </a:cubicBezTo>
                              <a:cubicBezTo>
                                <a:pt x="436" y="408"/>
                                <a:pt x="436" y="408"/>
                                <a:pt x="436" y="408"/>
                              </a:cubicBezTo>
                              <a:cubicBezTo>
                                <a:pt x="438" y="391"/>
                                <a:pt x="438" y="391"/>
                                <a:pt x="438" y="391"/>
                              </a:cubicBezTo>
                              <a:cubicBezTo>
                                <a:pt x="439" y="372"/>
                                <a:pt x="439" y="372"/>
                                <a:pt x="439" y="372"/>
                              </a:cubicBezTo>
                              <a:cubicBezTo>
                                <a:pt x="440" y="359"/>
                                <a:pt x="441" y="346"/>
                                <a:pt x="442" y="334"/>
                              </a:cubicBezTo>
                              <a:cubicBezTo>
                                <a:pt x="444" y="303"/>
                                <a:pt x="446" y="273"/>
                                <a:pt x="449" y="243"/>
                              </a:cubicBezTo>
                              <a:cubicBezTo>
                                <a:pt x="450" y="228"/>
                                <a:pt x="451" y="212"/>
                                <a:pt x="452" y="197"/>
                              </a:cubicBezTo>
                              <a:cubicBezTo>
                                <a:pt x="453" y="174"/>
                                <a:pt x="453" y="174"/>
                                <a:pt x="453" y="174"/>
                              </a:cubicBezTo>
                              <a:cubicBezTo>
                                <a:pt x="454" y="169"/>
                                <a:pt x="454" y="169"/>
                                <a:pt x="454" y="169"/>
                              </a:cubicBezTo>
                              <a:cubicBezTo>
                                <a:pt x="454" y="160"/>
                                <a:pt x="454" y="160"/>
                                <a:pt x="454" y="160"/>
                              </a:cubicBezTo>
                              <a:cubicBezTo>
                                <a:pt x="455" y="143"/>
                                <a:pt x="455" y="143"/>
                                <a:pt x="455" y="143"/>
                              </a:cubicBezTo>
                              <a:cubicBezTo>
                                <a:pt x="434" y="130"/>
                                <a:pt x="434" y="130"/>
                                <a:pt x="434" y="130"/>
                              </a:cubicBezTo>
                              <a:cubicBezTo>
                                <a:pt x="420" y="121"/>
                                <a:pt x="420" y="121"/>
                                <a:pt x="420" y="121"/>
                              </a:cubicBezTo>
                              <a:cubicBezTo>
                                <a:pt x="411" y="115"/>
                                <a:pt x="402" y="109"/>
                                <a:pt x="392" y="103"/>
                              </a:cubicBezTo>
                              <a:cubicBezTo>
                                <a:pt x="374" y="92"/>
                                <a:pt x="356" y="80"/>
                                <a:pt x="337" y="69"/>
                              </a:cubicBezTo>
                              <a:cubicBezTo>
                                <a:pt x="300" y="47"/>
                                <a:pt x="263" y="25"/>
                                <a:pt x="226" y="5"/>
                              </a:cubicBezTo>
                              <a:cubicBezTo>
                                <a:pt x="237" y="0"/>
                                <a:pt x="256" y="15"/>
                                <a:pt x="268" y="21"/>
                              </a:cubicBezTo>
                              <a:cubicBezTo>
                                <a:pt x="299" y="37"/>
                                <a:pt x="330" y="54"/>
                                <a:pt x="361" y="72"/>
                              </a:cubicBezTo>
                              <a:cubicBezTo>
                                <a:pt x="376" y="82"/>
                                <a:pt x="391" y="91"/>
                                <a:pt x="407" y="100"/>
                              </a:cubicBezTo>
                              <a:cubicBezTo>
                                <a:pt x="415" y="105"/>
                                <a:pt x="422" y="110"/>
                                <a:pt x="430" y="115"/>
                              </a:cubicBezTo>
                              <a:cubicBezTo>
                                <a:pt x="436" y="119"/>
                                <a:pt x="436" y="119"/>
                                <a:pt x="436" y="119"/>
                              </a:cubicBezTo>
                              <a:cubicBezTo>
                                <a:pt x="438" y="120"/>
                                <a:pt x="438" y="120"/>
                                <a:pt x="438" y="120"/>
                              </a:cubicBezTo>
                              <a:cubicBezTo>
                                <a:pt x="444" y="124"/>
                                <a:pt x="444" y="124"/>
                                <a:pt x="444" y="124"/>
                              </a:cubicBezTo>
                              <a:cubicBezTo>
                                <a:pt x="465" y="137"/>
                                <a:pt x="465" y="137"/>
                                <a:pt x="465" y="137"/>
                              </a:cubicBezTo>
                              <a:cubicBezTo>
                                <a:pt x="465" y="164"/>
                                <a:pt x="465" y="164"/>
                                <a:pt x="465" y="164"/>
                              </a:cubicBezTo>
                              <a:cubicBezTo>
                                <a:pt x="465" y="168"/>
                                <a:pt x="465" y="168"/>
                                <a:pt x="465" y="168"/>
                              </a:cubicBezTo>
                              <a:cubicBezTo>
                                <a:pt x="464" y="170"/>
                                <a:pt x="464" y="170"/>
                                <a:pt x="464" y="170"/>
                              </a:cubicBezTo>
                              <a:cubicBezTo>
                                <a:pt x="464" y="173"/>
                                <a:pt x="464" y="173"/>
                                <a:pt x="464" y="173"/>
                              </a:cubicBezTo>
                              <a:cubicBezTo>
                                <a:pt x="464" y="181"/>
                                <a:pt x="464" y="181"/>
                                <a:pt x="464" y="181"/>
                              </a:cubicBezTo>
                              <a:cubicBezTo>
                                <a:pt x="463" y="191"/>
                                <a:pt x="463" y="200"/>
                                <a:pt x="462" y="210"/>
                              </a:cubicBezTo>
                              <a:cubicBezTo>
                                <a:pt x="461" y="230"/>
                                <a:pt x="459" y="249"/>
                                <a:pt x="458" y="268"/>
                              </a:cubicBezTo>
                              <a:cubicBezTo>
                                <a:pt x="455" y="307"/>
                                <a:pt x="451" y="345"/>
                                <a:pt x="448" y="383"/>
                              </a:cubicBezTo>
                              <a:cubicBezTo>
                                <a:pt x="447" y="389"/>
                                <a:pt x="447" y="389"/>
                                <a:pt x="447" y="389"/>
                              </a:cubicBezTo>
                              <a:cubicBezTo>
                                <a:pt x="447" y="397"/>
                                <a:pt x="447" y="397"/>
                                <a:pt x="447" y="397"/>
                              </a:cubicBezTo>
                              <a:cubicBezTo>
                                <a:pt x="446" y="403"/>
                                <a:pt x="446" y="408"/>
                                <a:pt x="446" y="414"/>
                              </a:cubicBezTo>
                              <a:cubicBezTo>
                                <a:pt x="434" y="420"/>
                                <a:pt x="422" y="426"/>
                                <a:pt x="410" y="432"/>
                              </a:cubicBezTo>
                              <a:cubicBezTo>
                                <a:pt x="399" y="437"/>
                                <a:pt x="388" y="443"/>
                                <a:pt x="377" y="449"/>
                              </a:cubicBezTo>
                              <a:cubicBezTo>
                                <a:pt x="355" y="460"/>
                                <a:pt x="333" y="472"/>
                                <a:pt x="311" y="483"/>
                              </a:cubicBezTo>
                              <a:cubicBezTo>
                                <a:pt x="295" y="491"/>
                                <a:pt x="279" y="499"/>
                                <a:pt x="262" y="507"/>
                              </a:cubicBezTo>
                              <a:cubicBezTo>
                                <a:pt x="254" y="511"/>
                                <a:pt x="245" y="515"/>
                                <a:pt x="237" y="520"/>
                              </a:cubicBezTo>
                              <a:cubicBezTo>
                                <a:pt x="231" y="523"/>
                                <a:pt x="231" y="523"/>
                                <a:pt x="231" y="523"/>
                              </a:cubicBezTo>
                              <a:cubicBezTo>
                                <a:pt x="229" y="524"/>
                                <a:pt x="226" y="525"/>
                                <a:pt x="225" y="526"/>
                              </a:cubicBezTo>
                              <a:cubicBezTo>
                                <a:pt x="222" y="527"/>
                                <a:pt x="219" y="528"/>
                                <a:pt x="216" y="530"/>
                              </a:cubicBezTo>
                              <a:cubicBezTo>
                                <a:pt x="207" y="524"/>
                                <a:pt x="207" y="524"/>
                                <a:pt x="207" y="524"/>
                              </a:cubicBezTo>
                              <a:cubicBezTo>
                                <a:pt x="203" y="521"/>
                                <a:pt x="199" y="519"/>
                                <a:pt x="195" y="516"/>
                              </a:cubicBezTo>
                              <a:cubicBezTo>
                                <a:pt x="187" y="510"/>
                                <a:pt x="179" y="505"/>
                                <a:pt x="170" y="499"/>
                              </a:cubicBezTo>
                              <a:cubicBezTo>
                                <a:pt x="153" y="488"/>
                                <a:pt x="136" y="478"/>
                                <a:pt x="119" y="467"/>
                              </a:cubicBezTo>
                              <a:cubicBezTo>
                                <a:pt x="101" y="456"/>
                                <a:pt x="84" y="445"/>
                                <a:pt x="66" y="434"/>
                              </a:cubicBezTo>
                              <a:cubicBezTo>
                                <a:pt x="57" y="429"/>
                                <a:pt x="48" y="423"/>
                                <a:pt x="39" y="418"/>
                              </a:cubicBezTo>
                              <a:cubicBezTo>
                                <a:pt x="31" y="413"/>
                                <a:pt x="22" y="408"/>
                                <a:pt x="14" y="403"/>
                              </a:cubicBezTo>
                              <a:cubicBezTo>
                                <a:pt x="12" y="402"/>
                                <a:pt x="11" y="401"/>
                                <a:pt x="9" y="401"/>
                              </a:cubicBezTo>
                              <a:cubicBezTo>
                                <a:pt x="9" y="390"/>
                                <a:pt x="9" y="380"/>
                                <a:pt x="8" y="370"/>
                              </a:cubicBezTo>
                              <a:cubicBezTo>
                                <a:pt x="8" y="357"/>
                                <a:pt x="8" y="343"/>
                                <a:pt x="7" y="329"/>
                              </a:cubicBezTo>
                              <a:cubicBezTo>
                                <a:pt x="6" y="302"/>
                                <a:pt x="5" y="275"/>
                                <a:pt x="3" y="248"/>
                              </a:cubicBezTo>
                              <a:cubicBezTo>
                                <a:pt x="3" y="232"/>
                                <a:pt x="2" y="216"/>
                                <a:pt x="1" y="200"/>
                              </a:cubicBezTo>
                              <a:cubicBezTo>
                                <a:pt x="1" y="192"/>
                                <a:pt x="1" y="184"/>
                                <a:pt x="1" y="176"/>
                              </a:cubicBezTo>
                              <a:cubicBezTo>
                                <a:pt x="0" y="165"/>
                                <a:pt x="0" y="165"/>
                                <a:pt x="0" y="165"/>
                              </a:cubicBezTo>
                              <a:cubicBezTo>
                                <a:pt x="0" y="156"/>
                                <a:pt x="0" y="156"/>
                                <a:pt x="0" y="156"/>
                              </a:cubicBezTo>
                              <a:cubicBezTo>
                                <a:pt x="6" y="152"/>
                                <a:pt x="6" y="152"/>
                                <a:pt x="6" y="152"/>
                              </a:cubicBezTo>
                              <a:cubicBezTo>
                                <a:pt x="14" y="147"/>
                                <a:pt x="14" y="147"/>
                                <a:pt x="14" y="147"/>
                              </a:cubicBezTo>
                              <a:cubicBezTo>
                                <a:pt x="32" y="136"/>
                                <a:pt x="32" y="136"/>
                                <a:pt x="32" y="136"/>
                              </a:cubicBezTo>
                              <a:cubicBezTo>
                                <a:pt x="44" y="128"/>
                                <a:pt x="56" y="120"/>
                                <a:pt x="67" y="112"/>
                              </a:cubicBezTo>
                              <a:cubicBezTo>
                                <a:pt x="104" y="88"/>
                                <a:pt x="140" y="66"/>
                                <a:pt x="181" y="43"/>
                              </a:cubicBezTo>
                              <a:cubicBezTo>
                                <a:pt x="192" y="36"/>
                                <a:pt x="204" y="24"/>
                                <a:pt x="219" y="27"/>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72.35pt;margin-top:364.85pt;height:139.15pt;width:121.9pt;z-index:251645952;mso-width-relative:page;mso-height-relative:page;" fillcolor="#3C3C3B" filled="t" stroked="f" coordsize="465,530" o:gfxdata="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" path="m219,27c219,44,199,48,189,53c156,71,124,90,93,109c77,119,62,128,46,138c39,143,31,148,24,153c18,156,18,156,18,156c15,158,15,158,15,158c14,159,14,159,14,159c10,162,10,162,10,162c11,167,11,167,11,167c11,168,11,168,11,168c11,168,11,168,11,168c11,168,11,168,11,168c11,169,11,169,11,169c11,172,11,172,11,172c12,179,12,179,12,179c12,188,13,197,13,206c14,224,16,242,17,260c19,285,20,310,20,335c20,347,21,360,21,373c21,392,21,392,21,392c21,394,21,394,21,394c21,394,21,394,21,394c21,394,21,394,21,394c20,394,20,394,20,394c20,394,20,394,20,394c20,394,20,394,20,394c20,394,20,394,21,395c24,396,24,396,24,396c30,400,30,400,30,400c53,414,53,414,53,414c69,424,85,434,101,444c132,463,163,483,194,503c210,513,210,513,210,513c211,514,211,514,211,514c211,514,212,514,212,514c212,515,212,515,212,515c214,515,214,515,214,515c216,517,216,517,216,517c221,515,221,515,221,515c235,508,235,508,235,508c264,493,264,493,264,493c283,484,302,474,322,464c380,436,380,436,380,436c409,421,409,421,409,421c424,414,424,414,424,414c436,408,436,408,436,408c438,391,438,391,438,391c439,372,439,372,439,372c440,359,441,346,442,334c444,303,446,273,449,243c450,228,451,212,452,197c453,174,453,174,453,174c454,169,454,169,454,169c454,160,454,160,454,160c455,143,455,143,455,143c434,130,434,130,434,130c420,121,420,121,420,121c411,115,402,109,392,103c374,92,356,80,337,69c300,47,263,25,226,5c237,0,256,15,268,21c299,37,330,54,361,72c376,82,391,91,407,100c415,105,422,110,430,115c436,119,436,119,436,119c438,120,438,120,438,120c444,124,444,124,444,124c465,137,465,137,465,137c465,164,465,164,465,164c465,168,465,168,465,168c464,170,464,170,464,170c464,173,464,173,464,173c464,181,464,181,464,181c463,191,463,200,462,210c461,230,459,249,458,268c455,307,451,345,448,383c447,389,447,389,447,389c447,397,447,397,447,397c446,403,446,408,446,414c434,420,422,426,410,432c399,437,388,443,377,449c355,460,333,472,311,483c295,491,279,499,262,507c254,511,245,515,237,520c231,523,231,523,231,523c229,524,226,525,225,526c222,527,219,528,216,530c207,524,207,524,207,524c203,521,199,519,195,516c187,510,179,505,170,499c153,488,136,478,119,467c101,456,84,445,66,434c57,429,48,423,39,418c31,413,22,408,14,403c12,402,11,401,9,401c9,390,9,380,8,370c8,357,8,343,7,329c6,302,5,275,3,248c3,232,2,216,1,200c1,192,1,184,1,176c0,165,0,165,0,165c0,156,0,156,0,156c6,152,6,152,6,152c14,147,14,147,14,147c32,136,32,136,32,136c44,128,56,120,67,112c104,88,140,66,181,43c192,36,204,24,219,27xe">
                <v:path o:connectlocs="629239,176720;153148,460140;59927,520158;46610,530161;36622,556836;36622,560170;36622,563504;39951,596848;56598,866930;69915,1243712;69915,1313733;69915,1313733;66586,1313733;69915,1317067;99879,1333739;336260,1480450;699155,1710521;705814,1713855;712472,1717189;735777,1717189;878938,1643834;1265138,1453776;1411628,1380420;1458238,1303730;1471555,1113672;1504848,656866;1511507,563504;1514836,476811;1398310,403456;1121978,230070;892255,70021;1355029,333434;1451579,396787;1478214,413459;1548130,546833;1544800,566839;1544800,603517;1524824,893605;1488202,1297061;1484873,1380420;1255150,1497122;872279,1690514;769071,1743864;719131,1767205;649215,1720524;396188,1557141;129843,1393757;29963,1337073;23305,1097000;3329,666869;0,550167;19975,506821;106537,453471;602605,143377" o:connectangles="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44928" behindDoc="0" locked="0" layoutInCell="1" allowOverlap="1">
                <wp:simplePos x="0" y="0"/>
                <wp:positionH relativeFrom="column">
                  <wp:posOffset>1866900</wp:posOffset>
                </wp:positionH>
                <wp:positionV relativeFrom="paragraph">
                  <wp:posOffset>2992120</wp:posOffset>
                </wp:positionV>
                <wp:extent cx="1541780" cy="1765300"/>
                <wp:effectExtent l="0" t="0" r="1270" b="2540"/>
                <wp:wrapNone/>
                <wp:docPr id="67"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3009900" y="3906520"/>
                          <a:ext cx="1541780" cy="1765300"/>
                        </a:xfrm>
                        <a:custGeom>
                          <a:avLst/>
                          <a:gdLst>
                            <a:gd name="T0" fmla="*/ 188 w 463"/>
                            <a:gd name="T1" fmla="*/ 53 h 530"/>
                            <a:gd name="T2" fmla="*/ 46 w 463"/>
                            <a:gd name="T3" fmla="*/ 138 h 530"/>
                            <a:gd name="T4" fmla="*/ 18 w 463"/>
                            <a:gd name="T5" fmla="*/ 156 h 530"/>
                            <a:gd name="T6" fmla="*/ 14 w 463"/>
                            <a:gd name="T7" fmla="*/ 159 h 530"/>
                            <a:gd name="T8" fmla="*/ 11 w 463"/>
                            <a:gd name="T9" fmla="*/ 167 h 530"/>
                            <a:gd name="T10" fmla="*/ 11 w 463"/>
                            <a:gd name="T11" fmla="*/ 169 h 530"/>
                            <a:gd name="T12" fmla="*/ 12 w 463"/>
                            <a:gd name="T13" fmla="*/ 179 h 530"/>
                            <a:gd name="T14" fmla="*/ 17 w 463"/>
                            <a:gd name="T15" fmla="*/ 260 h 530"/>
                            <a:gd name="T16" fmla="*/ 21 w 463"/>
                            <a:gd name="T17" fmla="*/ 373 h 530"/>
                            <a:gd name="T18" fmla="*/ 21 w 463"/>
                            <a:gd name="T19" fmla="*/ 394 h 530"/>
                            <a:gd name="T20" fmla="*/ 21 w 463"/>
                            <a:gd name="T21" fmla="*/ 394 h 530"/>
                            <a:gd name="T22" fmla="*/ 21 w 463"/>
                            <a:gd name="T23" fmla="*/ 394 h 530"/>
                            <a:gd name="T24" fmla="*/ 21 w 463"/>
                            <a:gd name="T25" fmla="*/ 395 h 530"/>
                            <a:gd name="T26" fmla="*/ 30 w 463"/>
                            <a:gd name="T27" fmla="*/ 400 h 530"/>
                            <a:gd name="T28" fmla="*/ 100 w 463"/>
                            <a:gd name="T29" fmla="*/ 444 h 530"/>
                            <a:gd name="T30" fmla="*/ 209 w 463"/>
                            <a:gd name="T31" fmla="*/ 513 h 530"/>
                            <a:gd name="T32" fmla="*/ 211 w 463"/>
                            <a:gd name="T33" fmla="*/ 514 h 530"/>
                            <a:gd name="T34" fmla="*/ 211 w 463"/>
                            <a:gd name="T35" fmla="*/ 515 h 530"/>
                            <a:gd name="T36" fmla="*/ 215 w 463"/>
                            <a:gd name="T37" fmla="*/ 517 h 530"/>
                            <a:gd name="T38" fmla="*/ 233 w 463"/>
                            <a:gd name="T39" fmla="*/ 508 h 530"/>
                            <a:gd name="T40" fmla="*/ 320 w 463"/>
                            <a:gd name="T41" fmla="*/ 464 h 530"/>
                            <a:gd name="T42" fmla="*/ 407 w 463"/>
                            <a:gd name="T43" fmla="*/ 421 h 530"/>
                            <a:gd name="T44" fmla="*/ 434 w 463"/>
                            <a:gd name="T45" fmla="*/ 408 h 530"/>
                            <a:gd name="T46" fmla="*/ 436 w 463"/>
                            <a:gd name="T47" fmla="*/ 372 h 530"/>
                            <a:gd name="T48" fmla="*/ 446 w 463"/>
                            <a:gd name="T49" fmla="*/ 243 h 530"/>
                            <a:gd name="T50" fmla="*/ 450 w 463"/>
                            <a:gd name="T51" fmla="*/ 174 h 530"/>
                            <a:gd name="T52" fmla="*/ 451 w 463"/>
                            <a:gd name="T53" fmla="*/ 160 h 530"/>
                            <a:gd name="T54" fmla="*/ 431 w 463"/>
                            <a:gd name="T55" fmla="*/ 130 h 530"/>
                            <a:gd name="T56" fmla="*/ 390 w 463"/>
                            <a:gd name="T57" fmla="*/ 104 h 530"/>
                            <a:gd name="T58" fmla="*/ 224 w 463"/>
                            <a:gd name="T59" fmla="*/ 6 h 530"/>
                            <a:gd name="T60" fmla="*/ 359 w 463"/>
                            <a:gd name="T61" fmla="*/ 73 h 530"/>
                            <a:gd name="T62" fmla="*/ 427 w 463"/>
                            <a:gd name="T63" fmla="*/ 115 h 530"/>
                            <a:gd name="T64" fmla="*/ 436 w 463"/>
                            <a:gd name="T65" fmla="*/ 121 h 530"/>
                            <a:gd name="T66" fmla="*/ 463 w 463"/>
                            <a:gd name="T67" fmla="*/ 137 h 530"/>
                            <a:gd name="T68" fmla="*/ 462 w 463"/>
                            <a:gd name="T69" fmla="*/ 168 h 530"/>
                            <a:gd name="T70" fmla="*/ 461 w 463"/>
                            <a:gd name="T71" fmla="*/ 174 h 530"/>
                            <a:gd name="T72" fmla="*/ 459 w 463"/>
                            <a:gd name="T73" fmla="*/ 210 h 530"/>
                            <a:gd name="T74" fmla="*/ 445 w 463"/>
                            <a:gd name="T75" fmla="*/ 382 h 530"/>
                            <a:gd name="T76" fmla="*/ 444 w 463"/>
                            <a:gd name="T77" fmla="*/ 397 h 530"/>
                            <a:gd name="T78" fmla="*/ 407 w 463"/>
                            <a:gd name="T79" fmla="*/ 432 h 530"/>
                            <a:gd name="T80" fmla="*/ 310 w 463"/>
                            <a:gd name="T81" fmla="*/ 483 h 530"/>
                            <a:gd name="T82" fmla="*/ 236 w 463"/>
                            <a:gd name="T83" fmla="*/ 520 h 530"/>
                            <a:gd name="T84" fmla="*/ 224 w 463"/>
                            <a:gd name="T85" fmla="*/ 526 h 530"/>
                            <a:gd name="T86" fmla="*/ 206 w 463"/>
                            <a:gd name="T87" fmla="*/ 524 h 530"/>
                            <a:gd name="T88" fmla="*/ 204 w 463"/>
                            <a:gd name="T89" fmla="*/ 522 h 530"/>
                            <a:gd name="T90" fmla="*/ 194 w 463"/>
                            <a:gd name="T91" fmla="*/ 516 h 530"/>
                            <a:gd name="T92" fmla="*/ 118 w 463"/>
                            <a:gd name="T93" fmla="*/ 467 h 530"/>
                            <a:gd name="T94" fmla="*/ 39 w 463"/>
                            <a:gd name="T95" fmla="*/ 418 h 530"/>
                            <a:gd name="T96" fmla="*/ 9 w 463"/>
                            <a:gd name="T97" fmla="*/ 401 h 530"/>
                            <a:gd name="T98" fmla="*/ 7 w 463"/>
                            <a:gd name="T99" fmla="*/ 330 h 530"/>
                            <a:gd name="T100" fmla="*/ 2 w 463"/>
                            <a:gd name="T101" fmla="*/ 200 h 530"/>
                            <a:gd name="T102" fmla="*/ 0 w 463"/>
                            <a:gd name="T103" fmla="*/ 165 h 530"/>
                            <a:gd name="T104" fmla="*/ 6 w 463"/>
                            <a:gd name="T105" fmla="*/ 152 h 530"/>
                            <a:gd name="T106" fmla="*/ 32 w 463"/>
                            <a:gd name="T107" fmla="*/ 136 h 530"/>
                            <a:gd name="T108" fmla="*/ 180 w 463"/>
                            <a:gd name="T109" fmla="*/ 43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63" h="530">
                              <a:moveTo>
                                <a:pt x="218" y="27"/>
                              </a:moveTo>
                              <a:cubicBezTo>
                                <a:pt x="218" y="44"/>
                                <a:pt x="198" y="48"/>
                                <a:pt x="188" y="53"/>
                              </a:cubicBezTo>
                              <a:cubicBezTo>
                                <a:pt x="155" y="72"/>
                                <a:pt x="123" y="90"/>
                                <a:pt x="92" y="109"/>
                              </a:cubicBezTo>
                              <a:cubicBezTo>
                                <a:pt x="77" y="119"/>
                                <a:pt x="62" y="129"/>
                                <a:pt x="46" y="138"/>
                              </a:cubicBezTo>
                              <a:cubicBezTo>
                                <a:pt x="39" y="143"/>
                                <a:pt x="31" y="148"/>
                                <a:pt x="24" y="153"/>
                              </a:cubicBezTo>
                              <a:cubicBezTo>
                                <a:pt x="18" y="156"/>
                                <a:pt x="18" y="156"/>
                                <a:pt x="18" y="156"/>
                              </a:cubicBezTo>
                              <a:cubicBezTo>
                                <a:pt x="15" y="158"/>
                                <a:pt x="15" y="158"/>
                                <a:pt x="15" y="158"/>
                              </a:cubicBezTo>
                              <a:cubicBezTo>
                                <a:pt x="14" y="159"/>
                                <a:pt x="14" y="159"/>
                                <a:pt x="14" y="159"/>
                              </a:cubicBezTo>
                              <a:cubicBezTo>
                                <a:pt x="10" y="162"/>
                                <a:pt x="10" y="162"/>
                                <a:pt x="10" y="162"/>
                              </a:cubicBezTo>
                              <a:cubicBezTo>
                                <a:pt x="11" y="167"/>
                                <a:pt x="11" y="167"/>
                                <a:pt x="11" y="167"/>
                              </a:cubicBezTo>
                              <a:cubicBezTo>
                                <a:pt x="11" y="168"/>
                                <a:pt x="11" y="168"/>
                                <a:pt x="11" y="168"/>
                              </a:cubicBezTo>
                              <a:cubicBezTo>
                                <a:pt x="11" y="168"/>
                                <a:pt x="11" y="168"/>
                                <a:pt x="11" y="169"/>
                              </a:cubicBezTo>
                              <a:cubicBezTo>
                                <a:pt x="12" y="172"/>
                                <a:pt x="12" y="172"/>
                                <a:pt x="12" y="172"/>
                              </a:cubicBezTo>
                              <a:cubicBezTo>
                                <a:pt x="12" y="179"/>
                                <a:pt x="12" y="179"/>
                                <a:pt x="12" y="179"/>
                              </a:cubicBezTo>
                              <a:cubicBezTo>
                                <a:pt x="13" y="188"/>
                                <a:pt x="13" y="197"/>
                                <a:pt x="14" y="206"/>
                              </a:cubicBezTo>
                              <a:cubicBezTo>
                                <a:pt x="15" y="224"/>
                                <a:pt x="16" y="242"/>
                                <a:pt x="17" y="260"/>
                              </a:cubicBezTo>
                              <a:cubicBezTo>
                                <a:pt x="19" y="285"/>
                                <a:pt x="20" y="310"/>
                                <a:pt x="20" y="335"/>
                              </a:cubicBezTo>
                              <a:cubicBezTo>
                                <a:pt x="21" y="347"/>
                                <a:pt x="21" y="360"/>
                                <a:pt x="21" y="373"/>
                              </a:cubicBezTo>
                              <a:cubicBezTo>
                                <a:pt x="21" y="392"/>
                                <a:pt x="21" y="392"/>
                                <a:pt x="21" y="392"/>
                              </a:cubicBezTo>
                              <a:cubicBezTo>
                                <a:pt x="21" y="394"/>
                                <a:pt x="21" y="394"/>
                                <a:pt x="21" y="394"/>
                              </a:cubicBezTo>
                              <a:cubicBezTo>
                                <a:pt x="21" y="394"/>
                                <a:pt x="21" y="394"/>
                                <a:pt x="21" y="394"/>
                              </a:cubicBezTo>
                              <a:cubicBezTo>
                                <a:pt x="21" y="394"/>
                                <a:pt x="21" y="394"/>
                                <a:pt x="21" y="394"/>
                              </a:cubicBezTo>
                              <a:cubicBezTo>
                                <a:pt x="21" y="394"/>
                                <a:pt x="21" y="394"/>
                                <a:pt x="21" y="394"/>
                              </a:cubicBezTo>
                              <a:cubicBezTo>
                                <a:pt x="21" y="394"/>
                                <a:pt x="21" y="394"/>
                                <a:pt x="21" y="394"/>
                              </a:cubicBezTo>
                              <a:cubicBezTo>
                                <a:pt x="21" y="394"/>
                                <a:pt x="21" y="394"/>
                                <a:pt x="21" y="394"/>
                              </a:cubicBezTo>
                              <a:cubicBezTo>
                                <a:pt x="21" y="394"/>
                                <a:pt x="21" y="394"/>
                                <a:pt x="21" y="395"/>
                              </a:cubicBezTo>
                              <a:cubicBezTo>
                                <a:pt x="24" y="396"/>
                                <a:pt x="24" y="396"/>
                                <a:pt x="24" y="396"/>
                              </a:cubicBezTo>
                              <a:cubicBezTo>
                                <a:pt x="30" y="400"/>
                                <a:pt x="30" y="400"/>
                                <a:pt x="30" y="400"/>
                              </a:cubicBezTo>
                              <a:cubicBezTo>
                                <a:pt x="54" y="414"/>
                                <a:pt x="54" y="414"/>
                                <a:pt x="54" y="414"/>
                              </a:cubicBezTo>
                              <a:cubicBezTo>
                                <a:pt x="69" y="424"/>
                                <a:pt x="85" y="434"/>
                                <a:pt x="100" y="444"/>
                              </a:cubicBezTo>
                              <a:cubicBezTo>
                                <a:pt x="131" y="464"/>
                                <a:pt x="162" y="483"/>
                                <a:pt x="194" y="503"/>
                              </a:cubicBezTo>
                              <a:cubicBezTo>
                                <a:pt x="209" y="513"/>
                                <a:pt x="209" y="513"/>
                                <a:pt x="209" y="513"/>
                              </a:cubicBezTo>
                              <a:cubicBezTo>
                                <a:pt x="210" y="514"/>
                                <a:pt x="210" y="514"/>
                                <a:pt x="210" y="514"/>
                              </a:cubicBezTo>
                              <a:cubicBezTo>
                                <a:pt x="211" y="514"/>
                                <a:pt x="211" y="514"/>
                                <a:pt x="211" y="514"/>
                              </a:cubicBezTo>
                              <a:cubicBezTo>
                                <a:pt x="211" y="514"/>
                                <a:pt x="211" y="514"/>
                                <a:pt x="211" y="514"/>
                              </a:cubicBezTo>
                              <a:cubicBezTo>
                                <a:pt x="211" y="515"/>
                                <a:pt x="211" y="515"/>
                                <a:pt x="211" y="515"/>
                              </a:cubicBezTo>
                              <a:cubicBezTo>
                                <a:pt x="212" y="515"/>
                                <a:pt x="212" y="515"/>
                                <a:pt x="212" y="515"/>
                              </a:cubicBezTo>
                              <a:cubicBezTo>
                                <a:pt x="215" y="517"/>
                                <a:pt x="215" y="517"/>
                                <a:pt x="215" y="517"/>
                              </a:cubicBezTo>
                              <a:cubicBezTo>
                                <a:pt x="220" y="515"/>
                                <a:pt x="220" y="515"/>
                                <a:pt x="220" y="515"/>
                              </a:cubicBezTo>
                              <a:cubicBezTo>
                                <a:pt x="233" y="508"/>
                                <a:pt x="233" y="508"/>
                                <a:pt x="233" y="508"/>
                              </a:cubicBezTo>
                              <a:cubicBezTo>
                                <a:pt x="262" y="494"/>
                                <a:pt x="262" y="494"/>
                                <a:pt x="262" y="494"/>
                              </a:cubicBezTo>
                              <a:cubicBezTo>
                                <a:pt x="281" y="484"/>
                                <a:pt x="300" y="474"/>
                                <a:pt x="320" y="464"/>
                              </a:cubicBezTo>
                              <a:cubicBezTo>
                                <a:pt x="378" y="436"/>
                                <a:pt x="378" y="436"/>
                                <a:pt x="378" y="436"/>
                              </a:cubicBezTo>
                              <a:cubicBezTo>
                                <a:pt x="407" y="421"/>
                                <a:pt x="407" y="421"/>
                                <a:pt x="407" y="421"/>
                              </a:cubicBezTo>
                              <a:cubicBezTo>
                                <a:pt x="421" y="414"/>
                                <a:pt x="421" y="414"/>
                                <a:pt x="421" y="414"/>
                              </a:cubicBezTo>
                              <a:cubicBezTo>
                                <a:pt x="434" y="408"/>
                                <a:pt x="434" y="408"/>
                                <a:pt x="434" y="408"/>
                              </a:cubicBezTo>
                              <a:cubicBezTo>
                                <a:pt x="435" y="391"/>
                                <a:pt x="435" y="391"/>
                                <a:pt x="435" y="391"/>
                              </a:cubicBezTo>
                              <a:cubicBezTo>
                                <a:pt x="436" y="372"/>
                                <a:pt x="436" y="372"/>
                                <a:pt x="436" y="372"/>
                              </a:cubicBezTo>
                              <a:cubicBezTo>
                                <a:pt x="437" y="359"/>
                                <a:pt x="438" y="346"/>
                                <a:pt x="439" y="334"/>
                              </a:cubicBezTo>
                              <a:cubicBezTo>
                                <a:pt x="441" y="303"/>
                                <a:pt x="444" y="273"/>
                                <a:pt x="446" y="243"/>
                              </a:cubicBezTo>
                              <a:cubicBezTo>
                                <a:pt x="447" y="228"/>
                                <a:pt x="448" y="212"/>
                                <a:pt x="449" y="197"/>
                              </a:cubicBezTo>
                              <a:cubicBezTo>
                                <a:pt x="450" y="174"/>
                                <a:pt x="450" y="174"/>
                                <a:pt x="450" y="174"/>
                              </a:cubicBezTo>
                              <a:cubicBezTo>
                                <a:pt x="451" y="169"/>
                                <a:pt x="451" y="169"/>
                                <a:pt x="451" y="169"/>
                              </a:cubicBezTo>
                              <a:cubicBezTo>
                                <a:pt x="451" y="160"/>
                                <a:pt x="451" y="160"/>
                                <a:pt x="451" y="160"/>
                              </a:cubicBezTo>
                              <a:cubicBezTo>
                                <a:pt x="452" y="143"/>
                                <a:pt x="452" y="143"/>
                                <a:pt x="452" y="143"/>
                              </a:cubicBezTo>
                              <a:cubicBezTo>
                                <a:pt x="431" y="130"/>
                                <a:pt x="431" y="130"/>
                                <a:pt x="431" y="130"/>
                              </a:cubicBezTo>
                              <a:cubicBezTo>
                                <a:pt x="417" y="121"/>
                                <a:pt x="417" y="121"/>
                                <a:pt x="417" y="121"/>
                              </a:cubicBezTo>
                              <a:cubicBezTo>
                                <a:pt x="408" y="115"/>
                                <a:pt x="399" y="109"/>
                                <a:pt x="390" y="104"/>
                              </a:cubicBezTo>
                              <a:cubicBezTo>
                                <a:pt x="372" y="92"/>
                                <a:pt x="353" y="80"/>
                                <a:pt x="335" y="69"/>
                              </a:cubicBezTo>
                              <a:cubicBezTo>
                                <a:pt x="298" y="47"/>
                                <a:pt x="261" y="25"/>
                                <a:pt x="224" y="6"/>
                              </a:cubicBezTo>
                              <a:cubicBezTo>
                                <a:pt x="236" y="0"/>
                                <a:pt x="255" y="15"/>
                                <a:pt x="267" y="22"/>
                              </a:cubicBezTo>
                              <a:cubicBezTo>
                                <a:pt x="297" y="37"/>
                                <a:pt x="328" y="54"/>
                                <a:pt x="359" y="73"/>
                              </a:cubicBezTo>
                              <a:cubicBezTo>
                                <a:pt x="374" y="82"/>
                                <a:pt x="389" y="91"/>
                                <a:pt x="404" y="101"/>
                              </a:cubicBezTo>
                              <a:cubicBezTo>
                                <a:pt x="412" y="105"/>
                                <a:pt x="420" y="110"/>
                                <a:pt x="427" y="115"/>
                              </a:cubicBezTo>
                              <a:cubicBezTo>
                                <a:pt x="433" y="119"/>
                                <a:pt x="433" y="119"/>
                                <a:pt x="433" y="119"/>
                              </a:cubicBezTo>
                              <a:cubicBezTo>
                                <a:pt x="436" y="121"/>
                                <a:pt x="436" y="121"/>
                                <a:pt x="436" y="121"/>
                              </a:cubicBezTo>
                              <a:cubicBezTo>
                                <a:pt x="441" y="124"/>
                                <a:pt x="441" y="124"/>
                                <a:pt x="441" y="124"/>
                              </a:cubicBezTo>
                              <a:cubicBezTo>
                                <a:pt x="463" y="137"/>
                                <a:pt x="463" y="137"/>
                                <a:pt x="463" y="137"/>
                              </a:cubicBezTo>
                              <a:cubicBezTo>
                                <a:pt x="462" y="165"/>
                                <a:pt x="462" y="165"/>
                                <a:pt x="462" y="165"/>
                              </a:cubicBezTo>
                              <a:cubicBezTo>
                                <a:pt x="462" y="168"/>
                                <a:pt x="462" y="168"/>
                                <a:pt x="462" y="168"/>
                              </a:cubicBezTo>
                              <a:cubicBezTo>
                                <a:pt x="462" y="170"/>
                                <a:pt x="462" y="170"/>
                                <a:pt x="462" y="170"/>
                              </a:cubicBezTo>
                              <a:cubicBezTo>
                                <a:pt x="461" y="174"/>
                                <a:pt x="461" y="174"/>
                                <a:pt x="461" y="174"/>
                              </a:cubicBezTo>
                              <a:cubicBezTo>
                                <a:pt x="461" y="181"/>
                                <a:pt x="461" y="181"/>
                                <a:pt x="461" y="181"/>
                              </a:cubicBezTo>
                              <a:cubicBezTo>
                                <a:pt x="460" y="191"/>
                                <a:pt x="460" y="200"/>
                                <a:pt x="459" y="210"/>
                              </a:cubicBezTo>
                              <a:cubicBezTo>
                                <a:pt x="458" y="229"/>
                                <a:pt x="456" y="249"/>
                                <a:pt x="455" y="268"/>
                              </a:cubicBezTo>
                              <a:cubicBezTo>
                                <a:pt x="452" y="307"/>
                                <a:pt x="448" y="345"/>
                                <a:pt x="445" y="382"/>
                              </a:cubicBezTo>
                              <a:cubicBezTo>
                                <a:pt x="444" y="389"/>
                                <a:pt x="444" y="389"/>
                                <a:pt x="444" y="389"/>
                              </a:cubicBezTo>
                              <a:cubicBezTo>
                                <a:pt x="444" y="397"/>
                                <a:pt x="444" y="397"/>
                                <a:pt x="444" y="397"/>
                              </a:cubicBezTo>
                              <a:cubicBezTo>
                                <a:pt x="443" y="402"/>
                                <a:pt x="443" y="408"/>
                                <a:pt x="443" y="414"/>
                              </a:cubicBezTo>
                              <a:cubicBezTo>
                                <a:pt x="431" y="420"/>
                                <a:pt x="419" y="426"/>
                                <a:pt x="407" y="432"/>
                              </a:cubicBezTo>
                              <a:cubicBezTo>
                                <a:pt x="397" y="437"/>
                                <a:pt x="386" y="443"/>
                                <a:pt x="375" y="449"/>
                              </a:cubicBezTo>
                              <a:cubicBezTo>
                                <a:pt x="353" y="460"/>
                                <a:pt x="331" y="472"/>
                                <a:pt x="310" y="483"/>
                              </a:cubicBezTo>
                              <a:cubicBezTo>
                                <a:pt x="293" y="491"/>
                                <a:pt x="277" y="499"/>
                                <a:pt x="260" y="507"/>
                              </a:cubicBezTo>
                              <a:cubicBezTo>
                                <a:pt x="252" y="511"/>
                                <a:pt x="244" y="515"/>
                                <a:pt x="236" y="520"/>
                              </a:cubicBezTo>
                              <a:cubicBezTo>
                                <a:pt x="229" y="523"/>
                                <a:pt x="229" y="523"/>
                                <a:pt x="229" y="523"/>
                              </a:cubicBezTo>
                              <a:cubicBezTo>
                                <a:pt x="227" y="524"/>
                                <a:pt x="225" y="525"/>
                                <a:pt x="224" y="526"/>
                              </a:cubicBezTo>
                              <a:cubicBezTo>
                                <a:pt x="221" y="527"/>
                                <a:pt x="218" y="528"/>
                                <a:pt x="215" y="530"/>
                              </a:cubicBezTo>
                              <a:cubicBezTo>
                                <a:pt x="206" y="524"/>
                                <a:pt x="206" y="524"/>
                                <a:pt x="206" y="524"/>
                              </a:cubicBezTo>
                              <a:cubicBezTo>
                                <a:pt x="205" y="523"/>
                                <a:pt x="205" y="523"/>
                                <a:pt x="205" y="523"/>
                              </a:cubicBezTo>
                              <a:cubicBezTo>
                                <a:pt x="204" y="522"/>
                                <a:pt x="204" y="522"/>
                                <a:pt x="204" y="522"/>
                              </a:cubicBezTo>
                              <a:cubicBezTo>
                                <a:pt x="201" y="520"/>
                                <a:pt x="201" y="520"/>
                                <a:pt x="201" y="520"/>
                              </a:cubicBezTo>
                              <a:cubicBezTo>
                                <a:pt x="194" y="516"/>
                                <a:pt x="194" y="516"/>
                                <a:pt x="194" y="516"/>
                              </a:cubicBezTo>
                              <a:cubicBezTo>
                                <a:pt x="186" y="511"/>
                                <a:pt x="178" y="505"/>
                                <a:pt x="169" y="500"/>
                              </a:cubicBezTo>
                              <a:cubicBezTo>
                                <a:pt x="152" y="489"/>
                                <a:pt x="135" y="478"/>
                                <a:pt x="118" y="467"/>
                              </a:cubicBezTo>
                              <a:cubicBezTo>
                                <a:pt x="101" y="456"/>
                                <a:pt x="83" y="445"/>
                                <a:pt x="66" y="434"/>
                              </a:cubicBezTo>
                              <a:cubicBezTo>
                                <a:pt x="57" y="429"/>
                                <a:pt x="48" y="423"/>
                                <a:pt x="39" y="418"/>
                              </a:cubicBezTo>
                              <a:cubicBezTo>
                                <a:pt x="31" y="413"/>
                                <a:pt x="22" y="408"/>
                                <a:pt x="14" y="403"/>
                              </a:cubicBezTo>
                              <a:cubicBezTo>
                                <a:pt x="12" y="402"/>
                                <a:pt x="11" y="401"/>
                                <a:pt x="9" y="401"/>
                              </a:cubicBezTo>
                              <a:cubicBezTo>
                                <a:pt x="9" y="390"/>
                                <a:pt x="9" y="380"/>
                                <a:pt x="9" y="370"/>
                              </a:cubicBezTo>
                              <a:cubicBezTo>
                                <a:pt x="8" y="357"/>
                                <a:pt x="8" y="343"/>
                                <a:pt x="7" y="330"/>
                              </a:cubicBezTo>
                              <a:cubicBezTo>
                                <a:pt x="6" y="302"/>
                                <a:pt x="5" y="275"/>
                                <a:pt x="4" y="248"/>
                              </a:cubicBezTo>
                              <a:cubicBezTo>
                                <a:pt x="3" y="232"/>
                                <a:pt x="2" y="216"/>
                                <a:pt x="2" y="200"/>
                              </a:cubicBezTo>
                              <a:cubicBezTo>
                                <a:pt x="1" y="192"/>
                                <a:pt x="1" y="184"/>
                                <a:pt x="1" y="176"/>
                              </a:cubicBezTo>
                              <a:cubicBezTo>
                                <a:pt x="0" y="165"/>
                                <a:pt x="0" y="165"/>
                                <a:pt x="0" y="165"/>
                              </a:cubicBezTo>
                              <a:cubicBezTo>
                                <a:pt x="0" y="156"/>
                                <a:pt x="0" y="156"/>
                                <a:pt x="0" y="156"/>
                              </a:cubicBezTo>
                              <a:cubicBezTo>
                                <a:pt x="6" y="152"/>
                                <a:pt x="6" y="152"/>
                                <a:pt x="6" y="152"/>
                              </a:cubicBezTo>
                              <a:cubicBezTo>
                                <a:pt x="14" y="147"/>
                                <a:pt x="14" y="147"/>
                                <a:pt x="14" y="147"/>
                              </a:cubicBezTo>
                              <a:cubicBezTo>
                                <a:pt x="32" y="136"/>
                                <a:pt x="32" y="136"/>
                                <a:pt x="32" y="136"/>
                              </a:cubicBezTo>
                              <a:cubicBezTo>
                                <a:pt x="44" y="128"/>
                                <a:pt x="55" y="120"/>
                                <a:pt x="67" y="113"/>
                              </a:cubicBezTo>
                              <a:cubicBezTo>
                                <a:pt x="103" y="89"/>
                                <a:pt x="139" y="66"/>
                                <a:pt x="180" y="43"/>
                              </a:cubicBezTo>
                              <a:cubicBezTo>
                                <a:pt x="191" y="36"/>
                                <a:pt x="203" y="24"/>
                                <a:pt x="218" y="27"/>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47pt;margin-top:235.6pt;height:139pt;width:121.4pt;z-index:251644928;mso-width-relative:page;mso-height-relative:page;" fillcolor="#3C3C3B" filled="t" stroked="f" coordsize="463,530" o:gfxdata="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" path="m218,27c218,44,198,48,188,53c155,72,123,90,92,109c77,119,62,129,46,138c39,143,31,148,24,153c18,156,18,156,18,156c15,158,15,158,15,158c14,159,14,159,14,159c10,162,10,162,10,162c11,167,11,167,11,167c11,168,11,168,11,168c11,168,11,168,11,169c12,172,12,172,12,172c12,179,12,179,12,179c13,188,13,197,14,206c15,224,16,242,17,260c19,285,20,310,20,335c21,347,21,360,21,373c21,392,21,392,21,392c21,394,21,394,21,394c21,394,21,394,21,394c21,394,21,394,21,394c21,394,21,394,21,394c21,394,21,394,21,394c21,394,21,394,21,394c21,394,21,394,21,395c24,396,24,396,24,396c30,400,30,400,30,400c54,414,54,414,54,414c69,424,85,434,100,444c131,464,162,483,194,503c209,513,209,513,209,513c210,514,210,514,210,514c211,514,211,514,211,514c211,514,211,514,211,514c211,515,211,515,211,515c212,515,212,515,212,515c215,517,215,517,215,517c220,515,220,515,220,515c233,508,233,508,233,508c262,494,262,494,262,494c281,484,300,474,320,464c378,436,378,436,378,436c407,421,407,421,407,421c421,414,421,414,421,414c434,408,434,408,434,408c435,391,435,391,435,391c436,372,436,372,436,372c437,359,438,346,439,334c441,303,444,273,446,243c447,228,448,212,449,197c450,174,450,174,450,174c451,169,451,169,451,169c451,160,451,160,451,160c452,143,452,143,452,143c431,130,431,130,431,130c417,121,417,121,417,121c408,115,399,109,390,104c372,92,353,80,335,69c298,47,261,25,224,6c236,0,255,15,267,22c297,37,328,54,359,73c374,82,389,91,404,101c412,105,420,110,427,115c433,119,433,119,433,119c436,121,436,121,436,121c441,124,441,124,441,124c463,137,463,137,463,137c462,165,462,165,462,165c462,168,462,168,462,168c462,170,462,170,462,170c461,174,461,174,461,174c461,181,461,181,461,181c460,191,460,200,459,210c458,229,456,249,455,268c452,307,448,345,445,382c444,389,444,389,444,389c444,397,444,397,444,397c443,402,443,408,443,414c431,420,419,426,407,432c397,437,386,443,375,449c353,460,331,472,310,483c293,491,277,499,260,507c252,511,244,515,236,520c229,523,229,523,229,523c227,524,225,525,224,526c221,527,218,528,215,530c206,524,206,524,206,524c205,523,205,523,205,523c204,522,204,522,204,522c201,520,201,520,201,520c194,516,194,516,194,516c186,511,178,505,169,500c152,489,135,478,118,467c101,456,83,445,66,434c57,429,48,423,39,418c31,413,22,408,14,403c12,402,11,401,9,401c9,390,9,380,9,370c8,357,8,343,7,330c6,302,5,275,4,248c3,232,2,216,2,200c1,192,1,184,1,176c0,165,0,165,0,165c0,156,0,156,0,156c6,152,6,152,6,152c14,147,14,147,14,147c32,136,32,136,32,136c44,128,55,120,67,113c103,89,139,66,180,43c191,36,203,24,218,27xe">
                <v:path o:connectlocs="626035,176530;153179,459644;59939,519597;46619,529590;36629,556236;36629,562897;39959,596205;56609,865996;69929,1242371;69929,1312317;69929,1312317;69929,1312317;69929,1315648;99899,1332301;332997,1478855;695965,1708677;702625,1712007;702625,1715338;715945,1722000;775884,1692023;1065593,1545470;1355301,1402247;1445210,1358947;1451870,1239040;1485170,809373;1498490,579551;1501820,532920;1435220,432998;1298691,346398;745915,19984;1195462,243145;1421900,383036;1451870,403021;1541780,456313;1538450,559566;1535120,579551;1528460,699458;1481840,1272348;1478510,1322309;1355301,1438886;1032293,1608754;785874,1731992;745915,1751976;685975,1745315;679315,1738653;646015,1718669;392937,1555462;129869,1392255;29969,1335632;23309,1099149;6659,666150;0,549574;19979,506274;106559,452982;599396,143222" o:connectangles="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43904" behindDoc="0" locked="0" layoutInCell="1" allowOverlap="1">
                <wp:simplePos x="0" y="0"/>
                <wp:positionH relativeFrom="column">
                  <wp:posOffset>1110615</wp:posOffset>
                </wp:positionH>
                <wp:positionV relativeFrom="paragraph">
                  <wp:posOffset>-259715</wp:posOffset>
                </wp:positionV>
                <wp:extent cx="3053080" cy="294640"/>
                <wp:effectExtent l="0" t="0" r="0" b="0"/>
                <wp:wrapNone/>
                <wp:docPr id="176"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253615" y="654685"/>
                          <a:ext cx="3053080" cy="2946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87.45pt;margin-top:-20.45pt;height:23.2pt;width:240.4pt;z-index:251643904;mso-width-relative:page;mso-height-relative:page;" filled="f" stroked="f" coordsize="21600,21600" o:gfxdata="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Zhfr1gAAAAkBAAAPAAAAAAAAAAEAIAAAACIAAABkcnMvZG93bnJldi54bWxQSwECFAAUAAAA&#10;CACHTuJAxBD5RSkCAADPAwAADgAAAAAAAAABACAAAAAlAQAAZHJzL2Uyb0RvYy54bWxQSwUGAAAA&#10;AAYABgBZAQAAwAU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w:t>
                      </w:r>
                    </w:p>
                  </w:txbxContent>
                </v:textbox>
              </v:shape>
            </w:pict>
          </mc:Fallback>
        </mc:AlternateContent>
      </w:r>
      <w:r>
        <mc:AlternateContent>
          <mc:Choice Requires="wps">
            <w:drawing>
              <wp:anchor distT="0" distB="0" distL="114300" distR="114300" simplePos="0" relativeHeight="251642880" behindDoc="0" locked="0" layoutInCell="1" allowOverlap="1">
                <wp:simplePos x="0" y="0"/>
                <wp:positionH relativeFrom="column">
                  <wp:posOffset>1776095</wp:posOffset>
                </wp:positionH>
                <wp:positionV relativeFrom="paragraph">
                  <wp:posOffset>-588645</wp:posOffset>
                </wp:positionV>
                <wp:extent cx="1722120" cy="400050"/>
                <wp:effectExtent l="0" t="0" r="0" b="0"/>
                <wp:wrapNone/>
                <wp:docPr id="175"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919095" y="325755"/>
                          <a:ext cx="172212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9.85pt;margin-top:-46.35pt;height:31.5pt;width:135.6pt;z-index:251642880;mso-width-relative:page;mso-height-relative:page;" filled="f" stroked="f" coordsize="21600,21600" o:gfxdata="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3AC7M2AAAAAsBAAAPAAAAAAAAAAEAIAAAACIAAABkcnMvZG93bnJldi54bWxQSwECFAAUAAAA&#10;CACHTuJAlC5w6CcCAADPAwAADgAAAAAAAAABACAAAAAnAQAAZHJzL2Uyb0RvYy54bWxQSwUGAAAA&#10;AAYABgBZAQAAwAU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v:textbox>
              </v:shape>
            </w:pict>
          </mc:Fallback>
        </mc:AlternateContent>
      </w:r>
      <w:r>
        <mc:AlternateContent>
          <mc:Choice Requires="wpg">
            <w:drawing>
              <wp:anchor distT="0" distB="0" distL="114300" distR="114300" simplePos="0" relativeHeight="251641856" behindDoc="0" locked="0" layoutInCell="1" allowOverlap="1">
                <wp:simplePos x="0" y="0"/>
                <wp:positionH relativeFrom="column">
                  <wp:posOffset>2016760</wp:posOffset>
                </wp:positionH>
                <wp:positionV relativeFrom="paragraph">
                  <wp:posOffset>47625</wp:posOffset>
                </wp:positionV>
                <wp:extent cx="1242060" cy="384175"/>
                <wp:effectExtent l="0" t="0" r="1270" b="3810"/>
                <wp:wrapNone/>
                <wp:docPr id="103" name="稻壳儿春秋广告/盗版必究        原创来源：http://chn.docer.com/works?userid=199329941#!/work_time"/>
                <wp:cNvGraphicFramePr/>
                <a:graphic xmlns:a="http://schemas.openxmlformats.org/drawingml/2006/main">
                  <a:graphicData uri="http://schemas.microsoft.com/office/word/2010/wordprocessingGroup">
                    <wpg:wgp>
                      <wpg:cNvGrpSpPr/>
                      <wpg:grpSpPr>
                        <a:xfrm>
                          <a:off x="0" y="0"/>
                          <a:ext cx="1242060" cy="384175"/>
                          <a:chOff x="2184400" y="2150251"/>
                          <a:chExt cx="1507065" cy="465949"/>
                        </a:xfrm>
                      </wpg:grpSpPr>
                      <wps:wsp>
                        <wps:cNvPr id="106" name="稻壳儿春秋广告/盗版必究        原创来源：http://chn.docer.com/works?userid=199329941#!/work_time"/>
                        <wps:cNvSpPr>
                          <a:spLocks noEditPoints="1"/>
                        </wps:cNvSpPr>
                        <wps:spPr bwMode="auto">
                          <a:xfrm>
                            <a:off x="2184400" y="2150251"/>
                            <a:ext cx="423333" cy="465949"/>
                          </a:xfrm>
                          <a:custGeom>
                            <a:avLst/>
                            <a:gdLst>
                              <a:gd name="T0" fmla="*/ 186 w 211"/>
                              <a:gd name="T1" fmla="*/ 44 h 232"/>
                              <a:gd name="T2" fmla="*/ 89 w 211"/>
                              <a:gd name="T3" fmla="*/ 6 h 232"/>
                              <a:gd name="T4" fmla="*/ 46 w 211"/>
                              <a:gd name="T5" fmla="*/ 103 h 232"/>
                              <a:gd name="T6" fmla="*/ 48 w 211"/>
                              <a:gd name="T7" fmla="*/ 152 h 232"/>
                              <a:gd name="T8" fmla="*/ 81 w 211"/>
                              <a:gd name="T9" fmla="*/ 197 h 232"/>
                              <a:gd name="T10" fmla="*/ 139 w 211"/>
                              <a:gd name="T11" fmla="*/ 178 h 232"/>
                              <a:gd name="T12" fmla="*/ 181 w 211"/>
                              <a:gd name="T13" fmla="*/ 144 h 232"/>
                              <a:gd name="T14" fmla="*/ 170 w 211"/>
                              <a:gd name="T15" fmla="*/ 80 h 232"/>
                              <a:gd name="T16" fmla="*/ 135 w 211"/>
                              <a:gd name="T17" fmla="*/ 90 h 232"/>
                              <a:gd name="T18" fmla="*/ 134 w 211"/>
                              <a:gd name="T19" fmla="*/ 87 h 232"/>
                              <a:gd name="T20" fmla="*/ 169 w 211"/>
                              <a:gd name="T21" fmla="*/ 46 h 232"/>
                              <a:gd name="T22" fmla="*/ 117 w 211"/>
                              <a:gd name="T23" fmla="*/ 142 h 232"/>
                              <a:gd name="T24" fmla="*/ 103 w 211"/>
                              <a:gd name="T25" fmla="*/ 89 h 232"/>
                              <a:gd name="T26" fmla="*/ 113 w 211"/>
                              <a:gd name="T27" fmla="*/ 78 h 232"/>
                              <a:gd name="T28" fmla="*/ 107 w 211"/>
                              <a:gd name="T29" fmla="*/ 52 h 232"/>
                              <a:gd name="T30" fmla="*/ 103 w 211"/>
                              <a:gd name="T31" fmla="*/ 80 h 232"/>
                              <a:gd name="T32" fmla="*/ 43 w 211"/>
                              <a:gd name="T33" fmla="*/ 91 h 232"/>
                              <a:gd name="T34" fmla="*/ 81 w 211"/>
                              <a:gd name="T35" fmla="*/ 95 h 232"/>
                              <a:gd name="T36" fmla="*/ 72 w 211"/>
                              <a:gd name="T37" fmla="*/ 89 h 232"/>
                              <a:gd name="T38" fmla="*/ 74 w 211"/>
                              <a:gd name="T39" fmla="*/ 106 h 232"/>
                              <a:gd name="T40" fmla="*/ 43 w 211"/>
                              <a:gd name="T41" fmla="*/ 91 h 232"/>
                              <a:gd name="T42" fmla="*/ 72 w 211"/>
                              <a:gd name="T43" fmla="*/ 113 h 232"/>
                              <a:gd name="T44" fmla="*/ 52 w 211"/>
                              <a:gd name="T45" fmla="*/ 128 h 232"/>
                              <a:gd name="T46" fmla="*/ 72 w 211"/>
                              <a:gd name="T47" fmla="*/ 126 h 232"/>
                              <a:gd name="T48" fmla="*/ 15 w 211"/>
                              <a:gd name="T49" fmla="*/ 135 h 232"/>
                              <a:gd name="T50" fmla="*/ 87 w 211"/>
                              <a:gd name="T51" fmla="*/ 147 h 232"/>
                              <a:gd name="T52" fmla="*/ 72 w 211"/>
                              <a:gd name="T53" fmla="*/ 170 h 232"/>
                              <a:gd name="T54" fmla="*/ 93 w 211"/>
                              <a:gd name="T55" fmla="*/ 150 h 232"/>
                              <a:gd name="T56" fmla="*/ 51 w 211"/>
                              <a:gd name="T57" fmla="*/ 196 h 232"/>
                              <a:gd name="T58" fmla="*/ 100 w 211"/>
                              <a:gd name="T59" fmla="*/ 153 h 232"/>
                              <a:gd name="T60" fmla="*/ 112 w 211"/>
                              <a:gd name="T61" fmla="*/ 152 h 232"/>
                              <a:gd name="T62" fmla="*/ 116 w 211"/>
                              <a:gd name="T63" fmla="*/ 151 h 232"/>
                              <a:gd name="T64" fmla="*/ 124 w 211"/>
                              <a:gd name="T65" fmla="*/ 152 h 232"/>
                              <a:gd name="T66" fmla="*/ 110 w 211"/>
                              <a:gd name="T67" fmla="*/ 221 h 232"/>
                              <a:gd name="T68" fmla="*/ 130 w 211"/>
                              <a:gd name="T69" fmla="*/ 148 h 232"/>
                              <a:gd name="T70" fmla="*/ 153 w 211"/>
                              <a:gd name="T71" fmla="*/ 156 h 232"/>
                              <a:gd name="T72" fmla="*/ 137 w 211"/>
                              <a:gd name="T73" fmla="*/ 138 h 232"/>
                              <a:gd name="T74" fmla="*/ 167 w 211"/>
                              <a:gd name="T75" fmla="*/ 143 h 232"/>
                              <a:gd name="T76" fmla="*/ 183 w 211"/>
                              <a:gd name="T77" fmla="*/ 135 h 232"/>
                              <a:gd name="T78" fmla="*/ 144 w 211"/>
                              <a:gd name="T79" fmla="*/ 128 h 232"/>
                              <a:gd name="T80" fmla="*/ 167 w 211"/>
                              <a:gd name="T81" fmla="*/ 111 h 232"/>
                              <a:gd name="T82" fmla="*/ 145 w 211"/>
                              <a:gd name="T83" fmla="*/ 106 h 232"/>
                              <a:gd name="T84" fmla="*/ 145 w 211"/>
                              <a:gd name="T85" fmla="*/ 103 h 232"/>
                              <a:gd name="T86" fmla="*/ 200 w 211"/>
                              <a:gd name="T87" fmla="*/ 115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 h="232">
                                <a:moveTo>
                                  <a:pt x="210" y="120"/>
                                </a:moveTo>
                                <a:cubicBezTo>
                                  <a:pt x="208" y="98"/>
                                  <a:pt x="186" y="91"/>
                                  <a:pt x="166" y="93"/>
                                </a:cubicBezTo>
                                <a:cubicBezTo>
                                  <a:pt x="185" y="81"/>
                                  <a:pt x="204" y="62"/>
                                  <a:pt x="186" y="44"/>
                                </a:cubicBezTo>
                                <a:cubicBezTo>
                                  <a:pt x="168" y="26"/>
                                  <a:pt x="145" y="41"/>
                                  <a:pt x="129" y="58"/>
                                </a:cubicBezTo>
                                <a:cubicBezTo>
                                  <a:pt x="131" y="47"/>
                                  <a:pt x="132" y="35"/>
                                  <a:pt x="127" y="24"/>
                                </a:cubicBezTo>
                                <a:cubicBezTo>
                                  <a:pt x="121" y="10"/>
                                  <a:pt x="105" y="0"/>
                                  <a:pt x="89" y="6"/>
                                </a:cubicBezTo>
                                <a:cubicBezTo>
                                  <a:pt x="69" y="13"/>
                                  <a:pt x="69" y="38"/>
                                  <a:pt x="77" y="58"/>
                                </a:cubicBezTo>
                                <a:cubicBezTo>
                                  <a:pt x="61" y="44"/>
                                  <a:pt x="40" y="33"/>
                                  <a:pt x="25" y="52"/>
                                </a:cubicBezTo>
                                <a:cubicBezTo>
                                  <a:pt x="11" y="70"/>
                                  <a:pt x="27" y="92"/>
                                  <a:pt x="46" y="103"/>
                                </a:cubicBezTo>
                                <a:cubicBezTo>
                                  <a:pt x="25" y="103"/>
                                  <a:pt x="2" y="109"/>
                                  <a:pt x="3" y="130"/>
                                </a:cubicBezTo>
                                <a:cubicBezTo>
                                  <a:pt x="5" y="143"/>
                                  <a:pt x="19" y="151"/>
                                  <a:pt x="31" y="153"/>
                                </a:cubicBezTo>
                                <a:cubicBezTo>
                                  <a:pt x="37" y="154"/>
                                  <a:pt x="43" y="153"/>
                                  <a:pt x="48" y="152"/>
                                </a:cubicBezTo>
                                <a:cubicBezTo>
                                  <a:pt x="44" y="156"/>
                                  <a:pt x="41" y="161"/>
                                  <a:pt x="38" y="166"/>
                                </a:cubicBezTo>
                                <a:cubicBezTo>
                                  <a:pt x="33" y="179"/>
                                  <a:pt x="34" y="195"/>
                                  <a:pt x="45" y="204"/>
                                </a:cubicBezTo>
                                <a:cubicBezTo>
                                  <a:pt x="60" y="215"/>
                                  <a:pt x="72" y="209"/>
                                  <a:pt x="81" y="197"/>
                                </a:cubicBezTo>
                                <a:cubicBezTo>
                                  <a:pt x="81" y="199"/>
                                  <a:pt x="81" y="202"/>
                                  <a:pt x="82" y="204"/>
                                </a:cubicBezTo>
                                <a:cubicBezTo>
                                  <a:pt x="85" y="219"/>
                                  <a:pt x="99" y="232"/>
                                  <a:pt x="116" y="231"/>
                                </a:cubicBezTo>
                                <a:cubicBezTo>
                                  <a:pt x="141" y="229"/>
                                  <a:pt x="144" y="201"/>
                                  <a:pt x="139" y="178"/>
                                </a:cubicBezTo>
                                <a:cubicBezTo>
                                  <a:pt x="145" y="185"/>
                                  <a:pt x="151" y="192"/>
                                  <a:pt x="159" y="195"/>
                                </a:cubicBezTo>
                                <a:cubicBezTo>
                                  <a:pt x="171" y="201"/>
                                  <a:pt x="187" y="199"/>
                                  <a:pt x="194" y="187"/>
                                </a:cubicBezTo>
                                <a:cubicBezTo>
                                  <a:pt x="205" y="169"/>
                                  <a:pt x="196" y="154"/>
                                  <a:pt x="181" y="144"/>
                                </a:cubicBezTo>
                                <a:cubicBezTo>
                                  <a:pt x="197" y="143"/>
                                  <a:pt x="211" y="136"/>
                                  <a:pt x="210" y="120"/>
                                </a:cubicBezTo>
                                <a:close/>
                                <a:moveTo>
                                  <a:pt x="169" y="46"/>
                                </a:moveTo>
                                <a:cubicBezTo>
                                  <a:pt x="191" y="49"/>
                                  <a:pt x="182" y="71"/>
                                  <a:pt x="170" y="80"/>
                                </a:cubicBezTo>
                                <a:cubicBezTo>
                                  <a:pt x="162" y="87"/>
                                  <a:pt x="153" y="92"/>
                                  <a:pt x="143" y="95"/>
                                </a:cubicBezTo>
                                <a:cubicBezTo>
                                  <a:pt x="142" y="95"/>
                                  <a:pt x="141" y="96"/>
                                  <a:pt x="141" y="96"/>
                                </a:cubicBezTo>
                                <a:cubicBezTo>
                                  <a:pt x="139" y="94"/>
                                  <a:pt x="137" y="92"/>
                                  <a:pt x="135" y="90"/>
                                </a:cubicBezTo>
                                <a:cubicBezTo>
                                  <a:pt x="141" y="87"/>
                                  <a:pt x="147" y="81"/>
                                  <a:pt x="148" y="74"/>
                                </a:cubicBezTo>
                                <a:cubicBezTo>
                                  <a:pt x="149" y="71"/>
                                  <a:pt x="145" y="70"/>
                                  <a:pt x="144" y="73"/>
                                </a:cubicBezTo>
                                <a:cubicBezTo>
                                  <a:pt x="142" y="79"/>
                                  <a:pt x="139" y="83"/>
                                  <a:pt x="134" y="87"/>
                                </a:cubicBezTo>
                                <a:cubicBezTo>
                                  <a:pt x="133" y="87"/>
                                  <a:pt x="133" y="88"/>
                                  <a:pt x="133" y="88"/>
                                </a:cubicBezTo>
                                <a:cubicBezTo>
                                  <a:pt x="129" y="85"/>
                                  <a:pt x="125" y="83"/>
                                  <a:pt x="121" y="81"/>
                                </a:cubicBezTo>
                                <a:cubicBezTo>
                                  <a:pt x="132" y="64"/>
                                  <a:pt x="145" y="44"/>
                                  <a:pt x="169" y="46"/>
                                </a:cubicBezTo>
                                <a:close/>
                                <a:moveTo>
                                  <a:pt x="103" y="89"/>
                                </a:moveTo>
                                <a:cubicBezTo>
                                  <a:pt x="116" y="88"/>
                                  <a:pt x="131" y="90"/>
                                  <a:pt x="136" y="105"/>
                                </a:cubicBezTo>
                                <a:cubicBezTo>
                                  <a:pt x="141" y="120"/>
                                  <a:pt x="132" y="138"/>
                                  <a:pt x="117" y="142"/>
                                </a:cubicBezTo>
                                <a:cubicBezTo>
                                  <a:pt x="102" y="147"/>
                                  <a:pt x="83" y="140"/>
                                  <a:pt x="80" y="123"/>
                                </a:cubicBezTo>
                                <a:cubicBezTo>
                                  <a:pt x="78" y="109"/>
                                  <a:pt x="88" y="94"/>
                                  <a:pt x="101" y="89"/>
                                </a:cubicBezTo>
                                <a:cubicBezTo>
                                  <a:pt x="102" y="89"/>
                                  <a:pt x="102" y="89"/>
                                  <a:pt x="103" y="89"/>
                                </a:cubicBezTo>
                                <a:close/>
                                <a:moveTo>
                                  <a:pt x="84" y="21"/>
                                </a:moveTo>
                                <a:cubicBezTo>
                                  <a:pt x="92" y="11"/>
                                  <a:pt x="100" y="10"/>
                                  <a:pt x="108" y="18"/>
                                </a:cubicBezTo>
                                <a:cubicBezTo>
                                  <a:pt x="131" y="31"/>
                                  <a:pt x="121" y="58"/>
                                  <a:pt x="113" y="78"/>
                                </a:cubicBezTo>
                                <a:cubicBezTo>
                                  <a:pt x="113" y="79"/>
                                  <a:pt x="113" y="79"/>
                                  <a:pt x="113" y="80"/>
                                </a:cubicBezTo>
                                <a:cubicBezTo>
                                  <a:pt x="111" y="80"/>
                                  <a:pt x="109" y="80"/>
                                  <a:pt x="107" y="81"/>
                                </a:cubicBezTo>
                                <a:cubicBezTo>
                                  <a:pt x="110" y="71"/>
                                  <a:pt x="111" y="61"/>
                                  <a:pt x="107" y="52"/>
                                </a:cubicBezTo>
                                <a:cubicBezTo>
                                  <a:pt x="106" y="49"/>
                                  <a:pt x="102" y="52"/>
                                  <a:pt x="103" y="54"/>
                                </a:cubicBezTo>
                                <a:cubicBezTo>
                                  <a:pt x="104" y="63"/>
                                  <a:pt x="105" y="71"/>
                                  <a:pt x="103" y="79"/>
                                </a:cubicBezTo>
                                <a:cubicBezTo>
                                  <a:pt x="103" y="80"/>
                                  <a:pt x="103" y="80"/>
                                  <a:pt x="103" y="80"/>
                                </a:cubicBezTo>
                                <a:cubicBezTo>
                                  <a:pt x="92" y="72"/>
                                  <a:pt x="86" y="59"/>
                                  <a:pt x="83" y="47"/>
                                </a:cubicBezTo>
                                <a:cubicBezTo>
                                  <a:pt x="80" y="38"/>
                                  <a:pt x="80" y="29"/>
                                  <a:pt x="84" y="21"/>
                                </a:cubicBezTo>
                                <a:close/>
                                <a:moveTo>
                                  <a:pt x="43" y="91"/>
                                </a:moveTo>
                                <a:cubicBezTo>
                                  <a:pt x="32" y="81"/>
                                  <a:pt x="19" y="57"/>
                                  <a:pt x="43" y="52"/>
                                </a:cubicBezTo>
                                <a:cubicBezTo>
                                  <a:pt x="64" y="47"/>
                                  <a:pt x="79" y="73"/>
                                  <a:pt x="93" y="85"/>
                                </a:cubicBezTo>
                                <a:cubicBezTo>
                                  <a:pt x="88" y="87"/>
                                  <a:pt x="84" y="90"/>
                                  <a:pt x="81" y="95"/>
                                </a:cubicBezTo>
                                <a:cubicBezTo>
                                  <a:pt x="78" y="88"/>
                                  <a:pt x="71" y="83"/>
                                  <a:pt x="64" y="81"/>
                                </a:cubicBezTo>
                                <a:cubicBezTo>
                                  <a:pt x="63" y="81"/>
                                  <a:pt x="62" y="83"/>
                                  <a:pt x="64" y="83"/>
                                </a:cubicBezTo>
                                <a:cubicBezTo>
                                  <a:pt x="67" y="85"/>
                                  <a:pt x="70" y="86"/>
                                  <a:pt x="72" y="89"/>
                                </a:cubicBezTo>
                                <a:cubicBezTo>
                                  <a:pt x="75" y="91"/>
                                  <a:pt x="76" y="94"/>
                                  <a:pt x="78" y="97"/>
                                </a:cubicBezTo>
                                <a:cubicBezTo>
                                  <a:pt x="78" y="97"/>
                                  <a:pt x="79" y="97"/>
                                  <a:pt x="79" y="97"/>
                                </a:cubicBezTo>
                                <a:cubicBezTo>
                                  <a:pt x="77" y="100"/>
                                  <a:pt x="75" y="103"/>
                                  <a:pt x="74" y="106"/>
                                </a:cubicBezTo>
                                <a:cubicBezTo>
                                  <a:pt x="74" y="106"/>
                                  <a:pt x="73" y="106"/>
                                  <a:pt x="73" y="106"/>
                                </a:cubicBezTo>
                                <a:cubicBezTo>
                                  <a:pt x="71" y="105"/>
                                  <a:pt x="69" y="105"/>
                                  <a:pt x="67" y="104"/>
                                </a:cubicBezTo>
                                <a:cubicBezTo>
                                  <a:pt x="58" y="101"/>
                                  <a:pt x="51" y="97"/>
                                  <a:pt x="43" y="91"/>
                                </a:cubicBezTo>
                                <a:close/>
                                <a:moveTo>
                                  <a:pt x="15" y="135"/>
                                </a:moveTo>
                                <a:cubicBezTo>
                                  <a:pt x="0" y="109"/>
                                  <a:pt x="60" y="111"/>
                                  <a:pt x="71" y="113"/>
                                </a:cubicBezTo>
                                <a:cubicBezTo>
                                  <a:pt x="71" y="113"/>
                                  <a:pt x="72" y="113"/>
                                  <a:pt x="72" y="113"/>
                                </a:cubicBezTo>
                                <a:cubicBezTo>
                                  <a:pt x="72" y="116"/>
                                  <a:pt x="72" y="118"/>
                                  <a:pt x="72" y="120"/>
                                </a:cubicBezTo>
                                <a:cubicBezTo>
                                  <a:pt x="69" y="120"/>
                                  <a:pt x="65" y="120"/>
                                  <a:pt x="63" y="121"/>
                                </a:cubicBezTo>
                                <a:cubicBezTo>
                                  <a:pt x="58" y="122"/>
                                  <a:pt x="54" y="124"/>
                                  <a:pt x="52" y="128"/>
                                </a:cubicBezTo>
                                <a:cubicBezTo>
                                  <a:pt x="51" y="129"/>
                                  <a:pt x="52" y="130"/>
                                  <a:pt x="53" y="130"/>
                                </a:cubicBezTo>
                                <a:cubicBezTo>
                                  <a:pt x="57" y="128"/>
                                  <a:pt x="60" y="126"/>
                                  <a:pt x="64" y="125"/>
                                </a:cubicBezTo>
                                <a:cubicBezTo>
                                  <a:pt x="67" y="125"/>
                                  <a:pt x="69" y="126"/>
                                  <a:pt x="72" y="126"/>
                                </a:cubicBezTo>
                                <a:cubicBezTo>
                                  <a:pt x="72" y="129"/>
                                  <a:pt x="73" y="132"/>
                                  <a:pt x="74" y="134"/>
                                </a:cubicBezTo>
                                <a:cubicBezTo>
                                  <a:pt x="71" y="136"/>
                                  <a:pt x="68" y="138"/>
                                  <a:pt x="65" y="139"/>
                                </a:cubicBezTo>
                                <a:cubicBezTo>
                                  <a:pt x="49" y="145"/>
                                  <a:pt x="25" y="151"/>
                                  <a:pt x="15" y="135"/>
                                </a:cubicBezTo>
                                <a:close/>
                                <a:moveTo>
                                  <a:pt x="51" y="196"/>
                                </a:moveTo>
                                <a:cubicBezTo>
                                  <a:pt x="26" y="176"/>
                                  <a:pt x="64" y="149"/>
                                  <a:pt x="79" y="140"/>
                                </a:cubicBezTo>
                                <a:cubicBezTo>
                                  <a:pt x="81" y="143"/>
                                  <a:pt x="84" y="145"/>
                                  <a:pt x="87" y="147"/>
                                </a:cubicBezTo>
                                <a:cubicBezTo>
                                  <a:pt x="84" y="148"/>
                                  <a:pt x="81" y="151"/>
                                  <a:pt x="79" y="153"/>
                                </a:cubicBezTo>
                                <a:cubicBezTo>
                                  <a:pt x="75" y="158"/>
                                  <a:pt x="72" y="164"/>
                                  <a:pt x="69" y="169"/>
                                </a:cubicBezTo>
                                <a:cubicBezTo>
                                  <a:pt x="69" y="171"/>
                                  <a:pt x="71" y="171"/>
                                  <a:pt x="72" y="170"/>
                                </a:cubicBezTo>
                                <a:cubicBezTo>
                                  <a:pt x="75" y="166"/>
                                  <a:pt x="78" y="161"/>
                                  <a:pt x="81" y="157"/>
                                </a:cubicBezTo>
                                <a:cubicBezTo>
                                  <a:pt x="83" y="156"/>
                                  <a:pt x="85" y="154"/>
                                  <a:pt x="87" y="153"/>
                                </a:cubicBezTo>
                                <a:cubicBezTo>
                                  <a:pt x="89" y="152"/>
                                  <a:pt x="92" y="151"/>
                                  <a:pt x="93" y="150"/>
                                </a:cubicBezTo>
                                <a:cubicBezTo>
                                  <a:pt x="94" y="150"/>
                                  <a:pt x="94" y="150"/>
                                  <a:pt x="95" y="150"/>
                                </a:cubicBezTo>
                                <a:cubicBezTo>
                                  <a:pt x="89" y="160"/>
                                  <a:pt x="84" y="170"/>
                                  <a:pt x="82" y="181"/>
                                </a:cubicBezTo>
                                <a:cubicBezTo>
                                  <a:pt x="74" y="195"/>
                                  <a:pt x="63" y="205"/>
                                  <a:pt x="51" y="196"/>
                                </a:cubicBezTo>
                                <a:close/>
                                <a:moveTo>
                                  <a:pt x="110" y="221"/>
                                </a:moveTo>
                                <a:cubicBezTo>
                                  <a:pt x="87" y="219"/>
                                  <a:pt x="87" y="198"/>
                                  <a:pt x="92" y="179"/>
                                </a:cubicBezTo>
                                <a:cubicBezTo>
                                  <a:pt x="96" y="170"/>
                                  <a:pt x="99" y="160"/>
                                  <a:pt x="100" y="153"/>
                                </a:cubicBezTo>
                                <a:cubicBezTo>
                                  <a:pt x="100" y="153"/>
                                  <a:pt x="100" y="153"/>
                                  <a:pt x="100" y="152"/>
                                </a:cubicBezTo>
                                <a:cubicBezTo>
                                  <a:pt x="100" y="152"/>
                                  <a:pt x="100" y="152"/>
                                  <a:pt x="100" y="152"/>
                                </a:cubicBezTo>
                                <a:cubicBezTo>
                                  <a:pt x="104" y="152"/>
                                  <a:pt x="108" y="152"/>
                                  <a:pt x="112" y="152"/>
                                </a:cubicBezTo>
                                <a:cubicBezTo>
                                  <a:pt x="110" y="161"/>
                                  <a:pt x="112" y="170"/>
                                  <a:pt x="118" y="176"/>
                                </a:cubicBezTo>
                                <a:cubicBezTo>
                                  <a:pt x="120" y="178"/>
                                  <a:pt x="123" y="176"/>
                                  <a:pt x="121" y="174"/>
                                </a:cubicBezTo>
                                <a:cubicBezTo>
                                  <a:pt x="117" y="167"/>
                                  <a:pt x="115" y="159"/>
                                  <a:pt x="116" y="151"/>
                                </a:cubicBezTo>
                                <a:cubicBezTo>
                                  <a:pt x="119" y="151"/>
                                  <a:pt x="121" y="150"/>
                                  <a:pt x="123" y="149"/>
                                </a:cubicBezTo>
                                <a:cubicBezTo>
                                  <a:pt x="123" y="150"/>
                                  <a:pt x="123" y="150"/>
                                  <a:pt x="123" y="151"/>
                                </a:cubicBezTo>
                                <a:cubicBezTo>
                                  <a:pt x="123" y="151"/>
                                  <a:pt x="123" y="151"/>
                                  <a:pt x="124" y="152"/>
                                </a:cubicBezTo>
                                <a:cubicBezTo>
                                  <a:pt x="124" y="152"/>
                                  <a:pt x="124" y="152"/>
                                  <a:pt x="124" y="152"/>
                                </a:cubicBezTo>
                                <a:cubicBezTo>
                                  <a:pt x="124" y="153"/>
                                  <a:pt x="125" y="155"/>
                                  <a:pt x="126" y="157"/>
                                </a:cubicBezTo>
                                <a:cubicBezTo>
                                  <a:pt x="135" y="178"/>
                                  <a:pt x="141" y="225"/>
                                  <a:pt x="110" y="221"/>
                                </a:cubicBezTo>
                                <a:close/>
                                <a:moveTo>
                                  <a:pt x="189" y="176"/>
                                </a:moveTo>
                                <a:cubicBezTo>
                                  <a:pt x="184" y="196"/>
                                  <a:pt x="162" y="190"/>
                                  <a:pt x="152" y="179"/>
                                </a:cubicBezTo>
                                <a:cubicBezTo>
                                  <a:pt x="143" y="170"/>
                                  <a:pt x="137" y="158"/>
                                  <a:pt x="130" y="148"/>
                                </a:cubicBezTo>
                                <a:cubicBezTo>
                                  <a:pt x="130" y="147"/>
                                  <a:pt x="129" y="147"/>
                                  <a:pt x="128" y="146"/>
                                </a:cubicBezTo>
                                <a:cubicBezTo>
                                  <a:pt x="130" y="145"/>
                                  <a:pt x="132" y="143"/>
                                  <a:pt x="134" y="142"/>
                                </a:cubicBezTo>
                                <a:cubicBezTo>
                                  <a:pt x="137" y="149"/>
                                  <a:pt x="145" y="155"/>
                                  <a:pt x="153" y="156"/>
                                </a:cubicBezTo>
                                <a:cubicBezTo>
                                  <a:pt x="156" y="156"/>
                                  <a:pt x="156" y="152"/>
                                  <a:pt x="154" y="151"/>
                                </a:cubicBezTo>
                                <a:cubicBezTo>
                                  <a:pt x="146" y="149"/>
                                  <a:pt x="142" y="145"/>
                                  <a:pt x="138" y="139"/>
                                </a:cubicBezTo>
                                <a:cubicBezTo>
                                  <a:pt x="138" y="139"/>
                                  <a:pt x="137" y="139"/>
                                  <a:pt x="137" y="138"/>
                                </a:cubicBezTo>
                                <a:cubicBezTo>
                                  <a:pt x="139" y="137"/>
                                  <a:pt x="140" y="135"/>
                                  <a:pt x="141" y="133"/>
                                </a:cubicBezTo>
                                <a:cubicBezTo>
                                  <a:pt x="141" y="134"/>
                                  <a:pt x="141" y="134"/>
                                  <a:pt x="142" y="134"/>
                                </a:cubicBezTo>
                                <a:cubicBezTo>
                                  <a:pt x="147" y="138"/>
                                  <a:pt x="157" y="142"/>
                                  <a:pt x="167" y="143"/>
                                </a:cubicBezTo>
                                <a:cubicBezTo>
                                  <a:pt x="180" y="150"/>
                                  <a:pt x="192" y="161"/>
                                  <a:pt x="189" y="176"/>
                                </a:cubicBezTo>
                                <a:close/>
                                <a:moveTo>
                                  <a:pt x="198" y="129"/>
                                </a:moveTo>
                                <a:cubicBezTo>
                                  <a:pt x="193" y="133"/>
                                  <a:pt x="189" y="135"/>
                                  <a:pt x="183" y="135"/>
                                </a:cubicBezTo>
                                <a:cubicBezTo>
                                  <a:pt x="179" y="135"/>
                                  <a:pt x="175" y="135"/>
                                  <a:pt x="171" y="135"/>
                                </a:cubicBezTo>
                                <a:cubicBezTo>
                                  <a:pt x="161" y="134"/>
                                  <a:pt x="153" y="130"/>
                                  <a:pt x="145" y="128"/>
                                </a:cubicBezTo>
                                <a:cubicBezTo>
                                  <a:pt x="144" y="128"/>
                                  <a:pt x="144" y="128"/>
                                  <a:pt x="144" y="128"/>
                                </a:cubicBezTo>
                                <a:cubicBezTo>
                                  <a:pt x="145" y="125"/>
                                  <a:pt x="146" y="121"/>
                                  <a:pt x="146" y="118"/>
                                </a:cubicBezTo>
                                <a:cubicBezTo>
                                  <a:pt x="153" y="121"/>
                                  <a:pt x="163" y="121"/>
                                  <a:pt x="169" y="116"/>
                                </a:cubicBezTo>
                                <a:cubicBezTo>
                                  <a:pt x="172" y="114"/>
                                  <a:pt x="170" y="110"/>
                                  <a:pt x="167" y="111"/>
                                </a:cubicBezTo>
                                <a:cubicBezTo>
                                  <a:pt x="160" y="114"/>
                                  <a:pt x="155" y="115"/>
                                  <a:pt x="147" y="114"/>
                                </a:cubicBezTo>
                                <a:cubicBezTo>
                                  <a:pt x="147" y="114"/>
                                  <a:pt x="146" y="114"/>
                                  <a:pt x="146" y="114"/>
                                </a:cubicBezTo>
                                <a:cubicBezTo>
                                  <a:pt x="146" y="111"/>
                                  <a:pt x="146" y="109"/>
                                  <a:pt x="145" y="106"/>
                                </a:cubicBezTo>
                                <a:cubicBezTo>
                                  <a:pt x="145" y="106"/>
                                  <a:pt x="145" y="105"/>
                                  <a:pt x="144" y="104"/>
                                </a:cubicBezTo>
                                <a:cubicBezTo>
                                  <a:pt x="145" y="104"/>
                                  <a:pt x="145" y="104"/>
                                  <a:pt x="145" y="103"/>
                                </a:cubicBezTo>
                                <a:cubicBezTo>
                                  <a:pt x="145" y="103"/>
                                  <a:pt x="145" y="103"/>
                                  <a:pt x="145" y="103"/>
                                </a:cubicBezTo>
                                <a:cubicBezTo>
                                  <a:pt x="145" y="104"/>
                                  <a:pt x="146" y="104"/>
                                  <a:pt x="146" y="103"/>
                                </a:cubicBezTo>
                                <a:cubicBezTo>
                                  <a:pt x="155" y="100"/>
                                  <a:pt x="165" y="98"/>
                                  <a:pt x="174" y="100"/>
                                </a:cubicBezTo>
                                <a:cubicBezTo>
                                  <a:pt x="182" y="101"/>
                                  <a:pt x="197" y="106"/>
                                  <a:pt x="200" y="115"/>
                                </a:cubicBezTo>
                                <a:lnTo>
                                  <a:pt x="198" y="129"/>
                                </a:lnTo>
                                <a:close/>
                              </a:path>
                            </a:pathLst>
                          </a:custGeom>
                          <a:solidFill>
                            <a:srgbClr val="3C3C3B"/>
                          </a:solidFill>
                          <a:ln>
                            <a:noFill/>
                          </a:ln>
                        </wps:spPr>
                        <wps:bodyPr vert="horz" wrap="square" lIns="91440" tIns="45720" rIns="91440" bIns="45720" numCol="1" anchor="t" anchorCtr="0" compatLnSpc="1"/>
                      </wps:wsp>
                      <wps:wsp>
                        <wps:cNvPr id="107" name="稻壳儿春秋广告/盗版必究        原创来源：http://chn.docer.com/works?userid=199329941#!/work_time"/>
                        <wps:cNvSpPr>
                          <a:spLocks noEditPoints="1"/>
                        </wps:cNvSpPr>
                        <wps:spPr bwMode="auto">
                          <a:xfrm>
                            <a:off x="2726266" y="2150251"/>
                            <a:ext cx="423333" cy="465949"/>
                          </a:xfrm>
                          <a:custGeom>
                            <a:avLst/>
                            <a:gdLst>
                              <a:gd name="T0" fmla="*/ 186 w 211"/>
                              <a:gd name="T1" fmla="*/ 44 h 232"/>
                              <a:gd name="T2" fmla="*/ 89 w 211"/>
                              <a:gd name="T3" fmla="*/ 6 h 232"/>
                              <a:gd name="T4" fmla="*/ 46 w 211"/>
                              <a:gd name="T5" fmla="*/ 103 h 232"/>
                              <a:gd name="T6" fmla="*/ 48 w 211"/>
                              <a:gd name="T7" fmla="*/ 152 h 232"/>
                              <a:gd name="T8" fmla="*/ 81 w 211"/>
                              <a:gd name="T9" fmla="*/ 197 h 232"/>
                              <a:gd name="T10" fmla="*/ 139 w 211"/>
                              <a:gd name="T11" fmla="*/ 178 h 232"/>
                              <a:gd name="T12" fmla="*/ 181 w 211"/>
                              <a:gd name="T13" fmla="*/ 144 h 232"/>
                              <a:gd name="T14" fmla="*/ 170 w 211"/>
                              <a:gd name="T15" fmla="*/ 80 h 232"/>
                              <a:gd name="T16" fmla="*/ 135 w 211"/>
                              <a:gd name="T17" fmla="*/ 90 h 232"/>
                              <a:gd name="T18" fmla="*/ 134 w 211"/>
                              <a:gd name="T19" fmla="*/ 87 h 232"/>
                              <a:gd name="T20" fmla="*/ 169 w 211"/>
                              <a:gd name="T21" fmla="*/ 46 h 232"/>
                              <a:gd name="T22" fmla="*/ 117 w 211"/>
                              <a:gd name="T23" fmla="*/ 142 h 232"/>
                              <a:gd name="T24" fmla="*/ 103 w 211"/>
                              <a:gd name="T25" fmla="*/ 89 h 232"/>
                              <a:gd name="T26" fmla="*/ 113 w 211"/>
                              <a:gd name="T27" fmla="*/ 78 h 232"/>
                              <a:gd name="T28" fmla="*/ 107 w 211"/>
                              <a:gd name="T29" fmla="*/ 52 h 232"/>
                              <a:gd name="T30" fmla="*/ 103 w 211"/>
                              <a:gd name="T31" fmla="*/ 80 h 232"/>
                              <a:gd name="T32" fmla="*/ 43 w 211"/>
                              <a:gd name="T33" fmla="*/ 91 h 232"/>
                              <a:gd name="T34" fmla="*/ 81 w 211"/>
                              <a:gd name="T35" fmla="*/ 95 h 232"/>
                              <a:gd name="T36" fmla="*/ 72 w 211"/>
                              <a:gd name="T37" fmla="*/ 89 h 232"/>
                              <a:gd name="T38" fmla="*/ 74 w 211"/>
                              <a:gd name="T39" fmla="*/ 106 h 232"/>
                              <a:gd name="T40" fmla="*/ 43 w 211"/>
                              <a:gd name="T41" fmla="*/ 91 h 232"/>
                              <a:gd name="T42" fmla="*/ 72 w 211"/>
                              <a:gd name="T43" fmla="*/ 113 h 232"/>
                              <a:gd name="T44" fmla="*/ 52 w 211"/>
                              <a:gd name="T45" fmla="*/ 128 h 232"/>
                              <a:gd name="T46" fmla="*/ 72 w 211"/>
                              <a:gd name="T47" fmla="*/ 126 h 232"/>
                              <a:gd name="T48" fmla="*/ 15 w 211"/>
                              <a:gd name="T49" fmla="*/ 135 h 232"/>
                              <a:gd name="T50" fmla="*/ 87 w 211"/>
                              <a:gd name="T51" fmla="*/ 147 h 232"/>
                              <a:gd name="T52" fmla="*/ 72 w 211"/>
                              <a:gd name="T53" fmla="*/ 170 h 232"/>
                              <a:gd name="T54" fmla="*/ 93 w 211"/>
                              <a:gd name="T55" fmla="*/ 150 h 232"/>
                              <a:gd name="T56" fmla="*/ 51 w 211"/>
                              <a:gd name="T57" fmla="*/ 196 h 232"/>
                              <a:gd name="T58" fmla="*/ 100 w 211"/>
                              <a:gd name="T59" fmla="*/ 153 h 232"/>
                              <a:gd name="T60" fmla="*/ 112 w 211"/>
                              <a:gd name="T61" fmla="*/ 152 h 232"/>
                              <a:gd name="T62" fmla="*/ 116 w 211"/>
                              <a:gd name="T63" fmla="*/ 151 h 232"/>
                              <a:gd name="T64" fmla="*/ 124 w 211"/>
                              <a:gd name="T65" fmla="*/ 152 h 232"/>
                              <a:gd name="T66" fmla="*/ 110 w 211"/>
                              <a:gd name="T67" fmla="*/ 221 h 232"/>
                              <a:gd name="T68" fmla="*/ 130 w 211"/>
                              <a:gd name="T69" fmla="*/ 148 h 232"/>
                              <a:gd name="T70" fmla="*/ 153 w 211"/>
                              <a:gd name="T71" fmla="*/ 156 h 232"/>
                              <a:gd name="T72" fmla="*/ 137 w 211"/>
                              <a:gd name="T73" fmla="*/ 138 h 232"/>
                              <a:gd name="T74" fmla="*/ 167 w 211"/>
                              <a:gd name="T75" fmla="*/ 143 h 232"/>
                              <a:gd name="T76" fmla="*/ 183 w 211"/>
                              <a:gd name="T77" fmla="*/ 135 h 232"/>
                              <a:gd name="T78" fmla="*/ 144 w 211"/>
                              <a:gd name="T79" fmla="*/ 128 h 232"/>
                              <a:gd name="T80" fmla="*/ 167 w 211"/>
                              <a:gd name="T81" fmla="*/ 111 h 232"/>
                              <a:gd name="T82" fmla="*/ 145 w 211"/>
                              <a:gd name="T83" fmla="*/ 106 h 232"/>
                              <a:gd name="T84" fmla="*/ 145 w 211"/>
                              <a:gd name="T85" fmla="*/ 103 h 232"/>
                              <a:gd name="T86" fmla="*/ 200 w 211"/>
                              <a:gd name="T87" fmla="*/ 115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 h="232">
                                <a:moveTo>
                                  <a:pt x="210" y="120"/>
                                </a:moveTo>
                                <a:cubicBezTo>
                                  <a:pt x="208" y="98"/>
                                  <a:pt x="186" y="91"/>
                                  <a:pt x="166" y="93"/>
                                </a:cubicBezTo>
                                <a:cubicBezTo>
                                  <a:pt x="185" y="81"/>
                                  <a:pt x="204" y="62"/>
                                  <a:pt x="186" y="44"/>
                                </a:cubicBezTo>
                                <a:cubicBezTo>
                                  <a:pt x="168" y="26"/>
                                  <a:pt x="145" y="41"/>
                                  <a:pt x="129" y="58"/>
                                </a:cubicBezTo>
                                <a:cubicBezTo>
                                  <a:pt x="131" y="47"/>
                                  <a:pt x="132" y="35"/>
                                  <a:pt x="127" y="24"/>
                                </a:cubicBezTo>
                                <a:cubicBezTo>
                                  <a:pt x="121" y="10"/>
                                  <a:pt x="105" y="0"/>
                                  <a:pt x="89" y="6"/>
                                </a:cubicBezTo>
                                <a:cubicBezTo>
                                  <a:pt x="69" y="13"/>
                                  <a:pt x="69" y="38"/>
                                  <a:pt x="77" y="58"/>
                                </a:cubicBezTo>
                                <a:cubicBezTo>
                                  <a:pt x="61" y="44"/>
                                  <a:pt x="40" y="33"/>
                                  <a:pt x="25" y="52"/>
                                </a:cubicBezTo>
                                <a:cubicBezTo>
                                  <a:pt x="11" y="70"/>
                                  <a:pt x="27" y="92"/>
                                  <a:pt x="46" y="103"/>
                                </a:cubicBezTo>
                                <a:cubicBezTo>
                                  <a:pt x="25" y="103"/>
                                  <a:pt x="2" y="109"/>
                                  <a:pt x="3" y="130"/>
                                </a:cubicBezTo>
                                <a:cubicBezTo>
                                  <a:pt x="5" y="143"/>
                                  <a:pt x="19" y="151"/>
                                  <a:pt x="31" y="153"/>
                                </a:cubicBezTo>
                                <a:cubicBezTo>
                                  <a:pt x="37" y="154"/>
                                  <a:pt x="43" y="153"/>
                                  <a:pt x="48" y="152"/>
                                </a:cubicBezTo>
                                <a:cubicBezTo>
                                  <a:pt x="44" y="156"/>
                                  <a:pt x="41" y="161"/>
                                  <a:pt x="38" y="166"/>
                                </a:cubicBezTo>
                                <a:cubicBezTo>
                                  <a:pt x="33" y="179"/>
                                  <a:pt x="34" y="195"/>
                                  <a:pt x="45" y="204"/>
                                </a:cubicBezTo>
                                <a:cubicBezTo>
                                  <a:pt x="60" y="215"/>
                                  <a:pt x="72" y="209"/>
                                  <a:pt x="81" y="197"/>
                                </a:cubicBezTo>
                                <a:cubicBezTo>
                                  <a:pt x="81" y="199"/>
                                  <a:pt x="81" y="202"/>
                                  <a:pt x="82" y="204"/>
                                </a:cubicBezTo>
                                <a:cubicBezTo>
                                  <a:pt x="85" y="219"/>
                                  <a:pt x="99" y="232"/>
                                  <a:pt x="116" y="231"/>
                                </a:cubicBezTo>
                                <a:cubicBezTo>
                                  <a:pt x="141" y="229"/>
                                  <a:pt x="144" y="201"/>
                                  <a:pt x="139" y="178"/>
                                </a:cubicBezTo>
                                <a:cubicBezTo>
                                  <a:pt x="145" y="185"/>
                                  <a:pt x="151" y="192"/>
                                  <a:pt x="159" y="195"/>
                                </a:cubicBezTo>
                                <a:cubicBezTo>
                                  <a:pt x="171" y="201"/>
                                  <a:pt x="187" y="199"/>
                                  <a:pt x="194" y="187"/>
                                </a:cubicBezTo>
                                <a:cubicBezTo>
                                  <a:pt x="205" y="169"/>
                                  <a:pt x="196" y="154"/>
                                  <a:pt x="181" y="144"/>
                                </a:cubicBezTo>
                                <a:cubicBezTo>
                                  <a:pt x="197" y="143"/>
                                  <a:pt x="211" y="136"/>
                                  <a:pt x="210" y="120"/>
                                </a:cubicBezTo>
                                <a:close/>
                                <a:moveTo>
                                  <a:pt x="169" y="46"/>
                                </a:moveTo>
                                <a:cubicBezTo>
                                  <a:pt x="191" y="49"/>
                                  <a:pt x="182" y="71"/>
                                  <a:pt x="170" y="80"/>
                                </a:cubicBezTo>
                                <a:cubicBezTo>
                                  <a:pt x="162" y="87"/>
                                  <a:pt x="153" y="92"/>
                                  <a:pt x="143" y="95"/>
                                </a:cubicBezTo>
                                <a:cubicBezTo>
                                  <a:pt x="142" y="95"/>
                                  <a:pt x="141" y="96"/>
                                  <a:pt x="141" y="96"/>
                                </a:cubicBezTo>
                                <a:cubicBezTo>
                                  <a:pt x="139" y="94"/>
                                  <a:pt x="137" y="92"/>
                                  <a:pt x="135" y="90"/>
                                </a:cubicBezTo>
                                <a:cubicBezTo>
                                  <a:pt x="141" y="87"/>
                                  <a:pt x="147" y="81"/>
                                  <a:pt x="148" y="74"/>
                                </a:cubicBezTo>
                                <a:cubicBezTo>
                                  <a:pt x="149" y="71"/>
                                  <a:pt x="145" y="70"/>
                                  <a:pt x="144" y="73"/>
                                </a:cubicBezTo>
                                <a:cubicBezTo>
                                  <a:pt x="142" y="79"/>
                                  <a:pt x="139" y="83"/>
                                  <a:pt x="134" y="87"/>
                                </a:cubicBezTo>
                                <a:cubicBezTo>
                                  <a:pt x="133" y="87"/>
                                  <a:pt x="133" y="88"/>
                                  <a:pt x="133" y="88"/>
                                </a:cubicBezTo>
                                <a:cubicBezTo>
                                  <a:pt x="129" y="85"/>
                                  <a:pt x="125" y="83"/>
                                  <a:pt x="121" y="81"/>
                                </a:cubicBezTo>
                                <a:cubicBezTo>
                                  <a:pt x="132" y="64"/>
                                  <a:pt x="145" y="44"/>
                                  <a:pt x="169" y="46"/>
                                </a:cubicBezTo>
                                <a:close/>
                                <a:moveTo>
                                  <a:pt x="103" y="89"/>
                                </a:moveTo>
                                <a:cubicBezTo>
                                  <a:pt x="116" y="88"/>
                                  <a:pt x="131" y="90"/>
                                  <a:pt x="136" y="105"/>
                                </a:cubicBezTo>
                                <a:cubicBezTo>
                                  <a:pt x="141" y="120"/>
                                  <a:pt x="132" y="138"/>
                                  <a:pt x="117" y="142"/>
                                </a:cubicBezTo>
                                <a:cubicBezTo>
                                  <a:pt x="102" y="147"/>
                                  <a:pt x="83" y="140"/>
                                  <a:pt x="80" y="123"/>
                                </a:cubicBezTo>
                                <a:cubicBezTo>
                                  <a:pt x="78" y="109"/>
                                  <a:pt x="88" y="94"/>
                                  <a:pt x="101" y="89"/>
                                </a:cubicBezTo>
                                <a:cubicBezTo>
                                  <a:pt x="102" y="89"/>
                                  <a:pt x="102" y="89"/>
                                  <a:pt x="103" y="89"/>
                                </a:cubicBezTo>
                                <a:close/>
                                <a:moveTo>
                                  <a:pt x="84" y="21"/>
                                </a:moveTo>
                                <a:cubicBezTo>
                                  <a:pt x="92" y="11"/>
                                  <a:pt x="100" y="10"/>
                                  <a:pt x="108" y="18"/>
                                </a:cubicBezTo>
                                <a:cubicBezTo>
                                  <a:pt x="131" y="31"/>
                                  <a:pt x="121" y="58"/>
                                  <a:pt x="113" y="78"/>
                                </a:cubicBezTo>
                                <a:cubicBezTo>
                                  <a:pt x="113" y="79"/>
                                  <a:pt x="113" y="79"/>
                                  <a:pt x="113" y="80"/>
                                </a:cubicBezTo>
                                <a:cubicBezTo>
                                  <a:pt x="111" y="80"/>
                                  <a:pt x="109" y="80"/>
                                  <a:pt x="107" y="81"/>
                                </a:cubicBezTo>
                                <a:cubicBezTo>
                                  <a:pt x="110" y="71"/>
                                  <a:pt x="111" y="61"/>
                                  <a:pt x="107" y="52"/>
                                </a:cubicBezTo>
                                <a:cubicBezTo>
                                  <a:pt x="106" y="49"/>
                                  <a:pt x="102" y="52"/>
                                  <a:pt x="103" y="54"/>
                                </a:cubicBezTo>
                                <a:cubicBezTo>
                                  <a:pt x="104" y="63"/>
                                  <a:pt x="105" y="71"/>
                                  <a:pt x="103" y="79"/>
                                </a:cubicBezTo>
                                <a:cubicBezTo>
                                  <a:pt x="103" y="80"/>
                                  <a:pt x="103" y="80"/>
                                  <a:pt x="103" y="80"/>
                                </a:cubicBezTo>
                                <a:cubicBezTo>
                                  <a:pt x="92" y="72"/>
                                  <a:pt x="86" y="59"/>
                                  <a:pt x="83" y="47"/>
                                </a:cubicBezTo>
                                <a:cubicBezTo>
                                  <a:pt x="80" y="38"/>
                                  <a:pt x="80" y="29"/>
                                  <a:pt x="84" y="21"/>
                                </a:cubicBezTo>
                                <a:close/>
                                <a:moveTo>
                                  <a:pt x="43" y="91"/>
                                </a:moveTo>
                                <a:cubicBezTo>
                                  <a:pt x="32" y="81"/>
                                  <a:pt x="19" y="57"/>
                                  <a:pt x="43" y="52"/>
                                </a:cubicBezTo>
                                <a:cubicBezTo>
                                  <a:pt x="64" y="47"/>
                                  <a:pt x="79" y="73"/>
                                  <a:pt x="93" y="85"/>
                                </a:cubicBezTo>
                                <a:cubicBezTo>
                                  <a:pt x="88" y="87"/>
                                  <a:pt x="84" y="90"/>
                                  <a:pt x="81" y="95"/>
                                </a:cubicBezTo>
                                <a:cubicBezTo>
                                  <a:pt x="78" y="88"/>
                                  <a:pt x="71" y="83"/>
                                  <a:pt x="64" y="81"/>
                                </a:cubicBezTo>
                                <a:cubicBezTo>
                                  <a:pt x="63" y="81"/>
                                  <a:pt x="62" y="83"/>
                                  <a:pt x="64" y="83"/>
                                </a:cubicBezTo>
                                <a:cubicBezTo>
                                  <a:pt x="67" y="85"/>
                                  <a:pt x="70" y="86"/>
                                  <a:pt x="72" y="89"/>
                                </a:cubicBezTo>
                                <a:cubicBezTo>
                                  <a:pt x="75" y="91"/>
                                  <a:pt x="76" y="94"/>
                                  <a:pt x="78" y="97"/>
                                </a:cubicBezTo>
                                <a:cubicBezTo>
                                  <a:pt x="78" y="97"/>
                                  <a:pt x="79" y="97"/>
                                  <a:pt x="79" y="97"/>
                                </a:cubicBezTo>
                                <a:cubicBezTo>
                                  <a:pt x="77" y="100"/>
                                  <a:pt x="75" y="103"/>
                                  <a:pt x="74" y="106"/>
                                </a:cubicBezTo>
                                <a:cubicBezTo>
                                  <a:pt x="74" y="106"/>
                                  <a:pt x="73" y="106"/>
                                  <a:pt x="73" y="106"/>
                                </a:cubicBezTo>
                                <a:cubicBezTo>
                                  <a:pt x="71" y="105"/>
                                  <a:pt x="69" y="105"/>
                                  <a:pt x="67" y="104"/>
                                </a:cubicBezTo>
                                <a:cubicBezTo>
                                  <a:pt x="58" y="101"/>
                                  <a:pt x="51" y="97"/>
                                  <a:pt x="43" y="91"/>
                                </a:cubicBezTo>
                                <a:close/>
                                <a:moveTo>
                                  <a:pt x="15" y="135"/>
                                </a:moveTo>
                                <a:cubicBezTo>
                                  <a:pt x="0" y="109"/>
                                  <a:pt x="60" y="111"/>
                                  <a:pt x="71" y="113"/>
                                </a:cubicBezTo>
                                <a:cubicBezTo>
                                  <a:pt x="71" y="113"/>
                                  <a:pt x="72" y="113"/>
                                  <a:pt x="72" y="113"/>
                                </a:cubicBezTo>
                                <a:cubicBezTo>
                                  <a:pt x="72" y="116"/>
                                  <a:pt x="72" y="118"/>
                                  <a:pt x="72" y="120"/>
                                </a:cubicBezTo>
                                <a:cubicBezTo>
                                  <a:pt x="69" y="120"/>
                                  <a:pt x="65" y="120"/>
                                  <a:pt x="63" y="121"/>
                                </a:cubicBezTo>
                                <a:cubicBezTo>
                                  <a:pt x="58" y="122"/>
                                  <a:pt x="54" y="124"/>
                                  <a:pt x="52" y="128"/>
                                </a:cubicBezTo>
                                <a:cubicBezTo>
                                  <a:pt x="51" y="129"/>
                                  <a:pt x="52" y="130"/>
                                  <a:pt x="53" y="130"/>
                                </a:cubicBezTo>
                                <a:cubicBezTo>
                                  <a:pt x="57" y="128"/>
                                  <a:pt x="60" y="126"/>
                                  <a:pt x="64" y="125"/>
                                </a:cubicBezTo>
                                <a:cubicBezTo>
                                  <a:pt x="67" y="125"/>
                                  <a:pt x="69" y="126"/>
                                  <a:pt x="72" y="126"/>
                                </a:cubicBezTo>
                                <a:cubicBezTo>
                                  <a:pt x="72" y="129"/>
                                  <a:pt x="73" y="132"/>
                                  <a:pt x="74" y="134"/>
                                </a:cubicBezTo>
                                <a:cubicBezTo>
                                  <a:pt x="71" y="136"/>
                                  <a:pt x="68" y="138"/>
                                  <a:pt x="65" y="139"/>
                                </a:cubicBezTo>
                                <a:cubicBezTo>
                                  <a:pt x="49" y="145"/>
                                  <a:pt x="25" y="151"/>
                                  <a:pt x="15" y="135"/>
                                </a:cubicBezTo>
                                <a:close/>
                                <a:moveTo>
                                  <a:pt x="51" y="196"/>
                                </a:moveTo>
                                <a:cubicBezTo>
                                  <a:pt x="26" y="176"/>
                                  <a:pt x="64" y="149"/>
                                  <a:pt x="79" y="140"/>
                                </a:cubicBezTo>
                                <a:cubicBezTo>
                                  <a:pt x="81" y="143"/>
                                  <a:pt x="84" y="145"/>
                                  <a:pt x="87" y="147"/>
                                </a:cubicBezTo>
                                <a:cubicBezTo>
                                  <a:pt x="84" y="148"/>
                                  <a:pt x="81" y="151"/>
                                  <a:pt x="79" y="153"/>
                                </a:cubicBezTo>
                                <a:cubicBezTo>
                                  <a:pt x="75" y="158"/>
                                  <a:pt x="72" y="164"/>
                                  <a:pt x="69" y="169"/>
                                </a:cubicBezTo>
                                <a:cubicBezTo>
                                  <a:pt x="69" y="171"/>
                                  <a:pt x="71" y="171"/>
                                  <a:pt x="72" y="170"/>
                                </a:cubicBezTo>
                                <a:cubicBezTo>
                                  <a:pt x="75" y="166"/>
                                  <a:pt x="78" y="161"/>
                                  <a:pt x="81" y="157"/>
                                </a:cubicBezTo>
                                <a:cubicBezTo>
                                  <a:pt x="83" y="156"/>
                                  <a:pt x="85" y="154"/>
                                  <a:pt x="87" y="153"/>
                                </a:cubicBezTo>
                                <a:cubicBezTo>
                                  <a:pt x="89" y="152"/>
                                  <a:pt x="92" y="151"/>
                                  <a:pt x="93" y="150"/>
                                </a:cubicBezTo>
                                <a:cubicBezTo>
                                  <a:pt x="94" y="150"/>
                                  <a:pt x="94" y="150"/>
                                  <a:pt x="95" y="150"/>
                                </a:cubicBezTo>
                                <a:cubicBezTo>
                                  <a:pt x="89" y="160"/>
                                  <a:pt x="84" y="170"/>
                                  <a:pt x="82" y="181"/>
                                </a:cubicBezTo>
                                <a:cubicBezTo>
                                  <a:pt x="74" y="195"/>
                                  <a:pt x="63" y="205"/>
                                  <a:pt x="51" y="196"/>
                                </a:cubicBezTo>
                                <a:close/>
                                <a:moveTo>
                                  <a:pt x="110" y="221"/>
                                </a:moveTo>
                                <a:cubicBezTo>
                                  <a:pt x="87" y="219"/>
                                  <a:pt x="87" y="198"/>
                                  <a:pt x="92" y="179"/>
                                </a:cubicBezTo>
                                <a:cubicBezTo>
                                  <a:pt x="96" y="170"/>
                                  <a:pt x="99" y="160"/>
                                  <a:pt x="100" y="153"/>
                                </a:cubicBezTo>
                                <a:cubicBezTo>
                                  <a:pt x="100" y="153"/>
                                  <a:pt x="100" y="153"/>
                                  <a:pt x="100" y="152"/>
                                </a:cubicBezTo>
                                <a:cubicBezTo>
                                  <a:pt x="100" y="152"/>
                                  <a:pt x="100" y="152"/>
                                  <a:pt x="100" y="152"/>
                                </a:cubicBezTo>
                                <a:cubicBezTo>
                                  <a:pt x="104" y="152"/>
                                  <a:pt x="108" y="152"/>
                                  <a:pt x="112" y="152"/>
                                </a:cubicBezTo>
                                <a:cubicBezTo>
                                  <a:pt x="110" y="161"/>
                                  <a:pt x="112" y="170"/>
                                  <a:pt x="118" y="176"/>
                                </a:cubicBezTo>
                                <a:cubicBezTo>
                                  <a:pt x="120" y="178"/>
                                  <a:pt x="123" y="176"/>
                                  <a:pt x="121" y="174"/>
                                </a:cubicBezTo>
                                <a:cubicBezTo>
                                  <a:pt x="117" y="167"/>
                                  <a:pt x="115" y="159"/>
                                  <a:pt x="116" y="151"/>
                                </a:cubicBezTo>
                                <a:cubicBezTo>
                                  <a:pt x="119" y="151"/>
                                  <a:pt x="121" y="150"/>
                                  <a:pt x="123" y="149"/>
                                </a:cubicBezTo>
                                <a:cubicBezTo>
                                  <a:pt x="123" y="150"/>
                                  <a:pt x="123" y="150"/>
                                  <a:pt x="123" y="151"/>
                                </a:cubicBezTo>
                                <a:cubicBezTo>
                                  <a:pt x="123" y="151"/>
                                  <a:pt x="123" y="151"/>
                                  <a:pt x="124" y="152"/>
                                </a:cubicBezTo>
                                <a:cubicBezTo>
                                  <a:pt x="124" y="152"/>
                                  <a:pt x="124" y="152"/>
                                  <a:pt x="124" y="152"/>
                                </a:cubicBezTo>
                                <a:cubicBezTo>
                                  <a:pt x="124" y="153"/>
                                  <a:pt x="125" y="155"/>
                                  <a:pt x="126" y="157"/>
                                </a:cubicBezTo>
                                <a:cubicBezTo>
                                  <a:pt x="135" y="178"/>
                                  <a:pt x="141" y="225"/>
                                  <a:pt x="110" y="221"/>
                                </a:cubicBezTo>
                                <a:close/>
                                <a:moveTo>
                                  <a:pt x="189" y="176"/>
                                </a:moveTo>
                                <a:cubicBezTo>
                                  <a:pt x="184" y="196"/>
                                  <a:pt x="162" y="190"/>
                                  <a:pt x="152" y="179"/>
                                </a:cubicBezTo>
                                <a:cubicBezTo>
                                  <a:pt x="143" y="170"/>
                                  <a:pt x="137" y="158"/>
                                  <a:pt x="130" y="148"/>
                                </a:cubicBezTo>
                                <a:cubicBezTo>
                                  <a:pt x="130" y="147"/>
                                  <a:pt x="129" y="147"/>
                                  <a:pt x="128" y="146"/>
                                </a:cubicBezTo>
                                <a:cubicBezTo>
                                  <a:pt x="130" y="145"/>
                                  <a:pt x="132" y="143"/>
                                  <a:pt x="134" y="142"/>
                                </a:cubicBezTo>
                                <a:cubicBezTo>
                                  <a:pt x="137" y="149"/>
                                  <a:pt x="145" y="155"/>
                                  <a:pt x="153" y="156"/>
                                </a:cubicBezTo>
                                <a:cubicBezTo>
                                  <a:pt x="156" y="156"/>
                                  <a:pt x="156" y="152"/>
                                  <a:pt x="154" y="151"/>
                                </a:cubicBezTo>
                                <a:cubicBezTo>
                                  <a:pt x="146" y="149"/>
                                  <a:pt x="142" y="145"/>
                                  <a:pt x="138" y="139"/>
                                </a:cubicBezTo>
                                <a:cubicBezTo>
                                  <a:pt x="138" y="139"/>
                                  <a:pt x="137" y="139"/>
                                  <a:pt x="137" y="138"/>
                                </a:cubicBezTo>
                                <a:cubicBezTo>
                                  <a:pt x="139" y="137"/>
                                  <a:pt x="140" y="135"/>
                                  <a:pt x="141" y="133"/>
                                </a:cubicBezTo>
                                <a:cubicBezTo>
                                  <a:pt x="141" y="134"/>
                                  <a:pt x="141" y="134"/>
                                  <a:pt x="142" y="134"/>
                                </a:cubicBezTo>
                                <a:cubicBezTo>
                                  <a:pt x="147" y="138"/>
                                  <a:pt x="157" y="142"/>
                                  <a:pt x="167" y="143"/>
                                </a:cubicBezTo>
                                <a:cubicBezTo>
                                  <a:pt x="180" y="150"/>
                                  <a:pt x="192" y="161"/>
                                  <a:pt x="189" y="176"/>
                                </a:cubicBezTo>
                                <a:close/>
                                <a:moveTo>
                                  <a:pt x="198" y="129"/>
                                </a:moveTo>
                                <a:cubicBezTo>
                                  <a:pt x="193" y="133"/>
                                  <a:pt x="189" y="135"/>
                                  <a:pt x="183" y="135"/>
                                </a:cubicBezTo>
                                <a:cubicBezTo>
                                  <a:pt x="179" y="135"/>
                                  <a:pt x="175" y="135"/>
                                  <a:pt x="171" y="135"/>
                                </a:cubicBezTo>
                                <a:cubicBezTo>
                                  <a:pt x="161" y="134"/>
                                  <a:pt x="153" y="130"/>
                                  <a:pt x="145" y="128"/>
                                </a:cubicBezTo>
                                <a:cubicBezTo>
                                  <a:pt x="144" y="128"/>
                                  <a:pt x="144" y="128"/>
                                  <a:pt x="144" y="128"/>
                                </a:cubicBezTo>
                                <a:cubicBezTo>
                                  <a:pt x="145" y="125"/>
                                  <a:pt x="146" y="121"/>
                                  <a:pt x="146" y="118"/>
                                </a:cubicBezTo>
                                <a:cubicBezTo>
                                  <a:pt x="153" y="121"/>
                                  <a:pt x="163" y="121"/>
                                  <a:pt x="169" y="116"/>
                                </a:cubicBezTo>
                                <a:cubicBezTo>
                                  <a:pt x="172" y="114"/>
                                  <a:pt x="170" y="110"/>
                                  <a:pt x="167" y="111"/>
                                </a:cubicBezTo>
                                <a:cubicBezTo>
                                  <a:pt x="160" y="114"/>
                                  <a:pt x="155" y="115"/>
                                  <a:pt x="147" y="114"/>
                                </a:cubicBezTo>
                                <a:cubicBezTo>
                                  <a:pt x="147" y="114"/>
                                  <a:pt x="146" y="114"/>
                                  <a:pt x="146" y="114"/>
                                </a:cubicBezTo>
                                <a:cubicBezTo>
                                  <a:pt x="146" y="111"/>
                                  <a:pt x="146" y="109"/>
                                  <a:pt x="145" y="106"/>
                                </a:cubicBezTo>
                                <a:cubicBezTo>
                                  <a:pt x="145" y="106"/>
                                  <a:pt x="145" y="105"/>
                                  <a:pt x="144" y="104"/>
                                </a:cubicBezTo>
                                <a:cubicBezTo>
                                  <a:pt x="145" y="104"/>
                                  <a:pt x="145" y="104"/>
                                  <a:pt x="145" y="103"/>
                                </a:cubicBezTo>
                                <a:cubicBezTo>
                                  <a:pt x="145" y="103"/>
                                  <a:pt x="145" y="103"/>
                                  <a:pt x="145" y="103"/>
                                </a:cubicBezTo>
                                <a:cubicBezTo>
                                  <a:pt x="145" y="104"/>
                                  <a:pt x="146" y="104"/>
                                  <a:pt x="146" y="103"/>
                                </a:cubicBezTo>
                                <a:cubicBezTo>
                                  <a:pt x="155" y="100"/>
                                  <a:pt x="165" y="98"/>
                                  <a:pt x="174" y="100"/>
                                </a:cubicBezTo>
                                <a:cubicBezTo>
                                  <a:pt x="182" y="101"/>
                                  <a:pt x="197" y="106"/>
                                  <a:pt x="200" y="115"/>
                                </a:cubicBezTo>
                                <a:lnTo>
                                  <a:pt x="198" y="129"/>
                                </a:lnTo>
                                <a:close/>
                              </a:path>
                            </a:pathLst>
                          </a:custGeom>
                          <a:solidFill>
                            <a:srgbClr val="3C3C3B"/>
                          </a:solidFill>
                          <a:ln>
                            <a:noFill/>
                          </a:ln>
                        </wps:spPr>
                        <wps:bodyPr vert="horz" wrap="square" lIns="91440" tIns="45720" rIns="91440" bIns="45720" numCol="1" anchor="t" anchorCtr="0" compatLnSpc="1"/>
                      </wps:wsp>
                      <wps:wsp>
                        <wps:cNvPr id="123" name="稻壳儿春秋广告/盗版必究        原创来源：http://chn.docer.com/works?userid=199329941#!/work_time"/>
                        <wps:cNvSpPr>
                          <a:spLocks noEditPoints="1"/>
                        </wps:cNvSpPr>
                        <wps:spPr bwMode="auto">
                          <a:xfrm>
                            <a:off x="3268132" y="2150251"/>
                            <a:ext cx="423333" cy="465949"/>
                          </a:xfrm>
                          <a:custGeom>
                            <a:avLst/>
                            <a:gdLst>
                              <a:gd name="T0" fmla="*/ 186 w 211"/>
                              <a:gd name="T1" fmla="*/ 44 h 232"/>
                              <a:gd name="T2" fmla="*/ 89 w 211"/>
                              <a:gd name="T3" fmla="*/ 6 h 232"/>
                              <a:gd name="T4" fmla="*/ 46 w 211"/>
                              <a:gd name="T5" fmla="*/ 103 h 232"/>
                              <a:gd name="T6" fmla="*/ 48 w 211"/>
                              <a:gd name="T7" fmla="*/ 152 h 232"/>
                              <a:gd name="T8" fmla="*/ 81 w 211"/>
                              <a:gd name="T9" fmla="*/ 197 h 232"/>
                              <a:gd name="T10" fmla="*/ 139 w 211"/>
                              <a:gd name="T11" fmla="*/ 178 h 232"/>
                              <a:gd name="T12" fmla="*/ 181 w 211"/>
                              <a:gd name="T13" fmla="*/ 144 h 232"/>
                              <a:gd name="T14" fmla="*/ 170 w 211"/>
                              <a:gd name="T15" fmla="*/ 80 h 232"/>
                              <a:gd name="T16" fmla="*/ 135 w 211"/>
                              <a:gd name="T17" fmla="*/ 90 h 232"/>
                              <a:gd name="T18" fmla="*/ 134 w 211"/>
                              <a:gd name="T19" fmla="*/ 87 h 232"/>
                              <a:gd name="T20" fmla="*/ 169 w 211"/>
                              <a:gd name="T21" fmla="*/ 46 h 232"/>
                              <a:gd name="T22" fmla="*/ 117 w 211"/>
                              <a:gd name="T23" fmla="*/ 142 h 232"/>
                              <a:gd name="T24" fmla="*/ 103 w 211"/>
                              <a:gd name="T25" fmla="*/ 89 h 232"/>
                              <a:gd name="T26" fmla="*/ 113 w 211"/>
                              <a:gd name="T27" fmla="*/ 78 h 232"/>
                              <a:gd name="T28" fmla="*/ 107 w 211"/>
                              <a:gd name="T29" fmla="*/ 52 h 232"/>
                              <a:gd name="T30" fmla="*/ 103 w 211"/>
                              <a:gd name="T31" fmla="*/ 80 h 232"/>
                              <a:gd name="T32" fmla="*/ 43 w 211"/>
                              <a:gd name="T33" fmla="*/ 91 h 232"/>
                              <a:gd name="T34" fmla="*/ 81 w 211"/>
                              <a:gd name="T35" fmla="*/ 95 h 232"/>
                              <a:gd name="T36" fmla="*/ 72 w 211"/>
                              <a:gd name="T37" fmla="*/ 89 h 232"/>
                              <a:gd name="T38" fmla="*/ 74 w 211"/>
                              <a:gd name="T39" fmla="*/ 106 h 232"/>
                              <a:gd name="T40" fmla="*/ 43 w 211"/>
                              <a:gd name="T41" fmla="*/ 91 h 232"/>
                              <a:gd name="T42" fmla="*/ 72 w 211"/>
                              <a:gd name="T43" fmla="*/ 113 h 232"/>
                              <a:gd name="T44" fmla="*/ 52 w 211"/>
                              <a:gd name="T45" fmla="*/ 128 h 232"/>
                              <a:gd name="T46" fmla="*/ 72 w 211"/>
                              <a:gd name="T47" fmla="*/ 126 h 232"/>
                              <a:gd name="T48" fmla="*/ 15 w 211"/>
                              <a:gd name="T49" fmla="*/ 135 h 232"/>
                              <a:gd name="T50" fmla="*/ 87 w 211"/>
                              <a:gd name="T51" fmla="*/ 147 h 232"/>
                              <a:gd name="T52" fmla="*/ 72 w 211"/>
                              <a:gd name="T53" fmla="*/ 170 h 232"/>
                              <a:gd name="T54" fmla="*/ 93 w 211"/>
                              <a:gd name="T55" fmla="*/ 150 h 232"/>
                              <a:gd name="T56" fmla="*/ 51 w 211"/>
                              <a:gd name="T57" fmla="*/ 196 h 232"/>
                              <a:gd name="T58" fmla="*/ 100 w 211"/>
                              <a:gd name="T59" fmla="*/ 153 h 232"/>
                              <a:gd name="T60" fmla="*/ 112 w 211"/>
                              <a:gd name="T61" fmla="*/ 152 h 232"/>
                              <a:gd name="T62" fmla="*/ 116 w 211"/>
                              <a:gd name="T63" fmla="*/ 151 h 232"/>
                              <a:gd name="T64" fmla="*/ 124 w 211"/>
                              <a:gd name="T65" fmla="*/ 152 h 232"/>
                              <a:gd name="T66" fmla="*/ 110 w 211"/>
                              <a:gd name="T67" fmla="*/ 221 h 232"/>
                              <a:gd name="T68" fmla="*/ 130 w 211"/>
                              <a:gd name="T69" fmla="*/ 148 h 232"/>
                              <a:gd name="T70" fmla="*/ 153 w 211"/>
                              <a:gd name="T71" fmla="*/ 156 h 232"/>
                              <a:gd name="T72" fmla="*/ 137 w 211"/>
                              <a:gd name="T73" fmla="*/ 138 h 232"/>
                              <a:gd name="T74" fmla="*/ 167 w 211"/>
                              <a:gd name="T75" fmla="*/ 143 h 232"/>
                              <a:gd name="T76" fmla="*/ 183 w 211"/>
                              <a:gd name="T77" fmla="*/ 135 h 232"/>
                              <a:gd name="T78" fmla="*/ 144 w 211"/>
                              <a:gd name="T79" fmla="*/ 128 h 232"/>
                              <a:gd name="T80" fmla="*/ 167 w 211"/>
                              <a:gd name="T81" fmla="*/ 111 h 232"/>
                              <a:gd name="T82" fmla="*/ 145 w 211"/>
                              <a:gd name="T83" fmla="*/ 106 h 232"/>
                              <a:gd name="T84" fmla="*/ 145 w 211"/>
                              <a:gd name="T85" fmla="*/ 103 h 232"/>
                              <a:gd name="T86" fmla="*/ 200 w 211"/>
                              <a:gd name="T87" fmla="*/ 115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 h="232">
                                <a:moveTo>
                                  <a:pt x="210" y="120"/>
                                </a:moveTo>
                                <a:cubicBezTo>
                                  <a:pt x="208" y="98"/>
                                  <a:pt x="186" y="91"/>
                                  <a:pt x="166" y="93"/>
                                </a:cubicBezTo>
                                <a:cubicBezTo>
                                  <a:pt x="185" y="81"/>
                                  <a:pt x="204" y="62"/>
                                  <a:pt x="186" y="44"/>
                                </a:cubicBezTo>
                                <a:cubicBezTo>
                                  <a:pt x="168" y="26"/>
                                  <a:pt x="145" y="41"/>
                                  <a:pt x="129" y="58"/>
                                </a:cubicBezTo>
                                <a:cubicBezTo>
                                  <a:pt x="131" y="47"/>
                                  <a:pt x="132" y="35"/>
                                  <a:pt x="127" y="24"/>
                                </a:cubicBezTo>
                                <a:cubicBezTo>
                                  <a:pt x="121" y="10"/>
                                  <a:pt x="105" y="0"/>
                                  <a:pt x="89" y="6"/>
                                </a:cubicBezTo>
                                <a:cubicBezTo>
                                  <a:pt x="69" y="13"/>
                                  <a:pt x="69" y="38"/>
                                  <a:pt x="77" y="58"/>
                                </a:cubicBezTo>
                                <a:cubicBezTo>
                                  <a:pt x="61" y="44"/>
                                  <a:pt x="40" y="33"/>
                                  <a:pt x="25" y="52"/>
                                </a:cubicBezTo>
                                <a:cubicBezTo>
                                  <a:pt x="11" y="70"/>
                                  <a:pt x="27" y="92"/>
                                  <a:pt x="46" y="103"/>
                                </a:cubicBezTo>
                                <a:cubicBezTo>
                                  <a:pt x="25" y="103"/>
                                  <a:pt x="2" y="109"/>
                                  <a:pt x="3" y="130"/>
                                </a:cubicBezTo>
                                <a:cubicBezTo>
                                  <a:pt x="5" y="143"/>
                                  <a:pt x="19" y="151"/>
                                  <a:pt x="31" y="153"/>
                                </a:cubicBezTo>
                                <a:cubicBezTo>
                                  <a:pt x="37" y="154"/>
                                  <a:pt x="43" y="153"/>
                                  <a:pt x="48" y="152"/>
                                </a:cubicBezTo>
                                <a:cubicBezTo>
                                  <a:pt x="44" y="156"/>
                                  <a:pt x="41" y="161"/>
                                  <a:pt x="38" y="166"/>
                                </a:cubicBezTo>
                                <a:cubicBezTo>
                                  <a:pt x="33" y="179"/>
                                  <a:pt x="34" y="195"/>
                                  <a:pt x="45" y="204"/>
                                </a:cubicBezTo>
                                <a:cubicBezTo>
                                  <a:pt x="60" y="215"/>
                                  <a:pt x="72" y="209"/>
                                  <a:pt x="81" y="197"/>
                                </a:cubicBezTo>
                                <a:cubicBezTo>
                                  <a:pt x="81" y="199"/>
                                  <a:pt x="81" y="202"/>
                                  <a:pt x="82" y="204"/>
                                </a:cubicBezTo>
                                <a:cubicBezTo>
                                  <a:pt x="85" y="219"/>
                                  <a:pt x="99" y="232"/>
                                  <a:pt x="116" y="231"/>
                                </a:cubicBezTo>
                                <a:cubicBezTo>
                                  <a:pt x="141" y="229"/>
                                  <a:pt x="144" y="201"/>
                                  <a:pt x="139" y="178"/>
                                </a:cubicBezTo>
                                <a:cubicBezTo>
                                  <a:pt x="145" y="185"/>
                                  <a:pt x="151" y="192"/>
                                  <a:pt x="159" y="195"/>
                                </a:cubicBezTo>
                                <a:cubicBezTo>
                                  <a:pt x="171" y="201"/>
                                  <a:pt x="187" y="199"/>
                                  <a:pt x="194" y="187"/>
                                </a:cubicBezTo>
                                <a:cubicBezTo>
                                  <a:pt x="205" y="169"/>
                                  <a:pt x="196" y="154"/>
                                  <a:pt x="181" y="144"/>
                                </a:cubicBezTo>
                                <a:cubicBezTo>
                                  <a:pt x="197" y="143"/>
                                  <a:pt x="211" y="136"/>
                                  <a:pt x="210" y="120"/>
                                </a:cubicBezTo>
                                <a:close/>
                                <a:moveTo>
                                  <a:pt x="169" y="46"/>
                                </a:moveTo>
                                <a:cubicBezTo>
                                  <a:pt x="191" y="49"/>
                                  <a:pt x="182" y="71"/>
                                  <a:pt x="170" y="80"/>
                                </a:cubicBezTo>
                                <a:cubicBezTo>
                                  <a:pt x="162" y="87"/>
                                  <a:pt x="153" y="92"/>
                                  <a:pt x="143" y="95"/>
                                </a:cubicBezTo>
                                <a:cubicBezTo>
                                  <a:pt x="142" y="95"/>
                                  <a:pt x="141" y="96"/>
                                  <a:pt x="141" y="96"/>
                                </a:cubicBezTo>
                                <a:cubicBezTo>
                                  <a:pt x="139" y="94"/>
                                  <a:pt x="137" y="92"/>
                                  <a:pt x="135" y="90"/>
                                </a:cubicBezTo>
                                <a:cubicBezTo>
                                  <a:pt x="141" y="87"/>
                                  <a:pt x="147" y="81"/>
                                  <a:pt x="148" y="74"/>
                                </a:cubicBezTo>
                                <a:cubicBezTo>
                                  <a:pt x="149" y="71"/>
                                  <a:pt x="145" y="70"/>
                                  <a:pt x="144" y="73"/>
                                </a:cubicBezTo>
                                <a:cubicBezTo>
                                  <a:pt x="142" y="79"/>
                                  <a:pt x="139" y="83"/>
                                  <a:pt x="134" y="87"/>
                                </a:cubicBezTo>
                                <a:cubicBezTo>
                                  <a:pt x="133" y="87"/>
                                  <a:pt x="133" y="88"/>
                                  <a:pt x="133" y="88"/>
                                </a:cubicBezTo>
                                <a:cubicBezTo>
                                  <a:pt x="129" y="85"/>
                                  <a:pt x="125" y="83"/>
                                  <a:pt x="121" y="81"/>
                                </a:cubicBezTo>
                                <a:cubicBezTo>
                                  <a:pt x="132" y="64"/>
                                  <a:pt x="145" y="44"/>
                                  <a:pt x="169" y="46"/>
                                </a:cubicBezTo>
                                <a:close/>
                                <a:moveTo>
                                  <a:pt x="103" y="89"/>
                                </a:moveTo>
                                <a:cubicBezTo>
                                  <a:pt x="116" y="88"/>
                                  <a:pt x="131" y="90"/>
                                  <a:pt x="136" y="105"/>
                                </a:cubicBezTo>
                                <a:cubicBezTo>
                                  <a:pt x="141" y="120"/>
                                  <a:pt x="132" y="138"/>
                                  <a:pt x="117" y="142"/>
                                </a:cubicBezTo>
                                <a:cubicBezTo>
                                  <a:pt x="102" y="147"/>
                                  <a:pt x="83" y="140"/>
                                  <a:pt x="80" y="123"/>
                                </a:cubicBezTo>
                                <a:cubicBezTo>
                                  <a:pt x="78" y="109"/>
                                  <a:pt x="88" y="94"/>
                                  <a:pt x="101" y="89"/>
                                </a:cubicBezTo>
                                <a:cubicBezTo>
                                  <a:pt x="102" y="89"/>
                                  <a:pt x="102" y="89"/>
                                  <a:pt x="103" y="89"/>
                                </a:cubicBezTo>
                                <a:close/>
                                <a:moveTo>
                                  <a:pt x="84" y="21"/>
                                </a:moveTo>
                                <a:cubicBezTo>
                                  <a:pt x="92" y="11"/>
                                  <a:pt x="100" y="10"/>
                                  <a:pt x="108" y="18"/>
                                </a:cubicBezTo>
                                <a:cubicBezTo>
                                  <a:pt x="131" y="31"/>
                                  <a:pt x="121" y="58"/>
                                  <a:pt x="113" y="78"/>
                                </a:cubicBezTo>
                                <a:cubicBezTo>
                                  <a:pt x="113" y="79"/>
                                  <a:pt x="113" y="79"/>
                                  <a:pt x="113" y="80"/>
                                </a:cubicBezTo>
                                <a:cubicBezTo>
                                  <a:pt x="111" y="80"/>
                                  <a:pt x="109" y="80"/>
                                  <a:pt x="107" y="81"/>
                                </a:cubicBezTo>
                                <a:cubicBezTo>
                                  <a:pt x="110" y="71"/>
                                  <a:pt x="111" y="61"/>
                                  <a:pt x="107" y="52"/>
                                </a:cubicBezTo>
                                <a:cubicBezTo>
                                  <a:pt x="106" y="49"/>
                                  <a:pt x="102" y="52"/>
                                  <a:pt x="103" y="54"/>
                                </a:cubicBezTo>
                                <a:cubicBezTo>
                                  <a:pt x="104" y="63"/>
                                  <a:pt x="105" y="71"/>
                                  <a:pt x="103" y="79"/>
                                </a:cubicBezTo>
                                <a:cubicBezTo>
                                  <a:pt x="103" y="80"/>
                                  <a:pt x="103" y="80"/>
                                  <a:pt x="103" y="80"/>
                                </a:cubicBezTo>
                                <a:cubicBezTo>
                                  <a:pt x="92" y="72"/>
                                  <a:pt x="86" y="59"/>
                                  <a:pt x="83" y="47"/>
                                </a:cubicBezTo>
                                <a:cubicBezTo>
                                  <a:pt x="80" y="38"/>
                                  <a:pt x="80" y="29"/>
                                  <a:pt x="84" y="21"/>
                                </a:cubicBezTo>
                                <a:close/>
                                <a:moveTo>
                                  <a:pt x="43" y="91"/>
                                </a:moveTo>
                                <a:cubicBezTo>
                                  <a:pt x="32" y="81"/>
                                  <a:pt x="19" y="57"/>
                                  <a:pt x="43" y="52"/>
                                </a:cubicBezTo>
                                <a:cubicBezTo>
                                  <a:pt x="64" y="47"/>
                                  <a:pt x="79" y="73"/>
                                  <a:pt x="93" y="85"/>
                                </a:cubicBezTo>
                                <a:cubicBezTo>
                                  <a:pt x="88" y="87"/>
                                  <a:pt x="84" y="90"/>
                                  <a:pt x="81" y="95"/>
                                </a:cubicBezTo>
                                <a:cubicBezTo>
                                  <a:pt x="78" y="88"/>
                                  <a:pt x="71" y="83"/>
                                  <a:pt x="64" y="81"/>
                                </a:cubicBezTo>
                                <a:cubicBezTo>
                                  <a:pt x="63" y="81"/>
                                  <a:pt x="62" y="83"/>
                                  <a:pt x="64" y="83"/>
                                </a:cubicBezTo>
                                <a:cubicBezTo>
                                  <a:pt x="67" y="85"/>
                                  <a:pt x="70" y="86"/>
                                  <a:pt x="72" y="89"/>
                                </a:cubicBezTo>
                                <a:cubicBezTo>
                                  <a:pt x="75" y="91"/>
                                  <a:pt x="76" y="94"/>
                                  <a:pt x="78" y="97"/>
                                </a:cubicBezTo>
                                <a:cubicBezTo>
                                  <a:pt x="78" y="97"/>
                                  <a:pt x="79" y="97"/>
                                  <a:pt x="79" y="97"/>
                                </a:cubicBezTo>
                                <a:cubicBezTo>
                                  <a:pt x="77" y="100"/>
                                  <a:pt x="75" y="103"/>
                                  <a:pt x="74" y="106"/>
                                </a:cubicBezTo>
                                <a:cubicBezTo>
                                  <a:pt x="74" y="106"/>
                                  <a:pt x="73" y="106"/>
                                  <a:pt x="73" y="106"/>
                                </a:cubicBezTo>
                                <a:cubicBezTo>
                                  <a:pt x="71" y="105"/>
                                  <a:pt x="69" y="105"/>
                                  <a:pt x="67" y="104"/>
                                </a:cubicBezTo>
                                <a:cubicBezTo>
                                  <a:pt x="58" y="101"/>
                                  <a:pt x="51" y="97"/>
                                  <a:pt x="43" y="91"/>
                                </a:cubicBezTo>
                                <a:close/>
                                <a:moveTo>
                                  <a:pt x="15" y="135"/>
                                </a:moveTo>
                                <a:cubicBezTo>
                                  <a:pt x="0" y="109"/>
                                  <a:pt x="60" y="111"/>
                                  <a:pt x="71" y="113"/>
                                </a:cubicBezTo>
                                <a:cubicBezTo>
                                  <a:pt x="71" y="113"/>
                                  <a:pt x="72" y="113"/>
                                  <a:pt x="72" y="113"/>
                                </a:cubicBezTo>
                                <a:cubicBezTo>
                                  <a:pt x="72" y="116"/>
                                  <a:pt x="72" y="118"/>
                                  <a:pt x="72" y="120"/>
                                </a:cubicBezTo>
                                <a:cubicBezTo>
                                  <a:pt x="69" y="120"/>
                                  <a:pt x="65" y="120"/>
                                  <a:pt x="63" y="121"/>
                                </a:cubicBezTo>
                                <a:cubicBezTo>
                                  <a:pt x="58" y="122"/>
                                  <a:pt x="54" y="124"/>
                                  <a:pt x="52" y="128"/>
                                </a:cubicBezTo>
                                <a:cubicBezTo>
                                  <a:pt x="51" y="129"/>
                                  <a:pt x="52" y="130"/>
                                  <a:pt x="53" y="130"/>
                                </a:cubicBezTo>
                                <a:cubicBezTo>
                                  <a:pt x="57" y="128"/>
                                  <a:pt x="60" y="126"/>
                                  <a:pt x="64" y="125"/>
                                </a:cubicBezTo>
                                <a:cubicBezTo>
                                  <a:pt x="67" y="125"/>
                                  <a:pt x="69" y="126"/>
                                  <a:pt x="72" y="126"/>
                                </a:cubicBezTo>
                                <a:cubicBezTo>
                                  <a:pt x="72" y="129"/>
                                  <a:pt x="73" y="132"/>
                                  <a:pt x="74" y="134"/>
                                </a:cubicBezTo>
                                <a:cubicBezTo>
                                  <a:pt x="71" y="136"/>
                                  <a:pt x="68" y="138"/>
                                  <a:pt x="65" y="139"/>
                                </a:cubicBezTo>
                                <a:cubicBezTo>
                                  <a:pt x="49" y="145"/>
                                  <a:pt x="25" y="151"/>
                                  <a:pt x="15" y="135"/>
                                </a:cubicBezTo>
                                <a:close/>
                                <a:moveTo>
                                  <a:pt x="51" y="196"/>
                                </a:moveTo>
                                <a:cubicBezTo>
                                  <a:pt x="26" y="176"/>
                                  <a:pt x="64" y="149"/>
                                  <a:pt x="79" y="140"/>
                                </a:cubicBezTo>
                                <a:cubicBezTo>
                                  <a:pt x="81" y="143"/>
                                  <a:pt x="84" y="145"/>
                                  <a:pt x="87" y="147"/>
                                </a:cubicBezTo>
                                <a:cubicBezTo>
                                  <a:pt x="84" y="148"/>
                                  <a:pt x="81" y="151"/>
                                  <a:pt x="79" y="153"/>
                                </a:cubicBezTo>
                                <a:cubicBezTo>
                                  <a:pt x="75" y="158"/>
                                  <a:pt x="72" y="164"/>
                                  <a:pt x="69" y="169"/>
                                </a:cubicBezTo>
                                <a:cubicBezTo>
                                  <a:pt x="69" y="171"/>
                                  <a:pt x="71" y="171"/>
                                  <a:pt x="72" y="170"/>
                                </a:cubicBezTo>
                                <a:cubicBezTo>
                                  <a:pt x="75" y="166"/>
                                  <a:pt x="78" y="161"/>
                                  <a:pt x="81" y="157"/>
                                </a:cubicBezTo>
                                <a:cubicBezTo>
                                  <a:pt x="83" y="156"/>
                                  <a:pt x="85" y="154"/>
                                  <a:pt x="87" y="153"/>
                                </a:cubicBezTo>
                                <a:cubicBezTo>
                                  <a:pt x="89" y="152"/>
                                  <a:pt x="92" y="151"/>
                                  <a:pt x="93" y="150"/>
                                </a:cubicBezTo>
                                <a:cubicBezTo>
                                  <a:pt x="94" y="150"/>
                                  <a:pt x="94" y="150"/>
                                  <a:pt x="95" y="150"/>
                                </a:cubicBezTo>
                                <a:cubicBezTo>
                                  <a:pt x="89" y="160"/>
                                  <a:pt x="84" y="170"/>
                                  <a:pt x="82" y="181"/>
                                </a:cubicBezTo>
                                <a:cubicBezTo>
                                  <a:pt x="74" y="195"/>
                                  <a:pt x="63" y="205"/>
                                  <a:pt x="51" y="196"/>
                                </a:cubicBezTo>
                                <a:close/>
                                <a:moveTo>
                                  <a:pt x="110" y="221"/>
                                </a:moveTo>
                                <a:cubicBezTo>
                                  <a:pt x="87" y="219"/>
                                  <a:pt x="87" y="198"/>
                                  <a:pt x="92" y="179"/>
                                </a:cubicBezTo>
                                <a:cubicBezTo>
                                  <a:pt x="96" y="170"/>
                                  <a:pt x="99" y="160"/>
                                  <a:pt x="100" y="153"/>
                                </a:cubicBezTo>
                                <a:cubicBezTo>
                                  <a:pt x="100" y="153"/>
                                  <a:pt x="100" y="153"/>
                                  <a:pt x="100" y="152"/>
                                </a:cubicBezTo>
                                <a:cubicBezTo>
                                  <a:pt x="100" y="152"/>
                                  <a:pt x="100" y="152"/>
                                  <a:pt x="100" y="152"/>
                                </a:cubicBezTo>
                                <a:cubicBezTo>
                                  <a:pt x="104" y="152"/>
                                  <a:pt x="108" y="152"/>
                                  <a:pt x="112" y="152"/>
                                </a:cubicBezTo>
                                <a:cubicBezTo>
                                  <a:pt x="110" y="161"/>
                                  <a:pt x="112" y="170"/>
                                  <a:pt x="118" y="176"/>
                                </a:cubicBezTo>
                                <a:cubicBezTo>
                                  <a:pt x="120" y="178"/>
                                  <a:pt x="123" y="176"/>
                                  <a:pt x="121" y="174"/>
                                </a:cubicBezTo>
                                <a:cubicBezTo>
                                  <a:pt x="117" y="167"/>
                                  <a:pt x="115" y="159"/>
                                  <a:pt x="116" y="151"/>
                                </a:cubicBezTo>
                                <a:cubicBezTo>
                                  <a:pt x="119" y="151"/>
                                  <a:pt x="121" y="150"/>
                                  <a:pt x="123" y="149"/>
                                </a:cubicBezTo>
                                <a:cubicBezTo>
                                  <a:pt x="123" y="150"/>
                                  <a:pt x="123" y="150"/>
                                  <a:pt x="123" y="151"/>
                                </a:cubicBezTo>
                                <a:cubicBezTo>
                                  <a:pt x="123" y="151"/>
                                  <a:pt x="123" y="151"/>
                                  <a:pt x="124" y="152"/>
                                </a:cubicBezTo>
                                <a:cubicBezTo>
                                  <a:pt x="124" y="152"/>
                                  <a:pt x="124" y="152"/>
                                  <a:pt x="124" y="152"/>
                                </a:cubicBezTo>
                                <a:cubicBezTo>
                                  <a:pt x="124" y="153"/>
                                  <a:pt x="125" y="155"/>
                                  <a:pt x="126" y="157"/>
                                </a:cubicBezTo>
                                <a:cubicBezTo>
                                  <a:pt x="135" y="178"/>
                                  <a:pt x="141" y="225"/>
                                  <a:pt x="110" y="221"/>
                                </a:cubicBezTo>
                                <a:close/>
                                <a:moveTo>
                                  <a:pt x="189" y="176"/>
                                </a:moveTo>
                                <a:cubicBezTo>
                                  <a:pt x="184" y="196"/>
                                  <a:pt x="162" y="190"/>
                                  <a:pt x="152" y="179"/>
                                </a:cubicBezTo>
                                <a:cubicBezTo>
                                  <a:pt x="143" y="170"/>
                                  <a:pt x="137" y="158"/>
                                  <a:pt x="130" y="148"/>
                                </a:cubicBezTo>
                                <a:cubicBezTo>
                                  <a:pt x="130" y="147"/>
                                  <a:pt x="129" y="147"/>
                                  <a:pt x="128" y="146"/>
                                </a:cubicBezTo>
                                <a:cubicBezTo>
                                  <a:pt x="130" y="145"/>
                                  <a:pt x="132" y="143"/>
                                  <a:pt x="134" y="142"/>
                                </a:cubicBezTo>
                                <a:cubicBezTo>
                                  <a:pt x="137" y="149"/>
                                  <a:pt x="145" y="155"/>
                                  <a:pt x="153" y="156"/>
                                </a:cubicBezTo>
                                <a:cubicBezTo>
                                  <a:pt x="156" y="156"/>
                                  <a:pt x="156" y="152"/>
                                  <a:pt x="154" y="151"/>
                                </a:cubicBezTo>
                                <a:cubicBezTo>
                                  <a:pt x="146" y="149"/>
                                  <a:pt x="142" y="145"/>
                                  <a:pt x="138" y="139"/>
                                </a:cubicBezTo>
                                <a:cubicBezTo>
                                  <a:pt x="138" y="139"/>
                                  <a:pt x="137" y="139"/>
                                  <a:pt x="137" y="138"/>
                                </a:cubicBezTo>
                                <a:cubicBezTo>
                                  <a:pt x="139" y="137"/>
                                  <a:pt x="140" y="135"/>
                                  <a:pt x="141" y="133"/>
                                </a:cubicBezTo>
                                <a:cubicBezTo>
                                  <a:pt x="141" y="134"/>
                                  <a:pt x="141" y="134"/>
                                  <a:pt x="142" y="134"/>
                                </a:cubicBezTo>
                                <a:cubicBezTo>
                                  <a:pt x="147" y="138"/>
                                  <a:pt x="157" y="142"/>
                                  <a:pt x="167" y="143"/>
                                </a:cubicBezTo>
                                <a:cubicBezTo>
                                  <a:pt x="180" y="150"/>
                                  <a:pt x="192" y="161"/>
                                  <a:pt x="189" y="176"/>
                                </a:cubicBezTo>
                                <a:close/>
                                <a:moveTo>
                                  <a:pt x="198" y="129"/>
                                </a:moveTo>
                                <a:cubicBezTo>
                                  <a:pt x="193" y="133"/>
                                  <a:pt x="189" y="135"/>
                                  <a:pt x="183" y="135"/>
                                </a:cubicBezTo>
                                <a:cubicBezTo>
                                  <a:pt x="179" y="135"/>
                                  <a:pt x="175" y="135"/>
                                  <a:pt x="171" y="135"/>
                                </a:cubicBezTo>
                                <a:cubicBezTo>
                                  <a:pt x="161" y="134"/>
                                  <a:pt x="153" y="130"/>
                                  <a:pt x="145" y="128"/>
                                </a:cubicBezTo>
                                <a:cubicBezTo>
                                  <a:pt x="144" y="128"/>
                                  <a:pt x="144" y="128"/>
                                  <a:pt x="144" y="128"/>
                                </a:cubicBezTo>
                                <a:cubicBezTo>
                                  <a:pt x="145" y="125"/>
                                  <a:pt x="146" y="121"/>
                                  <a:pt x="146" y="118"/>
                                </a:cubicBezTo>
                                <a:cubicBezTo>
                                  <a:pt x="153" y="121"/>
                                  <a:pt x="163" y="121"/>
                                  <a:pt x="169" y="116"/>
                                </a:cubicBezTo>
                                <a:cubicBezTo>
                                  <a:pt x="172" y="114"/>
                                  <a:pt x="170" y="110"/>
                                  <a:pt x="167" y="111"/>
                                </a:cubicBezTo>
                                <a:cubicBezTo>
                                  <a:pt x="160" y="114"/>
                                  <a:pt x="155" y="115"/>
                                  <a:pt x="147" y="114"/>
                                </a:cubicBezTo>
                                <a:cubicBezTo>
                                  <a:pt x="147" y="114"/>
                                  <a:pt x="146" y="114"/>
                                  <a:pt x="146" y="114"/>
                                </a:cubicBezTo>
                                <a:cubicBezTo>
                                  <a:pt x="146" y="111"/>
                                  <a:pt x="146" y="109"/>
                                  <a:pt x="145" y="106"/>
                                </a:cubicBezTo>
                                <a:cubicBezTo>
                                  <a:pt x="145" y="106"/>
                                  <a:pt x="145" y="105"/>
                                  <a:pt x="144" y="104"/>
                                </a:cubicBezTo>
                                <a:cubicBezTo>
                                  <a:pt x="145" y="104"/>
                                  <a:pt x="145" y="104"/>
                                  <a:pt x="145" y="103"/>
                                </a:cubicBezTo>
                                <a:cubicBezTo>
                                  <a:pt x="145" y="103"/>
                                  <a:pt x="145" y="103"/>
                                  <a:pt x="145" y="103"/>
                                </a:cubicBezTo>
                                <a:cubicBezTo>
                                  <a:pt x="145" y="104"/>
                                  <a:pt x="146" y="104"/>
                                  <a:pt x="146" y="103"/>
                                </a:cubicBezTo>
                                <a:cubicBezTo>
                                  <a:pt x="155" y="100"/>
                                  <a:pt x="165" y="98"/>
                                  <a:pt x="174" y="100"/>
                                </a:cubicBezTo>
                                <a:cubicBezTo>
                                  <a:pt x="182" y="101"/>
                                  <a:pt x="197" y="106"/>
                                  <a:pt x="200" y="115"/>
                                </a:cubicBezTo>
                                <a:lnTo>
                                  <a:pt x="198" y="129"/>
                                </a:lnTo>
                                <a:close/>
                              </a:path>
                            </a:pathLst>
                          </a:custGeom>
                          <a:solidFill>
                            <a:srgbClr val="3C3C3B"/>
                          </a:solidFill>
                          <a:ln>
                            <a:noFill/>
                          </a:ln>
                        </wps:spPr>
                        <wps:bodyPr vert="horz" wrap="square" lIns="91440" tIns="45720" rIns="91440" bIns="45720" numCol="1" anchor="t" anchorCtr="0" compatLnSpc="1"/>
                      </wps:wsp>
                    </wpg:wgp>
                  </a:graphicData>
                </a:graphic>
              </wp:anchor>
            </w:drawing>
          </mc:Choice>
          <mc:Fallback>
            <w:pict>
              <v:group id="稻壳儿春秋广告/盗版必究        原创来源：http://chn.docer.com/works?userid=199329941#!/work_time" o:spid="_x0000_s1026" o:spt="203" style="position:absolute;left:0pt;margin-left:158.8pt;margin-top:3.75pt;height:30.25pt;width:97.8pt;z-index:251641856;mso-width-relative:page;mso-height-relative:page;" coordorigin="2184400,2150251" coordsize="1507065,465949" o:gfxdata="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">
                <o:lock v:ext="edit" aspectratio="f"/>
                <v:shape id="稻壳儿春秋广告/盗版必究        原创来源：http://chn.docer.com/works?userid=199329941#!/work_time" o:spid="_x0000_s1026" o:spt="100" style="position:absolute;left:2184400;top:2150251;height:465949;width:423333;" fillcolor="#3C3C3B" filled="t" stroked="f" coordsize="211,232" o:gfxdata="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30aRrsAAADc&#10;AAAADwAAAAAAAAABACAAAAAiAAAAZHJzL2Rvd25yZXYueG1sUEsBAhQAFAAAAAgAh07iQDMvBZ47&#10;AAAAOQAAABAAAAAAAAAAAQAgAAAACgEAAGRycy9zaGFwZXhtbC54bWxQSwUGAAAAAAYABgBbAQAA&#10;tAMAAAAA&#10;" path="m210,120c208,98,186,91,166,93c185,81,204,62,186,44c168,26,145,41,129,58c131,47,132,35,127,24c121,10,105,0,89,6c69,13,69,38,77,58c61,44,40,33,25,52c11,70,27,92,46,103c25,103,2,109,3,130c5,143,19,151,31,153c37,154,43,153,48,152c44,156,41,161,38,166c33,179,34,195,45,204c60,215,72,209,81,197c81,199,81,202,82,204c85,219,99,232,116,231c141,229,144,201,139,178c145,185,151,192,159,195c171,201,187,199,194,187c205,169,196,154,181,144c197,143,211,136,210,120xm169,46c191,49,182,71,170,80c162,87,153,92,143,95c142,95,141,96,141,96c139,94,137,92,135,90c141,87,147,81,148,74c149,71,145,70,144,73c142,79,139,83,134,87c133,87,133,88,133,88c129,85,125,83,121,81c132,64,145,44,169,46xm103,89c116,88,131,90,136,105c141,120,132,138,117,142c102,147,83,140,80,123c78,109,88,94,101,89c102,89,102,89,103,89xm84,21c92,11,100,10,108,18c131,31,121,58,113,78c113,79,113,79,113,80c111,80,109,80,107,81c110,71,111,61,107,52c106,49,102,52,103,54c104,63,105,71,103,79c103,80,103,80,103,80c92,72,86,59,83,47c80,38,80,29,84,21xm43,91c32,81,19,57,43,52c64,47,79,73,93,85c88,87,84,90,81,95c78,88,71,83,64,81c63,81,62,83,64,83c67,85,70,86,72,89c75,91,76,94,78,97c78,97,79,97,79,97c77,100,75,103,74,106c74,106,73,106,73,106c71,105,69,105,67,104c58,101,51,97,43,91xm15,135c0,109,60,111,71,113c71,113,72,113,72,113c72,116,72,118,72,120c69,120,65,120,63,121c58,122,54,124,52,128c51,129,52,130,53,130c57,128,60,126,64,125c67,125,69,126,72,126c72,129,73,132,74,134c71,136,68,138,65,139c49,145,25,151,15,135xm51,196c26,176,64,149,79,140c81,143,84,145,87,147c84,148,81,151,79,153c75,158,72,164,69,169c69,171,71,171,72,170c75,166,78,161,81,157c83,156,85,154,87,153c89,152,92,151,93,150c94,150,94,150,95,150c89,160,84,170,82,181c74,195,63,205,51,196xm110,221c87,219,87,198,92,179c96,170,99,160,100,153c100,153,100,153,100,152c100,152,100,152,100,152c104,152,108,152,112,152c110,161,112,170,118,176c120,178,123,176,121,174c117,167,115,159,116,151c119,151,121,150,123,149c123,150,123,150,123,151c123,151,123,151,124,152c124,152,124,152,124,152c124,153,125,155,126,157c135,178,141,225,110,221xm189,176c184,196,162,190,152,179c143,170,137,158,130,148c130,147,129,147,128,146c130,145,132,143,134,142c137,149,145,155,153,156c156,156,156,152,154,151c146,149,142,145,138,139c138,139,137,139,137,138c139,137,140,135,141,133c141,134,141,134,142,134c147,138,157,142,167,143c180,150,192,161,189,176xm198,129c193,133,189,135,183,135c179,135,175,135,171,135c161,134,153,130,145,128c144,128,144,128,144,128c145,125,146,121,146,118c153,121,163,121,169,116c172,114,170,110,167,111c160,114,155,115,147,114c147,114,146,114,146,114c146,111,146,109,145,106c145,106,145,105,144,104c145,104,145,104,145,103c145,103,145,103,145,103c145,104,146,104,146,103c155,100,165,98,174,100c182,101,197,106,200,115l198,129xe">
                  <v:path o:connectlocs="373175,88369;178562,12050;92290,206865;96303,305276;162511,395654;278878,357495;363143,289209;341073,160672;270852,180756;268846,174730;339067,92386;234739,285192;206650,178747;226713,156655;214675,104436;206650,160672;86271,182764;162511,190798;144454,178747;148467,212890;86271,182764;144454,226949;104328,257075;144454,253058;30094,271134;174549,295234;144454,341428;186587,301260;102322,393646;200631,307285;224707,305276;232732,303268;248783,305276;220694,443856;260821,297243;306966,313310;274865,277159;335055,287201;367156,271134;288909,257075;335055,222932;290916,212890;290916,206865;401263,230966" o:connectangles="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2726266;top:2150251;height:465949;width:423333;" fillcolor="#3C3C3B" filled="t" stroked="f" coordsize="211,232" o:gfxdata="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xv928AAAA&#10;3AAAAA8AAAAAAAAAAQAgAAAAIgAAAGRycy9kb3ducmV2LnhtbFBLAQIUABQAAAAIAIdO4kAzLwWe&#10;OwAAADkAAAAQAAAAAAAAAAEAIAAAAAsBAABkcnMvc2hhcGV4bWwueG1sUEsFBgAAAAAGAAYAWwEA&#10;ALUDAAAAAA==&#10;" path="m210,120c208,98,186,91,166,93c185,81,204,62,186,44c168,26,145,41,129,58c131,47,132,35,127,24c121,10,105,0,89,6c69,13,69,38,77,58c61,44,40,33,25,52c11,70,27,92,46,103c25,103,2,109,3,130c5,143,19,151,31,153c37,154,43,153,48,152c44,156,41,161,38,166c33,179,34,195,45,204c60,215,72,209,81,197c81,199,81,202,82,204c85,219,99,232,116,231c141,229,144,201,139,178c145,185,151,192,159,195c171,201,187,199,194,187c205,169,196,154,181,144c197,143,211,136,210,120xm169,46c191,49,182,71,170,80c162,87,153,92,143,95c142,95,141,96,141,96c139,94,137,92,135,90c141,87,147,81,148,74c149,71,145,70,144,73c142,79,139,83,134,87c133,87,133,88,133,88c129,85,125,83,121,81c132,64,145,44,169,46xm103,89c116,88,131,90,136,105c141,120,132,138,117,142c102,147,83,140,80,123c78,109,88,94,101,89c102,89,102,89,103,89xm84,21c92,11,100,10,108,18c131,31,121,58,113,78c113,79,113,79,113,80c111,80,109,80,107,81c110,71,111,61,107,52c106,49,102,52,103,54c104,63,105,71,103,79c103,80,103,80,103,80c92,72,86,59,83,47c80,38,80,29,84,21xm43,91c32,81,19,57,43,52c64,47,79,73,93,85c88,87,84,90,81,95c78,88,71,83,64,81c63,81,62,83,64,83c67,85,70,86,72,89c75,91,76,94,78,97c78,97,79,97,79,97c77,100,75,103,74,106c74,106,73,106,73,106c71,105,69,105,67,104c58,101,51,97,43,91xm15,135c0,109,60,111,71,113c71,113,72,113,72,113c72,116,72,118,72,120c69,120,65,120,63,121c58,122,54,124,52,128c51,129,52,130,53,130c57,128,60,126,64,125c67,125,69,126,72,126c72,129,73,132,74,134c71,136,68,138,65,139c49,145,25,151,15,135xm51,196c26,176,64,149,79,140c81,143,84,145,87,147c84,148,81,151,79,153c75,158,72,164,69,169c69,171,71,171,72,170c75,166,78,161,81,157c83,156,85,154,87,153c89,152,92,151,93,150c94,150,94,150,95,150c89,160,84,170,82,181c74,195,63,205,51,196xm110,221c87,219,87,198,92,179c96,170,99,160,100,153c100,153,100,153,100,152c100,152,100,152,100,152c104,152,108,152,112,152c110,161,112,170,118,176c120,178,123,176,121,174c117,167,115,159,116,151c119,151,121,150,123,149c123,150,123,150,123,151c123,151,123,151,124,152c124,152,124,152,124,152c124,153,125,155,126,157c135,178,141,225,110,221xm189,176c184,196,162,190,152,179c143,170,137,158,130,148c130,147,129,147,128,146c130,145,132,143,134,142c137,149,145,155,153,156c156,156,156,152,154,151c146,149,142,145,138,139c138,139,137,139,137,138c139,137,140,135,141,133c141,134,141,134,142,134c147,138,157,142,167,143c180,150,192,161,189,176xm198,129c193,133,189,135,183,135c179,135,175,135,171,135c161,134,153,130,145,128c144,128,144,128,144,128c145,125,146,121,146,118c153,121,163,121,169,116c172,114,170,110,167,111c160,114,155,115,147,114c147,114,146,114,146,114c146,111,146,109,145,106c145,106,145,105,144,104c145,104,145,104,145,103c145,103,145,103,145,103c145,104,146,104,146,103c155,100,165,98,174,100c182,101,197,106,200,115l198,129xe">
                  <v:path o:connectlocs="373175,88369;178562,12050;92290,206865;96303,305276;162511,395654;278878,357495;363143,289209;341073,160672;270852,180756;268846,174730;339067,92386;234739,285192;206650,178747;226713,156655;214675,104436;206650,160672;86271,182764;162511,190798;144454,178747;148467,212890;86271,182764;144454,226949;104328,257075;144454,253058;30094,271134;174549,295234;144454,341428;186587,301260;102322,393646;200631,307285;224707,305276;232732,303268;248783,305276;220694,443856;260821,297243;306966,313310;274865,277159;335055,287201;367156,271134;288909,257075;335055,222932;290916,212890;290916,206865;401263,230966" o:connectangles="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3268132;top:2150251;height:465949;width:423333;" fillcolor="#3C3C3B" filled="t" stroked="f" coordsize="211,232" o:gfxdata="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5b68AAAA&#10;3AAAAA8AAAAAAAAAAQAgAAAAIgAAAGRycy9kb3ducmV2LnhtbFBLAQIUABQAAAAIAIdO4kAzLwWe&#10;OwAAADkAAAAQAAAAAAAAAAEAIAAAAAsBAABkcnMvc2hhcGV4bWwueG1sUEsFBgAAAAAGAAYAWwEA&#10;ALUDAAAAAA==&#10;" path="m210,120c208,98,186,91,166,93c185,81,204,62,186,44c168,26,145,41,129,58c131,47,132,35,127,24c121,10,105,0,89,6c69,13,69,38,77,58c61,44,40,33,25,52c11,70,27,92,46,103c25,103,2,109,3,130c5,143,19,151,31,153c37,154,43,153,48,152c44,156,41,161,38,166c33,179,34,195,45,204c60,215,72,209,81,197c81,199,81,202,82,204c85,219,99,232,116,231c141,229,144,201,139,178c145,185,151,192,159,195c171,201,187,199,194,187c205,169,196,154,181,144c197,143,211,136,210,120xm169,46c191,49,182,71,170,80c162,87,153,92,143,95c142,95,141,96,141,96c139,94,137,92,135,90c141,87,147,81,148,74c149,71,145,70,144,73c142,79,139,83,134,87c133,87,133,88,133,88c129,85,125,83,121,81c132,64,145,44,169,46xm103,89c116,88,131,90,136,105c141,120,132,138,117,142c102,147,83,140,80,123c78,109,88,94,101,89c102,89,102,89,103,89xm84,21c92,11,100,10,108,18c131,31,121,58,113,78c113,79,113,79,113,80c111,80,109,80,107,81c110,71,111,61,107,52c106,49,102,52,103,54c104,63,105,71,103,79c103,80,103,80,103,80c92,72,86,59,83,47c80,38,80,29,84,21xm43,91c32,81,19,57,43,52c64,47,79,73,93,85c88,87,84,90,81,95c78,88,71,83,64,81c63,81,62,83,64,83c67,85,70,86,72,89c75,91,76,94,78,97c78,97,79,97,79,97c77,100,75,103,74,106c74,106,73,106,73,106c71,105,69,105,67,104c58,101,51,97,43,91xm15,135c0,109,60,111,71,113c71,113,72,113,72,113c72,116,72,118,72,120c69,120,65,120,63,121c58,122,54,124,52,128c51,129,52,130,53,130c57,128,60,126,64,125c67,125,69,126,72,126c72,129,73,132,74,134c71,136,68,138,65,139c49,145,25,151,15,135xm51,196c26,176,64,149,79,140c81,143,84,145,87,147c84,148,81,151,79,153c75,158,72,164,69,169c69,171,71,171,72,170c75,166,78,161,81,157c83,156,85,154,87,153c89,152,92,151,93,150c94,150,94,150,95,150c89,160,84,170,82,181c74,195,63,205,51,196xm110,221c87,219,87,198,92,179c96,170,99,160,100,153c100,153,100,153,100,152c100,152,100,152,100,152c104,152,108,152,112,152c110,161,112,170,118,176c120,178,123,176,121,174c117,167,115,159,116,151c119,151,121,150,123,149c123,150,123,150,123,151c123,151,123,151,124,152c124,152,124,152,124,152c124,153,125,155,126,157c135,178,141,225,110,221xm189,176c184,196,162,190,152,179c143,170,137,158,130,148c130,147,129,147,128,146c130,145,132,143,134,142c137,149,145,155,153,156c156,156,156,152,154,151c146,149,142,145,138,139c138,139,137,139,137,138c139,137,140,135,141,133c141,134,141,134,142,134c147,138,157,142,167,143c180,150,192,161,189,176xm198,129c193,133,189,135,183,135c179,135,175,135,171,135c161,134,153,130,145,128c144,128,144,128,144,128c145,125,146,121,146,118c153,121,163,121,169,116c172,114,170,110,167,111c160,114,155,115,147,114c147,114,146,114,146,114c146,111,146,109,145,106c145,106,145,105,144,104c145,104,145,104,145,103c145,103,145,103,145,103c145,104,146,104,146,103c155,100,165,98,174,100c182,101,197,106,200,115l198,129xe">
                  <v:path o:connectlocs="373175,88369;178562,12050;92290,206865;96303,305276;162511,395654;278878,357495;363143,289209;341073,160672;270852,180756;268846,174730;339067,92386;234739,285192;206650,178747;226713,156655;214675,104436;206650,160672;86271,182764;162511,190798;144454,178747;148467,212890;86271,182764;144454,226949;104328,257075;144454,253058;30094,271134;174549,295234;144454,341428;186587,301260;102322,393646;200631,307285;224707,305276;232732,303268;248783,305276;220694,443856;260821,297243;306966,313310;274865,277159;335055,287201;367156,271134;288909,257075;335055,222932;290916,212890;290916,206865;401263,230966" o:connectangles="0,0,0,0,0,0,0,0,0,0,0,0,0,0,0,0,0,0,0,0,0,0,0,0,0,0,0,0,0,0,0,0,0,0,0,0,0,0,0,0,0,0,0,0"/>
                  <v:fill on="t" focussize="0,0"/>
                  <v:stroke on="f"/>
                  <v:imagedata o:title=""/>
                  <o:lock v:ext="edit" aspectratio="f"/>
                </v:shape>
              </v:group>
            </w:pict>
          </mc:Fallback>
        </mc:AlternateContent>
      </w:r>
      <w:r>
        <mc:AlternateContent>
          <mc:Choice Requires="wps">
            <w:drawing>
              <wp:anchor distT="0" distB="0" distL="114300" distR="114300" simplePos="0" relativeHeight="251640832"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126" name="稻壳儿春秋广告/盗版必究        原创来源：http://chn.docer.com/works?userid=199329941#!/work_time"/>
                <wp:cNvGraphicFramePr/>
                <a:graphic xmlns:a="http://schemas.openxmlformats.org/drawingml/2006/main">
                  <a:graphicData uri="http://schemas.microsoft.com/office/word/2010/wordprocessingShape">
                    <wps:wsp>
                      <wps:cNvSpPr/>
                      <wps:spPr>
                        <a:xfrm>
                          <a:off x="635" y="0"/>
                          <a:ext cx="7559675" cy="10692130"/>
                        </a:xfrm>
                        <a:prstGeom prst="rect">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640832;v-text-anchor:middle;mso-width-relative:page;mso-height-relative:page;" fillcolor="#F6F6F6" filled="t" stroked="f" coordsize="21600,21600" o:gfxdata="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VGQd4AAAAPAQAADwAAAAAAAAABACAAAAAiAAAAZHJzL2Rvd25yZXYueG1sUEsBAhQAFAAAAAgA&#10;h07iQBN0AABYAgAANAQAAA4AAAAAAAAAAQAgAAAALQEAAGRycy9lMm9Eb2MueG1sUEsFBgAAAAAG&#10;AAYAWQEAAPcFA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154940</wp:posOffset>
                </wp:positionH>
                <wp:positionV relativeFrom="paragraph">
                  <wp:posOffset>7623175</wp:posOffset>
                </wp:positionV>
                <wp:extent cx="4965065" cy="701040"/>
                <wp:effectExtent l="0" t="0" r="0" b="0"/>
                <wp:wrapNone/>
                <wp:docPr id="225"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297940" y="8537575"/>
                          <a:ext cx="4965065" cy="701040"/>
                        </a:xfrm>
                        <a:prstGeom prst="rect">
                          <a:avLst/>
                        </a:prstGeom>
                        <a:noFill/>
                      </wps:spPr>
                      <wps:txbx>
                        <w:txbxContent>
                          <w:p>
                            <w:pPr>
                              <w:pStyle w:val="2"/>
                              <w:spacing w:line="320" w:lineRule="exact"/>
                              <w:jc w:val="center"/>
                              <w:rPr>
                                <w:rFonts w:hint="eastAsia" w:eastAsia="微软雅黑"/>
                                <w:lang w:eastAsia="zh-CN"/>
                              </w:rPr>
                            </w:pPr>
                            <w:r>
                              <w:rPr>
                                <w:rFonts w:hint="eastAsia" w:ascii="微软雅黑" w:eastAsia="微软雅黑" w:hAnsiTheme="minorBidi"/>
                                <w:color w:val="3C3C3B"/>
                                <w:kern w:val="24"/>
                                <w:sz w:val="22"/>
                                <w:szCs w:val="22"/>
                                <w:lang w:eastAsia="zh-CN"/>
                              </w:rPr>
                              <w:t>单击此处添加文本单击此处添加文本单击此处添加文本单击此处添加文本单击此处添加文本单击此处添加文本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2.2pt;margin-top:600.25pt;height:55.2pt;width:390.95pt;z-index:251668480;mso-width-relative:page;mso-height-relative:page;" filled="f" stroked="f" coordsize="21600,21600" o:gfxdata="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KofjU1wAAAAwBAAAPAAAAAAAAAAEAIAAAACIAAABkcnMvZG93bnJldi54bWxQSwECFAAUAAAA&#10;CACHTuJADBu2ZSgCAADQAwAADgAAAAAAAAABACAAAAAmAQAAZHJzL2Uyb0RvYy54bWxQSwUGAAAA&#10;AAYABgBZAQAAwAUAAAAA&#10;">
                <v:fill on="f" focussize="0,0"/>
                <v:stroke on="f"/>
                <v:imagedata o:title=""/>
                <o:lock v:ext="edit" aspectratio="f"/>
                <v:textbox style="mso-fit-shape-to-text:t;">
                  <w:txbxContent>
                    <w:p>
                      <w:pPr>
                        <w:pStyle w:val="2"/>
                        <w:spacing w:line="320" w:lineRule="exact"/>
                        <w:jc w:val="center"/>
                        <w:rPr>
                          <w:rFonts w:hint="eastAsia" w:eastAsia="微软雅黑"/>
                          <w:lang w:eastAsia="zh-CN"/>
                        </w:rPr>
                      </w:pPr>
                      <w:r>
                        <w:rPr>
                          <w:rFonts w:hint="eastAsia" w:ascii="微软雅黑" w:eastAsia="微软雅黑" w:hAnsiTheme="minorBidi"/>
                          <w:color w:val="3C3C3B"/>
                          <w:kern w:val="24"/>
                          <w:sz w:val="22"/>
                          <w:szCs w:val="22"/>
                          <w:lang w:eastAsia="zh-CN"/>
                        </w:rPr>
                        <w:t>单击此处添加文本单击此处添加文本单击此处添加文本单击此处添加文本单击此处添加文本单击此处添加文本</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2088515</wp:posOffset>
                </wp:positionH>
                <wp:positionV relativeFrom="paragraph">
                  <wp:posOffset>6472555</wp:posOffset>
                </wp:positionV>
                <wp:extent cx="1098550" cy="396240"/>
                <wp:effectExtent l="0" t="0" r="0" b="0"/>
                <wp:wrapNone/>
                <wp:docPr id="224"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3231515" y="7386955"/>
                          <a:ext cx="1098550" cy="396240"/>
                        </a:xfrm>
                        <a:prstGeom prst="rect">
                          <a:avLst/>
                        </a:prstGeom>
                        <a:noFill/>
                        <a:effectLst/>
                      </wps:spPr>
                      <wps:txbx>
                        <w:txbxContent>
                          <w:p>
                            <w:pPr>
                              <w:pStyle w:val="2"/>
                              <w:spacing w:line="480" w:lineRule="exact"/>
                              <w:jc w:val="center"/>
                            </w:pPr>
                            <w:r>
                              <w:rPr>
                                <w:rFonts w:ascii="方正硬笔楷书简体" w:eastAsia="方正硬笔楷书简体" w:hAnsiTheme="minorBidi"/>
                                <w:color w:val="3C3C3B"/>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64.45pt;margin-top:509.65pt;height:31.2pt;width:86.5pt;z-index:251667456;mso-width-relative:page;mso-height-relative:page;" filled="f" stroked="f" coordsize="21600,21600" o:gfxdata="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gxEXdkAAAANAQAADwAAAAAAAAABACAAAAAiAAAAZHJzL2Rvd25yZXYueG1s&#10;UEsBAhQAFAAAAAgAh07iQGSBe+wwAgAA3gMAAA4AAAAAAAAAAQAgAAAAKAEAAGRycy9lMm9Eb2Mu&#10;eG1sUEsFBgAAAAAGAAYAWQEAAMoFA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3C3C3B"/>
                          <w:kern w:val="24"/>
                          <w:sz w:val="29"/>
                          <w:szCs w:val="29"/>
                        </w:rPr>
                        <w:t>添加标题</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1310005</wp:posOffset>
                </wp:positionH>
                <wp:positionV relativeFrom="paragraph">
                  <wp:posOffset>5523865</wp:posOffset>
                </wp:positionV>
                <wp:extent cx="2654300" cy="1897380"/>
                <wp:effectExtent l="0" t="0" r="4445" b="5715"/>
                <wp:wrapNone/>
                <wp:docPr id="223"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2453005" y="6438265"/>
                          <a:ext cx="2654300" cy="1897380"/>
                        </a:xfrm>
                        <a:custGeom>
                          <a:avLst/>
                          <a:gdLst>
                            <a:gd name="T0" fmla="*/ 18 w 797"/>
                            <a:gd name="T1" fmla="*/ 93 h 570"/>
                            <a:gd name="T2" fmla="*/ 19 w 797"/>
                            <a:gd name="T3" fmla="*/ 298 h 570"/>
                            <a:gd name="T4" fmla="*/ 20 w 797"/>
                            <a:gd name="T5" fmla="*/ 348 h 570"/>
                            <a:gd name="T6" fmla="*/ 26 w 797"/>
                            <a:gd name="T7" fmla="*/ 358 h 570"/>
                            <a:gd name="T8" fmla="*/ 38 w 797"/>
                            <a:gd name="T9" fmla="*/ 364 h 570"/>
                            <a:gd name="T10" fmla="*/ 113 w 797"/>
                            <a:gd name="T11" fmla="*/ 403 h 570"/>
                            <a:gd name="T12" fmla="*/ 313 w 797"/>
                            <a:gd name="T13" fmla="*/ 508 h 570"/>
                            <a:gd name="T14" fmla="*/ 387 w 797"/>
                            <a:gd name="T15" fmla="*/ 550 h 570"/>
                            <a:gd name="T16" fmla="*/ 398 w 797"/>
                            <a:gd name="T17" fmla="*/ 557 h 570"/>
                            <a:gd name="T18" fmla="*/ 398 w 797"/>
                            <a:gd name="T19" fmla="*/ 557 h 570"/>
                            <a:gd name="T20" fmla="*/ 420 w 797"/>
                            <a:gd name="T21" fmla="*/ 544 h 570"/>
                            <a:gd name="T22" fmla="*/ 531 w 797"/>
                            <a:gd name="T23" fmla="*/ 484 h 570"/>
                            <a:gd name="T24" fmla="*/ 731 w 797"/>
                            <a:gd name="T25" fmla="*/ 376 h 570"/>
                            <a:gd name="T26" fmla="*/ 763 w 797"/>
                            <a:gd name="T27" fmla="*/ 359 h 570"/>
                            <a:gd name="T28" fmla="*/ 768 w 797"/>
                            <a:gd name="T29" fmla="*/ 357 h 570"/>
                            <a:gd name="T30" fmla="*/ 774 w 797"/>
                            <a:gd name="T31" fmla="*/ 354 h 570"/>
                            <a:gd name="T32" fmla="*/ 774 w 797"/>
                            <a:gd name="T33" fmla="*/ 348 h 570"/>
                            <a:gd name="T34" fmla="*/ 774 w 797"/>
                            <a:gd name="T35" fmla="*/ 347 h 570"/>
                            <a:gd name="T36" fmla="*/ 775 w 797"/>
                            <a:gd name="T37" fmla="*/ 323 h 570"/>
                            <a:gd name="T38" fmla="*/ 780 w 797"/>
                            <a:gd name="T39" fmla="*/ 199 h 570"/>
                            <a:gd name="T40" fmla="*/ 785 w 797"/>
                            <a:gd name="T41" fmla="*/ 75 h 570"/>
                            <a:gd name="T42" fmla="*/ 762 w 797"/>
                            <a:gd name="T43" fmla="*/ 37 h 570"/>
                            <a:gd name="T44" fmla="*/ 673 w 797"/>
                            <a:gd name="T45" fmla="*/ 32 h 570"/>
                            <a:gd name="T46" fmla="*/ 72 w 797"/>
                            <a:gd name="T47" fmla="*/ 7 h 570"/>
                            <a:gd name="T48" fmla="*/ 758 w 797"/>
                            <a:gd name="T49" fmla="*/ 27 h 570"/>
                            <a:gd name="T50" fmla="*/ 797 w 797"/>
                            <a:gd name="T51" fmla="*/ 29 h 570"/>
                            <a:gd name="T52" fmla="*/ 793 w 797"/>
                            <a:gd name="T53" fmla="*/ 145 h 570"/>
                            <a:gd name="T54" fmla="*/ 787 w 797"/>
                            <a:gd name="T55" fmla="*/ 310 h 570"/>
                            <a:gd name="T56" fmla="*/ 785 w 797"/>
                            <a:gd name="T57" fmla="*/ 350 h 570"/>
                            <a:gd name="T58" fmla="*/ 742 w 797"/>
                            <a:gd name="T59" fmla="*/ 383 h 570"/>
                            <a:gd name="T60" fmla="*/ 600 w 797"/>
                            <a:gd name="T61" fmla="*/ 458 h 570"/>
                            <a:gd name="T62" fmla="*/ 398 w 797"/>
                            <a:gd name="T63" fmla="*/ 570 h 570"/>
                            <a:gd name="T64" fmla="*/ 299 w 797"/>
                            <a:gd name="T65" fmla="*/ 516 h 570"/>
                            <a:gd name="T66" fmla="*/ 99 w 797"/>
                            <a:gd name="T67" fmla="*/ 409 h 570"/>
                            <a:gd name="T68" fmla="*/ 10 w 797"/>
                            <a:gd name="T69" fmla="*/ 361 h 570"/>
                            <a:gd name="T70" fmla="*/ 4 w 797"/>
                            <a:gd name="T71" fmla="*/ 96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97" h="570">
                              <a:moveTo>
                                <a:pt x="10" y="34"/>
                              </a:moveTo>
                              <a:cubicBezTo>
                                <a:pt x="25" y="46"/>
                                <a:pt x="18" y="76"/>
                                <a:pt x="18" y="93"/>
                              </a:cubicBezTo>
                              <a:cubicBezTo>
                                <a:pt x="17" y="139"/>
                                <a:pt x="17" y="185"/>
                                <a:pt x="18" y="230"/>
                              </a:cubicBezTo>
                              <a:cubicBezTo>
                                <a:pt x="18" y="253"/>
                                <a:pt x="18" y="275"/>
                                <a:pt x="19" y="298"/>
                              </a:cubicBezTo>
                              <a:cubicBezTo>
                                <a:pt x="19" y="309"/>
                                <a:pt x="19" y="320"/>
                                <a:pt x="20" y="331"/>
                              </a:cubicBezTo>
                              <a:cubicBezTo>
                                <a:pt x="20" y="337"/>
                                <a:pt x="20" y="342"/>
                                <a:pt x="20" y="348"/>
                              </a:cubicBezTo>
                              <a:cubicBezTo>
                                <a:pt x="21" y="355"/>
                                <a:pt x="21" y="355"/>
                                <a:pt x="21" y="355"/>
                              </a:cubicBezTo>
                              <a:cubicBezTo>
                                <a:pt x="26" y="358"/>
                                <a:pt x="26" y="358"/>
                                <a:pt x="26" y="358"/>
                              </a:cubicBezTo>
                              <a:cubicBezTo>
                                <a:pt x="27" y="358"/>
                                <a:pt x="29" y="359"/>
                                <a:pt x="31" y="360"/>
                              </a:cubicBezTo>
                              <a:cubicBezTo>
                                <a:pt x="38" y="364"/>
                                <a:pt x="38" y="364"/>
                                <a:pt x="38" y="364"/>
                              </a:cubicBezTo>
                              <a:cubicBezTo>
                                <a:pt x="46" y="368"/>
                                <a:pt x="54" y="373"/>
                                <a:pt x="63" y="377"/>
                              </a:cubicBezTo>
                              <a:cubicBezTo>
                                <a:pt x="80" y="386"/>
                                <a:pt x="96" y="395"/>
                                <a:pt x="113" y="403"/>
                              </a:cubicBezTo>
                              <a:cubicBezTo>
                                <a:pt x="146" y="421"/>
                                <a:pt x="180" y="438"/>
                                <a:pt x="212" y="455"/>
                              </a:cubicBezTo>
                              <a:cubicBezTo>
                                <a:pt x="246" y="472"/>
                                <a:pt x="279" y="490"/>
                                <a:pt x="313" y="508"/>
                              </a:cubicBezTo>
                              <a:cubicBezTo>
                                <a:pt x="329" y="518"/>
                                <a:pt x="346" y="527"/>
                                <a:pt x="362" y="536"/>
                              </a:cubicBezTo>
                              <a:cubicBezTo>
                                <a:pt x="387" y="550"/>
                                <a:pt x="387" y="550"/>
                                <a:pt x="387" y="550"/>
                              </a:cubicBezTo>
                              <a:cubicBezTo>
                                <a:pt x="398" y="557"/>
                                <a:pt x="398" y="557"/>
                                <a:pt x="398" y="557"/>
                              </a:cubicBezTo>
                              <a:cubicBezTo>
                                <a:pt x="398" y="557"/>
                                <a:pt x="398" y="557"/>
                                <a:pt x="398" y="557"/>
                              </a:cubicBezTo>
                              <a:cubicBezTo>
                                <a:pt x="398" y="557"/>
                                <a:pt x="398" y="557"/>
                                <a:pt x="398" y="557"/>
                              </a:cubicBezTo>
                              <a:cubicBezTo>
                                <a:pt x="398" y="557"/>
                                <a:pt x="398" y="557"/>
                                <a:pt x="398" y="557"/>
                              </a:cubicBezTo>
                              <a:cubicBezTo>
                                <a:pt x="402" y="554"/>
                                <a:pt x="402" y="554"/>
                                <a:pt x="402" y="554"/>
                              </a:cubicBezTo>
                              <a:cubicBezTo>
                                <a:pt x="420" y="544"/>
                                <a:pt x="420" y="544"/>
                                <a:pt x="420" y="544"/>
                              </a:cubicBezTo>
                              <a:cubicBezTo>
                                <a:pt x="457" y="524"/>
                                <a:pt x="457" y="524"/>
                                <a:pt x="457" y="524"/>
                              </a:cubicBezTo>
                              <a:cubicBezTo>
                                <a:pt x="482" y="511"/>
                                <a:pt x="507" y="497"/>
                                <a:pt x="531" y="484"/>
                              </a:cubicBezTo>
                              <a:cubicBezTo>
                                <a:pt x="581" y="457"/>
                                <a:pt x="630" y="430"/>
                                <a:pt x="680" y="404"/>
                              </a:cubicBezTo>
                              <a:cubicBezTo>
                                <a:pt x="697" y="395"/>
                                <a:pt x="714" y="386"/>
                                <a:pt x="731" y="376"/>
                              </a:cubicBezTo>
                              <a:cubicBezTo>
                                <a:pt x="757" y="363"/>
                                <a:pt x="757" y="363"/>
                                <a:pt x="757" y="363"/>
                              </a:cubicBezTo>
                              <a:cubicBezTo>
                                <a:pt x="763" y="359"/>
                                <a:pt x="763" y="359"/>
                                <a:pt x="763" y="359"/>
                              </a:cubicBezTo>
                              <a:cubicBezTo>
                                <a:pt x="766" y="358"/>
                                <a:pt x="766" y="358"/>
                                <a:pt x="766" y="358"/>
                              </a:cubicBezTo>
                              <a:cubicBezTo>
                                <a:pt x="768" y="357"/>
                                <a:pt x="768" y="357"/>
                                <a:pt x="768" y="357"/>
                              </a:cubicBezTo>
                              <a:cubicBezTo>
                                <a:pt x="768" y="357"/>
                                <a:pt x="768" y="357"/>
                                <a:pt x="768" y="357"/>
                              </a:cubicBezTo>
                              <a:cubicBezTo>
                                <a:pt x="774" y="354"/>
                                <a:pt x="774" y="354"/>
                                <a:pt x="774" y="354"/>
                              </a:cubicBezTo>
                              <a:cubicBezTo>
                                <a:pt x="774" y="350"/>
                                <a:pt x="774" y="350"/>
                                <a:pt x="774" y="350"/>
                              </a:cubicBezTo>
                              <a:cubicBezTo>
                                <a:pt x="774" y="348"/>
                                <a:pt x="774" y="348"/>
                                <a:pt x="774" y="348"/>
                              </a:cubicBezTo>
                              <a:cubicBezTo>
                                <a:pt x="774" y="348"/>
                                <a:pt x="774" y="348"/>
                                <a:pt x="774" y="348"/>
                              </a:cubicBezTo>
                              <a:cubicBezTo>
                                <a:pt x="774" y="347"/>
                                <a:pt x="774" y="347"/>
                                <a:pt x="774" y="347"/>
                              </a:cubicBezTo>
                              <a:cubicBezTo>
                                <a:pt x="774" y="344"/>
                                <a:pt x="774" y="344"/>
                                <a:pt x="774" y="344"/>
                              </a:cubicBezTo>
                              <a:cubicBezTo>
                                <a:pt x="775" y="323"/>
                                <a:pt x="775" y="323"/>
                                <a:pt x="775" y="323"/>
                              </a:cubicBezTo>
                              <a:cubicBezTo>
                                <a:pt x="777" y="282"/>
                                <a:pt x="777" y="282"/>
                                <a:pt x="777" y="282"/>
                              </a:cubicBezTo>
                              <a:cubicBezTo>
                                <a:pt x="780" y="199"/>
                                <a:pt x="780" y="199"/>
                                <a:pt x="780" y="199"/>
                              </a:cubicBezTo>
                              <a:cubicBezTo>
                                <a:pt x="784" y="117"/>
                                <a:pt x="784" y="117"/>
                                <a:pt x="784" y="117"/>
                              </a:cubicBezTo>
                              <a:cubicBezTo>
                                <a:pt x="785" y="75"/>
                                <a:pt x="785" y="75"/>
                                <a:pt x="785" y="75"/>
                              </a:cubicBezTo>
                              <a:cubicBezTo>
                                <a:pt x="787" y="38"/>
                                <a:pt x="787" y="38"/>
                                <a:pt x="787" y="38"/>
                              </a:cubicBezTo>
                              <a:cubicBezTo>
                                <a:pt x="762" y="37"/>
                                <a:pt x="762" y="37"/>
                                <a:pt x="762" y="37"/>
                              </a:cubicBezTo>
                              <a:cubicBezTo>
                                <a:pt x="732" y="35"/>
                                <a:pt x="732" y="35"/>
                                <a:pt x="732" y="35"/>
                              </a:cubicBezTo>
                              <a:cubicBezTo>
                                <a:pt x="712" y="34"/>
                                <a:pt x="693" y="33"/>
                                <a:pt x="673" y="32"/>
                              </a:cubicBezTo>
                              <a:cubicBezTo>
                                <a:pt x="450" y="21"/>
                                <a:pt x="221" y="10"/>
                                <a:pt x="4" y="15"/>
                              </a:cubicBezTo>
                              <a:cubicBezTo>
                                <a:pt x="15" y="4"/>
                                <a:pt x="52" y="8"/>
                                <a:pt x="72" y="7"/>
                              </a:cubicBezTo>
                              <a:cubicBezTo>
                                <a:pt x="289" y="0"/>
                                <a:pt x="529" y="14"/>
                                <a:pt x="747" y="26"/>
                              </a:cubicBezTo>
                              <a:cubicBezTo>
                                <a:pt x="758" y="27"/>
                                <a:pt x="758" y="27"/>
                                <a:pt x="758" y="27"/>
                              </a:cubicBezTo>
                              <a:cubicBezTo>
                                <a:pt x="762" y="27"/>
                                <a:pt x="766" y="28"/>
                                <a:pt x="770" y="28"/>
                              </a:cubicBezTo>
                              <a:cubicBezTo>
                                <a:pt x="779" y="28"/>
                                <a:pt x="788" y="28"/>
                                <a:pt x="797" y="29"/>
                              </a:cubicBezTo>
                              <a:cubicBezTo>
                                <a:pt x="796" y="49"/>
                                <a:pt x="795" y="69"/>
                                <a:pt x="794" y="89"/>
                              </a:cubicBezTo>
                              <a:cubicBezTo>
                                <a:pt x="794" y="108"/>
                                <a:pt x="793" y="126"/>
                                <a:pt x="793" y="145"/>
                              </a:cubicBezTo>
                              <a:cubicBezTo>
                                <a:pt x="792" y="182"/>
                                <a:pt x="791" y="219"/>
                                <a:pt x="789" y="256"/>
                              </a:cubicBezTo>
                              <a:cubicBezTo>
                                <a:pt x="789" y="274"/>
                                <a:pt x="788" y="291"/>
                                <a:pt x="787" y="310"/>
                              </a:cubicBezTo>
                              <a:cubicBezTo>
                                <a:pt x="787" y="319"/>
                                <a:pt x="786" y="328"/>
                                <a:pt x="786" y="337"/>
                              </a:cubicBezTo>
                              <a:cubicBezTo>
                                <a:pt x="786" y="341"/>
                                <a:pt x="786" y="346"/>
                                <a:pt x="785" y="350"/>
                              </a:cubicBezTo>
                              <a:cubicBezTo>
                                <a:pt x="785" y="354"/>
                                <a:pt x="785" y="357"/>
                                <a:pt x="785" y="361"/>
                              </a:cubicBezTo>
                              <a:cubicBezTo>
                                <a:pt x="774" y="366"/>
                                <a:pt x="757" y="375"/>
                                <a:pt x="742" y="383"/>
                              </a:cubicBezTo>
                              <a:cubicBezTo>
                                <a:pt x="726" y="391"/>
                                <a:pt x="710" y="399"/>
                                <a:pt x="695" y="408"/>
                              </a:cubicBezTo>
                              <a:cubicBezTo>
                                <a:pt x="663" y="424"/>
                                <a:pt x="632" y="441"/>
                                <a:pt x="600" y="458"/>
                              </a:cubicBezTo>
                              <a:cubicBezTo>
                                <a:pt x="536" y="492"/>
                                <a:pt x="472" y="527"/>
                                <a:pt x="407" y="564"/>
                              </a:cubicBezTo>
                              <a:cubicBezTo>
                                <a:pt x="404" y="566"/>
                                <a:pt x="401" y="568"/>
                                <a:pt x="398" y="570"/>
                              </a:cubicBezTo>
                              <a:cubicBezTo>
                                <a:pt x="383" y="561"/>
                                <a:pt x="368" y="553"/>
                                <a:pt x="353" y="545"/>
                              </a:cubicBezTo>
                              <a:cubicBezTo>
                                <a:pt x="335" y="535"/>
                                <a:pt x="317" y="525"/>
                                <a:pt x="299" y="516"/>
                              </a:cubicBezTo>
                              <a:cubicBezTo>
                                <a:pt x="263" y="496"/>
                                <a:pt x="227" y="477"/>
                                <a:pt x="190" y="458"/>
                              </a:cubicBezTo>
                              <a:cubicBezTo>
                                <a:pt x="160" y="441"/>
                                <a:pt x="130" y="425"/>
                                <a:pt x="99" y="409"/>
                              </a:cubicBezTo>
                              <a:cubicBezTo>
                                <a:pt x="84" y="400"/>
                                <a:pt x="68" y="392"/>
                                <a:pt x="53" y="384"/>
                              </a:cubicBezTo>
                              <a:cubicBezTo>
                                <a:pt x="38" y="376"/>
                                <a:pt x="21" y="367"/>
                                <a:pt x="10" y="361"/>
                              </a:cubicBezTo>
                              <a:cubicBezTo>
                                <a:pt x="10" y="340"/>
                                <a:pt x="9" y="319"/>
                                <a:pt x="8" y="297"/>
                              </a:cubicBezTo>
                              <a:cubicBezTo>
                                <a:pt x="6" y="232"/>
                                <a:pt x="4" y="167"/>
                                <a:pt x="4" y="96"/>
                              </a:cubicBezTo>
                              <a:cubicBezTo>
                                <a:pt x="4" y="76"/>
                                <a:pt x="0" y="51"/>
                                <a:pt x="10" y="34"/>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03.15pt;margin-top:434.95pt;height:149.4pt;width:209pt;z-index:251666432;mso-width-relative:page;mso-height-relative:page;" fillcolor="#3C3C3B" filled="t" stroked="f" coordsize="797,570" o:gfxdata="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" path="m10,34c25,46,18,76,18,93c17,139,17,185,18,230c18,253,18,275,19,298c19,309,19,320,20,331c20,337,20,342,20,348c21,355,21,355,21,355c26,358,26,358,26,358c27,358,29,359,31,360c38,364,38,364,38,364c46,368,54,373,63,377c80,386,96,395,113,403c146,421,180,438,212,455c246,472,279,490,313,508c329,518,346,527,362,536c387,550,387,550,387,550c398,557,398,557,398,557c398,557,398,557,398,557c398,557,398,557,398,557c398,557,398,557,398,557c402,554,402,554,402,554c420,544,420,544,420,544c457,524,457,524,457,524c482,511,507,497,531,484c581,457,630,430,680,404c697,395,714,386,731,376c757,363,757,363,757,363c763,359,763,359,763,359c766,358,766,358,766,358c768,357,768,357,768,357c768,357,768,357,768,357c774,354,774,354,774,354c774,350,774,350,774,350c774,348,774,348,774,348c774,348,774,348,774,348c774,347,774,347,774,347c774,344,774,344,774,344c775,323,775,323,775,323c777,282,777,282,777,282c780,199,780,199,780,199c784,117,784,117,784,117c785,75,785,75,785,75c787,38,787,38,787,38c762,37,762,37,762,37c732,35,732,35,732,35c712,34,693,33,673,32c450,21,221,10,4,15c15,4,52,8,72,7c289,0,529,14,747,26c758,27,758,27,758,27c762,27,766,28,770,28c779,28,788,28,797,29c796,49,795,69,794,89c794,108,793,126,793,145c792,182,791,219,789,256c789,274,788,291,787,310c787,319,786,328,786,337c786,341,786,346,785,350c785,354,785,357,785,361c774,366,757,375,742,383c726,391,710,399,695,408c663,424,632,441,600,458c536,492,472,527,407,564c404,566,401,568,398,570c383,561,368,553,353,545c335,535,317,525,299,516c263,496,227,477,190,458c160,441,130,425,99,409c84,400,68,392,53,384c38,376,21,367,10,361c10,340,9,319,8,297c6,232,4,167,4,96c4,76,0,51,10,34xe">
                <v:path o:connectlocs="59946,309572;63276,991963;66607,1158400;86589,1191687;126553,1211660;376331,1341480;1042403,1690998;1288850,1830805;1325484,1854106;1325484,1854106;1398752,1810832;1768423,1611108;2434495,1251605;2541067,1195016;2557719,1188359;2577701,1178372;2577701,1158400;2577701,1155071;2581031,1075182;2597683,662418;2614335,249655;2537737,123163;2241334,106519;239786,23301;2524415,89875;2654300,96533;2640978,482666;2620996,1031908;2614335,1165057;2471129,1274906;1998218,1524561;1325484,1897380;995778,1717628;329706,1361453;33303,1201674;13321,319558" o:connectangles="0,0,0,0,0,0,0,0,0,0,0,0,0,0,0,0,0,0,0,0,0,0,0,0,0,0,0,0,0,0,0,0,0,0,0,0"/>
                <v:fill on="t" focussize="0,0"/>
                <v:stroke on="f"/>
                <v:imagedata o:title=""/>
                <o:lock v:ext="edit" aspectratio="f"/>
              </v:shape>
            </w:pict>
          </mc:Fallback>
        </mc:AlternateContent>
      </w:r>
      <w:r>
        <mc:AlternateContent>
          <mc:Choice Requires="wpg">
            <w:drawing>
              <wp:anchor distT="0" distB="0" distL="114300" distR="114300" simplePos="0" relativeHeight="251665408" behindDoc="0" locked="0" layoutInCell="1" allowOverlap="1">
                <wp:simplePos x="0" y="0"/>
                <wp:positionH relativeFrom="column">
                  <wp:posOffset>2270125</wp:posOffset>
                </wp:positionH>
                <wp:positionV relativeFrom="paragraph">
                  <wp:posOffset>5704205</wp:posOffset>
                </wp:positionV>
                <wp:extent cx="734695" cy="691515"/>
                <wp:effectExtent l="0" t="0" r="0" b="0"/>
                <wp:wrapNone/>
                <wp:docPr id="219" name="组合 11"/>
                <wp:cNvGraphicFramePr/>
                <a:graphic xmlns:a="http://schemas.openxmlformats.org/drawingml/2006/main">
                  <a:graphicData uri="http://schemas.microsoft.com/office/word/2010/wordprocessingGroup">
                    <wpg:wgp>
                      <wpg:cNvGrpSpPr/>
                      <wpg:grpSpPr>
                        <a:xfrm>
                          <a:off x="0" y="0"/>
                          <a:ext cx="734695" cy="691515"/>
                          <a:chOff x="4908551" y="2255839"/>
                          <a:chExt cx="1008063" cy="949325"/>
                        </a:xfrm>
                        <a:solidFill>
                          <a:srgbClr val="3C3C3B"/>
                        </a:solidFill>
                      </wpg:grpSpPr>
                      <wps:wsp>
                        <wps:cNvPr id="220" name="稻壳儿春秋广告/盗版必究        原创来源：http://chn.docer.com/works?userid=199329941#!/work_time"/>
                        <wps:cNvSpPr>
                          <a:spLocks noEditPoints="1"/>
                        </wps:cNvSpPr>
                        <wps:spPr bwMode="auto">
                          <a:xfrm>
                            <a:off x="4908551" y="2255839"/>
                            <a:ext cx="1008063" cy="949325"/>
                          </a:xfrm>
                          <a:custGeom>
                            <a:avLst/>
                            <a:gdLst>
                              <a:gd name="T0" fmla="*/ 375 w 394"/>
                              <a:gd name="T1" fmla="*/ 129 h 371"/>
                              <a:gd name="T2" fmla="*/ 328 w 394"/>
                              <a:gd name="T3" fmla="*/ 113 h 371"/>
                              <a:gd name="T4" fmla="*/ 249 w 394"/>
                              <a:gd name="T5" fmla="*/ 113 h 371"/>
                              <a:gd name="T6" fmla="*/ 232 w 394"/>
                              <a:gd name="T7" fmla="*/ 47 h 371"/>
                              <a:gd name="T8" fmla="*/ 196 w 394"/>
                              <a:gd name="T9" fmla="*/ 3 h 371"/>
                              <a:gd name="T10" fmla="*/ 162 w 394"/>
                              <a:gd name="T11" fmla="*/ 27 h 371"/>
                              <a:gd name="T12" fmla="*/ 132 w 394"/>
                              <a:gd name="T13" fmla="*/ 114 h 371"/>
                              <a:gd name="T14" fmla="*/ 44 w 394"/>
                              <a:gd name="T15" fmla="*/ 115 h 371"/>
                              <a:gd name="T16" fmla="*/ 7 w 394"/>
                              <a:gd name="T17" fmla="*/ 132 h 371"/>
                              <a:gd name="T18" fmla="*/ 23 w 394"/>
                              <a:gd name="T19" fmla="*/ 170 h 371"/>
                              <a:gd name="T20" fmla="*/ 54 w 394"/>
                              <a:gd name="T21" fmla="*/ 192 h 371"/>
                              <a:gd name="T22" fmla="*/ 92 w 394"/>
                              <a:gd name="T23" fmla="*/ 220 h 371"/>
                              <a:gd name="T24" fmla="*/ 82 w 394"/>
                              <a:gd name="T25" fmla="*/ 267 h 371"/>
                              <a:gd name="T26" fmla="*/ 69 w 394"/>
                              <a:gd name="T27" fmla="*/ 306 h 371"/>
                              <a:gd name="T28" fmla="*/ 79 w 394"/>
                              <a:gd name="T29" fmla="*/ 355 h 371"/>
                              <a:gd name="T30" fmla="*/ 127 w 394"/>
                              <a:gd name="T31" fmla="*/ 337 h 371"/>
                              <a:gd name="T32" fmla="*/ 192 w 394"/>
                              <a:gd name="T33" fmla="*/ 289 h 371"/>
                              <a:gd name="T34" fmla="*/ 256 w 394"/>
                              <a:gd name="T35" fmla="*/ 343 h 371"/>
                              <a:gd name="T36" fmla="*/ 305 w 394"/>
                              <a:gd name="T37" fmla="*/ 353 h 371"/>
                              <a:gd name="T38" fmla="*/ 314 w 394"/>
                              <a:gd name="T39" fmla="*/ 309 h 371"/>
                              <a:gd name="T40" fmla="*/ 288 w 394"/>
                              <a:gd name="T41" fmla="*/ 227 h 371"/>
                              <a:gd name="T42" fmla="*/ 355 w 394"/>
                              <a:gd name="T43" fmla="*/ 177 h 371"/>
                              <a:gd name="T44" fmla="*/ 375 w 394"/>
                              <a:gd name="T45" fmla="*/ 129 h 371"/>
                              <a:gd name="T46" fmla="*/ 325 w 394"/>
                              <a:gd name="T47" fmla="*/ 184 h 371"/>
                              <a:gd name="T48" fmla="*/ 278 w 394"/>
                              <a:gd name="T49" fmla="*/ 219 h 371"/>
                              <a:gd name="T50" fmla="*/ 275 w 394"/>
                              <a:gd name="T51" fmla="*/ 226 h 371"/>
                              <a:gd name="T52" fmla="*/ 291 w 394"/>
                              <a:gd name="T53" fmla="*/ 282 h 371"/>
                              <a:gd name="T54" fmla="*/ 304 w 394"/>
                              <a:gd name="T55" fmla="*/ 333 h 371"/>
                              <a:gd name="T56" fmla="*/ 197 w 394"/>
                              <a:gd name="T57" fmla="*/ 277 h 371"/>
                              <a:gd name="T58" fmla="*/ 190 w 394"/>
                              <a:gd name="T59" fmla="*/ 276 h 371"/>
                              <a:gd name="T60" fmla="*/ 149 w 394"/>
                              <a:gd name="T61" fmla="*/ 306 h 371"/>
                              <a:gd name="T62" fmla="*/ 99 w 394"/>
                              <a:gd name="T63" fmla="*/ 341 h 371"/>
                              <a:gd name="T64" fmla="*/ 80 w 394"/>
                              <a:gd name="T65" fmla="*/ 335 h 371"/>
                              <a:gd name="T66" fmla="*/ 79 w 394"/>
                              <a:gd name="T67" fmla="*/ 320 h 371"/>
                              <a:gd name="T68" fmla="*/ 86 w 394"/>
                              <a:gd name="T69" fmla="*/ 292 h 371"/>
                              <a:gd name="T70" fmla="*/ 110 w 394"/>
                              <a:gd name="T71" fmla="*/ 225 h 371"/>
                              <a:gd name="T72" fmla="*/ 109 w 394"/>
                              <a:gd name="T73" fmla="*/ 219 h 371"/>
                              <a:gd name="T74" fmla="*/ 68 w 394"/>
                              <a:gd name="T75" fmla="*/ 187 h 371"/>
                              <a:gd name="T76" fmla="*/ 20 w 394"/>
                              <a:gd name="T77" fmla="*/ 149 h 371"/>
                              <a:gd name="T78" fmla="*/ 71 w 394"/>
                              <a:gd name="T79" fmla="*/ 127 h 371"/>
                              <a:gd name="T80" fmla="*/ 135 w 394"/>
                              <a:gd name="T81" fmla="*/ 126 h 371"/>
                              <a:gd name="T82" fmla="*/ 141 w 394"/>
                              <a:gd name="T83" fmla="*/ 123 h 371"/>
                              <a:gd name="T84" fmla="*/ 160 w 394"/>
                              <a:gd name="T85" fmla="*/ 73 h 371"/>
                              <a:gd name="T86" fmla="*/ 196 w 394"/>
                              <a:gd name="T87" fmla="*/ 16 h 371"/>
                              <a:gd name="T88" fmla="*/ 227 w 394"/>
                              <a:gd name="T89" fmla="*/ 76 h 371"/>
                              <a:gd name="T90" fmla="*/ 239 w 394"/>
                              <a:gd name="T91" fmla="*/ 121 h 371"/>
                              <a:gd name="T92" fmla="*/ 245 w 394"/>
                              <a:gd name="T93" fmla="*/ 125 h 371"/>
                              <a:gd name="T94" fmla="*/ 290 w 394"/>
                              <a:gd name="T95" fmla="*/ 125 h 371"/>
                              <a:gd name="T96" fmla="*/ 347 w 394"/>
                              <a:gd name="T97" fmla="*/ 126 h 371"/>
                              <a:gd name="T98" fmla="*/ 325 w 394"/>
                              <a:gd name="T99" fmla="*/ 184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4" h="371">
                                <a:moveTo>
                                  <a:pt x="375" y="129"/>
                                </a:moveTo>
                                <a:cubicBezTo>
                                  <a:pt x="368" y="110"/>
                                  <a:pt x="345" y="114"/>
                                  <a:pt x="328" y="113"/>
                                </a:cubicBezTo>
                                <a:cubicBezTo>
                                  <a:pt x="302" y="112"/>
                                  <a:pt x="275" y="115"/>
                                  <a:pt x="249" y="113"/>
                                </a:cubicBezTo>
                                <a:cubicBezTo>
                                  <a:pt x="243" y="91"/>
                                  <a:pt x="238" y="69"/>
                                  <a:pt x="232" y="47"/>
                                </a:cubicBezTo>
                                <a:cubicBezTo>
                                  <a:pt x="227" y="28"/>
                                  <a:pt x="217" y="7"/>
                                  <a:pt x="196" y="3"/>
                                </a:cubicBezTo>
                                <a:cubicBezTo>
                                  <a:pt x="178" y="0"/>
                                  <a:pt x="168" y="11"/>
                                  <a:pt x="162" y="27"/>
                                </a:cubicBezTo>
                                <a:cubicBezTo>
                                  <a:pt x="151" y="56"/>
                                  <a:pt x="144" y="86"/>
                                  <a:pt x="132" y="114"/>
                                </a:cubicBezTo>
                                <a:cubicBezTo>
                                  <a:pt x="102" y="114"/>
                                  <a:pt x="73" y="113"/>
                                  <a:pt x="44" y="115"/>
                                </a:cubicBezTo>
                                <a:cubicBezTo>
                                  <a:pt x="30" y="116"/>
                                  <a:pt x="12" y="117"/>
                                  <a:pt x="7" y="132"/>
                                </a:cubicBezTo>
                                <a:cubicBezTo>
                                  <a:pt x="0" y="148"/>
                                  <a:pt x="11" y="161"/>
                                  <a:pt x="23" y="170"/>
                                </a:cubicBezTo>
                                <a:cubicBezTo>
                                  <a:pt x="33" y="178"/>
                                  <a:pt x="44" y="185"/>
                                  <a:pt x="54" y="192"/>
                                </a:cubicBezTo>
                                <a:cubicBezTo>
                                  <a:pt x="66" y="201"/>
                                  <a:pt x="82" y="209"/>
                                  <a:pt x="92" y="220"/>
                                </a:cubicBezTo>
                                <a:cubicBezTo>
                                  <a:pt x="100" y="231"/>
                                  <a:pt x="87" y="254"/>
                                  <a:pt x="82" y="267"/>
                                </a:cubicBezTo>
                                <a:cubicBezTo>
                                  <a:pt x="78" y="280"/>
                                  <a:pt x="72" y="293"/>
                                  <a:pt x="69" y="306"/>
                                </a:cubicBezTo>
                                <a:cubicBezTo>
                                  <a:pt x="65" y="322"/>
                                  <a:pt x="64" y="345"/>
                                  <a:pt x="79" y="355"/>
                                </a:cubicBezTo>
                                <a:cubicBezTo>
                                  <a:pt x="95" y="365"/>
                                  <a:pt x="116" y="346"/>
                                  <a:pt x="127" y="337"/>
                                </a:cubicBezTo>
                                <a:cubicBezTo>
                                  <a:pt x="149" y="322"/>
                                  <a:pt x="170" y="304"/>
                                  <a:pt x="192" y="289"/>
                                </a:cubicBezTo>
                                <a:cubicBezTo>
                                  <a:pt x="212" y="309"/>
                                  <a:pt x="234" y="327"/>
                                  <a:pt x="256" y="343"/>
                                </a:cubicBezTo>
                                <a:cubicBezTo>
                                  <a:pt x="270" y="353"/>
                                  <a:pt x="289" y="364"/>
                                  <a:pt x="305" y="353"/>
                                </a:cubicBezTo>
                                <a:cubicBezTo>
                                  <a:pt x="320" y="344"/>
                                  <a:pt x="319" y="324"/>
                                  <a:pt x="314" y="309"/>
                                </a:cubicBezTo>
                                <a:cubicBezTo>
                                  <a:pt x="306" y="282"/>
                                  <a:pt x="297" y="254"/>
                                  <a:pt x="288" y="227"/>
                                </a:cubicBezTo>
                                <a:cubicBezTo>
                                  <a:pt x="311" y="211"/>
                                  <a:pt x="333" y="194"/>
                                  <a:pt x="355" y="177"/>
                                </a:cubicBezTo>
                                <a:cubicBezTo>
                                  <a:pt x="370" y="165"/>
                                  <a:pt x="382" y="150"/>
                                  <a:pt x="375" y="129"/>
                                </a:cubicBezTo>
                                <a:close/>
                                <a:moveTo>
                                  <a:pt x="325" y="184"/>
                                </a:moveTo>
                                <a:cubicBezTo>
                                  <a:pt x="309" y="196"/>
                                  <a:pt x="294" y="208"/>
                                  <a:pt x="278" y="219"/>
                                </a:cubicBezTo>
                                <a:cubicBezTo>
                                  <a:pt x="276" y="221"/>
                                  <a:pt x="275" y="224"/>
                                  <a:pt x="275" y="226"/>
                                </a:cubicBezTo>
                                <a:cubicBezTo>
                                  <a:pt x="281" y="245"/>
                                  <a:pt x="285" y="263"/>
                                  <a:pt x="291" y="282"/>
                                </a:cubicBezTo>
                                <a:cubicBezTo>
                                  <a:pt x="296" y="296"/>
                                  <a:pt x="310" y="318"/>
                                  <a:pt x="304" y="333"/>
                                </a:cubicBezTo>
                                <a:cubicBezTo>
                                  <a:pt x="290" y="371"/>
                                  <a:pt x="212" y="292"/>
                                  <a:pt x="197" y="277"/>
                                </a:cubicBezTo>
                                <a:cubicBezTo>
                                  <a:pt x="195" y="276"/>
                                  <a:pt x="192" y="275"/>
                                  <a:pt x="190" y="276"/>
                                </a:cubicBezTo>
                                <a:cubicBezTo>
                                  <a:pt x="176" y="285"/>
                                  <a:pt x="162" y="296"/>
                                  <a:pt x="149" y="306"/>
                                </a:cubicBezTo>
                                <a:cubicBezTo>
                                  <a:pt x="134" y="317"/>
                                  <a:pt x="117" y="335"/>
                                  <a:pt x="99" y="341"/>
                                </a:cubicBezTo>
                                <a:cubicBezTo>
                                  <a:pt x="92" y="344"/>
                                  <a:pt x="85" y="343"/>
                                  <a:pt x="80" y="335"/>
                                </a:cubicBezTo>
                                <a:cubicBezTo>
                                  <a:pt x="78" y="332"/>
                                  <a:pt x="78" y="324"/>
                                  <a:pt x="79" y="320"/>
                                </a:cubicBezTo>
                                <a:cubicBezTo>
                                  <a:pt x="79" y="310"/>
                                  <a:pt x="83" y="301"/>
                                  <a:pt x="86" y="292"/>
                                </a:cubicBezTo>
                                <a:cubicBezTo>
                                  <a:pt x="94" y="270"/>
                                  <a:pt x="102" y="247"/>
                                  <a:pt x="110" y="225"/>
                                </a:cubicBezTo>
                                <a:cubicBezTo>
                                  <a:pt x="111" y="223"/>
                                  <a:pt x="110" y="220"/>
                                  <a:pt x="109" y="219"/>
                                </a:cubicBezTo>
                                <a:cubicBezTo>
                                  <a:pt x="95" y="208"/>
                                  <a:pt x="82" y="197"/>
                                  <a:pt x="68" y="187"/>
                                </a:cubicBezTo>
                                <a:cubicBezTo>
                                  <a:pt x="55" y="177"/>
                                  <a:pt x="25" y="164"/>
                                  <a:pt x="20" y="149"/>
                                </a:cubicBezTo>
                                <a:cubicBezTo>
                                  <a:pt x="10" y="121"/>
                                  <a:pt x="55" y="127"/>
                                  <a:pt x="71" y="127"/>
                                </a:cubicBezTo>
                                <a:cubicBezTo>
                                  <a:pt x="92" y="127"/>
                                  <a:pt x="114" y="126"/>
                                  <a:pt x="135" y="126"/>
                                </a:cubicBezTo>
                                <a:cubicBezTo>
                                  <a:pt x="137" y="127"/>
                                  <a:pt x="140" y="126"/>
                                  <a:pt x="141" y="123"/>
                                </a:cubicBezTo>
                                <a:cubicBezTo>
                                  <a:pt x="148" y="107"/>
                                  <a:pt x="155" y="90"/>
                                  <a:pt x="160" y="73"/>
                                </a:cubicBezTo>
                                <a:cubicBezTo>
                                  <a:pt x="166" y="56"/>
                                  <a:pt x="171" y="10"/>
                                  <a:pt x="196" y="16"/>
                                </a:cubicBezTo>
                                <a:cubicBezTo>
                                  <a:pt x="219" y="22"/>
                                  <a:pt x="221" y="57"/>
                                  <a:pt x="227" y="76"/>
                                </a:cubicBezTo>
                                <a:cubicBezTo>
                                  <a:pt x="231" y="91"/>
                                  <a:pt x="234" y="106"/>
                                  <a:pt x="239" y="121"/>
                                </a:cubicBezTo>
                                <a:cubicBezTo>
                                  <a:pt x="240" y="123"/>
                                  <a:pt x="242" y="125"/>
                                  <a:pt x="245" y="125"/>
                                </a:cubicBezTo>
                                <a:cubicBezTo>
                                  <a:pt x="260" y="126"/>
                                  <a:pt x="275" y="125"/>
                                  <a:pt x="290" y="125"/>
                                </a:cubicBezTo>
                                <a:cubicBezTo>
                                  <a:pt x="307" y="124"/>
                                  <a:pt x="330" y="121"/>
                                  <a:pt x="347" y="126"/>
                                </a:cubicBezTo>
                                <a:cubicBezTo>
                                  <a:pt x="394" y="139"/>
                                  <a:pt x="337" y="175"/>
                                  <a:pt x="325" y="184"/>
                                </a:cubicBezTo>
                                <a:close/>
                              </a:path>
                            </a:pathLst>
                          </a:custGeom>
                          <a:grpFill/>
                          <a:ln>
                            <a:noFill/>
                          </a:ln>
                        </wps:spPr>
                        <wps:bodyPr vert="horz" wrap="square" lIns="91440" tIns="45720" rIns="91440" bIns="45720" numCol="1" anchor="t" anchorCtr="0" compatLnSpc="1"/>
                      </wps:wsp>
                      <wps:wsp>
                        <wps:cNvPr id="221" name="稻壳儿春秋广告/盗版必究        原创来源：http://chn.docer.com/works?userid=199329941#!/work_time"/>
                        <wps:cNvSpPr/>
                        <wps:spPr bwMode="auto">
                          <a:xfrm>
                            <a:off x="5118101" y="2619376"/>
                            <a:ext cx="104775" cy="80963"/>
                          </a:xfrm>
                          <a:custGeom>
                            <a:avLst/>
                            <a:gdLst>
                              <a:gd name="T0" fmla="*/ 31 w 41"/>
                              <a:gd name="T1" fmla="*/ 3 h 32"/>
                              <a:gd name="T2" fmla="*/ 4 w 41"/>
                              <a:gd name="T3" fmla="*/ 22 h 32"/>
                              <a:gd name="T4" fmla="*/ 10 w 41"/>
                              <a:gd name="T5" fmla="*/ 28 h 32"/>
                              <a:gd name="T6" fmla="*/ 35 w 41"/>
                              <a:gd name="T7" fmla="*/ 10 h 32"/>
                              <a:gd name="T8" fmla="*/ 31 w 41"/>
                              <a:gd name="T9" fmla="*/ 3 h 32"/>
                            </a:gdLst>
                            <a:ahLst/>
                            <a:cxnLst>
                              <a:cxn ang="0">
                                <a:pos x="T0" y="T1"/>
                              </a:cxn>
                              <a:cxn ang="0">
                                <a:pos x="T2" y="T3"/>
                              </a:cxn>
                              <a:cxn ang="0">
                                <a:pos x="T4" y="T5"/>
                              </a:cxn>
                              <a:cxn ang="0">
                                <a:pos x="T6" y="T7"/>
                              </a:cxn>
                              <a:cxn ang="0">
                                <a:pos x="T8" y="T9"/>
                              </a:cxn>
                            </a:cxnLst>
                            <a:rect l="0" t="0" r="r" b="b"/>
                            <a:pathLst>
                              <a:path w="41" h="32">
                                <a:moveTo>
                                  <a:pt x="31" y="3"/>
                                </a:moveTo>
                                <a:cubicBezTo>
                                  <a:pt x="21" y="7"/>
                                  <a:pt x="12" y="14"/>
                                  <a:pt x="4" y="22"/>
                                </a:cubicBezTo>
                                <a:cubicBezTo>
                                  <a:pt x="0" y="26"/>
                                  <a:pt x="6" y="32"/>
                                  <a:pt x="10" y="28"/>
                                </a:cubicBezTo>
                                <a:cubicBezTo>
                                  <a:pt x="18" y="21"/>
                                  <a:pt x="26" y="15"/>
                                  <a:pt x="35" y="10"/>
                                </a:cubicBezTo>
                                <a:cubicBezTo>
                                  <a:pt x="41" y="8"/>
                                  <a:pt x="36" y="0"/>
                                  <a:pt x="31" y="3"/>
                                </a:cubicBezTo>
                                <a:close/>
                              </a:path>
                            </a:pathLst>
                          </a:custGeom>
                          <a:grpFill/>
                          <a:ln>
                            <a:noFill/>
                          </a:ln>
                        </wps:spPr>
                        <wps:bodyPr vert="horz" wrap="square" lIns="91440" tIns="45720" rIns="91440" bIns="45720" numCol="1" anchor="t" anchorCtr="0" compatLnSpc="1"/>
                      </wps:wsp>
                      <wps:wsp>
                        <wps:cNvPr id="222" name="稻壳儿春秋广告/盗版必究        原创来源：http://chn.docer.com/works?userid=199329941#!/work_time"/>
                        <wps:cNvSpPr/>
                        <wps:spPr bwMode="auto">
                          <a:xfrm>
                            <a:off x="5167313" y="2635251"/>
                            <a:ext cx="130175" cy="85725"/>
                          </a:xfrm>
                          <a:custGeom>
                            <a:avLst/>
                            <a:gdLst>
                              <a:gd name="T0" fmla="*/ 43 w 51"/>
                              <a:gd name="T1" fmla="*/ 3 h 34"/>
                              <a:gd name="T2" fmla="*/ 5 w 51"/>
                              <a:gd name="T3" fmla="*/ 23 h 34"/>
                              <a:gd name="T4" fmla="*/ 9 w 51"/>
                              <a:gd name="T5" fmla="*/ 31 h 34"/>
                              <a:gd name="T6" fmla="*/ 46 w 51"/>
                              <a:gd name="T7" fmla="*/ 11 h 34"/>
                              <a:gd name="T8" fmla="*/ 43 w 51"/>
                              <a:gd name="T9" fmla="*/ 3 h 34"/>
                            </a:gdLst>
                            <a:ahLst/>
                            <a:cxnLst>
                              <a:cxn ang="0">
                                <a:pos x="T0" y="T1"/>
                              </a:cxn>
                              <a:cxn ang="0">
                                <a:pos x="T2" y="T3"/>
                              </a:cxn>
                              <a:cxn ang="0">
                                <a:pos x="T4" y="T5"/>
                              </a:cxn>
                              <a:cxn ang="0">
                                <a:pos x="T6" y="T7"/>
                              </a:cxn>
                              <a:cxn ang="0">
                                <a:pos x="T8" y="T9"/>
                              </a:cxn>
                            </a:cxnLst>
                            <a:rect l="0" t="0" r="r" b="b"/>
                            <a:pathLst>
                              <a:path w="51" h="34">
                                <a:moveTo>
                                  <a:pt x="43" y="3"/>
                                </a:moveTo>
                                <a:cubicBezTo>
                                  <a:pt x="30" y="8"/>
                                  <a:pt x="17" y="15"/>
                                  <a:pt x="5" y="23"/>
                                </a:cubicBezTo>
                                <a:cubicBezTo>
                                  <a:pt x="0" y="26"/>
                                  <a:pt x="4" y="34"/>
                                  <a:pt x="9" y="31"/>
                                </a:cubicBezTo>
                                <a:cubicBezTo>
                                  <a:pt x="21" y="23"/>
                                  <a:pt x="33" y="16"/>
                                  <a:pt x="46" y="11"/>
                                </a:cubicBezTo>
                                <a:cubicBezTo>
                                  <a:pt x="51" y="9"/>
                                  <a:pt x="49" y="0"/>
                                  <a:pt x="43" y="3"/>
                                </a:cubicBezTo>
                                <a:close/>
                              </a:path>
                            </a:pathLst>
                          </a:custGeom>
                          <a:grpFill/>
                          <a:ln>
                            <a:noFill/>
                          </a:ln>
                        </wps:spPr>
                        <wps:bodyPr vert="horz" wrap="square" lIns="91440" tIns="45720" rIns="91440" bIns="45720" numCol="1" anchor="t" anchorCtr="0" compatLnSpc="1"/>
                      </wps:wsp>
                    </wpg:wgp>
                  </a:graphicData>
                </a:graphic>
              </wp:anchor>
            </w:drawing>
          </mc:Choice>
          <mc:Fallback>
            <w:pict>
              <v:group id="组合 11" o:spid="_x0000_s1026" o:spt="203" style="position:absolute;left:0pt;margin-left:178.75pt;margin-top:449.15pt;height:54.45pt;width:57.85pt;z-index:251665408;mso-width-relative:page;mso-height-relative:page;" coordorigin="4908551,2255839" coordsize="1008063,949325" o:gfxdata="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">
                <o:lock v:ext="edit" aspectratio="f"/>
                <v:shape id="稻壳儿春秋广告/盗版必究        原创来源：http://chn.docer.com/works?userid=199329941#!/work_time" o:spid="_x0000_s1026" o:spt="100" style="position:absolute;left:4908551;top:2255839;height:949325;width:1008063;" filled="t" stroked="f" coordsize="394,371" o:gfxdata="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PviC5AAAA3AAA&#10;AA8AAAAAAAAAAQAgAAAAIgAAAGRycy9kb3ducmV2LnhtbFBLAQIUABQAAAAIAIdO4kAzLwWeOwAA&#10;ADkAAAAQAAAAAAAAAAEAIAAAAAgBAABkcnMvc2hhcGV4bWwueG1sUEsFBgAAAAAGAAYAWwEAALID&#10;AAAAAA==&#10;" path="m375,129c368,110,345,114,328,113c302,112,275,115,249,113c243,91,238,69,232,47c227,28,217,7,196,3c178,0,168,11,162,27c151,56,144,86,132,114c102,114,73,113,44,115c30,116,12,117,7,132c0,148,11,161,23,170c33,178,44,185,54,192c66,201,82,209,92,220c100,231,87,254,82,267c78,280,72,293,69,306c65,322,64,345,79,355c95,365,116,346,127,337c149,322,170,304,192,289c212,309,234,327,256,343c270,353,289,364,305,353c320,344,319,324,314,309c306,282,297,254,288,227c311,211,333,194,355,177c370,165,382,150,375,129xm325,184c309,196,294,208,278,219c276,221,275,224,275,226c281,245,285,263,291,282c296,296,310,318,304,333c290,371,212,292,197,277c195,276,192,275,190,276c176,285,162,296,149,306c134,317,117,335,99,341c92,344,85,343,80,335c78,332,78,324,79,320c79,310,83,301,86,292c94,270,102,247,110,225c111,223,110,220,109,219c95,208,82,197,68,187c55,177,25,164,20,149c10,121,55,127,71,127c92,127,114,126,135,126c137,127,140,126,141,123c148,107,155,90,160,73c166,56,171,10,196,16c219,22,221,57,227,76c231,91,234,106,239,121c240,123,242,125,245,125c260,126,275,125,290,125c307,124,330,121,347,126c394,139,337,175,325,184xe">
                  <v:path o:connectlocs="959450,330088;839199,289147;637075,289147;593580,120264;501472,7676;414482,69088;337726,291706;112575,294265;17909,337765;58846,435000;138160,491294;235385,562942;209799,683206;176538,783001;202124,908383;324934,862324;491238,739501;654985,877677;780353,903266;803380,790677;736858,580853;908280,452912;959450,330088;831524,470824;711272,560383;703597,578295;744533,721589;777794,852089;504031,708795;486121,706236;381221,783001;253295,872560;204682,857207;202124,818824;220034,747177;281438,575736;278880,560383;173980,478500;51170,381265;181656,324971;345402,322412;360753,314735;409365,186794;501472,40941;580787,194470;611489,309618;626841,319853;741975,319853;887811,322412;831524,470824" o:connectangles="0,0,0,0,0,0,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5118101;top:2619376;height:80963;width:104775;" filled="t" stroked="f" coordsize="41,32" o:gfxdata="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mtH&#10;isEAAADcAAAADwAAAAAAAAABACAAAAAiAAAAZHJzL2Rvd25yZXYueG1sUEsBAhQAFAAAAAgAh07i&#10;QDMvBZ47AAAAOQAAABAAAAAAAAAAAQAgAAAAEAEAAGRycy9zaGFwZXhtbC54bWxQSwUGAAAAAAYA&#10;BgBbAQAAugMAAAAA&#10;" path="m31,3c21,7,12,14,4,22c0,26,6,32,10,28c18,21,26,15,35,10c41,8,36,0,31,3xe">
                  <v:path o:connectlocs="79220,7590;10221,55662;25554,70842;89442,25300;79220,7590" o:connectangles="0,0,0,0,0"/>
                  <v:fill on="t" focussize="0,0"/>
                  <v:stroke on="f"/>
                  <v:imagedata o:title=""/>
                  <o:lock v:ext="edit" aspectratio="f"/>
                </v:shape>
                <v:shape id="稻壳儿春秋广告/盗版必究        原创来源：http://chn.docer.com/works?userid=199329941#!/work_time" o:spid="_x0000_s1026" o:spt="100" style="position:absolute;left:5167313;top:2635251;height:85725;width:130175;" filled="t" stroked="f" coordsize="51,34" o:gfxdata="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owE2/&#10;AAAA3AAAAA8AAAAAAAAAAQAgAAAAIgAAAGRycy9kb3ducmV2LnhtbFBLAQIUABQAAAAIAIdO4kAz&#10;LwWeOwAAADkAAAAQAAAAAAAAAAEAIAAAAA4BAABkcnMvc2hhcGV4bWwueG1sUEsFBgAAAAAGAAYA&#10;WwEAALgDAAAAAA==&#10;" path="m43,3c30,8,17,15,5,23c0,26,4,34,9,31c21,23,33,16,46,11c51,9,49,0,43,3xe">
                  <v:path o:connectlocs="109755,7563;12762,57990;22972,78161;117412,27734;109755,7563"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64384" behindDoc="0" locked="0" layoutInCell="1" allowOverlap="1">
                <wp:simplePos x="0" y="0"/>
                <wp:positionH relativeFrom="column">
                  <wp:posOffset>2263775</wp:posOffset>
                </wp:positionH>
                <wp:positionV relativeFrom="paragraph">
                  <wp:posOffset>1487170</wp:posOffset>
                </wp:positionV>
                <wp:extent cx="747395" cy="587375"/>
                <wp:effectExtent l="0" t="0" r="635" b="3175"/>
                <wp:wrapNone/>
                <wp:docPr id="211" name="组合 21"/>
                <wp:cNvGraphicFramePr/>
                <a:graphic xmlns:a="http://schemas.openxmlformats.org/drawingml/2006/main">
                  <a:graphicData uri="http://schemas.microsoft.com/office/word/2010/wordprocessingGroup">
                    <wpg:wgp>
                      <wpg:cNvGrpSpPr/>
                      <wpg:grpSpPr>
                        <a:xfrm>
                          <a:off x="0" y="0"/>
                          <a:ext cx="747395" cy="587375"/>
                          <a:chOff x="6248401" y="2314576"/>
                          <a:chExt cx="1025525" cy="806450"/>
                        </a:xfrm>
                        <a:solidFill>
                          <a:srgbClr val="3C3C3B"/>
                        </a:solidFill>
                      </wpg:grpSpPr>
                      <wps:wsp>
                        <wps:cNvPr id="213" name="稻壳儿春秋广告/盗版必究        原创来源：http://chn.docer.com/works?userid=199329941#!/work_time"/>
                        <wps:cNvSpPr>
                          <a:spLocks noEditPoints="1"/>
                        </wps:cNvSpPr>
                        <wps:spPr bwMode="auto">
                          <a:xfrm>
                            <a:off x="6248401" y="2314576"/>
                            <a:ext cx="1025525" cy="806450"/>
                          </a:xfrm>
                          <a:custGeom>
                            <a:avLst/>
                            <a:gdLst>
                              <a:gd name="T0" fmla="*/ 396 w 401"/>
                              <a:gd name="T1" fmla="*/ 147 h 315"/>
                              <a:gd name="T2" fmla="*/ 397 w 401"/>
                              <a:gd name="T3" fmla="*/ 85 h 315"/>
                              <a:gd name="T4" fmla="*/ 396 w 401"/>
                              <a:gd name="T5" fmla="*/ 46 h 315"/>
                              <a:gd name="T6" fmla="*/ 395 w 401"/>
                              <a:gd name="T7" fmla="*/ 12 h 315"/>
                              <a:gd name="T8" fmla="*/ 375 w 401"/>
                              <a:gd name="T9" fmla="*/ 1 h 315"/>
                              <a:gd name="T10" fmla="*/ 302 w 401"/>
                              <a:gd name="T11" fmla="*/ 1 h 315"/>
                              <a:gd name="T12" fmla="*/ 139 w 401"/>
                              <a:gd name="T13" fmla="*/ 0 h 315"/>
                              <a:gd name="T14" fmla="*/ 54 w 401"/>
                              <a:gd name="T15" fmla="*/ 3 h 315"/>
                              <a:gd name="T16" fmla="*/ 18 w 401"/>
                              <a:gd name="T17" fmla="*/ 9 h 315"/>
                              <a:gd name="T18" fmla="*/ 10 w 401"/>
                              <a:gd name="T19" fmla="*/ 28 h 315"/>
                              <a:gd name="T20" fmla="*/ 7 w 401"/>
                              <a:gd name="T21" fmla="*/ 74 h 315"/>
                              <a:gd name="T22" fmla="*/ 4 w 401"/>
                              <a:gd name="T23" fmla="*/ 173 h 315"/>
                              <a:gd name="T24" fmla="*/ 4 w 401"/>
                              <a:gd name="T25" fmla="*/ 253 h 315"/>
                              <a:gd name="T26" fmla="*/ 12 w 401"/>
                              <a:gd name="T27" fmla="*/ 303 h 315"/>
                              <a:gd name="T28" fmla="*/ 69 w 401"/>
                              <a:gd name="T29" fmla="*/ 311 h 315"/>
                              <a:gd name="T30" fmla="*/ 155 w 401"/>
                              <a:gd name="T31" fmla="*/ 313 h 315"/>
                              <a:gd name="T32" fmla="*/ 316 w 401"/>
                              <a:gd name="T33" fmla="*/ 314 h 315"/>
                              <a:gd name="T34" fmla="*/ 379 w 401"/>
                              <a:gd name="T35" fmla="*/ 310 h 315"/>
                              <a:gd name="T36" fmla="*/ 396 w 401"/>
                              <a:gd name="T37" fmla="*/ 289 h 315"/>
                              <a:gd name="T38" fmla="*/ 396 w 401"/>
                              <a:gd name="T39" fmla="*/ 147 h 315"/>
                              <a:gd name="T40" fmla="*/ 38 w 401"/>
                              <a:gd name="T41" fmla="*/ 16 h 315"/>
                              <a:gd name="T42" fmla="*/ 54 w 401"/>
                              <a:gd name="T43" fmla="*/ 15 h 315"/>
                              <a:gd name="T44" fmla="*/ 116 w 401"/>
                              <a:gd name="T45" fmla="*/ 12 h 315"/>
                              <a:gd name="T46" fmla="*/ 251 w 401"/>
                              <a:gd name="T47" fmla="*/ 13 h 315"/>
                              <a:gd name="T48" fmla="*/ 309 w 401"/>
                              <a:gd name="T49" fmla="*/ 13 h 315"/>
                              <a:gd name="T50" fmla="*/ 372 w 401"/>
                              <a:gd name="T51" fmla="*/ 13 h 315"/>
                              <a:gd name="T52" fmla="*/ 383 w 401"/>
                              <a:gd name="T53" fmla="*/ 25 h 315"/>
                              <a:gd name="T54" fmla="*/ 385 w 401"/>
                              <a:gd name="T55" fmla="*/ 53 h 315"/>
                              <a:gd name="T56" fmla="*/ 385 w 401"/>
                              <a:gd name="T57" fmla="*/ 57 h 315"/>
                              <a:gd name="T58" fmla="*/ 20 w 401"/>
                              <a:gd name="T59" fmla="*/ 56 h 315"/>
                              <a:gd name="T60" fmla="*/ 21 w 401"/>
                              <a:gd name="T61" fmla="*/ 36 h 315"/>
                              <a:gd name="T62" fmla="*/ 38 w 401"/>
                              <a:gd name="T63" fmla="*/ 16 h 315"/>
                              <a:gd name="T64" fmla="*/ 386 w 401"/>
                              <a:gd name="T65" fmla="*/ 236 h 315"/>
                              <a:gd name="T66" fmla="*/ 384 w 401"/>
                              <a:gd name="T67" fmla="*/ 285 h 315"/>
                              <a:gd name="T68" fmla="*/ 367 w 401"/>
                              <a:gd name="T69" fmla="*/ 298 h 315"/>
                              <a:gd name="T70" fmla="*/ 333 w 401"/>
                              <a:gd name="T71" fmla="*/ 302 h 315"/>
                              <a:gd name="T72" fmla="*/ 207 w 401"/>
                              <a:gd name="T73" fmla="*/ 301 h 315"/>
                              <a:gd name="T74" fmla="*/ 57 w 401"/>
                              <a:gd name="T75" fmla="*/ 298 h 315"/>
                              <a:gd name="T76" fmla="*/ 17 w 401"/>
                              <a:gd name="T77" fmla="*/ 280 h 315"/>
                              <a:gd name="T78" fmla="*/ 16 w 401"/>
                              <a:gd name="T79" fmla="*/ 246 h 315"/>
                              <a:gd name="T80" fmla="*/ 16 w 401"/>
                              <a:gd name="T81" fmla="*/ 173 h 315"/>
                              <a:gd name="T82" fmla="*/ 19 w 401"/>
                              <a:gd name="T83" fmla="*/ 65 h 315"/>
                              <a:gd name="T84" fmla="*/ 385 w 401"/>
                              <a:gd name="T85" fmla="*/ 66 h 315"/>
                              <a:gd name="T86" fmla="*/ 384 w 401"/>
                              <a:gd name="T87" fmla="*/ 117 h 315"/>
                              <a:gd name="T88" fmla="*/ 386 w 401"/>
                              <a:gd name="T89" fmla="*/ 236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01" h="315">
                                <a:moveTo>
                                  <a:pt x="396" y="147"/>
                                </a:moveTo>
                                <a:cubicBezTo>
                                  <a:pt x="396" y="126"/>
                                  <a:pt x="396" y="106"/>
                                  <a:pt x="397" y="85"/>
                                </a:cubicBezTo>
                                <a:cubicBezTo>
                                  <a:pt x="397" y="72"/>
                                  <a:pt x="397" y="59"/>
                                  <a:pt x="396" y="46"/>
                                </a:cubicBezTo>
                                <a:cubicBezTo>
                                  <a:pt x="396" y="36"/>
                                  <a:pt x="398" y="22"/>
                                  <a:pt x="395" y="12"/>
                                </a:cubicBezTo>
                                <a:cubicBezTo>
                                  <a:pt x="392" y="2"/>
                                  <a:pt x="384" y="2"/>
                                  <a:pt x="375" y="1"/>
                                </a:cubicBezTo>
                                <a:cubicBezTo>
                                  <a:pt x="350" y="0"/>
                                  <a:pt x="326" y="1"/>
                                  <a:pt x="302" y="1"/>
                                </a:cubicBezTo>
                                <a:cubicBezTo>
                                  <a:pt x="247" y="1"/>
                                  <a:pt x="193" y="1"/>
                                  <a:pt x="139" y="0"/>
                                </a:cubicBezTo>
                                <a:cubicBezTo>
                                  <a:pt x="110" y="0"/>
                                  <a:pt x="82" y="1"/>
                                  <a:pt x="54" y="3"/>
                                </a:cubicBezTo>
                                <a:cubicBezTo>
                                  <a:pt x="43" y="4"/>
                                  <a:pt x="26" y="2"/>
                                  <a:pt x="18" y="9"/>
                                </a:cubicBezTo>
                                <a:cubicBezTo>
                                  <a:pt x="12" y="14"/>
                                  <a:pt x="12" y="21"/>
                                  <a:pt x="10" y="28"/>
                                </a:cubicBezTo>
                                <a:cubicBezTo>
                                  <a:pt x="8" y="43"/>
                                  <a:pt x="7" y="58"/>
                                  <a:pt x="7" y="74"/>
                                </a:cubicBezTo>
                                <a:cubicBezTo>
                                  <a:pt x="5" y="107"/>
                                  <a:pt x="6" y="140"/>
                                  <a:pt x="4" y="173"/>
                                </a:cubicBezTo>
                                <a:cubicBezTo>
                                  <a:pt x="2" y="200"/>
                                  <a:pt x="3" y="226"/>
                                  <a:pt x="4" y="253"/>
                                </a:cubicBezTo>
                                <a:cubicBezTo>
                                  <a:pt x="5" y="268"/>
                                  <a:pt x="0" y="292"/>
                                  <a:pt x="12" y="303"/>
                                </a:cubicBezTo>
                                <a:cubicBezTo>
                                  <a:pt x="26" y="315"/>
                                  <a:pt x="53" y="310"/>
                                  <a:pt x="69" y="311"/>
                                </a:cubicBezTo>
                                <a:cubicBezTo>
                                  <a:pt x="98" y="311"/>
                                  <a:pt x="126" y="312"/>
                                  <a:pt x="155" y="313"/>
                                </a:cubicBezTo>
                                <a:cubicBezTo>
                                  <a:pt x="208" y="313"/>
                                  <a:pt x="262" y="312"/>
                                  <a:pt x="316" y="314"/>
                                </a:cubicBezTo>
                                <a:cubicBezTo>
                                  <a:pt x="336" y="314"/>
                                  <a:pt x="359" y="314"/>
                                  <a:pt x="379" y="310"/>
                                </a:cubicBezTo>
                                <a:cubicBezTo>
                                  <a:pt x="391" y="308"/>
                                  <a:pt x="395" y="301"/>
                                  <a:pt x="396" y="289"/>
                                </a:cubicBezTo>
                                <a:cubicBezTo>
                                  <a:pt x="401" y="242"/>
                                  <a:pt x="398" y="194"/>
                                  <a:pt x="396" y="147"/>
                                </a:cubicBezTo>
                                <a:close/>
                                <a:moveTo>
                                  <a:pt x="38" y="16"/>
                                </a:moveTo>
                                <a:cubicBezTo>
                                  <a:pt x="43" y="15"/>
                                  <a:pt x="48" y="15"/>
                                  <a:pt x="54" y="15"/>
                                </a:cubicBezTo>
                                <a:cubicBezTo>
                                  <a:pt x="74" y="14"/>
                                  <a:pt x="95" y="13"/>
                                  <a:pt x="116" y="12"/>
                                </a:cubicBezTo>
                                <a:cubicBezTo>
                                  <a:pt x="161" y="12"/>
                                  <a:pt x="206" y="13"/>
                                  <a:pt x="251" y="13"/>
                                </a:cubicBezTo>
                                <a:cubicBezTo>
                                  <a:pt x="270" y="13"/>
                                  <a:pt x="290" y="13"/>
                                  <a:pt x="309" y="13"/>
                                </a:cubicBezTo>
                                <a:cubicBezTo>
                                  <a:pt x="329" y="13"/>
                                  <a:pt x="351" y="11"/>
                                  <a:pt x="372" y="13"/>
                                </a:cubicBezTo>
                                <a:cubicBezTo>
                                  <a:pt x="381" y="15"/>
                                  <a:pt x="382" y="15"/>
                                  <a:pt x="383" y="25"/>
                                </a:cubicBezTo>
                                <a:cubicBezTo>
                                  <a:pt x="385" y="34"/>
                                  <a:pt x="384" y="44"/>
                                  <a:pt x="385" y="53"/>
                                </a:cubicBezTo>
                                <a:cubicBezTo>
                                  <a:pt x="385" y="55"/>
                                  <a:pt x="385" y="56"/>
                                  <a:pt x="385" y="57"/>
                                </a:cubicBezTo>
                                <a:cubicBezTo>
                                  <a:pt x="263" y="53"/>
                                  <a:pt x="141" y="52"/>
                                  <a:pt x="20" y="56"/>
                                </a:cubicBezTo>
                                <a:cubicBezTo>
                                  <a:pt x="20" y="49"/>
                                  <a:pt x="21" y="42"/>
                                  <a:pt x="21" y="36"/>
                                </a:cubicBezTo>
                                <a:cubicBezTo>
                                  <a:pt x="23" y="23"/>
                                  <a:pt x="25" y="17"/>
                                  <a:pt x="38" y="16"/>
                                </a:cubicBezTo>
                                <a:close/>
                                <a:moveTo>
                                  <a:pt x="386" y="236"/>
                                </a:moveTo>
                                <a:cubicBezTo>
                                  <a:pt x="385" y="252"/>
                                  <a:pt x="386" y="269"/>
                                  <a:pt x="384" y="285"/>
                                </a:cubicBezTo>
                                <a:cubicBezTo>
                                  <a:pt x="383" y="297"/>
                                  <a:pt x="378" y="297"/>
                                  <a:pt x="367" y="298"/>
                                </a:cubicBezTo>
                                <a:cubicBezTo>
                                  <a:pt x="356" y="300"/>
                                  <a:pt x="345" y="302"/>
                                  <a:pt x="333" y="302"/>
                                </a:cubicBezTo>
                                <a:cubicBezTo>
                                  <a:pt x="291" y="303"/>
                                  <a:pt x="249" y="301"/>
                                  <a:pt x="207" y="301"/>
                                </a:cubicBezTo>
                                <a:cubicBezTo>
                                  <a:pt x="157" y="301"/>
                                  <a:pt x="107" y="300"/>
                                  <a:pt x="57" y="298"/>
                                </a:cubicBezTo>
                                <a:cubicBezTo>
                                  <a:pt x="42" y="298"/>
                                  <a:pt x="18" y="300"/>
                                  <a:pt x="17" y="280"/>
                                </a:cubicBezTo>
                                <a:cubicBezTo>
                                  <a:pt x="16" y="268"/>
                                  <a:pt x="16" y="257"/>
                                  <a:pt x="16" y="246"/>
                                </a:cubicBezTo>
                                <a:cubicBezTo>
                                  <a:pt x="15" y="221"/>
                                  <a:pt x="14" y="197"/>
                                  <a:pt x="16" y="173"/>
                                </a:cubicBezTo>
                                <a:cubicBezTo>
                                  <a:pt x="18" y="137"/>
                                  <a:pt x="17" y="101"/>
                                  <a:pt x="19" y="65"/>
                                </a:cubicBezTo>
                                <a:cubicBezTo>
                                  <a:pt x="141" y="61"/>
                                  <a:pt x="263" y="62"/>
                                  <a:pt x="385" y="66"/>
                                </a:cubicBezTo>
                                <a:cubicBezTo>
                                  <a:pt x="385" y="83"/>
                                  <a:pt x="384" y="100"/>
                                  <a:pt x="384" y="117"/>
                                </a:cubicBezTo>
                                <a:cubicBezTo>
                                  <a:pt x="384" y="157"/>
                                  <a:pt x="387" y="196"/>
                                  <a:pt x="386" y="236"/>
                                </a:cubicBezTo>
                                <a:close/>
                              </a:path>
                            </a:pathLst>
                          </a:custGeom>
                          <a:grpFill/>
                          <a:ln>
                            <a:noFill/>
                          </a:ln>
                        </wps:spPr>
                        <wps:bodyPr vert="horz" wrap="square" lIns="91440" tIns="45720" rIns="91440" bIns="45720" numCol="1" anchor="t" anchorCtr="0" compatLnSpc="1"/>
                      </wps:wsp>
                      <wps:wsp>
                        <wps:cNvPr id="214" name="稻壳儿春秋广告/盗版必究        原创来源：http://chn.docer.com/works?userid=199329941#!/work_time"/>
                        <wps:cNvSpPr>
                          <a:spLocks noEditPoints="1"/>
                        </wps:cNvSpPr>
                        <wps:spPr bwMode="auto">
                          <a:xfrm>
                            <a:off x="6332538" y="2370139"/>
                            <a:ext cx="79375" cy="71438"/>
                          </a:xfrm>
                          <a:custGeom>
                            <a:avLst/>
                            <a:gdLst>
                              <a:gd name="T0" fmla="*/ 16 w 31"/>
                              <a:gd name="T1" fmla="*/ 27 h 28"/>
                              <a:gd name="T2" fmla="*/ 30 w 31"/>
                              <a:gd name="T3" fmla="*/ 13 h 28"/>
                              <a:gd name="T4" fmla="*/ 16 w 31"/>
                              <a:gd name="T5" fmla="*/ 0 h 28"/>
                              <a:gd name="T6" fmla="*/ 1 w 31"/>
                              <a:gd name="T7" fmla="*/ 14 h 28"/>
                              <a:gd name="T8" fmla="*/ 16 w 31"/>
                              <a:gd name="T9" fmla="*/ 27 h 28"/>
                              <a:gd name="T10" fmla="*/ 11 w 31"/>
                              <a:gd name="T11" fmla="*/ 15 h 28"/>
                              <a:gd name="T12" fmla="*/ 16 w 31"/>
                              <a:gd name="T13" fmla="*/ 9 h 28"/>
                              <a:gd name="T14" fmla="*/ 20 w 31"/>
                              <a:gd name="T15" fmla="*/ 13 h 28"/>
                              <a:gd name="T16" fmla="*/ 16 w 31"/>
                              <a:gd name="T17" fmla="*/ 18 h 28"/>
                              <a:gd name="T18" fmla="*/ 12 w 31"/>
                              <a:gd name="T19" fmla="*/ 17 h 28"/>
                              <a:gd name="T20" fmla="*/ 11 w 31"/>
                              <a:gd name="T21" fmla="*/ 15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 h="28">
                                <a:moveTo>
                                  <a:pt x="16" y="27"/>
                                </a:moveTo>
                                <a:cubicBezTo>
                                  <a:pt x="23" y="26"/>
                                  <a:pt x="31" y="22"/>
                                  <a:pt x="30" y="13"/>
                                </a:cubicBezTo>
                                <a:cubicBezTo>
                                  <a:pt x="28" y="6"/>
                                  <a:pt x="23" y="0"/>
                                  <a:pt x="16" y="0"/>
                                </a:cubicBezTo>
                                <a:cubicBezTo>
                                  <a:pt x="8" y="0"/>
                                  <a:pt x="3" y="7"/>
                                  <a:pt x="1" y="14"/>
                                </a:cubicBezTo>
                                <a:cubicBezTo>
                                  <a:pt x="0" y="23"/>
                                  <a:pt x="8" y="28"/>
                                  <a:pt x="16" y="27"/>
                                </a:cubicBezTo>
                                <a:close/>
                                <a:moveTo>
                                  <a:pt x="11" y="15"/>
                                </a:moveTo>
                                <a:cubicBezTo>
                                  <a:pt x="11" y="12"/>
                                  <a:pt x="13" y="9"/>
                                  <a:pt x="16" y="9"/>
                                </a:cubicBezTo>
                                <a:cubicBezTo>
                                  <a:pt x="18" y="9"/>
                                  <a:pt x="20" y="10"/>
                                  <a:pt x="20" y="13"/>
                                </a:cubicBezTo>
                                <a:cubicBezTo>
                                  <a:pt x="21" y="16"/>
                                  <a:pt x="19" y="17"/>
                                  <a:pt x="16" y="18"/>
                                </a:cubicBezTo>
                                <a:cubicBezTo>
                                  <a:pt x="14" y="18"/>
                                  <a:pt x="13" y="18"/>
                                  <a:pt x="12" y="17"/>
                                </a:cubicBezTo>
                                <a:cubicBezTo>
                                  <a:pt x="10" y="17"/>
                                  <a:pt x="10" y="16"/>
                                  <a:pt x="11" y="15"/>
                                </a:cubicBezTo>
                                <a:close/>
                              </a:path>
                            </a:pathLst>
                          </a:custGeom>
                          <a:grpFill/>
                          <a:ln>
                            <a:noFill/>
                          </a:ln>
                        </wps:spPr>
                        <wps:bodyPr vert="horz" wrap="square" lIns="91440" tIns="45720" rIns="91440" bIns="45720" numCol="1" anchor="t" anchorCtr="0" compatLnSpc="1"/>
                      </wps:wsp>
                      <wps:wsp>
                        <wps:cNvPr id="215" name="稻壳儿春秋广告/盗版必究        原创来源：http://chn.docer.com/works?userid=199329941#!/work_time"/>
                        <wps:cNvSpPr>
                          <a:spLocks noEditPoints="1"/>
                        </wps:cNvSpPr>
                        <wps:spPr bwMode="auto">
                          <a:xfrm>
                            <a:off x="6432551" y="2365376"/>
                            <a:ext cx="79375" cy="74613"/>
                          </a:xfrm>
                          <a:custGeom>
                            <a:avLst/>
                            <a:gdLst>
                              <a:gd name="T0" fmla="*/ 15 w 31"/>
                              <a:gd name="T1" fmla="*/ 28 h 29"/>
                              <a:gd name="T2" fmla="*/ 30 w 31"/>
                              <a:gd name="T3" fmla="*/ 15 h 29"/>
                              <a:gd name="T4" fmla="*/ 16 w 31"/>
                              <a:gd name="T5" fmla="*/ 1 h 29"/>
                              <a:gd name="T6" fmla="*/ 1 w 31"/>
                              <a:gd name="T7" fmla="*/ 13 h 29"/>
                              <a:gd name="T8" fmla="*/ 15 w 31"/>
                              <a:gd name="T9" fmla="*/ 28 h 29"/>
                              <a:gd name="T10" fmla="*/ 10 w 31"/>
                              <a:gd name="T11" fmla="*/ 13 h 29"/>
                              <a:gd name="T12" fmla="*/ 16 w 31"/>
                              <a:gd name="T13" fmla="*/ 10 h 29"/>
                              <a:gd name="T14" fmla="*/ 21 w 31"/>
                              <a:gd name="T15" fmla="*/ 14 h 29"/>
                              <a:gd name="T16" fmla="*/ 15 w 31"/>
                              <a:gd name="T17" fmla="*/ 19 h 29"/>
                              <a:gd name="T18" fmla="*/ 10 w 31"/>
                              <a:gd name="T19" fmla="*/ 13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29">
                                <a:moveTo>
                                  <a:pt x="15" y="28"/>
                                </a:moveTo>
                                <a:cubicBezTo>
                                  <a:pt x="23" y="29"/>
                                  <a:pt x="29" y="23"/>
                                  <a:pt x="30" y="15"/>
                                </a:cubicBezTo>
                                <a:cubicBezTo>
                                  <a:pt x="31" y="7"/>
                                  <a:pt x="24" y="1"/>
                                  <a:pt x="16" y="1"/>
                                </a:cubicBezTo>
                                <a:cubicBezTo>
                                  <a:pt x="9" y="0"/>
                                  <a:pt x="1" y="6"/>
                                  <a:pt x="1" y="13"/>
                                </a:cubicBezTo>
                                <a:cubicBezTo>
                                  <a:pt x="0" y="21"/>
                                  <a:pt x="7" y="28"/>
                                  <a:pt x="15" y="28"/>
                                </a:cubicBezTo>
                                <a:close/>
                                <a:moveTo>
                                  <a:pt x="10" y="13"/>
                                </a:moveTo>
                                <a:cubicBezTo>
                                  <a:pt x="10" y="11"/>
                                  <a:pt x="14" y="10"/>
                                  <a:pt x="16" y="10"/>
                                </a:cubicBezTo>
                                <a:cubicBezTo>
                                  <a:pt x="19" y="10"/>
                                  <a:pt x="21" y="11"/>
                                  <a:pt x="21" y="14"/>
                                </a:cubicBezTo>
                                <a:cubicBezTo>
                                  <a:pt x="20" y="18"/>
                                  <a:pt x="18" y="20"/>
                                  <a:pt x="15" y="19"/>
                                </a:cubicBezTo>
                                <a:cubicBezTo>
                                  <a:pt x="12" y="19"/>
                                  <a:pt x="9" y="16"/>
                                  <a:pt x="10" y="13"/>
                                </a:cubicBezTo>
                                <a:close/>
                              </a:path>
                            </a:pathLst>
                          </a:custGeom>
                          <a:grpFill/>
                          <a:ln>
                            <a:noFill/>
                          </a:ln>
                        </wps:spPr>
                        <wps:bodyPr vert="horz" wrap="square" lIns="91440" tIns="45720" rIns="91440" bIns="45720" numCol="1" anchor="t" anchorCtr="0" compatLnSpc="1"/>
                      </wps:wsp>
                      <wps:wsp>
                        <wps:cNvPr id="216" name="稻壳儿春秋广告/盗版必究        原创来源：http://chn.docer.com/works?userid=199329941#!/work_time"/>
                        <wps:cNvSpPr>
                          <a:spLocks noEditPoints="1"/>
                        </wps:cNvSpPr>
                        <wps:spPr bwMode="auto">
                          <a:xfrm>
                            <a:off x="6532563" y="2362201"/>
                            <a:ext cx="76200" cy="74613"/>
                          </a:xfrm>
                          <a:custGeom>
                            <a:avLst/>
                            <a:gdLst>
                              <a:gd name="T0" fmla="*/ 16 w 30"/>
                              <a:gd name="T1" fmla="*/ 29 h 29"/>
                              <a:gd name="T2" fmla="*/ 30 w 30"/>
                              <a:gd name="T3" fmla="*/ 14 h 29"/>
                              <a:gd name="T4" fmla="*/ 15 w 30"/>
                              <a:gd name="T5" fmla="*/ 1 h 29"/>
                              <a:gd name="T6" fmla="*/ 1 w 30"/>
                              <a:gd name="T7" fmla="*/ 16 h 29"/>
                              <a:gd name="T8" fmla="*/ 16 w 30"/>
                              <a:gd name="T9" fmla="*/ 29 h 29"/>
                              <a:gd name="T10" fmla="*/ 15 w 30"/>
                              <a:gd name="T11" fmla="*/ 10 h 29"/>
                              <a:gd name="T12" fmla="*/ 16 w 30"/>
                              <a:gd name="T13" fmla="*/ 20 h 29"/>
                              <a:gd name="T14" fmla="*/ 10 w 30"/>
                              <a:gd name="T15" fmla="*/ 16 h 29"/>
                              <a:gd name="T16" fmla="*/ 15 w 30"/>
                              <a:gd name="T17" fmla="*/ 1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29">
                                <a:moveTo>
                                  <a:pt x="16" y="29"/>
                                </a:moveTo>
                                <a:cubicBezTo>
                                  <a:pt x="24" y="28"/>
                                  <a:pt x="30" y="22"/>
                                  <a:pt x="30" y="14"/>
                                </a:cubicBezTo>
                                <a:cubicBezTo>
                                  <a:pt x="30" y="7"/>
                                  <a:pt x="23" y="0"/>
                                  <a:pt x="15" y="1"/>
                                </a:cubicBezTo>
                                <a:cubicBezTo>
                                  <a:pt x="7" y="1"/>
                                  <a:pt x="1" y="8"/>
                                  <a:pt x="1" y="16"/>
                                </a:cubicBezTo>
                                <a:cubicBezTo>
                                  <a:pt x="0" y="24"/>
                                  <a:pt x="8" y="29"/>
                                  <a:pt x="16" y="29"/>
                                </a:cubicBezTo>
                                <a:close/>
                                <a:moveTo>
                                  <a:pt x="15" y="10"/>
                                </a:moveTo>
                                <a:cubicBezTo>
                                  <a:pt x="22" y="9"/>
                                  <a:pt x="23" y="19"/>
                                  <a:pt x="16" y="20"/>
                                </a:cubicBezTo>
                                <a:cubicBezTo>
                                  <a:pt x="14" y="20"/>
                                  <a:pt x="10" y="19"/>
                                  <a:pt x="10" y="16"/>
                                </a:cubicBezTo>
                                <a:cubicBezTo>
                                  <a:pt x="9" y="13"/>
                                  <a:pt x="12" y="10"/>
                                  <a:pt x="15" y="10"/>
                                </a:cubicBezTo>
                                <a:close/>
                              </a:path>
                            </a:pathLst>
                          </a:custGeom>
                          <a:grpFill/>
                          <a:ln>
                            <a:noFill/>
                          </a:ln>
                        </wps:spPr>
                        <wps:bodyPr vert="horz" wrap="square" lIns="91440" tIns="45720" rIns="91440" bIns="45720" numCol="1" anchor="t" anchorCtr="0" compatLnSpc="1"/>
                      </wps:wsp>
                      <wps:wsp>
                        <wps:cNvPr id="217" name="稻壳儿春秋广告/盗版必究        原创来源：http://chn.docer.com/works?userid=199329941#!/work_time"/>
                        <wps:cNvSpPr>
                          <a:spLocks noEditPoints="1"/>
                        </wps:cNvSpPr>
                        <wps:spPr bwMode="auto">
                          <a:xfrm>
                            <a:off x="6300788" y="2560639"/>
                            <a:ext cx="407988" cy="433388"/>
                          </a:xfrm>
                          <a:custGeom>
                            <a:avLst/>
                            <a:gdLst>
                              <a:gd name="T0" fmla="*/ 89 w 159"/>
                              <a:gd name="T1" fmla="*/ 16 h 169"/>
                              <a:gd name="T2" fmla="*/ 58 w 159"/>
                              <a:gd name="T3" fmla="*/ 135 h 169"/>
                              <a:gd name="T4" fmla="*/ 136 w 159"/>
                              <a:gd name="T5" fmla="*/ 150 h 169"/>
                              <a:gd name="T6" fmla="*/ 87 w 159"/>
                              <a:gd name="T7" fmla="*/ 99 h 169"/>
                              <a:gd name="T8" fmla="*/ 74 w 159"/>
                              <a:gd name="T9" fmla="*/ 84 h 169"/>
                              <a:gd name="T10" fmla="*/ 64 w 159"/>
                              <a:gd name="T11" fmla="*/ 94 h 169"/>
                              <a:gd name="T12" fmla="*/ 113 w 159"/>
                              <a:gd name="T13" fmla="*/ 132 h 169"/>
                              <a:gd name="T14" fmla="*/ 107 w 159"/>
                              <a:gd name="T15" fmla="*/ 156 h 169"/>
                              <a:gd name="T16" fmla="*/ 111 w 159"/>
                              <a:gd name="T17" fmla="*/ 148 h 169"/>
                              <a:gd name="T18" fmla="*/ 99 w 159"/>
                              <a:gd name="T19" fmla="*/ 150 h 169"/>
                              <a:gd name="T20" fmla="*/ 92 w 159"/>
                              <a:gd name="T21" fmla="*/ 149 h 169"/>
                              <a:gd name="T22" fmla="*/ 90 w 159"/>
                              <a:gd name="T23" fmla="*/ 140 h 169"/>
                              <a:gd name="T24" fmla="*/ 78 w 159"/>
                              <a:gd name="T25" fmla="*/ 139 h 169"/>
                              <a:gd name="T26" fmla="*/ 77 w 159"/>
                              <a:gd name="T27" fmla="*/ 130 h 169"/>
                              <a:gd name="T28" fmla="*/ 65 w 159"/>
                              <a:gd name="T29" fmla="*/ 130 h 169"/>
                              <a:gd name="T30" fmla="*/ 63 w 159"/>
                              <a:gd name="T31" fmla="*/ 121 h 169"/>
                              <a:gd name="T32" fmla="*/ 51 w 159"/>
                              <a:gd name="T33" fmla="*/ 119 h 169"/>
                              <a:gd name="T34" fmla="*/ 57 w 159"/>
                              <a:gd name="T35" fmla="*/ 111 h 169"/>
                              <a:gd name="T36" fmla="*/ 44 w 159"/>
                              <a:gd name="T37" fmla="*/ 114 h 169"/>
                              <a:gd name="T38" fmla="*/ 44 w 159"/>
                              <a:gd name="T39" fmla="*/ 106 h 169"/>
                              <a:gd name="T40" fmla="*/ 34 w 159"/>
                              <a:gd name="T41" fmla="*/ 102 h 169"/>
                              <a:gd name="T42" fmla="*/ 33 w 159"/>
                              <a:gd name="T43" fmla="*/ 93 h 169"/>
                              <a:gd name="T44" fmla="*/ 29 w 159"/>
                              <a:gd name="T45" fmla="*/ 84 h 169"/>
                              <a:gd name="T46" fmla="*/ 38 w 159"/>
                              <a:gd name="T47" fmla="*/ 81 h 169"/>
                              <a:gd name="T48" fmla="*/ 42 w 159"/>
                              <a:gd name="T49" fmla="*/ 73 h 169"/>
                              <a:gd name="T50" fmla="*/ 40 w 159"/>
                              <a:gd name="T51" fmla="*/ 70 h 169"/>
                              <a:gd name="T52" fmla="*/ 44 w 159"/>
                              <a:gd name="T53" fmla="*/ 66 h 169"/>
                              <a:gd name="T54" fmla="*/ 55 w 159"/>
                              <a:gd name="T55" fmla="*/ 71 h 169"/>
                              <a:gd name="T56" fmla="*/ 50 w 159"/>
                              <a:gd name="T57" fmla="*/ 60 h 169"/>
                              <a:gd name="T58" fmla="*/ 62 w 159"/>
                              <a:gd name="T59" fmla="*/ 58 h 169"/>
                              <a:gd name="T60" fmla="*/ 63 w 159"/>
                              <a:gd name="T61" fmla="*/ 48 h 169"/>
                              <a:gd name="T62" fmla="*/ 76 w 159"/>
                              <a:gd name="T63" fmla="*/ 47 h 169"/>
                              <a:gd name="T64" fmla="*/ 78 w 159"/>
                              <a:gd name="T65" fmla="*/ 36 h 169"/>
                              <a:gd name="T66" fmla="*/ 86 w 159"/>
                              <a:gd name="T67" fmla="*/ 30 h 169"/>
                              <a:gd name="T68" fmla="*/ 95 w 159"/>
                              <a:gd name="T69" fmla="*/ 35 h 169"/>
                              <a:gd name="T70" fmla="*/ 93 w 159"/>
                              <a:gd name="T71" fmla="*/ 24 h 169"/>
                              <a:gd name="T72" fmla="*/ 100 w 159"/>
                              <a:gd name="T73" fmla="*/ 20 h 169"/>
                              <a:gd name="T74" fmla="*/ 110 w 159"/>
                              <a:gd name="T75" fmla="*/ 18 h 169"/>
                              <a:gd name="T76" fmla="*/ 122 w 159"/>
                              <a:gd name="T77" fmla="*/ 20 h 169"/>
                              <a:gd name="T78" fmla="*/ 67 w 159"/>
                              <a:gd name="T79" fmla="*/ 77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9" h="169">
                                <a:moveTo>
                                  <a:pt x="130" y="10"/>
                                </a:moveTo>
                                <a:cubicBezTo>
                                  <a:pt x="117" y="0"/>
                                  <a:pt x="100" y="8"/>
                                  <a:pt x="89" y="16"/>
                                </a:cubicBezTo>
                                <a:cubicBezTo>
                                  <a:pt x="68" y="30"/>
                                  <a:pt x="50" y="49"/>
                                  <a:pt x="31" y="65"/>
                                </a:cubicBezTo>
                                <a:cubicBezTo>
                                  <a:pt x="0" y="91"/>
                                  <a:pt x="37" y="120"/>
                                  <a:pt x="58" y="135"/>
                                </a:cubicBezTo>
                                <a:cubicBezTo>
                                  <a:pt x="72" y="146"/>
                                  <a:pt x="89" y="161"/>
                                  <a:pt x="106" y="166"/>
                                </a:cubicBezTo>
                                <a:cubicBezTo>
                                  <a:pt x="118" y="169"/>
                                  <a:pt x="135" y="165"/>
                                  <a:pt x="136" y="150"/>
                                </a:cubicBezTo>
                                <a:cubicBezTo>
                                  <a:pt x="137" y="136"/>
                                  <a:pt x="115" y="122"/>
                                  <a:pt x="106" y="113"/>
                                </a:cubicBezTo>
                                <a:cubicBezTo>
                                  <a:pt x="100" y="108"/>
                                  <a:pt x="94" y="104"/>
                                  <a:pt x="87" y="99"/>
                                </a:cubicBezTo>
                                <a:cubicBezTo>
                                  <a:pt x="84" y="97"/>
                                  <a:pt x="82" y="95"/>
                                  <a:pt x="79" y="93"/>
                                </a:cubicBezTo>
                                <a:cubicBezTo>
                                  <a:pt x="73" y="89"/>
                                  <a:pt x="70" y="90"/>
                                  <a:pt x="74" y="84"/>
                                </a:cubicBezTo>
                                <a:cubicBezTo>
                                  <a:pt x="83" y="69"/>
                                  <a:pt x="159" y="33"/>
                                  <a:pt x="130" y="10"/>
                                </a:cubicBezTo>
                                <a:close/>
                                <a:moveTo>
                                  <a:pt x="64" y="94"/>
                                </a:moveTo>
                                <a:cubicBezTo>
                                  <a:pt x="71" y="103"/>
                                  <a:pt x="85" y="108"/>
                                  <a:pt x="94" y="115"/>
                                </a:cubicBezTo>
                                <a:cubicBezTo>
                                  <a:pt x="100" y="121"/>
                                  <a:pt x="106" y="127"/>
                                  <a:pt x="113" y="132"/>
                                </a:cubicBezTo>
                                <a:cubicBezTo>
                                  <a:pt x="115" y="135"/>
                                  <a:pt x="123" y="140"/>
                                  <a:pt x="124" y="143"/>
                                </a:cubicBezTo>
                                <a:cubicBezTo>
                                  <a:pt x="129" y="160"/>
                                  <a:pt x="115" y="159"/>
                                  <a:pt x="107" y="156"/>
                                </a:cubicBezTo>
                                <a:cubicBezTo>
                                  <a:pt x="108" y="155"/>
                                  <a:pt x="108" y="155"/>
                                  <a:pt x="109" y="154"/>
                                </a:cubicBezTo>
                                <a:cubicBezTo>
                                  <a:pt x="111" y="153"/>
                                  <a:pt x="112" y="150"/>
                                  <a:pt x="111" y="148"/>
                                </a:cubicBezTo>
                                <a:cubicBezTo>
                                  <a:pt x="110" y="146"/>
                                  <a:pt x="107" y="145"/>
                                  <a:pt x="105" y="146"/>
                                </a:cubicBezTo>
                                <a:cubicBezTo>
                                  <a:pt x="103" y="148"/>
                                  <a:pt x="101" y="149"/>
                                  <a:pt x="99" y="150"/>
                                </a:cubicBezTo>
                                <a:cubicBezTo>
                                  <a:pt x="99" y="151"/>
                                  <a:pt x="98" y="151"/>
                                  <a:pt x="98" y="152"/>
                                </a:cubicBezTo>
                                <a:cubicBezTo>
                                  <a:pt x="96" y="151"/>
                                  <a:pt x="94" y="150"/>
                                  <a:pt x="92" y="149"/>
                                </a:cubicBezTo>
                                <a:cubicBezTo>
                                  <a:pt x="93" y="149"/>
                                  <a:pt x="93" y="148"/>
                                  <a:pt x="94" y="148"/>
                                </a:cubicBezTo>
                                <a:cubicBezTo>
                                  <a:pt x="99" y="145"/>
                                  <a:pt x="95" y="137"/>
                                  <a:pt x="90" y="140"/>
                                </a:cubicBezTo>
                                <a:cubicBezTo>
                                  <a:pt x="88" y="141"/>
                                  <a:pt x="86" y="142"/>
                                  <a:pt x="84" y="144"/>
                                </a:cubicBezTo>
                                <a:cubicBezTo>
                                  <a:pt x="82" y="142"/>
                                  <a:pt x="80" y="141"/>
                                  <a:pt x="78" y="139"/>
                                </a:cubicBezTo>
                                <a:cubicBezTo>
                                  <a:pt x="79" y="139"/>
                                  <a:pt x="80" y="138"/>
                                  <a:pt x="81" y="137"/>
                                </a:cubicBezTo>
                                <a:cubicBezTo>
                                  <a:pt x="86" y="135"/>
                                  <a:pt x="82" y="127"/>
                                  <a:pt x="77" y="130"/>
                                </a:cubicBezTo>
                                <a:cubicBezTo>
                                  <a:pt x="74" y="131"/>
                                  <a:pt x="72" y="132"/>
                                  <a:pt x="70" y="133"/>
                                </a:cubicBezTo>
                                <a:cubicBezTo>
                                  <a:pt x="68" y="132"/>
                                  <a:pt x="67" y="131"/>
                                  <a:pt x="65" y="130"/>
                                </a:cubicBezTo>
                                <a:cubicBezTo>
                                  <a:pt x="66" y="130"/>
                                  <a:pt x="67" y="129"/>
                                  <a:pt x="68" y="129"/>
                                </a:cubicBezTo>
                                <a:cubicBezTo>
                                  <a:pt x="73" y="126"/>
                                  <a:pt x="68" y="118"/>
                                  <a:pt x="63" y="121"/>
                                </a:cubicBezTo>
                                <a:cubicBezTo>
                                  <a:pt x="61" y="122"/>
                                  <a:pt x="60" y="123"/>
                                  <a:pt x="58" y="124"/>
                                </a:cubicBezTo>
                                <a:cubicBezTo>
                                  <a:pt x="56" y="123"/>
                                  <a:pt x="54" y="121"/>
                                  <a:pt x="51" y="119"/>
                                </a:cubicBezTo>
                                <a:cubicBezTo>
                                  <a:pt x="53" y="118"/>
                                  <a:pt x="54" y="118"/>
                                  <a:pt x="55" y="117"/>
                                </a:cubicBezTo>
                                <a:cubicBezTo>
                                  <a:pt x="57" y="116"/>
                                  <a:pt x="58" y="113"/>
                                  <a:pt x="57" y="111"/>
                                </a:cubicBezTo>
                                <a:cubicBezTo>
                                  <a:pt x="55" y="109"/>
                                  <a:pt x="53" y="108"/>
                                  <a:pt x="51" y="109"/>
                                </a:cubicBezTo>
                                <a:cubicBezTo>
                                  <a:pt x="48" y="110"/>
                                  <a:pt x="46" y="112"/>
                                  <a:pt x="44" y="114"/>
                                </a:cubicBezTo>
                                <a:cubicBezTo>
                                  <a:pt x="43" y="112"/>
                                  <a:pt x="41" y="111"/>
                                  <a:pt x="40" y="109"/>
                                </a:cubicBezTo>
                                <a:cubicBezTo>
                                  <a:pt x="41" y="108"/>
                                  <a:pt x="42" y="107"/>
                                  <a:pt x="44" y="106"/>
                                </a:cubicBezTo>
                                <a:cubicBezTo>
                                  <a:pt x="49" y="103"/>
                                  <a:pt x="44" y="95"/>
                                  <a:pt x="39" y="98"/>
                                </a:cubicBezTo>
                                <a:cubicBezTo>
                                  <a:pt x="37" y="100"/>
                                  <a:pt x="36" y="101"/>
                                  <a:pt x="34" y="102"/>
                                </a:cubicBezTo>
                                <a:cubicBezTo>
                                  <a:pt x="32" y="99"/>
                                  <a:pt x="30" y="96"/>
                                  <a:pt x="29" y="93"/>
                                </a:cubicBezTo>
                                <a:cubicBezTo>
                                  <a:pt x="30" y="93"/>
                                  <a:pt x="32" y="93"/>
                                  <a:pt x="33" y="93"/>
                                </a:cubicBezTo>
                                <a:cubicBezTo>
                                  <a:pt x="39" y="93"/>
                                  <a:pt x="39" y="84"/>
                                  <a:pt x="33" y="84"/>
                                </a:cubicBezTo>
                                <a:cubicBezTo>
                                  <a:pt x="32" y="84"/>
                                  <a:pt x="30" y="84"/>
                                  <a:pt x="29" y="84"/>
                                </a:cubicBezTo>
                                <a:cubicBezTo>
                                  <a:pt x="29" y="81"/>
                                  <a:pt x="30" y="78"/>
                                  <a:pt x="33" y="76"/>
                                </a:cubicBezTo>
                                <a:cubicBezTo>
                                  <a:pt x="34" y="77"/>
                                  <a:pt x="36" y="79"/>
                                  <a:pt x="38" y="81"/>
                                </a:cubicBezTo>
                                <a:cubicBezTo>
                                  <a:pt x="40" y="82"/>
                                  <a:pt x="43" y="81"/>
                                  <a:pt x="44" y="79"/>
                                </a:cubicBezTo>
                                <a:cubicBezTo>
                                  <a:pt x="45" y="77"/>
                                  <a:pt x="44" y="74"/>
                                  <a:pt x="42" y="73"/>
                                </a:cubicBezTo>
                                <a:cubicBezTo>
                                  <a:pt x="43" y="73"/>
                                  <a:pt x="42" y="72"/>
                                  <a:pt x="42" y="72"/>
                                </a:cubicBezTo>
                                <a:cubicBezTo>
                                  <a:pt x="41" y="71"/>
                                  <a:pt x="41" y="71"/>
                                  <a:pt x="40" y="70"/>
                                </a:cubicBezTo>
                                <a:cubicBezTo>
                                  <a:pt x="40" y="70"/>
                                  <a:pt x="39" y="70"/>
                                  <a:pt x="39" y="69"/>
                                </a:cubicBezTo>
                                <a:cubicBezTo>
                                  <a:pt x="41" y="68"/>
                                  <a:pt x="42" y="67"/>
                                  <a:pt x="44" y="66"/>
                                </a:cubicBezTo>
                                <a:cubicBezTo>
                                  <a:pt x="45" y="67"/>
                                  <a:pt x="47" y="69"/>
                                  <a:pt x="48" y="71"/>
                                </a:cubicBezTo>
                                <a:cubicBezTo>
                                  <a:pt x="50" y="73"/>
                                  <a:pt x="53" y="72"/>
                                  <a:pt x="55" y="71"/>
                                </a:cubicBezTo>
                                <a:cubicBezTo>
                                  <a:pt x="57" y="69"/>
                                  <a:pt x="56" y="66"/>
                                  <a:pt x="55" y="65"/>
                                </a:cubicBezTo>
                                <a:cubicBezTo>
                                  <a:pt x="53" y="63"/>
                                  <a:pt x="52" y="61"/>
                                  <a:pt x="50" y="60"/>
                                </a:cubicBezTo>
                                <a:cubicBezTo>
                                  <a:pt x="52" y="58"/>
                                  <a:pt x="55" y="56"/>
                                  <a:pt x="57" y="54"/>
                                </a:cubicBezTo>
                                <a:cubicBezTo>
                                  <a:pt x="58" y="55"/>
                                  <a:pt x="60" y="57"/>
                                  <a:pt x="62" y="58"/>
                                </a:cubicBezTo>
                                <a:cubicBezTo>
                                  <a:pt x="66" y="62"/>
                                  <a:pt x="72" y="56"/>
                                  <a:pt x="68" y="52"/>
                                </a:cubicBezTo>
                                <a:cubicBezTo>
                                  <a:pt x="67" y="51"/>
                                  <a:pt x="65" y="49"/>
                                  <a:pt x="63" y="48"/>
                                </a:cubicBezTo>
                                <a:cubicBezTo>
                                  <a:pt x="66" y="46"/>
                                  <a:pt x="68" y="43"/>
                                  <a:pt x="71" y="41"/>
                                </a:cubicBezTo>
                                <a:cubicBezTo>
                                  <a:pt x="72" y="43"/>
                                  <a:pt x="74" y="45"/>
                                  <a:pt x="76" y="47"/>
                                </a:cubicBezTo>
                                <a:cubicBezTo>
                                  <a:pt x="80" y="51"/>
                                  <a:pt x="86" y="45"/>
                                  <a:pt x="82" y="40"/>
                                </a:cubicBezTo>
                                <a:cubicBezTo>
                                  <a:pt x="81" y="39"/>
                                  <a:pt x="79" y="37"/>
                                  <a:pt x="78" y="36"/>
                                </a:cubicBezTo>
                                <a:cubicBezTo>
                                  <a:pt x="79" y="35"/>
                                  <a:pt x="80" y="34"/>
                                  <a:pt x="81" y="33"/>
                                </a:cubicBezTo>
                                <a:cubicBezTo>
                                  <a:pt x="83" y="32"/>
                                  <a:pt x="84" y="31"/>
                                  <a:pt x="86" y="30"/>
                                </a:cubicBezTo>
                                <a:cubicBezTo>
                                  <a:pt x="87" y="31"/>
                                  <a:pt x="88" y="32"/>
                                  <a:pt x="89" y="33"/>
                                </a:cubicBezTo>
                                <a:cubicBezTo>
                                  <a:pt x="90" y="35"/>
                                  <a:pt x="92" y="36"/>
                                  <a:pt x="95" y="35"/>
                                </a:cubicBezTo>
                                <a:cubicBezTo>
                                  <a:pt x="97" y="33"/>
                                  <a:pt x="98" y="30"/>
                                  <a:pt x="96" y="28"/>
                                </a:cubicBezTo>
                                <a:cubicBezTo>
                                  <a:pt x="95" y="27"/>
                                  <a:pt x="94" y="25"/>
                                  <a:pt x="93" y="24"/>
                                </a:cubicBezTo>
                                <a:cubicBezTo>
                                  <a:pt x="95" y="23"/>
                                  <a:pt x="97" y="21"/>
                                  <a:pt x="99" y="20"/>
                                </a:cubicBezTo>
                                <a:cubicBezTo>
                                  <a:pt x="100" y="20"/>
                                  <a:pt x="100" y="20"/>
                                  <a:pt x="100" y="20"/>
                                </a:cubicBezTo>
                                <a:cubicBezTo>
                                  <a:pt x="101" y="22"/>
                                  <a:pt x="103" y="23"/>
                                  <a:pt x="104" y="24"/>
                                </a:cubicBezTo>
                                <a:cubicBezTo>
                                  <a:pt x="108" y="28"/>
                                  <a:pt x="114" y="22"/>
                                  <a:pt x="110" y="18"/>
                                </a:cubicBezTo>
                                <a:cubicBezTo>
                                  <a:pt x="109" y="17"/>
                                  <a:pt x="109" y="16"/>
                                  <a:pt x="108" y="16"/>
                                </a:cubicBezTo>
                                <a:cubicBezTo>
                                  <a:pt x="114" y="13"/>
                                  <a:pt x="118" y="13"/>
                                  <a:pt x="122" y="20"/>
                                </a:cubicBezTo>
                                <a:cubicBezTo>
                                  <a:pt x="127" y="29"/>
                                  <a:pt x="122" y="31"/>
                                  <a:pt x="116" y="37"/>
                                </a:cubicBezTo>
                                <a:cubicBezTo>
                                  <a:pt x="101" y="52"/>
                                  <a:pt x="82" y="63"/>
                                  <a:pt x="67" y="77"/>
                                </a:cubicBezTo>
                                <a:cubicBezTo>
                                  <a:pt x="61" y="83"/>
                                  <a:pt x="59" y="88"/>
                                  <a:pt x="64" y="94"/>
                                </a:cubicBezTo>
                                <a:close/>
                              </a:path>
                            </a:pathLst>
                          </a:custGeom>
                          <a:grpFill/>
                          <a:ln>
                            <a:noFill/>
                          </a:ln>
                        </wps:spPr>
                        <wps:bodyPr vert="horz" wrap="square" lIns="91440" tIns="45720" rIns="91440" bIns="45720" numCol="1" anchor="t" anchorCtr="0" compatLnSpc="1"/>
                      </wps:wsp>
                      <wps:wsp>
                        <wps:cNvPr id="218" name="稻壳儿春秋广告/盗版必究        原创来源：http://chn.docer.com/works?userid=199329941#!/work_time"/>
                        <wps:cNvSpPr>
                          <a:spLocks noEditPoints="1"/>
                        </wps:cNvSpPr>
                        <wps:spPr bwMode="auto">
                          <a:xfrm>
                            <a:off x="6816726" y="2568576"/>
                            <a:ext cx="403225" cy="434975"/>
                          </a:xfrm>
                          <a:custGeom>
                            <a:avLst/>
                            <a:gdLst>
                              <a:gd name="T0" fmla="*/ 52 w 158"/>
                              <a:gd name="T1" fmla="*/ 3 h 170"/>
                              <a:gd name="T2" fmla="*/ 53 w 158"/>
                              <a:gd name="T3" fmla="*/ 56 h 170"/>
                              <a:gd name="T4" fmla="*/ 79 w 158"/>
                              <a:gd name="T5" fmla="*/ 76 h 170"/>
                              <a:gd name="T6" fmla="*/ 28 w 158"/>
                              <a:gd name="T7" fmla="*/ 159 h 170"/>
                              <a:gd name="T8" fmla="*/ 128 w 158"/>
                              <a:gd name="T9" fmla="*/ 104 h 170"/>
                              <a:gd name="T10" fmla="*/ 121 w 158"/>
                              <a:gd name="T11" fmla="*/ 98 h 170"/>
                              <a:gd name="T12" fmla="*/ 56 w 158"/>
                              <a:gd name="T13" fmla="*/ 151 h 170"/>
                              <a:gd name="T14" fmla="*/ 35 w 158"/>
                              <a:gd name="T15" fmla="*/ 140 h 170"/>
                              <a:gd name="T16" fmla="*/ 48 w 158"/>
                              <a:gd name="T17" fmla="*/ 144 h 170"/>
                              <a:gd name="T18" fmla="*/ 41 w 158"/>
                              <a:gd name="T19" fmla="*/ 134 h 170"/>
                              <a:gd name="T20" fmla="*/ 46 w 158"/>
                              <a:gd name="T21" fmla="*/ 128 h 170"/>
                              <a:gd name="T22" fmla="*/ 58 w 158"/>
                              <a:gd name="T23" fmla="*/ 134 h 170"/>
                              <a:gd name="T24" fmla="*/ 53 w 158"/>
                              <a:gd name="T25" fmla="*/ 122 h 170"/>
                              <a:gd name="T26" fmla="*/ 66 w 158"/>
                              <a:gd name="T27" fmla="*/ 124 h 170"/>
                              <a:gd name="T28" fmla="*/ 67 w 158"/>
                              <a:gd name="T29" fmla="*/ 111 h 170"/>
                              <a:gd name="T30" fmla="*/ 77 w 158"/>
                              <a:gd name="T31" fmla="*/ 113 h 170"/>
                              <a:gd name="T32" fmla="*/ 83 w 158"/>
                              <a:gd name="T33" fmla="*/ 106 h 170"/>
                              <a:gd name="T34" fmla="*/ 86 w 158"/>
                              <a:gd name="T35" fmla="*/ 96 h 170"/>
                              <a:gd name="T36" fmla="*/ 96 w 158"/>
                              <a:gd name="T37" fmla="*/ 92 h 170"/>
                              <a:gd name="T38" fmla="*/ 96 w 158"/>
                              <a:gd name="T39" fmla="*/ 84 h 170"/>
                              <a:gd name="T40" fmla="*/ 107 w 158"/>
                              <a:gd name="T41" fmla="*/ 80 h 170"/>
                              <a:gd name="T42" fmla="*/ 94 w 158"/>
                              <a:gd name="T43" fmla="*/ 75 h 170"/>
                              <a:gd name="T44" fmla="*/ 90 w 158"/>
                              <a:gd name="T45" fmla="*/ 71 h 170"/>
                              <a:gd name="T46" fmla="*/ 96 w 158"/>
                              <a:gd name="T47" fmla="*/ 63 h 170"/>
                              <a:gd name="T48" fmla="*/ 82 w 158"/>
                              <a:gd name="T49" fmla="*/ 65 h 170"/>
                              <a:gd name="T50" fmla="*/ 81 w 158"/>
                              <a:gd name="T51" fmla="*/ 60 h 170"/>
                              <a:gd name="T52" fmla="*/ 76 w 158"/>
                              <a:gd name="T53" fmla="*/ 53 h 170"/>
                              <a:gd name="T54" fmla="*/ 68 w 158"/>
                              <a:gd name="T55" fmla="*/ 57 h 170"/>
                              <a:gd name="T56" fmla="*/ 63 w 158"/>
                              <a:gd name="T57" fmla="*/ 52 h 170"/>
                              <a:gd name="T58" fmla="*/ 70 w 158"/>
                              <a:gd name="T59" fmla="*/ 44 h 170"/>
                              <a:gd name="T60" fmla="*/ 56 w 158"/>
                              <a:gd name="T61" fmla="*/ 46 h 170"/>
                              <a:gd name="T62" fmla="*/ 54 w 158"/>
                              <a:gd name="T63" fmla="*/ 40 h 170"/>
                              <a:gd name="T64" fmla="*/ 51 w 158"/>
                              <a:gd name="T65" fmla="*/ 31 h 170"/>
                              <a:gd name="T66" fmla="*/ 40 w 158"/>
                              <a:gd name="T67" fmla="*/ 32 h 170"/>
                              <a:gd name="T68" fmla="*/ 39 w 158"/>
                              <a:gd name="T69" fmla="*/ 21 h 170"/>
                              <a:gd name="T70" fmla="*/ 53 w 158"/>
                              <a:gd name="T71" fmla="*/ 14 h 170"/>
                              <a:gd name="T72" fmla="*/ 121 w 158"/>
                              <a:gd name="T73" fmla="*/ 9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8" h="170">
                                <a:moveTo>
                                  <a:pt x="100" y="34"/>
                                </a:moveTo>
                                <a:cubicBezTo>
                                  <a:pt x="86" y="23"/>
                                  <a:pt x="69" y="8"/>
                                  <a:pt x="52" y="3"/>
                                </a:cubicBezTo>
                                <a:cubicBezTo>
                                  <a:pt x="40" y="0"/>
                                  <a:pt x="23" y="4"/>
                                  <a:pt x="22" y="19"/>
                                </a:cubicBezTo>
                                <a:cubicBezTo>
                                  <a:pt x="21" y="33"/>
                                  <a:pt x="43" y="47"/>
                                  <a:pt x="53" y="56"/>
                                </a:cubicBezTo>
                                <a:cubicBezTo>
                                  <a:pt x="58" y="61"/>
                                  <a:pt x="65" y="66"/>
                                  <a:pt x="71" y="70"/>
                                </a:cubicBezTo>
                                <a:cubicBezTo>
                                  <a:pt x="74" y="72"/>
                                  <a:pt x="77" y="74"/>
                                  <a:pt x="79" y="76"/>
                                </a:cubicBezTo>
                                <a:cubicBezTo>
                                  <a:pt x="86" y="80"/>
                                  <a:pt x="88" y="79"/>
                                  <a:pt x="84" y="85"/>
                                </a:cubicBezTo>
                                <a:cubicBezTo>
                                  <a:pt x="75" y="100"/>
                                  <a:pt x="0" y="136"/>
                                  <a:pt x="28" y="159"/>
                                </a:cubicBezTo>
                                <a:cubicBezTo>
                                  <a:pt x="41" y="170"/>
                                  <a:pt x="58" y="161"/>
                                  <a:pt x="69" y="153"/>
                                </a:cubicBezTo>
                                <a:cubicBezTo>
                                  <a:pt x="90" y="139"/>
                                  <a:pt x="108" y="120"/>
                                  <a:pt x="128" y="104"/>
                                </a:cubicBezTo>
                                <a:cubicBezTo>
                                  <a:pt x="158" y="78"/>
                                  <a:pt x="121" y="49"/>
                                  <a:pt x="100" y="34"/>
                                </a:cubicBezTo>
                                <a:close/>
                                <a:moveTo>
                                  <a:pt x="121" y="98"/>
                                </a:moveTo>
                                <a:cubicBezTo>
                                  <a:pt x="106" y="110"/>
                                  <a:pt x="93" y="124"/>
                                  <a:pt x="77" y="136"/>
                                </a:cubicBezTo>
                                <a:cubicBezTo>
                                  <a:pt x="70" y="141"/>
                                  <a:pt x="64" y="147"/>
                                  <a:pt x="56" y="151"/>
                                </a:cubicBezTo>
                                <a:cubicBezTo>
                                  <a:pt x="48" y="155"/>
                                  <a:pt x="41" y="158"/>
                                  <a:pt x="36" y="149"/>
                                </a:cubicBezTo>
                                <a:cubicBezTo>
                                  <a:pt x="34" y="145"/>
                                  <a:pt x="34" y="142"/>
                                  <a:pt x="35" y="140"/>
                                </a:cubicBezTo>
                                <a:cubicBezTo>
                                  <a:pt x="37" y="142"/>
                                  <a:pt x="39" y="144"/>
                                  <a:pt x="41" y="145"/>
                                </a:cubicBezTo>
                                <a:cubicBezTo>
                                  <a:pt x="43" y="147"/>
                                  <a:pt x="46" y="146"/>
                                  <a:pt x="48" y="144"/>
                                </a:cubicBezTo>
                                <a:cubicBezTo>
                                  <a:pt x="49" y="142"/>
                                  <a:pt x="48" y="139"/>
                                  <a:pt x="46" y="138"/>
                                </a:cubicBezTo>
                                <a:cubicBezTo>
                                  <a:pt x="44" y="136"/>
                                  <a:pt x="42" y="135"/>
                                  <a:pt x="41" y="134"/>
                                </a:cubicBezTo>
                                <a:cubicBezTo>
                                  <a:pt x="41" y="133"/>
                                  <a:pt x="42" y="132"/>
                                  <a:pt x="42" y="132"/>
                                </a:cubicBezTo>
                                <a:cubicBezTo>
                                  <a:pt x="44" y="131"/>
                                  <a:pt x="45" y="129"/>
                                  <a:pt x="46" y="128"/>
                                </a:cubicBezTo>
                                <a:cubicBezTo>
                                  <a:pt x="48" y="130"/>
                                  <a:pt x="50" y="132"/>
                                  <a:pt x="52" y="134"/>
                                </a:cubicBezTo>
                                <a:cubicBezTo>
                                  <a:pt x="54" y="135"/>
                                  <a:pt x="57" y="135"/>
                                  <a:pt x="58" y="134"/>
                                </a:cubicBezTo>
                                <a:cubicBezTo>
                                  <a:pt x="60" y="132"/>
                                  <a:pt x="60" y="129"/>
                                  <a:pt x="58" y="127"/>
                                </a:cubicBezTo>
                                <a:cubicBezTo>
                                  <a:pt x="57" y="126"/>
                                  <a:pt x="55" y="124"/>
                                  <a:pt x="53" y="122"/>
                                </a:cubicBezTo>
                                <a:cubicBezTo>
                                  <a:pt x="55" y="120"/>
                                  <a:pt x="58" y="119"/>
                                  <a:pt x="60" y="117"/>
                                </a:cubicBezTo>
                                <a:cubicBezTo>
                                  <a:pt x="62" y="119"/>
                                  <a:pt x="63" y="122"/>
                                  <a:pt x="66" y="124"/>
                                </a:cubicBezTo>
                                <a:cubicBezTo>
                                  <a:pt x="70" y="128"/>
                                  <a:pt x="76" y="122"/>
                                  <a:pt x="72" y="117"/>
                                </a:cubicBezTo>
                                <a:cubicBezTo>
                                  <a:pt x="70" y="116"/>
                                  <a:pt x="68" y="113"/>
                                  <a:pt x="67" y="111"/>
                                </a:cubicBezTo>
                                <a:cubicBezTo>
                                  <a:pt x="69" y="110"/>
                                  <a:pt x="71" y="109"/>
                                  <a:pt x="72" y="107"/>
                                </a:cubicBezTo>
                                <a:cubicBezTo>
                                  <a:pt x="74" y="109"/>
                                  <a:pt x="76" y="111"/>
                                  <a:pt x="77" y="113"/>
                                </a:cubicBezTo>
                                <a:cubicBezTo>
                                  <a:pt x="79" y="114"/>
                                  <a:pt x="82" y="114"/>
                                  <a:pt x="83" y="113"/>
                                </a:cubicBezTo>
                                <a:cubicBezTo>
                                  <a:pt x="85" y="111"/>
                                  <a:pt x="85" y="108"/>
                                  <a:pt x="83" y="106"/>
                                </a:cubicBezTo>
                                <a:cubicBezTo>
                                  <a:pt x="82" y="105"/>
                                  <a:pt x="81" y="103"/>
                                  <a:pt x="80" y="102"/>
                                </a:cubicBezTo>
                                <a:cubicBezTo>
                                  <a:pt x="82" y="100"/>
                                  <a:pt x="84" y="98"/>
                                  <a:pt x="86" y="96"/>
                                </a:cubicBezTo>
                                <a:cubicBezTo>
                                  <a:pt x="88" y="97"/>
                                  <a:pt x="89" y="98"/>
                                  <a:pt x="90" y="99"/>
                                </a:cubicBezTo>
                                <a:cubicBezTo>
                                  <a:pt x="94" y="103"/>
                                  <a:pt x="100" y="97"/>
                                  <a:pt x="96" y="92"/>
                                </a:cubicBezTo>
                                <a:cubicBezTo>
                                  <a:pt x="95" y="91"/>
                                  <a:pt x="94" y="90"/>
                                  <a:pt x="93" y="90"/>
                                </a:cubicBezTo>
                                <a:cubicBezTo>
                                  <a:pt x="95" y="88"/>
                                  <a:pt x="96" y="86"/>
                                  <a:pt x="96" y="84"/>
                                </a:cubicBezTo>
                                <a:cubicBezTo>
                                  <a:pt x="98" y="84"/>
                                  <a:pt x="100" y="84"/>
                                  <a:pt x="102" y="84"/>
                                </a:cubicBezTo>
                                <a:cubicBezTo>
                                  <a:pt x="104" y="85"/>
                                  <a:pt x="107" y="82"/>
                                  <a:pt x="107" y="80"/>
                                </a:cubicBezTo>
                                <a:cubicBezTo>
                                  <a:pt x="107" y="77"/>
                                  <a:pt x="105" y="76"/>
                                  <a:pt x="102" y="75"/>
                                </a:cubicBezTo>
                                <a:cubicBezTo>
                                  <a:pt x="99" y="75"/>
                                  <a:pt x="97" y="75"/>
                                  <a:pt x="94" y="75"/>
                                </a:cubicBezTo>
                                <a:cubicBezTo>
                                  <a:pt x="94" y="75"/>
                                  <a:pt x="94" y="75"/>
                                  <a:pt x="94" y="75"/>
                                </a:cubicBezTo>
                                <a:cubicBezTo>
                                  <a:pt x="93" y="73"/>
                                  <a:pt x="91" y="72"/>
                                  <a:pt x="90" y="71"/>
                                </a:cubicBezTo>
                                <a:cubicBezTo>
                                  <a:pt x="91" y="70"/>
                                  <a:pt x="93" y="69"/>
                                  <a:pt x="94" y="69"/>
                                </a:cubicBezTo>
                                <a:cubicBezTo>
                                  <a:pt x="96" y="68"/>
                                  <a:pt x="97" y="65"/>
                                  <a:pt x="96" y="63"/>
                                </a:cubicBezTo>
                                <a:cubicBezTo>
                                  <a:pt x="95" y="60"/>
                                  <a:pt x="92" y="60"/>
                                  <a:pt x="90" y="61"/>
                                </a:cubicBezTo>
                                <a:cubicBezTo>
                                  <a:pt x="87" y="62"/>
                                  <a:pt x="84" y="64"/>
                                  <a:pt x="82" y="65"/>
                                </a:cubicBezTo>
                                <a:cubicBezTo>
                                  <a:pt x="80" y="64"/>
                                  <a:pt x="79" y="63"/>
                                  <a:pt x="77" y="62"/>
                                </a:cubicBezTo>
                                <a:cubicBezTo>
                                  <a:pt x="78" y="62"/>
                                  <a:pt x="80" y="61"/>
                                  <a:pt x="81" y="60"/>
                                </a:cubicBezTo>
                                <a:cubicBezTo>
                                  <a:pt x="83" y="59"/>
                                  <a:pt x="84" y="56"/>
                                  <a:pt x="83" y="54"/>
                                </a:cubicBezTo>
                                <a:cubicBezTo>
                                  <a:pt x="81" y="52"/>
                                  <a:pt x="79" y="52"/>
                                  <a:pt x="76" y="53"/>
                                </a:cubicBezTo>
                                <a:cubicBezTo>
                                  <a:pt x="74" y="54"/>
                                  <a:pt x="71" y="55"/>
                                  <a:pt x="69" y="56"/>
                                </a:cubicBezTo>
                                <a:cubicBezTo>
                                  <a:pt x="69" y="56"/>
                                  <a:pt x="69" y="57"/>
                                  <a:pt x="68" y="57"/>
                                </a:cubicBezTo>
                                <a:cubicBezTo>
                                  <a:pt x="67" y="56"/>
                                  <a:pt x="66" y="55"/>
                                  <a:pt x="64" y="54"/>
                                </a:cubicBezTo>
                                <a:cubicBezTo>
                                  <a:pt x="64" y="53"/>
                                  <a:pt x="63" y="53"/>
                                  <a:pt x="63" y="52"/>
                                </a:cubicBezTo>
                                <a:cubicBezTo>
                                  <a:pt x="65" y="51"/>
                                  <a:pt x="66" y="51"/>
                                  <a:pt x="68" y="50"/>
                                </a:cubicBezTo>
                                <a:cubicBezTo>
                                  <a:pt x="70" y="49"/>
                                  <a:pt x="71" y="46"/>
                                  <a:pt x="70" y="44"/>
                                </a:cubicBezTo>
                                <a:cubicBezTo>
                                  <a:pt x="68" y="41"/>
                                  <a:pt x="66" y="41"/>
                                  <a:pt x="63" y="42"/>
                                </a:cubicBezTo>
                                <a:cubicBezTo>
                                  <a:pt x="61" y="43"/>
                                  <a:pt x="58" y="45"/>
                                  <a:pt x="56" y="46"/>
                                </a:cubicBezTo>
                                <a:cubicBezTo>
                                  <a:pt x="54" y="45"/>
                                  <a:pt x="52" y="43"/>
                                  <a:pt x="51" y="41"/>
                                </a:cubicBezTo>
                                <a:cubicBezTo>
                                  <a:pt x="52" y="41"/>
                                  <a:pt x="53" y="40"/>
                                  <a:pt x="54" y="40"/>
                                </a:cubicBezTo>
                                <a:cubicBezTo>
                                  <a:pt x="56" y="39"/>
                                  <a:pt x="57" y="37"/>
                                  <a:pt x="57" y="34"/>
                                </a:cubicBezTo>
                                <a:cubicBezTo>
                                  <a:pt x="56" y="32"/>
                                  <a:pt x="53" y="30"/>
                                  <a:pt x="51" y="31"/>
                                </a:cubicBezTo>
                                <a:cubicBezTo>
                                  <a:pt x="49" y="32"/>
                                  <a:pt x="46" y="34"/>
                                  <a:pt x="44" y="35"/>
                                </a:cubicBezTo>
                                <a:cubicBezTo>
                                  <a:pt x="43" y="34"/>
                                  <a:pt x="41" y="33"/>
                                  <a:pt x="40" y="32"/>
                                </a:cubicBezTo>
                                <a:cubicBezTo>
                                  <a:pt x="41" y="31"/>
                                  <a:pt x="42" y="30"/>
                                  <a:pt x="43" y="29"/>
                                </a:cubicBezTo>
                                <a:cubicBezTo>
                                  <a:pt x="48" y="26"/>
                                  <a:pt x="44" y="19"/>
                                  <a:pt x="39" y="21"/>
                                </a:cubicBezTo>
                                <a:cubicBezTo>
                                  <a:pt x="37" y="22"/>
                                  <a:pt x="36" y="23"/>
                                  <a:pt x="34" y="24"/>
                                </a:cubicBezTo>
                                <a:cubicBezTo>
                                  <a:pt x="30" y="8"/>
                                  <a:pt x="45" y="11"/>
                                  <a:pt x="53" y="14"/>
                                </a:cubicBezTo>
                                <a:cubicBezTo>
                                  <a:pt x="69" y="20"/>
                                  <a:pt x="85" y="33"/>
                                  <a:pt x="98" y="43"/>
                                </a:cubicBezTo>
                                <a:cubicBezTo>
                                  <a:pt x="114" y="55"/>
                                  <a:pt x="145" y="77"/>
                                  <a:pt x="121" y="98"/>
                                </a:cubicBezTo>
                                <a:close/>
                              </a:path>
                            </a:pathLst>
                          </a:custGeom>
                          <a:grpFill/>
                          <a:ln>
                            <a:noFill/>
                          </a:ln>
                        </wps:spPr>
                        <wps:bodyPr vert="horz" wrap="square" lIns="91440" tIns="45720" rIns="91440" bIns="45720" numCol="1" anchor="t" anchorCtr="0" compatLnSpc="1"/>
                      </wps:wsp>
                      <wps:wsp>
                        <wps:cNvPr id="226" name="稻壳儿春秋广告/盗版必究        原创来源：http://chn.docer.com/works?userid=199329941#!/work_time"/>
                        <wps:cNvSpPr>
                          <a:spLocks noEditPoints="1"/>
                        </wps:cNvSpPr>
                        <wps:spPr bwMode="auto">
                          <a:xfrm>
                            <a:off x="6638926" y="2570164"/>
                            <a:ext cx="209550" cy="430213"/>
                          </a:xfrm>
                          <a:custGeom>
                            <a:avLst/>
                            <a:gdLst>
                              <a:gd name="T0" fmla="*/ 59 w 82"/>
                              <a:gd name="T1" fmla="*/ 1 h 168"/>
                              <a:gd name="T2" fmla="*/ 38 w 82"/>
                              <a:gd name="T3" fmla="*/ 23 h 168"/>
                              <a:gd name="T4" fmla="*/ 19 w 82"/>
                              <a:gd name="T5" fmla="*/ 98 h 168"/>
                              <a:gd name="T6" fmla="*/ 31 w 82"/>
                              <a:gd name="T7" fmla="*/ 165 h 168"/>
                              <a:gd name="T8" fmla="*/ 54 w 82"/>
                              <a:gd name="T9" fmla="*/ 141 h 168"/>
                              <a:gd name="T10" fmla="*/ 70 w 82"/>
                              <a:gd name="T11" fmla="*/ 74 h 168"/>
                              <a:gd name="T12" fmla="*/ 77 w 82"/>
                              <a:gd name="T13" fmla="*/ 42 h 168"/>
                              <a:gd name="T14" fmla="*/ 81 w 82"/>
                              <a:gd name="T15" fmla="*/ 17 h 168"/>
                              <a:gd name="T16" fmla="*/ 59 w 82"/>
                              <a:gd name="T17" fmla="*/ 1 h 168"/>
                              <a:gd name="T18" fmla="*/ 59 w 82"/>
                              <a:gd name="T19" fmla="*/ 84 h 168"/>
                              <a:gd name="T20" fmla="*/ 52 w 82"/>
                              <a:gd name="T21" fmla="*/ 114 h 168"/>
                              <a:gd name="T22" fmla="*/ 30 w 82"/>
                              <a:gd name="T23" fmla="*/ 150 h 168"/>
                              <a:gd name="T24" fmla="*/ 22 w 82"/>
                              <a:gd name="T25" fmla="*/ 144 h 168"/>
                              <a:gd name="T26" fmla="*/ 25 w 82"/>
                              <a:gd name="T27" fmla="*/ 145 h 168"/>
                              <a:gd name="T28" fmla="*/ 31 w 82"/>
                              <a:gd name="T29" fmla="*/ 142 h 168"/>
                              <a:gd name="T30" fmla="*/ 27 w 82"/>
                              <a:gd name="T31" fmla="*/ 136 h 168"/>
                              <a:gd name="T32" fmla="*/ 22 w 82"/>
                              <a:gd name="T33" fmla="*/ 135 h 168"/>
                              <a:gd name="T34" fmla="*/ 23 w 82"/>
                              <a:gd name="T35" fmla="*/ 130 h 168"/>
                              <a:gd name="T36" fmla="*/ 29 w 82"/>
                              <a:gd name="T37" fmla="*/ 131 h 168"/>
                              <a:gd name="T38" fmla="*/ 29 w 82"/>
                              <a:gd name="T39" fmla="*/ 122 h 168"/>
                              <a:gd name="T40" fmla="*/ 24 w 82"/>
                              <a:gd name="T41" fmla="*/ 121 h 168"/>
                              <a:gd name="T42" fmla="*/ 25 w 82"/>
                              <a:gd name="T43" fmla="*/ 119 h 168"/>
                              <a:gd name="T44" fmla="*/ 25 w 82"/>
                              <a:gd name="T45" fmla="*/ 117 h 168"/>
                              <a:gd name="T46" fmla="*/ 31 w 82"/>
                              <a:gd name="T47" fmla="*/ 118 h 168"/>
                              <a:gd name="T48" fmla="*/ 33 w 82"/>
                              <a:gd name="T49" fmla="*/ 110 h 168"/>
                              <a:gd name="T50" fmla="*/ 27 w 82"/>
                              <a:gd name="T51" fmla="*/ 108 h 168"/>
                              <a:gd name="T52" fmla="*/ 28 w 82"/>
                              <a:gd name="T53" fmla="*/ 100 h 168"/>
                              <a:gd name="T54" fmla="*/ 36 w 82"/>
                              <a:gd name="T55" fmla="*/ 102 h 168"/>
                              <a:gd name="T56" fmla="*/ 41 w 82"/>
                              <a:gd name="T57" fmla="*/ 99 h 168"/>
                              <a:gd name="T58" fmla="*/ 38 w 82"/>
                              <a:gd name="T59" fmla="*/ 94 h 168"/>
                              <a:gd name="T60" fmla="*/ 30 w 82"/>
                              <a:gd name="T61" fmla="*/ 92 h 168"/>
                              <a:gd name="T62" fmla="*/ 31 w 82"/>
                              <a:gd name="T63" fmla="*/ 86 h 168"/>
                              <a:gd name="T64" fmla="*/ 37 w 82"/>
                              <a:gd name="T65" fmla="*/ 87 h 168"/>
                              <a:gd name="T66" fmla="*/ 40 w 82"/>
                              <a:gd name="T67" fmla="*/ 79 h 168"/>
                              <a:gd name="T68" fmla="*/ 33 w 82"/>
                              <a:gd name="T69" fmla="*/ 77 h 168"/>
                              <a:gd name="T70" fmla="*/ 34 w 82"/>
                              <a:gd name="T71" fmla="*/ 70 h 168"/>
                              <a:gd name="T72" fmla="*/ 38 w 82"/>
                              <a:gd name="T73" fmla="*/ 72 h 168"/>
                              <a:gd name="T74" fmla="*/ 41 w 82"/>
                              <a:gd name="T75" fmla="*/ 63 h 168"/>
                              <a:gd name="T76" fmla="*/ 36 w 82"/>
                              <a:gd name="T77" fmla="*/ 62 h 168"/>
                              <a:gd name="T78" fmla="*/ 37 w 82"/>
                              <a:gd name="T79" fmla="*/ 58 h 168"/>
                              <a:gd name="T80" fmla="*/ 44 w 82"/>
                              <a:gd name="T81" fmla="*/ 60 h 168"/>
                              <a:gd name="T82" fmla="*/ 50 w 82"/>
                              <a:gd name="T83" fmla="*/ 57 h 168"/>
                              <a:gd name="T84" fmla="*/ 47 w 82"/>
                              <a:gd name="T85" fmla="*/ 51 h 168"/>
                              <a:gd name="T86" fmla="*/ 39 w 82"/>
                              <a:gd name="T87" fmla="*/ 49 h 168"/>
                              <a:gd name="T88" fmla="*/ 40 w 82"/>
                              <a:gd name="T89" fmla="*/ 44 h 168"/>
                              <a:gd name="T90" fmla="*/ 45 w 82"/>
                              <a:gd name="T91" fmla="*/ 45 h 168"/>
                              <a:gd name="T92" fmla="*/ 48 w 82"/>
                              <a:gd name="T93" fmla="*/ 37 h 168"/>
                              <a:gd name="T94" fmla="*/ 42 w 82"/>
                              <a:gd name="T95" fmla="*/ 35 h 168"/>
                              <a:gd name="T96" fmla="*/ 44 w 82"/>
                              <a:gd name="T97" fmla="*/ 32 h 168"/>
                              <a:gd name="T98" fmla="*/ 48 w 82"/>
                              <a:gd name="T99" fmla="*/ 33 h 168"/>
                              <a:gd name="T100" fmla="*/ 54 w 82"/>
                              <a:gd name="T101" fmla="*/ 30 h 168"/>
                              <a:gd name="T102" fmla="*/ 51 w 82"/>
                              <a:gd name="T103" fmla="*/ 25 h 168"/>
                              <a:gd name="T104" fmla="*/ 47 w 82"/>
                              <a:gd name="T105" fmla="*/ 24 h 168"/>
                              <a:gd name="T106" fmla="*/ 49 w 82"/>
                              <a:gd name="T107" fmla="*/ 20 h 168"/>
                              <a:gd name="T108" fmla="*/ 53 w 82"/>
                              <a:gd name="T109" fmla="*/ 21 h 168"/>
                              <a:gd name="T110" fmla="*/ 58 w 82"/>
                              <a:gd name="T111" fmla="*/ 18 h 168"/>
                              <a:gd name="T112" fmla="*/ 55 w 82"/>
                              <a:gd name="T113" fmla="*/ 12 h 168"/>
                              <a:gd name="T114" fmla="*/ 54 w 82"/>
                              <a:gd name="T115" fmla="*/ 12 h 168"/>
                              <a:gd name="T116" fmla="*/ 59 w 82"/>
                              <a:gd name="T117" fmla="*/ 10 h 168"/>
                              <a:gd name="T118" fmla="*/ 59 w 82"/>
                              <a:gd name="T119" fmla="*/ 8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2" h="168">
                                <a:moveTo>
                                  <a:pt x="59" y="1"/>
                                </a:moveTo>
                                <a:cubicBezTo>
                                  <a:pt x="46" y="0"/>
                                  <a:pt x="42" y="12"/>
                                  <a:pt x="38" y="23"/>
                                </a:cubicBezTo>
                                <a:cubicBezTo>
                                  <a:pt x="30" y="47"/>
                                  <a:pt x="24" y="73"/>
                                  <a:pt x="19" y="98"/>
                                </a:cubicBezTo>
                                <a:cubicBezTo>
                                  <a:pt x="17" y="111"/>
                                  <a:pt x="0" y="168"/>
                                  <a:pt x="31" y="165"/>
                                </a:cubicBezTo>
                                <a:cubicBezTo>
                                  <a:pt x="42" y="163"/>
                                  <a:pt x="50" y="151"/>
                                  <a:pt x="54" y="141"/>
                                </a:cubicBezTo>
                                <a:cubicBezTo>
                                  <a:pt x="61" y="120"/>
                                  <a:pt x="66" y="96"/>
                                  <a:pt x="70" y="74"/>
                                </a:cubicBezTo>
                                <a:cubicBezTo>
                                  <a:pt x="73" y="63"/>
                                  <a:pt x="75" y="53"/>
                                  <a:pt x="77" y="42"/>
                                </a:cubicBezTo>
                                <a:cubicBezTo>
                                  <a:pt x="78" y="34"/>
                                  <a:pt x="82" y="25"/>
                                  <a:pt x="81" y="17"/>
                                </a:cubicBezTo>
                                <a:cubicBezTo>
                                  <a:pt x="80" y="5"/>
                                  <a:pt x="70" y="1"/>
                                  <a:pt x="59" y="1"/>
                                </a:cubicBezTo>
                                <a:close/>
                                <a:moveTo>
                                  <a:pt x="59" y="84"/>
                                </a:moveTo>
                                <a:cubicBezTo>
                                  <a:pt x="57" y="94"/>
                                  <a:pt x="54" y="104"/>
                                  <a:pt x="52" y="114"/>
                                </a:cubicBezTo>
                                <a:cubicBezTo>
                                  <a:pt x="48" y="126"/>
                                  <a:pt x="46" y="151"/>
                                  <a:pt x="30" y="150"/>
                                </a:cubicBezTo>
                                <a:cubicBezTo>
                                  <a:pt x="22" y="150"/>
                                  <a:pt x="22" y="149"/>
                                  <a:pt x="22" y="144"/>
                                </a:cubicBezTo>
                                <a:cubicBezTo>
                                  <a:pt x="23" y="144"/>
                                  <a:pt x="24" y="144"/>
                                  <a:pt x="25" y="145"/>
                                </a:cubicBezTo>
                                <a:cubicBezTo>
                                  <a:pt x="27" y="146"/>
                                  <a:pt x="30" y="144"/>
                                  <a:pt x="31" y="142"/>
                                </a:cubicBezTo>
                                <a:cubicBezTo>
                                  <a:pt x="31" y="139"/>
                                  <a:pt x="30" y="137"/>
                                  <a:pt x="27" y="136"/>
                                </a:cubicBezTo>
                                <a:cubicBezTo>
                                  <a:pt x="26" y="136"/>
                                  <a:pt x="24" y="135"/>
                                  <a:pt x="22" y="135"/>
                                </a:cubicBezTo>
                                <a:cubicBezTo>
                                  <a:pt x="23" y="133"/>
                                  <a:pt x="23" y="132"/>
                                  <a:pt x="23" y="130"/>
                                </a:cubicBezTo>
                                <a:cubicBezTo>
                                  <a:pt x="25" y="131"/>
                                  <a:pt x="27" y="131"/>
                                  <a:pt x="29" y="131"/>
                                </a:cubicBezTo>
                                <a:cubicBezTo>
                                  <a:pt x="35" y="131"/>
                                  <a:pt x="35" y="122"/>
                                  <a:pt x="29" y="122"/>
                                </a:cubicBezTo>
                                <a:cubicBezTo>
                                  <a:pt x="28" y="122"/>
                                  <a:pt x="26" y="122"/>
                                  <a:pt x="24" y="121"/>
                                </a:cubicBezTo>
                                <a:cubicBezTo>
                                  <a:pt x="25" y="120"/>
                                  <a:pt x="25" y="119"/>
                                  <a:pt x="25" y="119"/>
                                </a:cubicBezTo>
                                <a:cubicBezTo>
                                  <a:pt x="25" y="118"/>
                                  <a:pt x="25" y="118"/>
                                  <a:pt x="25" y="117"/>
                                </a:cubicBezTo>
                                <a:cubicBezTo>
                                  <a:pt x="27" y="117"/>
                                  <a:pt x="29" y="118"/>
                                  <a:pt x="31" y="118"/>
                                </a:cubicBezTo>
                                <a:cubicBezTo>
                                  <a:pt x="37" y="120"/>
                                  <a:pt x="39" y="111"/>
                                  <a:pt x="33" y="110"/>
                                </a:cubicBezTo>
                                <a:cubicBezTo>
                                  <a:pt x="31" y="109"/>
                                  <a:pt x="29" y="109"/>
                                  <a:pt x="27" y="108"/>
                                </a:cubicBezTo>
                                <a:cubicBezTo>
                                  <a:pt x="27" y="106"/>
                                  <a:pt x="28" y="103"/>
                                  <a:pt x="28" y="100"/>
                                </a:cubicBezTo>
                                <a:cubicBezTo>
                                  <a:pt x="31" y="101"/>
                                  <a:pt x="33" y="101"/>
                                  <a:pt x="36" y="102"/>
                                </a:cubicBezTo>
                                <a:cubicBezTo>
                                  <a:pt x="38" y="103"/>
                                  <a:pt x="40" y="101"/>
                                  <a:pt x="41" y="99"/>
                                </a:cubicBezTo>
                                <a:cubicBezTo>
                                  <a:pt x="42" y="97"/>
                                  <a:pt x="40" y="94"/>
                                  <a:pt x="38" y="94"/>
                                </a:cubicBezTo>
                                <a:cubicBezTo>
                                  <a:pt x="35" y="93"/>
                                  <a:pt x="33" y="92"/>
                                  <a:pt x="30" y="92"/>
                                </a:cubicBezTo>
                                <a:cubicBezTo>
                                  <a:pt x="30" y="90"/>
                                  <a:pt x="31" y="88"/>
                                  <a:pt x="31" y="86"/>
                                </a:cubicBezTo>
                                <a:cubicBezTo>
                                  <a:pt x="33" y="86"/>
                                  <a:pt x="35" y="87"/>
                                  <a:pt x="37" y="87"/>
                                </a:cubicBezTo>
                                <a:cubicBezTo>
                                  <a:pt x="43" y="89"/>
                                  <a:pt x="45" y="80"/>
                                  <a:pt x="40" y="79"/>
                                </a:cubicBezTo>
                                <a:cubicBezTo>
                                  <a:pt x="37" y="78"/>
                                  <a:pt x="35" y="78"/>
                                  <a:pt x="33" y="77"/>
                                </a:cubicBezTo>
                                <a:cubicBezTo>
                                  <a:pt x="33" y="75"/>
                                  <a:pt x="34" y="73"/>
                                  <a:pt x="34" y="70"/>
                                </a:cubicBezTo>
                                <a:cubicBezTo>
                                  <a:pt x="35" y="71"/>
                                  <a:pt x="37" y="71"/>
                                  <a:pt x="38" y="72"/>
                                </a:cubicBezTo>
                                <a:cubicBezTo>
                                  <a:pt x="44" y="73"/>
                                  <a:pt x="46" y="64"/>
                                  <a:pt x="41" y="63"/>
                                </a:cubicBezTo>
                                <a:cubicBezTo>
                                  <a:pt x="39" y="63"/>
                                  <a:pt x="37" y="62"/>
                                  <a:pt x="36" y="62"/>
                                </a:cubicBezTo>
                                <a:cubicBezTo>
                                  <a:pt x="36" y="61"/>
                                  <a:pt x="36" y="59"/>
                                  <a:pt x="37" y="58"/>
                                </a:cubicBezTo>
                                <a:cubicBezTo>
                                  <a:pt x="39" y="59"/>
                                  <a:pt x="42" y="59"/>
                                  <a:pt x="44" y="60"/>
                                </a:cubicBezTo>
                                <a:cubicBezTo>
                                  <a:pt x="47" y="60"/>
                                  <a:pt x="49" y="59"/>
                                  <a:pt x="50" y="57"/>
                                </a:cubicBezTo>
                                <a:cubicBezTo>
                                  <a:pt x="50" y="54"/>
                                  <a:pt x="49" y="52"/>
                                  <a:pt x="47" y="51"/>
                                </a:cubicBezTo>
                                <a:cubicBezTo>
                                  <a:pt x="44" y="51"/>
                                  <a:pt x="41" y="50"/>
                                  <a:pt x="39" y="49"/>
                                </a:cubicBezTo>
                                <a:cubicBezTo>
                                  <a:pt x="39" y="48"/>
                                  <a:pt x="40" y="46"/>
                                  <a:pt x="40" y="44"/>
                                </a:cubicBezTo>
                                <a:cubicBezTo>
                                  <a:pt x="42" y="45"/>
                                  <a:pt x="43" y="45"/>
                                  <a:pt x="45" y="45"/>
                                </a:cubicBezTo>
                                <a:cubicBezTo>
                                  <a:pt x="51" y="47"/>
                                  <a:pt x="53" y="38"/>
                                  <a:pt x="48" y="37"/>
                                </a:cubicBezTo>
                                <a:cubicBezTo>
                                  <a:pt x="46" y="36"/>
                                  <a:pt x="44" y="36"/>
                                  <a:pt x="42" y="35"/>
                                </a:cubicBezTo>
                                <a:cubicBezTo>
                                  <a:pt x="43" y="34"/>
                                  <a:pt x="43" y="33"/>
                                  <a:pt x="44" y="32"/>
                                </a:cubicBezTo>
                                <a:cubicBezTo>
                                  <a:pt x="45" y="32"/>
                                  <a:pt x="47" y="33"/>
                                  <a:pt x="48" y="33"/>
                                </a:cubicBezTo>
                                <a:cubicBezTo>
                                  <a:pt x="51" y="34"/>
                                  <a:pt x="53" y="32"/>
                                  <a:pt x="54" y="30"/>
                                </a:cubicBezTo>
                                <a:cubicBezTo>
                                  <a:pt x="55" y="28"/>
                                  <a:pt x="53" y="26"/>
                                  <a:pt x="51" y="25"/>
                                </a:cubicBezTo>
                                <a:cubicBezTo>
                                  <a:pt x="49" y="24"/>
                                  <a:pt x="48" y="24"/>
                                  <a:pt x="47" y="24"/>
                                </a:cubicBezTo>
                                <a:cubicBezTo>
                                  <a:pt x="47" y="22"/>
                                  <a:pt x="48" y="21"/>
                                  <a:pt x="49" y="20"/>
                                </a:cubicBezTo>
                                <a:cubicBezTo>
                                  <a:pt x="50" y="20"/>
                                  <a:pt x="51" y="21"/>
                                  <a:pt x="53" y="21"/>
                                </a:cubicBezTo>
                                <a:cubicBezTo>
                                  <a:pt x="55" y="22"/>
                                  <a:pt x="58" y="21"/>
                                  <a:pt x="58" y="18"/>
                                </a:cubicBezTo>
                                <a:cubicBezTo>
                                  <a:pt x="59" y="16"/>
                                  <a:pt x="58" y="13"/>
                                  <a:pt x="55" y="12"/>
                                </a:cubicBezTo>
                                <a:cubicBezTo>
                                  <a:pt x="55" y="12"/>
                                  <a:pt x="54" y="12"/>
                                  <a:pt x="54" y="12"/>
                                </a:cubicBezTo>
                                <a:cubicBezTo>
                                  <a:pt x="55" y="10"/>
                                  <a:pt x="57" y="10"/>
                                  <a:pt x="59" y="10"/>
                                </a:cubicBezTo>
                                <a:cubicBezTo>
                                  <a:pt x="81" y="10"/>
                                  <a:pt x="61" y="74"/>
                                  <a:pt x="59" y="84"/>
                                </a:cubicBezTo>
                                <a:close/>
                              </a:path>
                            </a:pathLst>
                          </a:custGeom>
                          <a:grpFill/>
                          <a:ln>
                            <a:noFill/>
                          </a:ln>
                        </wps:spPr>
                        <wps:bodyPr vert="horz" wrap="square" lIns="91440" tIns="45720" rIns="91440" bIns="45720" numCol="1" anchor="t" anchorCtr="0" compatLnSpc="1"/>
                      </wps:wsp>
                    </wpg:wgp>
                  </a:graphicData>
                </a:graphic>
              </wp:anchor>
            </w:drawing>
          </mc:Choice>
          <mc:Fallback>
            <w:pict>
              <v:group id="组合 21" o:spid="_x0000_s1026" o:spt="203" style="position:absolute;left:0pt;margin-left:178.25pt;margin-top:117.1pt;height:46.25pt;width:58.85pt;z-index:251664384;mso-width-relative:page;mso-height-relative:page;" coordorigin="6248401,2314576" coordsize="1025525,806450" o:gfxdata="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">
                <o:lock v:ext="edit" aspectratio="f"/>
                <v:shape id="稻壳儿春秋广告/盗版必究        原创来源：http://chn.docer.com/works?userid=199329941#!/work_time" o:spid="_x0000_s1026" o:spt="100" style="position:absolute;left:6248401;top:2314576;height:806450;width:1025525;" filled="t" stroked="f" coordsize="401,315" o:gfxdata="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hP3r4A&#10;AADcAAAADwAAAAAAAAABACAAAAAiAAAAZHJzL2Rvd25yZXYueG1sUEsBAhQAFAAAAAgAh07iQDMv&#10;BZ47AAAAOQAAABAAAAAAAAAAAQAgAAAADQEAAGRycy9zaGFwZXhtbC54bWxQSwUGAAAAAAYABgBb&#10;AQAAtwMAAAAA&#10;" path="m396,147c396,126,396,106,397,85c397,72,397,59,396,46c396,36,398,22,395,12c392,2,384,2,375,1c350,0,326,1,302,1c247,1,193,1,139,0c110,0,82,1,54,3c43,4,26,2,18,9c12,14,12,21,10,28c8,43,7,58,7,74c5,107,6,140,4,173c2,200,3,226,4,253c5,268,0,292,12,303c26,315,53,310,69,311c98,311,126,312,155,313c208,313,262,312,316,314c336,314,359,314,379,310c391,308,395,301,396,289c401,242,398,194,396,147xm38,16c43,15,48,15,54,15c74,14,95,13,116,12c161,12,206,13,251,13c270,13,290,13,309,13c329,13,351,11,372,13c381,15,382,15,383,25c385,34,384,44,385,53c385,55,385,56,385,57c263,53,141,52,20,56c20,49,21,42,21,36c23,23,25,17,38,16xm386,236c385,252,386,269,384,285c383,297,378,297,367,298c356,300,345,302,333,302c291,303,249,301,207,301c157,301,107,300,57,298c42,298,18,300,17,280c16,268,16,257,16,246c15,221,14,197,16,173c18,137,17,101,19,65c141,61,263,62,385,66c385,83,384,100,384,117c384,157,387,196,386,236xe">
                  <v:path o:connectlocs="1012737,376343;1015295,217613;1012737,117767;1010180,30721;959032,2560;772340,2560;355481,0;138100,7680;46033,23041;25574,71684;17901,189451;10229,442907;10229,647720;30689,775728;176461,796209;396399,801329;808144,803889;969261,793649;1012737,739885;1012737,376343;97181,40962;138100,38402;296660,30721;641912,33282;790242,33282;951359,33282;979491,64003;984606,135688;984606,145929;51148,143368;53705,92165;97181,40962;987163,604197;982048,729645;938572,762927;851620,773167;529385,770607;145772,762927;43476,716844;40918,629799;40918,442907;48590,166410;984606,168970;982048,299538;987163,604197" o:connectangles="0,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6332538;top:2370139;height:71438;width:79375;" filled="t" stroked="f" coordsize="31,28" o:gfxdata="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CkS/&#10;AAAA3AAAAA8AAAAAAAAAAQAgAAAAIgAAAGRycy9kb3ducmV2LnhtbFBLAQIUABQAAAAIAIdO4kAz&#10;LwWeOwAAADkAAAAQAAAAAAAAAAEAIAAAAA4BAABkcnMvc2hhcGV4bWwueG1sUEsFBgAAAAAGAAYA&#10;WwEAALgDAAAAAA==&#10;" path="m16,27c23,26,31,22,30,13c28,6,23,0,16,0c8,0,3,7,1,14c0,23,8,28,16,27xm11,15c11,12,13,9,16,9c18,9,20,10,20,13c21,16,19,17,16,18c14,18,13,18,12,17c10,17,10,16,11,15xe">
                  <v:path o:connectlocs="40967,68886;76814,33167;40967,0;2560,35719;40967,68886;28165,38270;40967,22962;51209,33167;40967,45924;30725,43373;28165,38270" o:connectangles="0,0,0,0,0,0,0,0,0,0,0"/>
                  <v:fill on="t" focussize="0,0"/>
                  <v:stroke on="f"/>
                  <v:imagedata o:title=""/>
                  <o:lock v:ext="edit" aspectratio="f"/>
                </v:shape>
                <v:shape id="稻壳儿春秋广告/盗版必究        原创来源：http://chn.docer.com/works?userid=199329941#!/work_time" o:spid="_x0000_s1026" o:spt="100" style="position:absolute;left:6432551;top:2365376;height:74613;width:79375;" filled="t" stroked="f" coordsize="31,29" o:gfxdata="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FmWP&#10;wAAAANwAAAAPAAAAAAAAAAEAIAAAACIAAABkcnMvZG93bnJldi54bWxQSwECFAAUAAAACACHTuJA&#10;My8FnjsAAAA5AAAAEAAAAAAAAAABACAAAAAPAQAAZHJzL3NoYXBleG1sLnhtbFBLBQYAAAAABgAG&#10;AFsBAAC5AwAAAAA=&#10;" path="m15,28c23,29,29,23,30,15c31,7,24,1,16,1c9,0,1,6,1,13c0,21,7,28,15,28xm10,13c10,11,14,10,16,10c19,10,21,11,21,14c20,18,18,20,15,19c12,19,9,16,10,13xe">
                  <v:path o:connectlocs="38407,72040;76814,38592;40967,2572;2560,33447;38407,72040;25604,33447;40967,25728;53770,36020;38407,48884;25604,33447" o:connectangles="0,0,0,0,0,0,0,0,0,0"/>
                  <v:fill on="t" focussize="0,0"/>
                  <v:stroke on="f"/>
                  <v:imagedata o:title=""/>
                  <o:lock v:ext="edit" aspectratio="f"/>
                </v:shape>
                <v:shape id="稻壳儿春秋广告/盗版必究        原创来源：http://chn.docer.com/works?userid=199329941#!/work_time" o:spid="_x0000_s1026" o:spt="100" style="position:absolute;left:6532563;top:2362201;height:74613;width:76200;" filled="t" stroked="f" coordsize="30,29" o:gfxdata="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YHCL4A&#10;AADcAAAADwAAAAAAAAABACAAAAAiAAAAZHJzL2Rvd25yZXYueG1sUEsBAhQAFAAAAAgAh07iQDMv&#10;BZ47AAAAOQAAABAAAAAAAAAAAQAgAAAADQEAAGRycy9zaGFwZXhtbC54bWxQSwUGAAAAAAYABgBb&#10;AQAAtwMAAAAA&#10;" path="m16,29c24,28,30,22,30,14c30,7,23,0,15,1c7,1,1,8,1,16c0,24,8,29,16,29xm15,10c22,9,23,19,16,20c14,20,10,19,10,16c9,13,12,10,15,10xe">
                  <v:path o:connectlocs="40640,74613;76200,36020;38100,2572;2540,41165;40640,74613;38100,25728;40640,51457;25400,41165;38100,25728" o:connectangles="0,0,0,0,0,0,0,0,0"/>
                  <v:fill on="t" focussize="0,0"/>
                  <v:stroke on="f"/>
                  <v:imagedata o:title=""/>
                  <o:lock v:ext="edit" aspectratio="f"/>
                </v:shape>
                <v:shape id="稻壳儿春秋广告/盗版必究        原创来源：http://chn.docer.com/works?userid=199329941#!/work_time" o:spid="_x0000_s1026" o:spt="100" style="position:absolute;left:6300788;top:2560639;height:433388;width:407988;" filled="t" stroked="f" coordsize="159,169" o:gfxdata="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ZXL4A&#10;AADcAAAADwAAAAAAAAABACAAAAAiAAAAZHJzL2Rvd25yZXYueG1sUEsBAhQAFAAAAAgAh07iQDMv&#10;BZ47AAAAOQAAABAAAAAAAAAAAQAgAAAADQEAAGRycy9zaGFwZXhtbC54bWxQSwUGAAAAAAYABgBb&#10;AQAAtwMAAAAA&#10;" path="m130,10c117,0,100,8,89,16c68,30,50,49,31,65c0,91,37,120,58,135c72,146,89,161,106,166c118,169,135,165,136,150c137,136,115,122,106,113c100,108,94,104,87,99c84,97,82,95,79,93c73,89,70,90,74,84c83,69,159,33,130,10xm64,94c71,103,85,108,94,115c100,121,106,127,113,132c115,135,123,140,124,143c129,160,115,159,107,156c108,155,108,155,109,154c111,153,112,150,111,148c110,146,107,145,105,146c103,148,101,149,99,150c99,151,98,151,98,152c96,151,94,150,92,149c93,149,93,148,94,148c99,145,95,137,90,140c88,141,86,142,84,144c82,142,80,141,78,139c79,139,80,138,81,137c86,135,82,127,77,130c74,131,72,132,70,133c68,132,67,131,65,130c66,130,67,129,68,129c73,126,68,118,63,121c61,122,60,123,58,124c56,123,54,121,51,119c53,118,54,118,55,117c57,116,58,113,57,111c55,109,53,108,51,109c48,110,46,112,44,114c43,112,41,111,40,109c41,108,42,107,44,106c49,103,44,95,39,98c37,100,36,101,34,102c32,99,30,96,29,93c30,93,32,93,33,93c39,93,39,84,33,84c32,84,30,84,29,84c29,81,30,78,33,76c34,77,36,79,38,81c40,82,43,81,44,79c45,77,44,74,42,73c43,73,42,72,42,72c41,71,41,71,40,70c40,70,39,70,39,69c41,68,42,67,44,66c45,67,47,69,48,71c50,73,53,72,55,71c57,69,56,66,55,65c53,63,52,61,50,60c52,58,55,56,57,54c58,55,60,57,62,58c66,62,72,56,68,52c67,51,65,49,63,48c66,46,68,43,71,41c72,43,74,45,76,47c80,51,86,45,82,40c81,39,79,37,78,36c79,35,80,34,81,33c83,32,84,31,86,30c87,31,88,32,89,33c90,35,92,36,95,35c97,33,98,30,96,28c95,27,94,25,93,24c95,23,97,21,99,20c100,20,100,20,100,20c101,22,103,23,104,24c108,28,114,22,110,18c109,17,109,16,108,16c114,13,118,13,122,20c127,29,122,31,116,37c101,52,82,63,67,77c61,83,59,88,64,94xe">
                  <v:path o:connectlocs="228370,41030;148825,346197;348970,384663;223238,253878;189881,215411;164221,241056;289953,338504;274557,400050;284821,379535;254030,384663;236068,382099;230936,359019;200145,356455;197579,333375;166787,333375;161655,310295;130864,305166;146259,284651;112902,292344;112902,271829;87242,261571;84676,238491;74412,215411;97506,207718;107770,187203;102638,179509;112902,169252;141127,182074;128298,153865;159089,148736;161655,123092;195013,120528;200145,92319;220672,76932;243766,89754;238634,61546;256596,51288;282255,46159;313047,51288;171919,197460" o:connectangles="0,0,0,0,0,0,0,0,0,0,0,0,0,0,0,0,0,0,0,0,0,0,0,0,0,0,0,0,0,0,0,0,0,0,0,0,0,0,0,0"/>
                  <v:fill on="t" focussize="0,0"/>
                  <v:stroke on="f"/>
                  <v:imagedata o:title=""/>
                  <o:lock v:ext="edit" aspectratio="f"/>
                </v:shape>
                <v:shape id="稻壳儿春秋广告/盗版必究        原创来源：http://chn.docer.com/works?userid=199329941#!/work_time" o:spid="_x0000_s1026" o:spt="100" style="position:absolute;left:6816726;top:2568576;height:434975;width:403225;" filled="t" stroked="f" coordsize="158,170" o:gfxdata="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XGQK7sAAADc&#10;AAAADwAAAAAAAAABACAAAAAiAAAAZHJzL2Rvd25yZXYueG1sUEsBAhQAFAAAAAgAh07iQDMvBZ47&#10;AAAAOQAAABAAAAAAAAAAAQAgAAAACgEAAGRycy9zaGFwZXhtbC54bWxQSwUGAAAAAAYABgBbAQAA&#10;tAMAAAAA&#10;" path="m100,34c86,23,69,8,52,3c40,0,23,4,22,19c21,33,43,47,53,56c58,61,65,66,71,70c74,72,77,74,79,76c86,80,88,79,84,85c75,100,0,136,28,159c41,170,58,161,69,153c90,139,108,120,128,104c158,78,121,49,100,34xm121,98c106,110,93,124,77,136c70,141,64,147,56,151c48,155,41,158,36,149c34,145,34,142,35,140c37,142,39,144,41,145c43,147,46,146,48,144c49,142,48,139,46,138c44,136,42,135,41,134c41,133,42,132,42,132c44,131,45,129,46,128c48,130,50,132,52,134c54,135,57,135,58,134c60,132,60,129,58,127c57,126,55,124,53,122c55,120,58,119,60,117c62,119,63,122,66,124c70,128,76,122,72,117c70,116,68,113,67,111c69,110,71,109,72,107c74,109,76,111,77,113c79,114,82,114,83,113c85,111,85,108,83,106c82,105,81,103,80,102c82,100,84,98,86,96c88,97,89,98,90,99c94,103,100,97,96,92c95,91,94,90,93,90c95,88,96,86,96,84c98,84,100,84,102,84c104,85,107,82,107,80c107,77,105,76,102,75c99,75,97,75,94,75c94,75,94,75,94,75c93,73,91,72,90,71c91,70,93,69,94,69c96,68,97,65,96,63c95,60,92,60,90,61c87,62,84,64,82,65c80,64,79,63,77,62c78,62,80,61,81,60c83,59,84,56,83,54c81,52,79,52,76,53c74,54,71,55,69,56c69,56,69,57,68,57c67,56,66,55,64,54c64,53,63,53,63,52c65,51,66,51,68,50c70,49,71,46,70,44c68,41,66,41,63,42c61,43,58,45,56,46c54,45,52,43,51,41c52,41,53,40,54,40c56,39,57,37,57,34c56,32,53,30,51,31c49,32,46,34,44,35c43,34,41,33,40,32c41,31,42,30,43,29c48,26,44,19,39,21c37,22,36,23,34,24c30,8,45,11,53,14c69,20,85,33,98,43c114,55,145,77,121,98xe">
                  <v:path o:connectlocs="132706,7676;135259,143285;201612,194459;71457,406829;326663,266102;308798,250750;142915,386360;89321,358214;122498,368449;104634,342862;117394,327510;148019,342862;135259,312158;168435,317275;170987,284013;196508,289130;211820,271219;219476,245632;244997,235398;244997,214928;273070,204694;239893,191900;229685,181666;244997,161196;209268,166313;206716,153520;193956,135609;173539,145844;160779,133051;178643,112581;142915,117699;137811,102347;130154,79318;102082,81877;99530,53732;135259,35821;308798,250750" o:connectangles="0,0,0,0,0,0,0,0,0,0,0,0,0,0,0,0,0,0,0,0,0,0,0,0,0,0,0,0,0,0,0,0,0,0,0,0,0"/>
                  <v:fill on="t" focussize="0,0"/>
                  <v:stroke on="f"/>
                  <v:imagedata o:title=""/>
                  <o:lock v:ext="edit" aspectratio="f"/>
                </v:shape>
                <v:shape id="稻壳儿春秋广告/盗版必究        原创来源：http://chn.docer.com/works?userid=199329941#!/work_time" o:spid="_x0000_s1026" o:spt="100" style="position:absolute;left:6638926;top:2570164;height:430213;width:209550;" filled="t" stroked="f" coordsize="82,168" o:gfxdata="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0iYOvQAA&#10;ANwAAAAPAAAAAAAAAAEAIAAAACIAAABkcnMvZG93bnJldi54bWxQSwECFAAUAAAACACHTuJAMy8F&#10;njsAAAA5AAAAEAAAAAAAAAABACAAAAAMAQAAZHJzL3NoYXBleG1sLnhtbFBLBQYAAAAABgAGAFsB&#10;AAC2AwAAAAA=&#10;" path="m59,1c46,0,42,12,38,23c30,47,24,73,19,98c17,111,0,168,31,165c42,163,50,151,54,141c61,120,66,96,70,74c73,63,75,53,77,42c78,34,82,25,81,17c80,5,70,1,59,1xm59,84c57,94,54,104,52,114c48,126,46,151,30,150c22,150,22,149,22,144c23,144,24,144,25,145c27,146,30,144,31,142c31,139,30,137,27,136c26,136,24,135,22,135c23,133,23,132,23,130c25,131,27,131,29,131c35,131,35,122,29,122c28,122,26,122,24,121c25,120,25,119,25,119c25,118,25,118,25,117c27,117,29,118,31,118c37,120,39,111,33,110c31,109,29,109,27,108c27,106,28,103,28,100c31,101,33,101,36,102c38,103,40,101,41,99c42,97,40,94,38,94c35,93,33,92,30,92c30,90,31,88,31,86c33,86,35,87,37,87c43,89,45,80,40,79c37,78,35,78,33,77c33,75,34,73,34,70c35,71,37,71,38,72c44,73,46,64,41,63c39,63,37,62,36,62c36,61,36,59,37,58c39,59,42,59,44,60c47,60,49,59,50,57c50,54,49,52,47,51c44,51,41,50,39,49c39,48,40,46,40,44c42,45,43,45,45,45c51,47,53,38,48,37c46,36,44,36,42,35c43,34,43,33,44,32c45,32,47,33,48,33c51,34,53,32,54,30c55,28,53,26,51,25c49,24,48,24,47,24c47,22,48,21,49,20c50,20,51,21,53,21c55,22,58,21,58,18c59,16,58,13,55,12c55,12,54,12,54,12c55,10,57,10,59,10c81,10,61,74,59,84xe">
                  <v:path o:connectlocs="150773,2560;97108,58898;48554,250957;79220,422530;137996,361071;178884,189498;196772,107553;206994,43533;150773,2560;150773,215106;132885,291930;76664,384118;56220,368754;63887,371314;79220,363632;68998,348267;56220,345706;58776,332902;74109,335463;74109,312416;61331,309855;63887,304734;63887,299612;79220,302173;84331,281687;68998,276565;71553,256079;91997,261200;104775,253518;97108,240714;76664,235592;79220,220228;94553,222788;102219,202302;84331,197180;86886,179255;97108,184377;104775,161329;91997,158769;94553,148525;112441,153647;127774,145965;120107,130600;99664,125478;102219,112674;114996,115235;122663,94749;107330,89627;112441,81945;122663,84506;137996,76823;130329,64019;120107,61459;125218,51215;135440,53776;148218,46094;140551,30729;137996,30729;150773,25607;150773,215106" o:connectangles="0,0,0,0,0,0,0,0,0,0,0,0,0,0,0,0,0,0,0,0,0,0,0,0,0,0,0,0,0,0,0,0,0,0,0,0,0,0,0,0,0,0,0,0,0,0,0,0,0,0,0,0,0,0,0,0,0,0,0,0"/>
                  <v:fill on="t" focussize="0,0"/>
                  <v:stroke on="f"/>
                  <v:imagedata o:title=""/>
                  <o:lock v:ext="edit" aspectratio="f"/>
                </v:shape>
              </v:group>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154940</wp:posOffset>
                </wp:positionH>
                <wp:positionV relativeFrom="paragraph">
                  <wp:posOffset>3354705</wp:posOffset>
                </wp:positionV>
                <wp:extent cx="4965065" cy="701040"/>
                <wp:effectExtent l="0" t="0" r="0" b="0"/>
                <wp:wrapNone/>
                <wp:docPr id="210"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297940" y="4269105"/>
                          <a:ext cx="4965065" cy="701040"/>
                        </a:xfrm>
                        <a:prstGeom prst="rect">
                          <a:avLst/>
                        </a:prstGeom>
                        <a:noFill/>
                      </wps:spPr>
                      <wps:txbx>
                        <w:txbxContent>
                          <w:p>
                            <w:pPr>
                              <w:pStyle w:val="2"/>
                              <w:spacing w:line="320" w:lineRule="exact"/>
                              <w:jc w:val="center"/>
                              <w:rPr>
                                <w:rFonts w:hint="eastAsia" w:eastAsia="微软雅黑"/>
                                <w:lang w:eastAsia="zh-CN"/>
                              </w:rPr>
                            </w:pPr>
                            <w:r>
                              <w:rPr>
                                <w:rFonts w:hint="eastAsia" w:ascii="微软雅黑" w:eastAsia="微软雅黑" w:hAnsiTheme="minorBidi"/>
                                <w:color w:val="3C3C3B"/>
                                <w:kern w:val="24"/>
                                <w:sz w:val="22"/>
                                <w:szCs w:val="22"/>
                                <w:lang w:eastAsia="zh-CN"/>
                              </w:rPr>
                              <w:t>单击此处添加文本单击此处添加文本单击此处添加文本单击此处添加文本单击此处添加文本单击此处添加文本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2.2pt;margin-top:264.15pt;height:55.2pt;width:390.95pt;z-index:251663360;mso-width-relative:page;mso-height-relative:page;" filled="f" stroked="f" coordsize="21600,21600" o:gfxdata="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PljRu2AAAAAoBAAAPAAAAAAAAAAEAIAAAACIAAABkcnMvZG93bnJldi54bWxQSwECFAAUAAAA&#10;CACHTuJAEsoj5ScCAADQAwAADgAAAAAAAAABACAAAAAnAQAAZHJzL2Uyb0RvYy54bWxQSwUGAAAA&#10;AAYABgBZAQAAwAUAAAAA&#10;">
                <v:fill on="f" focussize="0,0"/>
                <v:stroke on="f"/>
                <v:imagedata o:title=""/>
                <o:lock v:ext="edit" aspectratio="f"/>
                <v:textbox style="mso-fit-shape-to-text:t;">
                  <w:txbxContent>
                    <w:p>
                      <w:pPr>
                        <w:pStyle w:val="2"/>
                        <w:spacing w:line="320" w:lineRule="exact"/>
                        <w:jc w:val="center"/>
                        <w:rPr>
                          <w:rFonts w:hint="eastAsia" w:eastAsia="微软雅黑"/>
                          <w:lang w:eastAsia="zh-CN"/>
                        </w:rPr>
                      </w:pPr>
                      <w:r>
                        <w:rPr>
                          <w:rFonts w:hint="eastAsia" w:ascii="微软雅黑" w:eastAsia="微软雅黑" w:hAnsiTheme="minorBidi"/>
                          <w:color w:val="3C3C3B"/>
                          <w:kern w:val="24"/>
                          <w:sz w:val="22"/>
                          <w:szCs w:val="22"/>
                          <w:lang w:eastAsia="zh-CN"/>
                        </w:rPr>
                        <w:t>单击此处添加文本单击此处添加文本单击此处添加文本单击此处添加文本单击此处添加文本单击此处添加文本</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2088515</wp:posOffset>
                </wp:positionH>
                <wp:positionV relativeFrom="paragraph">
                  <wp:posOffset>2203450</wp:posOffset>
                </wp:positionV>
                <wp:extent cx="1098550" cy="396240"/>
                <wp:effectExtent l="0" t="0" r="0" b="0"/>
                <wp:wrapNone/>
                <wp:docPr id="209"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3231515" y="3117850"/>
                          <a:ext cx="1098550" cy="396240"/>
                        </a:xfrm>
                        <a:prstGeom prst="rect">
                          <a:avLst/>
                        </a:prstGeom>
                        <a:noFill/>
                        <a:effectLst/>
                      </wps:spPr>
                      <wps:txbx>
                        <w:txbxContent>
                          <w:p>
                            <w:pPr>
                              <w:pStyle w:val="2"/>
                              <w:spacing w:line="480" w:lineRule="exact"/>
                              <w:jc w:val="center"/>
                            </w:pPr>
                            <w:r>
                              <w:rPr>
                                <w:rFonts w:ascii="方正硬笔楷书简体" w:eastAsia="方正硬笔楷书简体" w:hAnsiTheme="minorBidi"/>
                                <w:color w:val="3C3C3B"/>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64.45pt;margin-top:173.5pt;height:31.2pt;width:86.5pt;z-index:251662336;mso-width-relative:page;mso-height-relative:page;" filled="f" stroked="f" coordsize="21600,21600" o:gfxdata="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UzGRPYAAAACwEAAA8AAAAAAAAAAQAgAAAAIgAAAGRycy9kb3ducmV2LnhtbFBLAQIU&#10;ABQAAAAIAIdO4kD8ALC5LAIAAN4DAAAOAAAAAAAAAAEAIAAAACcBAABkcnMvZTJvRG9jLnhtbFBL&#10;BQYAAAAABgAGAFkBAADFBQ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3C3C3B"/>
                          <w:kern w:val="24"/>
                          <w:sz w:val="29"/>
                          <w:szCs w:val="29"/>
                        </w:rPr>
                        <w:t>添加标题</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1310005</wp:posOffset>
                </wp:positionH>
                <wp:positionV relativeFrom="paragraph">
                  <wp:posOffset>1255395</wp:posOffset>
                </wp:positionV>
                <wp:extent cx="2654300" cy="1897380"/>
                <wp:effectExtent l="0" t="0" r="4445" b="5715"/>
                <wp:wrapNone/>
                <wp:docPr id="208"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2453005" y="2169795"/>
                          <a:ext cx="2654300" cy="1897380"/>
                        </a:xfrm>
                        <a:custGeom>
                          <a:avLst/>
                          <a:gdLst>
                            <a:gd name="T0" fmla="*/ 18 w 797"/>
                            <a:gd name="T1" fmla="*/ 93 h 570"/>
                            <a:gd name="T2" fmla="*/ 19 w 797"/>
                            <a:gd name="T3" fmla="*/ 298 h 570"/>
                            <a:gd name="T4" fmla="*/ 20 w 797"/>
                            <a:gd name="T5" fmla="*/ 348 h 570"/>
                            <a:gd name="T6" fmla="*/ 26 w 797"/>
                            <a:gd name="T7" fmla="*/ 358 h 570"/>
                            <a:gd name="T8" fmla="*/ 38 w 797"/>
                            <a:gd name="T9" fmla="*/ 364 h 570"/>
                            <a:gd name="T10" fmla="*/ 113 w 797"/>
                            <a:gd name="T11" fmla="*/ 403 h 570"/>
                            <a:gd name="T12" fmla="*/ 313 w 797"/>
                            <a:gd name="T13" fmla="*/ 508 h 570"/>
                            <a:gd name="T14" fmla="*/ 387 w 797"/>
                            <a:gd name="T15" fmla="*/ 550 h 570"/>
                            <a:gd name="T16" fmla="*/ 398 w 797"/>
                            <a:gd name="T17" fmla="*/ 557 h 570"/>
                            <a:gd name="T18" fmla="*/ 398 w 797"/>
                            <a:gd name="T19" fmla="*/ 557 h 570"/>
                            <a:gd name="T20" fmla="*/ 420 w 797"/>
                            <a:gd name="T21" fmla="*/ 544 h 570"/>
                            <a:gd name="T22" fmla="*/ 531 w 797"/>
                            <a:gd name="T23" fmla="*/ 484 h 570"/>
                            <a:gd name="T24" fmla="*/ 731 w 797"/>
                            <a:gd name="T25" fmla="*/ 376 h 570"/>
                            <a:gd name="T26" fmla="*/ 763 w 797"/>
                            <a:gd name="T27" fmla="*/ 359 h 570"/>
                            <a:gd name="T28" fmla="*/ 768 w 797"/>
                            <a:gd name="T29" fmla="*/ 357 h 570"/>
                            <a:gd name="T30" fmla="*/ 774 w 797"/>
                            <a:gd name="T31" fmla="*/ 354 h 570"/>
                            <a:gd name="T32" fmla="*/ 774 w 797"/>
                            <a:gd name="T33" fmla="*/ 348 h 570"/>
                            <a:gd name="T34" fmla="*/ 774 w 797"/>
                            <a:gd name="T35" fmla="*/ 347 h 570"/>
                            <a:gd name="T36" fmla="*/ 775 w 797"/>
                            <a:gd name="T37" fmla="*/ 323 h 570"/>
                            <a:gd name="T38" fmla="*/ 780 w 797"/>
                            <a:gd name="T39" fmla="*/ 199 h 570"/>
                            <a:gd name="T40" fmla="*/ 785 w 797"/>
                            <a:gd name="T41" fmla="*/ 75 h 570"/>
                            <a:gd name="T42" fmla="*/ 762 w 797"/>
                            <a:gd name="T43" fmla="*/ 37 h 570"/>
                            <a:gd name="T44" fmla="*/ 673 w 797"/>
                            <a:gd name="T45" fmla="*/ 32 h 570"/>
                            <a:gd name="T46" fmla="*/ 72 w 797"/>
                            <a:gd name="T47" fmla="*/ 7 h 570"/>
                            <a:gd name="T48" fmla="*/ 758 w 797"/>
                            <a:gd name="T49" fmla="*/ 27 h 570"/>
                            <a:gd name="T50" fmla="*/ 797 w 797"/>
                            <a:gd name="T51" fmla="*/ 29 h 570"/>
                            <a:gd name="T52" fmla="*/ 793 w 797"/>
                            <a:gd name="T53" fmla="*/ 145 h 570"/>
                            <a:gd name="T54" fmla="*/ 787 w 797"/>
                            <a:gd name="T55" fmla="*/ 310 h 570"/>
                            <a:gd name="T56" fmla="*/ 785 w 797"/>
                            <a:gd name="T57" fmla="*/ 350 h 570"/>
                            <a:gd name="T58" fmla="*/ 742 w 797"/>
                            <a:gd name="T59" fmla="*/ 383 h 570"/>
                            <a:gd name="T60" fmla="*/ 600 w 797"/>
                            <a:gd name="T61" fmla="*/ 458 h 570"/>
                            <a:gd name="T62" fmla="*/ 398 w 797"/>
                            <a:gd name="T63" fmla="*/ 570 h 570"/>
                            <a:gd name="T64" fmla="*/ 299 w 797"/>
                            <a:gd name="T65" fmla="*/ 516 h 570"/>
                            <a:gd name="T66" fmla="*/ 99 w 797"/>
                            <a:gd name="T67" fmla="*/ 409 h 570"/>
                            <a:gd name="T68" fmla="*/ 10 w 797"/>
                            <a:gd name="T69" fmla="*/ 361 h 570"/>
                            <a:gd name="T70" fmla="*/ 4 w 797"/>
                            <a:gd name="T71" fmla="*/ 96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97" h="570">
                              <a:moveTo>
                                <a:pt x="10" y="34"/>
                              </a:moveTo>
                              <a:cubicBezTo>
                                <a:pt x="25" y="46"/>
                                <a:pt x="18" y="76"/>
                                <a:pt x="18" y="93"/>
                              </a:cubicBezTo>
                              <a:cubicBezTo>
                                <a:pt x="17" y="139"/>
                                <a:pt x="17" y="185"/>
                                <a:pt x="18" y="230"/>
                              </a:cubicBezTo>
                              <a:cubicBezTo>
                                <a:pt x="18" y="253"/>
                                <a:pt x="18" y="275"/>
                                <a:pt x="19" y="298"/>
                              </a:cubicBezTo>
                              <a:cubicBezTo>
                                <a:pt x="19" y="309"/>
                                <a:pt x="19" y="320"/>
                                <a:pt x="20" y="331"/>
                              </a:cubicBezTo>
                              <a:cubicBezTo>
                                <a:pt x="20" y="337"/>
                                <a:pt x="20" y="342"/>
                                <a:pt x="20" y="348"/>
                              </a:cubicBezTo>
                              <a:cubicBezTo>
                                <a:pt x="21" y="355"/>
                                <a:pt x="21" y="355"/>
                                <a:pt x="21" y="355"/>
                              </a:cubicBezTo>
                              <a:cubicBezTo>
                                <a:pt x="26" y="358"/>
                                <a:pt x="26" y="358"/>
                                <a:pt x="26" y="358"/>
                              </a:cubicBezTo>
                              <a:cubicBezTo>
                                <a:pt x="27" y="358"/>
                                <a:pt x="29" y="359"/>
                                <a:pt x="31" y="360"/>
                              </a:cubicBezTo>
                              <a:cubicBezTo>
                                <a:pt x="38" y="364"/>
                                <a:pt x="38" y="364"/>
                                <a:pt x="38" y="364"/>
                              </a:cubicBezTo>
                              <a:cubicBezTo>
                                <a:pt x="46" y="368"/>
                                <a:pt x="54" y="373"/>
                                <a:pt x="63" y="377"/>
                              </a:cubicBezTo>
                              <a:cubicBezTo>
                                <a:pt x="80" y="386"/>
                                <a:pt x="96" y="395"/>
                                <a:pt x="113" y="403"/>
                              </a:cubicBezTo>
                              <a:cubicBezTo>
                                <a:pt x="146" y="421"/>
                                <a:pt x="180" y="438"/>
                                <a:pt x="212" y="455"/>
                              </a:cubicBezTo>
                              <a:cubicBezTo>
                                <a:pt x="246" y="472"/>
                                <a:pt x="279" y="490"/>
                                <a:pt x="313" y="508"/>
                              </a:cubicBezTo>
                              <a:cubicBezTo>
                                <a:pt x="329" y="518"/>
                                <a:pt x="346" y="527"/>
                                <a:pt x="362" y="536"/>
                              </a:cubicBezTo>
                              <a:cubicBezTo>
                                <a:pt x="387" y="550"/>
                                <a:pt x="387" y="550"/>
                                <a:pt x="387" y="550"/>
                              </a:cubicBezTo>
                              <a:cubicBezTo>
                                <a:pt x="398" y="557"/>
                                <a:pt x="398" y="557"/>
                                <a:pt x="398" y="557"/>
                              </a:cubicBezTo>
                              <a:cubicBezTo>
                                <a:pt x="398" y="557"/>
                                <a:pt x="398" y="557"/>
                                <a:pt x="398" y="557"/>
                              </a:cubicBezTo>
                              <a:cubicBezTo>
                                <a:pt x="398" y="557"/>
                                <a:pt x="398" y="557"/>
                                <a:pt x="398" y="557"/>
                              </a:cubicBezTo>
                              <a:cubicBezTo>
                                <a:pt x="398" y="557"/>
                                <a:pt x="398" y="557"/>
                                <a:pt x="398" y="557"/>
                              </a:cubicBezTo>
                              <a:cubicBezTo>
                                <a:pt x="402" y="554"/>
                                <a:pt x="402" y="554"/>
                                <a:pt x="402" y="554"/>
                              </a:cubicBezTo>
                              <a:cubicBezTo>
                                <a:pt x="420" y="544"/>
                                <a:pt x="420" y="544"/>
                                <a:pt x="420" y="544"/>
                              </a:cubicBezTo>
                              <a:cubicBezTo>
                                <a:pt x="457" y="524"/>
                                <a:pt x="457" y="524"/>
                                <a:pt x="457" y="524"/>
                              </a:cubicBezTo>
                              <a:cubicBezTo>
                                <a:pt x="482" y="511"/>
                                <a:pt x="507" y="497"/>
                                <a:pt x="531" y="484"/>
                              </a:cubicBezTo>
                              <a:cubicBezTo>
                                <a:pt x="581" y="457"/>
                                <a:pt x="630" y="430"/>
                                <a:pt x="680" y="404"/>
                              </a:cubicBezTo>
                              <a:cubicBezTo>
                                <a:pt x="697" y="395"/>
                                <a:pt x="714" y="386"/>
                                <a:pt x="731" y="376"/>
                              </a:cubicBezTo>
                              <a:cubicBezTo>
                                <a:pt x="757" y="363"/>
                                <a:pt x="757" y="363"/>
                                <a:pt x="757" y="363"/>
                              </a:cubicBezTo>
                              <a:cubicBezTo>
                                <a:pt x="763" y="359"/>
                                <a:pt x="763" y="359"/>
                                <a:pt x="763" y="359"/>
                              </a:cubicBezTo>
                              <a:cubicBezTo>
                                <a:pt x="766" y="358"/>
                                <a:pt x="766" y="358"/>
                                <a:pt x="766" y="358"/>
                              </a:cubicBezTo>
                              <a:cubicBezTo>
                                <a:pt x="768" y="357"/>
                                <a:pt x="768" y="357"/>
                                <a:pt x="768" y="357"/>
                              </a:cubicBezTo>
                              <a:cubicBezTo>
                                <a:pt x="768" y="357"/>
                                <a:pt x="768" y="357"/>
                                <a:pt x="768" y="357"/>
                              </a:cubicBezTo>
                              <a:cubicBezTo>
                                <a:pt x="774" y="354"/>
                                <a:pt x="774" y="354"/>
                                <a:pt x="774" y="354"/>
                              </a:cubicBezTo>
                              <a:cubicBezTo>
                                <a:pt x="774" y="350"/>
                                <a:pt x="774" y="350"/>
                                <a:pt x="774" y="350"/>
                              </a:cubicBezTo>
                              <a:cubicBezTo>
                                <a:pt x="774" y="348"/>
                                <a:pt x="774" y="348"/>
                                <a:pt x="774" y="348"/>
                              </a:cubicBezTo>
                              <a:cubicBezTo>
                                <a:pt x="774" y="348"/>
                                <a:pt x="774" y="348"/>
                                <a:pt x="774" y="348"/>
                              </a:cubicBezTo>
                              <a:cubicBezTo>
                                <a:pt x="774" y="347"/>
                                <a:pt x="774" y="347"/>
                                <a:pt x="774" y="347"/>
                              </a:cubicBezTo>
                              <a:cubicBezTo>
                                <a:pt x="774" y="344"/>
                                <a:pt x="774" y="344"/>
                                <a:pt x="774" y="344"/>
                              </a:cubicBezTo>
                              <a:cubicBezTo>
                                <a:pt x="775" y="323"/>
                                <a:pt x="775" y="323"/>
                                <a:pt x="775" y="323"/>
                              </a:cubicBezTo>
                              <a:cubicBezTo>
                                <a:pt x="777" y="282"/>
                                <a:pt x="777" y="282"/>
                                <a:pt x="777" y="282"/>
                              </a:cubicBezTo>
                              <a:cubicBezTo>
                                <a:pt x="780" y="199"/>
                                <a:pt x="780" y="199"/>
                                <a:pt x="780" y="199"/>
                              </a:cubicBezTo>
                              <a:cubicBezTo>
                                <a:pt x="784" y="117"/>
                                <a:pt x="784" y="117"/>
                                <a:pt x="784" y="117"/>
                              </a:cubicBezTo>
                              <a:cubicBezTo>
                                <a:pt x="785" y="75"/>
                                <a:pt x="785" y="75"/>
                                <a:pt x="785" y="75"/>
                              </a:cubicBezTo>
                              <a:cubicBezTo>
                                <a:pt x="787" y="38"/>
                                <a:pt x="787" y="38"/>
                                <a:pt x="787" y="38"/>
                              </a:cubicBezTo>
                              <a:cubicBezTo>
                                <a:pt x="762" y="37"/>
                                <a:pt x="762" y="37"/>
                                <a:pt x="762" y="37"/>
                              </a:cubicBezTo>
                              <a:cubicBezTo>
                                <a:pt x="732" y="35"/>
                                <a:pt x="732" y="35"/>
                                <a:pt x="732" y="35"/>
                              </a:cubicBezTo>
                              <a:cubicBezTo>
                                <a:pt x="712" y="34"/>
                                <a:pt x="693" y="33"/>
                                <a:pt x="673" y="32"/>
                              </a:cubicBezTo>
                              <a:cubicBezTo>
                                <a:pt x="450" y="21"/>
                                <a:pt x="221" y="10"/>
                                <a:pt x="4" y="15"/>
                              </a:cubicBezTo>
                              <a:cubicBezTo>
                                <a:pt x="15" y="4"/>
                                <a:pt x="52" y="8"/>
                                <a:pt x="72" y="7"/>
                              </a:cubicBezTo>
                              <a:cubicBezTo>
                                <a:pt x="289" y="0"/>
                                <a:pt x="529" y="14"/>
                                <a:pt x="747" y="26"/>
                              </a:cubicBezTo>
                              <a:cubicBezTo>
                                <a:pt x="758" y="27"/>
                                <a:pt x="758" y="27"/>
                                <a:pt x="758" y="27"/>
                              </a:cubicBezTo>
                              <a:cubicBezTo>
                                <a:pt x="762" y="27"/>
                                <a:pt x="766" y="28"/>
                                <a:pt x="770" y="28"/>
                              </a:cubicBezTo>
                              <a:cubicBezTo>
                                <a:pt x="779" y="28"/>
                                <a:pt x="788" y="28"/>
                                <a:pt x="797" y="29"/>
                              </a:cubicBezTo>
                              <a:cubicBezTo>
                                <a:pt x="796" y="49"/>
                                <a:pt x="795" y="69"/>
                                <a:pt x="794" y="89"/>
                              </a:cubicBezTo>
                              <a:cubicBezTo>
                                <a:pt x="794" y="108"/>
                                <a:pt x="793" y="126"/>
                                <a:pt x="793" y="145"/>
                              </a:cubicBezTo>
                              <a:cubicBezTo>
                                <a:pt x="792" y="182"/>
                                <a:pt x="791" y="219"/>
                                <a:pt x="789" y="256"/>
                              </a:cubicBezTo>
                              <a:cubicBezTo>
                                <a:pt x="789" y="274"/>
                                <a:pt x="788" y="291"/>
                                <a:pt x="787" y="310"/>
                              </a:cubicBezTo>
                              <a:cubicBezTo>
                                <a:pt x="787" y="319"/>
                                <a:pt x="786" y="328"/>
                                <a:pt x="786" y="337"/>
                              </a:cubicBezTo>
                              <a:cubicBezTo>
                                <a:pt x="786" y="341"/>
                                <a:pt x="786" y="346"/>
                                <a:pt x="785" y="350"/>
                              </a:cubicBezTo>
                              <a:cubicBezTo>
                                <a:pt x="785" y="354"/>
                                <a:pt x="785" y="357"/>
                                <a:pt x="785" y="361"/>
                              </a:cubicBezTo>
                              <a:cubicBezTo>
                                <a:pt x="774" y="366"/>
                                <a:pt x="757" y="375"/>
                                <a:pt x="742" y="383"/>
                              </a:cubicBezTo>
                              <a:cubicBezTo>
                                <a:pt x="726" y="391"/>
                                <a:pt x="710" y="399"/>
                                <a:pt x="695" y="408"/>
                              </a:cubicBezTo>
                              <a:cubicBezTo>
                                <a:pt x="663" y="424"/>
                                <a:pt x="632" y="441"/>
                                <a:pt x="600" y="458"/>
                              </a:cubicBezTo>
                              <a:cubicBezTo>
                                <a:pt x="536" y="492"/>
                                <a:pt x="472" y="527"/>
                                <a:pt x="407" y="564"/>
                              </a:cubicBezTo>
                              <a:cubicBezTo>
                                <a:pt x="404" y="566"/>
                                <a:pt x="401" y="568"/>
                                <a:pt x="398" y="570"/>
                              </a:cubicBezTo>
                              <a:cubicBezTo>
                                <a:pt x="383" y="561"/>
                                <a:pt x="368" y="553"/>
                                <a:pt x="353" y="545"/>
                              </a:cubicBezTo>
                              <a:cubicBezTo>
                                <a:pt x="335" y="535"/>
                                <a:pt x="317" y="525"/>
                                <a:pt x="299" y="516"/>
                              </a:cubicBezTo>
                              <a:cubicBezTo>
                                <a:pt x="263" y="496"/>
                                <a:pt x="227" y="477"/>
                                <a:pt x="190" y="458"/>
                              </a:cubicBezTo>
                              <a:cubicBezTo>
                                <a:pt x="160" y="441"/>
                                <a:pt x="130" y="425"/>
                                <a:pt x="99" y="409"/>
                              </a:cubicBezTo>
                              <a:cubicBezTo>
                                <a:pt x="84" y="400"/>
                                <a:pt x="68" y="392"/>
                                <a:pt x="53" y="384"/>
                              </a:cubicBezTo>
                              <a:cubicBezTo>
                                <a:pt x="38" y="376"/>
                                <a:pt x="21" y="367"/>
                                <a:pt x="10" y="361"/>
                              </a:cubicBezTo>
                              <a:cubicBezTo>
                                <a:pt x="10" y="340"/>
                                <a:pt x="9" y="319"/>
                                <a:pt x="8" y="297"/>
                              </a:cubicBezTo>
                              <a:cubicBezTo>
                                <a:pt x="6" y="232"/>
                                <a:pt x="4" y="167"/>
                                <a:pt x="4" y="96"/>
                              </a:cubicBezTo>
                              <a:cubicBezTo>
                                <a:pt x="4" y="76"/>
                                <a:pt x="0" y="51"/>
                                <a:pt x="10" y="34"/>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03.15pt;margin-top:98.85pt;height:149.4pt;width:209pt;z-index:251661312;mso-width-relative:page;mso-height-relative:page;" fillcolor="#3C3C3B" filled="t" stroked="f" coordsize="797,570" o:gfxdata="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" path="m10,34c25,46,18,76,18,93c17,139,17,185,18,230c18,253,18,275,19,298c19,309,19,320,20,331c20,337,20,342,20,348c21,355,21,355,21,355c26,358,26,358,26,358c27,358,29,359,31,360c38,364,38,364,38,364c46,368,54,373,63,377c80,386,96,395,113,403c146,421,180,438,212,455c246,472,279,490,313,508c329,518,346,527,362,536c387,550,387,550,387,550c398,557,398,557,398,557c398,557,398,557,398,557c398,557,398,557,398,557c398,557,398,557,398,557c402,554,402,554,402,554c420,544,420,544,420,544c457,524,457,524,457,524c482,511,507,497,531,484c581,457,630,430,680,404c697,395,714,386,731,376c757,363,757,363,757,363c763,359,763,359,763,359c766,358,766,358,766,358c768,357,768,357,768,357c768,357,768,357,768,357c774,354,774,354,774,354c774,350,774,350,774,350c774,348,774,348,774,348c774,348,774,348,774,348c774,347,774,347,774,347c774,344,774,344,774,344c775,323,775,323,775,323c777,282,777,282,777,282c780,199,780,199,780,199c784,117,784,117,784,117c785,75,785,75,785,75c787,38,787,38,787,38c762,37,762,37,762,37c732,35,732,35,732,35c712,34,693,33,673,32c450,21,221,10,4,15c15,4,52,8,72,7c289,0,529,14,747,26c758,27,758,27,758,27c762,27,766,28,770,28c779,28,788,28,797,29c796,49,795,69,794,89c794,108,793,126,793,145c792,182,791,219,789,256c789,274,788,291,787,310c787,319,786,328,786,337c786,341,786,346,785,350c785,354,785,357,785,361c774,366,757,375,742,383c726,391,710,399,695,408c663,424,632,441,600,458c536,492,472,527,407,564c404,566,401,568,398,570c383,561,368,553,353,545c335,535,317,525,299,516c263,496,227,477,190,458c160,441,130,425,99,409c84,400,68,392,53,384c38,376,21,367,10,361c10,340,9,319,8,297c6,232,4,167,4,96c4,76,0,51,10,34xe">
                <v:path o:connectlocs="59946,309572;63276,991963;66607,1158400;86589,1191687;126553,1211660;376331,1341480;1042403,1690998;1288850,1830805;1325484,1854106;1325484,1854106;1398752,1810832;1768423,1611108;2434495,1251605;2541067,1195016;2557719,1188359;2577701,1178372;2577701,1158400;2577701,1155071;2581031,1075182;2597683,662418;2614335,249655;2537737,123163;2241334,106519;239786,23301;2524415,89875;2654300,96533;2640978,482666;2620996,1031908;2614335,1165057;2471129,1274906;1998218,1524561;1325484,1897380;995778,1717628;329706,1361453;33303,1201674;13321,319558" o:connectangles="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1110615</wp:posOffset>
                </wp:positionH>
                <wp:positionV relativeFrom="paragraph">
                  <wp:posOffset>-259715</wp:posOffset>
                </wp:positionV>
                <wp:extent cx="3053080" cy="294640"/>
                <wp:effectExtent l="0" t="0" r="0" b="0"/>
                <wp:wrapNone/>
                <wp:docPr id="207"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253615" y="654685"/>
                          <a:ext cx="3053080" cy="2946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87.45pt;margin-top:-20.45pt;height:23.2pt;width:240.4pt;z-index:251660288;mso-width-relative:page;mso-height-relative:page;" filled="f" stroked="f" coordsize="21600,21600" o:gfxdata="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Zhfr1gAAAAkBAAAPAAAAAAAAAAEAIAAAACIAAABkcnMvZG93bnJldi54bWxQSwECFAAUAAAA&#10;CACHTuJAfU4IYikCAADPAwAADgAAAAAAAAABACAAAAAlAQAAZHJzL2Uyb0RvYy54bWxQSwUGAAAA&#10;AAYABgBZAQAAwAU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1776095</wp:posOffset>
                </wp:positionH>
                <wp:positionV relativeFrom="paragraph">
                  <wp:posOffset>-588645</wp:posOffset>
                </wp:positionV>
                <wp:extent cx="1722120" cy="400050"/>
                <wp:effectExtent l="0" t="0" r="0" b="0"/>
                <wp:wrapNone/>
                <wp:docPr id="206"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919095" y="325755"/>
                          <a:ext cx="172212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9.85pt;margin-top:-46.35pt;height:31.5pt;width:135.6pt;z-index:251659264;mso-width-relative:page;mso-height-relative:page;" filled="f" stroked="f" coordsize="21600,21600" o:gfxdata="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wAuzNgAAAALAQAADwAAAAAAAAABACAAAAAiAAAAZHJzL2Rvd25yZXYueG1sUEsBAhQAFAAA&#10;AAgAh07iQOIGPnQoAgAAzwMAAA4AAAAAAAAAAQAgAAAAJwEAAGRycy9lMm9Eb2MueG1sUEsFBgAA&#10;AAAGAAYAWQEAAMEFA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v:textbox>
              </v:shape>
            </w:pict>
          </mc:Fallback>
        </mc:AlternateContent>
      </w:r>
      <w:r>
        <mc:AlternateContent>
          <mc:Choice Requires="wpg">
            <w:drawing>
              <wp:anchor distT="0" distB="0" distL="114300" distR="114300" simplePos="0" relativeHeight="251658240" behindDoc="0" locked="0" layoutInCell="1" allowOverlap="1">
                <wp:simplePos x="0" y="0"/>
                <wp:positionH relativeFrom="column">
                  <wp:posOffset>2016760</wp:posOffset>
                </wp:positionH>
                <wp:positionV relativeFrom="paragraph">
                  <wp:posOffset>47625</wp:posOffset>
                </wp:positionV>
                <wp:extent cx="1242060" cy="384175"/>
                <wp:effectExtent l="0" t="0" r="1270" b="3810"/>
                <wp:wrapNone/>
                <wp:docPr id="202" name="稻壳儿春秋广告/盗版必究        原创来源：http://chn.docer.com/works?userid=199329941#!/work_time"/>
                <wp:cNvGraphicFramePr/>
                <a:graphic xmlns:a="http://schemas.openxmlformats.org/drawingml/2006/main">
                  <a:graphicData uri="http://schemas.microsoft.com/office/word/2010/wordprocessingGroup">
                    <wpg:wgp>
                      <wpg:cNvGrpSpPr/>
                      <wpg:grpSpPr>
                        <a:xfrm>
                          <a:off x="0" y="0"/>
                          <a:ext cx="1242060" cy="384175"/>
                          <a:chOff x="2184400" y="2150251"/>
                          <a:chExt cx="1507065" cy="465949"/>
                        </a:xfrm>
                      </wpg:grpSpPr>
                      <wps:wsp>
                        <wps:cNvPr id="233" name="稻壳儿春秋广告/盗版必究        原创来源：http://chn.docer.com/works?userid=199329941#!/work_time"/>
                        <wps:cNvSpPr>
                          <a:spLocks noEditPoints="1"/>
                        </wps:cNvSpPr>
                        <wps:spPr bwMode="auto">
                          <a:xfrm>
                            <a:off x="2184400" y="2150251"/>
                            <a:ext cx="423333" cy="465949"/>
                          </a:xfrm>
                          <a:custGeom>
                            <a:avLst/>
                            <a:gdLst>
                              <a:gd name="T0" fmla="*/ 186 w 211"/>
                              <a:gd name="T1" fmla="*/ 44 h 232"/>
                              <a:gd name="T2" fmla="*/ 89 w 211"/>
                              <a:gd name="T3" fmla="*/ 6 h 232"/>
                              <a:gd name="T4" fmla="*/ 46 w 211"/>
                              <a:gd name="T5" fmla="*/ 103 h 232"/>
                              <a:gd name="T6" fmla="*/ 48 w 211"/>
                              <a:gd name="T7" fmla="*/ 152 h 232"/>
                              <a:gd name="T8" fmla="*/ 81 w 211"/>
                              <a:gd name="T9" fmla="*/ 197 h 232"/>
                              <a:gd name="T10" fmla="*/ 139 w 211"/>
                              <a:gd name="T11" fmla="*/ 178 h 232"/>
                              <a:gd name="T12" fmla="*/ 181 w 211"/>
                              <a:gd name="T13" fmla="*/ 144 h 232"/>
                              <a:gd name="T14" fmla="*/ 170 w 211"/>
                              <a:gd name="T15" fmla="*/ 80 h 232"/>
                              <a:gd name="T16" fmla="*/ 135 w 211"/>
                              <a:gd name="T17" fmla="*/ 90 h 232"/>
                              <a:gd name="T18" fmla="*/ 134 w 211"/>
                              <a:gd name="T19" fmla="*/ 87 h 232"/>
                              <a:gd name="T20" fmla="*/ 169 w 211"/>
                              <a:gd name="T21" fmla="*/ 46 h 232"/>
                              <a:gd name="T22" fmla="*/ 117 w 211"/>
                              <a:gd name="T23" fmla="*/ 142 h 232"/>
                              <a:gd name="T24" fmla="*/ 103 w 211"/>
                              <a:gd name="T25" fmla="*/ 89 h 232"/>
                              <a:gd name="T26" fmla="*/ 113 w 211"/>
                              <a:gd name="T27" fmla="*/ 78 h 232"/>
                              <a:gd name="T28" fmla="*/ 107 w 211"/>
                              <a:gd name="T29" fmla="*/ 52 h 232"/>
                              <a:gd name="T30" fmla="*/ 103 w 211"/>
                              <a:gd name="T31" fmla="*/ 80 h 232"/>
                              <a:gd name="T32" fmla="*/ 43 w 211"/>
                              <a:gd name="T33" fmla="*/ 91 h 232"/>
                              <a:gd name="T34" fmla="*/ 81 w 211"/>
                              <a:gd name="T35" fmla="*/ 95 h 232"/>
                              <a:gd name="T36" fmla="*/ 72 w 211"/>
                              <a:gd name="T37" fmla="*/ 89 h 232"/>
                              <a:gd name="T38" fmla="*/ 74 w 211"/>
                              <a:gd name="T39" fmla="*/ 106 h 232"/>
                              <a:gd name="T40" fmla="*/ 43 w 211"/>
                              <a:gd name="T41" fmla="*/ 91 h 232"/>
                              <a:gd name="T42" fmla="*/ 72 w 211"/>
                              <a:gd name="T43" fmla="*/ 113 h 232"/>
                              <a:gd name="T44" fmla="*/ 52 w 211"/>
                              <a:gd name="T45" fmla="*/ 128 h 232"/>
                              <a:gd name="T46" fmla="*/ 72 w 211"/>
                              <a:gd name="T47" fmla="*/ 126 h 232"/>
                              <a:gd name="T48" fmla="*/ 15 w 211"/>
                              <a:gd name="T49" fmla="*/ 135 h 232"/>
                              <a:gd name="T50" fmla="*/ 87 w 211"/>
                              <a:gd name="T51" fmla="*/ 147 h 232"/>
                              <a:gd name="T52" fmla="*/ 72 w 211"/>
                              <a:gd name="T53" fmla="*/ 170 h 232"/>
                              <a:gd name="T54" fmla="*/ 93 w 211"/>
                              <a:gd name="T55" fmla="*/ 150 h 232"/>
                              <a:gd name="T56" fmla="*/ 51 w 211"/>
                              <a:gd name="T57" fmla="*/ 196 h 232"/>
                              <a:gd name="T58" fmla="*/ 100 w 211"/>
                              <a:gd name="T59" fmla="*/ 153 h 232"/>
                              <a:gd name="T60" fmla="*/ 112 w 211"/>
                              <a:gd name="T61" fmla="*/ 152 h 232"/>
                              <a:gd name="T62" fmla="*/ 116 w 211"/>
                              <a:gd name="T63" fmla="*/ 151 h 232"/>
                              <a:gd name="T64" fmla="*/ 124 w 211"/>
                              <a:gd name="T65" fmla="*/ 152 h 232"/>
                              <a:gd name="T66" fmla="*/ 110 w 211"/>
                              <a:gd name="T67" fmla="*/ 221 h 232"/>
                              <a:gd name="T68" fmla="*/ 130 w 211"/>
                              <a:gd name="T69" fmla="*/ 148 h 232"/>
                              <a:gd name="T70" fmla="*/ 153 w 211"/>
                              <a:gd name="T71" fmla="*/ 156 h 232"/>
                              <a:gd name="T72" fmla="*/ 137 w 211"/>
                              <a:gd name="T73" fmla="*/ 138 h 232"/>
                              <a:gd name="T74" fmla="*/ 167 w 211"/>
                              <a:gd name="T75" fmla="*/ 143 h 232"/>
                              <a:gd name="T76" fmla="*/ 183 w 211"/>
                              <a:gd name="T77" fmla="*/ 135 h 232"/>
                              <a:gd name="T78" fmla="*/ 144 w 211"/>
                              <a:gd name="T79" fmla="*/ 128 h 232"/>
                              <a:gd name="T80" fmla="*/ 167 w 211"/>
                              <a:gd name="T81" fmla="*/ 111 h 232"/>
                              <a:gd name="T82" fmla="*/ 145 w 211"/>
                              <a:gd name="T83" fmla="*/ 106 h 232"/>
                              <a:gd name="T84" fmla="*/ 145 w 211"/>
                              <a:gd name="T85" fmla="*/ 103 h 232"/>
                              <a:gd name="T86" fmla="*/ 200 w 211"/>
                              <a:gd name="T87" fmla="*/ 115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 h="232">
                                <a:moveTo>
                                  <a:pt x="210" y="120"/>
                                </a:moveTo>
                                <a:cubicBezTo>
                                  <a:pt x="208" y="98"/>
                                  <a:pt x="186" y="91"/>
                                  <a:pt x="166" y="93"/>
                                </a:cubicBezTo>
                                <a:cubicBezTo>
                                  <a:pt x="185" y="81"/>
                                  <a:pt x="204" y="62"/>
                                  <a:pt x="186" y="44"/>
                                </a:cubicBezTo>
                                <a:cubicBezTo>
                                  <a:pt x="168" y="26"/>
                                  <a:pt x="145" y="41"/>
                                  <a:pt x="129" y="58"/>
                                </a:cubicBezTo>
                                <a:cubicBezTo>
                                  <a:pt x="131" y="47"/>
                                  <a:pt x="132" y="35"/>
                                  <a:pt x="127" y="24"/>
                                </a:cubicBezTo>
                                <a:cubicBezTo>
                                  <a:pt x="121" y="10"/>
                                  <a:pt x="105" y="0"/>
                                  <a:pt x="89" y="6"/>
                                </a:cubicBezTo>
                                <a:cubicBezTo>
                                  <a:pt x="69" y="13"/>
                                  <a:pt x="69" y="38"/>
                                  <a:pt x="77" y="58"/>
                                </a:cubicBezTo>
                                <a:cubicBezTo>
                                  <a:pt x="61" y="44"/>
                                  <a:pt x="40" y="33"/>
                                  <a:pt x="25" y="52"/>
                                </a:cubicBezTo>
                                <a:cubicBezTo>
                                  <a:pt x="11" y="70"/>
                                  <a:pt x="27" y="92"/>
                                  <a:pt x="46" y="103"/>
                                </a:cubicBezTo>
                                <a:cubicBezTo>
                                  <a:pt x="25" y="103"/>
                                  <a:pt x="2" y="109"/>
                                  <a:pt x="3" y="130"/>
                                </a:cubicBezTo>
                                <a:cubicBezTo>
                                  <a:pt x="5" y="143"/>
                                  <a:pt x="19" y="151"/>
                                  <a:pt x="31" y="153"/>
                                </a:cubicBezTo>
                                <a:cubicBezTo>
                                  <a:pt x="37" y="154"/>
                                  <a:pt x="43" y="153"/>
                                  <a:pt x="48" y="152"/>
                                </a:cubicBezTo>
                                <a:cubicBezTo>
                                  <a:pt x="44" y="156"/>
                                  <a:pt x="41" y="161"/>
                                  <a:pt x="38" y="166"/>
                                </a:cubicBezTo>
                                <a:cubicBezTo>
                                  <a:pt x="33" y="179"/>
                                  <a:pt x="34" y="195"/>
                                  <a:pt x="45" y="204"/>
                                </a:cubicBezTo>
                                <a:cubicBezTo>
                                  <a:pt x="60" y="215"/>
                                  <a:pt x="72" y="209"/>
                                  <a:pt x="81" y="197"/>
                                </a:cubicBezTo>
                                <a:cubicBezTo>
                                  <a:pt x="81" y="199"/>
                                  <a:pt x="81" y="202"/>
                                  <a:pt x="82" y="204"/>
                                </a:cubicBezTo>
                                <a:cubicBezTo>
                                  <a:pt x="85" y="219"/>
                                  <a:pt x="99" y="232"/>
                                  <a:pt x="116" y="231"/>
                                </a:cubicBezTo>
                                <a:cubicBezTo>
                                  <a:pt x="141" y="229"/>
                                  <a:pt x="144" y="201"/>
                                  <a:pt x="139" y="178"/>
                                </a:cubicBezTo>
                                <a:cubicBezTo>
                                  <a:pt x="145" y="185"/>
                                  <a:pt x="151" y="192"/>
                                  <a:pt x="159" y="195"/>
                                </a:cubicBezTo>
                                <a:cubicBezTo>
                                  <a:pt x="171" y="201"/>
                                  <a:pt x="187" y="199"/>
                                  <a:pt x="194" y="187"/>
                                </a:cubicBezTo>
                                <a:cubicBezTo>
                                  <a:pt x="205" y="169"/>
                                  <a:pt x="196" y="154"/>
                                  <a:pt x="181" y="144"/>
                                </a:cubicBezTo>
                                <a:cubicBezTo>
                                  <a:pt x="197" y="143"/>
                                  <a:pt x="211" y="136"/>
                                  <a:pt x="210" y="120"/>
                                </a:cubicBezTo>
                                <a:close/>
                                <a:moveTo>
                                  <a:pt x="169" y="46"/>
                                </a:moveTo>
                                <a:cubicBezTo>
                                  <a:pt x="191" y="49"/>
                                  <a:pt x="182" y="71"/>
                                  <a:pt x="170" y="80"/>
                                </a:cubicBezTo>
                                <a:cubicBezTo>
                                  <a:pt x="162" y="87"/>
                                  <a:pt x="153" y="92"/>
                                  <a:pt x="143" y="95"/>
                                </a:cubicBezTo>
                                <a:cubicBezTo>
                                  <a:pt x="142" y="95"/>
                                  <a:pt x="141" y="96"/>
                                  <a:pt x="141" y="96"/>
                                </a:cubicBezTo>
                                <a:cubicBezTo>
                                  <a:pt x="139" y="94"/>
                                  <a:pt x="137" y="92"/>
                                  <a:pt x="135" y="90"/>
                                </a:cubicBezTo>
                                <a:cubicBezTo>
                                  <a:pt x="141" y="87"/>
                                  <a:pt x="147" y="81"/>
                                  <a:pt x="148" y="74"/>
                                </a:cubicBezTo>
                                <a:cubicBezTo>
                                  <a:pt x="149" y="71"/>
                                  <a:pt x="145" y="70"/>
                                  <a:pt x="144" y="73"/>
                                </a:cubicBezTo>
                                <a:cubicBezTo>
                                  <a:pt x="142" y="79"/>
                                  <a:pt x="139" y="83"/>
                                  <a:pt x="134" y="87"/>
                                </a:cubicBezTo>
                                <a:cubicBezTo>
                                  <a:pt x="133" y="87"/>
                                  <a:pt x="133" y="88"/>
                                  <a:pt x="133" y="88"/>
                                </a:cubicBezTo>
                                <a:cubicBezTo>
                                  <a:pt x="129" y="85"/>
                                  <a:pt x="125" y="83"/>
                                  <a:pt x="121" y="81"/>
                                </a:cubicBezTo>
                                <a:cubicBezTo>
                                  <a:pt x="132" y="64"/>
                                  <a:pt x="145" y="44"/>
                                  <a:pt x="169" y="46"/>
                                </a:cubicBezTo>
                                <a:close/>
                                <a:moveTo>
                                  <a:pt x="103" y="89"/>
                                </a:moveTo>
                                <a:cubicBezTo>
                                  <a:pt x="116" y="88"/>
                                  <a:pt x="131" y="90"/>
                                  <a:pt x="136" y="105"/>
                                </a:cubicBezTo>
                                <a:cubicBezTo>
                                  <a:pt x="141" y="120"/>
                                  <a:pt x="132" y="138"/>
                                  <a:pt x="117" y="142"/>
                                </a:cubicBezTo>
                                <a:cubicBezTo>
                                  <a:pt x="102" y="147"/>
                                  <a:pt x="83" y="140"/>
                                  <a:pt x="80" y="123"/>
                                </a:cubicBezTo>
                                <a:cubicBezTo>
                                  <a:pt x="78" y="109"/>
                                  <a:pt x="88" y="94"/>
                                  <a:pt x="101" y="89"/>
                                </a:cubicBezTo>
                                <a:cubicBezTo>
                                  <a:pt x="102" y="89"/>
                                  <a:pt x="102" y="89"/>
                                  <a:pt x="103" y="89"/>
                                </a:cubicBezTo>
                                <a:close/>
                                <a:moveTo>
                                  <a:pt x="84" y="21"/>
                                </a:moveTo>
                                <a:cubicBezTo>
                                  <a:pt x="92" y="11"/>
                                  <a:pt x="100" y="10"/>
                                  <a:pt x="108" y="18"/>
                                </a:cubicBezTo>
                                <a:cubicBezTo>
                                  <a:pt x="131" y="31"/>
                                  <a:pt x="121" y="58"/>
                                  <a:pt x="113" y="78"/>
                                </a:cubicBezTo>
                                <a:cubicBezTo>
                                  <a:pt x="113" y="79"/>
                                  <a:pt x="113" y="79"/>
                                  <a:pt x="113" y="80"/>
                                </a:cubicBezTo>
                                <a:cubicBezTo>
                                  <a:pt x="111" y="80"/>
                                  <a:pt x="109" y="80"/>
                                  <a:pt x="107" y="81"/>
                                </a:cubicBezTo>
                                <a:cubicBezTo>
                                  <a:pt x="110" y="71"/>
                                  <a:pt x="111" y="61"/>
                                  <a:pt x="107" y="52"/>
                                </a:cubicBezTo>
                                <a:cubicBezTo>
                                  <a:pt x="106" y="49"/>
                                  <a:pt x="102" y="52"/>
                                  <a:pt x="103" y="54"/>
                                </a:cubicBezTo>
                                <a:cubicBezTo>
                                  <a:pt x="104" y="63"/>
                                  <a:pt x="105" y="71"/>
                                  <a:pt x="103" y="79"/>
                                </a:cubicBezTo>
                                <a:cubicBezTo>
                                  <a:pt x="103" y="80"/>
                                  <a:pt x="103" y="80"/>
                                  <a:pt x="103" y="80"/>
                                </a:cubicBezTo>
                                <a:cubicBezTo>
                                  <a:pt x="92" y="72"/>
                                  <a:pt x="86" y="59"/>
                                  <a:pt x="83" y="47"/>
                                </a:cubicBezTo>
                                <a:cubicBezTo>
                                  <a:pt x="80" y="38"/>
                                  <a:pt x="80" y="29"/>
                                  <a:pt x="84" y="21"/>
                                </a:cubicBezTo>
                                <a:close/>
                                <a:moveTo>
                                  <a:pt x="43" y="91"/>
                                </a:moveTo>
                                <a:cubicBezTo>
                                  <a:pt x="32" y="81"/>
                                  <a:pt x="19" y="57"/>
                                  <a:pt x="43" y="52"/>
                                </a:cubicBezTo>
                                <a:cubicBezTo>
                                  <a:pt x="64" y="47"/>
                                  <a:pt x="79" y="73"/>
                                  <a:pt x="93" y="85"/>
                                </a:cubicBezTo>
                                <a:cubicBezTo>
                                  <a:pt x="88" y="87"/>
                                  <a:pt x="84" y="90"/>
                                  <a:pt x="81" y="95"/>
                                </a:cubicBezTo>
                                <a:cubicBezTo>
                                  <a:pt x="78" y="88"/>
                                  <a:pt x="71" y="83"/>
                                  <a:pt x="64" y="81"/>
                                </a:cubicBezTo>
                                <a:cubicBezTo>
                                  <a:pt x="63" y="81"/>
                                  <a:pt x="62" y="83"/>
                                  <a:pt x="64" y="83"/>
                                </a:cubicBezTo>
                                <a:cubicBezTo>
                                  <a:pt x="67" y="85"/>
                                  <a:pt x="70" y="86"/>
                                  <a:pt x="72" y="89"/>
                                </a:cubicBezTo>
                                <a:cubicBezTo>
                                  <a:pt x="75" y="91"/>
                                  <a:pt x="76" y="94"/>
                                  <a:pt x="78" y="97"/>
                                </a:cubicBezTo>
                                <a:cubicBezTo>
                                  <a:pt x="78" y="97"/>
                                  <a:pt x="79" y="97"/>
                                  <a:pt x="79" y="97"/>
                                </a:cubicBezTo>
                                <a:cubicBezTo>
                                  <a:pt x="77" y="100"/>
                                  <a:pt x="75" y="103"/>
                                  <a:pt x="74" y="106"/>
                                </a:cubicBezTo>
                                <a:cubicBezTo>
                                  <a:pt x="74" y="106"/>
                                  <a:pt x="73" y="106"/>
                                  <a:pt x="73" y="106"/>
                                </a:cubicBezTo>
                                <a:cubicBezTo>
                                  <a:pt x="71" y="105"/>
                                  <a:pt x="69" y="105"/>
                                  <a:pt x="67" y="104"/>
                                </a:cubicBezTo>
                                <a:cubicBezTo>
                                  <a:pt x="58" y="101"/>
                                  <a:pt x="51" y="97"/>
                                  <a:pt x="43" y="91"/>
                                </a:cubicBezTo>
                                <a:close/>
                                <a:moveTo>
                                  <a:pt x="15" y="135"/>
                                </a:moveTo>
                                <a:cubicBezTo>
                                  <a:pt x="0" y="109"/>
                                  <a:pt x="60" y="111"/>
                                  <a:pt x="71" y="113"/>
                                </a:cubicBezTo>
                                <a:cubicBezTo>
                                  <a:pt x="71" y="113"/>
                                  <a:pt x="72" y="113"/>
                                  <a:pt x="72" y="113"/>
                                </a:cubicBezTo>
                                <a:cubicBezTo>
                                  <a:pt x="72" y="116"/>
                                  <a:pt x="72" y="118"/>
                                  <a:pt x="72" y="120"/>
                                </a:cubicBezTo>
                                <a:cubicBezTo>
                                  <a:pt x="69" y="120"/>
                                  <a:pt x="65" y="120"/>
                                  <a:pt x="63" y="121"/>
                                </a:cubicBezTo>
                                <a:cubicBezTo>
                                  <a:pt x="58" y="122"/>
                                  <a:pt x="54" y="124"/>
                                  <a:pt x="52" y="128"/>
                                </a:cubicBezTo>
                                <a:cubicBezTo>
                                  <a:pt x="51" y="129"/>
                                  <a:pt x="52" y="130"/>
                                  <a:pt x="53" y="130"/>
                                </a:cubicBezTo>
                                <a:cubicBezTo>
                                  <a:pt x="57" y="128"/>
                                  <a:pt x="60" y="126"/>
                                  <a:pt x="64" y="125"/>
                                </a:cubicBezTo>
                                <a:cubicBezTo>
                                  <a:pt x="67" y="125"/>
                                  <a:pt x="69" y="126"/>
                                  <a:pt x="72" y="126"/>
                                </a:cubicBezTo>
                                <a:cubicBezTo>
                                  <a:pt x="72" y="129"/>
                                  <a:pt x="73" y="132"/>
                                  <a:pt x="74" y="134"/>
                                </a:cubicBezTo>
                                <a:cubicBezTo>
                                  <a:pt x="71" y="136"/>
                                  <a:pt x="68" y="138"/>
                                  <a:pt x="65" y="139"/>
                                </a:cubicBezTo>
                                <a:cubicBezTo>
                                  <a:pt x="49" y="145"/>
                                  <a:pt x="25" y="151"/>
                                  <a:pt x="15" y="135"/>
                                </a:cubicBezTo>
                                <a:close/>
                                <a:moveTo>
                                  <a:pt x="51" y="196"/>
                                </a:moveTo>
                                <a:cubicBezTo>
                                  <a:pt x="26" y="176"/>
                                  <a:pt x="64" y="149"/>
                                  <a:pt x="79" y="140"/>
                                </a:cubicBezTo>
                                <a:cubicBezTo>
                                  <a:pt x="81" y="143"/>
                                  <a:pt x="84" y="145"/>
                                  <a:pt x="87" y="147"/>
                                </a:cubicBezTo>
                                <a:cubicBezTo>
                                  <a:pt x="84" y="148"/>
                                  <a:pt x="81" y="151"/>
                                  <a:pt x="79" y="153"/>
                                </a:cubicBezTo>
                                <a:cubicBezTo>
                                  <a:pt x="75" y="158"/>
                                  <a:pt x="72" y="164"/>
                                  <a:pt x="69" y="169"/>
                                </a:cubicBezTo>
                                <a:cubicBezTo>
                                  <a:pt x="69" y="171"/>
                                  <a:pt x="71" y="171"/>
                                  <a:pt x="72" y="170"/>
                                </a:cubicBezTo>
                                <a:cubicBezTo>
                                  <a:pt x="75" y="166"/>
                                  <a:pt x="78" y="161"/>
                                  <a:pt x="81" y="157"/>
                                </a:cubicBezTo>
                                <a:cubicBezTo>
                                  <a:pt x="83" y="156"/>
                                  <a:pt x="85" y="154"/>
                                  <a:pt x="87" y="153"/>
                                </a:cubicBezTo>
                                <a:cubicBezTo>
                                  <a:pt x="89" y="152"/>
                                  <a:pt x="92" y="151"/>
                                  <a:pt x="93" y="150"/>
                                </a:cubicBezTo>
                                <a:cubicBezTo>
                                  <a:pt x="94" y="150"/>
                                  <a:pt x="94" y="150"/>
                                  <a:pt x="95" y="150"/>
                                </a:cubicBezTo>
                                <a:cubicBezTo>
                                  <a:pt x="89" y="160"/>
                                  <a:pt x="84" y="170"/>
                                  <a:pt x="82" y="181"/>
                                </a:cubicBezTo>
                                <a:cubicBezTo>
                                  <a:pt x="74" y="195"/>
                                  <a:pt x="63" y="205"/>
                                  <a:pt x="51" y="196"/>
                                </a:cubicBezTo>
                                <a:close/>
                                <a:moveTo>
                                  <a:pt x="110" y="221"/>
                                </a:moveTo>
                                <a:cubicBezTo>
                                  <a:pt x="87" y="219"/>
                                  <a:pt x="87" y="198"/>
                                  <a:pt x="92" y="179"/>
                                </a:cubicBezTo>
                                <a:cubicBezTo>
                                  <a:pt x="96" y="170"/>
                                  <a:pt x="99" y="160"/>
                                  <a:pt x="100" y="153"/>
                                </a:cubicBezTo>
                                <a:cubicBezTo>
                                  <a:pt x="100" y="153"/>
                                  <a:pt x="100" y="153"/>
                                  <a:pt x="100" y="152"/>
                                </a:cubicBezTo>
                                <a:cubicBezTo>
                                  <a:pt x="100" y="152"/>
                                  <a:pt x="100" y="152"/>
                                  <a:pt x="100" y="152"/>
                                </a:cubicBezTo>
                                <a:cubicBezTo>
                                  <a:pt x="104" y="152"/>
                                  <a:pt x="108" y="152"/>
                                  <a:pt x="112" y="152"/>
                                </a:cubicBezTo>
                                <a:cubicBezTo>
                                  <a:pt x="110" y="161"/>
                                  <a:pt x="112" y="170"/>
                                  <a:pt x="118" y="176"/>
                                </a:cubicBezTo>
                                <a:cubicBezTo>
                                  <a:pt x="120" y="178"/>
                                  <a:pt x="123" y="176"/>
                                  <a:pt x="121" y="174"/>
                                </a:cubicBezTo>
                                <a:cubicBezTo>
                                  <a:pt x="117" y="167"/>
                                  <a:pt x="115" y="159"/>
                                  <a:pt x="116" y="151"/>
                                </a:cubicBezTo>
                                <a:cubicBezTo>
                                  <a:pt x="119" y="151"/>
                                  <a:pt x="121" y="150"/>
                                  <a:pt x="123" y="149"/>
                                </a:cubicBezTo>
                                <a:cubicBezTo>
                                  <a:pt x="123" y="150"/>
                                  <a:pt x="123" y="150"/>
                                  <a:pt x="123" y="151"/>
                                </a:cubicBezTo>
                                <a:cubicBezTo>
                                  <a:pt x="123" y="151"/>
                                  <a:pt x="123" y="151"/>
                                  <a:pt x="124" y="152"/>
                                </a:cubicBezTo>
                                <a:cubicBezTo>
                                  <a:pt x="124" y="152"/>
                                  <a:pt x="124" y="152"/>
                                  <a:pt x="124" y="152"/>
                                </a:cubicBezTo>
                                <a:cubicBezTo>
                                  <a:pt x="124" y="153"/>
                                  <a:pt x="125" y="155"/>
                                  <a:pt x="126" y="157"/>
                                </a:cubicBezTo>
                                <a:cubicBezTo>
                                  <a:pt x="135" y="178"/>
                                  <a:pt x="141" y="225"/>
                                  <a:pt x="110" y="221"/>
                                </a:cubicBezTo>
                                <a:close/>
                                <a:moveTo>
                                  <a:pt x="189" y="176"/>
                                </a:moveTo>
                                <a:cubicBezTo>
                                  <a:pt x="184" y="196"/>
                                  <a:pt x="162" y="190"/>
                                  <a:pt x="152" y="179"/>
                                </a:cubicBezTo>
                                <a:cubicBezTo>
                                  <a:pt x="143" y="170"/>
                                  <a:pt x="137" y="158"/>
                                  <a:pt x="130" y="148"/>
                                </a:cubicBezTo>
                                <a:cubicBezTo>
                                  <a:pt x="130" y="147"/>
                                  <a:pt x="129" y="147"/>
                                  <a:pt x="128" y="146"/>
                                </a:cubicBezTo>
                                <a:cubicBezTo>
                                  <a:pt x="130" y="145"/>
                                  <a:pt x="132" y="143"/>
                                  <a:pt x="134" y="142"/>
                                </a:cubicBezTo>
                                <a:cubicBezTo>
                                  <a:pt x="137" y="149"/>
                                  <a:pt x="145" y="155"/>
                                  <a:pt x="153" y="156"/>
                                </a:cubicBezTo>
                                <a:cubicBezTo>
                                  <a:pt x="156" y="156"/>
                                  <a:pt x="156" y="152"/>
                                  <a:pt x="154" y="151"/>
                                </a:cubicBezTo>
                                <a:cubicBezTo>
                                  <a:pt x="146" y="149"/>
                                  <a:pt x="142" y="145"/>
                                  <a:pt x="138" y="139"/>
                                </a:cubicBezTo>
                                <a:cubicBezTo>
                                  <a:pt x="138" y="139"/>
                                  <a:pt x="137" y="139"/>
                                  <a:pt x="137" y="138"/>
                                </a:cubicBezTo>
                                <a:cubicBezTo>
                                  <a:pt x="139" y="137"/>
                                  <a:pt x="140" y="135"/>
                                  <a:pt x="141" y="133"/>
                                </a:cubicBezTo>
                                <a:cubicBezTo>
                                  <a:pt x="141" y="134"/>
                                  <a:pt x="141" y="134"/>
                                  <a:pt x="142" y="134"/>
                                </a:cubicBezTo>
                                <a:cubicBezTo>
                                  <a:pt x="147" y="138"/>
                                  <a:pt x="157" y="142"/>
                                  <a:pt x="167" y="143"/>
                                </a:cubicBezTo>
                                <a:cubicBezTo>
                                  <a:pt x="180" y="150"/>
                                  <a:pt x="192" y="161"/>
                                  <a:pt x="189" y="176"/>
                                </a:cubicBezTo>
                                <a:close/>
                                <a:moveTo>
                                  <a:pt x="198" y="129"/>
                                </a:moveTo>
                                <a:cubicBezTo>
                                  <a:pt x="193" y="133"/>
                                  <a:pt x="189" y="135"/>
                                  <a:pt x="183" y="135"/>
                                </a:cubicBezTo>
                                <a:cubicBezTo>
                                  <a:pt x="179" y="135"/>
                                  <a:pt x="175" y="135"/>
                                  <a:pt x="171" y="135"/>
                                </a:cubicBezTo>
                                <a:cubicBezTo>
                                  <a:pt x="161" y="134"/>
                                  <a:pt x="153" y="130"/>
                                  <a:pt x="145" y="128"/>
                                </a:cubicBezTo>
                                <a:cubicBezTo>
                                  <a:pt x="144" y="128"/>
                                  <a:pt x="144" y="128"/>
                                  <a:pt x="144" y="128"/>
                                </a:cubicBezTo>
                                <a:cubicBezTo>
                                  <a:pt x="145" y="125"/>
                                  <a:pt x="146" y="121"/>
                                  <a:pt x="146" y="118"/>
                                </a:cubicBezTo>
                                <a:cubicBezTo>
                                  <a:pt x="153" y="121"/>
                                  <a:pt x="163" y="121"/>
                                  <a:pt x="169" y="116"/>
                                </a:cubicBezTo>
                                <a:cubicBezTo>
                                  <a:pt x="172" y="114"/>
                                  <a:pt x="170" y="110"/>
                                  <a:pt x="167" y="111"/>
                                </a:cubicBezTo>
                                <a:cubicBezTo>
                                  <a:pt x="160" y="114"/>
                                  <a:pt x="155" y="115"/>
                                  <a:pt x="147" y="114"/>
                                </a:cubicBezTo>
                                <a:cubicBezTo>
                                  <a:pt x="147" y="114"/>
                                  <a:pt x="146" y="114"/>
                                  <a:pt x="146" y="114"/>
                                </a:cubicBezTo>
                                <a:cubicBezTo>
                                  <a:pt x="146" y="111"/>
                                  <a:pt x="146" y="109"/>
                                  <a:pt x="145" y="106"/>
                                </a:cubicBezTo>
                                <a:cubicBezTo>
                                  <a:pt x="145" y="106"/>
                                  <a:pt x="145" y="105"/>
                                  <a:pt x="144" y="104"/>
                                </a:cubicBezTo>
                                <a:cubicBezTo>
                                  <a:pt x="145" y="104"/>
                                  <a:pt x="145" y="104"/>
                                  <a:pt x="145" y="103"/>
                                </a:cubicBezTo>
                                <a:cubicBezTo>
                                  <a:pt x="145" y="103"/>
                                  <a:pt x="145" y="103"/>
                                  <a:pt x="145" y="103"/>
                                </a:cubicBezTo>
                                <a:cubicBezTo>
                                  <a:pt x="145" y="104"/>
                                  <a:pt x="146" y="104"/>
                                  <a:pt x="146" y="103"/>
                                </a:cubicBezTo>
                                <a:cubicBezTo>
                                  <a:pt x="155" y="100"/>
                                  <a:pt x="165" y="98"/>
                                  <a:pt x="174" y="100"/>
                                </a:cubicBezTo>
                                <a:cubicBezTo>
                                  <a:pt x="182" y="101"/>
                                  <a:pt x="197" y="106"/>
                                  <a:pt x="200" y="115"/>
                                </a:cubicBezTo>
                                <a:lnTo>
                                  <a:pt x="198" y="129"/>
                                </a:lnTo>
                                <a:close/>
                              </a:path>
                            </a:pathLst>
                          </a:custGeom>
                          <a:solidFill>
                            <a:srgbClr val="3C3C3B"/>
                          </a:solidFill>
                          <a:ln>
                            <a:noFill/>
                          </a:ln>
                        </wps:spPr>
                        <wps:bodyPr vert="horz" wrap="square" lIns="91440" tIns="45720" rIns="91440" bIns="45720" numCol="1" anchor="t" anchorCtr="0" compatLnSpc="1"/>
                      </wps:wsp>
                      <wps:wsp>
                        <wps:cNvPr id="234" name="稻壳儿春秋广告/盗版必究        原创来源：http://chn.docer.com/works?userid=199329941#!/work_time"/>
                        <wps:cNvSpPr>
                          <a:spLocks noEditPoints="1"/>
                        </wps:cNvSpPr>
                        <wps:spPr bwMode="auto">
                          <a:xfrm>
                            <a:off x="2726266" y="2150251"/>
                            <a:ext cx="423333" cy="465949"/>
                          </a:xfrm>
                          <a:custGeom>
                            <a:avLst/>
                            <a:gdLst>
                              <a:gd name="T0" fmla="*/ 186 w 211"/>
                              <a:gd name="T1" fmla="*/ 44 h 232"/>
                              <a:gd name="T2" fmla="*/ 89 w 211"/>
                              <a:gd name="T3" fmla="*/ 6 h 232"/>
                              <a:gd name="T4" fmla="*/ 46 w 211"/>
                              <a:gd name="T5" fmla="*/ 103 h 232"/>
                              <a:gd name="T6" fmla="*/ 48 w 211"/>
                              <a:gd name="T7" fmla="*/ 152 h 232"/>
                              <a:gd name="T8" fmla="*/ 81 w 211"/>
                              <a:gd name="T9" fmla="*/ 197 h 232"/>
                              <a:gd name="T10" fmla="*/ 139 w 211"/>
                              <a:gd name="T11" fmla="*/ 178 h 232"/>
                              <a:gd name="T12" fmla="*/ 181 w 211"/>
                              <a:gd name="T13" fmla="*/ 144 h 232"/>
                              <a:gd name="T14" fmla="*/ 170 w 211"/>
                              <a:gd name="T15" fmla="*/ 80 h 232"/>
                              <a:gd name="T16" fmla="*/ 135 w 211"/>
                              <a:gd name="T17" fmla="*/ 90 h 232"/>
                              <a:gd name="T18" fmla="*/ 134 w 211"/>
                              <a:gd name="T19" fmla="*/ 87 h 232"/>
                              <a:gd name="T20" fmla="*/ 169 w 211"/>
                              <a:gd name="T21" fmla="*/ 46 h 232"/>
                              <a:gd name="T22" fmla="*/ 117 w 211"/>
                              <a:gd name="T23" fmla="*/ 142 h 232"/>
                              <a:gd name="T24" fmla="*/ 103 w 211"/>
                              <a:gd name="T25" fmla="*/ 89 h 232"/>
                              <a:gd name="T26" fmla="*/ 113 w 211"/>
                              <a:gd name="T27" fmla="*/ 78 h 232"/>
                              <a:gd name="T28" fmla="*/ 107 w 211"/>
                              <a:gd name="T29" fmla="*/ 52 h 232"/>
                              <a:gd name="T30" fmla="*/ 103 w 211"/>
                              <a:gd name="T31" fmla="*/ 80 h 232"/>
                              <a:gd name="T32" fmla="*/ 43 w 211"/>
                              <a:gd name="T33" fmla="*/ 91 h 232"/>
                              <a:gd name="T34" fmla="*/ 81 w 211"/>
                              <a:gd name="T35" fmla="*/ 95 h 232"/>
                              <a:gd name="T36" fmla="*/ 72 w 211"/>
                              <a:gd name="T37" fmla="*/ 89 h 232"/>
                              <a:gd name="T38" fmla="*/ 74 w 211"/>
                              <a:gd name="T39" fmla="*/ 106 h 232"/>
                              <a:gd name="T40" fmla="*/ 43 w 211"/>
                              <a:gd name="T41" fmla="*/ 91 h 232"/>
                              <a:gd name="T42" fmla="*/ 72 w 211"/>
                              <a:gd name="T43" fmla="*/ 113 h 232"/>
                              <a:gd name="T44" fmla="*/ 52 w 211"/>
                              <a:gd name="T45" fmla="*/ 128 h 232"/>
                              <a:gd name="T46" fmla="*/ 72 w 211"/>
                              <a:gd name="T47" fmla="*/ 126 h 232"/>
                              <a:gd name="T48" fmla="*/ 15 w 211"/>
                              <a:gd name="T49" fmla="*/ 135 h 232"/>
                              <a:gd name="T50" fmla="*/ 87 w 211"/>
                              <a:gd name="T51" fmla="*/ 147 h 232"/>
                              <a:gd name="T52" fmla="*/ 72 w 211"/>
                              <a:gd name="T53" fmla="*/ 170 h 232"/>
                              <a:gd name="T54" fmla="*/ 93 w 211"/>
                              <a:gd name="T55" fmla="*/ 150 h 232"/>
                              <a:gd name="T56" fmla="*/ 51 w 211"/>
                              <a:gd name="T57" fmla="*/ 196 h 232"/>
                              <a:gd name="T58" fmla="*/ 100 w 211"/>
                              <a:gd name="T59" fmla="*/ 153 h 232"/>
                              <a:gd name="T60" fmla="*/ 112 w 211"/>
                              <a:gd name="T61" fmla="*/ 152 h 232"/>
                              <a:gd name="T62" fmla="*/ 116 w 211"/>
                              <a:gd name="T63" fmla="*/ 151 h 232"/>
                              <a:gd name="T64" fmla="*/ 124 w 211"/>
                              <a:gd name="T65" fmla="*/ 152 h 232"/>
                              <a:gd name="T66" fmla="*/ 110 w 211"/>
                              <a:gd name="T67" fmla="*/ 221 h 232"/>
                              <a:gd name="T68" fmla="*/ 130 w 211"/>
                              <a:gd name="T69" fmla="*/ 148 h 232"/>
                              <a:gd name="T70" fmla="*/ 153 w 211"/>
                              <a:gd name="T71" fmla="*/ 156 h 232"/>
                              <a:gd name="T72" fmla="*/ 137 w 211"/>
                              <a:gd name="T73" fmla="*/ 138 h 232"/>
                              <a:gd name="T74" fmla="*/ 167 w 211"/>
                              <a:gd name="T75" fmla="*/ 143 h 232"/>
                              <a:gd name="T76" fmla="*/ 183 w 211"/>
                              <a:gd name="T77" fmla="*/ 135 h 232"/>
                              <a:gd name="T78" fmla="*/ 144 w 211"/>
                              <a:gd name="T79" fmla="*/ 128 h 232"/>
                              <a:gd name="T80" fmla="*/ 167 w 211"/>
                              <a:gd name="T81" fmla="*/ 111 h 232"/>
                              <a:gd name="T82" fmla="*/ 145 w 211"/>
                              <a:gd name="T83" fmla="*/ 106 h 232"/>
                              <a:gd name="T84" fmla="*/ 145 w 211"/>
                              <a:gd name="T85" fmla="*/ 103 h 232"/>
                              <a:gd name="T86" fmla="*/ 200 w 211"/>
                              <a:gd name="T87" fmla="*/ 115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 h="232">
                                <a:moveTo>
                                  <a:pt x="210" y="120"/>
                                </a:moveTo>
                                <a:cubicBezTo>
                                  <a:pt x="208" y="98"/>
                                  <a:pt x="186" y="91"/>
                                  <a:pt x="166" y="93"/>
                                </a:cubicBezTo>
                                <a:cubicBezTo>
                                  <a:pt x="185" y="81"/>
                                  <a:pt x="204" y="62"/>
                                  <a:pt x="186" y="44"/>
                                </a:cubicBezTo>
                                <a:cubicBezTo>
                                  <a:pt x="168" y="26"/>
                                  <a:pt x="145" y="41"/>
                                  <a:pt x="129" y="58"/>
                                </a:cubicBezTo>
                                <a:cubicBezTo>
                                  <a:pt x="131" y="47"/>
                                  <a:pt x="132" y="35"/>
                                  <a:pt x="127" y="24"/>
                                </a:cubicBezTo>
                                <a:cubicBezTo>
                                  <a:pt x="121" y="10"/>
                                  <a:pt x="105" y="0"/>
                                  <a:pt x="89" y="6"/>
                                </a:cubicBezTo>
                                <a:cubicBezTo>
                                  <a:pt x="69" y="13"/>
                                  <a:pt x="69" y="38"/>
                                  <a:pt x="77" y="58"/>
                                </a:cubicBezTo>
                                <a:cubicBezTo>
                                  <a:pt x="61" y="44"/>
                                  <a:pt x="40" y="33"/>
                                  <a:pt x="25" y="52"/>
                                </a:cubicBezTo>
                                <a:cubicBezTo>
                                  <a:pt x="11" y="70"/>
                                  <a:pt x="27" y="92"/>
                                  <a:pt x="46" y="103"/>
                                </a:cubicBezTo>
                                <a:cubicBezTo>
                                  <a:pt x="25" y="103"/>
                                  <a:pt x="2" y="109"/>
                                  <a:pt x="3" y="130"/>
                                </a:cubicBezTo>
                                <a:cubicBezTo>
                                  <a:pt x="5" y="143"/>
                                  <a:pt x="19" y="151"/>
                                  <a:pt x="31" y="153"/>
                                </a:cubicBezTo>
                                <a:cubicBezTo>
                                  <a:pt x="37" y="154"/>
                                  <a:pt x="43" y="153"/>
                                  <a:pt x="48" y="152"/>
                                </a:cubicBezTo>
                                <a:cubicBezTo>
                                  <a:pt x="44" y="156"/>
                                  <a:pt x="41" y="161"/>
                                  <a:pt x="38" y="166"/>
                                </a:cubicBezTo>
                                <a:cubicBezTo>
                                  <a:pt x="33" y="179"/>
                                  <a:pt x="34" y="195"/>
                                  <a:pt x="45" y="204"/>
                                </a:cubicBezTo>
                                <a:cubicBezTo>
                                  <a:pt x="60" y="215"/>
                                  <a:pt x="72" y="209"/>
                                  <a:pt x="81" y="197"/>
                                </a:cubicBezTo>
                                <a:cubicBezTo>
                                  <a:pt x="81" y="199"/>
                                  <a:pt x="81" y="202"/>
                                  <a:pt x="82" y="204"/>
                                </a:cubicBezTo>
                                <a:cubicBezTo>
                                  <a:pt x="85" y="219"/>
                                  <a:pt x="99" y="232"/>
                                  <a:pt x="116" y="231"/>
                                </a:cubicBezTo>
                                <a:cubicBezTo>
                                  <a:pt x="141" y="229"/>
                                  <a:pt x="144" y="201"/>
                                  <a:pt x="139" y="178"/>
                                </a:cubicBezTo>
                                <a:cubicBezTo>
                                  <a:pt x="145" y="185"/>
                                  <a:pt x="151" y="192"/>
                                  <a:pt x="159" y="195"/>
                                </a:cubicBezTo>
                                <a:cubicBezTo>
                                  <a:pt x="171" y="201"/>
                                  <a:pt x="187" y="199"/>
                                  <a:pt x="194" y="187"/>
                                </a:cubicBezTo>
                                <a:cubicBezTo>
                                  <a:pt x="205" y="169"/>
                                  <a:pt x="196" y="154"/>
                                  <a:pt x="181" y="144"/>
                                </a:cubicBezTo>
                                <a:cubicBezTo>
                                  <a:pt x="197" y="143"/>
                                  <a:pt x="211" y="136"/>
                                  <a:pt x="210" y="120"/>
                                </a:cubicBezTo>
                                <a:close/>
                                <a:moveTo>
                                  <a:pt x="169" y="46"/>
                                </a:moveTo>
                                <a:cubicBezTo>
                                  <a:pt x="191" y="49"/>
                                  <a:pt x="182" y="71"/>
                                  <a:pt x="170" y="80"/>
                                </a:cubicBezTo>
                                <a:cubicBezTo>
                                  <a:pt x="162" y="87"/>
                                  <a:pt x="153" y="92"/>
                                  <a:pt x="143" y="95"/>
                                </a:cubicBezTo>
                                <a:cubicBezTo>
                                  <a:pt x="142" y="95"/>
                                  <a:pt x="141" y="96"/>
                                  <a:pt x="141" y="96"/>
                                </a:cubicBezTo>
                                <a:cubicBezTo>
                                  <a:pt x="139" y="94"/>
                                  <a:pt x="137" y="92"/>
                                  <a:pt x="135" y="90"/>
                                </a:cubicBezTo>
                                <a:cubicBezTo>
                                  <a:pt x="141" y="87"/>
                                  <a:pt x="147" y="81"/>
                                  <a:pt x="148" y="74"/>
                                </a:cubicBezTo>
                                <a:cubicBezTo>
                                  <a:pt x="149" y="71"/>
                                  <a:pt x="145" y="70"/>
                                  <a:pt x="144" y="73"/>
                                </a:cubicBezTo>
                                <a:cubicBezTo>
                                  <a:pt x="142" y="79"/>
                                  <a:pt x="139" y="83"/>
                                  <a:pt x="134" y="87"/>
                                </a:cubicBezTo>
                                <a:cubicBezTo>
                                  <a:pt x="133" y="87"/>
                                  <a:pt x="133" y="88"/>
                                  <a:pt x="133" y="88"/>
                                </a:cubicBezTo>
                                <a:cubicBezTo>
                                  <a:pt x="129" y="85"/>
                                  <a:pt x="125" y="83"/>
                                  <a:pt x="121" y="81"/>
                                </a:cubicBezTo>
                                <a:cubicBezTo>
                                  <a:pt x="132" y="64"/>
                                  <a:pt x="145" y="44"/>
                                  <a:pt x="169" y="46"/>
                                </a:cubicBezTo>
                                <a:close/>
                                <a:moveTo>
                                  <a:pt x="103" y="89"/>
                                </a:moveTo>
                                <a:cubicBezTo>
                                  <a:pt x="116" y="88"/>
                                  <a:pt x="131" y="90"/>
                                  <a:pt x="136" y="105"/>
                                </a:cubicBezTo>
                                <a:cubicBezTo>
                                  <a:pt x="141" y="120"/>
                                  <a:pt x="132" y="138"/>
                                  <a:pt x="117" y="142"/>
                                </a:cubicBezTo>
                                <a:cubicBezTo>
                                  <a:pt x="102" y="147"/>
                                  <a:pt x="83" y="140"/>
                                  <a:pt x="80" y="123"/>
                                </a:cubicBezTo>
                                <a:cubicBezTo>
                                  <a:pt x="78" y="109"/>
                                  <a:pt x="88" y="94"/>
                                  <a:pt x="101" y="89"/>
                                </a:cubicBezTo>
                                <a:cubicBezTo>
                                  <a:pt x="102" y="89"/>
                                  <a:pt x="102" y="89"/>
                                  <a:pt x="103" y="89"/>
                                </a:cubicBezTo>
                                <a:close/>
                                <a:moveTo>
                                  <a:pt x="84" y="21"/>
                                </a:moveTo>
                                <a:cubicBezTo>
                                  <a:pt x="92" y="11"/>
                                  <a:pt x="100" y="10"/>
                                  <a:pt x="108" y="18"/>
                                </a:cubicBezTo>
                                <a:cubicBezTo>
                                  <a:pt x="131" y="31"/>
                                  <a:pt x="121" y="58"/>
                                  <a:pt x="113" y="78"/>
                                </a:cubicBezTo>
                                <a:cubicBezTo>
                                  <a:pt x="113" y="79"/>
                                  <a:pt x="113" y="79"/>
                                  <a:pt x="113" y="80"/>
                                </a:cubicBezTo>
                                <a:cubicBezTo>
                                  <a:pt x="111" y="80"/>
                                  <a:pt x="109" y="80"/>
                                  <a:pt x="107" y="81"/>
                                </a:cubicBezTo>
                                <a:cubicBezTo>
                                  <a:pt x="110" y="71"/>
                                  <a:pt x="111" y="61"/>
                                  <a:pt x="107" y="52"/>
                                </a:cubicBezTo>
                                <a:cubicBezTo>
                                  <a:pt x="106" y="49"/>
                                  <a:pt x="102" y="52"/>
                                  <a:pt x="103" y="54"/>
                                </a:cubicBezTo>
                                <a:cubicBezTo>
                                  <a:pt x="104" y="63"/>
                                  <a:pt x="105" y="71"/>
                                  <a:pt x="103" y="79"/>
                                </a:cubicBezTo>
                                <a:cubicBezTo>
                                  <a:pt x="103" y="80"/>
                                  <a:pt x="103" y="80"/>
                                  <a:pt x="103" y="80"/>
                                </a:cubicBezTo>
                                <a:cubicBezTo>
                                  <a:pt x="92" y="72"/>
                                  <a:pt x="86" y="59"/>
                                  <a:pt x="83" y="47"/>
                                </a:cubicBezTo>
                                <a:cubicBezTo>
                                  <a:pt x="80" y="38"/>
                                  <a:pt x="80" y="29"/>
                                  <a:pt x="84" y="21"/>
                                </a:cubicBezTo>
                                <a:close/>
                                <a:moveTo>
                                  <a:pt x="43" y="91"/>
                                </a:moveTo>
                                <a:cubicBezTo>
                                  <a:pt x="32" y="81"/>
                                  <a:pt x="19" y="57"/>
                                  <a:pt x="43" y="52"/>
                                </a:cubicBezTo>
                                <a:cubicBezTo>
                                  <a:pt x="64" y="47"/>
                                  <a:pt x="79" y="73"/>
                                  <a:pt x="93" y="85"/>
                                </a:cubicBezTo>
                                <a:cubicBezTo>
                                  <a:pt x="88" y="87"/>
                                  <a:pt x="84" y="90"/>
                                  <a:pt x="81" y="95"/>
                                </a:cubicBezTo>
                                <a:cubicBezTo>
                                  <a:pt x="78" y="88"/>
                                  <a:pt x="71" y="83"/>
                                  <a:pt x="64" y="81"/>
                                </a:cubicBezTo>
                                <a:cubicBezTo>
                                  <a:pt x="63" y="81"/>
                                  <a:pt x="62" y="83"/>
                                  <a:pt x="64" y="83"/>
                                </a:cubicBezTo>
                                <a:cubicBezTo>
                                  <a:pt x="67" y="85"/>
                                  <a:pt x="70" y="86"/>
                                  <a:pt x="72" y="89"/>
                                </a:cubicBezTo>
                                <a:cubicBezTo>
                                  <a:pt x="75" y="91"/>
                                  <a:pt x="76" y="94"/>
                                  <a:pt x="78" y="97"/>
                                </a:cubicBezTo>
                                <a:cubicBezTo>
                                  <a:pt x="78" y="97"/>
                                  <a:pt x="79" y="97"/>
                                  <a:pt x="79" y="97"/>
                                </a:cubicBezTo>
                                <a:cubicBezTo>
                                  <a:pt x="77" y="100"/>
                                  <a:pt x="75" y="103"/>
                                  <a:pt x="74" y="106"/>
                                </a:cubicBezTo>
                                <a:cubicBezTo>
                                  <a:pt x="74" y="106"/>
                                  <a:pt x="73" y="106"/>
                                  <a:pt x="73" y="106"/>
                                </a:cubicBezTo>
                                <a:cubicBezTo>
                                  <a:pt x="71" y="105"/>
                                  <a:pt x="69" y="105"/>
                                  <a:pt x="67" y="104"/>
                                </a:cubicBezTo>
                                <a:cubicBezTo>
                                  <a:pt x="58" y="101"/>
                                  <a:pt x="51" y="97"/>
                                  <a:pt x="43" y="91"/>
                                </a:cubicBezTo>
                                <a:close/>
                                <a:moveTo>
                                  <a:pt x="15" y="135"/>
                                </a:moveTo>
                                <a:cubicBezTo>
                                  <a:pt x="0" y="109"/>
                                  <a:pt x="60" y="111"/>
                                  <a:pt x="71" y="113"/>
                                </a:cubicBezTo>
                                <a:cubicBezTo>
                                  <a:pt x="71" y="113"/>
                                  <a:pt x="72" y="113"/>
                                  <a:pt x="72" y="113"/>
                                </a:cubicBezTo>
                                <a:cubicBezTo>
                                  <a:pt x="72" y="116"/>
                                  <a:pt x="72" y="118"/>
                                  <a:pt x="72" y="120"/>
                                </a:cubicBezTo>
                                <a:cubicBezTo>
                                  <a:pt x="69" y="120"/>
                                  <a:pt x="65" y="120"/>
                                  <a:pt x="63" y="121"/>
                                </a:cubicBezTo>
                                <a:cubicBezTo>
                                  <a:pt x="58" y="122"/>
                                  <a:pt x="54" y="124"/>
                                  <a:pt x="52" y="128"/>
                                </a:cubicBezTo>
                                <a:cubicBezTo>
                                  <a:pt x="51" y="129"/>
                                  <a:pt x="52" y="130"/>
                                  <a:pt x="53" y="130"/>
                                </a:cubicBezTo>
                                <a:cubicBezTo>
                                  <a:pt x="57" y="128"/>
                                  <a:pt x="60" y="126"/>
                                  <a:pt x="64" y="125"/>
                                </a:cubicBezTo>
                                <a:cubicBezTo>
                                  <a:pt x="67" y="125"/>
                                  <a:pt x="69" y="126"/>
                                  <a:pt x="72" y="126"/>
                                </a:cubicBezTo>
                                <a:cubicBezTo>
                                  <a:pt x="72" y="129"/>
                                  <a:pt x="73" y="132"/>
                                  <a:pt x="74" y="134"/>
                                </a:cubicBezTo>
                                <a:cubicBezTo>
                                  <a:pt x="71" y="136"/>
                                  <a:pt x="68" y="138"/>
                                  <a:pt x="65" y="139"/>
                                </a:cubicBezTo>
                                <a:cubicBezTo>
                                  <a:pt x="49" y="145"/>
                                  <a:pt x="25" y="151"/>
                                  <a:pt x="15" y="135"/>
                                </a:cubicBezTo>
                                <a:close/>
                                <a:moveTo>
                                  <a:pt x="51" y="196"/>
                                </a:moveTo>
                                <a:cubicBezTo>
                                  <a:pt x="26" y="176"/>
                                  <a:pt x="64" y="149"/>
                                  <a:pt x="79" y="140"/>
                                </a:cubicBezTo>
                                <a:cubicBezTo>
                                  <a:pt x="81" y="143"/>
                                  <a:pt x="84" y="145"/>
                                  <a:pt x="87" y="147"/>
                                </a:cubicBezTo>
                                <a:cubicBezTo>
                                  <a:pt x="84" y="148"/>
                                  <a:pt x="81" y="151"/>
                                  <a:pt x="79" y="153"/>
                                </a:cubicBezTo>
                                <a:cubicBezTo>
                                  <a:pt x="75" y="158"/>
                                  <a:pt x="72" y="164"/>
                                  <a:pt x="69" y="169"/>
                                </a:cubicBezTo>
                                <a:cubicBezTo>
                                  <a:pt x="69" y="171"/>
                                  <a:pt x="71" y="171"/>
                                  <a:pt x="72" y="170"/>
                                </a:cubicBezTo>
                                <a:cubicBezTo>
                                  <a:pt x="75" y="166"/>
                                  <a:pt x="78" y="161"/>
                                  <a:pt x="81" y="157"/>
                                </a:cubicBezTo>
                                <a:cubicBezTo>
                                  <a:pt x="83" y="156"/>
                                  <a:pt x="85" y="154"/>
                                  <a:pt x="87" y="153"/>
                                </a:cubicBezTo>
                                <a:cubicBezTo>
                                  <a:pt x="89" y="152"/>
                                  <a:pt x="92" y="151"/>
                                  <a:pt x="93" y="150"/>
                                </a:cubicBezTo>
                                <a:cubicBezTo>
                                  <a:pt x="94" y="150"/>
                                  <a:pt x="94" y="150"/>
                                  <a:pt x="95" y="150"/>
                                </a:cubicBezTo>
                                <a:cubicBezTo>
                                  <a:pt x="89" y="160"/>
                                  <a:pt x="84" y="170"/>
                                  <a:pt x="82" y="181"/>
                                </a:cubicBezTo>
                                <a:cubicBezTo>
                                  <a:pt x="74" y="195"/>
                                  <a:pt x="63" y="205"/>
                                  <a:pt x="51" y="196"/>
                                </a:cubicBezTo>
                                <a:close/>
                                <a:moveTo>
                                  <a:pt x="110" y="221"/>
                                </a:moveTo>
                                <a:cubicBezTo>
                                  <a:pt x="87" y="219"/>
                                  <a:pt x="87" y="198"/>
                                  <a:pt x="92" y="179"/>
                                </a:cubicBezTo>
                                <a:cubicBezTo>
                                  <a:pt x="96" y="170"/>
                                  <a:pt x="99" y="160"/>
                                  <a:pt x="100" y="153"/>
                                </a:cubicBezTo>
                                <a:cubicBezTo>
                                  <a:pt x="100" y="153"/>
                                  <a:pt x="100" y="153"/>
                                  <a:pt x="100" y="152"/>
                                </a:cubicBezTo>
                                <a:cubicBezTo>
                                  <a:pt x="100" y="152"/>
                                  <a:pt x="100" y="152"/>
                                  <a:pt x="100" y="152"/>
                                </a:cubicBezTo>
                                <a:cubicBezTo>
                                  <a:pt x="104" y="152"/>
                                  <a:pt x="108" y="152"/>
                                  <a:pt x="112" y="152"/>
                                </a:cubicBezTo>
                                <a:cubicBezTo>
                                  <a:pt x="110" y="161"/>
                                  <a:pt x="112" y="170"/>
                                  <a:pt x="118" y="176"/>
                                </a:cubicBezTo>
                                <a:cubicBezTo>
                                  <a:pt x="120" y="178"/>
                                  <a:pt x="123" y="176"/>
                                  <a:pt x="121" y="174"/>
                                </a:cubicBezTo>
                                <a:cubicBezTo>
                                  <a:pt x="117" y="167"/>
                                  <a:pt x="115" y="159"/>
                                  <a:pt x="116" y="151"/>
                                </a:cubicBezTo>
                                <a:cubicBezTo>
                                  <a:pt x="119" y="151"/>
                                  <a:pt x="121" y="150"/>
                                  <a:pt x="123" y="149"/>
                                </a:cubicBezTo>
                                <a:cubicBezTo>
                                  <a:pt x="123" y="150"/>
                                  <a:pt x="123" y="150"/>
                                  <a:pt x="123" y="151"/>
                                </a:cubicBezTo>
                                <a:cubicBezTo>
                                  <a:pt x="123" y="151"/>
                                  <a:pt x="123" y="151"/>
                                  <a:pt x="124" y="152"/>
                                </a:cubicBezTo>
                                <a:cubicBezTo>
                                  <a:pt x="124" y="152"/>
                                  <a:pt x="124" y="152"/>
                                  <a:pt x="124" y="152"/>
                                </a:cubicBezTo>
                                <a:cubicBezTo>
                                  <a:pt x="124" y="153"/>
                                  <a:pt x="125" y="155"/>
                                  <a:pt x="126" y="157"/>
                                </a:cubicBezTo>
                                <a:cubicBezTo>
                                  <a:pt x="135" y="178"/>
                                  <a:pt x="141" y="225"/>
                                  <a:pt x="110" y="221"/>
                                </a:cubicBezTo>
                                <a:close/>
                                <a:moveTo>
                                  <a:pt x="189" y="176"/>
                                </a:moveTo>
                                <a:cubicBezTo>
                                  <a:pt x="184" y="196"/>
                                  <a:pt x="162" y="190"/>
                                  <a:pt x="152" y="179"/>
                                </a:cubicBezTo>
                                <a:cubicBezTo>
                                  <a:pt x="143" y="170"/>
                                  <a:pt x="137" y="158"/>
                                  <a:pt x="130" y="148"/>
                                </a:cubicBezTo>
                                <a:cubicBezTo>
                                  <a:pt x="130" y="147"/>
                                  <a:pt x="129" y="147"/>
                                  <a:pt x="128" y="146"/>
                                </a:cubicBezTo>
                                <a:cubicBezTo>
                                  <a:pt x="130" y="145"/>
                                  <a:pt x="132" y="143"/>
                                  <a:pt x="134" y="142"/>
                                </a:cubicBezTo>
                                <a:cubicBezTo>
                                  <a:pt x="137" y="149"/>
                                  <a:pt x="145" y="155"/>
                                  <a:pt x="153" y="156"/>
                                </a:cubicBezTo>
                                <a:cubicBezTo>
                                  <a:pt x="156" y="156"/>
                                  <a:pt x="156" y="152"/>
                                  <a:pt x="154" y="151"/>
                                </a:cubicBezTo>
                                <a:cubicBezTo>
                                  <a:pt x="146" y="149"/>
                                  <a:pt x="142" y="145"/>
                                  <a:pt x="138" y="139"/>
                                </a:cubicBezTo>
                                <a:cubicBezTo>
                                  <a:pt x="138" y="139"/>
                                  <a:pt x="137" y="139"/>
                                  <a:pt x="137" y="138"/>
                                </a:cubicBezTo>
                                <a:cubicBezTo>
                                  <a:pt x="139" y="137"/>
                                  <a:pt x="140" y="135"/>
                                  <a:pt x="141" y="133"/>
                                </a:cubicBezTo>
                                <a:cubicBezTo>
                                  <a:pt x="141" y="134"/>
                                  <a:pt x="141" y="134"/>
                                  <a:pt x="142" y="134"/>
                                </a:cubicBezTo>
                                <a:cubicBezTo>
                                  <a:pt x="147" y="138"/>
                                  <a:pt x="157" y="142"/>
                                  <a:pt x="167" y="143"/>
                                </a:cubicBezTo>
                                <a:cubicBezTo>
                                  <a:pt x="180" y="150"/>
                                  <a:pt x="192" y="161"/>
                                  <a:pt x="189" y="176"/>
                                </a:cubicBezTo>
                                <a:close/>
                                <a:moveTo>
                                  <a:pt x="198" y="129"/>
                                </a:moveTo>
                                <a:cubicBezTo>
                                  <a:pt x="193" y="133"/>
                                  <a:pt x="189" y="135"/>
                                  <a:pt x="183" y="135"/>
                                </a:cubicBezTo>
                                <a:cubicBezTo>
                                  <a:pt x="179" y="135"/>
                                  <a:pt x="175" y="135"/>
                                  <a:pt x="171" y="135"/>
                                </a:cubicBezTo>
                                <a:cubicBezTo>
                                  <a:pt x="161" y="134"/>
                                  <a:pt x="153" y="130"/>
                                  <a:pt x="145" y="128"/>
                                </a:cubicBezTo>
                                <a:cubicBezTo>
                                  <a:pt x="144" y="128"/>
                                  <a:pt x="144" y="128"/>
                                  <a:pt x="144" y="128"/>
                                </a:cubicBezTo>
                                <a:cubicBezTo>
                                  <a:pt x="145" y="125"/>
                                  <a:pt x="146" y="121"/>
                                  <a:pt x="146" y="118"/>
                                </a:cubicBezTo>
                                <a:cubicBezTo>
                                  <a:pt x="153" y="121"/>
                                  <a:pt x="163" y="121"/>
                                  <a:pt x="169" y="116"/>
                                </a:cubicBezTo>
                                <a:cubicBezTo>
                                  <a:pt x="172" y="114"/>
                                  <a:pt x="170" y="110"/>
                                  <a:pt x="167" y="111"/>
                                </a:cubicBezTo>
                                <a:cubicBezTo>
                                  <a:pt x="160" y="114"/>
                                  <a:pt x="155" y="115"/>
                                  <a:pt x="147" y="114"/>
                                </a:cubicBezTo>
                                <a:cubicBezTo>
                                  <a:pt x="147" y="114"/>
                                  <a:pt x="146" y="114"/>
                                  <a:pt x="146" y="114"/>
                                </a:cubicBezTo>
                                <a:cubicBezTo>
                                  <a:pt x="146" y="111"/>
                                  <a:pt x="146" y="109"/>
                                  <a:pt x="145" y="106"/>
                                </a:cubicBezTo>
                                <a:cubicBezTo>
                                  <a:pt x="145" y="106"/>
                                  <a:pt x="145" y="105"/>
                                  <a:pt x="144" y="104"/>
                                </a:cubicBezTo>
                                <a:cubicBezTo>
                                  <a:pt x="145" y="104"/>
                                  <a:pt x="145" y="104"/>
                                  <a:pt x="145" y="103"/>
                                </a:cubicBezTo>
                                <a:cubicBezTo>
                                  <a:pt x="145" y="103"/>
                                  <a:pt x="145" y="103"/>
                                  <a:pt x="145" y="103"/>
                                </a:cubicBezTo>
                                <a:cubicBezTo>
                                  <a:pt x="145" y="104"/>
                                  <a:pt x="146" y="104"/>
                                  <a:pt x="146" y="103"/>
                                </a:cubicBezTo>
                                <a:cubicBezTo>
                                  <a:pt x="155" y="100"/>
                                  <a:pt x="165" y="98"/>
                                  <a:pt x="174" y="100"/>
                                </a:cubicBezTo>
                                <a:cubicBezTo>
                                  <a:pt x="182" y="101"/>
                                  <a:pt x="197" y="106"/>
                                  <a:pt x="200" y="115"/>
                                </a:cubicBezTo>
                                <a:lnTo>
                                  <a:pt x="198" y="129"/>
                                </a:lnTo>
                                <a:close/>
                              </a:path>
                            </a:pathLst>
                          </a:custGeom>
                          <a:solidFill>
                            <a:srgbClr val="3C3C3B"/>
                          </a:solidFill>
                          <a:ln>
                            <a:noFill/>
                          </a:ln>
                        </wps:spPr>
                        <wps:bodyPr vert="horz" wrap="square" lIns="91440" tIns="45720" rIns="91440" bIns="45720" numCol="1" anchor="t" anchorCtr="0" compatLnSpc="1"/>
                      </wps:wsp>
                      <wps:wsp>
                        <wps:cNvPr id="235" name="稻壳儿春秋广告/盗版必究        原创来源：http://chn.docer.com/works?userid=199329941#!/work_time"/>
                        <wps:cNvSpPr>
                          <a:spLocks noEditPoints="1"/>
                        </wps:cNvSpPr>
                        <wps:spPr bwMode="auto">
                          <a:xfrm>
                            <a:off x="3268132" y="2150251"/>
                            <a:ext cx="423333" cy="465949"/>
                          </a:xfrm>
                          <a:custGeom>
                            <a:avLst/>
                            <a:gdLst>
                              <a:gd name="T0" fmla="*/ 186 w 211"/>
                              <a:gd name="T1" fmla="*/ 44 h 232"/>
                              <a:gd name="T2" fmla="*/ 89 w 211"/>
                              <a:gd name="T3" fmla="*/ 6 h 232"/>
                              <a:gd name="T4" fmla="*/ 46 w 211"/>
                              <a:gd name="T5" fmla="*/ 103 h 232"/>
                              <a:gd name="T6" fmla="*/ 48 w 211"/>
                              <a:gd name="T7" fmla="*/ 152 h 232"/>
                              <a:gd name="T8" fmla="*/ 81 w 211"/>
                              <a:gd name="T9" fmla="*/ 197 h 232"/>
                              <a:gd name="T10" fmla="*/ 139 w 211"/>
                              <a:gd name="T11" fmla="*/ 178 h 232"/>
                              <a:gd name="T12" fmla="*/ 181 w 211"/>
                              <a:gd name="T13" fmla="*/ 144 h 232"/>
                              <a:gd name="T14" fmla="*/ 170 w 211"/>
                              <a:gd name="T15" fmla="*/ 80 h 232"/>
                              <a:gd name="T16" fmla="*/ 135 w 211"/>
                              <a:gd name="T17" fmla="*/ 90 h 232"/>
                              <a:gd name="T18" fmla="*/ 134 w 211"/>
                              <a:gd name="T19" fmla="*/ 87 h 232"/>
                              <a:gd name="T20" fmla="*/ 169 w 211"/>
                              <a:gd name="T21" fmla="*/ 46 h 232"/>
                              <a:gd name="T22" fmla="*/ 117 w 211"/>
                              <a:gd name="T23" fmla="*/ 142 h 232"/>
                              <a:gd name="T24" fmla="*/ 103 w 211"/>
                              <a:gd name="T25" fmla="*/ 89 h 232"/>
                              <a:gd name="T26" fmla="*/ 113 w 211"/>
                              <a:gd name="T27" fmla="*/ 78 h 232"/>
                              <a:gd name="T28" fmla="*/ 107 w 211"/>
                              <a:gd name="T29" fmla="*/ 52 h 232"/>
                              <a:gd name="T30" fmla="*/ 103 w 211"/>
                              <a:gd name="T31" fmla="*/ 80 h 232"/>
                              <a:gd name="T32" fmla="*/ 43 w 211"/>
                              <a:gd name="T33" fmla="*/ 91 h 232"/>
                              <a:gd name="T34" fmla="*/ 81 w 211"/>
                              <a:gd name="T35" fmla="*/ 95 h 232"/>
                              <a:gd name="T36" fmla="*/ 72 w 211"/>
                              <a:gd name="T37" fmla="*/ 89 h 232"/>
                              <a:gd name="T38" fmla="*/ 74 w 211"/>
                              <a:gd name="T39" fmla="*/ 106 h 232"/>
                              <a:gd name="T40" fmla="*/ 43 w 211"/>
                              <a:gd name="T41" fmla="*/ 91 h 232"/>
                              <a:gd name="T42" fmla="*/ 72 w 211"/>
                              <a:gd name="T43" fmla="*/ 113 h 232"/>
                              <a:gd name="T44" fmla="*/ 52 w 211"/>
                              <a:gd name="T45" fmla="*/ 128 h 232"/>
                              <a:gd name="T46" fmla="*/ 72 w 211"/>
                              <a:gd name="T47" fmla="*/ 126 h 232"/>
                              <a:gd name="T48" fmla="*/ 15 w 211"/>
                              <a:gd name="T49" fmla="*/ 135 h 232"/>
                              <a:gd name="T50" fmla="*/ 87 w 211"/>
                              <a:gd name="T51" fmla="*/ 147 h 232"/>
                              <a:gd name="T52" fmla="*/ 72 w 211"/>
                              <a:gd name="T53" fmla="*/ 170 h 232"/>
                              <a:gd name="T54" fmla="*/ 93 w 211"/>
                              <a:gd name="T55" fmla="*/ 150 h 232"/>
                              <a:gd name="T56" fmla="*/ 51 w 211"/>
                              <a:gd name="T57" fmla="*/ 196 h 232"/>
                              <a:gd name="T58" fmla="*/ 100 w 211"/>
                              <a:gd name="T59" fmla="*/ 153 h 232"/>
                              <a:gd name="T60" fmla="*/ 112 w 211"/>
                              <a:gd name="T61" fmla="*/ 152 h 232"/>
                              <a:gd name="T62" fmla="*/ 116 w 211"/>
                              <a:gd name="T63" fmla="*/ 151 h 232"/>
                              <a:gd name="T64" fmla="*/ 124 w 211"/>
                              <a:gd name="T65" fmla="*/ 152 h 232"/>
                              <a:gd name="T66" fmla="*/ 110 w 211"/>
                              <a:gd name="T67" fmla="*/ 221 h 232"/>
                              <a:gd name="T68" fmla="*/ 130 w 211"/>
                              <a:gd name="T69" fmla="*/ 148 h 232"/>
                              <a:gd name="T70" fmla="*/ 153 w 211"/>
                              <a:gd name="T71" fmla="*/ 156 h 232"/>
                              <a:gd name="T72" fmla="*/ 137 w 211"/>
                              <a:gd name="T73" fmla="*/ 138 h 232"/>
                              <a:gd name="T74" fmla="*/ 167 w 211"/>
                              <a:gd name="T75" fmla="*/ 143 h 232"/>
                              <a:gd name="T76" fmla="*/ 183 w 211"/>
                              <a:gd name="T77" fmla="*/ 135 h 232"/>
                              <a:gd name="T78" fmla="*/ 144 w 211"/>
                              <a:gd name="T79" fmla="*/ 128 h 232"/>
                              <a:gd name="T80" fmla="*/ 167 w 211"/>
                              <a:gd name="T81" fmla="*/ 111 h 232"/>
                              <a:gd name="T82" fmla="*/ 145 w 211"/>
                              <a:gd name="T83" fmla="*/ 106 h 232"/>
                              <a:gd name="T84" fmla="*/ 145 w 211"/>
                              <a:gd name="T85" fmla="*/ 103 h 232"/>
                              <a:gd name="T86" fmla="*/ 200 w 211"/>
                              <a:gd name="T87" fmla="*/ 115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 h="232">
                                <a:moveTo>
                                  <a:pt x="210" y="120"/>
                                </a:moveTo>
                                <a:cubicBezTo>
                                  <a:pt x="208" y="98"/>
                                  <a:pt x="186" y="91"/>
                                  <a:pt x="166" y="93"/>
                                </a:cubicBezTo>
                                <a:cubicBezTo>
                                  <a:pt x="185" y="81"/>
                                  <a:pt x="204" y="62"/>
                                  <a:pt x="186" y="44"/>
                                </a:cubicBezTo>
                                <a:cubicBezTo>
                                  <a:pt x="168" y="26"/>
                                  <a:pt x="145" y="41"/>
                                  <a:pt x="129" y="58"/>
                                </a:cubicBezTo>
                                <a:cubicBezTo>
                                  <a:pt x="131" y="47"/>
                                  <a:pt x="132" y="35"/>
                                  <a:pt x="127" y="24"/>
                                </a:cubicBezTo>
                                <a:cubicBezTo>
                                  <a:pt x="121" y="10"/>
                                  <a:pt x="105" y="0"/>
                                  <a:pt x="89" y="6"/>
                                </a:cubicBezTo>
                                <a:cubicBezTo>
                                  <a:pt x="69" y="13"/>
                                  <a:pt x="69" y="38"/>
                                  <a:pt x="77" y="58"/>
                                </a:cubicBezTo>
                                <a:cubicBezTo>
                                  <a:pt x="61" y="44"/>
                                  <a:pt x="40" y="33"/>
                                  <a:pt x="25" y="52"/>
                                </a:cubicBezTo>
                                <a:cubicBezTo>
                                  <a:pt x="11" y="70"/>
                                  <a:pt x="27" y="92"/>
                                  <a:pt x="46" y="103"/>
                                </a:cubicBezTo>
                                <a:cubicBezTo>
                                  <a:pt x="25" y="103"/>
                                  <a:pt x="2" y="109"/>
                                  <a:pt x="3" y="130"/>
                                </a:cubicBezTo>
                                <a:cubicBezTo>
                                  <a:pt x="5" y="143"/>
                                  <a:pt x="19" y="151"/>
                                  <a:pt x="31" y="153"/>
                                </a:cubicBezTo>
                                <a:cubicBezTo>
                                  <a:pt x="37" y="154"/>
                                  <a:pt x="43" y="153"/>
                                  <a:pt x="48" y="152"/>
                                </a:cubicBezTo>
                                <a:cubicBezTo>
                                  <a:pt x="44" y="156"/>
                                  <a:pt x="41" y="161"/>
                                  <a:pt x="38" y="166"/>
                                </a:cubicBezTo>
                                <a:cubicBezTo>
                                  <a:pt x="33" y="179"/>
                                  <a:pt x="34" y="195"/>
                                  <a:pt x="45" y="204"/>
                                </a:cubicBezTo>
                                <a:cubicBezTo>
                                  <a:pt x="60" y="215"/>
                                  <a:pt x="72" y="209"/>
                                  <a:pt x="81" y="197"/>
                                </a:cubicBezTo>
                                <a:cubicBezTo>
                                  <a:pt x="81" y="199"/>
                                  <a:pt x="81" y="202"/>
                                  <a:pt x="82" y="204"/>
                                </a:cubicBezTo>
                                <a:cubicBezTo>
                                  <a:pt x="85" y="219"/>
                                  <a:pt x="99" y="232"/>
                                  <a:pt x="116" y="231"/>
                                </a:cubicBezTo>
                                <a:cubicBezTo>
                                  <a:pt x="141" y="229"/>
                                  <a:pt x="144" y="201"/>
                                  <a:pt x="139" y="178"/>
                                </a:cubicBezTo>
                                <a:cubicBezTo>
                                  <a:pt x="145" y="185"/>
                                  <a:pt x="151" y="192"/>
                                  <a:pt x="159" y="195"/>
                                </a:cubicBezTo>
                                <a:cubicBezTo>
                                  <a:pt x="171" y="201"/>
                                  <a:pt x="187" y="199"/>
                                  <a:pt x="194" y="187"/>
                                </a:cubicBezTo>
                                <a:cubicBezTo>
                                  <a:pt x="205" y="169"/>
                                  <a:pt x="196" y="154"/>
                                  <a:pt x="181" y="144"/>
                                </a:cubicBezTo>
                                <a:cubicBezTo>
                                  <a:pt x="197" y="143"/>
                                  <a:pt x="211" y="136"/>
                                  <a:pt x="210" y="120"/>
                                </a:cubicBezTo>
                                <a:close/>
                                <a:moveTo>
                                  <a:pt x="169" y="46"/>
                                </a:moveTo>
                                <a:cubicBezTo>
                                  <a:pt x="191" y="49"/>
                                  <a:pt x="182" y="71"/>
                                  <a:pt x="170" y="80"/>
                                </a:cubicBezTo>
                                <a:cubicBezTo>
                                  <a:pt x="162" y="87"/>
                                  <a:pt x="153" y="92"/>
                                  <a:pt x="143" y="95"/>
                                </a:cubicBezTo>
                                <a:cubicBezTo>
                                  <a:pt x="142" y="95"/>
                                  <a:pt x="141" y="96"/>
                                  <a:pt x="141" y="96"/>
                                </a:cubicBezTo>
                                <a:cubicBezTo>
                                  <a:pt x="139" y="94"/>
                                  <a:pt x="137" y="92"/>
                                  <a:pt x="135" y="90"/>
                                </a:cubicBezTo>
                                <a:cubicBezTo>
                                  <a:pt x="141" y="87"/>
                                  <a:pt x="147" y="81"/>
                                  <a:pt x="148" y="74"/>
                                </a:cubicBezTo>
                                <a:cubicBezTo>
                                  <a:pt x="149" y="71"/>
                                  <a:pt x="145" y="70"/>
                                  <a:pt x="144" y="73"/>
                                </a:cubicBezTo>
                                <a:cubicBezTo>
                                  <a:pt x="142" y="79"/>
                                  <a:pt x="139" y="83"/>
                                  <a:pt x="134" y="87"/>
                                </a:cubicBezTo>
                                <a:cubicBezTo>
                                  <a:pt x="133" y="87"/>
                                  <a:pt x="133" y="88"/>
                                  <a:pt x="133" y="88"/>
                                </a:cubicBezTo>
                                <a:cubicBezTo>
                                  <a:pt x="129" y="85"/>
                                  <a:pt x="125" y="83"/>
                                  <a:pt x="121" y="81"/>
                                </a:cubicBezTo>
                                <a:cubicBezTo>
                                  <a:pt x="132" y="64"/>
                                  <a:pt x="145" y="44"/>
                                  <a:pt x="169" y="46"/>
                                </a:cubicBezTo>
                                <a:close/>
                                <a:moveTo>
                                  <a:pt x="103" y="89"/>
                                </a:moveTo>
                                <a:cubicBezTo>
                                  <a:pt x="116" y="88"/>
                                  <a:pt x="131" y="90"/>
                                  <a:pt x="136" y="105"/>
                                </a:cubicBezTo>
                                <a:cubicBezTo>
                                  <a:pt x="141" y="120"/>
                                  <a:pt x="132" y="138"/>
                                  <a:pt x="117" y="142"/>
                                </a:cubicBezTo>
                                <a:cubicBezTo>
                                  <a:pt x="102" y="147"/>
                                  <a:pt x="83" y="140"/>
                                  <a:pt x="80" y="123"/>
                                </a:cubicBezTo>
                                <a:cubicBezTo>
                                  <a:pt x="78" y="109"/>
                                  <a:pt x="88" y="94"/>
                                  <a:pt x="101" y="89"/>
                                </a:cubicBezTo>
                                <a:cubicBezTo>
                                  <a:pt x="102" y="89"/>
                                  <a:pt x="102" y="89"/>
                                  <a:pt x="103" y="89"/>
                                </a:cubicBezTo>
                                <a:close/>
                                <a:moveTo>
                                  <a:pt x="84" y="21"/>
                                </a:moveTo>
                                <a:cubicBezTo>
                                  <a:pt x="92" y="11"/>
                                  <a:pt x="100" y="10"/>
                                  <a:pt x="108" y="18"/>
                                </a:cubicBezTo>
                                <a:cubicBezTo>
                                  <a:pt x="131" y="31"/>
                                  <a:pt x="121" y="58"/>
                                  <a:pt x="113" y="78"/>
                                </a:cubicBezTo>
                                <a:cubicBezTo>
                                  <a:pt x="113" y="79"/>
                                  <a:pt x="113" y="79"/>
                                  <a:pt x="113" y="80"/>
                                </a:cubicBezTo>
                                <a:cubicBezTo>
                                  <a:pt x="111" y="80"/>
                                  <a:pt x="109" y="80"/>
                                  <a:pt x="107" y="81"/>
                                </a:cubicBezTo>
                                <a:cubicBezTo>
                                  <a:pt x="110" y="71"/>
                                  <a:pt x="111" y="61"/>
                                  <a:pt x="107" y="52"/>
                                </a:cubicBezTo>
                                <a:cubicBezTo>
                                  <a:pt x="106" y="49"/>
                                  <a:pt x="102" y="52"/>
                                  <a:pt x="103" y="54"/>
                                </a:cubicBezTo>
                                <a:cubicBezTo>
                                  <a:pt x="104" y="63"/>
                                  <a:pt x="105" y="71"/>
                                  <a:pt x="103" y="79"/>
                                </a:cubicBezTo>
                                <a:cubicBezTo>
                                  <a:pt x="103" y="80"/>
                                  <a:pt x="103" y="80"/>
                                  <a:pt x="103" y="80"/>
                                </a:cubicBezTo>
                                <a:cubicBezTo>
                                  <a:pt x="92" y="72"/>
                                  <a:pt x="86" y="59"/>
                                  <a:pt x="83" y="47"/>
                                </a:cubicBezTo>
                                <a:cubicBezTo>
                                  <a:pt x="80" y="38"/>
                                  <a:pt x="80" y="29"/>
                                  <a:pt x="84" y="21"/>
                                </a:cubicBezTo>
                                <a:close/>
                                <a:moveTo>
                                  <a:pt x="43" y="91"/>
                                </a:moveTo>
                                <a:cubicBezTo>
                                  <a:pt x="32" y="81"/>
                                  <a:pt x="19" y="57"/>
                                  <a:pt x="43" y="52"/>
                                </a:cubicBezTo>
                                <a:cubicBezTo>
                                  <a:pt x="64" y="47"/>
                                  <a:pt x="79" y="73"/>
                                  <a:pt x="93" y="85"/>
                                </a:cubicBezTo>
                                <a:cubicBezTo>
                                  <a:pt x="88" y="87"/>
                                  <a:pt x="84" y="90"/>
                                  <a:pt x="81" y="95"/>
                                </a:cubicBezTo>
                                <a:cubicBezTo>
                                  <a:pt x="78" y="88"/>
                                  <a:pt x="71" y="83"/>
                                  <a:pt x="64" y="81"/>
                                </a:cubicBezTo>
                                <a:cubicBezTo>
                                  <a:pt x="63" y="81"/>
                                  <a:pt x="62" y="83"/>
                                  <a:pt x="64" y="83"/>
                                </a:cubicBezTo>
                                <a:cubicBezTo>
                                  <a:pt x="67" y="85"/>
                                  <a:pt x="70" y="86"/>
                                  <a:pt x="72" y="89"/>
                                </a:cubicBezTo>
                                <a:cubicBezTo>
                                  <a:pt x="75" y="91"/>
                                  <a:pt x="76" y="94"/>
                                  <a:pt x="78" y="97"/>
                                </a:cubicBezTo>
                                <a:cubicBezTo>
                                  <a:pt x="78" y="97"/>
                                  <a:pt x="79" y="97"/>
                                  <a:pt x="79" y="97"/>
                                </a:cubicBezTo>
                                <a:cubicBezTo>
                                  <a:pt x="77" y="100"/>
                                  <a:pt x="75" y="103"/>
                                  <a:pt x="74" y="106"/>
                                </a:cubicBezTo>
                                <a:cubicBezTo>
                                  <a:pt x="74" y="106"/>
                                  <a:pt x="73" y="106"/>
                                  <a:pt x="73" y="106"/>
                                </a:cubicBezTo>
                                <a:cubicBezTo>
                                  <a:pt x="71" y="105"/>
                                  <a:pt x="69" y="105"/>
                                  <a:pt x="67" y="104"/>
                                </a:cubicBezTo>
                                <a:cubicBezTo>
                                  <a:pt x="58" y="101"/>
                                  <a:pt x="51" y="97"/>
                                  <a:pt x="43" y="91"/>
                                </a:cubicBezTo>
                                <a:close/>
                                <a:moveTo>
                                  <a:pt x="15" y="135"/>
                                </a:moveTo>
                                <a:cubicBezTo>
                                  <a:pt x="0" y="109"/>
                                  <a:pt x="60" y="111"/>
                                  <a:pt x="71" y="113"/>
                                </a:cubicBezTo>
                                <a:cubicBezTo>
                                  <a:pt x="71" y="113"/>
                                  <a:pt x="72" y="113"/>
                                  <a:pt x="72" y="113"/>
                                </a:cubicBezTo>
                                <a:cubicBezTo>
                                  <a:pt x="72" y="116"/>
                                  <a:pt x="72" y="118"/>
                                  <a:pt x="72" y="120"/>
                                </a:cubicBezTo>
                                <a:cubicBezTo>
                                  <a:pt x="69" y="120"/>
                                  <a:pt x="65" y="120"/>
                                  <a:pt x="63" y="121"/>
                                </a:cubicBezTo>
                                <a:cubicBezTo>
                                  <a:pt x="58" y="122"/>
                                  <a:pt x="54" y="124"/>
                                  <a:pt x="52" y="128"/>
                                </a:cubicBezTo>
                                <a:cubicBezTo>
                                  <a:pt x="51" y="129"/>
                                  <a:pt x="52" y="130"/>
                                  <a:pt x="53" y="130"/>
                                </a:cubicBezTo>
                                <a:cubicBezTo>
                                  <a:pt x="57" y="128"/>
                                  <a:pt x="60" y="126"/>
                                  <a:pt x="64" y="125"/>
                                </a:cubicBezTo>
                                <a:cubicBezTo>
                                  <a:pt x="67" y="125"/>
                                  <a:pt x="69" y="126"/>
                                  <a:pt x="72" y="126"/>
                                </a:cubicBezTo>
                                <a:cubicBezTo>
                                  <a:pt x="72" y="129"/>
                                  <a:pt x="73" y="132"/>
                                  <a:pt x="74" y="134"/>
                                </a:cubicBezTo>
                                <a:cubicBezTo>
                                  <a:pt x="71" y="136"/>
                                  <a:pt x="68" y="138"/>
                                  <a:pt x="65" y="139"/>
                                </a:cubicBezTo>
                                <a:cubicBezTo>
                                  <a:pt x="49" y="145"/>
                                  <a:pt x="25" y="151"/>
                                  <a:pt x="15" y="135"/>
                                </a:cubicBezTo>
                                <a:close/>
                                <a:moveTo>
                                  <a:pt x="51" y="196"/>
                                </a:moveTo>
                                <a:cubicBezTo>
                                  <a:pt x="26" y="176"/>
                                  <a:pt x="64" y="149"/>
                                  <a:pt x="79" y="140"/>
                                </a:cubicBezTo>
                                <a:cubicBezTo>
                                  <a:pt x="81" y="143"/>
                                  <a:pt x="84" y="145"/>
                                  <a:pt x="87" y="147"/>
                                </a:cubicBezTo>
                                <a:cubicBezTo>
                                  <a:pt x="84" y="148"/>
                                  <a:pt x="81" y="151"/>
                                  <a:pt x="79" y="153"/>
                                </a:cubicBezTo>
                                <a:cubicBezTo>
                                  <a:pt x="75" y="158"/>
                                  <a:pt x="72" y="164"/>
                                  <a:pt x="69" y="169"/>
                                </a:cubicBezTo>
                                <a:cubicBezTo>
                                  <a:pt x="69" y="171"/>
                                  <a:pt x="71" y="171"/>
                                  <a:pt x="72" y="170"/>
                                </a:cubicBezTo>
                                <a:cubicBezTo>
                                  <a:pt x="75" y="166"/>
                                  <a:pt x="78" y="161"/>
                                  <a:pt x="81" y="157"/>
                                </a:cubicBezTo>
                                <a:cubicBezTo>
                                  <a:pt x="83" y="156"/>
                                  <a:pt x="85" y="154"/>
                                  <a:pt x="87" y="153"/>
                                </a:cubicBezTo>
                                <a:cubicBezTo>
                                  <a:pt x="89" y="152"/>
                                  <a:pt x="92" y="151"/>
                                  <a:pt x="93" y="150"/>
                                </a:cubicBezTo>
                                <a:cubicBezTo>
                                  <a:pt x="94" y="150"/>
                                  <a:pt x="94" y="150"/>
                                  <a:pt x="95" y="150"/>
                                </a:cubicBezTo>
                                <a:cubicBezTo>
                                  <a:pt x="89" y="160"/>
                                  <a:pt x="84" y="170"/>
                                  <a:pt x="82" y="181"/>
                                </a:cubicBezTo>
                                <a:cubicBezTo>
                                  <a:pt x="74" y="195"/>
                                  <a:pt x="63" y="205"/>
                                  <a:pt x="51" y="196"/>
                                </a:cubicBezTo>
                                <a:close/>
                                <a:moveTo>
                                  <a:pt x="110" y="221"/>
                                </a:moveTo>
                                <a:cubicBezTo>
                                  <a:pt x="87" y="219"/>
                                  <a:pt x="87" y="198"/>
                                  <a:pt x="92" y="179"/>
                                </a:cubicBezTo>
                                <a:cubicBezTo>
                                  <a:pt x="96" y="170"/>
                                  <a:pt x="99" y="160"/>
                                  <a:pt x="100" y="153"/>
                                </a:cubicBezTo>
                                <a:cubicBezTo>
                                  <a:pt x="100" y="153"/>
                                  <a:pt x="100" y="153"/>
                                  <a:pt x="100" y="152"/>
                                </a:cubicBezTo>
                                <a:cubicBezTo>
                                  <a:pt x="100" y="152"/>
                                  <a:pt x="100" y="152"/>
                                  <a:pt x="100" y="152"/>
                                </a:cubicBezTo>
                                <a:cubicBezTo>
                                  <a:pt x="104" y="152"/>
                                  <a:pt x="108" y="152"/>
                                  <a:pt x="112" y="152"/>
                                </a:cubicBezTo>
                                <a:cubicBezTo>
                                  <a:pt x="110" y="161"/>
                                  <a:pt x="112" y="170"/>
                                  <a:pt x="118" y="176"/>
                                </a:cubicBezTo>
                                <a:cubicBezTo>
                                  <a:pt x="120" y="178"/>
                                  <a:pt x="123" y="176"/>
                                  <a:pt x="121" y="174"/>
                                </a:cubicBezTo>
                                <a:cubicBezTo>
                                  <a:pt x="117" y="167"/>
                                  <a:pt x="115" y="159"/>
                                  <a:pt x="116" y="151"/>
                                </a:cubicBezTo>
                                <a:cubicBezTo>
                                  <a:pt x="119" y="151"/>
                                  <a:pt x="121" y="150"/>
                                  <a:pt x="123" y="149"/>
                                </a:cubicBezTo>
                                <a:cubicBezTo>
                                  <a:pt x="123" y="150"/>
                                  <a:pt x="123" y="150"/>
                                  <a:pt x="123" y="151"/>
                                </a:cubicBezTo>
                                <a:cubicBezTo>
                                  <a:pt x="123" y="151"/>
                                  <a:pt x="123" y="151"/>
                                  <a:pt x="124" y="152"/>
                                </a:cubicBezTo>
                                <a:cubicBezTo>
                                  <a:pt x="124" y="152"/>
                                  <a:pt x="124" y="152"/>
                                  <a:pt x="124" y="152"/>
                                </a:cubicBezTo>
                                <a:cubicBezTo>
                                  <a:pt x="124" y="153"/>
                                  <a:pt x="125" y="155"/>
                                  <a:pt x="126" y="157"/>
                                </a:cubicBezTo>
                                <a:cubicBezTo>
                                  <a:pt x="135" y="178"/>
                                  <a:pt x="141" y="225"/>
                                  <a:pt x="110" y="221"/>
                                </a:cubicBezTo>
                                <a:close/>
                                <a:moveTo>
                                  <a:pt x="189" y="176"/>
                                </a:moveTo>
                                <a:cubicBezTo>
                                  <a:pt x="184" y="196"/>
                                  <a:pt x="162" y="190"/>
                                  <a:pt x="152" y="179"/>
                                </a:cubicBezTo>
                                <a:cubicBezTo>
                                  <a:pt x="143" y="170"/>
                                  <a:pt x="137" y="158"/>
                                  <a:pt x="130" y="148"/>
                                </a:cubicBezTo>
                                <a:cubicBezTo>
                                  <a:pt x="130" y="147"/>
                                  <a:pt x="129" y="147"/>
                                  <a:pt x="128" y="146"/>
                                </a:cubicBezTo>
                                <a:cubicBezTo>
                                  <a:pt x="130" y="145"/>
                                  <a:pt x="132" y="143"/>
                                  <a:pt x="134" y="142"/>
                                </a:cubicBezTo>
                                <a:cubicBezTo>
                                  <a:pt x="137" y="149"/>
                                  <a:pt x="145" y="155"/>
                                  <a:pt x="153" y="156"/>
                                </a:cubicBezTo>
                                <a:cubicBezTo>
                                  <a:pt x="156" y="156"/>
                                  <a:pt x="156" y="152"/>
                                  <a:pt x="154" y="151"/>
                                </a:cubicBezTo>
                                <a:cubicBezTo>
                                  <a:pt x="146" y="149"/>
                                  <a:pt x="142" y="145"/>
                                  <a:pt x="138" y="139"/>
                                </a:cubicBezTo>
                                <a:cubicBezTo>
                                  <a:pt x="138" y="139"/>
                                  <a:pt x="137" y="139"/>
                                  <a:pt x="137" y="138"/>
                                </a:cubicBezTo>
                                <a:cubicBezTo>
                                  <a:pt x="139" y="137"/>
                                  <a:pt x="140" y="135"/>
                                  <a:pt x="141" y="133"/>
                                </a:cubicBezTo>
                                <a:cubicBezTo>
                                  <a:pt x="141" y="134"/>
                                  <a:pt x="141" y="134"/>
                                  <a:pt x="142" y="134"/>
                                </a:cubicBezTo>
                                <a:cubicBezTo>
                                  <a:pt x="147" y="138"/>
                                  <a:pt x="157" y="142"/>
                                  <a:pt x="167" y="143"/>
                                </a:cubicBezTo>
                                <a:cubicBezTo>
                                  <a:pt x="180" y="150"/>
                                  <a:pt x="192" y="161"/>
                                  <a:pt x="189" y="176"/>
                                </a:cubicBezTo>
                                <a:close/>
                                <a:moveTo>
                                  <a:pt x="198" y="129"/>
                                </a:moveTo>
                                <a:cubicBezTo>
                                  <a:pt x="193" y="133"/>
                                  <a:pt x="189" y="135"/>
                                  <a:pt x="183" y="135"/>
                                </a:cubicBezTo>
                                <a:cubicBezTo>
                                  <a:pt x="179" y="135"/>
                                  <a:pt x="175" y="135"/>
                                  <a:pt x="171" y="135"/>
                                </a:cubicBezTo>
                                <a:cubicBezTo>
                                  <a:pt x="161" y="134"/>
                                  <a:pt x="153" y="130"/>
                                  <a:pt x="145" y="128"/>
                                </a:cubicBezTo>
                                <a:cubicBezTo>
                                  <a:pt x="144" y="128"/>
                                  <a:pt x="144" y="128"/>
                                  <a:pt x="144" y="128"/>
                                </a:cubicBezTo>
                                <a:cubicBezTo>
                                  <a:pt x="145" y="125"/>
                                  <a:pt x="146" y="121"/>
                                  <a:pt x="146" y="118"/>
                                </a:cubicBezTo>
                                <a:cubicBezTo>
                                  <a:pt x="153" y="121"/>
                                  <a:pt x="163" y="121"/>
                                  <a:pt x="169" y="116"/>
                                </a:cubicBezTo>
                                <a:cubicBezTo>
                                  <a:pt x="172" y="114"/>
                                  <a:pt x="170" y="110"/>
                                  <a:pt x="167" y="111"/>
                                </a:cubicBezTo>
                                <a:cubicBezTo>
                                  <a:pt x="160" y="114"/>
                                  <a:pt x="155" y="115"/>
                                  <a:pt x="147" y="114"/>
                                </a:cubicBezTo>
                                <a:cubicBezTo>
                                  <a:pt x="147" y="114"/>
                                  <a:pt x="146" y="114"/>
                                  <a:pt x="146" y="114"/>
                                </a:cubicBezTo>
                                <a:cubicBezTo>
                                  <a:pt x="146" y="111"/>
                                  <a:pt x="146" y="109"/>
                                  <a:pt x="145" y="106"/>
                                </a:cubicBezTo>
                                <a:cubicBezTo>
                                  <a:pt x="145" y="106"/>
                                  <a:pt x="145" y="105"/>
                                  <a:pt x="144" y="104"/>
                                </a:cubicBezTo>
                                <a:cubicBezTo>
                                  <a:pt x="145" y="104"/>
                                  <a:pt x="145" y="104"/>
                                  <a:pt x="145" y="103"/>
                                </a:cubicBezTo>
                                <a:cubicBezTo>
                                  <a:pt x="145" y="103"/>
                                  <a:pt x="145" y="103"/>
                                  <a:pt x="145" y="103"/>
                                </a:cubicBezTo>
                                <a:cubicBezTo>
                                  <a:pt x="145" y="104"/>
                                  <a:pt x="146" y="104"/>
                                  <a:pt x="146" y="103"/>
                                </a:cubicBezTo>
                                <a:cubicBezTo>
                                  <a:pt x="155" y="100"/>
                                  <a:pt x="165" y="98"/>
                                  <a:pt x="174" y="100"/>
                                </a:cubicBezTo>
                                <a:cubicBezTo>
                                  <a:pt x="182" y="101"/>
                                  <a:pt x="197" y="106"/>
                                  <a:pt x="200" y="115"/>
                                </a:cubicBezTo>
                                <a:lnTo>
                                  <a:pt x="198" y="129"/>
                                </a:lnTo>
                                <a:close/>
                              </a:path>
                            </a:pathLst>
                          </a:custGeom>
                          <a:solidFill>
                            <a:srgbClr val="3C3C3B"/>
                          </a:solidFill>
                          <a:ln>
                            <a:noFill/>
                          </a:ln>
                        </wps:spPr>
                        <wps:bodyPr vert="horz" wrap="square" lIns="91440" tIns="45720" rIns="91440" bIns="45720" numCol="1" anchor="t" anchorCtr="0" compatLnSpc="1"/>
                      </wps:wsp>
                    </wpg:wgp>
                  </a:graphicData>
                </a:graphic>
              </wp:anchor>
            </w:drawing>
          </mc:Choice>
          <mc:Fallback>
            <w:pict>
              <v:group id="稻壳儿春秋广告/盗版必究        原创来源：http://chn.docer.com/works?userid=199329941#!/work_time" o:spid="_x0000_s1026" o:spt="203" style="position:absolute;left:0pt;margin-left:158.8pt;margin-top:3.75pt;height:30.25pt;width:97.8pt;z-index:251658240;mso-width-relative:page;mso-height-relative:page;" coordorigin="2184400,2150251" coordsize="1507065,465949" o:gfxdata="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">
                <o:lock v:ext="edit" aspectratio="f"/>
                <v:shape id="稻壳儿春秋广告/盗版必究        原创来源：http://chn.docer.com/works?userid=199329941#!/work_time" o:spid="_x0000_s1026" o:spt="100" style="position:absolute;left:2184400;top:2150251;height:465949;width:423333;" fillcolor="#3C3C3B" filled="t" stroked="f" coordsize="211,232" o:gfxdata="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kMSH74A&#10;AADcAAAADwAAAAAAAAABACAAAAAiAAAAZHJzL2Rvd25yZXYueG1sUEsBAhQAFAAAAAgAh07iQDMv&#10;BZ47AAAAOQAAABAAAAAAAAAAAQAgAAAADQEAAGRycy9zaGFwZXhtbC54bWxQSwUGAAAAAAYABgBb&#10;AQAAtwMAAAAA&#10;" path="m210,120c208,98,186,91,166,93c185,81,204,62,186,44c168,26,145,41,129,58c131,47,132,35,127,24c121,10,105,0,89,6c69,13,69,38,77,58c61,44,40,33,25,52c11,70,27,92,46,103c25,103,2,109,3,130c5,143,19,151,31,153c37,154,43,153,48,152c44,156,41,161,38,166c33,179,34,195,45,204c60,215,72,209,81,197c81,199,81,202,82,204c85,219,99,232,116,231c141,229,144,201,139,178c145,185,151,192,159,195c171,201,187,199,194,187c205,169,196,154,181,144c197,143,211,136,210,120xm169,46c191,49,182,71,170,80c162,87,153,92,143,95c142,95,141,96,141,96c139,94,137,92,135,90c141,87,147,81,148,74c149,71,145,70,144,73c142,79,139,83,134,87c133,87,133,88,133,88c129,85,125,83,121,81c132,64,145,44,169,46xm103,89c116,88,131,90,136,105c141,120,132,138,117,142c102,147,83,140,80,123c78,109,88,94,101,89c102,89,102,89,103,89xm84,21c92,11,100,10,108,18c131,31,121,58,113,78c113,79,113,79,113,80c111,80,109,80,107,81c110,71,111,61,107,52c106,49,102,52,103,54c104,63,105,71,103,79c103,80,103,80,103,80c92,72,86,59,83,47c80,38,80,29,84,21xm43,91c32,81,19,57,43,52c64,47,79,73,93,85c88,87,84,90,81,95c78,88,71,83,64,81c63,81,62,83,64,83c67,85,70,86,72,89c75,91,76,94,78,97c78,97,79,97,79,97c77,100,75,103,74,106c74,106,73,106,73,106c71,105,69,105,67,104c58,101,51,97,43,91xm15,135c0,109,60,111,71,113c71,113,72,113,72,113c72,116,72,118,72,120c69,120,65,120,63,121c58,122,54,124,52,128c51,129,52,130,53,130c57,128,60,126,64,125c67,125,69,126,72,126c72,129,73,132,74,134c71,136,68,138,65,139c49,145,25,151,15,135xm51,196c26,176,64,149,79,140c81,143,84,145,87,147c84,148,81,151,79,153c75,158,72,164,69,169c69,171,71,171,72,170c75,166,78,161,81,157c83,156,85,154,87,153c89,152,92,151,93,150c94,150,94,150,95,150c89,160,84,170,82,181c74,195,63,205,51,196xm110,221c87,219,87,198,92,179c96,170,99,160,100,153c100,153,100,153,100,152c100,152,100,152,100,152c104,152,108,152,112,152c110,161,112,170,118,176c120,178,123,176,121,174c117,167,115,159,116,151c119,151,121,150,123,149c123,150,123,150,123,151c123,151,123,151,124,152c124,152,124,152,124,152c124,153,125,155,126,157c135,178,141,225,110,221xm189,176c184,196,162,190,152,179c143,170,137,158,130,148c130,147,129,147,128,146c130,145,132,143,134,142c137,149,145,155,153,156c156,156,156,152,154,151c146,149,142,145,138,139c138,139,137,139,137,138c139,137,140,135,141,133c141,134,141,134,142,134c147,138,157,142,167,143c180,150,192,161,189,176xm198,129c193,133,189,135,183,135c179,135,175,135,171,135c161,134,153,130,145,128c144,128,144,128,144,128c145,125,146,121,146,118c153,121,163,121,169,116c172,114,170,110,167,111c160,114,155,115,147,114c147,114,146,114,146,114c146,111,146,109,145,106c145,106,145,105,144,104c145,104,145,104,145,103c145,103,145,103,145,103c145,104,146,104,146,103c155,100,165,98,174,100c182,101,197,106,200,115l198,129xe">
                  <v:path o:connectlocs="373175,88369;178562,12050;92290,206865;96303,305276;162511,395654;278878,357495;363143,289209;341073,160672;270852,180756;268846,174730;339067,92386;234739,285192;206650,178747;226713,156655;214675,104436;206650,160672;86271,182764;162511,190798;144454,178747;148467,212890;86271,182764;144454,226949;104328,257075;144454,253058;30094,271134;174549,295234;144454,341428;186587,301260;102322,393646;200631,307285;224707,305276;232732,303268;248783,305276;220694,443856;260821,297243;306966,313310;274865,277159;335055,287201;367156,271134;288909,257075;335055,222932;290916,212890;290916,206865;401263,230966" o:connectangles="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2726266;top:2150251;height:465949;width:423333;" fillcolor="#3C3C3B" filled="t" stroked="f" coordsize="211,232" o:gfxdata="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qKa74A&#10;AADcAAAADwAAAAAAAAABACAAAAAiAAAAZHJzL2Rvd25yZXYueG1sUEsBAhQAFAAAAAgAh07iQDMv&#10;BZ47AAAAOQAAABAAAAAAAAAAAQAgAAAADQEAAGRycy9zaGFwZXhtbC54bWxQSwUGAAAAAAYABgBb&#10;AQAAtwMAAAAA&#10;" path="m210,120c208,98,186,91,166,93c185,81,204,62,186,44c168,26,145,41,129,58c131,47,132,35,127,24c121,10,105,0,89,6c69,13,69,38,77,58c61,44,40,33,25,52c11,70,27,92,46,103c25,103,2,109,3,130c5,143,19,151,31,153c37,154,43,153,48,152c44,156,41,161,38,166c33,179,34,195,45,204c60,215,72,209,81,197c81,199,81,202,82,204c85,219,99,232,116,231c141,229,144,201,139,178c145,185,151,192,159,195c171,201,187,199,194,187c205,169,196,154,181,144c197,143,211,136,210,120xm169,46c191,49,182,71,170,80c162,87,153,92,143,95c142,95,141,96,141,96c139,94,137,92,135,90c141,87,147,81,148,74c149,71,145,70,144,73c142,79,139,83,134,87c133,87,133,88,133,88c129,85,125,83,121,81c132,64,145,44,169,46xm103,89c116,88,131,90,136,105c141,120,132,138,117,142c102,147,83,140,80,123c78,109,88,94,101,89c102,89,102,89,103,89xm84,21c92,11,100,10,108,18c131,31,121,58,113,78c113,79,113,79,113,80c111,80,109,80,107,81c110,71,111,61,107,52c106,49,102,52,103,54c104,63,105,71,103,79c103,80,103,80,103,80c92,72,86,59,83,47c80,38,80,29,84,21xm43,91c32,81,19,57,43,52c64,47,79,73,93,85c88,87,84,90,81,95c78,88,71,83,64,81c63,81,62,83,64,83c67,85,70,86,72,89c75,91,76,94,78,97c78,97,79,97,79,97c77,100,75,103,74,106c74,106,73,106,73,106c71,105,69,105,67,104c58,101,51,97,43,91xm15,135c0,109,60,111,71,113c71,113,72,113,72,113c72,116,72,118,72,120c69,120,65,120,63,121c58,122,54,124,52,128c51,129,52,130,53,130c57,128,60,126,64,125c67,125,69,126,72,126c72,129,73,132,74,134c71,136,68,138,65,139c49,145,25,151,15,135xm51,196c26,176,64,149,79,140c81,143,84,145,87,147c84,148,81,151,79,153c75,158,72,164,69,169c69,171,71,171,72,170c75,166,78,161,81,157c83,156,85,154,87,153c89,152,92,151,93,150c94,150,94,150,95,150c89,160,84,170,82,181c74,195,63,205,51,196xm110,221c87,219,87,198,92,179c96,170,99,160,100,153c100,153,100,153,100,152c100,152,100,152,100,152c104,152,108,152,112,152c110,161,112,170,118,176c120,178,123,176,121,174c117,167,115,159,116,151c119,151,121,150,123,149c123,150,123,150,123,151c123,151,123,151,124,152c124,152,124,152,124,152c124,153,125,155,126,157c135,178,141,225,110,221xm189,176c184,196,162,190,152,179c143,170,137,158,130,148c130,147,129,147,128,146c130,145,132,143,134,142c137,149,145,155,153,156c156,156,156,152,154,151c146,149,142,145,138,139c138,139,137,139,137,138c139,137,140,135,141,133c141,134,141,134,142,134c147,138,157,142,167,143c180,150,192,161,189,176xm198,129c193,133,189,135,183,135c179,135,175,135,171,135c161,134,153,130,145,128c144,128,144,128,144,128c145,125,146,121,146,118c153,121,163,121,169,116c172,114,170,110,167,111c160,114,155,115,147,114c147,114,146,114,146,114c146,111,146,109,145,106c145,106,145,105,144,104c145,104,145,104,145,103c145,103,145,103,145,103c145,104,146,104,146,103c155,100,165,98,174,100c182,101,197,106,200,115l198,129xe">
                  <v:path o:connectlocs="373175,88369;178562,12050;92290,206865;96303,305276;162511,395654;278878,357495;363143,289209;341073,160672;270852,180756;268846,174730;339067,92386;234739,285192;206650,178747;226713,156655;214675,104436;206650,160672;86271,182764;162511,190798;144454,178747;148467,212890;86271,182764;144454,226949;104328,257075;144454,253058;30094,271134;174549,295234;144454,341428;186587,301260;102322,393646;200631,307285;224707,305276;232732,303268;248783,305276;220694,443856;260821,297243;306966,313310;274865,277159;335055,287201;367156,271134;288909,257075;335055,222932;290916,212890;290916,206865;401263,230966" o:connectangles="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3268132;top:2150251;height:465949;width:423333;" fillcolor="#3C3C3B" filled="t" stroked="f" coordsize="211,232" o:gfxdata="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Yv8L4A&#10;AADcAAAADwAAAAAAAAABACAAAAAiAAAAZHJzL2Rvd25yZXYueG1sUEsBAhQAFAAAAAgAh07iQDMv&#10;BZ47AAAAOQAAABAAAAAAAAAAAQAgAAAADQEAAGRycy9zaGFwZXhtbC54bWxQSwUGAAAAAAYABgBb&#10;AQAAtwMAAAAA&#10;" path="m210,120c208,98,186,91,166,93c185,81,204,62,186,44c168,26,145,41,129,58c131,47,132,35,127,24c121,10,105,0,89,6c69,13,69,38,77,58c61,44,40,33,25,52c11,70,27,92,46,103c25,103,2,109,3,130c5,143,19,151,31,153c37,154,43,153,48,152c44,156,41,161,38,166c33,179,34,195,45,204c60,215,72,209,81,197c81,199,81,202,82,204c85,219,99,232,116,231c141,229,144,201,139,178c145,185,151,192,159,195c171,201,187,199,194,187c205,169,196,154,181,144c197,143,211,136,210,120xm169,46c191,49,182,71,170,80c162,87,153,92,143,95c142,95,141,96,141,96c139,94,137,92,135,90c141,87,147,81,148,74c149,71,145,70,144,73c142,79,139,83,134,87c133,87,133,88,133,88c129,85,125,83,121,81c132,64,145,44,169,46xm103,89c116,88,131,90,136,105c141,120,132,138,117,142c102,147,83,140,80,123c78,109,88,94,101,89c102,89,102,89,103,89xm84,21c92,11,100,10,108,18c131,31,121,58,113,78c113,79,113,79,113,80c111,80,109,80,107,81c110,71,111,61,107,52c106,49,102,52,103,54c104,63,105,71,103,79c103,80,103,80,103,80c92,72,86,59,83,47c80,38,80,29,84,21xm43,91c32,81,19,57,43,52c64,47,79,73,93,85c88,87,84,90,81,95c78,88,71,83,64,81c63,81,62,83,64,83c67,85,70,86,72,89c75,91,76,94,78,97c78,97,79,97,79,97c77,100,75,103,74,106c74,106,73,106,73,106c71,105,69,105,67,104c58,101,51,97,43,91xm15,135c0,109,60,111,71,113c71,113,72,113,72,113c72,116,72,118,72,120c69,120,65,120,63,121c58,122,54,124,52,128c51,129,52,130,53,130c57,128,60,126,64,125c67,125,69,126,72,126c72,129,73,132,74,134c71,136,68,138,65,139c49,145,25,151,15,135xm51,196c26,176,64,149,79,140c81,143,84,145,87,147c84,148,81,151,79,153c75,158,72,164,69,169c69,171,71,171,72,170c75,166,78,161,81,157c83,156,85,154,87,153c89,152,92,151,93,150c94,150,94,150,95,150c89,160,84,170,82,181c74,195,63,205,51,196xm110,221c87,219,87,198,92,179c96,170,99,160,100,153c100,153,100,153,100,152c100,152,100,152,100,152c104,152,108,152,112,152c110,161,112,170,118,176c120,178,123,176,121,174c117,167,115,159,116,151c119,151,121,150,123,149c123,150,123,150,123,151c123,151,123,151,124,152c124,152,124,152,124,152c124,153,125,155,126,157c135,178,141,225,110,221xm189,176c184,196,162,190,152,179c143,170,137,158,130,148c130,147,129,147,128,146c130,145,132,143,134,142c137,149,145,155,153,156c156,156,156,152,154,151c146,149,142,145,138,139c138,139,137,139,137,138c139,137,140,135,141,133c141,134,141,134,142,134c147,138,157,142,167,143c180,150,192,161,189,176xm198,129c193,133,189,135,183,135c179,135,175,135,171,135c161,134,153,130,145,128c144,128,144,128,144,128c145,125,146,121,146,118c153,121,163,121,169,116c172,114,170,110,167,111c160,114,155,115,147,114c147,114,146,114,146,114c146,111,146,109,145,106c145,106,145,105,144,104c145,104,145,104,145,103c145,103,145,103,145,103c145,104,146,104,146,103c155,100,165,98,174,100c182,101,197,106,200,115l198,129xe">
                  <v:path o:connectlocs="373175,88369;178562,12050;92290,206865;96303,305276;162511,395654;278878,357495;363143,289209;341073,160672;270852,180756;268846,174730;339067,92386;234739,285192;206650,178747;226713,156655;214675,104436;206650,160672;86271,182764;162511,190798;144454,178747;148467,212890;86271,182764;144454,226949;104328,257075;144454,253058;30094,271134;174549,295234;144454,341428;186587,301260;102322,393646;200631,307285;224707,305276;232732,303268;248783,305276;220694,443856;260821,297243;306966,313310;274865,277159;335055,287201;367156,271134;288909,257075;335055,222932;290916,212890;290916,206865;401263,230966" o:connectangles="0,0,0,0,0,0,0,0,0,0,0,0,0,0,0,0,0,0,0,0,0,0,0,0,0,0,0,0,0,0,0,0,0,0,0,0,0,0,0,0,0,0,0,0"/>
                  <v:fill on="t" focussize="0,0"/>
                  <v:stroke on="f"/>
                  <v:imagedata o:title=""/>
                  <o:lock v:ext="edit" aspectratio="f"/>
                </v:shape>
              </v:group>
            </w:pict>
          </mc:Fallback>
        </mc:AlternateContent>
      </w:r>
      <w:r>
        <mc:AlternateContent>
          <mc:Choice Requires="wps">
            <w:drawing>
              <wp:anchor distT="0" distB="0" distL="114300" distR="114300" simplePos="0" relativeHeight="251657216"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201" name="稻壳儿春秋广告/盗版必究        原创来源：http://chn.docer.com/works?userid=199329941#!/work_time"/>
                <wp:cNvGraphicFramePr/>
                <a:graphic xmlns:a="http://schemas.openxmlformats.org/drawingml/2006/main">
                  <a:graphicData uri="http://schemas.microsoft.com/office/word/2010/wordprocessingShape">
                    <wps:wsp>
                      <wps:cNvSpPr/>
                      <wps:spPr>
                        <a:xfrm>
                          <a:off x="635" y="0"/>
                          <a:ext cx="7559675" cy="10692130"/>
                        </a:xfrm>
                        <a:prstGeom prst="rect">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657216;v-text-anchor:middle;mso-width-relative:page;mso-height-relative:page;" fillcolor="#F6F6F6" filled="t" stroked="f" coordsize="21600,21600" o:gfxdata="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VGQd4AAAAPAQAADwAAAAAAAAABACAAAAAiAAAAZHJzL2Rvd25yZXYueG1sUEsBAhQAFAAAAAgA&#10;h07iQGfCm89YAgAANAQAAA4AAAAAAAAAAQAgAAAALQEAAGRycy9lMm9Eb2MueG1sUEsFBgAAAAAG&#10;AAYAWQEAAPcFA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2830195</wp:posOffset>
                </wp:positionH>
                <wp:positionV relativeFrom="paragraph">
                  <wp:posOffset>6678295</wp:posOffset>
                </wp:positionV>
                <wp:extent cx="2238375" cy="904240"/>
                <wp:effectExtent l="0" t="0" r="0" b="0"/>
                <wp:wrapNone/>
                <wp:docPr id="245"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3973195" y="7592695"/>
                          <a:ext cx="2238375" cy="9042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sz w:val="21"/>
                                <w:szCs w:val="21"/>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22.85pt;margin-top:525.85pt;height:71.2pt;width:176.25pt;z-index:251684864;mso-width-relative:page;mso-height-relative:page;" filled="f" stroked="f" coordsize="21600,21600" o:gfxdata="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V+sz9oAAAANAQAADwAAAAAAAAABACAAAAAiAAAAZHJzL2Rvd25yZXYueG1sUEsBAhQA&#10;FAAAAAgAh07iQH7Voq8pAgAA0AMAAA4AAAAAAAAAAQAgAAAAKQEAAGRycy9lMm9Eb2MueG1sUEsF&#10;BgAAAAAGAAYAWQEAAMQFA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sz w:val="21"/>
                          <w:szCs w:val="21"/>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3399790</wp:posOffset>
                </wp:positionH>
                <wp:positionV relativeFrom="paragraph">
                  <wp:posOffset>6253480</wp:posOffset>
                </wp:positionV>
                <wp:extent cx="1098550" cy="396240"/>
                <wp:effectExtent l="0" t="0" r="0" b="0"/>
                <wp:wrapNone/>
                <wp:docPr id="244"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4542790" y="7167880"/>
                          <a:ext cx="1098550" cy="396240"/>
                        </a:xfrm>
                        <a:prstGeom prst="rect">
                          <a:avLst/>
                        </a:prstGeom>
                        <a:noFill/>
                        <a:effectLst/>
                      </wps:spPr>
                      <wps:txbx>
                        <w:txbxContent>
                          <w:p>
                            <w:pPr>
                              <w:pStyle w:val="2"/>
                              <w:spacing w:line="480" w:lineRule="exact"/>
                              <w:jc w:val="center"/>
                            </w:pPr>
                            <w:r>
                              <w:rPr>
                                <w:rFonts w:ascii="方正硬笔楷书简体" w:eastAsia="方正硬笔楷书简体" w:hAnsiTheme="minorBidi"/>
                                <w:color w:val="3C3C3B"/>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67.7pt;margin-top:492.4pt;height:31.2pt;width:86.5pt;z-index:251683840;mso-width-relative:page;mso-height-relative:page;" filled="f" stroked="f" coordsize="21600,21600" o:gfxdata="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DebbXYAAAADAEAAA8AAAAAAAAAAQAgAAAAIgAAAGRycy9kb3ducmV2LnhtbFBL&#10;AQIUABQAAAAIAIdO4kCqrSWMLwIAAN4DAAAOAAAAAAAAAAEAIAAAACcBAABkcnMvZTJvRG9jLnht&#10;bFBLBQYAAAAABgAGAFkBAADIBQ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3C3C3B"/>
                          <w:kern w:val="24"/>
                          <w:sz w:val="29"/>
                          <w:szCs w:val="29"/>
                        </w:rPr>
                        <w:t>添加标题</w:t>
                      </w: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205105</wp:posOffset>
                </wp:positionH>
                <wp:positionV relativeFrom="paragraph">
                  <wp:posOffset>6678295</wp:posOffset>
                </wp:positionV>
                <wp:extent cx="2238375" cy="904240"/>
                <wp:effectExtent l="0" t="0" r="0" b="0"/>
                <wp:wrapNone/>
                <wp:docPr id="243"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348105" y="7592695"/>
                          <a:ext cx="2238375" cy="9042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sz w:val="21"/>
                                <w:szCs w:val="21"/>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6.15pt;margin-top:525.85pt;height:71.2pt;width:176.25pt;z-index:251682816;mso-width-relative:page;mso-height-relative:page;" filled="f" stroked="f" coordsize="21600,21600" o:gfxdata="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n9FPt2AAAAAwBAAAPAAAAAAAAAAEAIAAAACIAAABkcnMvZG93bnJldi54bWxQSwECFAAU&#10;AAAACACHTuJAx1FtOyoCAADQAwAADgAAAAAAAAABACAAAAAnAQAAZHJzL2Uyb0RvYy54bWxQSwUG&#10;AAAAAAYABgBZAQAAwwU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sz w:val="21"/>
                          <w:szCs w:val="21"/>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774700</wp:posOffset>
                </wp:positionH>
                <wp:positionV relativeFrom="paragraph">
                  <wp:posOffset>6253480</wp:posOffset>
                </wp:positionV>
                <wp:extent cx="1098550" cy="396240"/>
                <wp:effectExtent l="0" t="0" r="0" b="0"/>
                <wp:wrapNone/>
                <wp:docPr id="242"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917700" y="7167880"/>
                          <a:ext cx="1098550" cy="396240"/>
                        </a:xfrm>
                        <a:prstGeom prst="rect">
                          <a:avLst/>
                        </a:prstGeom>
                        <a:noFill/>
                        <a:effectLst/>
                      </wps:spPr>
                      <wps:txbx>
                        <w:txbxContent>
                          <w:p>
                            <w:pPr>
                              <w:pStyle w:val="2"/>
                              <w:spacing w:line="480" w:lineRule="exact"/>
                              <w:jc w:val="center"/>
                            </w:pPr>
                            <w:r>
                              <w:rPr>
                                <w:rFonts w:ascii="方正硬笔楷书简体" w:eastAsia="方正硬笔楷书简体" w:hAnsiTheme="minorBidi"/>
                                <w:color w:val="3C3C3B"/>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61pt;margin-top:492.4pt;height:31.2pt;width:86.5pt;z-index:251681792;mso-width-relative:page;mso-height-relative:page;" filled="f" stroked="f" coordsize="21600,21600" o:gfxdata="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JOR0tgAAAAMAQAADwAAAAAAAAABACAAAAAiAAAAZHJzL2Rvd25yZXYueG1sUEsB&#10;AhQAFAAAAAgAh07iQGbhEPwuAgAA3gMAAA4AAAAAAAAAAQAgAAAAJwEAAGRycy9lMm9Eb2MueG1s&#10;UEsFBgAAAAAGAAYAWQEAAMcFA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3C3C3B"/>
                          <w:kern w:val="24"/>
                          <w:sz w:val="29"/>
                          <w:szCs w:val="29"/>
                        </w:rPr>
                        <w:t>添加标题</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2827020</wp:posOffset>
                </wp:positionH>
                <wp:positionV relativeFrom="paragraph">
                  <wp:posOffset>2670810</wp:posOffset>
                </wp:positionV>
                <wp:extent cx="2238375" cy="904240"/>
                <wp:effectExtent l="0" t="0" r="0" b="0"/>
                <wp:wrapNone/>
                <wp:docPr id="241"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3970020" y="3585210"/>
                          <a:ext cx="2238375" cy="9042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sz w:val="21"/>
                                <w:szCs w:val="21"/>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22.6pt;margin-top:210.3pt;height:71.2pt;width:176.25pt;z-index:251680768;mso-width-relative:page;mso-height-relative:page;" filled="f" stroked="f" coordsize="21600,21600" o:gfxdata="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EKxl3ZAAAACwEAAA8AAAAAAAAAAQAgAAAAIgAAAGRycy9kb3ducmV2LnhtbFBLAQIUABQA&#10;AAAIAIdO4kBY30PyKAIAANADAAAOAAAAAAAAAAEAIAAAACgBAABkcnMvZTJvRG9jLnhtbFBLBQYA&#10;AAAABgAGAFkBAADCBQ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sz w:val="21"/>
                          <w:szCs w:val="21"/>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3397250</wp:posOffset>
                </wp:positionH>
                <wp:positionV relativeFrom="paragraph">
                  <wp:posOffset>2245995</wp:posOffset>
                </wp:positionV>
                <wp:extent cx="1098550" cy="396240"/>
                <wp:effectExtent l="0" t="0" r="0" b="0"/>
                <wp:wrapNone/>
                <wp:docPr id="240"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4540250" y="3160395"/>
                          <a:ext cx="1098550" cy="396240"/>
                        </a:xfrm>
                        <a:prstGeom prst="rect">
                          <a:avLst/>
                        </a:prstGeom>
                        <a:noFill/>
                        <a:effectLst/>
                      </wps:spPr>
                      <wps:txbx>
                        <w:txbxContent>
                          <w:p>
                            <w:pPr>
                              <w:pStyle w:val="2"/>
                              <w:spacing w:line="480" w:lineRule="exact"/>
                              <w:jc w:val="center"/>
                            </w:pPr>
                            <w:r>
                              <w:rPr>
                                <w:rFonts w:ascii="方正硬笔楷书简体" w:eastAsia="方正硬笔楷书简体" w:hAnsiTheme="minorBidi"/>
                                <w:color w:val="3C3C3B"/>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67.5pt;margin-top:176.85pt;height:31.2pt;width:86.5pt;z-index:251679744;mso-width-relative:page;mso-height-relative:page;" filled="f" stroked="f" coordsize="21600,21600" o:gfxdata="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zTxRtgAAAALAQAADwAAAAAAAAABACAAAAAiAAAAZHJzL2Rvd25yZXYueG1sUEsBAhQA&#10;FAAAAAgAh07iQMivXHIrAgAA3gMAAA4AAAAAAAAAAQAgAAAAJwEAAGRycy9lMm9Eb2MueG1sUEsF&#10;BgAAAAAGAAYAWQEAAMQFA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3C3C3B"/>
                          <w:kern w:val="24"/>
                          <w:sz w:val="29"/>
                          <w:szCs w:val="29"/>
                        </w:rPr>
                        <w:t>添加标题</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206375</wp:posOffset>
                </wp:positionH>
                <wp:positionV relativeFrom="paragraph">
                  <wp:posOffset>2670810</wp:posOffset>
                </wp:positionV>
                <wp:extent cx="2238375" cy="904240"/>
                <wp:effectExtent l="0" t="0" r="0" b="0"/>
                <wp:wrapNone/>
                <wp:docPr id="239"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349375" y="3585210"/>
                          <a:ext cx="2238375" cy="9042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sz w:val="21"/>
                                <w:szCs w:val="21"/>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6.25pt;margin-top:210.3pt;height:71.2pt;width:176.25pt;z-index:251678720;mso-width-relative:page;mso-height-relative:page;" filled="f" stroked="f" coordsize="21600,21600" o:gfxdata="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cINQdcAAAAKAQAADwAAAAAAAAABACAAAAAiAAAAZHJzL2Rvd25yZXYueG1sUEsBAhQAFAAAAAgA&#10;h07iQN1iyoUmAgAA0AMAAA4AAAAAAAAAAQAgAAAAJgEAAGRycy9lMm9Eb2MueG1sUEsFBgAAAAAG&#10;AAYAWQEAAL4FA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3C3C3B"/>
                          <w:kern w:val="24"/>
                          <w:sz w:val="21"/>
                          <w:szCs w:val="21"/>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776605</wp:posOffset>
                </wp:positionH>
                <wp:positionV relativeFrom="paragraph">
                  <wp:posOffset>2245995</wp:posOffset>
                </wp:positionV>
                <wp:extent cx="1098550" cy="396240"/>
                <wp:effectExtent l="0" t="0" r="0" b="0"/>
                <wp:wrapNone/>
                <wp:docPr id="238"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919605" y="3160395"/>
                          <a:ext cx="1098550" cy="396240"/>
                        </a:xfrm>
                        <a:prstGeom prst="rect">
                          <a:avLst/>
                        </a:prstGeom>
                        <a:noFill/>
                        <a:effectLst/>
                      </wps:spPr>
                      <wps:txbx>
                        <w:txbxContent>
                          <w:p>
                            <w:pPr>
                              <w:pStyle w:val="2"/>
                              <w:spacing w:line="480" w:lineRule="exact"/>
                              <w:jc w:val="center"/>
                            </w:pPr>
                            <w:r>
                              <w:rPr>
                                <w:rFonts w:ascii="方正硬笔楷书简体" w:eastAsia="方正硬笔楷书简体" w:hAnsiTheme="minorBidi"/>
                                <w:color w:val="3C3C3B"/>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61.15pt;margin-top:176.85pt;height:31.2pt;width:86.5pt;z-index:251677696;mso-width-relative:page;mso-height-relative:page;" filled="f" stroked="f" coordsize="21600,21600" o:gfxdata="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bO/LH2AAAAAsBAAAPAAAAAAAAAAEAIAAAACIAAABkcnMvZG93bnJldi54bWxQSwEC&#10;FAAUAAAACACHTuJAzecJ9S0CAADeAwAADgAAAAAAAAABACAAAAAnAQAAZHJzL2Uyb0RvYy54bWxQ&#10;SwUGAAAAAAYABgBZAQAAxgU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3C3C3B"/>
                          <w:kern w:val="24"/>
                          <w:sz w:val="29"/>
                          <w:szCs w:val="29"/>
                        </w:rPr>
                        <w:t>添加标题</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2533015</wp:posOffset>
                </wp:positionH>
                <wp:positionV relativeFrom="paragraph">
                  <wp:posOffset>5578475</wp:posOffset>
                </wp:positionV>
                <wp:extent cx="2832100" cy="2807335"/>
                <wp:effectExtent l="0" t="0" r="6350" b="0"/>
                <wp:wrapNone/>
                <wp:docPr id="237"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3676015" y="6492875"/>
                          <a:ext cx="2832100" cy="2807335"/>
                        </a:xfrm>
                        <a:custGeom>
                          <a:avLst/>
                          <a:gdLst>
                            <a:gd name="T0" fmla="*/ 39 w 941"/>
                            <a:gd name="T1" fmla="*/ 493 h 930"/>
                            <a:gd name="T2" fmla="*/ 42 w 941"/>
                            <a:gd name="T3" fmla="*/ 511 h 930"/>
                            <a:gd name="T4" fmla="*/ 93 w 941"/>
                            <a:gd name="T5" fmla="*/ 693 h 930"/>
                            <a:gd name="T6" fmla="*/ 310 w 941"/>
                            <a:gd name="T7" fmla="*/ 883 h 930"/>
                            <a:gd name="T8" fmla="*/ 448 w 941"/>
                            <a:gd name="T9" fmla="*/ 913 h 930"/>
                            <a:gd name="T10" fmla="*/ 609 w 941"/>
                            <a:gd name="T11" fmla="*/ 894 h 930"/>
                            <a:gd name="T12" fmla="*/ 862 w 941"/>
                            <a:gd name="T13" fmla="*/ 698 h 930"/>
                            <a:gd name="T14" fmla="*/ 919 w 941"/>
                            <a:gd name="T15" fmla="*/ 379 h 930"/>
                            <a:gd name="T16" fmla="*/ 740 w 941"/>
                            <a:gd name="T17" fmla="*/ 99 h 930"/>
                            <a:gd name="T18" fmla="*/ 481 w 941"/>
                            <a:gd name="T19" fmla="*/ 11 h 930"/>
                            <a:gd name="T20" fmla="*/ 184 w 941"/>
                            <a:gd name="T21" fmla="*/ 109 h 930"/>
                            <a:gd name="T22" fmla="*/ 6 w 941"/>
                            <a:gd name="T23" fmla="*/ 479 h 930"/>
                            <a:gd name="T24" fmla="*/ 0 w 941"/>
                            <a:gd name="T25" fmla="*/ 451 h 930"/>
                            <a:gd name="T26" fmla="*/ 3 w 941"/>
                            <a:gd name="T27" fmla="*/ 413 h 930"/>
                            <a:gd name="T28" fmla="*/ 35 w 941"/>
                            <a:gd name="T29" fmla="*/ 287 h 930"/>
                            <a:gd name="T30" fmla="*/ 106 w 941"/>
                            <a:gd name="T31" fmla="*/ 170 h 930"/>
                            <a:gd name="T32" fmla="*/ 164 w 941"/>
                            <a:gd name="T33" fmla="*/ 111 h 930"/>
                            <a:gd name="T34" fmla="*/ 469 w 941"/>
                            <a:gd name="T35" fmla="*/ 0 h 930"/>
                            <a:gd name="T36" fmla="*/ 807 w 941"/>
                            <a:gd name="T37" fmla="*/ 144 h 930"/>
                            <a:gd name="T38" fmla="*/ 937 w 941"/>
                            <a:gd name="T39" fmla="*/ 433 h 930"/>
                            <a:gd name="T40" fmla="*/ 847 w 941"/>
                            <a:gd name="T41" fmla="*/ 738 h 930"/>
                            <a:gd name="T42" fmla="*/ 659 w 941"/>
                            <a:gd name="T43" fmla="*/ 888 h 930"/>
                            <a:gd name="T44" fmla="*/ 426 w 941"/>
                            <a:gd name="T45" fmla="*/ 924 h 930"/>
                            <a:gd name="T46" fmla="*/ 137 w 941"/>
                            <a:gd name="T47" fmla="*/ 774 h 930"/>
                            <a:gd name="T48" fmla="*/ 118 w 941"/>
                            <a:gd name="T49" fmla="*/ 751 h 930"/>
                            <a:gd name="T50" fmla="*/ 70 w 941"/>
                            <a:gd name="T51" fmla="*/ 674 h 930"/>
                            <a:gd name="T52" fmla="*/ 57 w 941"/>
                            <a:gd name="T53" fmla="*/ 646 h 930"/>
                            <a:gd name="T54" fmla="*/ 42 w 941"/>
                            <a:gd name="T55" fmla="*/ 602 h 930"/>
                            <a:gd name="T56" fmla="*/ 38 w 941"/>
                            <a:gd name="T57" fmla="*/ 586 h 930"/>
                            <a:gd name="T58" fmla="*/ 31 w 941"/>
                            <a:gd name="T59" fmla="*/ 555 h 930"/>
                            <a:gd name="T60" fmla="*/ 27 w 941"/>
                            <a:gd name="T61" fmla="*/ 525 h 930"/>
                            <a:gd name="T62" fmla="*/ 31 w 941"/>
                            <a:gd name="T63" fmla="*/ 479 h 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1" h="930">
                              <a:moveTo>
                                <a:pt x="31" y="479"/>
                              </a:moveTo>
                              <a:cubicBezTo>
                                <a:pt x="35" y="482"/>
                                <a:pt x="37" y="487"/>
                                <a:pt x="39" y="493"/>
                              </a:cubicBezTo>
                              <a:cubicBezTo>
                                <a:pt x="39" y="496"/>
                                <a:pt x="40" y="499"/>
                                <a:pt x="40" y="502"/>
                              </a:cubicBezTo>
                              <a:cubicBezTo>
                                <a:pt x="41" y="505"/>
                                <a:pt x="41" y="508"/>
                                <a:pt x="42" y="511"/>
                              </a:cubicBezTo>
                              <a:cubicBezTo>
                                <a:pt x="42" y="525"/>
                                <a:pt x="43" y="539"/>
                                <a:pt x="44" y="549"/>
                              </a:cubicBezTo>
                              <a:cubicBezTo>
                                <a:pt x="52" y="600"/>
                                <a:pt x="68" y="649"/>
                                <a:pt x="93" y="693"/>
                              </a:cubicBezTo>
                              <a:cubicBezTo>
                                <a:pt x="117" y="737"/>
                                <a:pt x="149" y="776"/>
                                <a:pt x="186" y="808"/>
                              </a:cubicBezTo>
                              <a:cubicBezTo>
                                <a:pt x="223" y="840"/>
                                <a:pt x="265" y="866"/>
                                <a:pt x="310" y="883"/>
                              </a:cubicBezTo>
                              <a:cubicBezTo>
                                <a:pt x="332" y="892"/>
                                <a:pt x="355" y="899"/>
                                <a:pt x="378" y="904"/>
                              </a:cubicBezTo>
                              <a:cubicBezTo>
                                <a:pt x="401" y="909"/>
                                <a:pt x="425" y="912"/>
                                <a:pt x="448" y="913"/>
                              </a:cubicBezTo>
                              <a:cubicBezTo>
                                <a:pt x="475" y="915"/>
                                <a:pt x="502" y="914"/>
                                <a:pt x="529" y="910"/>
                              </a:cubicBezTo>
                              <a:cubicBezTo>
                                <a:pt x="556" y="907"/>
                                <a:pt x="583" y="901"/>
                                <a:pt x="609" y="894"/>
                              </a:cubicBezTo>
                              <a:cubicBezTo>
                                <a:pt x="661" y="878"/>
                                <a:pt x="710" y="853"/>
                                <a:pt x="753" y="820"/>
                              </a:cubicBezTo>
                              <a:cubicBezTo>
                                <a:pt x="796" y="786"/>
                                <a:pt x="834" y="745"/>
                                <a:pt x="862" y="698"/>
                              </a:cubicBezTo>
                              <a:cubicBezTo>
                                <a:pt x="891" y="652"/>
                                <a:pt x="911" y="599"/>
                                <a:pt x="921" y="544"/>
                              </a:cubicBezTo>
                              <a:cubicBezTo>
                                <a:pt x="930" y="490"/>
                                <a:pt x="929" y="433"/>
                                <a:pt x="919" y="379"/>
                              </a:cubicBezTo>
                              <a:cubicBezTo>
                                <a:pt x="908" y="324"/>
                                <a:pt x="887" y="271"/>
                                <a:pt x="856" y="223"/>
                              </a:cubicBezTo>
                              <a:cubicBezTo>
                                <a:pt x="826" y="175"/>
                                <a:pt x="786" y="133"/>
                                <a:pt x="740" y="99"/>
                              </a:cubicBezTo>
                              <a:cubicBezTo>
                                <a:pt x="693" y="65"/>
                                <a:pt x="640" y="40"/>
                                <a:pt x="584" y="26"/>
                              </a:cubicBezTo>
                              <a:cubicBezTo>
                                <a:pt x="550" y="17"/>
                                <a:pt x="516" y="12"/>
                                <a:pt x="481" y="11"/>
                              </a:cubicBezTo>
                              <a:cubicBezTo>
                                <a:pt x="446" y="10"/>
                                <a:pt x="411" y="13"/>
                                <a:pt x="376" y="20"/>
                              </a:cubicBezTo>
                              <a:cubicBezTo>
                                <a:pt x="307" y="34"/>
                                <a:pt x="240" y="65"/>
                                <a:pt x="184" y="109"/>
                              </a:cubicBezTo>
                              <a:cubicBezTo>
                                <a:pt x="127" y="152"/>
                                <a:pt x="81" y="209"/>
                                <a:pt x="50" y="274"/>
                              </a:cubicBezTo>
                              <a:cubicBezTo>
                                <a:pt x="20" y="338"/>
                                <a:pt x="4" y="409"/>
                                <a:pt x="6" y="479"/>
                              </a:cubicBezTo>
                              <a:cubicBezTo>
                                <a:pt x="3" y="475"/>
                                <a:pt x="2" y="469"/>
                                <a:pt x="1" y="463"/>
                              </a:cubicBezTo>
                              <a:cubicBezTo>
                                <a:pt x="0" y="459"/>
                                <a:pt x="0" y="455"/>
                                <a:pt x="0" y="451"/>
                              </a:cubicBezTo>
                              <a:cubicBezTo>
                                <a:pt x="0" y="447"/>
                                <a:pt x="0" y="443"/>
                                <a:pt x="0" y="439"/>
                              </a:cubicBezTo>
                              <a:cubicBezTo>
                                <a:pt x="0" y="430"/>
                                <a:pt x="1" y="422"/>
                                <a:pt x="3" y="413"/>
                              </a:cubicBezTo>
                              <a:cubicBezTo>
                                <a:pt x="4" y="405"/>
                                <a:pt x="5" y="397"/>
                                <a:pt x="6" y="391"/>
                              </a:cubicBezTo>
                              <a:cubicBezTo>
                                <a:pt x="12" y="356"/>
                                <a:pt x="21" y="321"/>
                                <a:pt x="35" y="287"/>
                              </a:cubicBezTo>
                              <a:cubicBezTo>
                                <a:pt x="49" y="254"/>
                                <a:pt x="67" y="222"/>
                                <a:pt x="89" y="192"/>
                              </a:cubicBezTo>
                              <a:cubicBezTo>
                                <a:pt x="94" y="184"/>
                                <a:pt x="100" y="177"/>
                                <a:pt x="106" y="170"/>
                              </a:cubicBezTo>
                              <a:cubicBezTo>
                                <a:pt x="112" y="163"/>
                                <a:pt x="118" y="156"/>
                                <a:pt x="124" y="149"/>
                              </a:cubicBezTo>
                              <a:cubicBezTo>
                                <a:pt x="137" y="136"/>
                                <a:pt x="150" y="123"/>
                                <a:pt x="164" y="111"/>
                              </a:cubicBezTo>
                              <a:cubicBezTo>
                                <a:pt x="193" y="87"/>
                                <a:pt x="224" y="66"/>
                                <a:pt x="257" y="50"/>
                              </a:cubicBezTo>
                              <a:cubicBezTo>
                                <a:pt x="323" y="17"/>
                                <a:pt x="397" y="0"/>
                                <a:pt x="469" y="0"/>
                              </a:cubicBezTo>
                              <a:cubicBezTo>
                                <a:pt x="541" y="1"/>
                                <a:pt x="612" y="18"/>
                                <a:pt x="673" y="49"/>
                              </a:cubicBezTo>
                              <a:cubicBezTo>
                                <a:pt x="722" y="73"/>
                                <a:pt x="768" y="105"/>
                                <a:pt x="807" y="144"/>
                              </a:cubicBezTo>
                              <a:cubicBezTo>
                                <a:pt x="845" y="183"/>
                                <a:pt x="877" y="229"/>
                                <a:pt x="899" y="279"/>
                              </a:cubicBezTo>
                              <a:cubicBezTo>
                                <a:pt x="921" y="328"/>
                                <a:pt x="934" y="380"/>
                                <a:pt x="937" y="433"/>
                              </a:cubicBezTo>
                              <a:cubicBezTo>
                                <a:pt x="941" y="487"/>
                                <a:pt x="935" y="541"/>
                                <a:pt x="920" y="593"/>
                              </a:cubicBezTo>
                              <a:cubicBezTo>
                                <a:pt x="905" y="645"/>
                                <a:pt x="880" y="694"/>
                                <a:pt x="847" y="738"/>
                              </a:cubicBezTo>
                              <a:cubicBezTo>
                                <a:pt x="815" y="782"/>
                                <a:pt x="774" y="820"/>
                                <a:pt x="728" y="851"/>
                              </a:cubicBezTo>
                              <a:cubicBezTo>
                                <a:pt x="706" y="865"/>
                                <a:pt x="683" y="878"/>
                                <a:pt x="659" y="888"/>
                              </a:cubicBezTo>
                              <a:cubicBezTo>
                                <a:pt x="635" y="899"/>
                                <a:pt x="610" y="907"/>
                                <a:pt x="584" y="914"/>
                              </a:cubicBezTo>
                              <a:cubicBezTo>
                                <a:pt x="533" y="926"/>
                                <a:pt x="479" y="930"/>
                                <a:pt x="426" y="924"/>
                              </a:cubicBezTo>
                              <a:cubicBezTo>
                                <a:pt x="371" y="918"/>
                                <a:pt x="318" y="902"/>
                                <a:pt x="268" y="876"/>
                              </a:cubicBezTo>
                              <a:cubicBezTo>
                                <a:pt x="219" y="851"/>
                                <a:pt x="175" y="816"/>
                                <a:pt x="137" y="774"/>
                              </a:cubicBezTo>
                              <a:cubicBezTo>
                                <a:pt x="134" y="770"/>
                                <a:pt x="130" y="767"/>
                                <a:pt x="127" y="763"/>
                              </a:cubicBezTo>
                              <a:cubicBezTo>
                                <a:pt x="124" y="759"/>
                                <a:pt x="121" y="755"/>
                                <a:pt x="118" y="751"/>
                              </a:cubicBezTo>
                              <a:cubicBezTo>
                                <a:pt x="112" y="743"/>
                                <a:pt x="105" y="735"/>
                                <a:pt x="100" y="727"/>
                              </a:cubicBezTo>
                              <a:cubicBezTo>
                                <a:pt x="89" y="710"/>
                                <a:pt x="79" y="692"/>
                                <a:pt x="70" y="674"/>
                              </a:cubicBezTo>
                              <a:cubicBezTo>
                                <a:pt x="67" y="670"/>
                                <a:pt x="65" y="665"/>
                                <a:pt x="63" y="660"/>
                              </a:cubicBezTo>
                              <a:cubicBezTo>
                                <a:pt x="61" y="656"/>
                                <a:pt x="59" y="651"/>
                                <a:pt x="57" y="646"/>
                              </a:cubicBezTo>
                              <a:cubicBezTo>
                                <a:pt x="53" y="637"/>
                                <a:pt x="50" y="627"/>
                                <a:pt x="46" y="617"/>
                              </a:cubicBezTo>
                              <a:cubicBezTo>
                                <a:pt x="45" y="612"/>
                                <a:pt x="43" y="607"/>
                                <a:pt x="42" y="602"/>
                              </a:cubicBezTo>
                              <a:cubicBezTo>
                                <a:pt x="40" y="594"/>
                                <a:pt x="40" y="594"/>
                                <a:pt x="40" y="594"/>
                              </a:cubicBezTo>
                              <a:cubicBezTo>
                                <a:pt x="38" y="586"/>
                                <a:pt x="38" y="586"/>
                                <a:pt x="38" y="586"/>
                              </a:cubicBezTo>
                              <a:cubicBezTo>
                                <a:pt x="37" y="581"/>
                                <a:pt x="35" y="576"/>
                                <a:pt x="34" y="571"/>
                              </a:cubicBezTo>
                              <a:cubicBezTo>
                                <a:pt x="33" y="565"/>
                                <a:pt x="32" y="560"/>
                                <a:pt x="31" y="555"/>
                              </a:cubicBezTo>
                              <a:cubicBezTo>
                                <a:pt x="30" y="549"/>
                                <a:pt x="29" y="542"/>
                                <a:pt x="28" y="535"/>
                              </a:cubicBezTo>
                              <a:cubicBezTo>
                                <a:pt x="28" y="532"/>
                                <a:pt x="27" y="529"/>
                                <a:pt x="27" y="525"/>
                              </a:cubicBezTo>
                              <a:cubicBezTo>
                                <a:pt x="26" y="522"/>
                                <a:pt x="26" y="519"/>
                                <a:pt x="26" y="515"/>
                              </a:cubicBezTo>
                              <a:cubicBezTo>
                                <a:pt x="25" y="502"/>
                                <a:pt x="26" y="489"/>
                                <a:pt x="31" y="479"/>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99.45pt;margin-top:439.25pt;height:221.05pt;width:223pt;z-index:251676672;mso-width-relative:page;mso-height-relative:page;" fillcolor="#3C3C3B" filled="t" stroked="f" coordsize="941,930" o:gfxdata="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" path="m31,479c35,482,37,487,39,493c39,496,40,499,40,502c41,505,41,508,42,511c42,525,43,539,44,549c52,600,68,649,93,693c117,737,149,776,186,808c223,840,265,866,310,883c332,892,355,899,378,904c401,909,425,912,448,913c475,915,502,914,529,910c556,907,583,901,609,894c661,878,710,853,753,820c796,786,834,745,862,698c891,652,911,599,921,544c930,490,929,433,919,379c908,324,887,271,856,223c826,175,786,133,740,99c693,65,640,40,584,26c550,17,516,12,481,11c446,10,411,13,376,20c307,34,240,65,184,109c127,152,81,209,50,274c20,338,4,409,6,479c3,475,2,469,1,463c0,459,0,455,0,451c0,447,0,443,0,439c0,430,1,422,3,413c4,405,5,397,6,391c12,356,21,321,35,287c49,254,67,222,89,192c94,184,100,177,106,170c112,163,118,156,124,149c137,136,150,123,164,111c193,87,224,66,257,50c323,17,397,0,469,0c541,1,612,18,673,49c722,73,768,105,807,144c845,183,877,229,899,279c921,328,934,380,937,433c941,487,935,541,920,593c905,645,880,694,847,738c815,782,774,820,728,851c706,865,683,878,659,888c635,899,610,907,584,914c533,926,479,930,426,924c371,918,318,902,268,876c219,851,175,816,137,774c134,770,130,767,127,763c124,759,121,755,118,751c112,743,105,735,100,727c89,710,79,692,70,674c67,670,65,665,63,660c61,656,59,651,57,646c53,637,50,627,46,617c45,612,43,607,42,602c40,594,40,594,40,594c38,586,38,586,38,586c37,581,35,576,34,571c33,565,32,560,31,555c30,549,29,542,28,535c28,532,27,529,27,525c26,522,26,519,26,515c25,502,26,489,31,479xe">
                <v:path o:connectlocs="117377,1488189;126406,1542524;279899,2091917;932997,2665458;1348332,2756018;1832889,2698663;2594336,2107010;2765887,1144064;2227156,298845;1447651,33205;553779,329031;18058,1445928;0,1361406;9029,1246698;105338,866349;319025,513168;493585,335069;1411535,0;2428804,434684;2820061,1307071;2549190,2227756;1983372,2680552;1282119,2789223;412324,2336427;355141,2266998;210676,2034563;171551,1950041;126406,1817221;114367,1768922;93299,1675345;81261,1584785;93299,1445928" o:connectangles="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-90170</wp:posOffset>
                </wp:positionH>
                <wp:positionV relativeFrom="paragraph">
                  <wp:posOffset>5578475</wp:posOffset>
                </wp:positionV>
                <wp:extent cx="2832100" cy="2807335"/>
                <wp:effectExtent l="0" t="0" r="8255" b="0"/>
                <wp:wrapNone/>
                <wp:docPr id="236"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052830" y="6492875"/>
                          <a:ext cx="2832100" cy="2807335"/>
                        </a:xfrm>
                        <a:custGeom>
                          <a:avLst/>
                          <a:gdLst>
                            <a:gd name="T0" fmla="*/ 39 w 941"/>
                            <a:gd name="T1" fmla="*/ 493 h 930"/>
                            <a:gd name="T2" fmla="*/ 42 w 941"/>
                            <a:gd name="T3" fmla="*/ 511 h 930"/>
                            <a:gd name="T4" fmla="*/ 94 w 941"/>
                            <a:gd name="T5" fmla="*/ 693 h 930"/>
                            <a:gd name="T6" fmla="*/ 311 w 941"/>
                            <a:gd name="T7" fmla="*/ 883 h 930"/>
                            <a:gd name="T8" fmla="*/ 449 w 941"/>
                            <a:gd name="T9" fmla="*/ 913 h 930"/>
                            <a:gd name="T10" fmla="*/ 610 w 941"/>
                            <a:gd name="T11" fmla="*/ 894 h 930"/>
                            <a:gd name="T12" fmla="*/ 863 w 941"/>
                            <a:gd name="T13" fmla="*/ 698 h 930"/>
                            <a:gd name="T14" fmla="*/ 920 w 941"/>
                            <a:gd name="T15" fmla="*/ 379 h 930"/>
                            <a:gd name="T16" fmla="*/ 741 w 941"/>
                            <a:gd name="T17" fmla="*/ 99 h 930"/>
                            <a:gd name="T18" fmla="*/ 482 w 941"/>
                            <a:gd name="T19" fmla="*/ 11 h 930"/>
                            <a:gd name="T20" fmla="*/ 185 w 941"/>
                            <a:gd name="T21" fmla="*/ 109 h 930"/>
                            <a:gd name="T22" fmla="*/ 7 w 941"/>
                            <a:gd name="T23" fmla="*/ 479 h 930"/>
                            <a:gd name="T24" fmla="*/ 1 w 941"/>
                            <a:gd name="T25" fmla="*/ 451 h 930"/>
                            <a:gd name="T26" fmla="*/ 3 w 941"/>
                            <a:gd name="T27" fmla="*/ 413 h 930"/>
                            <a:gd name="T28" fmla="*/ 36 w 941"/>
                            <a:gd name="T29" fmla="*/ 287 h 930"/>
                            <a:gd name="T30" fmla="*/ 107 w 941"/>
                            <a:gd name="T31" fmla="*/ 170 h 930"/>
                            <a:gd name="T32" fmla="*/ 165 w 941"/>
                            <a:gd name="T33" fmla="*/ 111 h 930"/>
                            <a:gd name="T34" fmla="*/ 470 w 941"/>
                            <a:gd name="T35" fmla="*/ 0 h 930"/>
                            <a:gd name="T36" fmla="*/ 808 w 941"/>
                            <a:gd name="T37" fmla="*/ 144 h 930"/>
                            <a:gd name="T38" fmla="*/ 938 w 941"/>
                            <a:gd name="T39" fmla="*/ 433 h 930"/>
                            <a:gd name="T40" fmla="*/ 848 w 941"/>
                            <a:gd name="T41" fmla="*/ 738 h 930"/>
                            <a:gd name="T42" fmla="*/ 660 w 941"/>
                            <a:gd name="T43" fmla="*/ 888 h 930"/>
                            <a:gd name="T44" fmla="*/ 427 w 941"/>
                            <a:gd name="T45" fmla="*/ 924 h 930"/>
                            <a:gd name="T46" fmla="*/ 138 w 941"/>
                            <a:gd name="T47" fmla="*/ 774 h 930"/>
                            <a:gd name="T48" fmla="*/ 119 w 941"/>
                            <a:gd name="T49" fmla="*/ 751 h 930"/>
                            <a:gd name="T50" fmla="*/ 70 w 941"/>
                            <a:gd name="T51" fmla="*/ 674 h 930"/>
                            <a:gd name="T52" fmla="*/ 58 w 941"/>
                            <a:gd name="T53" fmla="*/ 646 h 930"/>
                            <a:gd name="T54" fmla="*/ 43 w 941"/>
                            <a:gd name="T55" fmla="*/ 602 h 930"/>
                            <a:gd name="T56" fmla="*/ 39 w 941"/>
                            <a:gd name="T57" fmla="*/ 586 h 930"/>
                            <a:gd name="T58" fmla="*/ 32 w 941"/>
                            <a:gd name="T59" fmla="*/ 555 h 930"/>
                            <a:gd name="T60" fmla="*/ 27 w 941"/>
                            <a:gd name="T61" fmla="*/ 525 h 930"/>
                            <a:gd name="T62" fmla="*/ 32 w 941"/>
                            <a:gd name="T63" fmla="*/ 479 h 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1" h="930">
                              <a:moveTo>
                                <a:pt x="32" y="479"/>
                              </a:moveTo>
                              <a:cubicBezTo>
                                <a:pt x="35" y="482"/>
                                <a:pt x="38" y="487"/>
                                <a:pt x="39" y="493"/>
                              </a:cubicBezTo>
                              <a:cubicBezTo>
                                <a:pt x="40" y="496"/>
                                <a:pt x="41" y="499"/>
                                <a:pt x="41" y="502"/>
                              </a:cubicBezTo>
                              <a:cubicBezTo>
                                <a:pt x="42" y="505"/>
                                <a:pt x="42" y="508"/>
                                <a:pt x="42" y="511"/>
                              </a:cubicBezTo>
                              <a:cubicBezTo>
                                <a:pt x="43" y="525"/>
                                <a:pt x="44" y="539"/>
                                <a:pt x="45" y="549"/>
                              </a:cubicBezTo>
                              <a:cubicBezTo>
                                <a:pt x="52" y="600"/>
                                <a:pt x="69" y="649"/>
                                <a:pt x="94" y="693"/>
                              </a:cubicBezTo>
                              <a:cubicBezTo>
                                <a:pt x="118" y="737"/>
                                <a:pt x="150" y="776"/>
                                <a:pt x="187" y="808"/>
                              </a:cubicBezTo>
                              <a:cubicBezTo>
                                <a:pt x="224" y="840"/>
                                <a:pt x="266" y="866"/>
                                <a:pt x="311" y="883"/>
                              </a:cubicBezTo>
                              <a:cubicBezTo>
                                <a:pt x="333" y="892"/>
                                <a:pt x="356" y="899"/>
                                <a:pt x="379" y="904"/>
                              </a:cubicBezTo>
                              <a:cubicBezTo>
                                <a:pt x="402" y="909"/>
                                <a:pt x="426" y="912"/>
                                <a:pt x="449" y="913"/>
                              </a:cubicBezTo>
                              <a:cubicBezTo>
                                <a:pt x="476" y="915"/>
                                <a:pt x="503" y="914"/>
                                <a:pt x="530" y="910"/>
                              </a:cubicBezTo>
                              <a:cubicBezTo>
                                <a:pt x="557" y="907"/>
                                <a:pt x="584" y="901"/>
                                <a:pt x="610" y="894"/>
                              </a:cubicBezTo>
                              <a:cubicBezTo>
                                <a:pt x="661" y="878"/>
                                <a:pt x="710" y="853"/>
                                <a:pt x="754" y="820"/>
                              </a:cubicBezTo>
                              <a:cubicBezTo>
                                <a:pt x="797" y="786"/>
                                <a:pt x="835" y="745"/>
                                <a:pt x="863" y="698"/>
                              </a:cubicBezTo>
                              <a:cubicBezTo>
                                <a:pt x="892" y="652"/>
                                <a:pt x="912" y="599"/>
                                <a:pt x="922" y="544"/>
                              </a:cubicBezTo>
                              <a:cubicBezTo>
                                <a:pt x="931" y="490"/>
                                <a:pt x="930" y="433"/>
                                <a:pt x="920" y="379"/>
                              </a:cubicBezTo>
                              <a:cubicBezTo>
                                <a:pt x="909" y="324"/>
                                <a:pt x="887" y="271"/>
                                <a:pt x="857" y="223"/>
                              </a:cubicBezTo>
                              <a:cubicBezTo>
                                <a:pt x="827" y="175"/>
                                <a:pt x="787" y="133"/>
                                <a:pt x="741" y="99"/>
                              </a:cubicBezTo>
                              <a:cubicBezTo>
                                <a:pt x="694" y="65"/>
                                <a:pt x="641" y="40"/>
                                <a:pt x="585" y="26"/>
                              </a:cubicBezTo>
                              <a:cubicBezTo>
                                <a:pt x="551" y="17"/>
                                <a:pt x="517" y="12"/>
                                <a:pt x="482" y="11"/>
                              </a:cubicBezTo>
                              <a:cubicBezTo>
                                <a:pt x="447" y="10"/>
                                <a:pt x="412" y="13"/>
                                <a:pt x="377" y="20"/>
                              </a:cubicBezTo>
                              <a:cubicBezTo>
                                <a:pt x="308" y="34"/>
                                <a:pt x="241" y="65"/>
                                <a:pt x="185" y="109"/>
                              </a:cubicBezTo>
                              <a:cubicBezTo>
                                <a:pt x="128" y="152"/>
                                <a:pt x="82" y="209"/>
                                <a:pt x="51" y="274"/>
                              </a:cubicBezTo>
                              <a:cubicBezTo>
                                <a:pt x="21" y="338"/>
                                <a:pt x="5" y="409"/>
                                <a:pt x="7" y="479"/>
                              </a:cubicBezTo>
                              <a:cubicBezTo>
                                <a:pt x="4" y="475"/>
                                <a:pt x="2" y="469"/>
                                <a:pt x="1" y="463"/>
                              </a:cubicBezTo>
                              <a:cubicBezTo>
                                <a:pt x="1" y="459"/>
                                <a:pt x="1" y="455"/>
                                <a:pt x="1" y="451"/>
                              </a:cubicBezTo>
                              <a:cubicBezTo>
                                <a:pt x="0" y="447"/>
                                <a:pt x="1" y="443"/>
                                <a:pt x="1" y="439"/>
                              </a:cubicBezTo>
                              <a:cubicBezTo>
                                <a:pt x="1" y="430"/>
                                <a:pt x="2" y="422"/>
                                <a:pt x="3" y="413"/>
                              </a:cubicBezTo>
                              <a:cubicBezTo>
                                <a:pt x="4" y="405"/>
                                <a:pt x="6" y="397"/>
                                <a:pt x="7" y="391"/>
                              </a:cubicBezTo>
                              <a:cubicBezTo>
                                <a:pt x="13" y="356"/>
                                <a:pt x="22" y="321"/>
                                <a:pt x="36" y="287"/>
                              </a:cubicBezTo>
                              <a:cubicBezTo>
                                <a:pt x="50" y="254"/>
                                <a:pt x="68" y="222"/>
                                <a:pt x="90" y="192"/>
                              </a:cubicBezTo>
                              <a:cubicBezTo>
                                <a:pt x="95" y="184"/>
                                <a:pt x="101" y="177"/>
                                <a:pt x="107" y="170"/>
                              </a:cubicBezTo>
                              <a:cubicBezTo>
                                <a:pt x="112" y="163"/>
                                <a:pt x="119" y="156"/>
                                <a:pt x="125" y="149"/>
                              </a:cubicBezTo>
                              <a:cubicBezTo>
                                <a:pt x="138" y="136"/>
                                <a:pt x="151" y="123"/>
                                <a:pt x="165" y="111"/>
                              </a:cubicBezTo>
                              <a:cubicBezTo>
                                <a:pt x="194" y="87"/>
                                <a:pt x="225" y="66"/>
                                <a:pt x="258" y="50"/>
                              </a:cubicBezTo>
                              <a:cubicBezTo>
                                <a:pt x="324" y="17"/>
                                <a:pt x="398" y="0"/>
                                <a:pt x="470" y="0"/>
                              </a:cubicBezTo>
                              <a:cubicBezTo>
                                <a:pt x="542" y="1"/>
                                <a:pt x="613" y="18"/>
                                <a:pt x="674" y="49"/>
                              </a:cubicBezTo>
                              <a:cubicBezTo>
                                <a:pt x="723" y="73"/>
                                <a:pt x="769" y="105"/>
                                <a:pt x="808" y="144"/>
                              </a:cubicBezTo>
                              <a:cubicBezTo>
                                <a:pt x="846" y="183"/>
                                <a:pt x="878" y="229"/>
                                <a:pt x="900" y="279"/>
                              </a:cubicBezTo>
                              <a:cubicBezTo>
                                <a:pt x="922" y="328"/>
                                <a:pt x="934" y="380"/>
                                <a:pt x="938" y="433"/>
                              </a:cubicBezTo>
                              <a:cubicBezTo>
                                <a:pt x="941" y="487"/>
                                <a:pt x="936" y="541"/>
                                <a:pt x="921" y="593"/>
                              </a:cubicBezTo>
                              <a:cubicBezTo>
                                <a:pt x="906" y="645"/>
                                <a:pt x="881" y="694"/>
                                <a:pt x="848" y="738"/>
                              </a:cubicBezTo>
                              <a:cubicBezTo>
                                <a:pt x="816" y="782"/>
                                <a:pt x="775" y="820"/>
                                <a:pt x="729" y="851"/>
                              </a:cubicBezTo>
                              <a:cubicBezTo>
                                <a:pt x="707" y="865"/>
                                <a:pt x="684" y="878"/>
                                <a:pt x="660" y="888"/>
                              </a:cubicBezTo>
                              <a:cubicBezTo>
                                <a:pt x="636" y="899"/>
                                <a:pt x="611" y="907"/>
                                <a:pt x="585" y="914"/>
                              </a:cubicBezTo>
                              <a:cubicBezTo>
                                <a:pt x="534" y="926"/>
                                <a:pt x="480" y="930"/>
                                <a:pt x="427" y="924"/>
                              </a:cubicBezTo>
                              <a:cubicBezTo>
                                <a:pt x="372" y="918"/>
                                <a:pt x="318" y="902"/>
                                <a:pt x="269" y="876"/>
                              </a:cubicBezTo>
                              <a:cubicBezTo>
                                <a:pt x="220" y="851"/>
                                <a:pt x="176" y="816"/>
                                <a:pt x="138" y="774"/>
                              </a:cubicBezTo>
                              <a:cubicBezTo>
                                <a:pt x="135" y="770"/>
                                <a:pt x="131" y="767"/>
                                <a:pt x="128" y="763"/>
                              </a:cubicBezTo>
                              <a:cubicBezTo>
                                <a:pt x="125" y="759"/>
                                <a:pt x="122" y="755"/>
                                <a:pt x="119" y="751"/>
                              </a:cubicBezTo>
                              <a:cubicBezTo>
                                <a:pt x="113" y="743"/>
                                <a:pt x="106" y="735"/>
                                <a:pt x="101" y="727"/>
                              </a:cubicBezTo>
                              <a:cubicBezTo>
                                <a:pt x="89" y="710"/>
                                <a:pt x="80" y="692"/>
                                <a:pt x="70" y="674"/>
                              </a:cubicBezTo>
                              <a:cubicBezTo>
                                <a:pt x="68" y="670"/>
                                <a:pt x="66" y="665"/>
                                <a:pt x="64" y="660"/>
                              </a:cubicBezTo>
                              <a:cubicBezTo>
                                <a:pt x="62" y="656"/>
                                <a:pt x="60" y="651"/>
                                <a:pt x="58" y="646"/>
                              </a:cubicBezTo>
                              <a:cubicBezTo>
                                <a:pt x="54" y="637"/>
                                <a:pt x="51" y="627"/>
                                <a:pt x="47" y="617"/>
                              </a:cubicBezTo>
                              <a:cubicBezTo>
                                <a:pt x="46" y="612"/>
                                <a:pt x="44" y="607"/>
                                <a:pt x="43" y="602"/>
                              </a:cubicBezTo>
                              <a:cubicBezTo>
                                <a:pt x="41" y="594"/>
                                <a:pt x="41" y="594"/>
                                <a:pt x="41" y="594"/>
                              </a:cubicBezTo>
                              <a:cubicBezTo>
                                <a:pt x="39" y="586"/>
                                <a:pt x="39" y="586"/>
                                <a:pt x="39" y="586"/>
                              </a:cubicBezTo>
                              <a:cubicBezTo>
                                <a:pt x="38" y="581"/>
                                <a:pt x="36" y="576"/>
                                <a:pt x="35" y="571"/>
                              </a:cubicBezTo>
                              <a:cubicBezTo>
                                <a:pt x="34" y="565"/>
                                <a:pt x="33" y="560"/>
                                <a:pt x="32" y="555"/>
                              </a:cubicBezTo>
                              <a:cubicBezTo>
                                <a:pt x="31" y="549"/>
                                <a:pt x="30" y="542"/>
                                <a:pt x="29" y="535"/>
                              </a:cubicBezTo>
                              <a:cubicBezTo>
                                <a:pt x="29" y="532"/>
                                <a:pt x="28" y="529"/>
                                <a:pt x="27" y="525"/>
                              </a:cubicBezTo>
                              <a:cubicBezTo>
                                <a:pt x="27" y="522"/>
                                <a:pt x="27" y="519"/>
                                <a:pt x="27" y="515"/>
                              </a:cubicBezTo>
                              <a:cubicBezTo>
                                <a:pt x="26" y="502"/>
                                <a:pt x="27" y="489"/>
                                <a:pt x="32" y="479"/>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7.1pt;margin-top:439.25pt;height:221.05pt;width:223pt;z-index:251675648;mso-width-relative:page;mso-height-relative:page;" fillcolor="#3C3C3B" filled="t" stroked="f" coordsize="941,930" o:gfxdata="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&#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" path="m32,479c35,482,38,487,39,493c40,496,41,499,41,502c42,505,42,508,42,511c43,525,44,539,45,549c52,600,69,649,94,693c118,737,150,776,187,808c224,840,266,866,311,883c333,892,356,899,379,904c402,909,426,912,449,913c476,915,503,914,530,910c557,907,584,901,610,894c661,878,710,853,754,820c797,786,835,745,863,698c892,652,912,599,922,544c931,490,930,433,920,379c909,324,887,271,857,223c827,175,787,133,741,99c694,65,641,40,585,26c551,17,517,12,482,11c447,10,412,13,377,20c308,34,241,65,185,109c128,152,82,209,51,274c21,338,5,409,7,479c4,475,2,469,1,463c1,459,1,455,1,451c0,447,1,443,1,439c1,430,2,422,3,413c4,405,6,397,7,391c13,356,22,321,36,287c50,254,68,222,90,192c95,184,101,177,107,170c112,163,119,156,125,149c138,136,151,123,165,111c194,87,225,66,258,50c324,17,398,0,470,0c542,1,613,18,674,49c723,73,769,105,808,144c846,183,878,229,900,279c922,328,934,380,938,433c941,487,936,541,921,593c906,645,881,694,848,738c816,782,775,820,729,851c707,865,684,878,660,888c636,899,611,907,585,914c534,926,480,930,427,924c372,918,318,902,269,876c220,851,176,816,138,774c135,770,131,767,128,763c125,759,122,755,119,751c113,743,106,735,101,727c89,710,80,692,70,674c68,670,66,665,64,660c62,656,60,651,58,646c54,637,51,627,47,617c46,612,44,607,43,602c41,594,41,594,41,594c39,586,39,586,39,586c38,581,36,576,35,571c34,565,33,560,32,555c31,549,30,542,29,535c29,532,28,529,27,525c27,522,27,519,27,515c26,502,27,489,32,479xe">
                <v:path o:connectlocs="117377,1488189;126406,1542524;282909,2091917;936007,2665458;1351342,2756018;1835899,2698663;2597345,2107010;2768896,1144064;2230165,298845;1450661,33205;556789,329031;21067,1445928;3009,1361406;9029,1246698;108348,866349;322034,513168;496595,335069;1414545,0;2431813,434684;2823070,1307071;2552200,2227756;1986382,2680552;1285129,2789223;415334,2336427;358150,2266998;210676,2034563;174560,1950041;129415,1817221;117377,1768922;96309,1675345;81261,1584785;96309,1445928" o:connectangles="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2530475</wp:posOffset>
                </wp:positionH>
                <wp:positionV relativeFrom="paragraph">
                  <wp:posOffset>1570990</wp:posOffset>
                </wp:positionV>
                <wp:extent cx="2832100" cy="2807335"/>
                <wp:effectExtent l="0" t="0" r="6350" b="0"/>
                <wp:wrapNone/>
                <wp:docPr id="127"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3673475" y="2485390"/>
                          <a:ext cx="2832100" cy="2807335"/>
                        </a:xfrm>
                        <a:custGeom>
                          <a:avLst/>
                          <a:gdLst>
                            <a:gd name="T0" fmla="*/ 39 w 941"/>
                            <a:gd name="T1" fmla="*/ 493 h 930"/>
                            <a:gd name="T2" fmla="*/ 42 w 941"/>
                            <a:gd name="T3" fmla="*/ 511 h 930"/>
                            <a:gd name="T4" fmla="*/ 93 w 941"/>
                            <a:gd name="T5" fmla="*/ 693 h 930"/>
                            <a:gd name="T6" fmla="*/ 311 w 941"/>
                            <a:gd name="T7" fmla="*/ 883 h 930"/>
                            <a:gd name="T8" fmla="*/ 449 w 941"/>
                            <a:gd name="T9" fmla="*/ 913 h 930"/>
                            <a:gd name="T10" fmla="*/ 609 w 941"/>
                            <a:gd name="T11" fmla="*/ 894 h 930"/>
                            <a:gd name="T12" fmla="*/ 863 w 941"/>
                            <a:gd name="T13" fmla="*/ 698 h 930"/>
                            <a:gd name="T14" fmla="*/ 919 w 941"/>
                            <a:gd name="T15" fmla="*/ 379 h 930"/>
                            <a:gd name="T16" fmla="*/ 740 w 941"/>
                            <a:gd name="T17" fmla="*/ 99 h 930"/>
                            <a:gd name="T18" fmla="*/ 482 w 941"/>
                            <a:gd name="T19" fmla="*/ 11 h 930"/>
                            <a:gd name="T20" fmla="*/ 185 w 941"/>
                            <a:gd name="T21" fmla="*/ 109 h 930"/>
                            <a:gd name="T22" fmla="*/ 7 w 941"/>
                            <a:gd name="T23" fmla="*/ 479 h 930"/>
                            <a:gd name="T24" fmla="*/ 0 w 941"/>
                            <a:gd name="T25" fmla="*/ 451 h 930"/>
                            <a:gd name="T26" fmla="*/ 3 w 941"/>
                            <a:gd name="T27" fmla="*/ 413 h 930"/>
                            <a:gd name="T28" fmla="*/ 36 w 941"/>
                            <a:gd name="T29" fmla="*/ 287 h 930"/>
                            <a:gd name="T30" fmla="*/ 107 w 941"/>
                            <a:gd name="T31" fmla="*/ 170 h 930"/>
                            <a:gd name="T32" fmla="*/ 165 w 941"/>
                            <a:gd name="T33" fmla="*/ 111 h 930"/>
                            <a:gd name="T34" fmla="*/ 470 w 941"/>
                            <a:gd name="T35" fmla="*/ 0 h 930"/>
                            <a:gd name="T36" fmla="*/ 807 w 941"/>
                            <a:gd name="T37" fmla="*/ 144 h 930"/>
                            <a:gd name="T38" fmla="*/ 938 w 941"/>
                            <a:gd name="T39" fmla="*/ 433 h 930"/>
                            <a:gd name="T40" fmla="*/ 848 w 941"/>
                            <a:gd name="T41" fmla="*/ 738 h 930"/>
                            <a:gd name="T42" fmla="*/ 659 w 941"/>
                            <a:gd name="T43" fmla="*/ 888 h 930"/>
                            <a:gd name="T44" fmla="*/ 427 w 941"/>
                            <a:gd name="T45" fmla="*/ 924 h 930"/>
                            <a:gd name="T46" fmla="*/ 138 w 941"/>
                            <a:gd name="T47" fmla="*/ 774 h 930"/>
                            <a:gd name="T48" fmla="*/ 118 w 941"/>
                            <a:gd name="T49" fmla="*/ 751 h 930"/>
                            <a:gd name="T50" fmla="*/ 70 w 941"/>
                            <a:gd name="T51" fmla="*/ 674 h 930"/>
                            <a:gd name="T52" fmla="*/ 58 w 941"/>
                            <a:gd name="T53" fmla="*/ 646 h 930"/>
                            <a:gd name="T54" fmla="*/ 43 w 941"/>
                            <a:gd name="T55" fmla="*/ 602 h 930"/>
                            <a:gd name="T56" fmla="*/ 39 w 941"/>
                            <a:gd name="T57" fmla="*/ 586 h 930"/>
                            <a:gd name="T58" fmla="*/ 32 w 941"/>
                            <a:gd name="T59" fmla="*/ 555 h 930"/>
                            <a:gd name="T60" fmla="*/ 27 w 941"/>
                            <a:gd name="T61" fmla="*/ 525 h 930"/>
                            <a:gd name="T62" fmla="*/ 32 w 941"/>
                            <a:gd name="T63" fmla="*/ 479 h 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1" h="930">
                              <a:moveTo>
                                <a:pt x="32" y="479"/>
                              </a:moveTo>
                              <a:cubicBezTo>
                                <a:pt x="35" y="482"/>
                                <a:pt x="38" y="487"/>
                                <a:pt x="39" y="493"/>
                              </a:cubicBezTo>
                              <a:cubicBezTo>
                                <a:pt x="40" y="496"/>
                                <a:pt x="41" y="499"/>
                                <a:pt x="41" y="502"/>
                              </a:cubicBezTo>
                              <a:cubicBezTo>
                                <a:pt x="42" y="505"/>
                                <a:pt x="42" y="508"/>
                                <a:pt x="42" y="511"/>
                              </a:cubicBezTo>
                              <a:cubicBezTo>
                                <a:pt x="43" y="525"/>
                                <a:pt x="43" y="539"/>
                                <a:pt x="45" y="549"/>
                              </a:cubicBezTo>
                              <a:cubicBezTo>
                                <a:pt x="52" y="600"/>
                                <a:pt x="69" y="649"/>
                                <a:pt x="93" y="693"/>
                              </a:cubicBezTo>
                              <a:cubicBezTo>
                                <a:pt x="118" y="737"/>
                                <a:pt x="150" y="776"/>
                                <a:pt x="187" y="808"/>
                              </a:cubicBezTo>
                              <a:cubicBezTo>
                                <a:pt x="224" y="840"/>
                                <a:pt x="266" y="866"/>
                                <a:pt x="311" y="883"/>
                              </a:cubicBezTo>
                              <a:cubicBezTo>
                                <a:pt x="333" y="892"/>
                                <a:pt x="356" y="899"/>
                                <a:pt x="379" y="904"/>
                              </a:cubicBezTo>
                              <a:cubicBezTo>
                                <a:pt x="402" y="909"/>
                                <a:pt x="425" y="912"/>
                                <a:pt x="449" y="913"/>
                              </a:cubicBezTo>
                              <a:cubicBezTo>
                                <a:pt x="476" y="915"/>
                                <a:pt x="503" y="914"/>
                                <a:pt x="530" y="910"/>
                              </a:cubicBezTo>
                              <a:cubicBezTo>
                                <a:pt x="557" y="907"/>
                                <a:pt x="584" y="901"/>
                                <a:pt x="609" y="894"/>
                              </a:cubicBezTo>
                              <a:cubicBezTo>
                                <a:pt x="661" y="878"/>
                                <a:pt x="710" y="853"/>
                                <a:pt x="754" y="820"/>
                              </a:cubicBezTo>
                              <a:cubicBezTo>
                                <a:pt x="797" y="786"/>
                                <a:pt x="834" y="745"/>
                                <a:pt x="863" y="698"/>
                              </a:cubicBezTo>
                              <a:cubicBezTo>
                                <a:pt x="892" y="652"/>
                                <a:pt x="912" y="599"/>
                                <a:pt x="921" y="544"/>
                              </a:cubicBezTo>
                              <a:cubicBezTo>
                                <a:pt x="931" y="490"/>
                                <a:pt x="930" y="433"/>
                                <a:pt x="919" y="379"/>
                              </a:cubicBezTo>
                              <a:cubicBezTo>
                                <a:pt x="909" y="324"/>
                                <a:pt x="887" y="271"/>
                                <a:pt x="857" y="223"/>
                              </a:cubicBezTo>
                              <a:cubicBezTo>
                                <a:pt x="826" y="175"/>
                                <a:pt x="787" y="133"/>
                                <a:pt x="740" y="99"/>
                              </a:cubicBezTo>
                              <a:cubicBezTo>
                                <a:pt x="694" y="65"/>
                                <a:pt x="641" y="40"/>
                                <a:pt x="585" y="26"/>
                              </a:cubicBezTo>
                              <a:cubicBezTo>
                                <a:pt x="551" y="17"/>
                                <a:pt x="517" y="12"/>
                                <a:pt x="482" y="11"/>
                              </a:cubicBezTo>
                              <a:cubicBezTo>
                                <a:pt x="447" y="10"/>
                                <a:pt x="411" y="13"/>
                                <a:pt x="377" y="20"/>
                              </a:cubicBezTo>
                              <a:cubicBezTo>
                                <a:pt x="307" y="34"/>
                                <a:pt x="241" y="65"/>
                                <a:pt x="185" y="109"/>
                              </a:cubicBezTo>
                              <a:cubicBezTo>
                                <a:pt x="128" y="152"/>
                                <a:pt x="82" y="209"/>
                                <a:pt x="51" y="274"/>
                              </a:cubicBezTo>
                              <a:cubicBezTo>
                                <a:pt x="20" y="338"/>
                                <a:pt x="5" y="409"/>
                                <a:pt x="7" y="479"/>
                              </a:cubicBezTo>
                              <a:cubicBezTo>
                                <a:pt x="4" y="475"/>
                                <a:pt x="2" y="469"/>
                                <a:pt x="1" y="463"/>
                              </a:cubicBezTo>
                              <a:cubicBezTo>
                                <a:pt x="1" y="459"/>
                                <a:pt x="0" y="455"/>
                                <a:pt x="0" y="451"/>
                              </a:cubicBezTo>
                              <a:cubicBezTo>
                                <a:pt x="0" y="447"/>
                                <a:pt x="0" y="443"/>
                                <a:pt x="1" y="439"/>
                              </a:cubicBezTo>
                              <a:cubicBezTo>
                                <a:pt x="1" y="430"/>
                                <a:pt x="2" y="422"/>
                                <a:pt x="3" y="413"/>
                              </a:cubicBezTo>
                              <a:cubicBezTo>
                                <a:pt x="4" y="405"/>
                                <a:pt x="6" y="397"/>
                                <a:pt x="7" y="391"/>
                              </a:cubicBezTo>
                              <a:cubicBezTo>
                                <a:pt x="12" y="356"/>
                                <a:pt x="22" y="321"/>
                                <a:pt x="36" y="287"/>
                              </a:cubicBezTo>
                              <a:cubicBezTo>
                                <a:pt x="50" y="254"/>
                                <a:pt x="68" y="222"/>
                                <a:pt x="90" y="192"/>
                              </a:cubicBezTo>
                              <a:cubicBezTo>
                                <a:pt x="95" y="184"/>
                                <a:pt x="101" y="177"/>
                                <a:pt x="107" y="170"/>
                              </a:cubicBezTo>
                              <a:cubicBezTo>
                                <a:pt x="112" y="163"/>
                                <a:pt x="119" y="156"/>
                                <a:pt x="125" y="149"/>
                              </a:cubicBezTo>
                              <a:cubicBezTo>
                                <a:pt x="138" y="136"/>
                                <a:pt x="151" y="123"/>
                                <a:pt x="165" y="111"/>
                              </a:cubicBezTo>
                              <a:cubicBezTo>
                                <a:pt x="193" y="87"/>
                                <a:pt x="224" y="66"/>
                                <a:pt x="258" y="50"/>
                              </a:cubicBezTo>
                              <a:cubicBezTo>
                                <a:pt x="324" y="17"/>
                                <a:pt x="398" y="0"/>
                                <a:pt x="470" y="0"/>
                              </a:cubicBezTo>
                              <a:cubicBezTo>
                                <a:pt x="542" y="1"/>
                                <a:pt x="613" y="18"/>
                                <a:pt x="674" y="49"/>
                              </a:cubicBezTo>
                              <a:cubicBezTo>
                                <a:pt x="723" y="73"/>
                                <a:pt x="769" y="105"/>
                                <a:pt x="807" y="144"/>
                              </a:cubicBezTo>
                              <a:cubicBezTo>
                                <a:pt x="846" y="183"/>
                                <a:pt x="878" y="229"/>
                                <a:pt x="900" y="279"/>
                              </a:cubicBezTo>
                              <a:cubicBezTo>
                                <a:pt x="921" y="328"/>
                                <a:pt x="934" y="380"/>
                                <a:pt x="938" y="433"/>
                              </a:cubicBezTo>
                              <a:cubicBezTo>
                                <a:pt x="941" y="487"/>
                                <a:pt x="935" y="541"/>
                                <a:pt x="920" y="593"/>
                              </a:cubicBezTo>
                              <a:cubicBezTo>
                                <a:pt x="905" y="645"/>
                                <a:pt x="881" y="694"/>
                                <a:pt x="848" y="738"/>
                              </a:cubicBezTo>
                              <a:cubicBezTo>
                                <a:pt x="816" y="782"/>
                                <a:pt x="775" y="820"/>
                                <a:pt x="728" y="851"/>
                              </a:cubicBezTo>
                              <a:cubicBezTo>
                                <a:pt x="707" y="865"/>
                                <a:pt x="683" y="878"/>
                                <a:pt x="659" y="888"/>
                              </a:cubicBezTo>
                              <a:cubicBezTo>
                                <a:pt x="635" y="899"/>
                                <a:pt x="610" y="907"/>
                                <a:pt x="585" y="914"/>
                              </a:cubicBezTo>
                              <a:cubicBezTo>
                                <a:pt x="534" y="926"/>
                                <a:pt x="480" y="930"/>
                                <a:pt x="427" y="924"/>
                              </a:cubicBezTo>
                              <a:cubicBezTo>
                                <a:pt x="372" y="918"/>
                                <a:pt x="318" y="902"/>
                                <a:pt x="269" y="876"/>
                              </a:cubicBezTo>
                              <a:cubicBezTo>
                                <a:pt x="220" y="851"/>
                                <a:pt x="175" y="816"/>
                                <a:pt x="138" y="774"/>
                              </a:cubicBezTo>
                              <a:cubicBezTo>
                                <a:pt x="134" y="770"/>
                                <a:pt x="131" y="767"/>
                                <a:pt x="128" y="763"/>
                              </a:cubicBezTo>
                              <a:cubicBezTo>
                                <a:pt x="125" y="759"/>
                                <a:pt x="121" y="755"/>
                                <a:pt x="118" y="751"/>
                              </a:cubicBezTo>
                              <a:cubicBezTo>
                                <a:pt x="112" y="743"/>
                                <a:pt x="106" y="735"/>
                                <a:pt x="101" y="727"/>
                              </a:cubicBezTo>
                              <a:cubicBezTo>
                                <a:pt x="89" y="710"/>
                                <a:pt x="79" y="692"/>
                                <a:pt x="70" y="674"/>
                              </a:cubicBezTo>
                              <a:cubicBezTo>
                                <a:pt x="68" y="670"/>
                                <a:pt x="66" y="665"/>
                                <a:pt x="64" y="660"/>
                              </a:cubicBezTo>
                              <a:cubicBezTo>
                                <a:pt x="62" y="656"/>
                                <a:pt x="60" y="651"/>
                                <a:pt x="58" y="646"/>
                              </a:cubicBezTo>
                              <a:cubicBezTo>
                                <a:pt x="54" y="637"/>
                                <a:pt x="51" y="627"/>
                                <a:pt x="47" y="617"/>
                              </a:cubicBezTo>
                              <a:cubicBezTo>
                                <a:pt x="46" y="612"/>
                                <a:pt x="44" y="607"/>
                                <a:pt x="43" y="602"/>
                              </a:cubicBezTo>
                              <a:cubicBezTo>
                                <a:pt x="40" y="594"/>
                                <a:pt x="40" y="594"/>
                                <a:pt x="40" y="594"/>
                              </a:cubicBezTo>
                              <a:cubicBezTo>
                                <a:pt x="39" y="586"/>
                                <a:pt x="39" y="586"/>
                                <a:pt x="39" y="586"/>
                              </a:cubicBezTo>
                              <a:cubicBezTo>
                                <a:pt x="37" y="581"/>
                                <a:pt x="36" y="576"/>
                                <a:pt x="35" y="571"/>
                              </a:cubicBezTo>
                              <a:cubicBezTo>
                                <a:pt x="34" y="565"/>
                                <a:pt x="33" y="560"/>
                                <a:pt x="32" y="555"/>
                              </a:cubicBezTo>
                              <a:cubicBezTo>
                                <a:pt x="31" y="549"/>
                                <a:pt x="30" y="542"/>
                                <a:pt x="29" y="535"/>
                              </a:cubicBezTo>
                              <a:cubicBezTo>
                                <a:pt x="28" y="532"/>
                                <a:pt x="28" y="529"/>
                                <a:pt x="27" y="525"/>
                              </a:cubicBezTo>
                              <a:cubicBezTo>
                                <a:pt x="27" y="522"/>
                                <a:pt x="27" y="519"/>
                                <a:pt x="27" y="515"/>
                              </a:cubicBezTo>
                              <a:cubicBezTo>
                                <a:pt x="25" y="502"/>
                                <a:pt x="27" y="489"/>
                                <a:pt x="32" y="479"/>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99.25pt;margin-top:123.7pt;height:221.05pt;width:223pt;z-index:251674624;mso-width-relative:page;mso-height-relative:page;" fillcolor="#3C3C3B" filled="t" stroked="f" coordsize="941,930" o:gfxdata="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" path="m32,479c35,482,38,487,39,493c40,496,41,499,41,502c42,505,42,508,42,511c43,525,43,539,45,549c52,600,69,649,93,693c118,737,150,776,187,808c224,840,266,866,311,883c333,892,356,899,379,904c402,909,425,912,449,913c476,915,503,914,530,910c557,907,584,901,609,894c661,878,710,853,754,820c797,786,834,745,863,698c892,652,912,599,921,544c931,490,930,433,919,379c909,324,887,271,857,223c826,175,787,133,740,99c694,65,641,40,585,26c551,17,517,12,482,11c447,10,411,13,377,20c307,34,241,65,185,109c128,152,82,209,51,274c20,338,5,409,7,479c4,475,2,469,1,463c1,459,0,455,0,451c0,447,0,443,1,439c1,430,2,422,3,413c4,405,6,397,7,391c12,356,22,321,36,287c50,254,68,222,90,192c95,184,101,177,107,170c112,163,119,156,125,149c138,136,151,123,165,111c193,87,224,66,258,50c324,17,398,0,470,0c542,1,613,18,674,49c723,73,769,105,807,144c846,183,878,229,900,279c921,328,934,380,938,433c941,487,935,541,920,593c905,645,881,694,848,738c816,782,775,820,728,851c707,865,683,878,659,888c635,899,610,907,585,914c534,926,480,930,427,924c372,918,318,902,269,876c220,851,175,816,138,774c134,770,131,767,128,763c125,759,121,755,118,751c112,743,106,735,101,727c89,710,79,692,70,674c68,670,66,665,64,660c62,656,60,651,58,646c54,637,51,627,47,617c46,612,44,607,43,602c40,594,40,594,40,594c39,586,39,586,39,586c37,581,36,576,35,571c34,565,33,560,32,555c31,549,30,542,29,535c28,532,28,529,27,525c27,522,27,519,27,515c25,502,27,489,32,479xe">
                <v:path o:connectlocs="117377,1488189;126406,1542524;279899,2091917;936007,2665458;1351342,2756018;1832889,2698663;2597345,2107010;2765887,1144064;2227156,298845;1450661,33205;556789,329031;21067,1445928;0,1361406;9029,1246698;108348,866349;322034,513168;496595,335069;1414545,0;2428804,434684;2823070,1307071;2552200,2227756;1983372,2680552;1285129,2789223;415334,2336427;355141,2266998;210676,2034563;174560,1950041;129415,1817221;117377,1768922;96309,1675345;81261,1584785;96309,1445928" o:connectangles="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-90170</wp:posOffset>
                </wp:positionH>
                <wp:positionV relativeFrom="paragraph">
                  <wp:posOffset>1570990</wp:posOffset>
                </wp:positionV>
                <wp:extent cx="2832100" cy="2807335"/>
                <wp:effectExtent l="0" t="0" r="6350" b="0"/>
                <wp:wrapNone/>
                <wp:docPr id="128"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052830" y="2485390"/>
                          <a:ext cx="2832100" cy="2807335"/>
                        </a:xfrm>
                        <a:custGeom>
                          <a:avLst/>
                          <a:gdLst>
                            <a:gd name="T0" fmla="*/ 39 w 941"/>
                            <a:gd name="T1" fmla="*/ 493 h 930"/>
                            <a:gd name="T2" fmla="*/ 42 w 941"/>
                            <a:gd name="T3" fmla="*/ 511 h 930"/>
                            <a:gd name="T4" fmla="*/ 93 w 941"/>
                            <a:gd name="T5" fmla="*/ 693 h 930"/>
                            <a:gd name="T6" fmla="*/ 311 w 941"/>
                            <a:gd name="T7" fmla="*/ 883 h 930"/>
                            <a:gd name="T8" fmla="*/ 449 w 941"/>
                            <a:gd name="T9" fmla="*/ 913 h 930"/>
                            <a:gd name="T10" fmla="*/ 609 w 941"/>
                            <a:gd name="T11" fmla="*/ 894 h 930"/>
                            <a:gd name="T12" fmla="*/ 863 w 941"/>
                            <a:gd name="T13" fmla="*/ 698 h 930"/>
                            <a:gd name="T14" fmla="*/ 919 w 941"/>
                            <a:gd name="T15" fmla="*/ 379 h 930"/>
                            <a:gd name="T16" fmla="*/ 740 w 941"/>
                            <a:gd name="T17" fmla="*/ 99 h 930"/>
                            <a:gd name="T18" fmla="*/ 482 w 941"/>
                            <a:gd name="T19" fmla="*/ 11 h 930"/>
                            <a:gd name="T20" fmla="*/ 184 w 941"/>
                            <a:gd name="T21" fmla="*/ 109 h 930"/>
                            <a:gd name="T22" fmla="*/ 6 w 941"/>
                            <a:gd name="T23" fmla="*/ 479 h 930"/>
                            <a:gd name="T24" fmla="*/ 0 w 941"/>
                            <a:gd name="T25" fmla="*/ 451 h 930"/>
                            <a:gd name="T26" fmla="*/ 3 w 941"/>
                            <a:gd name="T27" fmla="*/ 413 h 930"/>
                            <a:gd name="T28" fmla="*/ 36 w 941"/>
                            <a:gd name="T29" fmla="*/ 287 h 930"/>
                            <a:gd name="T30" fmla="*/ 106 w 941"/>
                            <a:gd name="T31" fmla="*/ 170 h 930"/>
                            <a:gd name="T32" fmla="*/ 165 w 941"/>
                            <a:gd name="T33" fmla="*/ 111 h 930"/>
                            <a:gd name="T34" fmla="*/ 470 w 941"/>
                            <a:gd name="T35" fmla="*/ 0 h 930"/>
                            <a:gd name="T36" fmla="*/ 807 w 941"/>
                            <a:gd name="T37" fmla="*/ 144 h 930"/>
                            <a:gd name="T38" fmla="*/ 938 w 941"/>
                            <a:gd name="T39" fmla="*/ 433 h 930"/>
                            <a:gd name="T40" fmla="*/ 848 w 941"/>
                            <a:gd name="T41" fmla="*/ 738 h 930"/>
                            <a:gd name="T42" fmla="*/ 659 w 941"/>
                            <a:gd name="T43" fmla="*/ 888 h 930"/>
                            <a:gd name="T44" fmla="*/ 426 w 941"/>
                            <a:gd name="T45" fmla="*/ 924 h 930"/>
                            <a:gd name="T46" fmla="*/ 138 w 941"/>
                            <a:gd name="T47" fmla="*/ 774 h 930"/>
                            <a:gd name="T48" fmla="*/ 118 w 941"/>
                            <a:gd name="T49" fmla="*/ 751 h 930"/>
                            <a:gd name="T50" fmla="*/ 70 w 941"/>
                            <a:gd name="T51" fmla="*/ 674 h 930"/>
                            <a:gd name="T52" fmla="*/ 58 w 941"/>
                            <a:gd name="T53" fmla="*/ 646 h 930"/>
                            <a:gd name="T54" fmla="*/ 43 w 941"/>
                            <a:gd name="T55" fmla="*/ 602 h 930"/>
                            <a:gd name="T56" fmla="*/ 38 w 941"/>
                            <a:gd name="T57" fmla="*/ 586 h 930"/>
                            <a:gd name="T58" fmla="*/ 32 w 941"/>
                            <a:gd name="T59" fmla="*/ 555 h 930"/>
                            <a:gd name="T60" fmla="*/ 27 w 941"/>
                            <a:gd name="T61" fmla="*/ 525 h 930"/>
                            <a:gd name="T62" fmla="*/ 31 w 941"/>
                            <a:gd name="T63" fmla="*/ 479 h 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1" h="930">
                              <a:moveTo>
                                <a:pt x="31" y="479"/>
                              </a:moveTo>
                              <a:cubicBezTo>
                                <a:pt x="35" y="482"/>
                                <a:pt x="38" y="487"/>
                                <a:pt x="39" y="493"/>
                              </a:cubicBezTo>
                              <a:cubicBezTo>
                                <a:pt x="40" y="496"/>
                                <a:pt x="41" y="499"/>
                                <a:pt x="41" y="502"/>
                              </a:cubicBezTo>
                              <a:cubicBezTo>
                                <a:pt x="42" y="505"/>
                                <a:pt x="42" y="508"/>
                                <a:pt x="42" y="511"/>
                              </a:cubicBezTo>
                              <a:cubicBezTo>
                                <a:pt x="43" y="525"/>
                                <a:pt x="43" y="539"/>
                                <a:pt x="45" y="549"/>
                              </a:cubicBezTo>
                              <a:cubicBezTo>
                                <a:pt x="52" y="600"/>
                                <a:pt x="69" y="649"/>
                                <a:pt x="93" y="693"/>
                              </a:cubicBezTo>
                              <a:cubicBezTo>
                                <a:pt x="118" y="737"/>
                                <a:pt x="150" y="776"/>
                                <a:pt x="187" y="808"/>
                              </a:cubicBezTo>
                              <a:cubicBezTo>
                                <a:pt x="224" y="840"/>
                                <a:pt x="266" y="866"/>
                                <a:pt x="311" y="883"/>
                              </a:cubicBezTo>
                              <a:cubicBezTo>
                                <a:pt x="333" y="892"/>
                                <a:pt x="356" y="899"/>
                                <a:pt x="379" y="904"/>
                              </a:cubicBezTo>
                              <a:cubicBezTo>
                                <a:pt x="402" y="909"/>
                                <a:pt x="425" y="912"/>
                                <a:pt x="449" y="913"/>
                              </a:cubicBezTo>
                              <a:cubicBezTo>
                                <a:pt x="476" y="915"/>
                                <a:pt x="503" y="914"/>
                                <a:pt x="530" y="910"/>
                              </a:cubicBezTo>
                              <a:cubicBezTo>
                                <a:pt x="557" y="907"/>
                                <a:pt x="583" y="901"/>
                                <a:pt x="609" y="894"/>
                              </a:cubicBezTo>
                              <a:cubicBezTo>
                                <a:pt x="661" y="878"/>
                                <a:pt x="710" y="853"/>
                                <a:pt x="753" y="820"/>
                              </a:cubicBezTo>
                              <a:cubicBezTo>
                                <a:pt x="797" y="786"/>
                                <a:pt x="834" y="745"/>
                                <a:pt x="863" y="698"/>
                              </a:cubicBezTo>
                              <a:cubicBezTo>
                                <a:pt x="892" y="652"/>
                                <a:pt x="912" y="599"/>
                                <a:pt x="921" y="544"/>
                              </a:cubicBezTo>
                              <a:cubicBezTo>
                                <a:pt x="931" y="490"/>
                                <a:pt x="930" y="433"/>
                                <a:pt x="919" y="379"/>
                              </a:cubicBezTo>
                              <a:cubicBezTo>
                                <a:pt x="908" y="324"/>
                                <a:pt x="887" y="271"/>
                                <a:pt x="857" y="223"/>
                              </a:cubicBezTo>
                              <a:cubicBezTo>
                                <a:pt x="826" y="175"/>
                                <a:pt x="787" y="133"/>
                                <a:pt x="740" y="99"/>
                              </a:cubicBezTo>
                              <a:cubicBezTo>
                                <a:pt x="694" y="65"/>
                                <a:pt x="641" y="40"/>
                                <a:pt x="584" y="26"/>
                              </a:cubicBezTo>
                              <a:cubicBezTo>
                                <a:pt x="551" y="17"/>
                                <a:pt x="516" y="12"/>
                                <a:pt x="482" y="11"/>
                              </a:cubicBezTo>
                              <a:cubicBezTo>
                                <a:pt x="447" y="10"/>
                                <a:pt x="411" y="13"/>
                                <a:pt x="377" y="20"/>
                              </a:cubicBezTo>
                              <a:cubicBezTo>
                                <a:pt x="307" y="34"/>
                                <a:pt x="241" y="65"/>
                                <a:pt x="184" y="109"/>
                              </a:cubicBezTo>
                              <a:cubicBezTo>
                                <a:pt x="128" y="152"/>
                                <a:pt x="82" y="209"/>
                                <a:pt x="51" y="274"/>
                              </a:cubicBezTo>
                              <a:cubicBezTo>
                                <a:pt x="20" y="338"/>
                                <a:pt x="5" y="409"/>
                                <a:pt x="6" y="479"/>
                              </a:cubicBezTo>
                              <a:cubicBezTo>
                                <a:pt x="4" y="475"/>
                                <a:pt x="2" y="469"/>
                                <a:pt x="1" y="463"/>
                              </a:cubicBezTo>
                              <a:cubicBezTo>
                                <a:pt x="1" y="459"/>
                                <a:pt x="0" y="455"/>
                                <a:pt x="0" y="451"/>
                              </a:cubicBezTo>
                              <a:cubicBezTo>
                                <a:pt x="0" y="447"/>
                                <a:pt x="0" y="443"/>
                                <a:pt x="1" y="439"/>
                              </a:cubicBezTo>
                              <a:cubicBezTo>
                                <a:pt x="1" y="430"/>
                                <a:pt x="2" y="422"/>
                                <a:pt x="3" y="413"/>
                              </a:cubicBezTo>
                              <a:cubicBezTo>
                                <a:pt x="4" y="405"/>
                                <a:pt x="6" y="397"/>
                                <a:pt x="7" y="391"/>
                              </a:cubicBezTo>
                              <a:cubicBezTo>
                                <a:pt x="12" y="356"/>
                                <a:pt x="22" y="321"/>
                                <a:pt x="36" y="287"/>
                              </a:cubicBezTo>
                              <a:cubicBezTo>
                                <a:pt x="50" y="254"/>
                                <a:pt x="68" y="222"/>
                                <a:pt x="89" y="192"/>
                              </a:cubicBezTo>
                              <a:cubicBezTo>
                                <a:pt x="95" y="184"/>
                                <a:pt x="101" y="177"/>
                                <a:pt x="106" y="170"/>
                              </a:cubicBezTo>
                              <a:cubicBezTo>
                                <a:pt x="112" y="163"/>
                                <a:pt x="119" y="156"/>
                                <a:pt x="125" y="149"/>
                              </a:cubicBezTo>
                              <a:cubicBezTo>
                                <a:pt x="137" y="136"/>
                                <a:pt x="151" y="123"/>
                                <a:pt x="165" y="111"/>
                              </a:cubicBezTo>
                              <a:cubicBezTo>
                                <a:pt x="193" y="87"/>
                                <a:pt x="224" y="66"/>
                                <a:pt x="258" y="50"/>
                              </a:cubicBezTo>
                              <a:cubicBezTo>
                                <a:pt x="324" y="17"/>
                                <a:pt x="398" y="0"/>
                                <a:pt x="470" y="0"/>
                              </a:cubicBezTo>
                              <a:cubicBezTo>
                                <a:pt x="542" y="1"/>
                                <a:pt x="612" y="18"/>
                                <a:pt x="674" y="49"/>
                              </a:cubicBezTo>
                              <a:cubicBezTo>
                                <a:pt x="723" y="73"/>
                                <a:pt x="768" y="105"/>
                                <a:pt x="807" y="144"/>
                              </a:cubicBezTo>
                              <a:cubicBezTo>
                                <a:pt x="846" y="183"/>
                                <a:pt x="878" y="229"/>
                                <a:pt x="900" y="279"/>
                              </a:cubicBezTo>
                              <a:cubicBezTo>
                                <a:pt x="921" y="328"/>
                                <a:pt x="934" y="380"/>
                                <a:pt x="938" y="433"/>
                              </a:cubicBezTo>
                              <a:cubicBezTo>
                                <a:pt x="941" y="487"/>
                                <a:pt x="935" y="541"/>
                                <a:pt x="920" y="593"/>
                              </a:cubicBezTo>
                              <a:cubicBezTo>
                                <a:pt x="905" y="645"/>
                                <a:pt x="881" y="694"/>
                                <a:pt x="848" y="738"/>
                              </a:cubicBezTo>
                              <a:cubicBezTo>
                                <a:pt x="816" y="782"/>
                                <a:pt x="775" y="820"/>
                                <a:pt x="728" y="851"/>
                              </a:cubicBezTo>
                              <a:cubicBezTo>
                                <a:pt x="706" y="865"/>
                                <a:pt x="683" y="878"/>
                                <a:pt x="659" y="888"/>
                              </a:cubicBezTo>
                              <a:cubicBezTo>
                                <a:pt x="635" y="899"/>
                                <a:pt x="610" y="907"/>
                                <a:pt x="585" y="914"/>
                              </a:cubicBezTo>
                              <a:cubicBezTo>
                                <a:pt x="533" y="926"/>
                                <a:pt x="480" y="930"/>
                                <a:pt x="426" y="924"/>
                              </a:cubicBezTo>
                              <a:cubicBezTo>
                                <a:pt x="372" y="918"/>
                                <a:pt x="318" y="902"/>
                                <a:pt x="269" y="876"/>
                              </a:cubicBezTo>
                              <a:cubicBezTo>
                                <a:pt x="220" y="851"/>
                                <a:pt x="175" y="816"/>
                                <a:pt x="138" y="774"/>
                              </a:cubicBezTo>
                              <a:cubicBezTo>
                                <a:pt x="134" y="770"/>
                                <a:pt x="131" y="767"/>
                                <a:pt x="128" y="763"/>
                              </a:cubicBezTo>
                              <a:cubicBezTo>
                                <a:pt x="125" y="759"/>
                                <a:pt x="121" y="755"/>
                                <a:pt x="118" y="751"/>
                              </a:cubicBezTo>
                              <a:cubicBezTo>
                                <a:pt x="112" y="743"/>
                                <a:pt x="106" y="735"/>
                                <a:pt x="101" y="727"/>
                              </a:cubicBezTo>
                              <a:cubicBezTo>
                                <a:pt x="89" y="710"/>
                                <a:pt x="79" y="692"/>
                                <a:pt x="70" y="674"/>
                              </a:cubicBezTo>
                              <a:cubicBezTo>
                                <a:pt x="68" y="670"/>
                                <a:pt x="66" y="665"/>
                                <a:pt x="64" y="660"/>
                              </a:cubicBezTo>
                              <a:cubicBezTo>
                                <a:pt x="61" y="656"/>
                                <a:pt x="60" y="651"/>
                                <a:pt x="58" y="646"/>
                              </a:cubicBezTo>
                              <a:cubicBezTo>
                                <a:pt x="54" y="637"/>
                                <a:pt x="50" y="627"/>
                                <a:pt x="47" y="617"/>
                              </a:cubicBezTo>
                              <a:cubicBezTo>
                                <a:pt x="45" y="612"/>
                                <a:pt x="44" y="607"/>
                                <a:pt x="43" y="602"/>
                              </a:cubicBezTo>
                              <a:cubicBezTo>
                                <a:pt x="40" y="594"/>
                                <a:pt x="40" y="594"/>
                                <a:pt x="40" y="594"/>
                              </a:cubicBezTo>
                              <a:cubicBezTo>
                                <a:pt x="38" y="586"/>
                                <a:pt x="38" y="586"/>
                                <a:pt x="38" y="586"/>
                              </a:cubicBezTo>
                              <a:cubicBezTo>
                                <a:pt x="37" y="581"/>
                                <a:pt x="36" y="576"/>
                                <a:pt x="35" y="571"/>
                              </a:cubicBezTo>
                              <a:cubicBezTo>
                                <a:pt x="34" y="565"/>
                                <a:pt x="33" y="560"/>
                                <a:pt x="32" y="555"/>
                              </a:cubicBezTo>
                              <a:cubicBezTo>
                                <a:pt x="31" y="549"/>
                                <a:pt x="30" y="542"/>
                                <a:pt x="29" y="535"/>
                              </a:cubicBezTo>
                              <a:cubicBezTo>
                                <a:pt x="28" y="532"/>
                                <a:pt x="28" y="529"/>
                                <a:pt x="27" y="525"/>
                              </a:cubicBezTo>
                              <a:cubicBezTo>
                                <a:pt x="27" y="522"/>
                                <a:pt x="27" y="519"/>
                                <a:pt x="26" y="515"/>
                              </a:cubicBezTo>
                              <a:cubicBezTo>
                                <a:pt x="25" y="502"/>
                                <a:pt x="27" y="489"/>
                                <a:pt x="31" y="479"/>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7.1pt;margin-top:123.7pt;height:221.05pt;width:223pt;z-index:251673600;mso-width-relative:page;mso-height-relative:page;" fillcolor="#3C3C3B" filled="t" stroked="f" coordsize="941,930" o:gfxdata="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" path="m31,479c35,482,38,487,39,493c40,496,41,499,41,502c42,505,42,508,42,511c43,525,43,539,45,549c52,600,69,649,93,693c118,737,150,776,187,808c224,840,266,866,311,883c333,892,356,899,379,904c402,909,425,912,449,913c476,915,503,914,530,910c557,907,583,901,609,894c661,878,710,853,753,820c797,786,834,745,863,698c892,652,912,599,921,544c931,490,930,433,919,379c908,324,887,271,857,223c826,175,787,133,740,99c694,65,641,40,584,26c551,17,516,12,482,11c447,10,411,13,377,20c307,34,241,65,184,109c128,152,82,209,51,274c20,338,5,409,6,479c4,475,2,469,1,463c1,459,0,455,0,451c0,447,0,443,1,439c1,430,2,422,3,413c4,405,6,397,7,391c12,356,22,321,36,287c50,254,68,222,89,192c95,184,101,177,106,170c112,163,119,156,125,149c137,136,151,123,165,111c193,87,224,66,258,50c324,17,398,0,470,0c542,1,612,18,674,49c723,73,768,105,807,144c846,183,878,229,900,279c921,328,934,380,938,433c941,487,935,541,920,593c905,645,881,694,848,738c816,782,775,820,728,851c706,865,683,878,659,888c635,899,610,907,585,914c533,926,480,930,426,924c372,918,318,902,269,876c220,851,175,816,138,774c134,770,131,767,128,763c125,759,121,755,118,751c112,743,106,735,101,727c89,710,79,692,70,674c68,670,66,665,64,660c61,656,60,651,58,646c54,637,50,627,47,617c45,612,44,607,43,602c40,594,40,594,40,594c38,586,38,586,38,586c37,581,36,576,35,571c34,565,33,560,32,555c31,549,30,542,29,535c28,532,28,529,27,525c27,522,27,519,26,515c25,502,27,489,31,479xe">
                <v:path o:connectlocs="117377,1488189;126406,1542524;279899,2091917;936007,2665458;1351342,2756018;1832889,2698663;2597345,2107010;2765887,1144064;2227156,298845;1450661,33205;553779,329031;18058,1445928;0,1361406;9029,1246698;108348,866349;319025,513168;496595,335069;1414545,0;2428804,434684;2823070,1307071;2552200,2227756;1983372,2680552;1282119,2789223;415334,2336427;355141,2266998;210676,2034563;174560,1950041;129415,1817221;114367,1768922;96309,1675345;81261,1584785;93299,1445928" o:connectangles="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1110615</wp:posOffset>
                </wp:positionH>
                <wp:positionV relativeFrom="paragraph">
                  <wp:posOffset>-259715</wp:posOffset>
                </wp:positionV>
                <wp:extent cx="3053080" cy="294640"/>
                <wp:effectExtent l="0" t="0" r="0" b="0"/>
                <wp:wrapNone/>
                <wp:docPr id="134"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253615" y="654685"/>
                          <a:ext cx="3053080" cy="2946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87.45pt;margin-top:-20.45pt;height:23.2pt;width:240.4pt;z-index:251672576;mso-width-relative:page;mso-height-relative:page;" filled="f" stroked="f" coordsize="21600,21600" o:gfxdata="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Zhfr1gAAAAkBAAAPAAAAAAAAAAEAIAAAACIAAABkcnMvZG93bnJldi54bWxQSwECFAAUAAAA&#10;CACHTuJApaaG6CkCAADPAwAADgAAAAAAAAABACAAAAAlAQAAZHJzL2Uyb0RvYy54bWxQSwUGAAAA&#10;AAYABgBZAQAAwAU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1776095</wp:posOffset>
                </wp:positionH>
                <wp:positionV relativeFrom="paragraph">
                  <wp:posOffset>-588645</wp:posOffset>
                </wp:positionV>
                <wp:extent cx="1722120" cy="400050"/>
                <wp:effectExtent l="0" t="0" r="0" b="0"/>
                <wp:wrapNone/>
                <wp:docPr id="232"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919095" y="325755"/>
                          <a:ext cx="172212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9.85pt;margin-top:-46.35pt;height:31.5pt;width:135.6pt;z-index:251671552;mso-width-relative:page;mso-height-relative:page;" filled="f" stroked="f" coordsize="21600,21600" o:gfxdata="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wAuzNgAAAALAQAADwAAAAAAAAABACAAAAAiAAAAZHJzL2Rvd25yZXYueG1sUEsBAhQAFAAA&#10;AAgAh07iQGE+WTsoAgAAzwMAAA4AAAAAAAAAAQAgAAAAJwEAAGRycy9lMm9Eb2MueG1sUEsFBgAA&#10;AAAGAAYAWQEAAMEFA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v:textbox>
              </v:shape>
            </w:pict>
          </mc:Fallback>
        </mc:AlternateContent>
      </w:r>
      <w:r>
        <mc:AlternateContent>
          <mc:Choice Requires="wpg">
            <w:drawing>
              <wp:anchor distT="0" distB="0" distL="114300" distR="114300" simplePos="0" relativeHeight="251670528" behindDoc="0" locked="0" layoutInCell="1" allowOverlap="1">
                <wp:simplePos x="0" y="0"/>
                <wp:positionH relativeFrom="column">
                  <wp:posOffset>2016760</wp:posOffset>
                </wp:positionH>
                <wp:positionV relativeFrom="paragraph">
                  <wp:posOffset>47625</wp:posOffset>
                </wp:positionV>
                <wp:extent cx="1242060" cy="384175"/>
                <wp:effectExtent l="0" t="0" r="1270" b="3810"/>
                <wp:wrapNone/>
                <wp:docPr id="228" name="稻壳儿春秋广告/盗版必究        原创来源：http://chn.docer.com/works?userid=199329941#!/work_time"/>
                <wp:cNvGraphicFramePr/>
                <a:graphic xmlns:a="http://schemas.openxmlformats.org/drawingml/2006/main">
                  <a:graphicData uri="http://schemas.microsoft.com/office/word/2010/wordprocessingGroup">
                    <wpg:wgp>
                      <wpg:cNvGrpSpPr/>
                      <wpg:grpSpPr>
                        <a:xfrm>
                          <a:off x="0" y="0"/>
                          <a:ext cx="1242060" cy="384175"/>
                          <a:chOff x="2184400" y="2150251"/>
                          <a:chExt cx="1507065" cy="465949"/>
                        </a:xfrm>
                      </wpg:grpSpPr>
                      <wps:wsp>
                        <wps:cNvPr id="252" name="稻壳儿春秋广告/盗版必究        原创来源：http://chn.docer.com/works?userid=199329941#!/work_time"/>
                        <wps:cNvSpPr>
                          <a:spLocks noEditPoints="1"/>
                        </wps:cNvSpPr>
                        <wps:spPr bwMode="auto">
                          <a:xfrm>
                            <a:off x="2184400" y="2150251"/>
                            <a:ext cx="423333" cy="465949"/>
                          </a:xfrm>
                          <a:custGeom>
                            <a:avLst/>
                            <a:gdLst>
                              <a:gd name="T0" fmla="*/ 186 w 211"/>
                              <a:gd name="T1" fmla="*/ 44 h 232"/>
                              <a:gd name="T2" fmla="*/ 89 w 211"/>
                              <a:gd name="T3" fmla="*/ 6 h 232"/>
                              <a:gd name="T4" fmla="*/ 46 w 211"/>
                              <a:gd name="T5" fmla="*/ 103 h 232"/>
                              <a:gd name="T6" fmla="*/ 48 w 211"/>
                              <a:gd name="T7" fmla="*/ 152 h 232"/>
                              <a:gd name="T8" fmla="*/ 81 w 211"/>
                              <a:gd name="T9" fmla="*/ 197 h 232"/>
                              <a:gd name="T10" fmla="*/ 139 w 211"/>
                              <a:gd name="T11" fmla="*/ 178 h 232"/>
                              <a:gd name="T12" fmla="*/ 181 w 211"/>
                              <a:gd name="T13" fmla="*/ 144 h 232"/>
                              <a:gd name="T14" fmla="*/ 170 w 211"/>
                              <a:gd name="T15" fmla="*/ 80 h 232"/>
                              <a:gd name="T16" fmla="*/ 135 w 211"/>
                              <a:gd name="T17" fmla="*/ 90 h 232"/>
                              <a:gd name="T18" fmla="*/ 134 w 211"/>
                              <a:gd name="T19" fmla="*/ 87 h 232"/>
                              <a:gd name="T20" fmla="*/ 169 w 211"/>
                              <a:gd name="T21" fmla="*/ 46 h 232"/>
                              <a:gd name="T22" fmla="*/ 117 w 211"/>
                              <a:gd name="T23" fmla="*/ 142 h 232"/>
                              <a:gd name="T24" fmla="*/ 103 w 211"/>
                              <a:gd name="T25" fmla="*/ 89 h 232"/>
                              <a:gd name="T26" fmla="*/ 113 w 211"/>
                              <a:gd name="T27" fmla="*/ 78 h 232"/>
                              <a:gd name="T28" fmla="*/ 107 w 211"/>
                              <a:gd name="T29" fmla="*/ 52 h 232"/>
                              <a:gd name="T30" fmla="*/ 103 w 211"/>
                              <a:gd name="T31" fmla="*/ 80 h 232"/>
                              <a:gd name="T32" fmla="*/ 43 w 211"/>
                              <a:gd name="T33" fmla="*/ 91 h 232"/>
                              <a:gd name="T34" fmla="*/ 81 w 211"/>
                              <a:gd name="T35" fmla="*/ 95 h 232"/>
                              <a:gd name="T36" fmla="*/ 72 w 211"/>
                              <a:gd name="T37" fmla="*/ 89 h 232"/>
                              <a:gd name="T38" fmla="*/ 74 w 211"/>
                              <a:gd name="T39" fmla="*/ 106 h 232"/>
                              <a:gd name="T40" fmla="*/ 43 w 211"/>
                              <a:gd name="T41" fmla="*/ 91 h 232"/>
                              <a:gd name="T42" fmla="*/ 72 w 211"/>
                              <a:gd name="T43" fmla="*/ 113 h 232"/>
                              <a:gd name="T44" fmla="*/ 52 w 211"/>
                              <a:gd name="T45" fmla="*/ 128 h 232"/>
                              <a:gd name="T46" fmla="*/ 72 w 211"/>
                              <a:gd name="T47" fmla="*/ 126 h 232"/>
                              <a:gd name="T48" fmla="*/ 15 w 211"/>
                              <a:gd name="T49" fmla="*/ 135 h 232"/>
                              <a:gd name="T50" fmla="*/ 87 w 211"/>
                              <a:gd name="T51" fmla="*/ 147 h 232"/>
                              <a:gd name="T52" fmla="*/ 72 w 211"/>
                              <a:gd name="T53" fmla="*/ 170 h 232"/>
                              <a:gd name="T54" fmla="*/ 93 w 211"/>
                              <a:gd name="T55" fmla="*/ 150 h 232"/>
                              <a:gd name="T56" fmla="*/ 51 w 211"/>
                              <a:gd name="T57" fmla="*/ 196 h 232"/>
                              <a:gd name="T58" fmla="*/ 100 w 211"/>
                              <a:gd name="T59" fmla="*/ 153 h 232"/>
                              <a:gd name="T60" fmla="*/ 112 w 211"/>
                              <a:gd name="T61" fmla="*/ 152 h 232"/>
                              <a:gd name="T62" fmla="*/ 116 w 211"/>
                              <a:gd name="T63" fmla="*/ 151 h 232"/>
                              <a:gd name="T64" fmla="*/ 124 w 211"/>
                              <a:gd name="T65" fmla="*/ 152 h 232"/>
                              <a:gd name="T66" fmla="*/ 110 w 211"/>
                              <a:gd name="T67" fmla="*/ 221 h 232"/>
                              <a:gd name="T68" fmla="*/ 130 w 211"/>
                              <a:gd name="T69" fmla="*/ 148 h 232"/>
                              <a:gd name="T70" fmla="*/ 153 w 211"/>
                              <a:gd name="T71" fmla="*/ 156 h 232"/>
                              <a:gd name="T72" fmla="*/ 137 w 211"/>
                              <a:gd name="T73" fmla="*/ 138 h 232"/>
                              <a:gd name="T74" fmla="*/ 167 w 211"/>
                              <a:gd name="T75" fmla="*/ 143 h 232"/>
                              <a:gd name="T76" fmla="*/ 183 w 211"/>
                              <a:gd name="T77" fmla="*/ 135 h 232"/>
                              <a:gd name="T78" fmla="*/ 144 w 211"/>
                              <a:gd name="T79" fmla="*/ 128 h 232"/>
                              <a:gd name="T80" fmla="*/ 167 w 211"/>
                              <a:gd name="T81" fmla="*/ 111 h 232"/>
                              <a:gd name="T82" fmla="*/ 145 w 211"/>
                              <a:gd name="T83" fmla="*/ 106 h 232"/>
                              <a:gd name="T84" fmla="*/ 145 w 211"/>
                              <a:gd name="T85" fmla="*/ 103 h 232"/>
                              <a:gd name="T86" fmla="*/ 200 w 211"/>
                              <a:gd name="T87" fmla="*/ 115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 h="232">
                                <a:moveTo>
                                  <a:pt x="210" y="120"/>
                                </a:moveTo>
                                <a:cubicBezTo>
                                  <a:pt x="208" y="98"/>
                                  <a:pt x="186" y="91"/>
                                  <a:pt x="166" y="93"/>
                                </a:cubicBezTo>
                                <a:cubicBezTo>
                                  <a:pt x="185" y="81"/>
                                  <a:pt x="204" y="62"/>
                                  <a:pt x="186" y="44"/>
                                </a:cubicBezTo>
                                <a:cubicBezTo>
                                  <a:pt x="168" y="26"/>
                                  <a:pt x="145" y="41"/>
                                  <a:pt x="129" y="58"/>
                                </a:cubicBezTo>
                                <a:cubicBezTo>
                                  <a:pt x="131" y="47"/>
                                  <a:pt x="132" y="35"/>
                                  <a:pt x="127" y="24"/>
                                </a:cubicBezTo>
                                <a:cubicBezTo>
                                  <a:pt x="121" y="10"/>
                                  <a:pt x="105" y="0"/>
                                  <a:pt x="89" y="6"/>
                                </a:cubicBezTo>
                                <a:cubicBezTo>
                                  <a:pt x="69" y="13"/>
                                  <a:pt x="69" y="38"/>
                                  <a:pt x="77" y="58"/>
                                </a:cubicBezTo>
                                <a:cubicBezTo>
                                  <a:pt x="61" y="44"/>
                                  <a:pt x="40" y="33"/>
                                  <a:pt x="25" y="52"/>
                                </a:cubicBezTo>
                                <a:cubicBezTo>
                                  <a:pt x="11" y="70"/>
                                  <a:pt x="27" y="92"/>
                                  <a:pt x="46" y="103"/>
                                </a:cubicBezTo>
                                <a:cubicBezTo>
                                  <a:pt x="25" y="103"/>
                                  <a:pt x="2" y="109"/>
                                  <a:pt x="3" y="130"/>
                                </a:cubicBezTo>
                                <a:cubicBezTo>
                                  <a:pt x="5" y="143"/>
                                  <a:pt x="19" y="151"/>
                                  <a:pt x="31" y="153"/>
                                </a:cubicBezTo>
                                <a:cubicBezTo>
                                  <a:pt x="37" y="154"/>
                                  <a:pt x="43" y="153"/>
                                  <a:pt x="48" y="152"/>
                                </a:cubicBezTo>
                                <a:cubicBezTo>
                                  <a:pt x="44" y="156"/>
                                  <a:pt x="41" y="161"/>
                                  <a:pt x="38" y="166"/>
                                </a:cubicBezTo>
                                <a:cubicBezTo>
                                  <a:pt x="33" y="179"/>
                                  <a:pt x="34" y="195"/>
                                  <a:pt x="45" y="204"/>
                                </a:cubicBezTo>
                                <a:cubicBezTo>
                                  <a:pt x="60" y="215"/>
                                  <a:pt x="72" y="209"/>
                                  <a:pt x="81" y="197"/>
                                </a:cubicBezTo>
                                <a:cubicBezTo>
                                  <a:pt x="81" y="199"/>
                                  <a:pt x="81" y="202"/>
                                  <a:pt x="82" y="204"/>
                                </a:cubicBezTo>
                                <a:cubicBezTo>
                                  <a:pt x="85" y="219"/>
                                  <a:pt x="99" y="232"/>
                                  <a:pt x="116" y="231"/>
                                </a:cubicBezTo>
                                <a:cubicBezTo>
                                  <a:pt x="141" y="229"/>
                                  <a:pt x="144" y="201"/>
                                  <a:pt x="139" y="178"/>
                                </a:cubicBezTo>
                                <a:cubicBezTo>
                                  <a:pt x="145" y="185"/>
                                  <a:pt x="151" y="192"/>
                                  <a:pt x="159" y="195"/>
                                </a:cubicBezTo>
                                <a:cubicBezTo>
                                  <a:pt x="171" y="201"/>
                                  <a:pt x="187" y="199"/>
                                  <a:pt x="194" y="187"/>
                                </a:cubicBezTo>
                                <a:cubicBezTo>
                                  <a:pt x="205" y="169"/>
                                  <a:pt x="196" y="154"/>
                                  <a:pt x="181" y="144"/>
                                </a:cubicBezTo>
                                <a:cubicBezTo>
                                  <a:pt x="197" y="143"/>
                                  <a:pt x="211" y="136"/>
                                  <a:pt x="210" y="120"/>
                                </a:cubicBezTo>
                                <a:close/>
                                <a:moveTo>
                                  <a:pt x="169" y="46"/>
                                </a:moveTo>
                                <a:cubicBezTo>
                                  <a:pt x="191" y="49"/>
                                  <a:pt x="182" y="71"/>
                                  <a:pt x="170" y="80"/>
                                </a:cubicBezTo>
                                <a:cubicBezTo>
                                  <a:pt x="162" y="87"/>
                                  <a:pt x="153" y="92"/>
                                  <a:pt x="143" y="95"/>
                                </a:cubicBezTo>
                                <a:cubicBezTo>
                                  <a:pt x="142" y="95"/>
                                  <a:pt x="141" y="96"/>
                                  <a:pt x="141" y="96"/>
                                </a:cubicBezTo>
                                <a:cubicBezTo>
                                  <a:pt x="139" y="94"/>
                                  <a:pt x="137" y="92"/>
                                  <a:pt x="135" y="90"/>
                                </a:cubicBezTo>
                                <a:cubicBezTo>
                                  <a:pt x="141" y="87"/>
                                  <a:pt x="147" y="81"/>
                                  <a:pt x="148" y="74"/>
                                </a:cubicBezTo>
                                <a:cubicBezTo>
                                  <a:pt x="149" y="71"/>
                                  <a:pt x="145" y="70"/>
                                  <a:pt x="144" y="73"/>
                                </a:cubicBezTo>
                                <a:cubicBezTo>
                                  <a:pt x="142" y="79"/>
                                  <a:pt x="139" y="83"/>
                                  <a:pt x="134" y="87"/>
                                </a:cubicBezTo>
                                <a:cubicBezTo>
                                  <a:pt x="133" y="87"/>
                                  <a:pt x="133" y="88"/>
                                  <a:pt x="133" y="88"/>
                                </a:cubicBezTo>
                                <a:cubicBezTo>
                                  <a:pt x="129" y="85"/>
                                  <a:pt x="125" y="83"/>
                                  <a:pt x="121" y="81"/>
                                </a:cubicBezTo>
                                <a:cubicBezTo>
                                  <a:pt x="132" y="64"/>
                                  <a:pt x="145" y="44"/>
                                  <a:pt x="169" y="46"/>
                                </a:cubicBezTo>
                                <a:close/>
                                <a:moveTo>
                                  <a:pt x="103" y="89"/>
                                </a:moveTo>
                                <a:cubicBezTo>
                                  <a:pt x="116" y="88"/>
                                  <a:pt x="131" y="90"/>
                                  <a:pt x="136" y="105"/>
                                </a:cubicBezTo>
                                <a:cubicBezTo>
                                  <a:pt x="141" y="120"/>
                                  <a:pt x="132" y="138"/>
                                  <a:pt x="117" y="142"/>
                                </a:cubicBezTo>
                                <a:cubicBezTo>
                                  <a:pt x="102" y="147"/>
                                  <a:pt x="83" y="140"/>
                                  <a:pt x="80" y="123"/>
                                </a:cubicBezTo>
                                <a:cubicBezTo>
                                  <a:pt x="78" y="109"/>
                                  <a:pt x="88" y="94"/>
                                  <a:pt x="101" y="89"/>
                                </a:cubicBezTo>
                                <a:cubicBezTo>
                                  <a:pt x="102" y="89"/>
                                  <a:pt x="102" y="89"/>
                                  <a:pt x="103" y="89"/>
                                </a:cubicBezTo>
                                <a:close/>
                                <a:moveTo>
                                  <a:pt x="84" y="21"/>
                                </a:moveTo>
                                <a:cubicBezTo>
                                  <a:pt x="92" y="11"/>
                                  <a:pt x="100" y="10"/>
                                  <a:pt x="108" y="18"/>
                                </a:cubicBezTo>
                                <a:cubicBezTo>
                                  <a:pt x="131" y="31"/>
                                  <a:pt x="121" y="58"/>
                                  <a:pt x="113" y="78"/>
                                </a:cubicBezTo>
                                <a:cubicBezTo>
                                  <a:pt x="113" y="79"/>
                                  <a:pt x="113" y="79"/>
                                  <a:pt x="113" y="80"/>
                                </a:cubicBezTo>
                                <a:cubicBezTo>
                                  <a:pt x="111" y="80"/>
                                  <a:pt x="109" y="80"/>
                                  <a:pt x="107" y="81"/>
                                </a:cubicBezTo>
                                <a:cubicBezTo>
                                  <a:pt x="110" y="71"/>
                                  <a:pt x="111" y="61"/>
                                  <a:pt x="107" y="52"/>
                                </a:cubicBezTo>
                                <a:cubicBezTo>
                                  <a:pt x="106" y="49"/>
                                  <a:pt x="102" y="52"/>
                                  <a:pt x="103" y="54"/>
                                </a:cubicBezTo>
                                <a:cubicBezTo>
                                  <a:pt x="104" y="63"/>
                                  <a:pt x="105" y="71"/>
                                  <a:pt x="103" y="79"/>
                                </a:cubicBezTo>
                                <a:cubicBezTo>
                                  <a:pt x="103" y="80"/>
                                  <a:pt x="103" y="80"/>
                                  <a:pt x="103" y="80"/>
                                </a:cubicBezTo>
                                <a:cubicBezTo>
                                  <a:pt x="92" y="72"/>
                                  <a:pt x="86" y="59"/>
                                  <a:pt x="83" y="47"/>
                                </a:cubicBezTo>
                                <a:cubicBezTo>
                                  <a:pt x="80" y="38"/>
                                  <a:pt x="80" y="29"/>
                                  <a:pt x="84" y="21"/>
                                </a:cubicBezTo>
                                <a:close/>
                                <a:moveTo>
                                  <a:pt x="43" y="91"/>
                                </a:moveTo>
                                <a:cubicBezTo>
                                  <a:pt x="32" y="81"/>
                                  <a:pt x="19" y="57"/>
                                  <a:pt x="43" y="52"/>
                                </a:cubicBezTo>
                                <a:cubicBezTo>
                                  <a:pt x="64" y="47"/>
                                  <a:pt x="79" y="73"/>
                                  <a:pt x="93" y="85"/>
                                </a:cubicBezTo>
                                <a:cubicBezTo>
                                  <a:pt x="88" y="87"/>
                                  <a:pt x="84" y="90"/>
                                  <a:pt x="81" y="95"/>
                                </a:cubicBezTo>
                                <a:cubicBezTo>
                                  <a:pt x="78" y="88"/>
                                  <a:pt x="71" y="83"/>
                                  <a:pt x="64" y="81"/>
                                </a:cubicBezTo>
                                <a:cubicBezTo>
                                  <a:pt x="63" y="81"/>
                                  <a:pt x="62" y="83"/>
                                  <a:pt x="64" y="83"/>
                                </a:cubicBezTo>
                                <a:cubicBezTo>
                                  <a:pt x="67" y="85"/>
                                  <a:pt x="70" y="86"/>
                                  <a:pt x="72" y="89"/>
                                </a:cubicBezTo>
                                <a:cubicBezTo>
                                  <a:pt x="75" y="91"/>
                                  <a:pt x="76" y="94"/>
                                  <a:pt x="78" y="97"/>
                                </a:cubicBezTo>
                                <a:cubicBezTo>
                                  <a:pt x="78" y="97"/>
                                  <a:pt x="79" y="97"/>
                                  <a:pt x="79" y="97"/>
                                </a:cubicBezTo>
                                <a:cubicBezTo>
                                  <a:pt x="77" y="100"/>
                                  <a:pt x="75" y="103"/>
                                  <a:pt x="74" y="106"/>
                                </a:cubicBezTo>
                                <a:cubicBezTo>
                                  <a:pt x="74" y="106"/>
                                  <a:pt x="73" y="106"/>
                                  <a:pt x="73" y="106"/>
                                </a:cubicBezTo>
                                <a:cubicBezTo>
                                  <a:pt x="71" y="105"/>
                                  <a:pt x="69" y="105"/>
                                  <a:pt x="67" y="104"/>
                                </a:cubicBezTo>
                                <a:cubicBezTo>
                                  <a:pt x="58" y="101"/>
                                  <a:pt x="51" y="97"/>
                                  <a:pt x="43" y="91"/>
                                </a:cubicBezTo>
                                <a:close/>
                                <a:moveTo>
                                  <a:pt x="15" y="135"/>
                                </a:moveTo>
                                <a:cubicBezTo>
                                  <a:pt x="0" y="109"/>
                                  <a:pt x="60" y="111"/>
                                  <a:pt x="71" y="113"/>
                                </a:cubicBezTo>
                                <a:cubicBezTo>
                                  <a:pt x="71" y="113"/>
                                  <a:pt x="72" y="113"/>
                                  <a:pt x="72" y="113"/>
                                </a:cubicBezTo>
                                <a:cubicBezTo>
                                  <a:pt x="72" y="116"/>
                                  <a:pt x="72" y="118"/>
                                  <a:pt x="72" y="120"/>
                                </a:cubicBezTo>
                                <a:cubicBezTo>
                                  <a:pt x="69" y="120"/>
                                  <a:pt x="65" y="120"/>
                                  <a:pt x="63" y="121"/>
                                </a:cubicBezTo>
                                <a:cubicBezTo>
                                  <a:pt x="58" y="122"/>
                                  <a:pt x="54" y="124"/>
                                  <a:pt x="52" y="128"/>
                                </a:cubicBezTo>
                                <a:cubicBezTo>
                                  <a:pt x="51" y="129"/>
                                  <a:pt x="52" y="130"/>
                                  <a:pt x="53" y="130"/>
                                </a:cubicBezTo>
                                <a:cubicBezTo>
                                  <a:pt x="57" y="128"/>
                                  <a:pt x="60" y="126"/>
                                  <a:pt x="64" y="125"/>
                                </a:cubicBezTo>
                                <a:cubicBezTo>
                                  <a:pt x="67" y="125"/>
                                  <a:pt x="69" y="126"/>
                                  <a:pt x="72" y="126"/>
                                </a:cubicBezTo>
                                <a:cubicBezTo>
                                  <a:pt x="72" y="129"/>
                                  <a:pt x="73" y="132"/>
                                  <a:pt x="74" y="134"/>
                                </a:cubicBezTo>
                                <a:cubicBezTo>
                                  <a:pt x="71" y="136"/>
                                  <a:pt x="68" y="138"/>
                                  <a:pt x="65" y="139"/>
                                </a:cubicBezTo>
                                <a:cubicBezTo>
                                  <a:pt x="49" y="145"/>
                                  <a:pt x="25" y="151"/>
                                  <a:pt x="15" y="135"/>
                                </a:cubicBezTo>
                                <a:close/>
                                <a:moveTo>
                                  <a:pt x="51" y="196"/>
                                </a:moveTo>
                                <a:cubicBezTo>
                                  <a:pt x="26" y="176"/>
                                  <a:pt x="64" y="149"/>
                                  <a:pt x="79" y="140"/>
                                </a:cubicBezTo>
                                <a:cubicBezTo>
                                  <a:pt x="81" y="143"/>
                                  <a:pt x="84" y="145"/>
                                  <a:pt x="87" y="147"/>
                                </a:cubicBezTo>
                                <a:cubicBezTo>
                                  <a:pt x="84" y="148"/>
                                  <a:pt x="81" y="151"/>
                                  <a:pt x="79" y="153"/>
                                </a:cubicBezTo>
                                <a:cubicBezTo>
                                  <a:pt x="75" y="158"/>
                                  <a:pt x="72" y="164"/>
                                  <a:pt x="69" y="169"/>
                                </a:cubicBezTo>
                                <a:cubicBezTo>
                                  <a:pt x="69" y="171"/>
                                  <a:pt x="71" y="171"/>
                                  <a:pt x="72" y="170"/>
                                </a:cubicBezTo>
                                <a:cubicBezTo>
                                  <a:pt x="75" y="166"/>
                                  <a:pt x="78" y="161"/>
                                  <a:pt x="81" y="157"/>
                                </a:cubicBezTo>
                                <a:cubicBezTo>
                                  <a:pt x="83" y="156"/>
                                  <a:pt x="85" y="154"/>
                                  <a:pt x="87" y="153"/>
                                </a:cubicBezTo>
                                <a:cubicBezTo>
                                  <a:pt x="89" y="152"/>
                                  <a:pt x="92" y="151"/>
                                  <a:pt x="93" y="150"/>
                                </a:cubicBezTo>
                                <a:cubicBezTo>
                                  <a:pt x="94" y="150"/>
                                  <a:pt x="94" y="150"/>
                                  <a:pt x="95" y="150"/>
                                </a:cubicBezTo>
                                <a:cubicBezTo>
                                  <a:pt x="89" y="160"/>
                                  <a:pt x="84" y="170"/>
                                  <a:pt x="82" y="181"/>
                                </a:cubicBezTo>
                                <a:cubicBezTo>
                                  <a:pt x="74" y="195"/>
                                  <a:pt x="63" y="205"/>
                                  <a:pt x="51" y="196"/>
                                </a:cubicBezTo>
                                <a:close/>
                                <a:moveTo>
                                  <a:pt x="110" y="221"/>
                                </a:moveTo>
                                <a:cubicBezTo>
                                  <a:pt x="87" y="219"/>
                                  <a:pt x="87" y="198"/>
                                  <a:pt x="92" y="179"/>
                                </a:cubicBezTo>
                                <a:cubicBezTo>
                                  <a:pt x="96" y="170"/>
                                  <a:pt x="99" y="160"/>
                                  <a:pt x="100" y="153"/>
                                </a:cubicBezTo>
                                <a:cubicBezTo>
                                  <a:pt x="100" y="153"/>
                                  <a:pt x="100" y="153"/>
                                  <a:pt x="100" y="152"/>
                                </a:cubicBezTo>
                                <a:cubicBezTo>
                                  <a:pt x="100" y="152"/>
                                  <a:pt x="100" y="152"/>
                                  <a:pt x="100" y="152"/>
                                </a:cubicBezTo>
                                <a:cubicBezTo>
                                  <a:pt x="104" y="152"/>
                                  <a:pt x="108" y="152"/>
                                  <a:pt x="112" y="152"/>
                                </a:cubicBezTo>
                                <a:cubicBezTo>
                                  <a:pt x="110" y="161"/>
                                  <a:pt x="112" y="170"/>
                                  <a:pt x="118" y="176"/>
                                </a:cubicBezTo>
                                <a:cubicBezTo>
                                  <a:pt x="120" y="178"/>
                                  <a:pt x="123" y="176"/>
                                  <a:pt x="121" y="174"/>
                                </a:cubicBezTo>
                                <a:cubicBezTo>
                                  <a:pt x="117" y="167"/>
                                  <a:pt x="115" y="159"/>
                                  <a:pt x="116" y="151"/>
                                </a:cubicBezTo>
                                <a:cubicBezTo>
                                  <a:pt x="119" y="151"/>
                                  <a:pt x="121" y="150"/>
                                  <a:pt x="123" y="149"/>
                                </a:cubicBezTo>
                                <a:cubicBezTo>
                                  <a:pt x="123" y="150"/>
                                  <a:pt x="123" y="150"/>
                                  <a:pt x="123" y="151"/>
                                </a:cubicBezTo>
                                <a:cubicBezTo>
                                  <a:pt x="123" y="151"/>
                                  <a:pt x="123" y="151"/>
                                  <a:pt x="124" y="152"/>
                                </a:cubicBezTo>
                                <a:cubicBezTo>
                                  <a:pt x="124" y="152"/>
                                  <a:pt x="124" y="152"/>
                                  <a:pt x="124" y="152"/>
                                </a:cubicBezTo>
                                <a:cubicBezTo>
                                  <a:pt x="124" y="153"/>
                                  <a:pt x="125" y="155"/>
                                  <a:pt x="126" y="157"/>
                                </a:cubicBezTo>
                                <a:cubicBezTo>
                                  <a:pt x="135" y="178"/>
                                  <a:pt x="141" y="225"/>
                                  <a:pt x="110" y="221"/>
                                </a:cubicBezTo>
                                <a:close/>
                                <a:moveTo>
                                  <a:pt x="189" y="176"/>
                                </a:moveTo>
                                <a:cubicBezTo>
                                  <a:pt x="184" y="196"/>
                                  <a:pt x="162" y="190"/>
                                  <a:pt x="152" y="179"/>
                                </a:cubicBezTo>
                                <a:cubicBezTo>
                                  <a:pt x="143" y="170"/>
                                  <a:pt x="137" y="158"/>
                                  <a:pt x="130" y="148"/>
                                </a:cubicBezTo>
                                <a:cubicBezTo>
                                  <a:pt x="130" y="147"/>
                                  <a:pt x="129" y="147"/>
                                  <a:pt x="128" y="146"/>
                                </a:cubicBezTo>
                                <a:cubicBezTo>
                                  <a:pt x="130" y="145"/>
                                  <a:pt x="132" y="143"/>
                                  <a:pt x="134" y="142"/>
                                </a:cubicBezTo>
                                <a:cubicBezTo>
                                  <a:pt x="137" y="149"/>
                                  <a:pt x="145" y="155"/>
                                  <a:pt x="153" y="156"/>
                                </a:cubicBezTo>
                                <a:cubicBezTo>
                                  <a:pt x="156" y="156"/>
                                  <a:pt x="156" y="152"/>
                                  <a:pt x="154" y="151"/>
                                </a:cubicBezTo>
                                <a:cubicBezTo>
                                  <a:pt x="146" y="149"/>
                                  <a:pt x="142" y="145"/>
                                  <a:pt x="138" y="139"/>
                                </a:cubicBezTo>
                                <a:cubicBezTo>
                                  <a:pt x="138" y="139"/>
                                  <a:pt x="137" y="139"/>
                                  <a:pt x="137" y="138"/>
                                </a:cubicBezTo>
                                <a:cubicBezTo>
                                  <a:pt x="139" y="137"/>
                                  <a:pt x="140" y="135"/>
                                  <a:pt x="141" y="133"/>
                                </a:cubicBezTo>
                                <a:cubicBezTo>
                                  <a:pt x="141" y="134"/>
                                  <a:pt x="141" y="134"/>
                                  <a:pt x="142" y="134"/>
                                </a:cubicBezTo>
                                <a:cubicBezTo>
                                  <a:pt x="147" y="138"/>
                                  <a:pt x="157" y="142"/>
                                  <a:pt x="167" y="143"/>
                                </a:cubicBezTo>
                                <a:cubicBezTo>
                                  <a:pt x="180" y="150"/>
                                  <a:pt x="192" y="161"/>
                                  <a:pt x="189" y="176"/>
                                </a:cubicBezTo>
                                <a:close/>
                                <a:moveTo>
                                  <a:pt x="198" y="129"/>
                                </a:moveTo>
                                <a:cubicBezTo>
                                  <a:pt x="193" y="133"/>
                                  <a:pt x="189" y="135"/>
                                  <a:pt x="183" y="135"/>
                                </a:cubicBezTo>
                                <a:cubicBezTo>
                                  <a:pt x="179" y="135"/>
                                  <a:pt x="175" y="135"/>
                                  <a:pt x="171" y="135"/>
                                </a:cubicBezTo>
                                <a:cubicBezTo>
                                  <a:pt x="161" y="134"/>
                                  <a:pt x="153" y="130"/>
                                  <a:pt x="145" y="128"/>
                                </a:cubicBezTo>
                                <a:cubicBezTo>
                                  <a:pt x="144" y="128"/>
                                  <a:pt x="144" y="128"/>
                                  <a:pt x="144" y="128"/>
                                </a:cubicBezTo>
                                <a:cubicBezTo>
                                  <a:pt x="145" y="125"/>
                                  <a:pt x="146" y="121"/>
                                  <a:pt x="146" y="118"/>
                                </a:cubicBezTo>
                                <a:cubicBezTo>
                                  <a:pt x="153" y="121"/>
                                  <a:pt x="163" y="121"/>
                                  <a:pt x="169" y="116"/>
                                </a:cubicBezTo>
                                <a:cubicBezTo>
                                  <a:pt x="172" y="114"/>
                                  <a:pt x="170" y="110"/>
                                  <a:pt x="167" y="111"/>
                                </a:cubicBezTo>
                                <a:cubicBezTo>
                                  <a:pt x="160" y="114"/>
                                  <a:pt x="155" y="115"/>
                                  <a:pt x="147" y="114"/>
                                </a:cubicBezTo>
                                <a:cubicBezTo>
                                  <a:pt x="147" y="114"/>
                                  <a:pt x="146" y="114"/>
                                  <a:pt x="146" y="114"/>
                                </a:cubicBezTo>
                                <a:cubicBezTo>
                                  <a:pt x="146" y="111"/>
                                  <a:pt x="146" y="109"/>
                                  <a:pt x="145" y="106"/>
                                </a:cubicBezTo>
                                <a:cubicBezTo>
                                  <a:pt x="145" y="106"/>
                                  <a:pt x="145" y="105"/>
                                  <a:pt x="144" y="104"/>
                                </a:cubicBezTo>
                                <a:cubicBezTo>
                                  <a:pt x="145" y="104"/>
                                  <a:pt x="145" y="104"/>
                                  <a:pt x="145" y="103"/>
                                </a:cubicBezTo>
                                <a:cubicBezTo>
                                  <a:pt x="145" y="103"/>
                                  <a:pt x="145" y="103"/>
                                  <a:pt x="145" y="103"/>
                                </a:cubicBezTo>
                                <a:cubicBezTo>
                                  <a:pt x="145" y="104"/>
                                  <a:pt x="146" y="104"/>
                                  <a:pt x="146" y="103"/>
                                </a:cubicBezTo>
                                <a:cubicBezTo>
                                  <a:pt x="155" y="100"/>
                                  <a:pt x="165" y="98"/>
                                  <a:pt x="174" y="100"/>
                                </a:cubicBezTo>
                                <a:cubicBezTo>
                                  <a:pt x="182" y="101"/>
                                  <a:pt x="197" y="106"/>
                                  <a:pt x="200" y="115"/>
                                </a:cubicBezTo>
                                <a:lnTo>
                                  <a:pt x="198" y="129"/>
                                </a:lnTo>
                                <a:close/>
                              </a:path>
                            </a:pathLst>
                          </a:custGeom>
                          <a:solidFill>
                            <a:srgbClr val="3C3C3B"/>
                          </a:solidFill>
                          <a:ln>
                            <a:noFill/>
                          </a:ln>
                        </wps:spPr>
                        <wps:bodyPr vert="horz" wrap="square" lIns="91440" tIns="45720" rIns="91440" bIns="45720" numCol="1" anchor="t" anchorCtr="0" compatLnSpc="1"/>
                      </wps:wsp>
                      <wps:wsp>
                        <wps:cNvPr id="253" name="稻壳儿春秋广告/盗版必究        原创来源：http://chn.docer.com/works?userid=199329941#!/work_time"/>
                        <wps:cNvSpPr>
                          <a:spLocks noEditPoints="1"/>
                        </wps:cNvSpPr>
                        <wps:spPr bwMode="auto">
                          <a:xfrm>
                            <a:off x="2726266" y="2150251"/>
                            <a:ext cx="423333" cy="465949"/>
                          </a:xfrm>
                          <a:custGeom>
                            <a:avLst/>
                            <a:gdLst>
                              <a:gd name="T0" fmla="*/ 186 w 211"/>
                              <a:gd name="T1" fmla="*/ 44 h 232"/>
                              <a:gd name="T2" fmla="*/ 89 w 211"/>
                              <a:gd name="T3" fmla="*/ 6 h 232"/>
                              <a:gd name="T4" fmla="*/ 46 w 211"/>
                              <a:gd name="T5" fmla="*/ 103 h 232"/>
                              <a:gd name="T6" fmla="*/ 48 w 211"/>
                              <a:gd name="T7" fmla="*/ 152 h 232"/>
                              <a:gd name="T8" fmla="*/ 81 w 211"/>
                              <a:gd name="T9" fmla="*/ 197 h 232"/>
                              <a:gd name="T10" fmla="*/ 139 w 211"/>
                              <a:gd name="T11" fmla="*/ 178 h 232"/>
                              <a:gd name="T12" fmla="*/ 181 w 211"/>
                              <a:gd name="T13" fmla="*/ 144 h 232"/>
                              <a:gd name="T14" fmla="*/ 170 w 211"/>
                              <a:gd name="T15" fmla="*/ 80 h 232"/>
                              <a:gd name="T16" fmla="*/ 135 w 211"/>
                              <a:gd name="T17" fmla="*/ 90 h 232"/>
                              <a:gd name="T18" fmla="*/ 134 w 211"/>
                              <a:gd name="T19" fmla="*/ 87 h 232"/>
                              <a:gd name="T20" fmla="*/ 169 w 211"/>
                              <a:gd name="T21" fmla="*/ 46 h 232"/>
                              <a:gd name="T22" fmla="*/ 117 w 211"/>
                              <a:gd name="T23" fmla="*/ 142 h 232"/>
                              <a:gd name="T24" fmla="*/ 103 w 211"/>
                              <a:gd name="T25" fmla="*/ 89 h 232"/>
                              <a:gd name="T26" fmla="*/ 113 w 211"/>
                              <a:gd name="T27" fmla="*/ 78 h 232"/>
                              <a:gd name="T28" fmla="*/ 107 w 211"/>
                              <a:gd name="T29" fmla="*/ 52 h 232"/>
                              <a:gd name="T30" fmla="*/ 103 w 211"/>
                              <a:gd name="T31" fmla="*/ 80 h 232"/>
                              <a:gd name="T32" fmla="*/ 43 w 211"/>
                              <a:gd name="T33" fmla="*/ 91 h 232"/>
                              <a:gd name="T34" fmla="*/ 81 w 211"/>
                              <a:gd name="T35" fmla="*/ 95 h 232"/>
                              <a:gd name="T36" fmla="*/ 72 w 211"/>
                              <a:gd name="T37" fmla="*/ 89 h 232"/>
                              <a:gd name="T38" fmla="*/ 74 w 211"/>
                              <a:gd name="T39" fmla="*/ 106 h 232"/>
                              <a:gd name="T40" fmla="*/ 43 w 211"/>
                              <a:gd name="T41" fmla="*/ 91 h 232"/>
                              <a:gd name="T42" fmla="*/ 72 w 211"/>
                              <a:gd name="T43" fmla="*/ 113 h 232"/>
                              <a:gd name="T44" fmla="*/ 52 w 211"/>
                              <a:gd name="T45" fmla="*/ 128 h 232"/>
                              <a:gd name="T46" fmla="*/ 72 w 211"/>
                              <a:gd name="T47" fmla="*/ 126 h 232"/>
                              <a:gd name="T48" fmla="*/ 15 w 211"/>
                              <a:gd name="T49" fmla="*/ 135 h 232"/>
                              <a:gd name="T50" fmla="*/ 87 w 211"/>
                              <a:gd name="T51" fmla="*/ 147 h 232"/>
                              <a:gd name="T52" fmla="*/ 72 w 211"/>
                              <a:gd name="T53" fmla="*/ 170 h 232"/>
                              <a:gd name="T54" fmla="*/ 93 w 211"/>
                              <a:gd name="T55" fmla="*/ 150 h 232"/>
                              <a:gd name="T56" fmla="*/ 51 w 211"/>
                              <a:gd name="T57" fmla="*/ 196 h 232"/>
                              <a:gd name="T58" fmla="*/ 100 w 211"/>
                              <a:gd name="T59" fmla="*/ 153 h 232"/>
                              <a:gd name="T60" fmla="*/ 112 w 211"/>
                              <a:gd name="T61" fmla="*/ 152 h 232"/>
                              <a:gd name="T62" fmla="*/ 116 w 211"/>
                              <a:gd name="T63" fmla="*/ 151 h 232"/>
                              <a:gd name="T64" fmla="*/ 124 w 211"/>
                              <a:gd name="T65" fmla="*/ 152 h 232"/>
                              <a:gd name="T66" fmla="*/ 110 w 211"/>
                              <a:gd name="T67" fmla="*/ 221 h 232"/>
                              <a:gd name="T68" fmla="*/ 130 w 211"/>
                              <a:gd name="T69" fmla="*/ 148 h 232"/>
                              <a:gd name="T70" fmla="*/ 153 w 211"/>
                              <a:gd name="T71" fmla="*/ 156 h 232"/>
                              <a:gd name="T72" fmla="*/ 137 w 211"/>
                              <a:gd name="T73" fmla="*/ 138 h 232"/>
                              <a:gd name="T74" fmla="*/ 167 w 211"/>
                              <a:gd name="T75" fmla="*/ 143 h 232"/>
                              <a:gd name="T76" fmla="*/ 183 w 211"/>
                              <a:gd name="T77" fmla="*/ 135 h 232"/>
                              <a:gd name="T78" fmla="*/ 144 w 211"/>
                              <a:gd name="T79" fmla="*/ 128 h 232"/>
                              <a:gd name="T80" fmla="*/ 167 w 211"/>
                              <a:gd name="T81" fmla="*/ 111 h 232"/>
                              <a:gd name="T82" fmla="*/ 145 w 211"/>
                              <a:gd name="T83" fmla="*/ 106 h 232"/>
                              <a:gd name="T84" fmla="*/ 145 w 211"/>
                              <a:gd name="T85" fmla="*/ 103 h 232"/>
                              <a:gd name="T86" fmla="*/ 200 w 211"/>
                              <a:gd name="T87" fmla="*/ 115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 h="232">
                                <a:moveTo>
                                  <a:pt x="210" y="120"/>
                                </a:moveTo>
                                <a:cubicBezTo>
                                  <a:pt x="208" y="98"/>
                                  <a:pt x="186" y="91"/>
                                  <a:pt x="166" y="93"/>
                                </a:cubicBezTo>
                                <a:cubicBezTo>
                                  <a:pt x="185" y="81"/>
                                  <a:pt x="204" y="62"/>
                                  <a:pt x="186" y="44"/>
                                </a:cubicBezTo>
                                <a:cubicBezTo>
                                  <a:pt x="168" y="26"/>
                                  <a:pt x="145" y="41"/>
                                  <a:pt x="129" y="58"/>
                                </a:cubicBezTo>
                                <a:cubicBezTo>
                                  <a:pt x="131" y="47"/>
                                  <a:pt x="132" y="35"/>
                                  <a:pt x="127" y="24"/>
                                </a:cubicBezTo>
                                <a:cubicBezTo>
                                  <a:pt x="121" y="10"/>
                                  <a:pt x="105" y="0"/>
                                  <a:pt x="89" y="6"/>
                                </a:cubicBezTo>
                                <a:cubicBezTo>
                                  <a:pt x="69" y="13"/>
                                  <a:pt x="69" y="38"/>
                                  <a:pt x="77" y="58"/>
                                </a:cubicBezTo>
                                <a:cubicBezTo>
                                  <a:pt x="61" y="44"/>
                                  <a:pt x="40" y="33"/>
                                  <a:pt x="25" y="52"/>
                                </a:cubicBezTo>
                                <a:cubicBezTo>
                                  <a:pt x="11" y="70"/>
                                  <a:pt x="27" y="92"/>
                                  <a:pt x="46" y="103"/>
                                </a:cubicBezTo>
                                <a:cubicBezTo>
                                  <a:pt x="25" y="103"/>
                                  <a:pt x="2" y="109"/>
                                  <a:pt x="3" y="130"/>
                                </a:cubicBezTo>
                                <a:cubicBezTo>
                                  <a:pt x="5" y="143"/>
                                  <a:pt x="19" y="151"/>
                                  <a:pt x="31" y="153"/>
                                </a:cubicBezTo>
                                <a:cubicBezTo>
                                  <a:pt x="37" y="154"/>
                                  <a:pt x="43" y="153"/>
                                  <a:pt x="48" y="152"/>
                                </a:cubicBezTo>
                                <a:cubicBezTo>
                                  <a:pt x="44" y="156"/>
                                  <a:pt x="41" y="161"/>
                                  <a:pt x="38" y="166"/>
                                </a:cubicBezTo>
                                <a:cubicBezTo>
                                  <a:pt x="33" y="179"/>
                                  <a:pt x="34" y="195"/>
                                  <a:pt x="45" y="204"/>
                                </a:cubicBezTo>
                                <a:cubicBezTo>
                                  <a:pt x="60" y="215"/>
                                  <a:pt x="72" y="209"/>
                                  <a:pt x="81" y="197"/>
                                </a:cubicBezTo>
                                <a:cubicBezTo>
                                  <a:pt x="81" y="199"/>
                                  <a:pt x="81" y="202"/>
                                  <a:pt x="82" y="204"/>
                                </a:cubicBezTo>
                                <a:cubicBezTo>
                                  <a:pt x="85" y="219"/>
                                  <a:pt x="99" y="232"/>
                                  <a:pt x="116" y="231"/>
                                </a:cubicBezTo>
                                <a:cubicBezTo>
                                  <a:pt x="141" y="229"/>
                                  <a:pt x="144" y="201"/>
                                  <a:pt x="139" y="178"/>
                                </a:cubicBezTo>
                                <a:cubicBezTo>
                                  <a:pt x="145" y="185"/>
                                  <a:pt x="151" y="192"/>
                                  <a:pt x="159" y="195"/>
                                </a:cubicBezTo>
                                <a:cubicBezTo>
                                  <a:pt x="171" y="201"/>
                                  <a:pt x="187" y="199"/>
                                  <a:pt x="194" y="187"/>
                                </a:cubicBezTo>
                                <a:cubicBezTo>
                                  <a:pt x="205" y="169"/>
                                  <a:pt x="196" y="154"/>
                                  <a:pt x="181" y="144"/>
                                </a:cubicBezTo>
                                <a:cubicBezTo>
                                  <a:pt x="197" y="143"/>
                                  <a:pt x="211" y="136"/>
                                  <a:pt x="210" y="120"/>
                                </a:cubicBezTo>
                                <a:close/>
                                <a:moveTo>
                                  <a:pt x="169" y="46"/>
                                </a:moveTo>
                                <a:cubicBezTo>
                                  <a:pt x="191" y="49"/>
                                  <a:pt x="182" y="71"/>
                                  <a:pt x="170" y="80"/>
                                </a:cubicBezTo>
                                <a:cubicBezTo>
                                  <a:pt x="162" y="87"/>
                                  <a:pt x="153" y="92"/>
                                  <a:pt x="143" y="95"/>
                                </a:cubicBezTo>
                                <a:cubicBezTo>
                                  <a:pt x="142" y="95"/>
                                  <a:pt x="141" y="96"/>
                                  <a:pt x="141" y="96"/>
                                </a:cubicBezTo>
                                <a:cubicBezTo>
                                  <a:pt x="139" y="94"/>
                                  <a:pt x="137" y="92"/>
                                  <a:pt x="135" y="90"/>
                                </a:cubicBezTo>
                                <a:cubicBezTo>
                                  <a:pt x="141" y="87"/>
                                  <a:pt x="147" y="81"/>
                                  <a:pt x="148" y="74"/>
                                </a:cubicBezTo>
                                <a:cubicBezTo>
                                  <a:pt x="149" y="71"/>
                                  <a:pt x="145" y="70"/>
                                  <a:pt x="144" y="73"/>
                                </a:cubicBezTo>
                                <a:cubicBezTo>
                                  <a:pt x="142" y="79"/>
                                  <a:pt x="139" y="83"/>
                                  <a:pt x="134" y="87"/>
                                </a:cubicBezTo>
                                <a:cubicBezTo>
                                  <a:pt x="133" y="87"/>
                                  <a:pt x="133" y="88"/>
                                  <a:pt x="133" y="88"/>
                                </a:cubicBezTo>
                                <a:cubicBezTo>
                                  <a:pt x="129" y="85"/>
                                  <a:pt x="125" y="83"/>
                                  <a:pt x="121" y="81"/>
                                </a:cubicBezTo>
                                <a:cubicBezTo>
                                  <a:pt x="132" y="64"/>
                                  <a:pt x="145" y="44"/>
                                  <a:pt x="169" y="46"/>
                                </a:cubicBezTo>
                                <a:close/>
                                <a:moveTo>
                                  <a:pt x="103" y="89"/>
                                </a:moveTo>
                                <a:cubicBezTo>
                                  <a:pt x="116" y="88"/>
                                  <a:pt x="131" y="90"/>
                                  <a:pt x="136" y="105"/>
                                </a:cubicBezTo>
                                <a:cubicBezTo>
                                  <a:pt x="141" y="120"/>
                                  <a:pt x="132" y="138"/>
                                  <a:pt x="117" y="142"/>
                                </a:cubicBezTo>
                                <a:cubicBezTo>
                                  <a:pt x="102" y="147"/>
                                  <a:pt x="83" y="140"/>
                                  <a:pt x="80" y="123"/>
                                </a:cubicBezTo>
                                <a:cubicBezTo>
                                  <a:pt x="78" y="109"/>
                                  <a:pt x="88" y="94"/>
                                  <a:pt x="101" y="89"/>
                                </a:cubicBezTo>
                                <a:cubicBezTo>
                                  <a:pt x="102" y="89"/>
                                  <a:pt x="102" y="89"/>
                                  <a:pt x="103" y="89"/>
                                </a:cubicBezTo>
                                <a:close/>
                                <a:moveTo>
                                  <a:pt x="84" y="21"/>
                                </a:moveTo>
                                <a:cubicBezTo>
                                  <a:pt x="92" y="11"/>
                                  <a:pt x="100" y="10"/>
                                  <a:pt x="108" y="18"/>
                                </a:cubicBezTo>
                                <a:cubicBezTo>
                                  <a:pt x="131" y="31"/>
                                  <a:pt x="121" y="58"/>
                                  <a:pt x="113" y="78"/>
                                </a:cubicBezTo>
                                <a:cubicBezTo>
                                  <a:pt x="113" y="79"/>
                                  <a:pt x="113" y="79"/>
                                  <a:pt x="113" y="80"/>
                                </a:cubicBezTo>
                                <a:cubicBezTo>
                                  <a:pt x="111" y="80"/>
                                  <a:pt x="109" y="80"/>
                                  <a:pt x="107" y="81"/>
                                </a:cubicBezTo>
                                <a:cubicBezTo>
                                  <a:pt x="110" y="71"/>
                                  <a:pt x="111" y="61"/>
                                  <a:pt x="107" y="52"/>
                                </a:cubicBezTo>
                                <a:cubicBezTo>
                                  <a:pt x="106" y="49"/>
                                  <a:pt x="102" y="52"/>
                                  <a:pt x="103" y="54"/>
                                </a:cubicBezTo>
                                <a:cubicBezTo>
                                  <a:pt x="104" y="63"/>
                                  <a:pt x="105" y="71"/>
                                  <a:pt x="103" y="79"/>
                                </a:cubicBezTo>
                                <a:cubicBezTo>
                                  <a:pt x="103" y="80"/>
                                  <a:pt x="103" y="80"/>
                                  <a:pt x="103" y="80"/>
                                </a:cubicBezTo>
                                <a:cubicBezTo>
                                  <a:pt x="92" y="72"/>
                                  <a:pt x="86" y="59"/>
                                  <a:pt x="83" y="47"/>
                                </a:cubicBezTo>
                                <a:cubicBezTo>
                                  <a:pt x="80" y="38"/>
                                  <a:pt x="80" y="29"/>
                                  <a:pt x="84" y="21"/>
                                </a:cubicBezTo>
                                <a:close/>
                                <a:moveTo>
                                  <a:pt x="43" y="91"/>
                                </a:moveTo>
                                <a:cubicBezTo>
                                  <a:pt x="32" y="81"/>
                                  <a:pt x="19" y="57"/>
                                  <a:pt x="43" y="52"/>
                                </a:cubicBezTo>
                                <a:cubicBezTo>
                                  <a:pt x="64" y="47"/>
                                  <a:pt x="79" y="73"/>
                                  <a:pt x="93" y="85"/>
                                </a:cubicBezTo>
                                <a:cubicBezTo>
                                  <a:pt x="88" y="87"/>
                                  <a:pt x="84" y="90"/>
                                  <a:pt x="81" y="95"/>
                                </a:cubicBezTo>
                                <a:cubicBezTo>
                                  <a:pt x="78" y="88"/>
                                  <a:pt x="71" y="83"/>
                                  <a:pt x="64" y="81"/>
                                </a:cubicBezTo>
                                <a:cubicBezTo>
                                  <a:pt x="63" y="81"/>
                                  <a:pt x="62" y="83"/>
                                  <a:pt x="64" y="83"/>
                                </a:cubicBezTo>
                                <a:cubicBezTo>
                                  <a:pt x="67" y="85"/>
                                  <a:pt x="70" y="86"/>
                                  <a:pt x="72" y="89"/>
                                </a:cubicBezTo>
                                <a:cubicBezTo>
                                  <a:pt x="75" y="91"/>
                                  <a:pt x="76" y="94"/>
                                  <a:pt x="78" y="97"/>
                                </a:cubicBezTo>
                                <a:cubicBezTo>
                                  <a:pt x="78" y="97"/>
                                  <a:pt x="79" y="97"/>
                                  <a:pt x="79" y="97"/>
                                </a:cubicBezTo>
                                <a:cubicBezTo>
                                  <a:pt x="77" y="100"/>
                                  <a:pt x="75" y="103"/>
                                  <a:pt x="74" y="106"/>
                                </a:cubicBezTo>
                                <a:cubicBezTo>
                                  <a:pt x="74" y="106"/>
                                  <a:pt x="73" y="106"/>
                                  <a:pt x="73" y="106"/>
                                </a:cubicBezTo>
                                <a:cubicBezTo>
                                  <a:pt x="71" y="105"/>
                                  <a:pt x="69" y="105"/>
                                  <a:pt x="67" y="104"/>
                                </a:cubicBezTo>
                                <a:cubicBezTo>
                                  <a:pt x="58" y="101"/>
                                  <a:pt x="51" y="97"/>
                                  <a:pt x="43" y="91"/>
                                </a:cubicBezTo>
                                <a:close/>
                                <a:moveTo>
                                  <a:pt x="15" y="135"/>
                                </a:moveTo>
                                <a:cubicBezTo>
                                  <a:pt x="0" y="109"/>
                                  <a:pt x="60" y="111"/>
                                  <a:pt x="71" y="113"/>
                                </a:cubicBezTo>
                                <a:cubicBezTo>
                                  <a:pt x="71" y="113"/>
                                  <a:pt x="72" y="113"/>
                                  <a:pt x="72" y="113"/>
                                </a:cubicBezTo>
                                <a:cubicBezTo>
                                  <a:pt x="72" y="116"/>
                                  <a:pt x="72" y="118"/>
                                  <a:pt x="72" y="120"/>
                                </a:cubicBezTo>
                                <a:cubicBezTo>
                                  <a:pt x="69" y="120"/>
                                  <a:pt x="65" y="120"/>
                                  <a:pt x="63" y="121"/>
                                </a:cubicBezTo>
                                <a:cubicBezTo>
                                  <a:pt x="58" y="122"/>
                                  <a:pt x="54" y="124"/>
                                  <a:pt x="52" y="128"/>
                                </a:cubicBezTo>
                                <a:cubicBezTo>
                                  <a:pt x="51" y="129"/>
                                  <a:pt x="52" y="130"/>
                                  <a:pt x="53" y="130"/>
                                </a:cubicBezTo>
                                <a:cubicBezTo>
                                  <a:pt x="57" y="128"/>
                                  <a:pt x="60" y="126"/>
                                  <a:pt x="64" y="125"/>
                                </a:cubicBezTo>
                                <a:cubicBezTo>
                                  <a:pt x="67" y="125"/>
                                  <a:pt x="69" y="126"/>
                                  <a:pt x="72" y="126"/>
                                </a:cubicBezTo>
                                <a:cubicBezTo>
                                  <a:pt x="72" y="129"/>
                                  <a:pt x="73" y="132"/>
                                  <a:pt x="74" y="134"/>
                                </a:cubicBezTo>
                                <a:cubicBezTo>
                                  <a:pt x="71" y="136"/>
                                  <a:pt x="68" y="138"/>
                                  <a:pt x="65" y="139"/>
                                </a:cubicBezTo>
                                <a:cubicBezTo>
                                  <a:pt x="49" y="145"/>
                                  <a:pt x="25" y="151"/>
                                  <a:pt x="15" y="135"/>
                                </a:cubicBezTo>
                                <a:close/>
                                <a:moveTo>
                                  <a:pt x="51" y="196"/>
                                </a:moveTo>
                                <a:cubicBezTo>
                                  <a:pt x="26" y="176"/>
                                  <a:pt x="64" y="149"/>
                                  <a:pt x="79" y="140"/>
                                </a:cubicBezTo>
                                <a:cubicBezTo>
                                  <a:pt x="81" y="143"/>
                                  <a:pt x="84" y="145"/>
                                  <a:pt x="87" y="147"/>
                                </a:cubicBezTo>
                                <a:cubicBezTo>
                                  <a:pt x="84" y="148"/>
                                  <a:pt x="81" y="151"/>
                                  <a:pt x="79" y="153"/>
                                </a:cubicBezTo>
                                <a:cubicBezTo>
                                  <a:pt x="75" y="158"/>
                                  <a:pt x="72" y="164"/>
                                  <a:pt x="69" y="169"/>
                                </a:cubicBezTo>
                                <a:cubicBezTo>
                                  <a:pt x="69" y="171"/>
                                  <a:pt x="71" y="171"/>
                                  <a:pt x="72" y="170"/>
                                </a:cubicBezTo>
                                <a:cubicBezTo>
                                  <a:pt x="75" y="166"/>
                                  <a:pt x="78" y="161"/>
                                  <a:pt x="81" y="157"/>
                                </a:cubicBezTo>
                                <a:cubicBezTo>
                                  <a:pt x="83" y="156"/>
                                  <a:pt x="85" y="154"/>
                                  <a:pt x="87" y="153"/>
                                </a:cubicBezTo>
                                <a:cubicBezTo>
                                  <a:pt x="89" y="152"/>
                                  <a:pt x="92" y="151"/>
                                  <a:pt x="93" y="150"/>
                                </a:cubicBezTo>
                                <a:cubicBezTo>
                                  <a:pt x="94" y="150"/>
                                  <a:pt x="94" y="150"/>
                                  <a:pt x="95" y="150"/>
                                </a:cubicBezTo>
                                <a:cubicBezTo>
                                  <a:pt x="89" y="160"/>
                                  <a:pt x="84" y="170"/>
                                  <a:pt x="82" y="181"/>
                                </a:cubicBezTo>
                                <a:cubicBezTo>
                                  <a:pt x="74" y="195"/>
                                  <a:pt x="63" y="205"/>
                                  <a:pt x="51" y="196"/>
                                </a:cubicBezTo>
                                <a:close/>
                                <a:moveTo>
                                  <a:pt x="110" y="221"/>
                                </a:moveTo>
                                <a:cubicBezTo>
                                  <a:pt x="87" y="219"/>
                                  <a:pt x="87" y="198"/>
                                  <a:pt x="92" y="179"/>
                                </a:cubicBezTo>
                                <a:cubicBezTo>
                                  <a:pt x="96" y="170"/>
                                  <a:pt x="99" y="160"/>
                                  <a:pt x="100" y="153"/>
                                </a:cubicBezTo>
                                <a:cubicBezTo>
                                  <a:pt x="100" y="153"/>
                                  <a:pt x="100" y="153"/>
                                  <a:pt x="100" y="152"/>
                                </a:cubicBezTo>
                                <a:cubicBezTo>
                                  <a:pt x="100" y="152"/>
                                  <a:pt x="100" y="152"/>
                                  <a:pt x="100" y="152"/>
                                </a:cubicBezTo>
                                <a:cubicBezTo>
                                  <a:pt x="104" y="152"/>
                                  <a:pt x="108" y="152"/>
                                  <a:pt x="112" y="152"/>
                                </a:cubicBezTo>
                                <a:cubicBezTo>
                                  <a:pt x="110" y="161"/>
                                  <a:pt x="112" y="170"/>
                                  <a:pt x="118" y="176"/>
                                </a:cubicBezTo>
                                <a:cubicBezTo>
                                  <a:pt x="120" y="178"/>
                                  <a:pt x="123" y="176"/>
                                  <a:pt x="121" y="174"/>
                                </a:cubicBezTo>
                                <a:cubicBezTo>
                                  <a:pt x="117" y="167"/>
                                  <a:pt x="115" y="159"/>
                                  <a:pt x="116" y="151"/>
                                </a:cubicBezTo>
                                <a:cubicBezTo>
                                  <a:pt x="119" y="151"/>
                                  <a:pt x="121" y="150"/>
                                  <a:pt x="123" y="149"/>
                                </a:cubicBezTo>
                                <a:cubicBezTo>
                                  <a:pt x="123" y="150"/>
                                  <a:pt x="123" y="150"/>
                                  <a:pt x="123" y="151"/>
                                </a:cubicBezTo>
                                <a:cubicBezTo>
                                  <a:pt x="123" y="151"/>
                                  <a:pt x="123" y="151"/>
                                  <a:pt x="124" y="152"/>
                                </a:cubicBezTo>
                                <a:cubicBezTo>
                                  <a:pt x="124" y="152"/>
                                  <a:pt x="124" y="152"/>
                                  <a:pt x="124" y="152"/>
                                </a:cubicBezTo>
                                <a:cubicBezTo>
                                  <a:pt x="124" y="153"/>
                                  <a:pt x="125" y="155"/>
                                  <a:pt x="126" y="157"/>
                                </a:cubicBezTo>
                                <a:cubicBezTo>
                                  <a:pt x="135" y="178"/>
                                  <a:pt x="141" y="225"/>
                                  <a:pt x="110" y="221"/>
                                </a:cubicBezTo>
                                <a:close/>
                                <a:moveTo>
                                  <a:pt x="189" y="176"/>
                                </a:moveTo>
                                <a:cubicBezTo>
                                  <a:pt x="184" y="196"/>
                                  <a:pt x="162" y="190"/>
                                  <a:pt x="152" y="179"/>
                                </a:cubicBezTo>
                                <a:cubicBezTo>
                                  <a:pt x="143" y="170"/>
                                  <a:pt x="137" y="158"/>
                                  <a:pt x="130" y="148"/>
                                </a:cubicBezTo>
                                <a:cubicBezTo>
                                  <a:pt x="130" y="147"/>
                                  <a:pt x="129" y="147"/>
                                  <a:pt x="128" y="146"/>
                                </a:cubicBezTo>
                                <a:cubicBezTo>
                                  <a:pt x="130" y="145"/>
                                  <a:pt x="132" y="143"/>
                                  <a:pt x="134" y="142"/>
                                </a:cubicBezTo>
                                <a:cubicBezTo>
                                  <a:pt x="137" y="149"/>
                                  <a:pt x="145" y="155"/>
                                  <a:pt x="153" y="156"/>
                                </a:cubicBezTo>
                                <a:cubicBezTo>
                                  <a:pt x="156" y="156"/>
                                  <a:pt x="156" y="152"/>
                                  <a:pt x="154" y="151"/>
                                </a:cubicBezTo>
                                <a:cubicBezTo>
                                  <a:pt x="146" y="149"/>
                                  <a:pt x="142" y="145"/>
                                  <a:pt x="138" y="139"/>
                                </a:cubicBezTo>
                                <a:cubicBezTo>
                                  <a:pt x="138" y="139"/>
                                  <a:pt x="137" y="139"/>
                                  <a:pt x="137" y="138"/>
                                </a:cubicBezTo>
                                <a:cubicBezTo>
                                  <a:pt x="139" y="137"/>
                                  <a:pt x="140" y="135"/>
                                  <a:pt x="141" y="133"/>
                                </a:cubicBezTo>
                                <a:cubicBezTo>
                                  <a:pt x="141" y="134"/>
                                  <a:pt x="141" y="134"/>
                                  <a:pt x="142" y="134"/>
                                </a:cubicBezTo>
                                <a:cubicBezTo>
                                  <a:pt x="147" y="138"/>
                                  <a:pt x="157" y="142"/>
                                  <a:pt x="167" y="143"/>
                                </a:cubicBezTo>
                                <a:cubicBezTo>
                                  <a:pt x="180" y="150"/>
                                  <a:pt x="192" y="161"/>
                                  <a:pt x="189" y="176"/>
                                </a:cubicBezTo>
                                <a:close/>
                                <a:moveTo>
                                  <a:pt x="198" y="129"/>
                                </a:moveTo>
                                <a:cubicBezTo>
                                  <a:pt x="193" y="133"/>
                                  <a:pt x="189" y="135"/>
                                  <a:pt x="183" y="135"/>
                                </a:cubicBezTo>
                                <a:cubicBezTo>
                                  <a:pt x="179" y="135"/>
                                  <a:pt x="175" y="135"/>
                                  <a:pt x="171" y="135"/>
                                </a:cubicBezTo>
                                <a:cubicBezTo>
                                  <a:pt x="161" y="134"/>
                                  <a:pt x="153" y="130"/>
                                  <a:pt x="145" y="128"/>
                                </a:cubicBezTo>
                                <a:cubicBezTo>
                                  <a:pt x="144" y="128"/>
                                  <a:pt x="144" y="128"/>
                                  <a:pt x="144" y="128"/>
                                </a:cubicBezTo>
                                <a:cubicBezTo>
                                  <a:pt x="145" y="125"/>
                                  <a:pt x="146" y="121"/>
                                  <a:pt x="146" y="118"/>
                                </a:cubicBezTo>
                                <a:cubicBezTo>
                                  <a:pt x="153" y="121"/>
                                  <a:pt x="163" y="121"/>
                                  <a:pt x="169" y="116"/>
                                </a:cubicBezTo>
                                <a:cubicBezTo>
                                  <a:pt x="172" y="114"/>
                                  <a:pt x="170" y="110"/>
                                  <a:pt x="167" y="111"/>
                                </a:cubicBezTo>
                                <a:cubicBezTo>
                                  <a:pt x="160" y="114"/>
                                  <a:pt x="155" y="115"/>
                                  <a:pt x="147" y="114"/>
                                </a:cubicBezTo>
                                <a:cubicBezTo>
                                  <a:pt x="147" y="114"/>
                                  <a:pt x="146" y="114"/>
                                  <a:pt x="146" y="114"/>
                                </a:cubicBezTo>
                                <a:cubicBezTo>
                                  <a:pt x="146" y="111"/>
                                  <a:pt x="146" y="109"/>
                                  <a:pt x="145" y="106"/>
                                </a:cubicBezTo>
                                <a:cubicBezTo>
                                  <a:pt x="145" y="106"/>
                                  <a:pt x="145" y="105"/>
                                  <a:pt x="144" y="104"/>
                                </a:cubicBezTo>
                                <a:cubicBezTo>
                                  <a:pt x="145" y="104"/>
                                  <a:pt x="145" y="104"/>
                                  <a:pt x="145" y="103"/>
                                </a:cubicBezTo>
                                <a:cubicBezTo>
                                  <a:pt x="145" y="103"/>
                                  <a:pt x="145" y="103"/>
                                  <a:pt x="145" y="103"/>
                                </a:cubicBezTo>
                                <a:cubicBezTo>
                                  <a:pt x="145" y="104"/>
                                  <a:pt x="146" y="104"/>
                                  <a:pt x="146" y="103"/>
                                </a:cubicBezTo>
                                <a:cubicBezTo>
                                  <a:pt x="155" y="100"/>
                                  <a:pt x="165" y="98"/>
                                  <a:pt x="174" y="100"/>
                                </a:cubicBezTo>
                                <a:cubicBezTo>
                                  <a:pt x="182" y="101"/>
                                  <a:pt x="197" y="106"/>
                                  <a:pt x="200" y="115"/>
                                </a:cubicBezTo>
                                <a:lnTo>
                                  <a:pt x="198" y="129"/>
                                </a:lnTo>
                                <a:close/>
                              </a:path>
                            </a:pathLst>
                          </a:custGeom>
                          <a:solidFill>
                            <a:srgbClr val="3C3C3B"/>
                          </a:solidFill>
                          <a:ln>
                            <a:noFill/>
                          </a:ln>
                        </wps:spPr>
                        <wps:bodyPr vert="horz" wrap="square" lIns="91440" tIns="45720" rIns="91440" bIns="45720" numCol="1" anchor="t" anchorCtr="0" compatLnSpc="1"/>
                      </wps:wsp>
                      <wps:wsp>
                        <wps:cNvPr id="254" name="稻壳儿春秋广告/盗版必究        原创来源：http://chn.docer.com/works?userid=199329941#!/work_time"/>
                        <wps:cNvSpPr>
                          <a:spLocks noEditPoints="1"/>
                        </wps:cNvSpPr>
                        <wps:spPr bwMode="auto">
                          <a:xfrm>
                            <a:off x="3268132" y="2150251"/>
                            <a:ext cx="423333" cy="465949"/>
                          </a:xfrm>
                          <a:custGeom>
                            <a:avLst/>
                            <a:gdLst>
                              <a:gd name="T0" fmla="*/ 186 w 211"/>
                              <a:gd name="T1" fmla="*/ 44 h 232"/>
                              <a:gd name="T2" fmla="*/ 89 w 211"/>
                              <a:gd name="T3" fmla="*/ 6 h 232"/>
                              <a:gd name="T4" fmla="*/ 46 w 211"/>
                              <a:gd name="T5" fmla="*/ 103 h 232"/>
                              <a:gd name="T6" fmla="*/ 48 w 211"/>
                              <a:gd name="T7" fmla="*/ 152 h 232"/>
                              <a:gd name="T8" fmla="*/ 81 w 211"/>
                              <a:gd name="T9" fmla="*/ 197 h 232"/>
                              <a:gd name="T10" fmla="*/ 139 w 211"/>
                              <a:gd name="T11" fmla="*/ 178 h 232"/>
                              <a:gd name="T12" fmla="*/ 181 w 211"/>
                              <a:gd name="T13" fmla="*/ 144 h 232"/>
                              <a:gd name="T14" fmla="*/ 170 w 211"/>
                              <a:gd name="T15" fmla="*/ 80 h 232"/>
                              <a:gd name="T16" fmla="*/ 135 w 211"/>
                              <a:gd name="T17" fmla="*/ 90 h 232"/>
                              <a:gd name="T18" fmla="*/ 134 w 211"/>
                              <a:gd name="T19" fmla="*/ 87 h 232"/>
                              <a:gd name="T20" fmla="*/ 169 w 211"/>
                              <a:gd name="T21" fmla="*/ 46 h 232"/>
                              <a:gd name="T22" fmla="*/ 117 w 211"/>
                              <a:gd name="T23" fmla="*/ 142 h 232"/>
                              <a:gd name="T24" fmla="*/ 103 w 211"/>
                              <a:gd name="T25" fmla="*/ 89 h 232"/>
                              <a:gd name="T26" fmla="*/ 113 w 211"/>
                              <a:gd name="T27" fmla="*/ 78 h 232"/>
                              <a:gd name="T28" fmla="*/ 107 w 211"/>
                              <a:gd name="T29" fmla="*/ 52 h 232"/>
                              <a:gd name="T30" fmla="*/ 103 w 211"/>
                              <a:gd name="T31" fmla="*/ 80 h 232"/>
                              <a:gd name="T32" fmla="*/ 43 w 211"/>
                              <a:gd name="T33" fmla="*/ 91 h 232"/>
                              <a:gd name="T34" fmla="*/ 81 w 211"/>
                              <a:gd name="T35" fmla="*/ 95 h 232"/>
                              <a:gd name="T36" fmla="*/ 72 w 211"/>
                              <a:gd name="T37" fmla="*/ 89 h 232"/>
                              <a:gd name="T38" fmla="*/ 74 w 211"/>
                              <a:gd name="T39" fmla="*/ 106 h 232"/>
                              <a:gd name="T40" fmla="*/ 43 w 211"/>
                              <a:gd name="T41" fmla="*/ 91 h 232"/>
                              <a:gd name="T42" fmla="*/ 72 w 211"/>
                              <a:gd name="T43" fmla="*/ 113 h 232"/>
                              <a:gd name="T44" fmla="*/ 52 w 211"/>
                              <a:gd name="T45" fmla="*/ 128 h 232"/>
                              <a:gd name="T46" fmla="*/ 72 w 211"/>
                              <a:gd name="T47" fmla="*/ 126 h 232"/>
                              <a:gd name="T48" fmla="*/ 15 w 211"/>
                              <a:gd name="T49" fmla="*/ 135 h 232"/>
                              <a:gd name="T50" fmla="*/ 87 w 211"/>
                              <a:gd name="T51" fmla="*/ 147 h 232"/>
                              <a:gd name="T52" fmla="*/ 72 w 211"/>
                              <a:gd name="T53" fmla="*/ 170 h 232"/>
                              <a:gd name="T54" fmla="*/ 93 w 211"/>
                              <a:gd name="T55" fmla="*/ 150 h 232"/>
                              <a:gd name="T56" fmla="*/ 51 w 211"/>
                              <a:gd name="T57" fmla="*/ 196 h 232"/>
                              <a:gd name="T58" fmla="*/ 100 w 211"/>
                              <a:gd name="T59" fmla="*/ 153 h 232"/>
                              <a:gd name="T60" fmla="*/ 112 w 211"/>
                              <a:gd name="T61" fmla="*/ 152 h 232"/>
                              <a:gd name="T62" fmla="*/ 116 w 211"/>
                              <a:gd name="T63" fmla="*/ 151 h 232"/>
                              <a:gd name="T64" fmla="*/ 124 w 211"/>
                              <a:gd name="T65" fmla="*/ 152 h 232"/>
                              <a:gd name="T66" fmla="*/ 110 w 211"/>
                              <a:gd name="T67" fmla="*/ 221 h 232"/>
                              <a:gd name="T68" fmla="*/ 130 w 211"/>
                              <a:gd name="T69" fmla="*/ 148 h 232"/>
                              <a:gd name="T70" fmla="*/ 153 w 211"/>
                              <a:gd name="T71" fmla="*/ 156 h 232"/>
                              <a:gd name="T72" fmla="*/ 137 w 211"/>
                              <a:gd name="T73" fmla="*/ 138 h 232"/>
                              <a:gd name="T74" fmla="*/ 167 w 211"/>
                              <a:gd name="T75" fmla="*/ 143 h 232"/>
                              <a:gd name="T76" fmla="*/ 183 w 211"/>
                              <a:gd name="T77" fmla="*/ 135 h 232"/>
                              <a:gd name="T78" fmla="*/ 144 w 211"/>
                              <a:gd name="T79" fmla="*/ 128 h 232"/>
                              <a:gd name="T80" fmla="*/ 167 w 211"/>
                              <a:gd name="T81" fmla="*/ 111 h 232"/>
                              <a:gd name="T82" fmla="*/ 145 w 211"/>
                              <a:gd name="T83" fmla="*/ 106 h 232"/>
                              <a:gd name="T84" fmla="*/ 145 w 211"/>
                              <a:gd name="T85" fmla="*/ 103 h 232"/>
                              <a:gd name="T86" fmla="*/ 200 w 211"/>
                              <a:gd name="T87" fmla="*/ 115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 h="232">
                                <a:moveTo>
                                  <a:pt x="210" y="120"/>
                                </a:moveTo>
                                <a:cubicBezTo>
                                  <a:pt x="208" y="98"/>
                                  <a:pt x="186" y="91"/>
                                  <a:pt x="166" y="93"/>
                                </a:cubicBezTo>
                                <a:cubicBezTo>
                                  <a:pt x="185" y="81"/>
                                  <a:pt x="204" y="62"/>
                                  <a:pt x="186" y="44"/>
                                </a:cubicBezTo>
                                <a:cubicBezTo>
                                  <a:pt x="168" y="26"/>
                                  <a:pt x="145" y="41"/>
                                  <a:pt x="129" y="58"/>
                                </a:cubicBezTo>
                                <a:cubicBezTo>
                                  <a:pt x="131" y="47"/>
                                  <a:pt x="132" y="35"/>
                                  <a:pt x="127" y="24"/>
                                </a:cubicBezTo>
                                <a:cubicBezTo>
                                  <a:pt x="121" y="10"/>
                                  <a:pt x="105" y="0"/>
                                  <a:pt x="89" y="6"/>
                                </a:cubicBezTo>
                                <a:cubicBezTo>
                                  <a:pt x="69" y="13"/>
                                  <a:pt x="69" y="38"/>
                                  <a:pt x="77" y="58"/>
                                </a:cubicBezTo>
                                <a:cubicBezTo>
                                  <a:pt x="61" y="44"/>
                                  <a:pt x="40" y="33"/>
                                  <a:pt x="25" y="52"/>
                                </a:cubicBezTo>
                                <a:cubicBezTo>
                                  <a:pt x="11" y="70"/>
                                  <a:pt x="27" y="92"/>
                                  <a:pt x="46" y="103"/>
                                </a:cubicBezTo>
                                <a:cubicBezTo>
                                  <a:pt x="25" y="103"/>
                                  <a:pt x="2" y="109"/>
                                  <a:pt x="3" y="130"/>
                                </a:cubicBezTo>
                                <a:cubicBezTo>
                                  <a:pt x="5" y="143"/>
                                  <a:pt x="19" y="151"/>
                                  <a:pt x="31" y="153"/>
                                </a:cubicBezTo>
                                <a:cubicBezTo>
                                  <a:pt x="37" y="154"/>
                                  <a:pt x="43" y="153"/>
                                  <a:pt x="48" y="152"/>
                                </a:cubicBezTo>
                                <a:cubicBezTo>
                                  <a:pt x="44" y="156"/>
                                  <a:pt x="41" y="161"/>
                                  <a:pt x="38" y="166"/>
                                </a:cubicBezTo>
                                <a:cubicBezTo>
                                  <a:pt x="33" y="179"/>
                                  <a:pt x="34" y="195"/>
                                  <a:pt x="45" y="204"/>
                                </a:cubicBezTo>
                                <a:cubicBezTo>
                                  <a:pt x="60" y="215"/>
                                  <a:pt x="72" y="209"/>
                                  <a:pt x="81" y="197"/>
                                </a:cubicBezTo>
                                <a:cubicBezTo>
                                  <a:pt x="81" y="199"/>
                                  <a:pt x="81" y="202"/>
                                  <a:pt x="82" y="204"/>
                                </a:cubicBezTo>
                                <a:cubicBezTo>
                                  <a:pt x="85" y="219"/>
                                  <a:pt x="99" y="232"/>
                                  <a:pt x="116" y="231"/>
                                </a:cubicBezTo>
                                <a:cubicBezTo>
                                  <a:pt x="141" y="229"/>
                                  <a:pt x="144" y="201"/>
                                  <a:pt x="139" y="178"/>
                                </a:cubicBezTo>
                                <a:cubicBezTo>
                                  <a:pt x="145" y="185"/>
                                  <a:pt x="151" y="192"/>
                                  <a:pt x="159" y="195"/>
                                </a:cubicBezTo>
                                <a:cubicBezTo>
                                  <a:pt x="171" y="201"/>
                                  <a:pt x="187" y="199"/>
                                  <a:pt x="194" y="187"/>
                                </a:cubicBezTo>
                                <a:cubicBezTo>
                                  <a:pt x="205" y="169"/>
                                  <a:pt x="196" y="154"/>
                                  <a:pt x="181" y="144"/>
                                </a:cubicBezTo>
                                <a:cubicBezTo>
                                  <a:pt x="197" y="143"/>
                                  <a:pt x="211" y="136"/>
                                  <a:pt x="210" y="120"/>
                                </a:cubicBezTo>
                                <a:close/>
                                <a:moveTo>
                                  <a:pt x="169" y="46"/>
                                </a:moveTo>
                                <a:cubicBezTo>
                                  <a:pt x="191" y="49"/>
                                  <a:pt x="182" y="71"/>
                                  <a:pt x="170" y="80"/>
                                </a:cubicBezTo>
                                <a:cubicBezTo>
                                  <a:pt x="162" y="87"/>
                                  <a:pt x="153" y="92"/>
                                  <a:pt x="143" y="95"/>
                                </a:cubicBezTo>
                                <a:cubicBezTo>
                                  <a:pt x="142" y="95"/>
                                  <a:pt x="141" y="96"/>
                                  <a:pt x="141" y="96"/>
                                </a:cubicBezTo>
                                <a:cubicBezTo>
                                  <a:pt x="139" y="94"/>
                                  <a:pt x="137" y="92"/>
                                  <a:pt x="135" y="90"/>
                                </a:cubicBezTo>
                                <a:cubicBezTo>
                                  <a:pt x="141" y="87"/>
                                  <a:pt x="147" y="81"/>
                                  <a:pt x="148" y="74"/>
                                </a:cubicBezTo>
                                <a:cubicBezTo>
                                  <a:pt x="149" y="71"/>
                                  <a:pt x="145" y="70"/>
                                  <a:pt x="144" y="73"/>
                                </a:cubicBezTo>
                                <a:cubicBezTo>
                                  <a:pt x="142" y="79"/>
                                  <a:pt x="139" y="83"/>
                                  <a:pt x="134" y="87"/>
                                </a:cubicBezTo>
                                <a:cubicBezTo>
                                  <a:pt x="133" y="87"/>
                                  <a:pt x="133" y="88"/>
                                  <a:pt x="133" y="88"/>
                                </a:cubicBezTo>
                                <a:cubicBezTo>
                                  <a:pt x="129" y="85"/>
                                  <a:pt x="125" y="83"/>
                                  <a:pt x="121" y="81"/>
                                </a:cubicBezTo>
                                <a:cubicBezTo>
                                  <a:pt x="132" y="64"/>
                                  <a:pt x="145" y="44"/>
                                  <a:pt x="169" y="46"/>
                                </a:cubicBezTo>
                                <a:close/>
                                <a:moveTo>
                                  <a:pt x="103" y="89"/>
                                </a:moveTo>
                                <a:cubicBezTo>
                                  <a:pt x="116" y="88"/>
                                  <a:pt x="131" y="90"/>
                                  <a:pt x="136" y="105"/>
                                </a:cubicBezTo>
                                <a:cubicBezTo>
                                  <a:pt x="141" y="120"/>
                                  <a:pt x="132" y="138"/>
                                  <a:pt x="117" y="142"/>
                                </a:cubicBezTo>
                                <a:cubicBezTo>
                                  <a:pt x="102" y="147"/>
                                  <a:pt x="83" y="140"/>
                                  <a:pt x="80" y="123"/>
                                </a:cubicBezTo>
                                <a:cubicBezTo>
                                  <a:pt x="78" y="109"/>
                                  <a:pt x="88" y="94"/>
                                  <a:pt x="101" y="89"/>
                                </a:cubicBezTo>
                                <a:cubicBezTo>
                                  <a:pt x="102" y="89"/>
                                  <a:pt x="102" y="89"/>
                                  <a:pt x="103" y="89"/>
                                </a:cubicBezTo>
                                <a:close/>
                                <a:moveTo>
                                  <a:pt x="84" y="21"/>
                                </a:moveTo>
                                <a:cubicBezTo>
                                  <a:pt x="92" y="11"/>
                                  <a:pt x="100" y="10"/>
                                  <a:pt x="108" y="18"/>
                                </a:cubicBezTo>
                                <a:cubicBezTo>
                                  <a:pt x="131" y="31"/>
                                  <a:pt x="121" y="58"/>
                                  <a:pt x="113" y="78"/>
                                </a:cubicBezTo>
                                <a:cubicBezTo>
                                  <a:pt x="113" y="79"/>
                                  <a:pt x="113" y="79"/>
                                  <a:pt x="113" y="80"/>
                                </a:cubicBezTo>
                                <a:cubicBezTo>
                                  <a:pt x="111" y="80"/>
                                  <a:pt x="109" y="80"/>
                                  <a:pt x="107" y="81"/>
                                </a:cubicBezTo>
                                <a:cubicBezTo>
                                  <a:pt x="110" y="71"/>
                                  <a:pt x="111" y="61"/>
                                  <a:pt x="107" y="52"/>
                                </a:cubicBezTo>
                                <a:cubicBezTo>
                                  <a:pt x="106" y="49"/>
                                  <a:pt x="102" y="52"/>
                                  <a:pt x="103" y="54"/>
                                </a:cubicBezTo>
                                <a:cubicBezTo>
                                  <a:pt x="104" y="63"/>
                                  <a:pt x="105" y="71"/>
                                  <a:pt x="103" y="79"/>
                                </a:cubicBezTo>
                                <a:cubicBezTo>
                                  <a:pt x="103" y="80"/>
                                  <a:pt x="103" y="80"/>
                                  <a:pt x="103" y="80"/>
                                </a:cubicBezTo>
                                <a:cubicBezTo>
                                  <a:pt x="92" y="72"/>
                                  <a:pt x="86" y="59"/>
                                  <a:pt x="83" y="47"/>
                                </a:cubicBezTo>
                                <a:cubicBezTo>
                                  <a:pt x="80" y="38"/>
                                  <a:pt x="80" y="29"/>
                                  <a:pt x="84" y="21"/>
                                </a:cubicBezTo>
                                <a:close/>
                                <a:moveTo>
                                  <a:pt x="43" y="91"/>
                                </a:moveTo>
                                <a:cubicBezTo>
                                  <a:pt x="32" y="81"/>
                                  <a:pt x="19" y="57"/>
                                  <a:pt x="43" y="52"/>
                                </a:cubicBezTo>
                                <a:cubicBezTo>
                                  <a:pt x="64" y="47"/>
                                  <a:pt x="79" y="73"/>
                                  <a:pt x="93" y="85"/>
                                </a:cubicBezTo>
                                <a:cubicBezTo>
                                  <a:pt x="88" y="87"/>
                                  <a:pt x="84" y="90"/>
                                  <a:pt x="81" y="95"/>
                                </a:cubicBezTo>
                                <a:cubicBezTo>
                                  <a:pt x="78" y="88"/>
                                  <a:pt x="71" y="83"/>
                                  <a:pt x="64" y="81"/>
                                </a:cubicBezTo>
                                <a:cubicBezTo>
                                  <a:pt x="63" y="81"/>
                                  <a:pt x="62" y="83"/>
                                  <a:pt x="64" y="83"/>
                                </a:cubicBezTo>
                                <a:cubicBezTo>
                                  <a:pt x="67" y="85"/>
                                  <a:pt x="70" y="86"/>
                                  <a:pt x="72" y="89"/>
                                </a:cubicBezTo>
                                <a:cubicBezTo>
                                  <a:pt x="75" y="91"/>
                                  <a:pt x="76" y="94"/>
                                  <a:pt x="78" y="97"/>
                                </a:cubicBezTo>
                                <a:cubicBezTo>
                                  <a:pt x="78" y="97"/>
                                  <a:pt x="79" y="97"/>
                                  <a:pt x="79" y="97"/>
                                </a:cubicBezTo>
                                <a:cubicBezTo>
                                  <a:pt x="77" y="100"/>
                                  <a:pt x="75" y="103"/>
                                  <a:pt x="74" y="106"/>
                                </a:cubicBezTo>
                                <a:cubicBezTo>
                                  <a:pt x="74" y="106"/>
                                  <a:pt x="73" y="106"/>
                                  <a:pt x="73" y="106"/>
                                </a:cubicBezTo>
                                <a:cubicBezTo>
                                  <a:pt x="71" y="105"/>
                                  <a:pt x="69" y="105"/>
                                  <a:pt x="67" y="104"/>
                                </a:cubicBezTo>
                                <a:cubicBezTo>
                                  <a:pt x="58" y="101"/>
                                  <a:pt x="51" y="97"/>
                                  <a:pt x="43" y="91"/>
                                </a:cubicBezTo>
                                <a:close/>
                                <a:moveTo>
                                  <a:pt x="15" y="135"/>
                                </a:moveTo>
                                <a:cubicBezTo>
                                  <a:pt x="0" y="109"/>
                                  <a:pt x="60" y="111"/>
                                  <a:pt x="71" y="113"/>
                                </a:cubicBezTo>
                                <a:cubicBezTo>
                                  <a:pt x="71" y="113"/>
                                  <a:pt x="72" y="113"/>
                                  <a:pt x="72" y="113"/>
                                </a:cubicBezTo>
                                <a:cubicBezTo>
                                  <a:pt x="72" y="116"/>
                                  <a:pt x="72" y="118"/>
                                  <a:pt x="72" y="120"/>
                                </a:cubicBezTo>
                                <a:cubicBezTo>
                                  <a:pt x="69" y="120"/>
                                  <a:pt x="65" y="120"/>
                                  <a:pt x="63" y="121"/>
                                </a:cubicBezTo>
                                <a:cubicBezTo>
                                  <a:pt x="58" y="122"/>
                                  <a:pt x="54" y="124"/>
                                  <a:pt x="52" y="128"/>
                                </a:cubicBezTo>
                                <a:cubicBezTo>
                                  <a:pt x="51" y="129"/>
                                  <a:pt x="52" y="130"/>
                                  <a:pt x="53" y="130"/>
                                </a:cubicBezTo>
                                <a:cubicBezTo>
                                  <a:pt x="57" y="128"/>
                                  <a:pt x="60" y="126"/>
                                  <a:pt x="64" y="125"/>
                                </a:cubicBezTo>
                                <a:cubicBezTo>
                                  <a:pt x="67" y="125"/>
                                  <a:pt x="69" y="126"/>
                                  <a:pt x="72" y="126"/>
                                </a:cubicBezTo>
                                <a:cubicBezTo>
                                  <a:pt x="72" y="129"/>
                                  <a:pt x="73" y="132"/>
                                  <a:pt x="74" y="134"/>
                                </a:cubicBezTo>
                                <a:cubicBezTo>
                                  <a:pt x="71" y="136"/>
                                  <a:pt x="68" y="138"/>
                                  <a:pt x="65" y="139"/>
                                </a:cubicBezTo>
                                <a:cubicBezTo>
                                  <a:pt x="49" y="145"/>
                                  <a:pt x="25" y="151"/>
                                  <a:pt x="15" y="135"/>
                                </a:cubicBezTo>
                                <a:close/>
                                <a:moveTo>
                                  <a:pt x="51" y="196"/>
                                </a:moveTo>
                                <a:cubicBezTo>
                                  <a:pt x="26" y="176"/>
                                  <a:pt x="64" y="149"/>
                                  <a:pt x="79" y="140"/>
                                </a:cubicBezTo>
                                <a:cubicBezTo>
                                  <a:pt x="81" y="143"/>
                                  <a:pt x="84" y="145"/>
                                  <a:pt x="87" y="147"/>
                                </a:cubicBezTo>
                                <a:cubicBezTo>
                                  <a:pt x="84" y="148"/>
                                  <a:pt x="81" y="151"/>
                                  <a:pt x="79" y="153"/>
                                </a:cubicBezTo>
                                <a:cubicBezTo>
                                  <a:pt x="75" y="158"/>
                                  <a:pt x="72" y="164"/>
                                  <a:pt x="69" y="169"/>
                                </a:cubicBezTo>
                                <a:cubicBezTo>
                                  <a:pt x="69" y="171"/>
                                  <a:pt x="71" y="171"/>
                                  <a:pt x="72" y="170"/>
                                </a:cubicBezTo>
                                <a:cubicBezTo>
                                  <a:pt x="75" y="166"/>
                                  <a:pt x="78" y="161"/>
                                  <a:pt x="81" y="157"/>
                                </a:cubicBezTo>
                                <a:cubicBezTo>
                                  <a:pt x="83" y="156"/>
                                  <a:pt x="85" y="154"/>
                                  <a:pt x="87" y="153"/>
                                </a:cubicBezTo>
                                <a:cubicBezTo>
                                  <a:pt x="89" y="152"/>
                                  <a:pt x="92" y="151"/>
                                  <a:pt x="93" y="150"/>
                                </a:cubicBezTo>
                                <a:cubicBezTo>
                                  <a:pt x="94" y="150"/>
                                  <a:pt x="94" y="150"/>
                                  <a:pt x="95" y="150"/>
                                </a:cubicBezTo>
                                <a:cubicBezTo>
                                  <a:pt x="89" y="160"/>
                                  <a:pt x="84" y="170"/>
                                  <a:pt x="82" y="181"/>
                                </a:cubicBezTo>
                                <a:cubicBezTo>
                                  <a:pt x="74" y="195"/>
                                  <a:pt x="63" y="205"/>
                                  <a:pt x="51" y="196"/>
                                </a:cubicBezTo>
                                <a:close/>
                                <a:moveTo>
                                  <a:pt x="110" y="221"/>
                                </a:moveTo>
                                <a:cubicBezTo>
                                  <a:pt x="87" y="219"/>
                                  <a:pt x="87" y="198"/>
                                  <a:pt x="92" y="179"/>
                                </a:cubicBezTo>
                                <a:cubicBezTo>
                                  <a:pt x="96" y="170"/>
                                  <a:pt x="99" y="160"/>
                                  <a:pt x="100" y="153"/>
                                </a:cubicBezTo>
                                <a:cubicBezTo>
                                  <a:pt x="100" y="153"/>
                                  <a:pt x="100" y="153"/>
                                  <a:pt x="100" y="152"/>
                                </a:cubicBezTo>
                                <a:cubicBezTo>
                                  <a:pt x="100" y="152"/>
                                  <a:pt x="100" y="152"/>
                                  <a:pt x="100" y="152"/>
                                </a:cubicBezTo>
                                <a:cubicBezTo>
                                  <a:pt x="104" y="152"/>
                                  <a:pt x="108" y="152"/>
                                  <a:pt x="112" y="152"/>
                                </a:cubicBezTo>
                                <a:cubicBezTo>
                                  <a:pt x="110" y="161"/>
                                  <a:pt x="112" y="170"/>
                                  <a:pt x="118" y="176"/>
                                </a:cubicBezTo>
                                <a:cubicBezTo>
                                  <a:pt x="120" y="178"/>
                                  <a:pt x="123" y="176"/>
                                  <a:pt x="121" y="174"/>
                                </a:cubicBezTo>
                                <a:cubicBezTo>
                                  <a:pt x="117" y="167"/>
                                  <a:pt x="115" y="159"/>
                                  <a:pt x="116" y="151"/>
                                </a:cubicBezTo>
                                <a:cubicBezTo>
                                  <a:pt x="119" y="151"/>
                                  <a:pt x="121" y="150"/>
                                  <a:pt x="123" y="149"/>
                                </a:cubicBezTo>
                                <a:cubicBezTo>
                                  <a:pt x="123" y="150"/>
                                  <a:pt x="123" y="150"/>
                                  <a:pt x="123" y="151"/>
                                </a:cubicBezTo>
                                <a:cubicBezTo>
                                  <a:pt x="123" y="151"/>
                                  <a:pt x="123" y="151"/>
                                  <a:pt x="124" y="152"/>
                                </a:cubicBezTo>
                                <a:cubicBezTo>
                                  <a:pt x="124" y="152"/>
                                  <a:pt x="124" y="152"/>
                                  <a:pt x="124" y="152"/>
                                </a:cubicBezTo>
                                <a:cubicBezTo>
                                  <a:pt x="124" y="153"/>
                                  <a:pt x="125" y="155"/>
                                  <a:pt x="126" y="157"/>
                                </a:cubicBezTo>
                                <a:cubicBezTo>
                                  <a:pt x="135" y="178"/>
                                  <a:pt x="141" y="225"/>
                                  <a:pt x="110" y="221"/>
                                </a:cubicBezTo>
                                <a:close/>
                                <a:moveTo>
                                  <a:pt x="189" y="176"/>
                                </a:moveTo>
                                <a:cubicBezTo>
                                  <a:pt x="184" y="196"/>
                                  <a:pt x="162" y="190"/>
                                  <a:pt x="152" y="179"/>
                                </a:cubicBezTo>
                                <a:cubicBezTo>
                                  <a:pt x="143" y="170"/>
                                  <a:pt x="137" y="158"/>
                                  <a:pt x="130" y="148"/>
                                </a:cubicBezTo>
                                <a:cubicBezTo>
                                  <a:pt x="130" y="147"/>
                                  <a:pt x="129" y="147"/>
                                  <a:pt x="128" y="146"/>
                                </a:cubicBezTo>
                                <a:cubicBezTo>
                                  <a:pt x="130" y="145"/>
                                  <a:pt x="132" y="143"/>
                                  <a:pt x="134" y="142"/>
                                </a:cubicBezTo>
                                <a:cubicBezTo>
                                  <a:pt x="137" y="149"/>
                                  <a:pt x="145" y="155"/>
                                  <a:pt x="153" y="156"/>
                                </a:cubicBezTo>
                                <a:cubicBezTo>
                                  <a:pt x="156" y="156"/>
                                  <a:pt x="156" y="152"/>
                                  <a:pt x="154" y="151"/>
                                </a:cubicBezTo>
                                <a:cubicBezTo>
                                  <a:pt x="146" y="149"/>
                                  <a:pt x="142" y="145"/>
                                  <a:pt x="138" y="139"/>
                                </a:cubicBezTo>
                                <a:cubicBezTo>
                                  <a:pt x="138" y="139"/>
                                  <a:pt x="137" y="139"/>
                                  <a:pt x="137" y="138"/>
                                </a:cubicBezTo>
                                <a:cubicBezTo>
                                  <a:pt x="139" y="137"/>
                                  <a:pt x="140" y="135"/>
                                  <a:pt x="141" y="133"/>
                                </a:cubicBezTo>
                                <a:cubicBezTo>
                                  <a:pt x="141" y="134"/>
                                  <a:pt x="141" y="134"/>
                                  <a:pt x="142" y="134"/>
                                </a:cubicBezTo>
                                <a:cubicBezTo>
                                  <a:pt x="147" y="138"/>
                                  <a:pt x="157" y="142"/>
                                  <a:pt x="167" y="143"/>
                                </a:cubicBezTo>
                                <a:cubicBezTo>
                                  <a:pt x="180" y="150"/>
                                  <a:pt x="192" y="161"/>
                                  <a:pt x="189" y="176"/>
                                </a:cubicBezTo>
                                <a:close/>
                                <a:moveTo>
                                  <a:pt x="198" y="129"/>
                                </a:moveTo>
                                <a:cubicBezTo>
                                  <a:pt x="193" y="133"/>
                                  <a:pt x="189" y="135"/>
                                  <a:pt x="183" y="135"/>
                                </a:cubicBezTo>
                                <a:cubicBezTo>
                                  <a:pt x="179" y="135"/>
                                  <a:pt x="175" y="135"/>
                                  <a:pt x="171" y="135"/>
                                </a:cubicBezTo>
                                <a:cubicBezTo>
                                  <a:pt x="161" y="134"/>
                                  <a:pt x="153" y="130"/>
                                  <a:pt x="145" y="128"/>
                                </a:cubicBezTo>
                                <a:cubicBezTo>
                                  <a:pt x="144" y="128"/>
                                  <a:pt x="144" y="128"/>
                                  <a:pt x="144" y="128"/>
                                </a:cubicBezTo>
                                <a:cubicBezTo>
                                  <a:pt x="145" y="125"/>
                                  <a:pt x="146" y="121"/>
                                  <a:pt x="146" y="118"/>
                                </a:cubicBezTo>
                                <a:cubicBezTo>
                                  <a:pt x="153" y="121"/>
                                  <a:pt x="163" y="121"/>
                                  <a:pt x="169" y="116"/>
                                </a:cubicBezTo>
                                <a:cubicBezTo>
                                  <a:pt x="172" y="114"/>
                                  <a:pt x="170" y="110"/>
                                  <a:pt x="167" y="111"/>
                                </a:cubicBezTo>
                                <a:cubicBezTo>
                                  <a:pt x="160" y="114"/>
                                  <a:pt x="155" y="115"/>
                                  <a:pt x="147" y="114"/>
                                </a:cubicBezTo>
                                <a:cubicBezTo>
                                  <a:pt x="147" y="114"/>
                                  <a:pt x="146" y="114"/>
                                  <a:pt x="146" y="114"/>
                                </a:cubicBezTo>
                                <a:cubicBezTo>
                                  <a:pt x="146" y="111"/>
                                  <a:pt x="146" y="109"/>
                                  <a:pt x="145" y="106"/>
                                </a:cubicBezTo>
                                <a:cubicBezTo>
                                  <a:pt x="145" y="106"/>
                                  <a:pt x="145" y="105"/>
                                  <a:pt x="144" y="104"/>
                                </a:cubicBezTo>
                                <a:cubicBezTo>
                                  <a:pt x="145" y="104"/>
                                  <a:pt x="145" y="104"/>
                                  <a:pt x="145" y="103"/>
                                </a:cubicBezTo>
                                <a:cubicBezTo>
                                  <a:pt x="145" y="103"/>
                                  <a:pt x="145" y="103"/>
                                  <a:pt x="145" y="103"/>
                                </a:cubicBezTo>
                                <a:cubicBezTo>
                                  <a:pt x="145" y="104"/>
                                  <a:pt x="146" y="104"/>
                                  <a:pt x="146" y="103"/>
                                </a:cubicBezTo>
                                <a:cubicBezTo>
                                  <a:pt x="155" y="100"/>
                                  <a:pt x="165" y="98"/>
                                  <a:pt x="174" y="100"/>
                                </a:cubicBezTo>
                                <a:cubicBezTo>
                                  <a:pt x="182" y="101"/>
                                  <a:pt x="197" y="106"/>
                                  <a:pt x="200" y="115"/>
                                </a:cubicBezTo>
                                <a:lnTo>
                                  <a:pt x="198" y="129"/>
                                </a:lnTo>
                                <a:close/>
                              </a:path>
                            </a:pathLst>
                          </a:custGeom>
                          <a:solidFill>
                            <a:srgbClr val="3C3C3B"/>
                          </a:solidFill>
                          <a:ln>
                            <a:noFill/>
                          </a:ln>
                        </wps:spPr>
                        <wps:bodyPr vert="horz" wrap="square" lIns="91440" tIns="45720" rIns="91440" bIns="45720" numCol="1" anchor="t" anchorCtr="0" compatLnSpc="1"/>
                      </wps:wsp>
                    </wpg:wgp>
                  </a:graphicData>
                </a:graphic>
              </wp:anchor>
            </w:drawing>
          </mc:Choice>
          <mc:Fallback>
            <w:pict>
              <v:group id="稻壳儿春秋广告/盗版必究        原创来源：http://chn.docer.com/works?userid=199329941#!/work_time" o:spid="_x0000_s1026" o:spt="203" style="position:absolute;left:0pt;margin-left:158.8pt;margin-top:3.75pt;height:30.25pt;width:97.8pt;z-index:251670528;mso-width-relative:page;mso-height-relative:page;" coordorigin="2184400,2150251" coordsize="1507065,465949" o:gfxdata="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">
                <o:lock v:ext="edit" aspectratio="f"/>
                <v:shape id="稻壳儿春秋广告/盗版必究        原创来源：http://chn.docer.com/works?userid=199329941#!/work_time" o:spid="_x0000_s1026" o:spt="100" style="position:absolute;left:2184400;top:2150251;height:465949;width:423333;" fillcolor="#3C3C3B" filled="t" stroked="f" coordsize="211,232" o:gfxdata="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0FIkvQAA&#10;ANwAAAAPAAAAAAAAAAEAIAAAACIAAABkcnMvZG93bnJldi54bWxQSwECFAAUAAAACACHTuJAMy8F&#10;njsAAAA5AAAAEAAAAAAAAAABACAAAAAMAQAAZHJzL3NoYXBleG1sLnhtbFBLBQYAAAAABgAGAFsB&#10;AAC2AwAAAAA=&#10;" path="m210,120c208,98,186,91,166,93c185,81,204,62,186,44c168,26,145,41,129,58c131,47,132,35,127,24c121,10,105,0,89,6c69,13,69,38,77,58c61,44,40,33,25,52c11,70,27,92,46,103c25,103,2,109,3,130c5,143,19,151,31,153c37,154,43,153,48,152c44,156,41,161,38,166c33,179,34,195,45,204c60,215,72,209,81,197c81,199,81,202,82,204c85,219,99,232,116,231c141,229,144,201,139,178c145,185,151,192,159,195c171,201,187,199,194,187c205,169,196,154,181,144c197,143,211,136,210,120xm169,46c191,49,182,71,170,80c162,87,153,92,143,95c142,95,141,96,141,96c139,94,137,92,135,90c141,87,147,81,148,74c149,71,145,70,144,73c142,79,139,83,134,87c133,87,133,88,133,88c129,85,125,83,121,81c132,64,145,44,169,46xm103,89c116,88,131,90,136,105c141,120,132,138,117,142c102,147,83,140,80,123c78,109,88,94,101,89c102,89,102,89,103,89xm84,21c92,11,100,10,108,18c131,31,121,58,113,78c113,79,113,79,113,80c111,80,109,80,107,81c110,71,111,61,107,52c106,49,102,52,103,54c104,63,105,71,103,79c103,80,103,80,103,80c92,72,86,59,83,47c80,38,80,29,84,21xm43,91c32,81,19,57,43,52c64,47,79,73,93,85c88,87,84,90,81,95c78,88,71,83,64,81c63,81,62,83,64,83c67,85,70,86,72,89c75,91,76,94,78,97c78,97,79,97,79,97c77,100,75,103,74,106c74,106,73,106,73,106c71,105,69,105,67,104c58,101,51,97,43,91xm15,135c0,109,60,111,71,113c71,113,72,113,72,113c72,116,72,118,72,120c69,120,65,120,63,121c58,122,54,124,52,128c51,129,52,130,53,130c57,128,60,126,64,125c67,125,69,126,72,126c72,129,73,132,74,134c71,136,68,138,65,139c49,145,25,151,15,135xm51,196c26,176,64,149,79,140c81,143,84,145,87,147c84,148,81,151,79,153c75,158,72,164,69,169c69,171,71,171,72,170c75,166,78,161,81,157c83,156,85,154,87,153c89,152,92,151,93,150c94,150,94,150,95,150c89,160,84,170,82,181c74,195,63,205,51,196xm110,221c87,219,87,198,92,179c96,170,99,160,100,153c100,153,100,153,100,152c100,152,100,152,100,152c104,152,108,152,112,152c110,161,112,170,118,176c120,178,123,176,121,174c117,167,115,159,116,151c119,151,121,150,123,149c123,150,123,150,123,151c123,151,123,151,124,152c124,152,124,152,124,152c124,153,125,155,126,157c135,178,141,225,110,221xm189,176c184,196,162,190,152,179c143,170,137,158,130,148c130,147,129,147,128,146c130,145,132,143,134,142c137,149,145,155,153,156c156,156,156,152,154,151c146,149,142,145,138,139c138,139,137,139,137,138c139,137,140,135,141,133c141,134,141,134,142,134c147,138,157,142,167,143c180,150,192,161,189,176xm198,129c193,133,189,135,183,135c179,135,175,135,171,135c161,134,153,130,145,128c144,128,144,128,144,128c145,125,146,121,146,118c153,121,163,121,169,116c172,114,170,110,167,111c160,114,155,115,147,114c147,114,146,114,146,114c146,111,146,109,145,106c145,106,145,105,144,104c145,104,145,104,145,103c145,103,145,103,145,103c145,104,146,104,146,103c155,100,165,98,174,100c182,101,197,106,200,115l198,129xe">
                  <v:path o:connectlocs="373175,88369;178562,12050;92290,206865;96303,305276;162511,395654;278878,357495;363143,289209;341073,160672;270852,180756;268846,174730;339067,92386;234739,285192;206650,178747;226713,156655;214675,104436;206650,160672;86271,182764;162511,190798;144454,178747;148467,212890;86271,182764;144454,226949;104328,257075;144454,253058;30094,271134;174549,295234;144454,341428;186587,301260;102322,393646;200631,307285;224707,305276;232732,303268;248783,305276;220694,443856;260821,297243;306966,313310;274865,277159;335055,287201;367156,271134;288909,257075;335055,222932;290916,212890;290916,206865;401263,230966" o:connectangles="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2726266;top:2150251;height:465949;width:423333;" fillcolor="#3C3C3B" filled="t" stroked="f" coordsize="211,232" o:gfxdata="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3v74A&#10;AADcAAAADwAAAAAAAAABACAAAAAiAAAAZHJzL2Rvd25yZXYueG1sUEsBAhQAFAAAAAgAh07iQDMv&#10;BZ47AAAAOQAAABAAAAAAAAAAAQAgAAAADQEAAGRycy9zaGFwZXhtbC54bWxQSwUGAAAAAAYABgBb&#10;AQAAtwMAAAAA&#10;" path="m210,120c208,98,186,91,166,93c185,81,204,62,186,44c168,26,145,41,129,58c131,47,132,35,127,24c121,10,105,0,89,6c69,13,69,38,77,58c61,44,40,33,25,52c11,70,27,92,46,103c25,103,2,109,3,130c5,143,19,151,31,153c37,154,43,153,48,152c44,156,41,161,38,166c33,179,34,195,45,204c60,215,72,209,81,197c81,199,81,202,82,204c85,219,99,232,116,231c141,229,144,201,139,178c145,185,151,192,159,195c171,201,187,199,194,187c205,169,196,154,181,144c197,143,211,136,210,120xm169,46c191,49,182,71,170,80c162,87,153,92,143,95c142,95,141,96,141,96c139,94,137,92,135,90c141,87,147,81,148,74c149,71,145,70,144,73c142,79,139,83,134,87c133,87,133,88,133,88c129,85,125,83,121,81c132,64,145,44,169,46xm103,89c116,88,131,90,136,105c141,120,132,138,117,142c102,147,83,140,80,123c78,109,88,94,101,89c102,89,102,89,103,89xm84,21c92,11,100,10,108,18c131,31,121,58,113,78c113,79,113,79,113,80c111,80,109,80,107,81c110,71,111,61,107,52c106,49,102,52,103,54c104,63,105,71,103,79c103,80,103,80,103,80c92,72,86,59,83,47c80,38,80,29,84,21xm43,91c32,81,19,57,43,52c64,47,79,73,93,85c88,87,84,90,81,95c78,88,71,83,64,81c63,81,62,83,64,83c67,85,70,86,72,89c75,91,76,94,78,97c78,97,79,97,79,97c77,100,75,103,74,106c74,106,73,106,73,106c71,105,69,105,67,104c58,101,51,97,43,91xm15,135c0,109,60,111,71,113c71,113,72,113,72,113c72,116,72,118,72,120c69,120,65,120,63,121c58,122,54,124,52,128c51,129,52,130,53,130c57,128,60,126,64,125c67,125,69,126,72,126c72,129,73,132,74,134c71,136,68,138,65,139c49,145,25,151,15,135xm51,196c26,176,64,149,79,140c81,143,84,145,87,147c84,148,81,151,79,153c75,158,72,164,69,169c69,171,71,171,72,170c75,166,78,161,81,157c83,156,85,154,87,153c89,152,92,151,93,150c94,150,94,150,95,150c89,160,84,170,82,181c74,195,63,205,51,196xm110,221c87,219,87,198,92,179c96,170,99,160,100,153c100,153,100,153,100,152c100,152,100,152,100,152c104,152,108,152,112,152c110,161,112,170,118,176c120,178,123,176,121,174c117,167,115,159,116,151c119,151,121,150,123,149c123,150,123,150,123,151c123,151,123,151,124,152c124,152,124,152,124,152c124,153,125,155,126,157c135,178,141,225,110,221xm189,176c184,196,162,190,152,179c143,170,137,158,130,148c130,147,129,147,128,146c130,145,132,143,134,142c137,149,145,155,153,156c156,156,156,152,154,151c146,149,142,145,138,139c138,139,137,139,137,138c139,137,140,135,141,133c141,134,141,134,142,134c147,138,157,142,167,143c180,150,192,161,189,176xm198,129c193,133,189,135,183,135c179,135,175,135,171,135c161,134,153,130,145,128c144,128,144,128,144,128c145,125,146,121,146,118c153,121,163,121,169,116c172,114,170,110,167,111c160,114,155,115,147,114c147,114,146,114,146,114c146,111,146,109,145,106c145,106,145,105,144,104c145,104,145,104,145,103c145,103,145,103,145,103c145,104,146,104,146,103c155,100,165,98,174,100c182,101,197,106,200,115l198,129xe">
                  <v:path o:connectlocs="373175,88369;178562,12050;92290,206865;96303,305276;162511,395654;278878,357495;363143,289209;341073,160672;270852,180756;268846,174730;339067,92386;234739,285192;206650,178747;226713,156655;214675,104436;206650,160672;86271,182764;162511,190798;144454,178747;148467,212890;86271,182764;144454,226949;104328,257075;144454,253058;30094,271134;174549,295234;144454,341428;186587,301260;102322,393646;200631,307285;224707,305276;232732,303268;248783,305276;220694,443856;260821,297243;306966,313310;274865,277159;335055,287201;367156,271134;288909,257075;335055,222932;290916,212890;290916,206865;401263,230966" o:connectangles="0,0,0,0,0,0,0,0,0,0,0,0,0,0,0,0,0,0,0,0,0,0,0,0,0,0,0,0,0,0,0,0,0,0,0,0,0,0,0,0,0,0,0,0"/>
                  <v:fill on="t" focussize="0,0"/>
                  <v:stroke on="f"/>
                  <v:imagedata o:title=""/>
                  <o:lock v:ext="edit" aspectratio="f"/>
                </v:shape>
                <v:shape id="稻壳儿春秋广告/盗版必究        原创来源：http://chn.docer.com/works?userid=199329941#!/work_time" o:spid="_x0000_s1026" o:spt="100" style="position:absolute;left:3268132;top:2150251;height:465949;width:423333;" fillcolor="#3C3C3B" filled="t" stroked="f" coordsize="211,232" o:gfxdata="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dW/LvQAA&#10;ANwAAAAPAAAAAAAAAAEAIAAAACIAAABkcnMvZG93bnJldi54bWxQSwECFAAUAAAACACHTuJAMy8F&#10;njsAAAA5AAAAEAAAAAAAAAABACAAAAAMAQAAZHJzL3NoYXBleG1sLnhtbFBLBQYAAAAABgAGAFsB&#10;AAC2AwAAAAA=&#10;" path="m210,120c208,98,186,91,166,93c185,81,204,62,186,44c168,26,145,41,129,58c131,47,132,35,127,24c121,10,105,0,89,6c69,13,69,38,77,58c61,44,40,33,25,52c11,70,27,92,46,103c25,103,2,109,3,130c5,143,19,151,31,153c37,154,43,153,48,152c44,156,41,161,38,166c33,179,34,195,45,204c60,215,72,209,81,197c81,199,81,202,82,204c85,219,99,232,116,231c141,229,144,201,139,178c145,185,151,192,159,195c171,201,187,199,194,187c205,169,196,154,181,144c197,143,211,136,210,120xm169,46c191,49,182,71,170,80c162,87,153,92,143,95c142,95,141,96,141,96c139,94,137,92,135,90c141,87,147,81,148,74c149,71,145,70,144,73c142,79,139,83,134,87c133,87,133,88,133,88c129,85,125,83,121,81c132,64,145,44,169,46xm103,89c116,88,131,90,136,105c141,120,132,138,117,142c102,147,83,140,80,123c78,109,88,94,101,89c102,89,102,89,103,89xm84,21c92,11,100,10,108,18c131,31,121,58,113,78c113,79,113,79,113,80c111,80,109,80,107,81c110,71,111,61,107,52c106,49,102,52,103,54c104,63,105,71,103,79c103,80,103,80,103,80c92,72,86,59,83,47c80,38,80,29,84,21xm43,91c32,81,19,57,43,52c64,47,79,73,93,85c88,87,84,90,81,95c78,88,71,83,64,81c63,81,62,83,64,83c67,85,70,86,72,89c75,91,76,94,78,97c78,97,79,97,79,97c77,100,75,103,74,106c74,106,73,106,73,106c71,105,69,105,67,104c58,101,51,97,43,91xm15,135c0,109,60,111,71,113c71,113,72,113,72,113c72,116,72,118,72,120c69,120,65,120,63,121c58,122,54,124,52,128c51,129,52,130,53,130c57,128,60,126,64,125c67,125,69,126,72,126c72,129,73,132,74,134c71,136,68,138,65,139c49,145,25,151,15,135xm51,196c26,176,64,149,79,140c81,143,84,145,87,147c84,148,81,151,79,153c75,158,72,164,69,169c69,171,71,171,72,170c75,166,78,161,81,157c83,156,85,154,87,153c89,152,92,151,93,150c94,150,94,150,95,150c89,160,84,170,82,181c74,195,63,205,51,196xm110,221c87,219,87,198,92,179c96,170,99,160,100,153c100,153,100,153,100,152c100,152,100,152,100,152c104,152,108,152,112,152c110,161,112,170,118,176c120,178,123,176,121,174c117,167,115,159,116,151c119,151,121,150,123,149c123,150,123,150,123,151c123,151,123,151,124,152c124,152,124,152,124,152c124,153,125,155,126,157c135,178,141,225,110,221xm189,176c184,196,162,190,152,179c143,170,137,158,130,148c130,147,129,147,128,146c130,145,132,143,134,142c137,149,145,155,153,156c156,156,156,152,154,151c146,149,142,145,138,139c138,139,137,139,137,138c139,137,140,135,141,133c141,134,141,134,142,134c147,138,157,142,167,143c180,150,192,161,189,176xm198,129c193,133,189,135,183,135c179,135,175,135,171,135c161,134,153,130,145,128c144,128,144,128,144,128c145,125,146,121,146,118c153,121,163,121,169,116c172,114,170,110,167,111c160,114,155,115,147,114c147,114,146,114,146,114c146,111,146,109,145,106c145,106,145,105,144,104c145,104,145,104,145,103c145,103,145,103,145,103c145,104,146,104,146,103c155,100,165,98,174,100c182,101,197,106,200,115l198,129xe">
                  <v:path o:connectlocs="373175,88369;178562,12050;92290,206865;96303,305276;162511,395654;278878,357495;363143,289209;341073,160672;270852,180756;268846,174730;339067,92386;234739,285192;206650,178747;226713,156655;214675,104436;206650,160672;86271,182764;162511,190798;144454,178747;148467,212890;86271,182764;144454,226949;104328,257075;144454,253058;30094,271134;174549,295234;144454,341428;186587,301260;102322,393646;200631,307285;224707,305276;232732,303268;248783,305276;220694,443856;260821,297243;306966,313310;274865,277159;335055,287201;367156,271134;288909,257075;335055,222932;290916,212890;290916,206865;401263,230966" o:connectangles="0,0,0,0,0,0,0,0,0,0,0,0,0,0,0,0,0,0,0,0,0,0,0,0,0,0,0,0,0,0,0,0,0,0,0,0,0,0,0,0,0,0,0,0"/>
                  <v:fill on="t" focussize="0,0"/>
                  <v:stroke on="f"/>
                  <v:imagedata o:title=""/>
                  <o:lock v:ext="edit" aspectratio="f"/>
                </v:shape>
              </v:group>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227" name="稻壳儿春秋广告/盗版必究        原创来源：http://chn.docer.com/works?userid=199329941#!/work_time"/>
                <wp:cNvGraphicFramePr/>
                <a:graphic xmlns:a="http://schemas.openxmlformats.org/drawingml/2006/main">
                  <a:graphicData uri="http://schemas.microsoft.com/office/word/2010/wordprocessingShape">
                    <wps:wsp>
                      <wps:cNvSpPr/>
                      <wps:spPr>
                        <a:xfrm>
                          <a:off x="635" y="0"/>
                          <a:ext cx="7559675" cy="10692130"/>
                        </a:xfrm>
                        <a:prstGeom prst="rect">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669504;v-text-anchor:middle;mso-width-relative:page;mso-height-relative:page;" fillcolor="#F6F6F6" filled="t" stroked="f" coordsize="21600,21600" o:gfxdata="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1RkHeAAAADwEAAA8AAAAAAAAAAQAgAAAAIgAAAGRycy9kb3ducmV2LnhtbFBLAQIUABQAAAAI&#10;AIdO4kB1Z8erWQIAADQEAAAOAAAAAAAAAAEAIAAAAC0BAABkcnMvZTJvRG9jLnhtbFBLBQYAAAAA&#10;BgAGAFkBAAD4BQ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-23495</wp:posOffset>
                </wp:positionH>
                <wp:positionV relativeFrom="paragraph">
                  <wp:posOffset>5411470</wp:posOffset>
                </wp:positionV>
                <wp:extent cx="5338445" cy="962660"/>
                <wp:effectExtent l="0" t="0" r="0" b="0"/>
                <wp:wrapNone/>
                <wp:docPr id="136"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119505" y="6587490"/>
                          <a:ext cx="5338445" cy="962660"/>
                        </a:xfrm>
                        <a:prstGeom prst="rect">
                          <a:avLst/>
                        </a:prstGeom>
                        <a:noFill/>
                      </wps:spPr>
                      <wps:txbx>
                        <w:txbxContent>
                          <w:p>
                            <w:pPr>
                              <w:numPr>
                                <w:ilvl w:val="0"/>
                                <w:numId w:val="1"/>
                              </w:numPr>
                              <w:spacing w:line="960" w:lineRule="exact"/>
                              <w:jc w:val="center"/>
                              <w:textAlignment w:val="top"/>
                            </w:pPr>
                            <w:r>
                              <w:rPr>
                                <w:rFonts w:ascii="方正硬笔楷书简体" w:eastAsia="方正硬笔楷书简体" w:hAnsiTheme="minorBidi"/>
                                <w:color w:val="000001"/>
                                <w:kern w:val="24"/>
                                <w:sz w:val="80"/>
                                <w:szCs w:val="80"/>
                              </w:rPr>
                              <w:t>感谢您的观看</w:t>
                            </w:r>
                          </w:p>
                        </w:txbxContent>
                      </wps:txbx>
                      <wps:bodyPr wrap="square" rtlCol="0">
                        <a:noAutofit/>
                      </wps:bodyPr>
                    </wps:wsp>
                  </a:graphicData>
                </a:graphic>
              </wp:anchor>
            </w:drawing>
          </mc:Choice>
          <mc:Fallback>
            <w:pict>
              <v:shape id="稻壳儿春秋广告/盗版必究        原创来源：http://chn.docer.com/works?userid=199329941#!/work_time" o:spid="_x0000_s1026" o:spt="202" type="#_x0000_t202" style="position:absolute;left:0pt;margin-left:-1.85pt;margin-top:426.1pt;height:75.8pt;width:420.35pt;z-index:251691008;mso-width-relative:page;mso-height-relative:page;" filled="f" stroked="f" coordsize="21600,21600" o:gfxdata="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dixoy2AAAAAsBAAAPAAAAAAAAAAEAIAAAACIAAABkcnMvZG93bnJldi54bWxQSwECFAAUAAAA&#10;CACHTuJAm1/teScCAADQAwAADgAAAAAAAAABACAAAAAnAQAAZHJzL2Uyb0RvYy54bWxQSwUGAAAA&#10;AAYABgBZAQAAwAUAAAAA&#10;">
                <v:fill on="f" focussize="0,0"/>
                <v:stroke on="f"/>
                <v:imagedata o:title=""/>
                <o:lock v:ext="edit" aspectratio="f"/>
                <v:textbox>
                  <w:txbxContent>
                    <w:p>
                      <w:pPr>
                        <w:numPr>
                          <w:ilvl w:val="0"/>
                          <w:numId w:val="1"/>
                        </w:numPr>
                        <w:spacing w:line="960" w:lineRule="exact"/>
                        <w:jc w:val="center"/>
                        <w:textAlignment w:val="top"/>
                      </w:pPr>
                      <w:r>
                        <w:rPr>
                          <w:rFonts w:ascii="方正硬笔楷书简体" w:eastAsia="方正硬笔楷书简体" w:hAnsiTheme="minorBidi"/>
                          <w:color w:val="000001"/>
                          <w:kern w:val="24"/>
                          <w:sz w:val="80"/>
                          <w:szCs w:val="80"/>
                        </w:rPr>
                        <w:t>感谢您的观看</w:t>
                      </w:r>
                    </w:p>
                  </w:txbxContent>
                </v:textbox>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769620</wp:posOffset>
                </wp:positionH>
                <wp:positionV relativeFrom="paragraph">
                  <wp:posOffset>2310130</wp:posOffset>
                </wp:positionV>
                <wp:extent cx="3735705" cy="1031875"/>
                <wp:effectExtent l="0" t="0" r="0" b="0"/>
                <wp:wrapNone/>
                <wp:docPr id="251"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912620" y="3224530"/>
                          <a:ext cx="3735705" cy="1031875"/>
                        </a:xfrm>
                        <a:prstGeom prst="rect">
                          <a:avLst/>
                        </a:prstGeom>
                        <a:noFill/>
                      </wps:spPr>
                      <wps:txbx>
                        <w:txbxContent>
                          <w:p>
                            <w:pPr>
                              <w:widowControl/>
                              <w:numPr>
                                <w:ilvl w:val="0"/>
                                <w:numId w:val="2"/>
                              </w:numPr>
                              <w:spacing w:line="1200" w:lineRule="exact"/>
                              <w:jc w:val="center"/>
                              <w:textAlignment w:val="top"/>
                            </w:pPr>
                            <w:r>
                              <w:rPr>
                                <w:rFonts w:ascii="方正硬笔楷书简体" w:eastAsia="方正硬笔楷书简体" w:hAnsiTheme="minorBidi"/>
                                <w:color w:val="222221"/>
                                <w:kern w:val="24"/>
                                <w:sz w:val="88"/>
                                <w:szCs w:val="88"/>
                              </w:rPr>
                              <w:t>手绘模板</w:t>
                            </w:r>
                          </w:p>
                        </w:txbxContent>
                      </wps:txbx>
                      <wps:bodyPr wrap="square" rtlCol="0">
                        <a:noAutofit/>
                      </wps:bodyPr>
                    </wps:wsp>
                  </a:graphicData>
                </a:graphic>
              </wp:anchor>
            </w:drawing>
          </mc:Choice>
          <mc:Fallback>
            <w:pict>
              <v:shape id="稻壳儿春秋广告/盗版必究        原创来源：http://chn.docer.com/works?userid=199329941#!/work_time" o:spid="_x0000_s1026" o:spt="202" type="#_x0000_t202" style="position:absolute;left:0pt;margin-left:60.6pt;margin-top:181.9pt;height:81.25pt;width:294.15pt;z-index:251689984;mso-width-relative:page;mso-height-relative:page;" filled="f" stroked="f" coordsize="21600,21600" o:gfxdata="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hVvX41wAAAAsBAAAPAAAAAAAAAAEAIAAAACIAAABkcnMvZG93bnJldi54bWxQSwECFAAUAAAA&#10;CACHTuJAF9FYAygCAADRAwAADgAAAAAAAAABACAAAAAmAQAAZHJzL2Uyb0RvYy54bWxQSwUGAAAA&#10;AAYABgBZAQAAwAUAAAAA&#10;">
                <v:fill on="f" focussize="0,0"/>
                <v:stroke on="f"/>
                <v:imagedata o:title=""/>
                <o:lock v:ext="edit" aspectratio="f"/>
                <v:textbox>
                  <w:txbxContent>
                    <w:p>
                      <w:pPr>
                        <w:widowControl/>
                        <w:numPr>
                          <w:ilvl w:val="0"/>
                          <w:numId w:val="2"/>
                        </w:numPr>
                        <w:spacing w:line="1200" w:lineRule="exact"/>
                        <w:jc w:val="center"/>
                        <w:textAlignment w:val="top"/>
                      </w:pPr>
                      <w:r>
                        <w:rPr>
                          <w:rFonts w:ascii="方正硬笔楷书简体" w:eastAsia="方正硬笔楷书简体" w:hAnsiTheme="minorBidi"/>
                          <w:color w:val="222221"/>
                          <w:kern w:val="24"/>
                          <w:sz w:val="88"/>
                          <w:szCs w:val="88"/>
                        </w:rPr>
                        <w:t>手绘模板</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4873625</wp:posOffset>
                </wp:positionH>
                <wp:positionV relativeFrom="paragraph">
                  <wp:posOffset>2479040</wp:posOffset>
                </wp:positionV>
                <wp:extent cx="537210" cy="985520"/>
                <wp:effectExtent l="0" t="0" r="4445" b="5080"/>
                <wp:wrapNone/>
                <wp:docPr id="250"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flipH="1">
                          <a:off x="6016625" y="3393440"/>
                          <a:ext cx="537210" cy="985520"/>
                        </a:xfrm>
                        <a:custGeom>
                          <a:avLst/>
                          <a:gdLst>
                            <a:gd name="T0" fmla="*/ 174 w 177"/>
                            <a:gd name="T1" fmla="*/ 34 h 327"/>
                            <a:gd name="T2" fmla="*/ 141 w 177"/>
                            <a:gd name="T3" fmla="*/ 0 h 327"/>
                            <a:gd name="T4" fmla="*/ 101 w 177"/>
                            <a:gd name="T5" fmla="*/ 8 h 327"/>
                            <a:gd name="T6" fmla="*/ 79 w 177"/>
                            <a:gd name="T7" fmla="*/ 38 h 327"/>
                            <a:gd name="T8" fmla="*/ 82 w 177"/>
                            <a:gd name="T9" fmla="*/ 59 h 327"/>
                            <a:gd name="T10" fmla="*/ 106 w 177"/>
                            <a:gd name="T11" fmla="*/ 70 h 327"/>
                            <a:gd name="T12" fmla="*/ 30 w 177"/>
                            <a:gd name="T13" fmla="*/ 61 h 327"/>
                            <a:gd name="T14" fmla="*/ 36 w 177"/>
                            <a:gd name="T15" fmla="*/ 131 h 327"/>
                            <a:gd name="T16" fmla="*/ 59 w 177"/>
                            <a:gd name="T17" fmla="*/ 245 h 327"/>
                            <a:gd name="T18" fmla="*/ 2 w 177"/>
                            <a:gd name="T19" fmla="*/ 196 h 327"/>
                            <a:gd name="T20" fmla="*/ 88 w 177"/>
                            <a:gd name="T21" fmla="*/ 322 h 327"/>
                            <a:gd name="T22" fmla="*/ 130 w 177"/>
                            <a:gd name="T23" fmla="*/ 202 h 327"/>
                            <a:gd name="T24" fmla="*/ 67 w 177"/>
                            <a:gd name="T25" fmla="*/ 249 h 327"/>
                            <a:gd name="T26" fmla="*/ 170 w 177"/>
                            <a:gd name="T27" fmla="*/ 112 h 327"/>
                            <a:gd name="T28" fmla="*/ 80 w 177"/>
                            <a:gd name="T29" fmla="*/ 146 h 327"/>
                            <a:gd name="T30" fmla="*/ 125 w 177"/>
                            <a:gd name="T31" fmla="*/ 96 h 327"/>
                            <a:gd name="T32" fmla="*/ 36 w 177"/>
                            <a:gd name="T33" fmla="*/ 221 h 327"/>
                            <a:gd name="T34" fmla="*/ 36 w 177"/>
                            <a:gd name="T35" fmla="*/ 221 h 327"/>
                            <a:gd name="T36" fmla="*/ 58 w 177"/>
                            <a:gd name="T37" fmla="*/ 263 h 327"/>
                            <a:gd name="T38" fmla="*/ 119 w 177"/>
                            <a:gd name="T39" fmla="*/ 219 h 327"/>
                            <a:gd name="T40" fmla="*/ 69 w 177"/>
                            <a:gd name="T41" fmla="*/ 258 h 327"/>
                            <a:gd name="T42" fmla="*/ 128 w 177"/>
                            <a:gd name="T43" fmla="*/ 211 h 327"/>
                            <a:gd name="T44" fmla="*/ 68 w 177"/>
                            <a:gd name="T45" fmla="*/ 258 h 327"/>
                            <a:gd name="T46" fmla="*/ 34 w 177"/>
                            <a:gd name="T47" fmla="*/ 87 h 327"/>
                            <a:gd name="T48" fmla="*/ 66 w 177"/>
                            <a:gd name="T49" fmla="*/ 155 h 327"/>
                            <a:gd name="T50" fmla="*/ 66 w 177"/>
                            <a:gd name="T51" fmla="*/ 155 h 327"/>
                            <a:gd name="T52" fmla="*/ 160 w 177"/>
                            <a:gd name="T53" fmla="*/ 125 h 327"/>
                            <a:gd name="T54" fmla="*/ 160 w 177"/>
                            <a:gd name="T55" fmla="*/ 118 h 327"/>
                            <a:gd name="T56" fmla="*/ 146 w 177"/>
                            <a:gd name="T57" fmla="*/ 67 h 327"/>
                            <a:gd name="T58" fmla="*/ 130 w 177"/>
                            <a:gd name="T59" fmla="*/ 60 h 327"/>
                            <a:gd name="T60" fmla="*/ 130 w 177"/>
                            <a:gd name="T61" fmla="*/ 62 h 327"/>
                            <a:gd name="T62" fmla="*/ 124 w 177"/>
                            <a:gd name="T63" fmla="*/ 89 h 327"/>
                            <a:gd name="T64" fmla="*/ 119 w 177"/>
                            <a:gd name="T65" fmla="*/ 53 h 327"/>
                            <a:gd name="T66" fmla="*/ 91 w 177"/>
                            <a:gd name="T67" fmla="*/ 68 h 327"/>
                            <a:gd name="T68" fmla="*/ 111 w 177"/>
                            <a:gd name="T69" fmla="*/ 52 h 327"/>
                            <a:gd name="T70" fmla="*/ 106 w 177"/>
                            <a:gd name="T71" fmla="*/ 48 h 327"/>
                            <a:gd name="T72" fmla="*/ 98 w 177"/>
                            <a:gd name="T73" fmla="*/ 34 h 327"/>
                            <a:gd name="T74" fmla="*/ 111 w 177"/>
                            <a:gd name="T75" fmla="*/ 33 h 327"/>
                            <a:gd name="T76" fmla="*/ 110 w 177"/>
                            <a:gd name="T77" fmla="*/ 14 h 327"/>
                            <a:gd name="T78" fmla="*/ 130 w 177"/>
                            <a:gd name="T79" fmla="*/ 32 h 327"/>
                            <a:gd name="T80" fmla="*/ 140 w 177"/>
                            <a:gd name="T81" fmla="*/ 36 h 327"/>
                            <a:gd name="T82" fmla="*/ 145 w 177"/>
                            <a:gd name="T83" fmla="*/ 37 h 327"/>
                            <a:gd name="T84" fmla="*/ 142 w 177"/>
                            <a:gd name="T85" fmla="*/ 47 h 327"/>
                            <a:gd name="T86" fmla="*/ 161 w 177"/>
                            <a:gd name="T87" fmla="*/ 70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7" h="327">
                              <a:moveTo>
                                <a:pt x="169" y="73"/>
                              </a:moveTo>
                              <a:cubicBezTo>
                                <a:pt x="177" y="65"/>
                                <a:pt x="166" y="58"/>
                                <a:pt x="156" y="53"/>
                              </a:cubicBezTo>
                              <a:cubicBezTo>
                                <a:pt x="166" y="51"/>
                                <a:pt x="176" y="44"/>
                                <a:pt x="174" y="34"/>
                              </a:cubicBezTo>
                              <a:cubicBezTo>
                                <a:pt x="174" y="28"/>
                                <a:pt x="166" y="25"/>
                                <a:pt x="160" y="25"/>
                              </a:cubicBezTo>
                              <a:cubicBezTo>
                                <a:pt x="156" y="25"/>
                                <a:pt x="152" y="26"/>
                                <a:pt x="148" y="28"/>
                              </a:cubicBezTo>
                              <a:cubicBezTo>
                                <a:pt x="152" y="17"/>
                                <a:pt x="153" y="2"/>
                                <a:pt x="141" y="0"/>
                              </a:cubicBezTo>
                              <a:cubicBezTo>
                                <a:pt x="135" y="0"/>
                                <a:pt x="130" y="3"/>
                                <a:pt x="127" y="7"/>
                              </a:cubicBezTo>
                              <a:cubicBezTo>
                                <a:pt x="124" y="10"/>
                                <a:pt x="124" y="14"/>
                                <a:pt x="124" y="18"/>
                              </a:cubicBezTo>
                              <a:cubicBezTo>
                                <a:pt x="118" y="10"/>
                                <a:pt x="109" y="5"/>
                                <a:pt x="101" y="8"/>
                              </a:cubicBezTo>
                              <a:cubicBezTo>
                                <a:pt x="89" y="11"/>
                                <a:pt x="94" y="21"/>
                                <a:pt x="100" y="29"/>
                              </a:cubicBezTo>
                              <a:cubicBezTo>
                                <a:pt x="97" y="29"/>
                                <a:pt x="94" y="29"/>
                                <a:pt x="92" y="29"/>
                              </a:cubicBezTo>
                              <a:cubicBezTo>
                                <a:pt x="86" y="29"/>
                                <a:pt x="78" y="31"/>
                                <a:pt x="79" y="38"/>
                              </a:cubicBezTo>
                              <a:cubicBezTo>
                                <a:pt x="79" y="47"/>
                                <a:pt x="87" y="51"/>
                                <a:pt x="95" y="52"/>
                              </a:cubicBezTo>
                              <a:cubicBezTo>
                                <a:pt x="94" y="52"/>
                                <a:pt x="93" y="53"/>
                                <a:pt x="92" y="53"/>
                              </a:cubicBezTo>
                              <a:cubicBezTo>
                                <a:pt x="88" y="55"/>
                                <a:pt x="84" y="56"/>
                                <a:pt x="82" y="59"/>
                              </a:cubicBezTo>
                              <a:cubicBezTo>
                                <a:pt x="78" y="63"/>
                                <a:pt x="78" y="71"/>
                                <a:pt x="84" y="74"/>
                              </a:cubicBezTo>
                              <a:cubicBezTo>
                                <a:pt x="90" y="77"/>
                                <a:pt x="99" y="74"/>
                                <a:pt x="104" y="70"/>
                              </a:cubicBezTo>
                              <a:cubicBezTo>
                                <a:pt x="105" y="70"/>
                                <a:pt x="105" y="70"/>
                                <a:pt x="106" y="70"/>
                              </a:cubicBezTo>
                              <a:cubicBezTo>
                                <a:pt x="91" y="90"/>
                                <a:pt x="80" y="114"/>
                                <a:pt x="72" y="138"/>
                              </a:cubicBezTo>
                              <a:cubicBezTo>
                                <a:pt x="72" y="128"/>
                                <a:pt x="69" y="118"/>
                                <a:pt x="65" y="108"/>
                              </a:cubicBezTo>
                              <a:cubicBezTo>
                                <a:pt x="57" y="90"/>
                                <a:pt x="40" y="78"/>
                                <a:pt x="30" y="61"/>
                              </a:cubicBezTo>
                              <a:cubicBezTo>
                                <a:pt x="28" y="57"/>
                                <a:pt x="22" y="61"/>
                                <a:pt x="24" y="64"/>
                              </a:cubicBezTo>
                              <a:cubicBezTo>
                                <a:pt x="32" y="76"/>
                                <a:pt x="27" y="94"/>
                                <a:pt x="29" y="107"/>
                              </a:cubicBezTo>
                              <a:cubicBezTo>
                                <a:pt x="30" y="115"/>
                                <a:pt x="32" y="124"/>
                                <a:pt x="36" y="131"/>
                              </a:cubicBezTo>
                              <a:cubicBezTo>
                                <a:pt x="42" y="144"/>
                                <a:pt x="52" y="161"/>
                                <a:pt x="66" y="163"/>
                              </a:cubicBezTo>
                              <a:cubicBezTo>
                                <a:pt x="64" y="170"/>
                                <a:pt x="63" y="178"/>
                                <a:pt x="62" y="185"/>
                              </a:cubicBezTo>
                              <a:cubicBezTo>
                                <a:pt x="59" y="203"/>
                                <a:pt x="58" y="224"/>
                                <a:pt x="59" y="245"/>
                              </a:cubicBezTo>
                              <a:cubicBezTo>
                                <a:pt x="56" y="238"/>
                                <a:pt x="52" y="231"/>
                                <a:pt x="47" y="225"/>
                              </a:cubicBezTo>
                              <a:cubicBezTo>
                                <a:pt x="36" y="211"/>
                                <a:pt x="20" y="204"/>
                                <a:pt x="7" y="192"/>
                              </a:cubicBezTo>
                              <a:cubicBezTo>
                                <a:pt x="5" y="190"/>
                                <a:pt x="0" y="193"/>
                                <a:pt x="2" y="196"/>
                              </a:cubicBezTo>
                              <a:cubicBezTo>
                                <a:pt x="16" y="219"/>
                                <a:pt x="27" y="268"/>
                                <a:pt x="61" y="268"/>
                              </a:cubicBezTo>
                              <a:cubicBezTo>
                                <a:pt x="65" y="289"/>
                                <a:pt x="71" y="309"/>
                                <a:pt x="83" y="325"/>
                              </a:cubicBezTo>
                              <a:cubicBezTo>
                                <a:pt x="85" y="327"/>
                                <a:pt x="89" y="325"/>
                                <a:pt x="88" y="322"/>
                              </a:cubicBezTo>
                              <a:cubicBezTo>
                                <a:pt x="79" y="304"/>
                                <a:pt x="73" y="284"/>
                                <a:pt x="70" y="265"/>
                              </a:cubicBezTo>
                              <a:cubicBezTo>
                                <a:pt x="88" y="268"/>
                                <a:pt x="107" y="259"/>
                                <a:pt x="119" y="246"/>
                              </a:cubicBezTo>
                              <a:cubicBezTo>
                                <a:pt x="129" y="236"/>
                                <a:pt x="141" y="216"/>
                                <a:pt x="130" y="202"/>
                              </a:cubicBezTo>
                              <a:cubicBezTo>
                                <a:pt x="129" y="201"/>
                                <a:pt x="126" y="201"/>
                                <a:pt x="126" y="203"/>
                              </a:cubicBezTo>
                              <a:cubicBezTo>
                                <a:pt x="117" y="218"/>
                                <a:pt x="97" y="221"/>
                                <a:pt x="84" y="230"/>
                              </a:cubicBezTo>
                              <a:cubicBezTo>
                                <a:pt x="77" y="235"/>
                                <a:pt x="72" y="241"/>
                                <a:pt x="67" y="249"/>
                              </a:cubicBezTo>
                              <a:cubicBezTo>
                                <a:pt x="65" y="221"/>
                                <a:pt x="68" y="192"/>
                                <a:pt x="75" y="164"/>
                              </a:cubicBezTo>
                              <a:cubicBezTo>
                                <a:pt x="91" y="174"/>
                                <a:pt x="114" y="170"/>
                                <a:pt x="130" y="163"/>
                              </a:cubicBezTo>
                              <a:cubicBezTo>
                                <a:pt x="153" y="153"/>
                                <a:pt x="168" y="136"/>
                                <a:pt x="170" y="112"/>
                              </a:cubicBezTo>
                              <a:cubicBezTo>
                                <a:pt x="170" y="109"/>
                                <a:pt x="167" y="107"/>
                                <a:pt x="164" y="109"/>
                              </a:cubicBezTo>
                              <a:cubicBezTo>
                                <a:pt x="146" y="118"/>
                                <a:pt x="125" y="116"/>
                                <a:pt x="107" y="125"/>
                              </a:cubicBezTo>
                              <a:cubicBezTo>
                                <a:pt x="96" y="130"/>
                                <a:pt x="87" y="137"/>
                                <a:pt x="80" y="146"/>
                              </a:cubicBezTo>
                              <a:cubicBezTo>
                                <a:pt x="87" y="122"/>
                                <a:pt x="98" y="99"/>
                                <a:pt x="110" y="78"/>
                              </a:cubicBezTo>
                              <a:cubicBezTo>
                                <a:pt x="110" y="79"/>
                                <a:pt x="111" y="81"/>
                                <a:pt x="111" y="83"/>
                              </a:cubicBezTo>
                              <a:cubicBezTo>
                                <a:pt x="112" y="90"/>
                                <a:pt x="117" y="98"/>
                                <a:pt x="125" y="96"/>
                              </a:cubicBezTo>
                              <a:cubicBezTo>
                                <a:pt x="136" y="93"/>
                                <a:pt x="140" y="80"/>
                                <a:pt x="138" y="69"/>
                              </a:cubicBezTo>
                              <a:cubicBezTo>
                                <a:pt x="147" y="76"/>
                                <a:pt x="161" y="81"/>
                                <a:pt x="169" y="73"/>
                              </a:cubicBezTo>
                              <a:close/>
                              <a:moveTo>
                                <a:pt x="36" y="221"/>
                              </a:moveTo>
                              <a:cubicBezTo>
                                <a:pt x="46" y="231"/>
                                <a:pt x="52" y="244"/>
                                <a:pt x="57" y="257"/>
                              </a:cubicBezTo>
                              <a:cubicBezTo>
                                <a:pt x="45" y="242"/>
                                <a:pt x="34" y="227"/>
                                <a:pt x="23" y="211"/>
                              </a:cubicBezTo>
                              <a:cubicBezTo>
                                <a:pt x="28" y="214"/>
                                <a:pt x="32" y="218"/>
                                <a:pt x="36" y="221"/>
                              </a:cubicBezTo>
                              <a:close/>
                              <a:moveTo>
                                <a:pt x="14" y="205"/>
                              </a:moveTo>
                              <a:cubicBezTo>
                                <a:pt x="15" y="206"/>
                                <a:pt x="16" y="207"/>
                                <a:pt x="18" y="208"/>
                              </a:cubicBezTo>
                              <a:cubicBezTo>
                                <a:pt x="27" y="228"/>
                                <a:pt x="42" y="248"/>
                                <a:pt x="58" y="263"/>
                              </a:cubicBezTo>
                              <a:cubicBezTo>
                                <a:pt x="33" y="256"/>
                                <a:pt x="25" y="229"/>
                                <a:pt x="14" y="205"/>
                              </a:cubicBezTo>
                              <a:close/>
                              <a:moveTo>
                                <a:pt x="102" y="228"/>
                              </a:moveTo>
                              <a:cubicBezTo>
                                <a:pt x="108" y="225"/>
                                <a:pt x="114" y="222"/>
                                <a:pt x="119" y="219"/>
                              </a:cubicBezTo>
                              <a:cubicBezTo>
                                <a:pt x="105" y="234"/>
                                <a:pt x="89" y="244"/>
                                <a:pt x="70" y="253"/>
                              </a:cubicBezTo>
                              <a:cubicBezTo>
                                <a:pt x="78" y="242"/>
                                <a:pt x="88" y="233"/>
                                <a:pt x="102" y="228"/>
                              </a:cubicBezTo>
                              <a:close/>
                              <a:moveTo>
                                <a:pt x="69" y="258"/>
                              </a:moveTo>
                              <a:cubicBezTo>
                                <a:pt x="90" y="249"/>
                                <a:pt x="118" y="237"/>
                                <a:pt x="128" y="214"/>
                              </a:cubicBezTo>
                              <a:cubicBezTo>
                                <a:pt x="128" y="213"/>
                                <a:pt x="128" y="212"/>
                                <a:pt x="127" y="211"/>
                              </a:cubicBezTo>
                              <a:cubicBezTo>
                                <a:pt x="127" y="211"/>
                                <a:pt x="128" y="211"/>
                                <a:pt x="128" y="211"/>
                              </a:cubicBezTo>
                              <a:cubicBezTo>
                                <a:pt x="131" y="223"/>
                                <a:pt x="116" y="240"/>
                                <a:pt x="107" y="246"/>
                              </a:cubicBezTo>
                              <a:cubicBezTo>
                                <a:pt x="96" y="255"/>
                                <a:pt x="83" y="257"/>
                                <a:pt x="69" y="258"/>
                              </a:cubicBezTo>
                              <a:cubicBezTo>
                                <a:pt x="69" y="258"/>
                                <a:pt x="69" y="258"/>
                                <a:pt x="68" y="258"/>
                              </a:cubicBezTo>
                              <a:cubicBezTo>
                                <a:pt x="68" y="258"/>
                                <a:pt x="68" y="258"/>
                                <a:pt x="69" y="258"/>
                              </a:cubicBezTo>
                              <a:close/>
                              <a:moveTo>
                                <a:pt x="34" y="98"/>
                              </a:moveTo>
                              <a:cubicBezTo>
                                <a:pt x="34" y="94"/>
                                <a:pt x="34" y="91"/>
                                <a:pt x="34" y="87"/>
                              </a:cubicBezTo>
                              <a:cubicBezTo>
                                <a:pt x="40" y="112"/>
                                <a:pt x="49" y="138"/>
                                <a:pt x="64" y="157"/>
                              </a:cubicBezTo>
                              <a:cubicBezTo>
                                <a:pt x="45" y="147"/>
                                <a:pt x="35" y="117"/>
                                <a:pt x="34" y="98"/>
                              </a:cubicBezTo>
                              <a:close/>
                              <a:moveTo>
                                <a:pt x="66" y="155"/>
                              </a:moveTo>
                              <a:cubicBezTo>
                                <a:pt x="54" y="130"/>
                                <a:pt x="43" y="106"/>
                                <a:pt x="36" y="79"/>
                              </a:cubicBezTo>
                              <a:cubicBezTo>
                                <a:pt x="42" y="86"/>
                                <a:pt x="48" y="92"/>
                                <a:pt x="53" y="100"/>
                              </a:cubicBezTo>
                              <a:cubicBezTo>
                                <a:pt x="64" y="117"/>
                                <a:pt x="67" y="136"/>
                                <a:pt x="66" y="155"/>
                              </a:cubicBezTo>
                              <a:close/>
                              <a:moveTo>
                                <a:pt x="127" y="155"/>
                              </a:moveTo>
                              <a:cubicBezTo>
                                <a:pt x="113" y="161"/>
                                <a:pt x="92" y="166"/>
                                <a:pt x="78" y="158"/>
                              </a:cubicBezTo>
                              <a:cubicBezTo>
                                <a:pt x="108" y="153"/>
                                <a:pt x="135" y="142"/>
                                <a:pt x="160" y="125"/>
                              </a:cubicBezTo>
                              <a:cubicBezTo>
                                <a:pt x="155" y="139"/>
                                <a:pt x="143" y="150"/>
                                <a:pt x="127" y="155"/>
                              </a:cubicBezTo>
                              <a:close/>
                              <a:moveTo>
                                <a:pt x="122" y="126"/>
                              </a:moveTo>
                              <a:cubicBezTo>
                                <a:pt x="135" y="123"/>
                                <a:pt x="148" y="123"/>
                                <a:pt x="160" y="118"/>
                              </a:cubicBezTo>
                              <a:cubicBezTo>
                                <a:pt x="136" y="137"/>
                                <a:pt x="108" y="148"/>
                                <a:pt x="79" y="154"/>
                              </a:cubicBezTo>
                              <a:cubicBezTo>
                                <a:pt x="91" y="141"/>
                                <a:pt x="105" y="131"/>
                                <a:pt x="122" y="126"/>
                              </a:cubicBezTo>
                              <a:close/>
                              <a:moveTo>
                                <a:pt x="146" y="67"/>
                              </a:moveTo>
                              <a:cubicBezTo>
                                <a:pt x="141" y="65"/>
                                <a:pt x="138" y="62"/>
                                <a:pt x="135" y="59"/>
                              </a:cubicBezTo>
                              <a:cubicBezTo>
                                <a:pt x="133" y="57"/>
                                <a:pt x="131" y="58"/>
                                <a:pt x="130" y="59"/>
                              </a:cubicBezTo>
                              <a:cubicBezTo>
                                <a:pt x="130" y="60"/>
                                <a:pt x="130" y="60"/>
                                <a:pt x="130" y="60"/>
                              </a:cubicBezTo>
                              <a:cubicBezTo>
                                <a:pt x="130" y="60"/>
                                <a:pt x="130" y="60"/>
                                <a:pt x="130" y="60"/>
                              </a:cubicBezTo>
                              <a:cubicBezTo>
                                <a:pt x="130" y="60"/>
                                <a:pt x="130" y="60"/>
                                <a:pt x="130" y="61"/>
                              </a:cubicBezTo>
                              <a:cubicBezTo>
                                <a:pt x="130" y="61"/>
                                <a:pt x="130" y="62"/>
                                <a:pt x="130" y="62"/>
                              </a:cubicBezTo>
                              <a:cubicBezTo>
                                <a:pt x="130" y="62"/>
                                <a:pt x="130" y="62"/>
                                <a:pt x="130" y="62"/>
                              </a:cubicBezTo>
                              <a:cubicBezTo>
                                <a:pt x="133" y="67"/>
                                <a:pt x="134" y="71"/>
                                <a:pt x="133" y="76"/>
                              </a:cubicBezTo>
                              <a:cubicBezTo>
                                <a:pt x="132" y="80"/>
                                <a:pt x="129" y="88"/>
                                <a:pt x="124" y="89"/>
                              </a:cubicBezTo>
                              <a:cubicBezTo>
                                <a:pt x="115" y="92"/>
                                <a:pt x="117" y="73"/>
                                <a:pt x="119" y="63"/>
                              </a:cubicBezTo>
                              <a:cubicBezTo>
                                <a:pt x="120" y="61"/>
                                <a:pt x="122" y="59"/>
                                <a:pt x="123" y="57"/>
                              </a:cubicBezTo>
                              <a:cubicBezTo>
                                <a:pt x="125" y="54"/>
                                <a:pt x="121" y="51"/>
                                <a:pt x="119" y="53"/>
                              </a:cubicBezTo>
                              <a:cubicBezTo>
                                <a:pt x="119" y="53"/>
                                <a:pt x="119" y="53"/>
                                <a:pt x="119" y="53"/>
                              </a:cubicBezTo>
                              <a:cubicBezTo>
                                <a:pt x="119" y="51"/>
                                <a:pt x="117" y="50"/>
                                <a:pt x="116" y="52"/>
                              </a:cubicBezTo>
                              <a:cubicBezTo>
                                <a:pt x="110" y="60"/>
                                <a:pt x="102" y="67"/>
                                <a:pt x="91" y="68"/>
                              </a:cubicBezTo>
                              <a:cubicBezTo>
                                <a:pt x="86" y="68"/>
                                <a:pt x="84" y="65"/>
                                <a:pt x="89" y="62"/>
                              </a:cubicBezTo>
                              <a:cubicBezTo>
                                <a:pt x="91" y="60"/>
                                <a:pt x="94" y="60"/>
                                <a:pt x="96" y="59"/>
                              </a:cubicBezTo>
                              <a:cubicBezTo>
                                <a:pt x="101" y="57"/>
                                <a:pt x="106" y="55"/>
                                <a:pt x="111" y="52"/>
                              </a:cubicBezTo>
                              <a:cubicBezTo>
                                <a:pt x="114" y="51"/>
                                <a:pt x="112" y="47"/>
                                <a:pt x="109" y="48"/>
                              </a:cubicBezTo>
                              <a:cubicBezTo>
                                <a:pt x="109" y="48"/>
                                <a:pt x="108" y="48"/>
                                <a:pt x="107" y="48"/>
                              </a:cubicBezTo>
                              <a:cubicBezTo>
                                <a:pt x="107" y="48"/>
                                <a:pt x="107" y="48"/>
                                <a:pt x="106" y="48"/>
                              </a:cubicBezTo>
                              <a:cubicBezTo>
                                <a:pt x="102" y="50"/>
                                <a:pt x="98" y="49"/>
                                <a:pt x="94" y="48"/>
                              </a:cubicBezTo>
                              <a:cubicBezTo>
                                <a:pt x="91" y="46"/>
                                <a:pt x="86" y="43"/>
                                <a:pt x="85" y="40"/>
                              </a:cubicBezTo>
                              <a:cubicBezTo>
                                <a:pt x="84" y="33"/>
                                <a:pt x="94" y="34"/>
                                <a:pt x="98" y="34"/>
                              </a:cubicBezTo>
                              <a:cubicBezTo>
                                <a:pt x="103" y="35"/>
                                <a:pt x="107" y="38"/>
                                <a:pt x="112" y="39"/>
                              </a:cubicBezTo>
                              <a:cubicBezTo>
                                <a:pt x="114" y="40"/>
                                <a:pt x="115" y="37"/>
                                <a:pt x="114" y="36"/>
                              </a:cubicBezTo>
                              <a:cubicBezTo>
                                <a:pt x="113" y="35"/>
                                <a:pt x="112" y="34"/>
                                <a:pt x="111" y="33"/>
                              </a:cubicBezTo>
                              <a:cubicBezTo>
                                <a:pt x="107" y="30"/>
                                <a:pt x="104" y="27"/>
                                <a:pt x="102" y="23"/>
                              </a:cubicBezTo>
                              <a:cubicBezTo>
                                <a:pt x="101" y="22"/>
                                <a:pt x="100" y="18"/>
                                <a:pt x="100" y="17"/>
                              </a:cubicBezTo>
                              <a:cubicBezTo>
                                <a:pt x="100" y="12"/>
                                <a:pt x="107" y="13"/>
                                <a:pt x="110" y="14"/>
                              </a:cubicBezTo>
                              <a:cubicBezTo>
                                <a:pt x="119" y="18"/>
                                <a:pt x="120" y="28"/>
                                <a:pt x="126" y="35"/>
                              </a:cubicBezTo>
                              <a:cubicBezTo>
                                <a:pt x="127" y="36"/>
                                <a:pt x="130" y="35"/>
                                <a:pt x="130" y="33"/>
                              </a:cubicBezTo>
                              <a:cubicBezTo>
                                <a:pt x="130" y="33"/>
                                <a:pt x="130" y="32"/>
                                <a:pt x="130" y="32"/>
                              </a:cubicBezTo>
                              <a:cubicBezTo>
                                <a:pt x="130" y="32"/>
                                <a:pt x="130" y="31"/>
                                <a:pt x="130" y="31"/>
                              </a:cubicBezTo>
                              <a:cubicBezTo>
                                <a:pt x="129" y="23"/>
                                <a:pt x="127" y="5"/>
                                <a:pt x="140" y="6"/>
                              </a:cubicBezTo>
                              <a:cubicBezTo>
                                <a:pt x="151" y="7"/>
                                <a:pt x="141" y="30"/>
                                <a:pt x="140" y="36"/>
                              </a:cubicBezTo>
                              <a:cubicBezTo>
                                <a:pt x="139" y="39"/>
                                <a:pt x="142" y="40"/>
                                <a:pt x="144" y="38"/>
                              </a:cubicBezTo>
                              <a:cubicBezTo>
                                <a:pt x="144" y="38"/>
                                <a:pt x="144" y="38"/>
                                <a:pt x="144" y="38"/>
                              </a:cubicBezTo>
                              <a:cubicBezTo>
                                <a:pt x="144" y="38"/>
                                <a:pt x="145" y="37"/>
                                <a:pt x="145" y="37"/>
                              </a:cubicBezTo>
                              <a:cubicBezTo>
                                <a:pt x="148" y="34"/>
                                <a:pt x="152" y="32"/>
                                <a:pt x="157" y="31"/>
                              </a:cubicBezTo>
                              <a:cubicBezTo>
                                <a:pt x="162" y="31"/>
                                <a:pt x="171" y="33"/>
                                <a:pt x="166" y="40"/>
                              </a:cubicBezTo>
                              <a:cubicBezTo>
                                <a:pt x="160" y="47"/>
                                <a:pt x="150" y="46"/>
                                <a:pt x="142" y="47"/>
                              </a:cubicBezTo>
                              <a:cubicBezTo>
                                <a:pt x="138" y="48"/>
                                <a:pt x="137" y="53"/>
                                <a:pt x="141" y="54"/>
                              </a:cubicBezTo>
                              <a:cubicBezTo>
                                <a:pt x="142" y="54"/>
                                <a:pt x="144" y="54"/>
                                <a:pt x="145" y="54"/>
                              </a:cubicBezTo>
                              <a:cubicBezTo>
                                <a:pt x="154" y="58"/>
                                <a:pt x="171" y="66"/>
                                <a:pt x="161" y="70"/>
                              </a:cubicBezTo>
                              <a:cubicBezTo>
                                <a:pt x="157" y="72"/>
                                <a:pt x="149" y="69"/>
                                <a:pt x="146" y="67"/>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flip:x;margin-left:383.75pt;margin-top:195.2pt;height:77.6pt;width:42.3pt;z-index:251688960;mso-width-relative:page;mso-height-relative:page;" fillcolor="#3C3C3B" filled="t" stroked="f" coordsize="177,327" o:gfxdata="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" path="m169,73c177,65,166,58,156,53c166,51,176,44,174,34c174,28,166,25,160,25c156,25,152,26,148,28c152,17,153,2,141,0c135,0,130,3,127,7c124,10,124,14,124,18c118,10,109,5,101,8c89,11,94,21,100,29c97,29,94,29,92,29c86,29,78,31,79,38c79,47,87,51,95,52c94,52,93,53,92,53c88,55,84,56,82,59c78,63,78,71,84,74c90,77,99,74,104,70c105,70,105,70,106,70c91,90,80,114,72,138c72,128,69,118,65,108c57,90,40,78,30,61c28,57,22,61,24,64c32,76,27,94,29,107c30,115,32,124,36,131c42,144,52,161,66,163c64,170,63,178,62,185c59,203,58,224,59,245c56,238,52,231,47,225c36,211,20,204,7,192c5,190,0,193,2,196c16,219,27,268,61,268c65,289,71,309,83,325c85,327,89,325,88,322c79,304,73,284,70,265c88,268,107,259,119,246c129,236,141,216,130,202c129,201,126,201,126,203c117,218,97,221,84,230c77,235,72,241,67,249c65,221,68,192,75,164c91,174,114,170,130,163c153,153,168,136,170,112c170,109,167,107,164,109c146,118,125,116,107,125c96,130,87,137,80,146c87,122,98,99,110,78c110,79,111,81,111,83c112,90,117,98,125,96c136,93,140,80,138,69c147,76,161,81,169,73xm36,221c46,231,52,244,57,257c45,242,34,227,23,211c28,214,32,218,36,221xm14,205c15,206,16,207,18,208c27,228,42,248,58,263c33,256,25,229,14,205xm102,228c108,225,114,222,119,219c105,234,89,244,70,253c78,242,88,233,102,228xm69,258c90,249,118,237,128,214c128,213,128,212,127,211c127,211,128,211,128,211c131,223,116,240,107,246c96,255,83,257,69,258c69,258,69,258,68,258c68,258,68,258,69,258xm34,98c34,94,34,91,34,87c40,112,49,138,64,157c45,147,35,117,34,98xm66,155c54,130,43,106,36,79c42,86,48,92,53,100c64,117,67,136,66,155xm127,155c113,161,92,166,78,158c108,153,135,142,160,125c155,139,143,150,127,155xm122,126c135,123,148,123,160,118c136,137,108,148,79,154c91,141,105,131,122,126xm146,67c141,65,138,62,135,59c133,57,131,58,130,59c130,60,130,60,130,60c130,60,130,60,130,60c130,60,130,60,130,61c130,61,130,62,130,62c130,62,130,62,130,62c133,67,134,71,133,76c132,80,129,88,124,89c115,92,117,73,119,63c120,61,122,59,123,57c125,54,121,51,119,53c119,53,119,53,119,53c119,51,117,50,116,52c110,60,102,67,91,68c86,68,84,65,89,62c91,60,94,60,96,59c101,57,106,55,111,52c114,51,112,47,109,48c109,48,108,48,107,48c107,48,107,48,106,48c102,50,98,49,94,48c91,46,86,43,85,40c84,33,94,34,98,34c103,35,107,38,112,39c114,40,115,37,114,36c113,35,112,34,111,33c107,30,104,27,102,23c101,22,100,18,100,17c100,12,107,13,110,14c119,18,120,28,126,35c127,36,130,35,130,33c130,33,130,32,130,32c130,32,130,31,130,31c129,23,127,5,140,6c151,7,141,30,140,36c139,39,142,40,144,38c144,38,144,38,144,38c144,38,145,37,145,37c148,34,152,32,157,31c162,31,171,33,166,40c160,47,150,46,142,47c138,48,137,53,141,54c142,54,144,54,145,54c154,58,171,66,161,70c157,72,149,69,146,67xe">
                <v:path o:connectlocs="528104,102469;427946,0;306543,24110;239771,114525;248876,177815;321718,210967;91052,183843;109263,394810;179070,738386;6070,590709;267087,970450;394561,608792;203350,750441;515964,337548;242806,440018;379385,289326;109263,666054;109263,666054;176034,792635;361175,660027;209420,777566;388490,635916;206385,777566;103192,262202;200315,467142;200315,467142;485613,376727;485613,355631;443122,201926;394561,180829;394561,186857;376350,268230;361175,159732;276192,204939;336894,156718;321718,144663;297438,102469;336894,99456;333859,42193;394561,96442;424911,108497;440087,111511;430982,141649;488648,210967" o:connectangles="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-135890</wp:posOffset>
                </wp:positionH>
                <wp:positionV relativeFrom="paragraph">
                  <wp:posOffset>2479040</wp:posOffset>
                </wp:positionV>
                <wp:extent cx="537210" cy="985520"/>
                <wp:effectExtent l="0" t="0" r="635" b="5080"/>
                <wp:wrapNone/>
                <wp:docPr id="249"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007110" y="3393440"/>
                          <a:ext cx="537210" cy="985520"/>
                        </a:xfrm>
                        <a:custGeom>
                          <a:avLst/>
                          <a:gdLst>
                            <a:gd name="T0" fmla="*/ 174 w 177"/>
                            <a:gd name="T1" fmla="*/ 34 h 327"/>
                            <a:gd name="T2" fmla="*/ 141 w 177"/>
                            <a:gd name="T3" fmla="*/ 0 h 327"/>
                            <a:gd name="T4" fmla="*/ 101 w 177"/>
                            <a:gd name="T5" fmla="*/ 8 h 327"/>
                            <a:gd name="T6" fmla="*/ 79 w 177"/>
                            <a:gd name="T7" fmla="*/ 38 h 327"/>
                            <a:gd name="T8" fmla="*/ 82 w 177"/>
                            <a:gd name="T9" fmla="*/ 59 h 327"/>
                            <a:gd name="T10" fmla="*/ 106 w 177"/>
                            <a:gd name="T11" fmla="*/ 70 h 327"/>
                            <a:gd name="T12" fmla="*/ 30 w 177"/>
                            <a:gd name="T13" fmla="*/ 61 h 327"/>
                            <a:gd name="T14" fmla="*/ 36 w 177"/>
                            <a:gd name="T15" fmla="*/ 131 h 327"/>
                            <a:gd name="T16" fmla="*/ 59 w 177"/>
                            <a:gd name="T17" fmla="*/ 245 h 327"/>
                            <a:gd name="T18" fmla="*/ 2 w 177"/>
                            <a:gd name="T19" fmla="*/ 196 h 327"/>
                            <a:gd name="T20" fmla="*/ 88 w 177"/>
                            <a:gd name="T21" fmla="*/ 322 h 327"/>
                            <a:gd name="T22" fmla="*/ 130 w 177"/>
                            <a:gd name="T23" fmla="*/ 202 h 327"/>
                            <a:gd name="T24" fmla="*/ 67 w 177"/>
                            <a:gd name="T25" fmla="*/ 249 h 327"/>
                            <a:gd name="T26" fmla="*/ 170 w 177"/>
                            <a:gd name="T27" fmla="*/ 112 h 327"/>
                            <a:gd name="T28" fmla="*/ 80 w 177"/>
                            <a:gd name="T29" fmla="*/ 146 h 327"/>
                            <a:gd name="T30" fmla="*/ 125 w 177"/>
                            <a:gd name="T31" fmla="*/ 96 h 327"/>
                            <a:gd name="T32" fmla="*/ 36 w 177"/>
                            <a:gd name="T33" fmla="*/ 221 h 327"/>
                            <a:gd name="T34" fmla="*/ 36 w 177"/>
                            <a:gd name="T35" fmla="*/ 221 h 327"/>
                            <a:gd name="T36" fmla="*/ 58 w 177"/>
                            <a:gd name="T37" fmla="*/ 263 h 327"/>
                            <a:gd name="T38" fmla="*/ 119 w 177"/>
                            <a:gd name="T39" fmla="*/ 219 h 327"/>
                            <a:gd name="T40" fmla="*/ 69 w 177"/>
                            <a:gd name="T41" fmla="*/ 258 h 327"/>
                            <a:gd name="T42" fmla="*/ 128 w 177"/>
                            <a:gd name="T43" fmla="*/ 211 h 327"/>
                            <a:gd name="T44" fmla="*/ 68 w 177"/>
                            <a:gd name="T45" fmla="*/ 258 h 327"/>
                            <a:gd name="T46" fmla="*/ 34 w 177"/>
                            <a:gd name="T47" fmla="*/ 87 h 327"/>
                            <a:gd name="T48" fmla="*/ 66 w 177"/>
                            <a:gd name="T49" fmla="*/ 155 h 327"/>
                            <a:gd name="T50" fmla="*/ 66 w 177"/>
                            <a:gd name="T51" fmla="*/ 155 h 327"/>
                            <a:gd name="T52" fmla="*/ 160 w 177"/>
                            <a:gd name="T53" fmla="*/ 125 h 327"/>
                            <a:gd name="T54" fmla="*/ 160 w 177"/>
                            <a:gd name="T55" fmla="*/ 118 h 327"/>
                            <a:gd name="T56" fmla="*/ 146 w 177"/>
                            <a:gd name="T57" fmla="*/ 67 h 327"/>
                            <a:gd name="T58" fmla="*/ 130 w 177"/>
                            <a:gd name="T59" fmla="*/ 60 h 327"/>
                            <a:gd name="T60" fmla="*/ 130 w 177"/>
                            <a:gd name="T61" fmla="*/ 62 h 327"/>
                            <a:gd name="T62" fmla="*/ 124 w 177"/>
                            <a:gd name="T63" fmla="*/ 89 h 327"/>
                            <a:gd name="T64" fmla="*/ 119 w 177"/>
                            <a:gd name="T65" fmla="*/ 53 h 327"/>
                            <a:gd name="T66" fmla="*/ 91 w 177"/>
                            <a:gd name="T67" fmla="*/ 68 h 327"/>
                            <a:gd name="T68" fmla="*/ 111 w 177"/>
                            <a:gd name="T69" fmla="*/ 52 h 327"/>
                            <a:gd name="T70" fmla="*/ 106 w 177"/>
                            <a:gd name="T71" fmla="*/ 48 h 327"/>
                            <a:gd name="T72" fmla="*/ 98 w 177"/>
                            <a:gd name="T73" fmla="*/ 34 h 327"/>
                            <a:gd name="T74" fmla="*/ 111 w 177"/>
                            <a:gd name="T75" fmla="*/ 33 h 327"/>
                            <a:gd name="T76" fmla="*/ 110 w 177"/>
                            <a:gd name="T77" fmla="*/ 14 h 327"/>
                            <a:gd name="T78" fmla="*/ 130 w 177"/>
                            <a:gd name="T79" fmla="*/ 32 h 327"/>
                            <a:gd name="T80" fmla="*/ 140 w 177"/>
                            <a:gd name="T81" fmla="*/ 36 h 327"/>
                            <a:gd name="T82" fmla="*/ 145 w 177"/>
                            <a:gd name="T83" fmla="*/ 37 h 327"/>
                            <a:gd name="T84" fmla="*/ 142 w 177"/>
                            <a:gd name="T85" fmla="*/ 47 h 327"/>
                            <a:gd name="T86" fmla="*/ 161 w 177"/>
                            <a:gd name="T87" fmla="*/ 70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7" h="327">
                              <a:moveTo>
                                <a:pt x="169" y="73"/>
                              </a:moveTo>
                              <a:cubicBezTo>
                                <a:pt x="177" y="65"/>
                                <a:pt x="166" y="58"/>
                                <a:pt x="156" y="53"/>
                              </a:cubicBezTo>
                              <a:cubicBezTo>
                                <a:pt x="166" y="51"/>
                                <a:pt x="176" y="44"/>
                                <a:pt x="174" y="34"/>
                              </a:cubicBezTo>
                              <a:cubicBezTo>
                                <a:pt x="174" y="28"/>
                                <a:pt x="166" y="25"/>
                                <a:pt x="160" y="25"/>
                              </a:cubicBezTo>
                              <a:cubicBezTo>
                                <a:pt x="156" y="25"/>
                                <a:pt x="152" y="26"/>
                                <a:pt x="148" y="28"/>
                              </a:cubicBezTo>
                              <a:cubicBezTo>
                                <a:pt x="152" y="17"/>
                                <a:pt x="153" y="2"/>
                                <a:pt x="141" y="0"/>
                              </a:cubicBezTo>
                              <a:cubicBezTo>
                                <a:pt x="135" y="0"/>
                                <a:pt x="130" y="3"/>
                                <a:pt x="127" y="7"/>
                              </a:cubicBezTo>
                              <a:cubicBezTo>
                                <a:pt x="124" y="10"/>
                                <a:pt x="124" y="14"/>
                                <a:pt x="124" y="18"/>
                              </a:cubicBezTo>
                              <a:cubicBezTo>
                                <a:pt x="118" y="10"/>
                                <a:pt x="109" y="5"/>
                                <a:pt x="101" y="8"/>
                              </a:cubicBezTo>
                              <a:cubicBezTo>
                                <a:pt x="89" y="11"/>
                                <a:pt x="94" y="21"/>
                                <a:pt x="100" y="29"/>
                              </a:cubicBezTo>
                              <a:cubicBezTo>
                                <a:pt x="97" y="29"/>
                                <a:pt x="94" y="29"/>
                                <a:pt x="92" y="29"/>
                              </a:cubicBezTo>
                              <a:cubicBezTo>
                                <a:pt x="86" y="29"/>
                                <a:pt x="78" y="31"/>
                                <a:pt x="79" y="38"/>
                              </a:cubicBezTo>
                              <a:cubicBezTo>
                                <a:pt x="79" y="47"/>
                                <a:pt x="87" y="51"/>
                                <a:pt x="95" y="52"/>
                              </a:cubicBezTo>
                              <a:cubicBezTo>
                                <a:pt x="94" y="52"/>
                                <a:pt x="93" y="53"/>
                                <a:pt x="92" y="53"/>
                              </a:cubicBezTo>
                              <a:cubicBezTo>
                                <a:pt x="88" y="55"/>
                                <a:pt x="84" y="56"/>
                                <a:pt x="82" y="59"/>
                              </a:cubicBezTo>
                              <a:cubicBezTo>
                                <a:pt x="78" y="63"/>
                                <a:pt x="78" y="71"/>
                                <a:pt x="84" y="74"/>
                              </a:cubicBezTo>
                              <a:cubicBezTo>
                                <a:pt x="90" y="77"/>
                                <a:pt x="99" y="74"/>
                                <a:pt x="104" y="70"/>
                              </a:cubicBezTo>
                              <a:cubicBezTo>
                                <a:pt x="105" y="70"/>
                                <a:pt x="105" y="70"/>
                                <a:pt x="106" y="70"/>
                              </a:cubicBezTo>
                              <a:cubicBezTo>
                                <a:pt x="91" y="90"/>
                                <a:pt x="80" y="114"/>
                                <a:pt x="72" y="138"/>
                              </a:cubicBezTo>
                              <a:cubicBezTo>
                                <a:pt x="72" y="128"/>
                                <a:pt x="69" y="118"/>
                                <a:pt x="65" y="108"/>
                              </a:cubicBezTo>
                              <a:cubicBezTo>
                                <a:pt x="57" y="90"/>
                                <a:pt x="40" y="78"/>
                                <a:pt x="30" y="61"/>
                              </a:cubicBezTo>
                              <a:cubicBezTo>
                                <a:pt x="28" y="57"/>
                                <a:pt x="22" y="61"/>
                                <a:pt x="24" y="64"/>
                              </a:cubicBezTo>
                              <a:cubicBezTo>
                                <a:pt x="32" y="76"/>
                                <a:pt x="27" y="94"/>
                                <a:pt x="29" y="107"/>
                              </a:cubicBezTo>
                              <a:cubicBezTo>
                                <a:pt x="30" y="115"/>
                                <a:pt x="32" y="124"/>
                                <a:pt x="36" y="131"/>
                              </a:cubicBezTo>
                              <a:cubicBezTo>
                                <a:pt x="42" y="144"/>
                                <a:pt x="52" y="161"/>
                                <a:pt x="66" y="163"/>
                              </a:cubicBezTo>
                              <a:cubicBezTo>
                                <a:pt x="64" y="170"/>
                                <a:pt x="63" y="178"/>
                                <a:pt x="62" y="185"/>
                              </a:cubicBezTo>
                              <a:cubicBezTo>
                                <a:pt x="59" y="203"/>
                                <a:pt x="58" y="224"/>
                                <a:pt x="59" y="245"/>
                              </a:cubicBezTo>
                              <a:cubicBezTo>
                                <a:pt x="56" y="238"/>
                                <a:pt x="52" y="231"/>
                                <a:pt x="47" y="225"/>
                              </a:cubicBezTo>
                              <a:cubicBezTo>
                                <a:pt x="36" y="211"/>
                                <a:pt x="20" y="204"/>
                                <a:pt x="7" y="192"/>
                              </a:cubicBezTo>
                              <a:cubicBezTo>
                                <a:pt x="5" y="190"/>
                                <a:pt x="0" y="193"/>
                                <a:pt x="2" y="196"/>
                              </a:cubicBezTo>
                              <a:cubicBezTo>
                                <a:pt x="16" y="219"/>
                                <a:pt x="27" y="268"/>
                                <a:pt x="61" y="268"/>
                              </a:cubicBezTo>
                              <a:cubicBezTo>
                                <a:pt x="65" y="289"/>
                                <a:pt x="71" y="309"/>
                                <a:pt x="83" y="325"/>
                              </a:cubicBezTo>
                              <a:cubicBezTo>
                                <a:pt x="85" y="327"/>
                                <a:pt x="89" y="325"/>
                                <a:pt x="88" y="322"/>
                              </a:cubicBezTo>
                              <a:cubicBezTo>
                                <a:pt x="79" y="304"/>
                                <a:pt x="73" y="284"/>
                                <a:pt x="70" y="265"/>
                              </a:cubicBezTo>
                              <a:cubicBezTo>
                                <a:pt x="88" y="268"/>
                                <a:pt x="107" y="259"/>
                                <a:pt x="119" y="246"/>
                              </a:cubicBezTo>
                              <a:cubicBezTo>
                                <a:pt x="129" y="236"/>
                                <a:pt x="141" y="216"/>
                                <a:pt x="130" y="202"/>
                              </a:cubicBezTo>
                              <a:cubicBezTo>
                                <a:pt x="129" y="201"/>
                                <a:pt x="126" y="201"/>
                                <a:pt x="126" y="203"/>
                              </a:cubicBezTo>
                              <a:cubicBezTo>
                                <a:pt x="117" y="218"/>
                                <a:pt x="97" y="221"/>
                                <a:pt x="84" y="230"/>
                              </a:cubicBezTo>
                              <a:cubicBezTo>
                                <a:pt x="77" y="235"/>
                                <a:pt x="72" y="241"/>
                                <a:pt x="67" y="249"/>
                              </a:cubicBezTo>
                              <a:cubicBezTo>
                                <a:pt x="65" y="221"/>
                                <a:pt x="68" y="192"/>
                                <a:pt x="75" y="164"/>
                              </a:cubicBezTo>
                              <a:cubicBezTo>
                                <a:pt x="91" y="174"/>
                                <a:pt x="114" y="170"/>
                                <a:pt x="130" y="163"/>
                              </a:cubicBezTo>
                              <a:cubicBezTo>
                                <a:pt x="153" y="153"/>
                                <a:pt x="168" y="136"/>
                                <a:pt x="170" y="112"/>
                              </a:cubicBezTo>
                              <a:cubicBezTo>
                                <a:pt x="170" y="109"/>
                                <a:pt x="167" y="107"/>
                                <a:pt x="164" y="109"/>
                              </a:cubicBezTo>
                              <a:cubicBezTo>
                                <a:pt x="146" y="118"/>
                                <a:pt x="125" y="116"/>
                                <a:pt x="107" y="125"/>
                              </a:cubicBezTo>
                              <a:cubicBezTo>
                                <a:pt x="96" y="130"/>
                                <a:pt x="87" y="137"/>
                                <a:pt x="80" y="146"/>
                              </a:cubicBezTo>
                              <a:cubicBezTo>
                                <a:pt x="87" y="122"/>
                                <a:pt x="98" y="99"/>
                                <a:pt x="110" y="78"/>
                              </a:cubicBezTo>
                              <a:cubicBezTo>
                                <a:pt x="110" y="79"/>
                                <a:pt x="111" y="81"/>
                                <a:pt x="111" y="83"/>
                              </a:cubicBezTo>
                              <a:cubicBezTo>
                                <a:pt x="112" y="90"/>
                                <a:pt x="117" y="98"/>
                                <a:pt x="125" y="96"/>
                              </a:cubicBezTo>
                              <a:cubicBezTo>
                                <a:pt x="136" y="93"/>
                                <a:pt x="140" y="80"/>
                                <a:pt x="138" y="69"/>
                              </a:cubicBezTo>
                              <a:cubicBezTo>
                                <a:pt x="147" y="76"/>
                                <a:pt x="161" y="81"/>
                                <a:pt x="169" y="73"/>
                              </a:cubicBezTo>
                              <a:close/>
                              <a:moveTo>
                                <a:pt x="36" y="221"/>
                              </a:moveTo>
                              <a:cubicBezTo>
                                <a:pt x="46" y="231"/>
                                <a:pt x="52" y="244"/>
                                <a:pt x="57" y="257"/>
                              </a:cubicBezTo>
                              <a:cubicBezTo>
                                <a:pt x="45" y="242"/>
                                <a:pt x="34" y="227"/>
                                <a:pt x="23" y="211"/>
                              </a:cubicBezTo>
                              <a:cubicBezTo>
                                <a:pt x="28" y="214"/>
                                <a:pt x="32" y="218"/>
                                <a:pt x="36" y="221"/>
                              </a:cubicBezTo>
                              <a:close/>
                              <a:moveTo>
                                <a:pt x="14" y="205"/>
                              </a:moveTo>
                              <a:cubicBezTo>
                                <a:pt x="15" y="206"/>
                                <a:pt x="16" y="207"/>
                                <a:pt x="18" y="208"/>
                              </a:cubicBezTo>
                              <a:cubicBezTo>
                                <a:pt x="27" y="228"/>
                                <a:pt x="42" y="248"/>
                                <a:pt x="58" y="263"/>
                              </a:cubicBezTo>
                              <a:cubicBezTo>
                                <a:pt x="33" y="256"/>
                                <a:pt x="25" y="229"/>
                                <a:pt x="14" y="205"/>
                              </a:cubicBezTo>
                              <a:close/>
                              <a:moveTo>
                                <a:pt x="102" y="228"/>
                              </a:moveTo>
                              <a:cubicBezTo>
                                <a:pt x="108" y="225"/>
                                <a:pt x="114" y="222"/>
                                <a:pt x="119" y="219"/>
                              </a:cubicBezTo>
                              <a:cubicBezTo>
                                <a:pt x="105" y="234"/>
                                <a:pt x="89" y="244"/>
                                <a:pt x="70" y="253"/>
                              </a:cubicBezTo>
                              <a:cubicBezTo>
                                <a:pt x="78" y="242"/>
                                <a:pt x="88" y="233"/>
                                <a:pt x="102" y="228"/>
                              </a:cubicBezTo>
                              <a:close/>
                              <a:moveTo>
                                <a:pt x="69" y="258"/>
                              </a:moveTo>
                              <a:cubicBezTo>
                                <a:pt x="90" y="249"/>
                                <a:pt x="118" y="237"/>
                                <a:pt x="128" y="214"/>
                              </a:cubicBezTo>
                              <a:cubicBezTo>
                                <a:pt x="128" y="213"/>
                                <a:pt x="128" y="212"/>
                                <a:pt x="127" y="211"/>
                              </a:cubicBezTo>
                              <a:cubicBezTo>
                                <a:pt x="127" y="211"/>
                                <a:pt x="128" y="211"/>
                                <a:pt x="128" y="211"/>
                              </a:cubicBezTo>
                              <a:cubicBezTo>
                                <a:pt x="131" y="223"/>
                                <a:pt x="116" y="240"/>
                                <a:pt x="107" y="246"/>
                              </a:cubicBezTo>
                              <a:cubicBezTo>
                                <a:pt x="96" y="255"/>
                                <a:pt x="83" y="257"/>
                                <a:pt x="69" y="258"/>
                              </a:cubicBezTo>
                              <a:cubicBezTo>
                                <a:pt x="69" y="258"/>
                                <a:pt x="69" y="258"/>
                                <a:pt x="68" y="258"/>
                              </a:cubicBezTo>
                              <a:cubicBezTo>
                                <a:pt x="68" y="258"/>
                                <a:pt x="68" y="258"/>
                                <a:pt x="69" y="258"/>
                              </a:cubicBezTo>
                              <a:close/>
                              <a:moveTo>
                                <a:pt x="34" y="98"/>
                              </a:moveTo>
                              <a:cubicBezTo>
                                <a:pt x="34" y="94"/>
                                <a:pt x="34" y="91"/>
                                <a:pt x="34" y="87"/>
                              </a:cubicBezTo>
                              <a:cubicBezTo>
                                <a:pt x="40" y="112"/>
                                <a:pt x="49" y="138"/>
                                <a:pt x="64" y="157"/>
                              </a:cubicBezTo>
                              <a:cubicBezTo>
                                <a:pt x="45" y="147"/>
                                <a:pt x="35" y="117"/>
                                <a:pt x="34" y="98"/>
                              </a:cubicBezTo>
                              <a:close/>
                              <a:moveTo>
                                <a:pt x="66" y="155"/>
                              </a:moveTo>
                              <a:cubicBezTo>
                                <a:pt x="54" y="130"/>
                                <a:pt x="43" y="106"/>
                                <a:pt x="36" y="79"/>
                              </a:cubicBezTo>
                              <a:cubicBezTo>
                                <a:pt x="42" y="86"/>
                                <a:pt x="48" y="92"/>
                                <a:pt x="53" y="100"/>
                              </a:cubicBezTo>
                              <a:cubicBezTo>
                                <a:pt x="64" y="117"/>
                                <a:pt x="67" y="136"/>
                                <a:pt x="66" y="155"/>
                              </a:cubicBezTo>
                              <a:close/>
                              <a:moveTo>
                                <a:pt x="127" y="155"/>
                              </a:moveTo>
                              <a:cubicBezTo>
                                <a:pt x="113" y="161"/>
                                <a:pt x="92" y="166"/>
                                <a:pt x="78" y="158"/>
                              </a:cubicBezTo>
                              <a:cubicBezTo>
                                <a:pt x="108" y="153"/>
                                <a:pt x="135" y="142"/>
                                <a:pt x="160" y="125"/>
                              </a:cubicBezTo>
                              <a:cubicBezTo>
                                <a:pt x="155" y="139"/>
                                <a:pt x="143" y="150"/>
                                <a:pt x="127" y="155"/>
                              </a:cubicBezTo>
                              <a:close/>
                              <a:moveTo>
                                <a:pt x="122" y="126"/>
                              </a:moveTo>
                              <a:cubicBezTo>
                                <a:pt x="135" y="123"/>
                                <a:pt x="148" y="123"/>
                                <a:pt x="160" y="118"/>
                              </a:cubicBezTo>
                              <a:cubicBezTo>
                                <a:pt x="136" y="137"/>
                                <a:pt x="108" y="148"/>
                                <a:pt x="79" y="154"/>
                              </a:cubicBezTo>
                              <a:cubicBezTo>
                                <a:pt x="91" y="141"/>
                                <a:pt x="105" y="131"/>
                                <a:pt x="122" y="126"/>
                              </a:cubicBezTo>
                              <a:close/>
                              <a:moveTo>
                                <a:pt x="146" y="67"/>
                              </a:moveTo>
                              <a:cubicBezTo>
                                <a:pt x="141" y="65"/>
                                <a:pt x="138" y="62"/>
                                <a:pt x="135" y="59"/>
                              </a:cubicBezTo>
                              <a:cubicBezTo>
                                <a:pt x="133" y="57"/>
                                <a:pt x="131" y="58"/>
                                <a:pt x="130" y="59"/>
                              </a:cubicBezTo>
                              <a:cubicBezTo>
                                <a:pt x="130" y="60"/>
                                <a:pt x="130" y="60"/>
                                <a:pt x="130" y="60"/>
                              </a:cubicBezTo>
                              <a:cubicBezTo>
                                <a:pt x="130" y="60"/>
                                <a:pt x="130" y="60"/>
                                <a:pt x="130" y="60"/>
                              </a:cubicBezTo>
                              <a:cubicBezTo>
                                <a:pt x="130" y="60"/>
                                <a:pt x="130" y="60"/>
                                <a:pt x="130" y="61"/>
                              </a:cubicBezTo>
                              <a:cubicBezTo>
                                <a:pt x="130" y="61"/>
                                <a:pt x="130" y="62"/>
                                <a:pt x="130" y="62"/>
                              </a:cubicBezTo>
                              <a:cubicBezTo>
                                <a:pt x="130" y="62"/>
                                <a:pt x="130" y="62"/>
                                <a:pt x="130" y="62"/>
                              </a:cubicBezTo>
                              <a:cubicBezTo>
                                <a:pt x="133" y="67"/>
                                <a:pt x="134" y="71"/>
                                <a:pt x="133" y="76"/>
                              </a:cubicBezTo>
                              <a:cubicBezTo>
                                <a:pt x="132" y="80"/>
                                <a:pt x="129" y="88"/>
                                <a:pt x="124" y="89"/>
                              </a:cubicBezTo>
                              <a:cubicBezTo>
                                <a:pt x="115" y="92"/>
                                <a:pt x="117" y="73"/>
                                <a:pt x="119" y="63"/>
                              </a:cubicBezTo>
                              <a:cubicBezTo>
                                <a:pt x="120" y="61"/>
                                <a:pt x="122" y="59"/>
                                <a:pt x="123" y="57"/>
                              </a:cubicBezTo>
                              <a:cubicBezTo>
                                <a:pt x="125" y="54"/>
                                <a:pt x="121" y="51"/>
                                <a:pt x="119" y="53"/>
                              </a:cubicBezTo>
                              <a:cubicBezTo>
                                <a:pt x="119" y="53"/>
                                <a:pt x="119" y="53"/>
                                <a:pt x="119" y="53"/>
                              </a:cubicBezTo>
                              <a:cubicBezTo>
                                <a:pt x="119" y="51"/>
                                <a:pt x="117" y="50"/>
                                <a:pt x="116" y="52"/>
                              </a:cubicBezTo>
                              <a:cubicBezTo>
                                <a:pt x="110" y="60"/>
                                <a:pt x="102" y="67"/>
                                <a:pt x="91" y="68"/>
                              </a:cubicBezTo>
                              <a:cubicBezTo>
                                <a:pt x="86" y="68"/>
                                <a:pt x="84" y="65"/>
                                <a:pt x="89" y="62"/>
                              </a:cubicBezTo>
                              <a:cubicBezTo>
                                <a:pt x="91" y="60"/>
                                <a:pt x="94" y="60"/>
                                <a:pt x="96" y="59"/>
                              </a:cubicBezTo>
                              <a:cubicBezTo>
                                <a:pt x="101" y="57"/>
                                <a:pt x="106" y="55"/>
                                <a:pt x="111" y="52"/>
                              </a:cubicBezTo>
                              <a:cubicBezTo>
                                <a:pt x="114" y="51"/>
                                <a:pt x="112" y="47"/>
                                <a:pt x="109" y="48"/>
                              </a:cubicBezTo>
                              <a:cubicBezTo>
                                <a:pt x="109" y="48"/>
                                <a:pt x="108" y="48"/>
                                <a:pt x="107" y="48"/>
                              </a:cubicBezTo>
                              <a:cubicBezTo>
                                <a:pt x="107" y="48"/>
                                <a:pt x="107" y="48"/>
                                <a:pt x="106" y="48"/>
                              </a:cubicBezTo>
                              <a:cubicBezTo>
                                <a:pt x="102" y="50"/>
                                <a:pt x="98" y="49"/>
                                <a:pt x="94" y="48"/>
                              </a:cubicBezTo>
                              <a:cubicBezTo>
                                <a:pt x="91" y="46"/>
                                <a:pt x="86" y="43"/>
                                <a:pt x="85" y="40"/>
                              </a:cubicBezTo>
                              <a:cubicBezTo>
                                <a:pt x="84" y="33"/>
                                <a:pt x="94" y="34"/>
                                <a:pt x="98" y="34"/>
                              </a:cubicBezTo>
                              <a:cubicBezTo>
                                <a:pt x="103" y="35"/>
                                <a:pt x="107" y="38"/>
                                <a:pt x="112" y="39"/>
                              </a:cubicBezTo>
                              <a:cubicBezTo>
                                <a:pt x="114" y="40"/>
                                <a:pt x="115" y="37"/>
                                <a:pt x="114" y="36"/>
                              </a:cubicBezTo>
                              <a:cubicBezTo>
                                <a:pt x="113" y="35"/>
                                <a:pt x="112" y="34"/>
                                <a:pt x="111" y="33"/>
                              </a:cubicBezTo>
                              <a:cubicBezTo>
                                <a:pt x="107" y="30"/>
                                <a:pt x="104" y="27"/>
                                <a:pt x="102" y="23"/>
                              </a:cubicBezTo>
                              <a:cubicBezTo>
                                <a:pt x="101" y="22"/>
                                <a:pt x="100" y="18"/>
                                <a:pt x="100" y="17"/>
                              </a:cubicBezTo>
                              <a:cubicBezTo>
                                <a:pt x="100" y="12"/>
                                <a:pt x="107" y="13"/>
                                <a:pt x="110" y="14"/>
                              </a:cubicBezTo>
                              <a:cubicBezTo>
                                <a:pt x="119" y="18"/>
                                <a:pt x="120" y="28"/>
                                <a:pt x="126" y="35"/>
                              </a:cubicBezTo>
                              <a:cubicBezTo>
                                <a:pt x="127" y="36"/>
                                <a:pt x="130" y="35"/>
                                <a:pt x="130" y="33"/>
                              </a:cubicBezTo>
                              <a:cubicBezTo>
                                <a:pt x="130" y="33"/>
                                <a:pt x="130" y="32"/>
                                <a:pt x="130" y="32"/>
                              </a:cubicBezTo>
                              <a:cubicBezTo>
                                <a:pt x="130" y="32"/>
                                <a:pt x="130" y="31"/>
                                <a:pt x="130" y="31"/>
                              </a:cubicBezTo>
                              <a:cubicBezTo>
                                <a:pt x="129" y="23"/>
                                <a:pt x="127" y="5"/>
                                <a:pt x="140" y="6"/>
                              </a:cubicBezTo>
                              <a:cubicBezTo>
                                <a:pt x="151" y="7"/>
                                <a:pt x="141" y="30"/>
                                <a:pt x="140" y="36"/>
                              </a:cubicBezTo>
                              <a:cubicBezTo>
                                <a:pt x="139" y="39"/>
                                <a:pt x="142" y="40"/>
                                <a:pt x="144" y="38"/>
                              </a:cubicBezTo>
                              <a:cubicBezTo>
                                <a:pt x="144" y="38"/>
                                <a:pt x="144" y="38"/>
                                <a:pt x="144" y="38"/>
                              </a:cubicBezTo>
                              <a:cubicBezTo>
                                <a:pt x="144" y="38"/>
                                <a:pt x="145" y="37"/>
                                <a:pt x="145" y="37"/>
                              </a:cubicBezTo>
                              <a:cubicBezTo>
                                <a:pt x="148" y="34"/>
                                <a:pt x="152" y="32"/>
                                <a:pt x="157" y="31"/>
                              </a:cubicBezTo>
                              <a:cubicBezTo>
                                <a:pt x="162" y="31"/>
                                <a:pt x="171" y="33"/>
                                <a:pt x="166" y="40"/>
                              </a:cubicBezTo>
                              <a:cubicBezTo>
                                <a:pt x="160" y="47"/>
                                <a:pt x="150" y="46"/>
                                <a:pt x="142" y="47"/>
                              </a:cubicBezTo>
                              <a:cubicBezTo>
                                <a:pt x="138" y="48"/>
                                <a:pt x="137" y="53"/>
                                <a:pt x="141" y="54"/>
                              </a:cubicBezTo>
                              <a:cubicBezTo>
                                <a:pt x="142" y="54"/>
                                <a:pt x="144" y="54"/>
                                <a:pt x="145" y="54"/>
                              </a:cubicBezTo>
                              <a:cubicBezTo>
                                <a:pt x="154" y="58"/>
                                <a:pt x="171" y="66"/>
                                <a:pt x="161" y="70"/>
                              </a:cubicBezTo>
                              <a:cubicBezTo>
                                <a:pt x="157" y="72"/>
                                <a:pt x="149" y="69"/>
                                <a:pt x="146" y="67"/>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0.7pt;margin-top:195.2pt;height:77.6pt;width:42.3pt;z-index:251687936;mso-width-relative:page;mso-height-relative:page;" fillcolor="#3C3C3B" filled="t" stroked="f" coordsize="177,327" o:gfxdata="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" path="m169,73c177,65,166,58,156,53c166,51,176,44,174,34c174,28,166,25,160,25c156,25,152,26,148,28c152,17,153,2,141,0c135,0,130,3,127,7c124,10,124,14,124,18c118,10,109,5,101,8c89,11,94,21,100,29c97,29,94,29,92,29c86,29,78,31,79,38c79,47,87,51,95,52c94,52,93,53,92,53c88,55,84,56,82,59c78,63,78,71,84,74c90,77,99,74,104,70c105,70,105,70,106,70c91,90,80,114,72,138c72,128,69,118,65,108c57,90,40,78,30,61c28,57,22,61,24,64c32,76,27,94,29,107c30,115,32,124,36,131c42,144,52,161,66,163c64,170,63,178,62,185c59,203,58,224,59,245c56,238,52,231,47,225c36,211,20,204,7,192c5,190,0,193,2,196c16,219,27,268,61,268c65,289,71,309,83,325c85,327,89,325,88,322c79,304,73,284,70,265c88,268,107,259,119,246c129,236,141,216,130,202c129,201,126,201,126,203c117,218,97,221,84,230c77,235,72,241,67,249c65,221,68,192,75,164c91,174,114,170,130,163c153,153,168,136,170,112c170,109,167,107,164,109c146,118,125,116,107,125c96,130,87,137,80,146c87,122,98,99,110,78c110,79,111,81,111,83c112,90,117,98,125,96c136,93,140,80,138,69c147,76,161,81,169,73xm36,221c46,231,52,244,57,257c45,242,34,227,23,211c28,214,32,218,36,221xm14,205c15,206,16,207,18,208c27,228,42,248,58,263c33,256,25,229,14,205xm102,228c108,225,114,222,119,219c105,234,89,244,70,253c78,242,88,233,102,228xm69,258c90,249,118,237,128,214c128,213,128,212,127,211c127,211,128,211,128,211c131,223,116,240,107,246c96,255,83,257,69,258c69,258,69,258,68,258c68,258,68,258,69,258xm34,98c34,94,34,91,34,87c40,112,49,138,64,157c45,147,35,117,34,98xm66,155c54,130,43,106,36,79c42,86,48,92,53,100c64,117,67,136,66,155xm127,155c113,161,92,166,78,158c108,153,135,142,160,125c155,139,143,150,127,155xm122,126c135,123,148,123,160,118c136,137,108,148,79,154c91,141,105,131,122,126xm146,67c141,65,138,62,135,59c133,57,131,58,130,59c130,60,130,60,130,60c130,60,130,60,130,60c130,60,130,60,130,61c130,61,130,62,130,62c130,62,130,62,130,62c133,67,134,71,133,76c132,80,129,88,124,89c115,92,117,73,119,63c120,61,122,59,123,57c125,54,121,51,119,53c119,53,119,53,119,53c119,51,117,50,116,52c110,60,102,67,91,68c86,68,84,65,89,62c91,60,94,60,96,59c101,57,106,55,111,52c114,51,112,47,109,48c109,48,108,48,107,48c107,48,107,48,106,48c102,50,98,49,94,48c91,46,86,43,85,40c84,33,94,34,98,34c103,35,107,38,112,39c114,40,115,37,114,36c113,35,112,34,111,33c107,30,104,27,102,23c101,22,100,18,100,17c100,12,107,13,110,14c119,18,120,28,126,35c127,36,130,35,130,33c130,33,130,32,130,32c130,32,130,31,130,31c129,23,127,5,140,6c151,7,141,30,140,36c139,39,142,40,144,38c144,38,144,38,144,38c144,38,145,37,145,37c148,34,152,32,157,31c162,31,171,33,166,40c160,47,150,46,142,47c138,48,137,53,141,54c142,54,144,54,145,54c154,58,171,66,161,70c157,72,149,69,146,67xe">
                <v:path o:connectlocs="528104,102469;427946,0;306543,24110;239771,114525;248876,177815;321718,210967;91052,183843;109263,394810;179070,738386;6070,590709;267087,970450;394561,608792;203350,750441;515964,337548;242806,440018;379385,289326;109263,666054;109263,666054;176034,792635;361175,660027;209420,777566;388490,635916;206385,777566;103192,262202;200315,467142;200315,467142;485613,376727;485613,355631;443122,201926;394561,180829;394561,186857;376350,268230;361175,159732;276192,204939;336894,156718;321718,144663;297438,102469;336894,99456;333859,42193;394561,96442;424911,108497;440087,111511;430982,141649;488648,210967" o:connectangles="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648970</wp:posOffset>
                </wp:positionH>
                <wp:positionV relativeFrom="paragraph">
                  <wp:posOffset>930910</wp:posOffset>
                </wp:positionV>
                <wp:extent cx="3977005" cy="4082415"/>
                <wp:effectExtent l="0" t="0" r="0" b="0"/>
                <wp:wrapNone/>
                <wp:docPr id="248"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791970" y="1845310"/>
                          <a:ext cx="3977005" cy="4082415"/>
                        </a:xfrm>
                        <a:custGeom>
                          <a:avLst/>
                          <a:gdLst>
                            <a:gd name="T0" fmla="*/ 931 w 954"/>
                            <a:gd name="T1" fmla="*/ 488 h 978"/>
                            <a:gd name="T2" fmla="*/ 864 w 954"/>
                            <a:gd name="T3" fmla="*/ 271 h 978"/>
                            <a:gd name="T4" fmla="*/ 805 w 954"/>
                            <a:gd name="T5" fmla="*/ 134 h 978"/>
                            <a:gd name="T6" fmla="*/ 659 w 954"/>
                            <a:gd name="T7" fmla="*/ 97 h 978"/>
                            <a:gd name="T8" fmla="*/ 512 w 954"/>
                            <a:gd name="T9" fmla="*/ 31 h 978"/>
                            <a:gd name="T10" fmla="*/ 332 w 954"/>
                            <a:gd name="T11" fmla="*/ 38 h 978"/>
                            <a:gd name="T12" fmla="*/ 135 w 954"/>
                            <a:gd name="T13" fmla="*/ 230 h 978"/>
                            <a:gd name="T14" fmla="*/ 93 w 954"/>
                            <a:gd name="T15" fmla="*/ 285 h 978"/>
                            <a:gd name="T16" fmla="*/ 52 w 954"/>
                            <a:gd name="T17" fmla="*/ 424 h 978"/>
                            <a:gd name="T18" fmla="*/ 31 w 954"/>
                            <a:gd name="T19" fmla="*/ 547 h 978"/>
                            <a:gd name="T20" fmla="*/ 118 w 954"/>
                            <a:gd name="T21" fmla="*/ 690 h 978"/>
                            <a:gd name="T22" fmla="*/ 211 w 954"/>
                            <a:gd name="T23" fmla="*/ 778 h 978"/>
                            <a:gd name="T24" fmla="*/ 310 w 954"/>
                            <a:gd name="T25" fmla="*/ 923 h 978"/>
                            <a:gd name="T26" fmla="*/ 499 w 954"/>
                            <a:gd name="T27" fmla="*/ 919 h 978"/>
                            <a:gd name="T28" fmla="*/ 657 w 954"/>
                            <a:gd name="T29" fmla="*/ 868 h 978"/>
                            <a:gd name="T30" fmla="*/ 817 w 954"/>
                            <a:gd name="T31" fmla="*/ 759 h 978"/>
                            <a:gd name="T32" fmla="*/ 904 w 954"/>
                            <a:gd name="T33" fmla="*/ 702 h 978"/>
                            <a:gd name="T34" fmla="*/ 916 w 954"/>
                            <a:gd name="T35" fmla="*/ 357 h 978"/>
                            <a:gd name="T36" fmla="*/ 818 w 954"/>
                            <a:gd name="T37" fmla="*/ 155 h 978"/>
                            <a:gd name="T38" fmla="*/ 317 w 954"/>
                            <a:gd name="T39" fmla="*/ 38 h 978"/>
                            <a:gd name="T40" fmla="*/ 45 w 954"/>
                            <a:gd name="T41" fmla="*/ 503 h 978"/>
                            <a:gd name="T42" fmla="*/ 317 w 954"/>
                            <a:gd name="T43" fmla="*/ 937 h 978"/>
                            <a:gd name="T44" fmla="*/ 771 w 954"/>
                            <a:gd name="T45" fmla="*/ 843 h 978"/>
                            <a:gd name="T46" fmla="*/ 910 w 954"/>
                            <a:gd name="T47" fmla="*/ 466 h 978"/>
                            <a:gd name="T48" fmla="*/ 809 w 954"/>
                            <a:gd name="T49" fmla="*/ 198 h 978"/>
                            <a:gd name="T50" fmla="*/ 646 w 954"/>
                            <a:gd name="T51" fmla="*/ 50 h 978"/>
                            <a:gd name="T52" fmla="*/ 403 w 954"/>
                            <a:gd name="T53" fmla="*/ 18 h 978"/>
                            <a:gd name="T54" fmla="*/ 241 w 954"/>
                            <a:gd name="T55" fmla="*/ 85 h 978"/>
                            <a:gd name="T56" fmla="*/ 79 w 954"/>
                            <a:gd name="T57" fmla="*/ 401 h 978"/>
                            <a:gd name="T58" fmla="*/ 56 w 954"/>
                            <a:gd name="T59" fmla="*/ 630 h 978"/>
                            <a:gd name="T60" fmla="*/ 201 w 954"/>
                            <a:gd name="T61" fmla="*/ 807 h 978"/>
                            <a:gd name="T62" fmla="*/ 312 w 954"/>
                            <a:gd name="T63" fmla="*/ 891 h 978"/>
                            <a:gd name="T64" fmla="*/ 532 w 954"/>
                            <a:gd name="T65" fmla="*/ 945 h 978"/>
                            <a:gd name="T66" fmla="*/ 702 w 954"/>
                            <a:gd name="T67" fmla="*/ 859 h 978"/>
                            <a:gd name="T68" fmla="*/ 821 w 954"/>
                            <a:gd name="T69" fmla="*/ 781 h 978"/>
                            <a:gd name="T70" fmla="*/ 850 w 954"/>
                            <a:gd name="T71" fmla="*/ 663 h 978"/>
                            <a:gd name="T72" fmla="*/ 808 w 954"/>
                            <a:gd name="T73" fmla="*/ 717 h 978"/>
                            <a:gd name="T74" fmla="*/ 711 w 954"/>
                            <a:gd name="T75" fmla="*/ 831 h 978"/>
                            <a:gd name="T76" fmla="*/ 441 w 954"/>
                            <a:gd name="T77" fmla="*/ 877 h 978"/>
                            <a:gd name="T78" fmla="*/ 396 w 954"/>
                            <a:gd name="T79" fmla="*/ 876 h 978"/>
                            <a:gd name="T80" fmla="*/ 283 w 954"/>
                            <a:gd name="T81" fmla="*/ 859 h 978"/>
                            <a:gd name="T82" fmla="*/ 258 w 954"/>
                            <a:gd name="T83" fmla="*/ 821 h 978"/>
                            <a:gd name="T84" fmla="*/ 177 w 954"/>
                            <a:gd name="T85" fmla="*/ 738 h 978"/>
                            <a:gd name="T86" fmla="*/ 124 w 954"/>
                            <a:gd name="T87" fmla="*/ 685 h 978"/>
                            <a:gd name="T88" fmla="*/ 107 w 954"/>
                            <a:gd name="T89" fmla="*/ 455 h 978"/>
                            <a:gd name="T90" fmla="*/ 104 w 954"/>
                            <a:gd name="T91" fmla="*/ 353 h 978"/>
                            <a:gd name="T92" fmla="*/ 205 w 954"/>
                            <a:gd name="T93" fmla="*/ 279 h 978"/>
                            <a:gd name="T94" fmla="*/ 272 w 954"/>
                            <a:gd name="T95" fmla="*/ 160 h 978"/>
                            <a:gd name="T96" fmla="*/ 390 w 954"/>
                            <a:gd name="T97" fmla="*/ 72 h 978"/>
                            <a:gd name="T98" fmla="*/ 614 w 954"/>
                            <a:gd name="T99" fmla="*/ 95 h 978"/>
                            <a:gd name="T100" fmla="*/ 725 w 954"/>
                            <a:gd name="T101" fmla="*/ 201 h 978"/>
                            <a:gd name="T102" fmla="*/ 839 w 954"/>
                            <a:gd name="T103" fmla="*/ 246 h 978"/>
                            <a:gd name="T104" fmla="*/ 853 w 954"/>
                            <a:gd name="T105" fmla="*/ 375 h 978"/>
                            <a:gd name="T106" fmla="*/ 852 w 954"/>
                            <a:gd name="T107" fmla="*/ 534 h 978"/>
                            <a:gd name="T108" fmla="*/ 898 w 954"/>
                            <a:gd name="T109" fmla="*/ 620 h 978"/>
                            <a:gd name="T110" fmla="*/ 401 w 954"/>
                            <a:gd name="T111" fmla="*/ 856 h 978"/>
                            <a:gd name="T112" fmla="*/ 113 w 954"/>
                            <a:gd name="T113" fmla="*/ 605 h 978"/>
                            <a:gd name="T114" fmla="*/ 199 w 954"/>
                            <a:gd name="T115" fmla="*/ 273 h 978"/>
                            <a:gd name="T116" fmla="*/ 610 w 954"/>
                            <a:gd name="T117" fmla="*/ 122 h 978"/>
                            <a:gd name="T118" fmla="*/ 849 w 954"/>
                            <a:gd name="T119" fmla="*/ 381 h 978"/>
                            <a:gd name="T120" fmla="*/ 865 w 954"/>
                            <a:gd name="T121" fmla="*/ 637 h 9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54" h="978">
                              <a:moveTo>
                                <a:pt x="942" y="583"/>
                              </a:moveTo>
                              <a:cubicBezTo>
                                <a:pt x="938" y="582"/>
                                <a:pt x="934" y="582"/>
                                <a:pt x="930" y="584"/>
                              </a:cubicBezTo>
                              <a:cubicBezTo>
                                <a:pt x="929" y="584"/>
                                <a:pt x="929" y="584"/>
                                <a:pt x="929" y="584"/>
                              </a:cubicBezTo>
                              <a:cubicBezTo>
                                <a:pt x="929" y="582"/>
                                <a:pt x="927" y="581"/>
                                <a:pt x="926" y="582"/>
                              </a:cubicBezTo>
                              <a:cubicBezTo>
                                <a:pt x="918" y="577"/>
                                <a:pt x="911" y="571"/>
                                <a:pt x="905" y="563"/>
                              </a:cubicBezTo>
                              <a:cubicBezTo>
                                <a:pt x="904" y="562"/>
                                <a:pt x="904" y="562"/>
                                <a:pt x="904" y="561"/>
                              </a:cubicBezTo>
                              <a:cubicBezTo>
                                <a:pt x="907" y="562"/>
                                <a:pt x="910" y="562"/>
                                <a:pt x="914" y="560"/>
                              </a:cubicBezTo>
                              <a:cubicBezTo>
                                <a:pt x="935" y="556"/>
                                <a:pt x="949" y="527"/>
                                <a:pt x="932" y="510"/>
                              </a:cubicBezTo>
                              <a:cubicBezTo>
                                <a:pt x="925" y="502"/>
                                <a:pt x="912" y="503"/>
                                <a:pt x="906" y="512"/>
                              </a:cubicBezTo>
                              <a:cubicBezTo>
                                <a:pt x="900" y="521"/>
                                <a:pt x="905" y="532"/>
                                <a:pt x="915" y="536"/>
                              </a:cubicBezTo>
                              <a:cubicBezTo>
                                <a:pt x="918" y="537"/>
                                <a:pt x="920" y="532"/>
                                <a:pt x="917" y="530"/>
                              </a:cubicBezTo>
                              <a:cubicBezTo>
                                <a:pt x="913" y="527"/>
                                <a:pt x="911" y="523"/>
                                <a:pt x="913" y="518"/>
                              </a:cubicBezTo>
                              <a:cubicBezTo>
                                <a:pt x="916" y="512"/>
                                <a:pt x="919" y="512"/>
                                <a:pt x="924" y="515"/>
                              </a:cubicBezTo>
                              <a:cubicBezTo>
                                <a:pt x="931" y="519"/>
                                <a:pt x="932" y="528"/>
                                <a:pt x="930" y="536"/>
                              </a:cubicBezTo>
                              <a:cubicBezTo>
                                <a:pt x="928" y="546"/>
                                <a:pt x="921" y="551"/>
                                <a:pt x="912" y="555"/>
                              </a:cubicBezTo>
                              <a:cubicBezTo>
                                <a:pt x="891" y="558"/>
                                <a:pt x="885" y="500"/>
                                <a:pt x="885" y="491"/>
                              </a:cubicBezTo>
                              <a:cubicBezTo>
                                <a:pt x="883" y="478"/>
                                <a:pt x="883" y="466"/>
                                <a:pt x="883" y="453"/>
                              </a:cubicBezTo>
                              <a:cubicBezTo>
                                <a:pt x="891" y="472"/>
                                <a:pt x="910" y="486"/>
                                <a:pt x="931" y="488"/>
                              </a:cubicBezTo>
                              <a:cubicBezTo>
                                <a:pt x="932" y="489"/>
                                <a:pt x="935" y="487"/>
                                <a:pt x="934" y="485"/>
                              </a:cubicBezTo>
                              <a:cubicBezTo>
                                <a:pt x="924" y="462"/>
                                <a:pt x="906" y="443"/>
                                <a:pt x="882" y="434"/>
                              </a:cubicBezTo>
                              <a:cubicBezTo>
                                <a:pt x="882" y="416"/>
                                <a:pt x="882" y="398"/>
                                <a:pt x="881" y="379"/>
                              </a:cubicBezTo>
                              <a:cubicBezTo>
                                <a:pt x="887" y="391"/>
                                <a:pt x="898" y="401"/>
                                <a:pt x="910" y="405"/>
                              </a:cubicBezTo>
                              <a:cubicBezTo>
                                <a:pt x="911" y="406"/>
                                <a:pt x="912" y="407"/>
                                <a:pt x="913" y="406"/>
                              </a:cubicBezTo>
                              <a:cubicBezTo>
                                <a:pt x="912" y="411"/>
                                <a:pt x="913" y="416"/>
                                <a:pt x="917" y="419"/>
                              </a:cubicBezTo>
                              <a:cubicBezTo>
                                <a:pt x="922" y="426"/>
                                <a:pt x="932" y="425"/>
                                <a:pt x="938" y="419"/>
                              </a:cubicBezTo>
                              <a:cubicBezTo>
                                <a:pt x="944" y="412"/>
                                <a:pt x="940" y="402"/>
                                <a:pt x="932" y="398"/>
                              </a:cubicBezTo>
                              <a:cubicBezTo>
                                <a:pt x="929" y="396"/>
                                <a:pt x="923" y="395"/>
                                <a:pt x="919" y="396"/>
                              </a:cubicBezTo>
                              <a:cubicBezTo>
                                <a:pt x="919" y="396"/>
                                <a:pt x="918" y="397"/>
                                <a:pt x="918" y="397"/>
                              </a:cubicBezTo>
                              <a:cubicBezTo>
                                <a:pt x="916" y="397"/>
                                <a:pt x="914" y="399"/>
                                <a:pt x="912" y="400"/>
                              </a:cubicBezTo>
                              <a:cubicBezTo>
                                <a:pt x="898" y="394"/>
                                <a:pt x="889" y="385"/>
                                <a:pt x="882" y="372"/>
                              </a:cubicBezTo>
                              <a:cubicBezTo>
                                <a:pt x="882" y="371"/>
                                <a:pt x="881" y="371"/>
                                <a:pt x="881" y="371"/>
                              </a:cubicBezTo>
                              <a:cubicBezTo>
                                <a:pt x="880" y="360"/>
                                <a:pt x="880" y="349"/>
                                <a:pt x="879" y="339"/>
                              </a:cubicBezTo>
                              <a:cubicBezTo>
                                <a:pt x="889" y="361"/>
                                <a:pt x="910" y="377"/>
                                <a:pt x="933" y="385"/>
                              </a:cubicBezTo>
                              <a:cubicBezTo>
                                <a:pt x="935" y="385"/>
                                <a:pt x="938" y="383"/>
                                <a:pt x="937" y="381"/>
                              </a:cubicBezTo>
                              <a:cubicBezTo>
                                <a:pt x="929" y="353"/>
                                <a:pt x="907" y="327"/>
                                <a:pt x="878" y="320"/>
                              </a:cubicBezTo>
                              <a:cubicBezTo>
                                <a:pt x="877" y="303"/>
                                <a:pt x="871" y="286"/>
                                <a:pt x="864" y="271"/>
                              </a:cubicBezTo>
                              <a:cubicBezTo>
                                <a:pt x="871" y="277"/>
                                <a:pt x="879" y="281"/>
                                <a:pt x="888" y="282"/>
                              </a:cubicBezTo>
                              <a:cubicBezTo>
                                <a:pt x="888" y="282"/>
                                <a:pt x="888" y="282"/>
                                <a:pt x="888" y="282"/>
                              </a:cubicBezTo>
                              <a:cubicBezTo>
                                <a:pt x="887" y="288"/>
                                <a:pt x="890" y="295"/>
                                <a:pt x="895" y="298"/>
                              </a:cubicBezTo>
                              <a:cubicBezTo>
                                <a:pt x="902" y="304"/>
                                <a:pt x="916" y="305"/>
                                <a:pt x="918" y="293"/>
                              </a:cubicBezTo>
                              <a:cubicBezTo>
                                <a:pt x="920" y="284"/>
                                <a:pt x="915" y="274"/>
                                <a:pt x="906" y="271"/>
                              </a:cubicBezTo>
                              <a:cubicBezTo>
                                <a:pt x="901" y="270"/>
                                <a:pt x="894" y="273"/>
                                <a:pt x="890" y="277"/>
                              </a:cubicBezTo>
                              <a:cubicBezTo>
                                <a:pt x="876" y="273"/>
                                <a:pt x="864" y="267"/>
                                <a:pt x="855" y="255"/>
                              </a:cubicBezTo>
                              <a:cubicBezTo>
                                <a:pt x="855" y="254"/>
                                <a:pt x="854" y="253"/>
                                <a:pt x="854" y="252"/>
                              </a:cubicBezTo>
                              <a:cubicBezTo>
                                <a:pt x="845" y="238"/>
                                <a:pt x="835" y="225"/>
                                <a:pt x="824" y="213"/>
                              </a:cubicBezTo>
                              <a:cubicBezTo>
                                <a:pt x="840" y="221"/>
                                <a:pt x="858" y="224"/>
                                <a:pt x="877" y="223"/>
                              </a:cubicBezTo>
                              <a:cubicBezTo>
                                <a:pt x="880" y="223"/>
                                <a:pt x="882" y="221"/>
                                <a:pt x="880" y="218"/>
                              </a:cubicBezTo>
                              <a:cubicBezTo>
                                <a:pt x="866" y="195"/>
                                <a:pt x="825" y="182"/>
                                <a:pt x="800" y="191"/>
                              </a:cubicBezTo>
                              <a:cubicBezTo>
                                <a:pt x="790" y="183"/>
                                <a:pt x="780" y="177"/>
                                <a:pt x="770" y="170"/>
                              </a:cubicBezTo>
                              <a:cubicBezTo>
                                <a:pt x="780" y="170"/>
                                <a:pt x="791" y="164"/>
                                <a:pt x="799" y="157"/>
                              </a:cubicBezTo>
                              <a:cubicBezTo>
                                <a:pt x="799" y="158"/>
                                <a:pt x="800" y="159"/>
                                <a:pt x="801" y="160"/>
                              </a:cubicBezTo>
                              <a:cubicBezTo>
                                <a:pt x="808" y="166"/>
                                <a:pt x="819" y="165"/>
                                <a:pt x="826" y="159"/>
                              </a:cubicBezTo>
                              <a:cubicBezTo>
                                <a:pt x="833" y="151"/>
                                <a:pt x="827" y="140"/>
                                <a:pt x="819" y="136"/>
                              </a:cubicBezTo>
                              <a:cubicBezTo>
                                <a:pt x="815" y="133"/>
                                <a:pt x="810" y="132"/>
                                <a:pt x="805" y="134"/>
                              </a:cubicBezTo>
                              <a:cubicBezTo>
                                <a:pt x="802" y="135"/>
                                <a:pt x="800" y="138"/>
                                <a:pt x="800" y="141"/>
                              </a:cubicBezTo>
                              <a:cubicBezTo>
                                <a:pt x="797" y="144"/>
                                <a:pt x="796" y="148"/>
                                <a:pt x="797" y="152"/>
                              </a:cubicBezTo>
                              <a:cubicBezTo>
                                <a:pt x="784" y="161"/>
                                <a:pt x="774" y="168"/>
                                <a:pt x="757" y="163"/>
                              </a:cubicBezTo>
                              <a:cubicBezTo>
                                <a:pt x="757" y="163"/>
                                <a:pt x="757" y="163"/>
                                <a:pt x="756" y="163"/>
                              </a:cubicBezTo>
                              <a:cubicBezTo>
                                <a:pt x="754" y="162"/>
                                <a:pt x="751" y="160"/>
                                <a:pt x="748" y="159"/>
                              </a:cubicBezTo>
                              <a:cubicBezTo>
                                <a:pt x="752" y="158"/>
                                <a:pt x="754" y="155"/>
                                <a:pt x="756" y="151"/>
                              </a:cubicBezTo>
                              <a:cubicBezTo>
                                <a:pt x="756" y="151"/>
                                <a:pt x="756" y="151"/>
                                <a:pt x="756" y="151"/>
                              </a:cubicBezTo>
                              <a:cubicBezTo>
                                <a:pt x="771" y="137"/>
                                <a:pt x="767" y="104"/>
                                <a:pt x="745" y="100"/>
                              </a:cubicBezTo>
                              <a:cubicBezTo>
                                <a:pt x="734" y="97"/>
                                <a:pt x="723" y="104"/>
                                <a:pt x="723" y="115"/>
                              </a:cubicBezTo>
                              <a:cubicBezTo>
                                <a:pt x="722" y="126"/>
                                <a:pt x="732" y="134"/>
                                <a:pt x="743" y="132"/>
                              </a:cubicBezTo>
                              <a:cubicBezTo>
                                <a:pt x="746" y="131"/>
                                <a:pt x="745" y="126"/>
                                <a:pt x="742" y="126"/>
                              </a:cubicBezTo>
                              <a:cubicBezTo>
                                <a:pt x="737" y="126"/>
                                <a:pt x="725" y="121"/>
                                <a:pt x="730" y="113"/>
                              </a:cubicBezTo>
                              <a:cubicBezTo>
                                <a:pt x="732" y="109"/>
                                <a:pt x="737" y="106"/>
                                <a:pt x="741" y="106"/>
                              </a:cubicBezTo>
                              <a:cubicBezTo>
                                <a:pt x="749" y="107"/>
                                <a:pt x="755" y="114"/>
                                <a:pt x="757" y="122"/>
                              </a:cubicBezTo>
                              <a:cubicBezTo>
                                <a:pt x="760" y="131"/>
                                <a:pt x="757" y="139"/>
                                <a:pt x="753" y="146"/>
                              </a:cubicBezTo>
                              <a:cubicBezTo>
                                <a:pt x="752" y="146"/>
                                <a:pt x="751" y="147"/>
                                <a:pt x="751" y="147"/>
                              </a:cubicBezTo>
                              <a:cubicBezTo>
                                <a:pt x="733" y="168"/>
                                <a:pt x="688" y="118"/>
                                <a:pt x="674" y="107"/>
                              </a:cubicBezTo>
                              <a:cubicBezTo>
                                <a:pt x="669" y="104"/>
                                <a:pt x="664" y="100"/>
                                <a:pt x="659" y="97"/>
                              </a:cubicBezTo>
                              <a:cubicBezTo>
                                <a:pt x="660" y="97"/>
                                <a:pt x="661" y="97"/>
                                <a:pt x="662" y="97"/>
                              </a:cubicBezTo>
                              <a:cubicBezTo>
                                <a:pt x="671" y="95"/>
                                <a:pt x="680" y="91"/>
                                <a:pt x="686" y="84"/>
                              </a:cubicBezTo>
                              <a:cubicBezTo>
                                <a:pt x="686" y="84"/>
                                <a:pt x="686" y="84"/>
                                <a:pt x="686" y="84"/>
                              </a:cubicBezTo>
                              <a:cubicBezTo>
                                <a:pt x="691" y="91"/>
                                <a:pt x="702" y="91"/>
                                <a:pt x="708" y="85"/>
                              </a:cubicBezTo>
                              <a:cubicBezTo>
                                <a:pt x="714" y="80"/>
                                <a:pt x="713" y="69"/>
                                <a:pt x="706" y="64"/>
                              </a:cubicBezTo>
                              <a:cubicBezTo>
                                <a:pt x="702" y="61"/>
                                <a:pt x="693" y="61"/>
                                <a:pt x="689" y="66"/>
                              </a:cubicBezTo>
                              <a:cubicBezTo>
                                <a:pt x="684" y="69"/>
                                <a:pt x="683" y="74"/>
                                <a:pt x="684" y="78"/>
                              </a:cubicBezTo>
                              <a:cubicBezTo>
                                <a:pt x="679" y="83"/>
                                <a:pt x="675" y="87"/>
                                <a:pt x="669" y="90"/>
                              </a:cubicBezTo>
                              <a:cubicBezTo>
                                <a:pt x="663" y="92"/>
                                <a:pt x="650" y="97"/>
                                <a:pt x="647" y="89"/>
                              </a:cubicBezTo>
                              <a:cubicBezTo>
                                <a:pt x="646" y="88"/>
                                <a:pt x="645" y="88"/>
                                <a:pt x="644" y="89"/>
                              </a:cubicBezTo>
                              <a:cubicBezTo>
                                <a:pt x="634" y="84"/>
                                <a:pt x="624" y="79"/>
                                <a:pt x="614" y="75"/>
                              </a:cubicBezTo>
                              <a:cubicBezTo>
                                <a:pt x="621" y="75"/>
                                <a:pt x="627" y="73"/>
                                <a:pt x="634" y="71"/>
                              </a:cubicBezTo>
                              <a:cubicBezTo>
                                <a:pt x="641" y="68"/>
                                <a:pt x="663" y="58"/>
                                <a:pt x="660" y="47"/>
                              </a:cubicBezTo>
                              <a:cubicBezTo>
                                <a:pt x="656" y="36"/>
                                <a:pt x="638" y="39"/>
                                <a:pt x="630" y="40"/>
                              </a:cubicBezTo>
                              <a:cubicBezTo>
                                <a:pt x="612" y="42"/>
                                <a:pt x="595" y="51"/>
                                <a:pt x="583" y="64"/>
                              </a:cubicBezTo>
                              <a:cubicBezTo>
                                <a:pt x="582" y="64"/>
                                <a:pt x="582" y="64"/>
                                <a:pt x="582" y="65"/>
                              </a:cubicBezTo>
                              <a:cubicBezTo>
                                <a:pt x="551" y="56"/>
                                <a:pt x="519" y="50"/>
                                <a:pt x="487" y="47"/>
                              </a:cubicBezTo>
                              <a:cubicBezTo>
                                <a:pt x="497" y="44"/>
                                <a:pt x="506" y="39"/>
                                <a:pt x="512" y="31"/>
                              </a:cubicBezTo>
                              <a:cubicBezTo>
                                <a:pt x="514" y="33"/>
                                <a:pt x="516" y="34"/>
                                <a:pt x="518" y="35"/>
                              </a:cubicBezTo>
                              <a:cubicBezTo>
                                <a:pt x="527" y="38"/>
                                <a:pt x="537" y="33"/>
                                <a:pt x="539" y="24"/>
                              </a:cubicBezTo>
                              <a:cubicBezTo>
                                <a:pt x="541" y="15"/>
                                <a:pt x="536" y="5"/>
                                <a:pt x="526" y="3"/>
                              </a:cubicBezTo>
                              <a:cubicBezTo>
                                <a:pt x="519" y="3"/>
                                <a:pt x="509" y="8"/>
                                <a:pt x="508" y="15"/>
                              </a:cubicBezTo>
                              <a:cubicBezTo>
                                <a:pt x="507" y="19"/>
                                <a:pt x="507" y="23"/>
                                <a:pt x="509" y="26"/>
                              </a:cubicBezTo>
                              <a:cubicBezTo>
                                <a:pt x="498" y="35"/>
                                <a:pt x="487" y="42"/>
                                <a:pt x="473" y="45"/>
                              </a:cubicBezTo>
                              <a:cubicBezTo>
                                <a:pt x="470" y="45"/>
                                <a:pt x="467" y="45"/>
                                <a:pt x="464" y="45"/>
                              </a:cubicBezTo>
                              <a:cubicBezTo>
                                <a:pt x="463" y="45"/>
                                <a:pt x="463" y="45"/>
                                <a:pt x="463" y="45"/>
                              </a:cubicBezTo>
                              <a:cubicBezTo>
                                <a:pt x="460" y="44"/>
                                <a:pt x="457" y="43"/>
                                <a:pt x="454" y="43"/>
                              </a:cubicBezTo>
                              <a:cubicBezTo>
                                <a:pt x="453" y="43"/>
                                <a:pt x="453" y="43"/>
                                <a:pt x="453" y="44"/>
                              </a:cubicBezTo>
                              <a:cubicBezTo>
                                <a:pt x="430" y="40"/>
                                <a:pt x="407" y="41"/>
                                <a:pt x="385" y="45"/>
                              </a:cubicBezTo>
                              <a:cubicBezTo>
                                <a:pt x="394" y="42"/>
                                <a:pt x="402" y="36"/>
                                <a:pt x="410" y="30"/>
                              </a:cubicBezTo>
                              <a:cubicBezTo>
                                <a:pt x="419" y="23"/>
                                <a:pt x="429" y="16"/>
                                <a:pt x="431" y="4"/>
                              </a:cubicBezTo>
                              <a:cubicBezTo>
                                <a:pt x="431" y="2"/>
                                <a:pt x="430" y="0"/>
                                <a:pt x="427" y="0"/>
                              </a:cubicBezTo>
                              <a:cubicBezTo>
                                <a:pt x="397" y="2"/>
                                <a:pt x="371" y="22"/>
                                <a:pt x="362" y="51"/>
                              </a:cubicBezTo>
                              <a:cubicBezTo>
                                <a:pt x="342" y="56"/>
                                <a:pt x="323" y="64"/>
                                <a:pt x="304" y="73"/>
                              </a:cubicBezTo>
                              <a:cubicBezTo>
                                <a:pt x="312" y="64"/>
                                <a:pt x="317" y="54"/>
                                <a:pt x="319" y="43"/>
                              </a:cubicBezTo>
                              <a:cubicBezTo>
                                <a:pt x="324" y="43"/>
                                <a:pt x="329" y="42"/>
                                <a:pt x="332" y="38"/>
                              </a:cubicBezTo>
                              <a:cubicBezTo>
                                <a:pt x="337" y="32"/>
                                <a:pt x="337" y="22"/>
                                <a:pt x="331" y="17"/>
                              </a:cubicBezTo>
                              <a:cubicBezTo>
                                <a:pt x="316" y="4"/>
                                <a:pt x="297" y="36"/>
                                <a:pt x="315" y="42"/>
                              </a:cubicBezTo>
                              <a:cubicBezTo>
                                <a:pt x="310" y="55"/>
                                <a:pt x="305" y="67"/>
                                <a:pt x="295" y="78"/>
                              </a:cubicBezTo>
                              <a:cubicBezTo>
                                <a:pt x="294" y="79"/>
                                <a:pt x="293" y="79"/>
                                <a:pt x="292" y="80"/>
                              </a:cubicBezTo>
                              <a:cubicBezTo>
                                <a:pt x="274" y="90"/>
                                <a:pt x="256" y="103"/>
                                <a:pt x="240" y="118"/>
                              </a:cubicBezTo>
                              <a:cubicBezTo>
                                <a:pt x="250" y="100"/>
                                <a:pt x="253" y="76"/>
                                <a:pt x="252" y="57"/>
                              </a:cubicBezTo>
                              <a:cubicBezTo>
                                <a:pt x="252" y="54"/>
                                <a:pt x="250" y="52"/>
                                <a:pt x="248" y="54"/>
                              </a:cubicBezTo>
                              <a:cubicBezTo>
                                <a:pt x="224" y="72"/>
                                <a:pt x="212" y="105"/>
                                <a:pt x="220" y="134"/>
                              </a:cubicBezTo>
                              <a:cubicBezTo>
                                <a:pt x="221" y="135"/>
                                <a:pt x="222" y="136"/>
                                <a:pt x="222" y="136"/>
                              </a:cubicBezTo>
                              <a:cubicBezTo>
                                <a:pt x="210" y="151"/>
                                <a:pt x="200" y="168"/>
                                <a:pt x="194" y="186"/>
                              </a:cubicBezTo>
                              <a:cubicBezTo>
                                <a:pt x="189" y="170"/>
                                <a:pt x="169" y="160"/>
                                <a:pt x="153" y="167"/>
                              </a:cubicBezTo>
                              <a:cubicBezTo>
                                <a:pt x="131" y="176"/>
                                <a:pt x="129" y="206"/>
                                <a:pt x="150" y="217"/>
                              </a:cubicBezTo>
                              <a:cubicBezTo>
                                <a:pt x="152" y="218"/>
                                <a:pt x="154" y="215"/>
                                <a:pt x="152" y="214"/>
                              </a:cubicBezTo>
                              <a:cubicBezTo>
                                <a:pt x="135" y="203"/>
                                <a:pt x="139" y="178"/>
                                <a:pt x="159" y="172"/>
                              </a:cubicBezTo>
                              <a:cubicBezTo>
                                <a:pt x="175" y="168"/>
                                <a:pt x="185" y="180"/>
                                <a:pt x="190" y="193"/>
                              </a:cubicBezTo>
                              <a:cubicBezTo>
                                <a:pt x="190" y="216"/>
                                <a:pt x="165" y="239"/>
                                <a:pt x="153" y="256"/>
                              </a:cubicBezTo>
                              <a:cubicBezTo>
                                <a:pt x="150" y="262"/>
                                <a:pt x="146" y="268"/>
                                <a:pt x="142" y="273"/>
                              </a:cubicBezTo>
                              <a:cubicBezTo>
                                <a:pt x="144" y="259"/>
                                <a:pt x="141" y="244"/>
                                <a:pt x="135" y="230"/>
                              </a:cubicBezTo>
                              <a:cubicBezTo>
                                <a:pt x="134" y="228"/>
                                <a:pt x="131" y="229"/>
                                <a:pt x="130" y="230"/>
                              </a:cubicBezTo>
                              <a:cubicBezTo>
                                <a:pt x="120" y="248"/>
                                <a:pt x="120" y="271"/>
                                <a:pt x="129" y="290"/>
                              </a:cubicBezTo>
                              <a:cubicBezTo>
                                <a:pt x="130" y="292"/>
                                <a:pt x="133" y="290"/>
                                <a:pt x="132" y="288"/>
                              </a:cubicBezTo>
                              <a:cubicBezTo>
                                <a:pt x="126" y="271"/>
                                <a:pt x="126" y="255"/>
                                <a:pt x="132" y="238"/>
                              </a:cubicBezTo>
                              <a:cubicBezTo>
                                <a:pt x="137" y="250"/>
                                <a:pt x="138" y="263"/>
                                <a:pt x="136" y="276"/>
                              </a:cubicBezTo>
                              <a:cubicBezTo>
                                <a:pt x="135" y="269"/>
                                <a:pt x="134" y="262"/>
                                <a:pt x="134" y="255"/>
                              </a:cubicBezTo>
                              <a:cubicBezTo>
                                <a:pt x="134" y="253"/>
                                <a:pt x="131" y="253"/>
                                <a:pt x="131" y="255"/>
                              </a:cubicBezTo>
                              <a:cubicBezTo>
                                <a:pt x="131" y="265"/>
                                <a:pt x="131" y="275"/>
                                <a:pt x="134" y="285"/>
                              </a:cubicBezTo>
                              <a:cubicBezTo>
                                <a:pt x="134" y="285"/>
                                <a:pt x="134" y="285"/>
                                <a:pt x="134" y="285"/>
                              </a:cubicBezTo>
                              <a:cubicBezTo>
                                <a:pt x="134" y="286"/>
                                <a:pt x="134" y="286"/>
                                <a:pt x="134" y="286"/>
                              </a:cubicBezTo>
                              <a:cubicBezTo>
                                <a:pt x="134" y="286"/>
                                <a:pt x="134" y="286"/>
                                <a:pt x="134" y="287"/>
                              </a:cubicBezTo>
                              <a:cubicBezTo>
                                <a:pt x="133" y="287"/>
                                <a:pt x="133" y="288"/>
                                <a:pt x="133" y="288"/>
                              </a:cubicBezTo>
                              <a:cubicBezTo>
                                <a:pt x="127" y="298"/>
                                <a:pt x="122" y="308"/>
                                <a:pt x="116" y="318"/>
                              </a:cubicBezTo>
                              <a:cubicBezTo>
                                <a:pt x="114" y="322"/>
                                <a:pt x="112" y="325"/>
                                <a:pt x="111" y="329"/>
                              </a:cubicBezTo>
                              <a:cubicBezTo>
                                <a:pt x="111" y="322"/>
                                <a:pt x="109" y="315"/>
                                <a:pt x="106" y="309"/>
                              </a:cubicBezTo>
                              <a:cubicBezTo>
                                <a:pt x="106" y="309"/>
                                <a:pt x="106" y="308"/>
                                <a:pt x="105" y="308"/>
                              </a:cubicBezTo>
                              <a:cubicBezTo>
                                <a:pt x="107" y="305"/>
                                <a:pt x="109" y="301"/>
                                <a:pt x="109" y="297"/>
                              </a:cubicBezTo>
                              <a:cubicBezTo>
                                <a:pt x="108" y="289"/>
                                <a:pt x="101" y="283"/>
                                <a:pt x="93" y="285"/>
                              </a:cubicBezTo>
                              <a:cubicBezTo>
                                <a:pt x="85" y="287"/>
                                <a:pt x="81" y="295"/>
                                <a:pt x="82" y="304"/>
                              </a:cubicBezTo>
                              <a:cubicBezTo>
                                <a:pt x="83" y="311"/>
                                <a:pt x="90" y="321"/>
                                <a:pt x="98" y="317"/>
                              </a:cubicBezTo>
                              <a:cubicBezTo>
                                <a:pt x="99" y="316"/>
                                <a:pt x="100" y="315"/>
                                <a:pt x="100" y="314"/>
                              </a:cubicBezTo>
                              <a:cubicBezTo>
                                <a:pt x="101" y="313"/>
                                <a:pt x="101" y="312"/>
                                <a:pt x="102" y="312"/>
                              </a:cubicBezTo>
                              <a:cubicBezTo>
                                <a:pt x="104" y="321"/>
                                <a:pt x="106" y="329"/>
                                <a:pt x="106" y="339"/>
                              </a:cubicBezTo>
                              <a:cubicBezTo>
                                <a:pt x="100" y="351"/>
                                <a:pt x="94" y="363"/>
                                <a:pt x="89" y="376"/>
                              </a:cubicBezTo>
                              <a:cubicBezTo>
                                <a:pt x="88" y="363"/>
                                <a:pt x="86" y="351"/>
                                <a:pt x="82" y="339"/>
                              </a:cubicBezTo>
                              <a:cubicBezTo>
                                <a:pt x="82" y="338"/>
                                <a:pt x="79" y="336"/>
                                <a:pt x="78" y="338"/>
                              </a:cubicBezTo>
                              <a:cubicBezTo>
                                <a:pt x="55" y="352"/>
                                <a:pt x="61" y="390"/>
                                <a:pt x="74" y="408"/>
                              </a:cubicBezTo>
                              <a:cubicBezTo>
                                <a:pt x="75" y="409"/>
                                <a:pt x="75" y="409"/>
                                <a:pt x="76" y="409"/>
                              </a:cubicBezTo>
                              <a:cubicBezTo>
                                <a:pt x="72" y="419"/>
                                <a:pt x="69" y="429"/>
                                <a:pt x="66" y="439"/>
                              </a:cubicBezTo>
                              <a:cubicBezTo>
                                <a:pt x="65" y="435"/>
                                <a:pt x="64" y="431"/>
                                <a:pt x="62" y="428"/>
                              </a:cubicBezTo>
                              <a:cubicBezTo>
                                <a:pt x="60" y="424"/>
                                <a:pt x="58" y="420"/>
                                <a:pt x="54" y="418"/>
                              </a:cubicBezTo>
                              <a:cubicBezTo>
                                <a:pt x="54" y="417"/>
                                <a:pt x="53" y="417"/>
                                <a:pt x="53" y="416"/>
                              </a:cubicBezTo>
                              <a:cubicBezTo>
                                <a:pt x="55" y="412"/>
                                <a:pt x="56" y="408"/>
                                <a:pt x="56" y="406"/>
                              </a:cubicBezTo>
                              <a:cubicBezTo>
                                <a:pt x="55" y="396"/>
                                <a:pt x="45" y="389"/>
                                <a:pt x="36" y="394"/>
                              </a:cubicBezTo>
                              <a:cubicBezTo>
                                <a:pt x="26" y="399"/>
                                <a:pt x="29" y="413"/>
                                <a:pt x="34" y="420"/>
                              </a:cubicBezTo>
                              <a:cubicBezTo>
                                <a:pt x="38" y="426"/>
                                <a:pt x="47" y="429"/>
                                <a:pt x="52" y="424"/>
                              </a:cubicBezTo>
                              <a:cubicBezTo>
                                <a:pt x="54" y="426"/>
                                <a:pt x="56" y="428"/>
                                <a:pt x="57" y="431"/>
                              </a:cubicBezTo>
                              <a:cubicBezTo>
                                <a:pt x="60" y="435"/>
                                <a:pt x="62" y="441"/>
                                <a:pt x="64" y="446"/>
                              </a:cubicBezTo>
                              <a:cubicBezTo>
                                <a:pt x="64" y="446"/>
                                <a:pt x="64" y="446"/>
                                <a:pt x="64" y="446"/>
                              </a:cubicBezTo>
                              <a:cubicBezTo>
                                <a:pt x="57" y="454"/>
                                <a:pt x="53" y="466"/>
                                <a:pt x="51" y="476"/>
                              </a:cubicBezTo>
                              <a:cubicBezTo>
                                <a:pt x="50" y="480"/>
                                <a:pt x="50" y="483"/>
                                <a:pt x="49" y="487"/>
                              </a:cubicBezTo>
                              <a:cubicBezTo>
                                <a:pt x="49" y="482"/>
                                <a:pt x="48" y="478"/>
                                <a:pt x="46" y="473"/>
                              </a:cubicBezTo>
                              <a:cubicBezTo>
                                <a:pt x="43" y="463"/>
                                <a:pt x="39" y="449"/>
                                <a:pt x="30" y="442"/>
                              </a:cubicBezTo>
                              <a:cubicBezTo>
                                <a:pt x="29" y="441"/>
                                <a:pt x="28" y="441"/>
                                <a:pt x="27" y="441"/>
                              </a:cubicBezTo>
                              <a:cubicBezTo>
                                <a:pt x="18" y="446"/>
                                <a:pt x="22" y="466"/>
                                <a:pt x="23" y="474"/>
                              </a:cubicBezTo>
                              <a:cubicBezTo>
                                <a:pt x="26" y="490"/>
                                <a:pt x="34" y="506"/>
                                <a:pt x="47" y="517"/>
                              </a:cubicBezTo>
                              <a:cubicBezTo>
                                <a:pt x="47" y="517"/>
                                <a:pt x="48" y="517"/>
                                <a:pt x="48" y="517"/>
                              </a:cubicBezTo>
                              <a:cubicBezTo>
                                <a:pt x="49" y="529"/>
                                <a:pt x="50" y="541"/>
                                <a:pt x="53" y="554"/>
                              </a:cubicBezTo>
                              <a:cubicBezTo>
                                <a:pt x="47" y="547"/>
                                <a:pt x="40" y="543"/>
                                <a:pt x="32" y="541"/>
                              </a:cubicBezTo>
                              <a:cubicBezTo>
                                <a:pt x="32" y="537"/>
                                <a:pt x="31" y="534"/>
                                <a:pt x="29" y="531"/>
                              </a:cubicBezTo>
                              <a:cubicBezTo>
                                <a:pt x="21" y="524"/>
                                <a:pt x="9" y="527"/>
                                <a:pt x="4" y="536"/>
                              </a:cubicBezTo>
                              <a:cubicBezTo>
                                <a:pt x="0" y="544"/>
                                <a:pt x="2" y="557"/>
                                <a:pt x="13" y="559"/>
                              </a:cubicBezTo>
                              <a:cubicBezTo>
                                <a:pt x="20" y="561"/>
                                <a:pt x="26" y="555"/>
                                <a:pt x="29" y="549"/>
                              </a:cubicBezTo>
                              <a:cubicBezTo>
                                <a:pt x="30" y="548"/>
                                <a:pt x="30" y="547"/>
                                <a:pt x="31" y="547"/>
                              </a:cubicBezTo>
                              <a:cubicBezTo>
                                <a:pt x="42" y="551"/>
                                <a:pt x="50" y="557"/>
                                <a:pt x="55" y="567"/>
                              </a:cubicBezTo>
                              <a:cubicBezTo>
                                <a:pt x="60" y="588"/>
                                <a:pt x="68" y="609"/>
                                <a:pt x="78" y="629"/>
                              </a:cubicBezTo>
                              <a:cubicBezTo>
                                <a:pt x="64" y="621"/>
                                <a:pt x="48" y="616"/>
                                <a:pt x="31" y="614"/>
                              </a:cubicBezTo>
                              <a:cubicBezTo>
                                <a:pt x="29" y="614"/>
                                <a:pt x="28" y="617"/>
                                <a:pt x="29" y="619"/>
                              </a:cubicBezTo>
                              <a:cubicBezTo>
                                <a:pt x="40" y="640"/>
                                <a:pt x="65" y="653"/>
                                <a:pt x="89" y="650"/>
                              </a:cubicBezTo>
                              <a:cubicBezTo>
                                <a:pt x="96" y="661"/>
                                <a:pt x="103" y="671"/>
                                <a:pt x="111" y="681"/>
                              </a:cubicBezTo>
                              <a:cubicBezTo>
                                <a:pt x="101" y="677"/>
                                <a:pt x="90" y="676"/>
                                <a:pt x="80" y="679"/>
                              </a:cubicBezTo>
                              <a:cubicBezTo>
                                <a:pt x="78" y="677"/>
                                <a:pt x="75" y="676"/>
                                <a:pt x="72" y="675"/>
                              </a:cubicBezTo>
                              <a:cubicBezTo>
                                <a:pt x="63" y="675"/>
                                <a:pt x="57" y="681"/>
                                <a:pt x="59" y="690"/>
                              </a:cubicBezTo>
                              <a:cubicBezTo>
                                <a:pt x="60" y="697"/>
                                <a:pt x="68" y="703"/>
                                <a:pt x="76" y="702"/>
                              </a:cubicBezTo>
                              <a:cubicBezTo>
                                <a:pt x="81" y="702"/>
                                <a:pt x="85" y="698"/>
                                <a:pt x="88" y="693"/>
                              </a:cubicBezTo>
                              <a:cubicBezTo>
                                <a:pt x="88" y="693"/>
                                <a:pt x="89" y="692"/>
                                <a:pt x="88" y="692"/>
                              </a:cubicBezTo>
                              <a:cubicBezTo>
                                <a:pt x="88" y="692"/>
                                <a:pt x="88" y="692"/>
                                <a:pt x="88" y="692"/>
                              </a:cubicBezTo>
                              <a:cubicBezTo>
                                <a:pt x="89" y="689"/>
                                <a:pt x="89" y="687"/>
                                <a:pt x="88" y="685"/>
                              </a:cubicBezTo>
                              <a:cubicBezTo>
                                <a:pt x="88" y="685"/>
                                <a:pt x="88" y="685"/>
                                <a:pt x="88" y="684"/>
                              </a:cubicBezTo>
                              <a:cubicBezTo>
                                <a:pt x="92" y="684"/>
                                <a:pt x="96" y="684"/>
                                <a:pt x="100" y="685"/>
                              </a:cubicBezTo>
                              <a:cubicBezTo>
                                <a:pt x="106" y="686"/>
                                <a:pt x="112" y="688"/>
                                <a:pt x="117" y="690"/>
                              </a:cubicBezTo>
                              <a:cubicBezTo>
                                <a:pt x="118" y="690"/>
                                <a:pt x="118" y="690"/>
                                <a:pt x="118" y="690"/>
                              </a:cubicBezTo>
                              <a:cubicBezTo>
                                <a:pt x="129" y="702"/>
                                <a:pt x="140" y="713"/>
                                <a:pt x="153" y="723"/>
                              </a:cubicBezTo>
                              <a:cubicBezTo>
                                <a:pt x="137" y="715"/>
                                <a:pt x="120" y="713"/>
                                <a:pt x="105" y="726"/>
                              </a:cubicBezTo>
                              <a:cubicBezTo>
                                <a:pt x="83" y="744"/>
                                <a:pt x="97" y="776"/>
                                <a:pt x="124" y="780"/>
                              </a:cubicBezTo>
                              <a:cubicBezTo>
                                <a:pt x="142" y="783"/>
                                <a:pt x="161" y="758"/>
                                <a:pt x="140" y="748"/>
                              </a:cubicBezTo>
                              <a:cubicBezTo>
                                <a:pt x="138" y="747"/>
                                <a:pt x="136" y="750"/>
                                <a:pt x="138" y="752"/>
                              </a:cubicBezTo>
                              <a:cubicBezTo>
                                <a:pt x="140" y="756"/>
                                <a:pt x="141" y="760"/>
                                <a:pt x="143" y="765"/>
                              </a:cubicBezTo>
                              <a:cubicBezTo>
                                <a:pt x="133" y="775"/>
                                <a:pt x="124" y="777"/>
                                <a:pt x="115" y="769"/>
                              </a:cubicBezTo>
                              <a:cubicBezTo>
                                <a:pt x="104" y="763"/>
                                <a:pt x="97" y="750"/>
                                <a:pt x="104" y="738"/>
                              </a:cubicBezTo>
                              <a:cubicBezTo>
                                <a:pt x="115" y="719"/>
                                <a:pt x="141" y="723"/>
                                <a:pt x="157" y="731"/>
                              </a:cubicBezTo>
                              <a:cubicBezTo>
                                <a:pt x="174" y="740"/>
                                <a:pt x="190" y="756"/>
                                <a:pt x="204" y="770"/>
                              </a:cubicBezTo>
                              <a:cubicBezTo>
                                <a:pt x="191" y="767"/>
                                <a:pt x="174" y="771"/>
                                <a:pt x="166" y="781"/>
                              </a:cubicBezTo>
                              <a:cubicBezTo>
                                <a:pt x="165" y="781"/>
                                <a:pt x="163" y="781"/>
                                <a:pt x="161" y="781"/>
                              </a:cubicBezTo>
                              <a:cubicBezTo>
                                <a:pt x="161" y="781"/>
                                <a:pt x="161" y="781"/>
                                <a:pt x="161" y="782"/>
                              </a:cubicBezTo>
                              <a:cubicBezTo>
                                <a:pt x="157" y="782"/>
                                <a:pt x="154" y="784"/>
                                <a:pt x="152" y="788"/>
                              </a:cubicBezTo>
                              <a:cubicBezTo>
                                <a:pt x="148" y="795"/>
                                <a:pt x="152" y="804"/>
                                <a:pt x="160" y="806"/>
                              </a:cubicBezTo>
                              <a:cubicBezTo>
                                <a:pt x="167" y="807"/>
                                <a:pt x="175" y="802"/>
                                <a:pt x="176" y="795"/>
                              </a:cubicBezTo>
                              <a:cubicBezTo>
                                <a:pt x="176" y="791"/>
                                <a:pt x="175" y="787"/>
                                <a:pt x="172" y="784"/>
                              </a:cubicBezTo>
                              <a:cubicBezTo>
                                <a:pt x="184" y="775"/>
                                <a:pt x="196" y="773"/>
                                <a:pt x="211" y="778"/>
                              </a:cubicBezTo>
                              <a:cubicBezTo>
                                <a:pt x="214" y="781"/>
                                <a:pt x="217" y="784"/>
                                <a:pt x="220" y="787"/>
                              </a:cubicBezTo>
                              <a:cubicBezTo>
                                <a:pt x="220" y="787"/>
                                <a:pt x="220" y="787"/>
                                <a:pt x="220" y="787"/>
                              </a:cubicBezTo>
                              <a:cubicBezTo>
                                <a:pt x="220" y="787"/>
                                <a:pt x="220" y="787"/>
                                <a:pt x="220" y="787"/>
                              </a:cubicBezTo>
                              <a:cubicBezTo>
                                <a:pt x="226" y="794"/>
                                <a:pt x="232" y="800"/>
                                <a:pt x="238" y="807"/>
                              </a:cubicBezTo>
                              <a:cubicBezTo>
                                <a:pt x="224" y="801"/>
                                <a:pt x="208" y="799"/>
                                <a:pt x="193" y="801"/>
                              </a:cubicBezTo>
                              <a:cubicBezTo>
                                <a:pt x="190" y="802"/>
                                <a:pt x="190" y="805"/>
                                <a:pt x="191" y="806"/>
                              </a:cubicBezTo>
                              <a:cubicBezTo>
                                <a:pt x="209" y="825"/>
                                <a:pt x="233" y="834"/>
                                <a:pt x="258" y="833"/>
                              </a:cubicBezTo>
                              <a:cubicBezTo>
                                <a:pt x="266" y="844"/>
                                <a:pt x="273" y="856"/>
                                <a:pt x="283" y="865"/>
                              </a:cubicBezTo>
                              <a:cubicBezTo>
                                <a:pt x="283" y="865"/>
                                <a:pt x="283" y="865"/>
                                <a:pt x="284" y="866"/>
                              </a:cubicBezTo>
                              <a:cubicBezTo>
                                <a:pt x="286" y="869"/>
                                <a:pt x="289" y="873"/>
                                <a:pt x="292" y="876"/>
                              </a:cubicBezTo>
                              <a:cubicBezTo>
                                <a:pt x="274" y="873"/>
                                <a:pt x="253" y="878"/>
                                <a:pt x="237" y="884"/>
                              </a:cubicBezTo>
                              <a:cubicBezTo>
                                <a:pt x="235" y="885"/>
                                <a:pt x="233" y="888"/>
                                <a:pt x="235" y="890"/>
                              </a:cubicBezTo>
                              <a:cubicBezTo>
                                <a:pt x="258" y="908"/>
                                <a:pt x="293" y="901"/>
                                <a:pt x="319" y="894"/>
                              </a:cubicBezTo>
                              <a:cubicBezTo>
                                <a:pt x="328" y="898"/>
                                <a:pt x="338" y="901"/>
                                <a:pt x="348" y="904"/>
                              </a:cubicBezTo>
                              <a:cubicBezTo>
                                <a:pt x="341" y="906"/>
                                <a:pt x="334" y="911"/>
                                <a:pt x="329" y="917"/>
                              </a:cubicBezTo>
                              <a:cubicBezTo>
                                <a:pt x="329" y="917"/>
                                <a:pt x="329" y="917"/>
                                <a:pt x="329" y="917"/>
                              </a:cubicBezTo>
                              <a:cubicBezTo>
                                <a:pt x="327" y="916"/>
                                <a:pt x="325" y="917"/>
                                <a:pt x="326" y="919"/>
                              </a:cubicBezTo>
                              <a:cubicBezTo>
                                <a:pt x="320" y="917"/>
                                <a:pt x="313" y="917"/>
                                <a:pt x="310" y="923"/>
                              </a:cubicBezTo>
                              <a:cubicBezTo>
                                <a:pt x="306" y="929"/>
                                <a:pt x="307" y="938"/>
                                <a:pt x="314" y="942"/>
                              </a:cubicBezTo>
                              <a:cubicBezTo>
                                <a:pt x="320" y="946"/>
                                <a:pt x="329" y="944"/>
                                <a:pt x="334" y="937"/>
                              </a:cubicBezTo>
                              <a:cubicBezTo>
                                <a:pt x="337" y="932"/>
                                <a:pt x="337" y="925"/>
                                <a:pt x="333" y="920"/>
                              </a:cubicBezTo>
                              <a:cubicBezTo>
                                <a:pt x="341" y="912"/>
                                <a:pt x="352" y="907"/>
                                <a:pt x="364" y="907"/>
                              </a:cubicBezTo>
                              <a:cubicBezTo>
                                <a:pt x="376" y="910"/>
                                <a:pt x="389" y="911"/>
                                <a:pt x="401" y="912"/>
                              </a:cubicBezTo>
                              <a:cubicBezTo>
                                <a:pt x="384" y="917"/>
                                <a:pt x="369" y="927"/>
                                <a:pt x="357" y="941"/>
                              </a:cubicBezTo>
                              <a:cubicBezTo>
                                <a:pt x="355" y="943"/>
                                <a:pt x="356" y="947"/>
                                <a:pt x="360" y="947"/>
                              </a:cubicBezTo>
                              <a:cubicBezTo>
                                <a:pt x="388" y="947"/>
                                <a:pt x="418" y="937"/>
                                <a:pt x="439" y="916"/>
                              </a:cubicBezTo>
                              <a:cubicBezTo>
                                <a:pt x="453" y="917"/>
                                <a:pt x="468" y="918"/>
                                <a:pt x="482" y="918"/>
                              </a:cubicBezTo>
                              <a:cubicBezTo>
                                <a:pt x="470" y="923"/>
                                <a:pt x="460" y="934"/>
                                <a:pt x="455" y="946"/>
                              </a:cubicBezTo>
                              <a:cubicBezTo>
                                <a:pt x="454" y="946"/>
                                <a:pt x="454" y="946"/>
                                <a:pt x="453" y="946"/>
                              </a:cubicBezTo>
                              <a:cubicBezTo>
                                <a:pt x="451" y="946"/>
                                <a:pt x="449" y="946"/>
                                <a:pt x="446" y="947"/>
                              </a:cubicBezTo>
                              <a:cubicBezTo>
                                <a:pt x="445" y="947"/>
                                <a:pt x="445" y="948"/>
                                <a:pt x="445" y="949"/>
                              </a:cubicBezTo>
                              <a:cubicBezTo>
                                <a:pt x="441" y="952"/>
                                <a:pt x="438" y="956"/>
                                <a:pt x="438" y="962"/>
                              </a:cubicBezTo>
                              <a:cubicBezTo>
                                <a:pt x="438" y="970"/>
                                <a:pt x="445" y="978"/>
                                <a:pt x="454" y="976"/>
                              </a:cubicBezTo>
                              <a:cubicBezTo>
                                <a:pt x="462" y="974"/>
                                <a:pt x="468" y="966"/>
                                <a:pt x="465" y="958"/>
                              </a:cubicBezTo>
                              <a:cubicBezTo>
                                <a:pt x="464" y="955"/>
                                <a:pt x="462" y="951"/>
                                <a:pt x="459" y="949"/>
                              </a:cubicBezTo>
                              <a:cubicBezTo>
                                <a:pt x="467" y="933"/>
                                <a:pt x="481" y="923"/>
                                <a:pt x="499" y="919"/>
                              </a:cubicBezTo>
                              <a:cubicBezTo>
                                <a:pt x="499" y="919"/>
                                <a:pt x="500" y="918"/>
                                <a:pt x="500" y="918"/>
                              </a:cubicBezTo>
                              <a:cubicBezTo>
                                <a:pt x="510" y="917"/>
                                <a:pt x="521" y="917"/>
                                <a:pt x="531" y="915"/>
                              </a:cubicBezTo>
                              <a:cubicBezTo>
                                <a:pt x="512" y="926"/>
                                <a:pt x="498" y="943"/>
                                <a:pt x="489" y="963"/>
                              </a:cubicBezTo>
                              <a:cubicBezTo>
                                <a:pt x="487" y="966"/>
                                <a:pt x="490" y="969"/>
                                <a:pt x="493" y="968"/>
                              </a:cubicBezTo>
                              <a:cubicBezTo>
                                <a:pt x="512" y="965"/>
                                <a:pt x="530" y="957"/>
                                <a:pt x="546" y="945"/>
                              </a:cubicBezTo>
                              <a:cubicBezTo>
                                <a:pt x="556" y="936"/>
                                <a:pt x="572" y="923"/>
                                <a:pt x="572" y="908"/>
                              </a:cubicBezTo>
                              <a:cubicBezTo>
                                <a:pt x="579" y="906"/>
                                <a:pt x="585" y="903"/>
                                <a:pt x="592" y="901"/>
                              </a:cubicBezTo>
                              <a:cubicBezTo>
                                <a:pt x="588" y="910"/>
                                <a:pt x="589" y="921"/>
                                <a:pt x="596" y="929"/>
                              </a:cubicBezTo>
                              <a:cubicBezTo>
                                <a:pt x="605" y="940"/>
                                <a:pt x="620" y="943"/>
                                <a:pt x="631" y="936"/>
                              </a:cubicBezTo>
                              <a:cubicBezTo>
                                <a:pt x="641" y="930"/>
                                <a:pt x="649" y="914"/>
                                <a:pt x="640" y="904"/>
                              </a:cubicBezTo>
                              <a:cubicBezTo>
                                <a:pt x="632" y="894"/>
                                <a:pt x="615" y="899"/>
                                <a:pt x="612" y="912"/>
                              </a:cubicBezTo>
                              <a:cubicBezTo>
                                <a:pt x="611" y="915"/>
                                <a:pt x="615" y="916"/>
                                <a:pt x="617" y="914"/>
                              </a:cubicBezTo>
                              <a:cubicBezTo>
                                <a:pt x="621" y="909"/>
                                <a:pt x="626" y="903"/>
                                <a:pt x="633" y="907"/>
                              </a:cubicBezTo>
                              <a:cubicBezTo>
                                <a:pt x="638" y="910"/>
                                <a:pt x="638" y="917"/>
                                <a:pt x="635" y="922"/>
                              </a:cubicBezTo>
                              <a:cubicBezTo>
                                <a:pt x="631" y="929"/>
                                <a:pt x="622" y="934"/>
                                <a:pt x="614" y="932"/>
                              </a:cubicBezTo>
                              <a:cubicBezTo>
                                <a:pt x="597" y="929"/>
                                <a:pt x="592" y="910"/>
                                <a:pt x="598" y="896"/>
                              </a:cubicBezTo>
                              <a:cubicBezTo>
                                <a:pt x="615" y="884"/>
                                <a:pt x="634" y="878"/>
                                <a:pt x="652" y="870"/>
                              </a:cubicBezTo>
                              <a:cubicBezTo>
                                <a:pt x="654" y="871"/>
                                <a:pt x="656" y="870"/>
                                <a:pt x="657" y="868"/>
                              </a:cubicBezTo>
                              <a:cubicBezTo>
                                <a:pt x="658" y="868"/>
                                <a:pt x="658" y="867"/>
                                <a:pt x="659" y="867"/>
                              </a:cubicBezTo>
                              <a:cubicBezTo>
                                <a:pt x="674" y="861"/>
                                <a:pt x="689" y="853"/>
                                <a:pt x="704" y="844"/>
                              </a:cubicBezTo>
                              <a:cubicBezTo>
                                <a:pt x="698" y="851"/>
                                <a:pt x="694" y="859"/>
                                <a:pt x="691" y="867"/>
                              </a:cubicBezTo>
                              <a:cubicBezTo>
                                <a:pt x="687" y="874"/>
                                <a:pt x="672" y="904"/>
                                <a:pt x="683" y="910"/>
                              </a:cubicBezTo>
                              <a:cubicBezTo>
                                <a:pt x="693" y="915"/>
                                <a:pt x="708" y="894"/>
                                <a:pt x="713" y="887"/>
                              </a:cubicBezTo>
                              <a:cubicBezTo>
                                <a:pt x="725" y="870"/>
                                <a:pt x="731" y="850"/>
                                <a:pt x="729" y="830"/>
                              </a:cubicBezTo>
                              <a:cubicBezTo>
                                <a:pt x="729" y="829"/>
                                <a:pt x="729" y="829"/>
                                <a:pt x="729" y="828"/>
                              </a:cubicBezTo>
                              <a:cubicBezTo>
                                <a:pt x="744" y="818"/>
                                <a:pt x="759" y="807"/>
                                <a:pt x="773" y="794"/>
                              </a:cubicBezTo>
                              <a:cubicBezTo>
                                <a:pt x="767" y="806"/>
                                <a:pt x="764" y="820"/>
                                <a:pt x="764" y="833"/>
                              </a:cubicBezTo>
                              <a:cubicBezTo>
                                <a:pt x="761" y="833"/>
                                <a:pt x="758" y="835"/>
                                <a:pt x="757" y="839"/>
                              </a:cubicBezTo>
                              <a:cubicBezTo>
                                <a:pt x="752" y="841"/>
                                <a:pt x="750" y="847"/>
                                <a:pt x="751" y="853"/>
                              </a:cubicBezTo>
                              <a:cubicBezTo>
                                <a:pt x="754" y="862"/>
                                <a:pt x="765" y="865"/>
                                <a:pt x="773" y="860"/>
                              </a:cubicBezTo>
                              <a:cubicBezTo>
                                <a:pt x="781" y="856"/>
                                <a:pt x="781" y="843"/>
                                <a:pt x="775" y="837"/>
                              </a:cubicBezTo>
                              <a:cubicBezTo>
                                <a:pt x="774" y="835"/>
                                <a:pt x="772" y="834"/>
                                <a:pt x="770" y="834"/>
                              </a:cubicBezTo>
                              <a:cubicBezTo>
                                <a:pt x="772" y="815"/>
                                <a:pt x="776" y="799"/>
                                <a:pt x="784" y="783"/>
                              </a:cubicBezTo>
                              <a:cubicBezTo>
                                <a:pt x="785" y="783"/>
                                <a:pt x="785" y="783"/>
                                <a:pt x="785" y="783"/>
                              </a:cubicBezTo>
                              <a:cubicBezTo>
                                <a:pt x="791" y="776"/>
                                <a:pt x="797" y="769"/>
                                <a:pt x="802" y="762"/>
                              </a:cubicBezTo>
                              <a:cubicBezTo>
                                <a:pt x="807" y="762"/>
                                <a:pt x="813" y="761"/>
                                <a:pt x="817" y="759"/>
                              </a:cubicBezTo>
                              <a:cubicBezTo>
                                <a:pt x="808" y="775"/>
                                <a:pt x="804" y="794"/>
                                <a:pt x="805" y="813"/>
                              </a:cubicBezTo>
                              <a:cubicBezTo>
                                <a:pt x="806" y="816"/>
                                <a:pt x="809" y="818"/>
                                <a:pt x="811" y="816"/>
                              </a:cubicBezTo>
                              <a:cubicBezTo>
                                <a:pt x="834" y="800"/>
                                <a:pt x="859" y="764"/>
                                <a:pt x="844" y="735"/>
                              </a:cubicBezTo>
                              <a:cubicBezTo>
                                <a:pt x="847" y="732"/>
                                <a:pt x="850" y="728"/>
                                <a:pt x="853" y="724"/>
                              </a:cubicBezTo>
                              <a:cubicBezTo>
                                <a:pt x="856" y="720"/>
                                <a:pt x="860" y="714"/>
                                <a:pt x="864" y="709"/>
                              </a:cubicBezTo>
                              <a:cubicBezTo>
                                <a:pt x="863" y="718"/>
                                <a:pt x="865" y="727"/>
                                <a:pt x="869" y="735"/>
                              </a:cubicBezTo>
                              <a:cubicBezTo>
                                <a:pt x="867" y="738"/>
                                <a:pt x="865" y="740"/>
                                <a:pt x="865" y="744"/>
                              </a:cubicBezTo>
                              <a:cubicBezTo>
                                <a:pt x="865" y="746"/>
                                <a:pt x="865" y="749"/>
                                <a:pt x="866" y="751"/>
                              </a:cubicBezTo>
                              <a:cubicBezTo>
                                <a:pt x="870" y="759"/>
                                <a:pt x="882" y="760"/>
                                <a:pt x="888" y="754"/>
                              </a:cubicBezTo>
                              <a:cubicBezTo>
                                <a:pt x="894" y="748"/>
                                <a:pt x="891" y="737"/>
                                <a:pt x="883" y="733"/>
                              </a:cubicBezTo>
                              <a:cubicBezTo>
                                <a:pt x="881" y="732"/>
                                <a:pt x="877" y="732"/>
                                <a:pt x="875" y="732"/>
                              </a:cubicBezTo>
                              <a:cubicBezTo>
                                <a:pt x="869" y="720"/>
                                <a:pt x="869" y="708"/>
                                <a:pt x="873" y="694"/>
                              </a:cubicBezTo>
                              <a:cubicBezTo>
                                <a:pt x="876" y="690"/>
                                <a:pt x="879" y="686"/>
                                <a:pt x="881" y="681"/>
                              </a:cubicBezTo>
                              <a:cubicBezTo>
                                <a:pt x="881" y="681"/>
                                <a:pt x="881" y="681"/>
                                <a:pt x="881" y="681"/>
                              </a:cubicBezTo>
                              <a:cubicBezTo>
                                <a:pt x="882" y="681"/>
                                <a:pt x="882" y="681"/>
                                <a:pt x="882" y="680"/>
                              </a:cubicBezTo>
                              <a:cubicBezTo>
                                <a:pt x="885" y="675"/>
                                <a:pt x="888" y="669"/>
                                <a:pt x="891" y="663"/>
                              </a:cubicBezTo>
                              <a:cubicBezTo>
                                <a:pt x="890" y="678"/>
                                <a:pt x="891" y="692"/>
                                <a:pt x="898" y="702"/>
                              </a:cubicBezTo>
                              <a:cubicBezTo>
                                <a:pt x="900" y="703"/>
                                <a:pt x="903" y="704"/>
                                <a:pt x="904" y="702"/>
                              </a:cubicBezTo>
                              <a:cubicBezTo>
                                <a:pt x="916" y="676"/>
                                <a:pt x="926" y="641"/>
                                <a:pt x="907" y="617"/>
                              </a:cubicBezTo>
                              <a:cubicBezTo>
                                <a:pt x="907" y="616"/>
                                <a:pt x="907" y="614"/>
                                <a:pt x="907" y="613"/>
                              </a:cubicBezTo>
                              <a:cubicBezTo>
                                <a:pt x="908" y="612"/>
                                <a:pt x="908" y="610"/>
                                <a:pt x="908" y="609"/>
                              </a:cubicBezTo>
                              <a:cubicBezTo>
                                <a:pt x="908" y="608"/>
                                <a:pt x="908" y="608"/>
                                <a:pt x="908" y="607"/>
                              </a:cubicBezTo>
                              <a:cubicBezTo>
                                <a:pt x="909" y="596"/>
                                <a:pt x="909" y="585"/>
                                <a:pt x="907" y="574"/>
                              </a:cubicBezTo>
                              <a:cubicBezTo>
                                <a:pt x="912" y="579"/>
                                <a:pt x="917" y="583"/>
                                <a:pt x="923" y="586"/>
                              </a:cubicBezTo>
                              <a:cubicBezTo>
                                <a:pt x="922" y="589"/>
                                <a:pt x="921" y="591"/>
                                <a:pt x="921" y="593"/>
                              </a:cubicBezTo>
                              <a:cubicBezTo>
                                <a:pt x="921" y="594"/>
                                <a:pt x="921" y="594"/>
                                <a:pt x="921" y="594"/>
                              </a:cubicBezTo>
                              <a:cubicBezTo>
                                <a:pt x="921" y="595"/>
                                <a:pt x="921" y="596"/>
                                <a:pt x="922" y="597"/>
                              </a:cubicBezTo>
                              <a:cubicBezTo>
                                <a:pt x="923" y="601"/>
                                <a:pt x="925" y="605"/>
                                <a:pt x="929" y="607"/>
                              </a:cubicBezTo>
                              <a:cubicBezTo>
                                <a:pt x="936" y="612"/>
                                <a:pt x="947" y="611"/>
                                <a:pt x="951" y="603"/>
                              </a:cubicBezTo>
                              <a:cubicBezTo>
                                <a:pt x="954" y="596"/>
                                <a:pt x="950" y="586"/>
                                <a:pt x="942" y="583"/>
                              </a:cubicBezTo>
                              <a:close/>
                              <a:moveTo>
                                <a:pt x="919" y="403"/>
                              </a:moveTo>
                              <a:cubicBezTo>
                                <a:pt x="922" y="402"/>
                                <a:pt x="924" y="401"/>
                                <a:pt x="927" y="402"/>
                              </a:cubicBezTo>
                              <a:cubicBezTo>
                                <a:pt x="932" y="404"/>
                                <a:pt x="937" y="410"/>
                                <a:pt x="933" y="414"/>
                              </a:cubicBezTo>
                              <a:cubicBezTo>
                                <a:pt x="930" y="418"/>
                                <a:pt x="924" y="418"/>
                                <a:pt x="921" y="415"/>
                              </a:cubicBezTo>
                              <a:cubicBezTo>
                                <a:pt x="918" y="412"/>
                                <a:pt x="918" y="407"/>
                                <a:pt x="919" y="403"/>
                              </a:cubicBezTo>
                              <a:close/>
                              <a:moveTo>
                                <a:pt x="916" y="357"/>
                              </a:moveTo>
                              <a:cubicBezTo>
                                <a:pt x="908" y="348"/>
                                <a:pt x="898" y="339"/>
                                <a:pt x="889" y="332"/>
                              </a:cubicBezTo>
                              <a:cubicBezTo>
                                <a:pt x="907" y="342"/>
                                <a:pt x="921" y="356"/>
                                <a:pt x="929" y="376"/>
                              </a:cubicBezTo>
                              <a:cubicBezTo>
                                <a:pt x="906" y="367"/>
                                <a:pt x="891" y="351"/>
                                <a:pt x="881" y="330"/>
                              </a:cubicBezTo>
                              <a:cubicBezTo>
                                <a:pt x="891" y="340"/>
                                <a:pt x="903" y="349"/>
                                <a:pt x="914" y="359"/>
                              </a:cubicBezTo>
                              <a:cubicBezTo>
                                <a:pt x="915" y="361"/>
                                <a:pt x="917" y="358"/>
                                <a:pt x="916" y="357"/>
                              </a:cubicBezTo>
                              <a:close/>
                              <a:moveTo>
                                <a:pt x="894" y="284"/>
                              </a:moveTo>
                              <a:cubicBezTo>
                                <a:pt x="894" y="283"/>
                                <a:pt x="895" y="283"/>
                                <a:pt x="895" y="282"/>
                              </a:cubicBezTo>
                              <a:cubicBezTo>
                                <a:pt x="896" y="282"/>
                                <a:pt x="896" y="281"/>
                                <a:pt x="896" y="280"/>
                              </a:cubicBezTo>
                              <a:cubicBezTo>
                                <a:pt x="898" y="278"/>
                                <a:pt x="900" y="277"/>
                                <a:pt x="903" y="277"/>
                              </a:cubicBezTo>
                              <a:cubicBezTo>
                                <a:pt x="909" y="278"/>
                                <a:pt x="912" y="284"/>
                                <a:pt x="912" y="289"/>
                              </a:cubicBezTo>
                              <a:cubicBezTo>
                                <a:pt x="912" y="293"/>
                                <a:pt x="911" y="295"/>
                                <a:pt x="907" y="296"/>
                              </a:cubicBezTo>
                              <a:cubicBezTo>
                                <a:pt x="904" y="296"/>
                                <a:pt x="901" y="295"/>
                                <a:pt x="899" y="294"/>
                              </a:cubicBezTo>
                              <a:cubicBezTo>
                                <a:pt x="895" y="291"/>
                                <a:pt x="894" y="288"/>
                                <a:pt x="894" y="284"/>
                              </a:cubicBezTo>
                              <a:close/>
                              <a:moveTo>
                                <a:pt x="803" y="145"/>
                              </a:moveTo>
                              <a:cubicBezTo>
                                <a:pt x="804" y="145"/>
                                <a:pt x="805" y="145"/>
                                <a:pt x="805" y="144"/>
                              </a:cubicBezTo>
                              <a:cubicBezTo>
                                <a:pt x="805" y="143"/>
                                <a:pt x="805" y="143"/>
                                <a:pt x="806" y="142"/>
                              </a:cubicBezTo>
                              <a:cubicBezTo>
                                <a:pt x="806" y="142"/>
                                <a:pt x="806" y="142"/>
                                <a:pt x="806" y="142"/>
                              </a:cubicBezTo>
                              <a:cubicBezTo>
                                <a:pt x="811" y="134"/>
                                <a:pt x="828" y="149"/>
                                <a:pt x="818" y="155"/>
                              </a:cubicBezTo>
                              <a:cubicBezTo>
                                <a:pt x="814" y="157"/>
                                <a:pt x="809" y="157"/>
                                <a:pt x="806" y="155"/>
                              </a:cubicBezTo>
                              <a:cubicBezTo>
                                <a:pt x="803" y="153"/>
                                <a:pt x="802" y="149"/>
                                <a:pt x="803" y="145"/>
                              </a:cubicBezTo>
                              <a:close/>
                              <a:moveTo>
                                <a:pt x="688" y="72"/>
                              </a:moveTo>
                              <a:cubicBezTo>
                                <a:pt x="689" y="73"/>
                                <a:pt x="691" y="73"/>
                                <a:pt x="692" y="72"/>
                              </a:cubicBezTo>
                              <a:cubicBezTo>
                                <a:pt x="694" y="69"/>
                                <a:pt x="698" y="66"/>
                                <a:pt x="703" y="69"/>
                              </a:cubicBezTo>
                              <a:cubicBezTo>
                                <a:pt x="706" y="72"/>
                                <a:pt x="706" y="78"/>
                                <a:pt x="703" y="81"/>
                              </a:cubicBezTo>
                              <a:cubicBezTo>
                                <a:pt x="699" y="84"/>
                                <a:pt x="693" y="84"/>
                                <a:pt x="690" y="80"/>
                              </a:cubicBezTo>
                              <a:cubicBezTo>
                                <a:pt x="688" y="78"/>
                                <a:pt x="688" y="75"/>
                                <a:pt x="688" y="72"/>
                              </a:cubicBezTo>
                              <a:close/>
                              <a:moveTo>
                                <a:pt x="524" y="10"/>
                              </a:moveTo>
                              <a:cubicBezTo>
                                <a:pt x="529" y="10"/>
                                <a:pt x="533" y="16"/>
                                <a:pt x="532" y="20"/>
                              </a:cubicBezTo>
                              <a:cubicBezTo>
                                <a:pt x="531" y="29"/>
                                <a:pt x="522" y="30"/>
                                <a:pt x="516" y="26"/>
                              </a:cubicBezTo>
                              <a:cubicBezTo>
                                <a:pt x="517" y="24"/>
                                <a:pt x="515" y="23"/>
                                <a:pt x="514" y="23"/>
                              </a:cubicBezTo>
                              <a:cubicBezTo>
                                <a:pt x="513" y="22"/>
                                <a:pt x="513" y="21"/>
                                <a:pt x="513" y="20"/>
                              </a:cubicBezTo>
                              <a:cubicBezTo>
                                <a:pt x="515" y="15"/>
                                <a:pt x="518" y="10"/>
                                <a:pt x="524" y="10"/>
                              </a:cubicBezTo>
                              <a:close/>
                              <a:moveTo>
                                <a:pt x="316" y="25"/>
                              </a:moveTo>
                              <a:cubicBezTo>
                                <a:pt x="319" y="20"/>
                                <a:pt x="326" y="16"/>
                                <a:pt x="329" y="23"/>
                              </a:cubicBezTo>
                              <a:cubicBezTo>
                                <a:pt x="333" y="31"/>
                                <a:pt x="326" y="39"/>
                                <a:pt x="319" y="39"/>
                              </a:cubicBezTo>
                              <a:cubicBezTo>
                                <a:pt x="318" y="38"/>
                                <a:pt x="318" y="38"/>
                                <a:pt x="317" y="38"/>
                              </a:cubicBezTo>
                              <a:cubicBezTo>
                                <a:pt x="313" y="35"/>
                                <a:pt x="312" y="30"/>
                                <a:pt x="316" y="25"/>
                              </a:cubicBezTo>
                              <a:close/>
                              <a:moveTo>
                                <a:pt x="102" y="303"/>
                              </a:moveTo>
                              <a:cubicBezTo>
                                <a:pt x="101" y="306"/>
                                <a:pt x="99" y="309"/>
                                <a:pt x="97" y="311"/>
                              </a:cubicBezTo>
                              <a:cubicBezTo>
                                <a:pt x="92" y="309"/>
                                <a:pt x="90" y="307"/>
                                <a:pt x="89" y="302"/>
                              </a:cubicBezTo>
                              <a:cubicBezTo>
                                <a:pt x="89" y="297"/>
                                <a:pt x="91" y="292"/>
                                <a:pt x="97" y="292"/>
                              </a:cubicBezTo>
                              <a:cubicBezTo>
                                <a:pt x="102" y="292"/>
                                <a:pt x="103" y="299"/>
                                <a:pt x="102" y="303"/>
                              </a:cubicBezTo>
                              <a:close/>
                              <a:moveTo>
                                <a:pt x="49" y="412"/>
                              </a:moveTo>
                              <a:cubicBezTo>
                                <a:pt x="49" y="413"/>
                                <a:pt x="47" y="418"/>
                                <a:pt x="45" y="420"/>
                              </a:cubicBezTo>
                              <a:cubicBezTo>
                                <a:pt x="39" y="418"/>
                                <a:pt x="32" y="404"/>
                                <a:pt x="39" y="400"/>
                              </a:cubicBezTo>
                              <a:cubicBezTo>
                                <a:pt x="43" y="397"/>
                                <a:pt x="48" y="401"/>
                                <a:pt x="49" y="405"/>
                              </a:cubicBezTo>
                              <a:cubicBezTo>
                                <a:pt x="50" y="407"/>
                                <a:pt x="50" y="410"/>
                                <a:pt x="49" y="412"/>
                              </a:cubicBezTo>
                              <a:close/>
                              <a:moveTo>
                                <a:pt x="31" y="468"/>
                              </a:moveTo>
                              <a:cubicBezTo>
                                <a:pt x="30" y="466"/>
                                <a:pt x="27" y="467"/>
                                <a:pt x="28" y="469"/>
                              </a:cubicBezTo>
                              <a:cubicBezTo>
                                <a:pt x="30" y="477"/>
                                <a:pt x="33" y="486"/>
                                <a:pt x="36" y="494"/>
                              </a:cubicBezTo>
                              <a:cubicBezTo>
                                <a:pt x="30" y="482"/>
                                <a:pt x="25" y="468"/>
                                <a:pt x="28" y="456"/>
                              </a:cubicBezTo>
                              <a:cubicBezTo>
                                <a:pt x="30" y="449"/>
                                <a:pt x="28" y="450"/>
                                <a:pt x="32" y="455"/>
                              </a:cubicBezTo>
                              <a:cubicBezTo>
                                <a:pt x="36" y="460"/>
                                <a:pt x="38" y="467"/>
                                <a:pt x="40" y="472"/>
                              </a:cubicBezTo>
                              <a:cubicBezTo>
                                <a:pt x="43" y="482"/>
                                <a:pt x="44" y="492"/>
                                <a:pt x="45" y="503"/>
                              </a:cubicBezTo>
                              <a:cubicBezTo>
                                <a:pt x="41" y="491"/>
                                <a:pt x="36" y="479"/>
                                <a:pt x="31" y="468"/>
                              </a:cubicBezTo>
                              <a:close/>
                              <a:moveTo>
                                <a:pt x="17" y="552"/>
                              </a:moveTo>
                              <a:cubicBezTo>
                                <a:pt x="10" y="554"/>
                                <a:pt x="8" y="545"/>
                                <a:pt x="10" y="540"/>
                              </a:cubicBezTo>
                              <a:cubicBezTo>
                                <a:pt x="12" y="534"/>
                                <a:pt x="19" y="532"/>
                                <a:pt x="24" y="535"/>
                              </a:cubicBezTo>
                              <a:cubicBezTo>
                                <a:pt x="25" y="536"/>
                                <a:pt x="26" y="538"/>
                                <a:pt x="27" y="539"/>
                              </a:cubicBezTo>
                              <a:cubicBezTo>
                                <a:pt x="24" y="544"/>
                                <a:pt x="23" y="551"/>
                                <a:pt x="17" y="552"/>
                              </a:cubicBezTo>
                              <a:close/>
                              <a:moveTo>
                                <a:pt x="76" y="695"/>
                              </a:moveTo>
                              <a:cubicBezTo>
                                <a:pt x="72" y="697"/>
                                <a:pt x="66" y="693"/>
                                <a:pt x="65" y="688"/>
                              </a:cubicBezTo>
                              <a:cubicBezTo>
                                <a:pt x="64" y="682"/>
                                <a:pt x="70" y="680"/>
                                <a:pt x="75" y="682"/>
                              </a:cubicBezTo>
                              <a:cubicBezTo>
                                <a:pt x="78" y="683"/>
                                <a:pt x="80" y="686"/>
                                <a:pt x="82" y="689"/>
                              </a:cubicBezTo>
                              <a:cubicBezTo>
                                <a:pt x="81" y="692"/>
                                <a:pt x="80" y="694"/>
                                <a:pt x="76" y="695"/>
                              </a:cubicBezTo>
                              <a:close/>
                              <a:moveTo>
                                <a:pt x="162" y="800"/>
                              </a:moveTo>
                              <a:cubicBezTo>
                                <a:pt x="158" y="799"/>
                                <a:pt x="155" y="794"/>
                                <a:pt x="157" y="790"/>
                              </a:cubicBezTo>
                              <a:cubicBezTo>
                                <a:pt x="158" y="787"/>
                                <a:pt x="161" y="786"/>
                                <a:pt x="165" y="786"/>
                              </a:cubicBezTo>
                              <a:cubicBezTo>
                                <a:pt x="167" y="787"/>
                                <a:pt x="170" y="790"/>
                                <a:pt x="170" y="793"/>
                              </a:cubicBezTo>
                              <a:cubicBezTo>
                                <a:pt x="170" y="797"/>
                                <a:pt x="166" y="800"/>
                                <a:pt x="162" y="800"/>
                              </a:cubicBezTo>
                              <a:close/>
                              <a:moveTo>
                                <a:pt x="328" y="933"/>
                              </a:moveTo>
                              <a:cubicBezTo>
                                <a:pt x="326" y="937"/>
                                <a:pt x="321" y="938"/>
                                <a:pt x="317" y="937"/>
                              </a:cubicBezTo>
                              <a:cubicBezTo>
                                <a:pt x="314" y="935"/>
                                <a:pt x="313" y="930"/>
                                <a:pt x="315" y="926"/>
                              </a:cubicBezTo>
                              <a:cubicBezTo>
                                <a:pt x="317" y="922"/>
                                <a:pt x="322" y="923"/>
                                <a:pt x="326" y="924"/>
                              </a:cubicBezTo>
                              <a:cubicBezTo>
                                <a:pt x="327" y="924"/>
                                <a:pt x="328" y="925"/>
                                <a:pt x="329" y="925"/>
                              </a:cubicBezTo>
                              <a:cubicBezTo>
                                <a:pt x="329" y="925"/>
                                <a:pt x="329" y="925"/>
                                <a:pt x="329" y="925"/>
                              </a:cubicBezTo>
                              <a:cubicBezTo>
                                <a:pt x="330" y="928"/>
                                <a:pt x="330" y="930"/>
                                <a:pt x="328" y="933"/>
                              </a:cubicBezTo>
                              <a:close/>
                              <a:moveTo>
                                <a:pt x="452" y="969"/>
                              </a:moveTo>
                              <a:cubicBezTo>
                                <a:pt x="447" y="969"/>
                                <a:pt x="444" y="964"/>
                                <a:pt x="445" y="959"/>
                              </a:cubicBezTo>
                              <a:cubicBezTo>
                                <a:pt x="446" y="957"/>
                                <a:pt x="448" y="954"/>
                                <a:pt x="450" y="952"/>
                              </a:cubicBezTo>
                              <a:cubicBezTo>
                                <a:pt x="453" y="953"/>
                                <a:pt x="456" y="954"/>
                                <a:pt x="458" y="958"/>
                              </a:cubicBezTo>
                              <a:cubicBezTo>
                                <a:pt x="460" y="963"/>
                                <a:pt x="457" y="968"/>
                                <a:pt x="452" y="969"/>
                              </a:cubicBezTo>
                              <a:close/>
                              <a:moveTo>
                                <a:pt x="771" y="843"/>
                              </a:moveTo>
                              <a:cubicBezTo>
                                <a:pt x="773" y="846"/>
                                <a:pt x="772" y="852"/>
                                <a:pt x="768" y="854"/>
                              </a:cubicBezTo>
                              <a:cubicBezTo>
                                <a:pt x="765" y="856"/>
                                <a:pt x="760" y="854"/>
                                <a:pt x="758" y="851"/>
                              </a:cubicBezTo>
                              <a:cubicBezTo>
                                <a:pt x="757" y="848"/>
                                <a:pt x="758" y="845"/>
                                <a:pt x="760" y="843"/>
                              </a:cubicBezTo>
                              <a:cubicBezTo>
                                <a:pt x="761" y="843"/>
                                <a:pt x="761" y="842"/>
                                <a:pt x="762" y="842"/>
                              </a:cubicBezTo>
                              <a:cubicBezTo>
                                <a:pt x="763" y="841"/>
                                <a:pt x="764" y="841"/>
                                <a:pt x="766" y="841"/>
                              </a:cubicBezTo>
                              <a:cubicBezTo>
                                <a:pt x="766" y="841"/>
                                <a:pt x="767" y="840"/>
                                <a:pt x="767" y="840"/>
                              </a:cubicBezTo>
                              <a:cubicBezTo>
                                <a:pt x="768" y="840"/>
                                <a:pt x="770" y="841"/>
                                <a:pt x="771" y="843"/>
                              </a:cubicBezTo>
                              <a:close/>
                              <a:moveTo>
                                <a:pt x="871" y="743"/>
                              </a:moveTo>
                              <a:cubicBezTo>
                                <a:pt x="871" y="742"/>
                                <a:pt x="872" y="741"/>
                                <a:pt x="873" y="740"/>
                              </a:cubicBezTo>
                              <a:cubicBezTo>
                                <a:pt x="875" y="741"/>
                                <a:pt x="877" y="740"/>
                                <a:pt x="877" y="738"/>
                              </a:cubicBezTo>
                              <a:cubicBezTo>
                                <a:pt x="878" y="738"/>
                                <a:pt x="879" y="738"/>
                                <a:pt x="881" y="738"/>
                              </a:cubicBezTo>
                              <a:cubicBezTo>
                                <a:pt x="885" y="740"/>
                                <a:pt x="886" y="747"/>
                                <a:pt x="883" y="750"/>
                              </a:cubicBezTo>
                              <a:cubicBezTo>
                                <a:pt x="880" y="753"/>
                                <a:pt x="873" y="752"/>
                                <a:pt x="871" y="748"/>
                              </a:cubicBezTo>
                              <a:cubicBezTo>
                                <a:pt x="870" y="746"/>
                                <a:pt x="870" y="745"/>
                                <a:pt x="871" y="743"/>
                              </a:cubicBezTo>
                              <a:close/>
                              <a:moveTo>
                                <a:pt x="891" y="545"/>
                              </a:moveTo>
                              <a:cubicBezTo>
                                <a:pt x="890" y="546"/>
                                <a:pt x="890" y="547"/>
                                <a:pt x="890" y="547"/>
                              </a:cubicBezTo>
                              <a:cubicBezTo>
                                <a:pt x="897" y="564"/>
                                <a:pt x="886" y="581"/>
                                <a:pt x="875" y="592"/>
                              </a:cubicBezTo>
                              <a:cubicBezTo>
                                <a:pt x="871" y="595"/>
                                <a:pt x="864" y="602"/>
                                <a:pt x="859" y="603"/>
                              </a:cubicBezTo>
                              <a:cubicBezTo>
                                <a:pt x="851" y="604"/>
                                <a:pt x="853" y="597"/>
                                <a:pt x="855" y="591"/>
                              </a:cubicBezTo>
                              <a:cubicBezTo>
                                <a:pt x="860" y="570"/>
                                <a:pt x="874" y="556"/>
                                <a:pt x="889" y="541"/>
                              </a:cubicBezTo>
                              <a:cubicBezTo>
                                <a:pt x="890" y="542"/>
                                <a:pt x="890" y="544"/>
                                <a:pt x="891" y="545"/>
                              </a:cubicBezTo>
                              <a:close/>
                              <a:moveTo>
                                <a:pt x="927" y="482"/>
                              </a:moveTo>
                              <a:cubicBezTo>
                                <a:pt x="909" y="479"/>
                                <a:pt x="895" y="467"/>
                                <a:pt x="887" y="451"/>
                              </a:cubicBezTo>
                              <a:cubicBezTo>
                                <a:pt x="889" y="453"/>
                                <a:pt x="892" y="454"/>
                                <a:pt x="894" y="456"/>
                              </a:cubicBezTo>
                              <a:cubicBezTo>
                                <a:pt x="899" y="460"/>
                                <a:pt x="904" y="463"/>
                                <a:pt x="910" y="466"/>
                              </a:cubicBezTo>
                              <a:cubicBezTo>
                                <a:pt x="910" y="467"/>
                                <a:pt x="911" y="466"/>
                                <a:pt x="911" y="465"/>
                              </a:cubicBezTo>
                              <a:cubicBezTo>
                                <a:pt x="906" y="461"/>
                                <a:pt x="901" y="457"/>
                                <a:pt x="897" y="453"/>
                              </a:cubicBezTo>
                              <a:cubicBezTo>
                                <a:pt x="892" y="449"/>
                                <a:pt x="888" y="445"/>
                                <a:pt x="883" y="442"/>
                              </a:cubicBezTo>
                              <a:cubicBezTo>
                                <a:pt x="883" y="441"/>
                                <a:pt x="883" y="441"/>
                                <a:pt x="882" y="440"/>
                              </a:cubicBezTo>
                              <a:cubicBezTo>
                                <a:pt x="902" y="448"/>
                                <a:pt x="918" y="463"/>
                                <a:pt x="927" y="482"/>
                              </a:cubicBezTo>
                              <a:close/>
                              <a:moveTo>
                                <a:pt x="830" y="276"/>
                              </a:moveTo>
                              <a:cubicBezTo>
                                <a:pt x="832" y="270"/>
                                <a:pt x="835" y="265"/>
                                <a:pt x="837" y="259"/>
                              </a:cubicBezTo>
                              <a:cubicBezTo>
                                <a:pt x="839" y="257"/>
                                <a:pt x="840" y="255"/>
                                <a:pt x="841" y="253"/>
                              </a:cubicBezTo>
                              <a:cubicBezTo>
                                <a:pt x="841" y="259"/>
                                <a:pt x="840" y="266"/>
                                <a:pt x="836" y="272"/>
                              </a:cubicBezTo>
                              <a:cubicBezTo>
                                <a:pt x="834" y="276"/>
                                <a:pt x="832" y="279"/>
                                <a:pt x="829" y="282"/>
                              </a:cubicBezTo>
                              <a:cubicBezTo>
                                <a:pt x="827" y="285"/>
                                <a:pt x="815" y="294"/>
                                <a:pt x="814" y="286"/>
                              </a:cubicBezTo>
                              <a:cubicBezTo>
                                <a:pt x="814" y="280"/>
                                <a:pt x="820" y="270"/>
                                <a:pt x="823" y="265"/>
                              </a:cubicBezTo>
                              <a:cubicBezTo>
                                <a:pt x="826" y="260"/>
                                <a:pt x="830" y="256"/>
                                <a:pt x="834" y="253"/>
                              </a:cubicBezTo>
                              <a:cubicBezTo>
                                <a:pt x="834" y="255"/>
                                <a:pt x="833" y="257"/>
                                <a:pt x="832" y="259"/>
                              </a:cubicBezTo>
                              <a:cubicBezTo>
                                <a:pt x="829" y="264"/>
                                <a:pt x="827" y="269"/>
                                <a:pt x="825" y="274"/>
                              </a:cubicBezTo>
                              <a:cubicBezTo>
                                <a:pt x="824" y="277"/>
                                <a:pt x="829" y="279"/>
                                <a:pt x="830" y="276"/>
                              </a:cubicBezTo>
                              <a:close/>
                              <a:moveTo>
                                <a:pt x="809" y="196"/>
                              </a:moveTo>
                              <a:cubicBezTo>
                                <a:pt x="809" y="196"/>
                                <a:pt x="809" y="197"/>
                                <a:pt x="809" y="198"/>
                              </a:cubicBezTo>
                              <a:cubicBezTo>
                                <a:pt x="811" y="203"/>
                                <a:pt x="817" y="204"/>
                                <a:pt x="822" y="205"/>
                              </a:cubicBezTo>
                              <a:cubicBezTo>
                                <a:pt x="830" y="207"/>
                                <a:pt x="839" y="209"/>
                                <a:pt x="848" y="211"/>
                              </a:cubicBezTo>
                              <a:cubicBezTo>
                                <a:pt x="850" y="211"/>
                                <a:pt x="851" y="208"/>
                                <a:pt x="849" y="208"/>
                              </a:cubicBezTo>
                              <a:cubicBezTo>
                                <a:pt x="838" y="204"/>
                                <a:pt x="823" y="202"/>
                                <a:pt x="813" y="195"/>
                              </a:cubicBezTo>
                              <a:cubicBezTo>
                                <a:pt x="833" y="195"/>
                                <a:pt x="858" y="203"/>
                                <a:pt x="871" y="217"/>
                              </a:cubicBezTo>
                              <a:cubicBezTo>
                                <a:pt x="851" y="217"/>
                                <a:pt x="832" y="213"/>
                                <a:pt x="814" y="204"/>
                              </a:cubicBezTo>
                              <a:cubicBezTo>
                                <a:pt x="811" y="201"/>
                                <a:pt x="809" y="199"/>
                                <a:pt x="806" y="196"/>
                              </a:cubicBezTo>
                              <a:cubicBezTo>
                                <a:pt x="807" y="196"/>
                                <a:pt x="808" y="196"/>
                                <a:pt x="809" y="196"/>
                              </a:cubicBezTo>
                              <a:close/>
                              <a:moveTo>
                                <a:pt x="667" y="115"/>
                              </a:moveTo>
                              <a:cubicBezTo>
                                <a:pt x="667" y="116"/>
                                <a:pt x="668" y="117"/>
                                <a:pt x="668" y="118"/>
                              </a:cubicBezTo>
                              <a:cubicBezTo>
                                <a:pt x="668" y="118"/>
                                <a:pt x="668" y="118"/>
                                <a:pt x="668" y="118"/>
                              </a:cubicBezTo>
                              <a:cubicBezTo>
                                <a:pt x="668" y="133"/>
                                <a:pt x="674" y="148"/>
                                <a:pt x="684" y="159"/>
                              </a:cubicBezTo>
                              <a:cubicBezTo>
                                <a:pt x="685" y="161"/>
                                <a:pt x="688" y="159"/>
                                <a:pt x="687" y="157"/>
                              </a:cubicBezTo>
                              <a:cubicBezTo>
                                <a:pt x="680" y="147"/>
                                <a:pt x="676" y="137"/>
                                <a:pt x="674" y="126"/>
                              </a:cubicBezTo>
                              <a:cubicBezTo>
                                <a:pt x="683" y="141"/>
                                <a:pt x="689" y="157"/>
                                <a:pt x="690" y="176"/>
                              </a:cubicBezTo>
                              <a:cubicBezTo>
                                <a:pt x="672" y="160"/>
                                <a:pt x="666" y="139"/>
                                <a:pt x="667" y="115"/>
                              </a:cubicBezTo>
                              <a:close/>
                              <a:moveTo>
                                <a:pt x="615" y="51"/>
                              </a:moveTo>
                              <a:cubicBezTo>
                                <a:pt x="623" y="48"/>
                                <a:pt x="641" y="42"/>
                                <a:pt x="646" y="50"/>
                              </a:cubicBezTo>
                              <a:cubicBezTo>
                                <a:pt x="650" y="57"/>
                                <a:pt x="641" y="60"/>
                                <a:pt x="635" y="62"/>
                              </a:cubicBezTo>
                              <a:cubicBezTo>
                                <a:pt x="631" y="64"/>
                                <a:pt x="626" y="66"/>
                                <a:pt x="622" y="67"/>
                              </a:cubicBezTo>
                              <a:cubicBezTo>
                                <a:pt x="613" y="68"/>
                                <a:pt x="606" y="68"/>
                                <a:pt x="598" y="67"/>
                              </a:cubicBezTo>
                              <a:cubicBezTo>
                                <a:pt x="607" y="65"/>
                                <a:pt x="616" y="63"/>
                                <a:pt x="625" y="61"/>
                              </a:cubicBezTo>
                              <a:cubicBezTo>
                                <a:pt x="628" y="61"/>
                                <a:pt x="627" y="57"/>
                                <a:pt x="625" y="57"/>
                              </a:cubicBezTo>
                              <a:cubicBezTo>
                                <a:pt x="613" y="58"/>
                                <a:pt x="600" y="61"/>
                                <a:pt x="589" y="65"/>
                              </a:cubicBezTo>
                              <a:cubicBezTo>
                                <a:pt x="589" y="65"/>
                                <a:pt x="589" y="65"/>
                                <a:pt x="589" y="65"/>
                              </a:cubicBezTo>
                              <a:cubicBezTo>
                                <a:pt x="597" y="59"/>
                                <a:pt x="605" y="54"/>
                                <a:pt x="615" y="51"/>
                              </a:cubicBezTo>
                              <a:close/>
                              <a:moveTo>
                                <a:pt x="527" y="64"/>
                              </a:moveTo>
                              <a:cubicBezTo>
                                <a:pt x="533" y="75"/>
                                <a:pt x="542" y="86"/>
                                <a:pt x="553" y="94"/>
                              </a:cubicBezTo>
                              <a:cubicBezTo>
                                <a:pt x="555" y="95"/>
                                <a:pt x="557" y="92"/>
                                <a:pt x="555" y="91"/>
                              </a:cubicBezTo>
                              <a:cubicBezTo>
                                <a:pt x="547" y="84"/>
                                <a:pt x="540" y="77"/>
                                <a:pt x="533" y="69"/>
                              </a:cubicBezTo>
                              <a:cubicBezTo>
                                <a:pt x="539" y="73"/>
                                <a:pt x="544" y="76"/>
                                <a:pt x="549" y="81"/>
                              </a:cubicBezTo>
                              <a:cubicBezTo>
                                <a:pt x="556" y="88"/>
                                <a:pt x="561" y="97"/>
                                <a:pt x="564" y="106"/>
                              </a:cubicBezTo>
                              <a:cubicBezTo>
                                <a:pt x="555" y="101"/>
                                <a:pt x="546" y="95"/>
                                <a:pt x="540" y="87"/>
                              </a:cubicBezTo>
                              <a:cubicBezTo>
                                <a:pt x="536" y="84"/>
                                <a:pt x="525" y="70"/>
                                <a:pt x="524" y="61"/>
                              </a:cubicBezTo>
                              <a:cubicBezTo>
                                <a:pt x="525" y="62"/>
                                <a:pt x="526" y="63"/>
                                <a:pt x="527" y="64"/>
                              </a:cubicBezTo>
                              <a:close/>
                              <a:moveTo>
                                <a:pt x="403" y="18"/>
                              </a:moveTo>
                              <a:cubicBezTo>
                                <a:pt x="391" y="22"/>
                                <a:pt x="382" y="29"/>
                                <a:pt x="374" y="38"/>
                              </a:cubicBezTo>
                              <a:cubicBezTo>
                                <a:pt x="386" y="21"/>
                                <a:pt x="403" y="10"/>
                                <a:pt x="423" y="7"/>
                              </a:cubicBezTo>
                              <a:cubicBezTo>
                                <a:pt x="420" y="17"/>
                                <a:pt x="407" y="25"/>
                                <a:pt x="400" y="30"/>
                              </a:cubicBezTo>
                              <a:cubicBezTo>
                                <a:pt x="391" y="36"/>
                                <a:pt x="383" y="40"/>
                                <a:pt x="374" y="44"/>
                              </a:cubicBezTo>
                              <a:cubicBezTo>
                                <a:pt x="382" y="34"/>
                                <a:pt x="392" y="27"/>
                                <a:pt x="404" y="23"/>
                              </a:cubicBezTo>
                              <a:cubicBezTo>
                                <a:pt x="407" y="21"/>
                                <a:pt x="406" y="17"/>
                                <a:pt x="403" y="18"/>
                              </a:cubicBezTo>
                              <a:close/>
                              <a:moveTo>
                                <a:pt x="285" y="92"/>
                              </a:moveTo>
                              <a:cubicBezTo>
                                <a:pt x="297" y="98"/>
                                <a:pt x="310" y="103"/>
                                <a:pt x="324" y="105"/>
                              </a:cubicBezTo>
                              <a:cubicBezTo>
                                <a:pt x="326" y="105"/>
                                <a:pt x="328" y="102"/>
                                <a:pt x="325" y="101"/>
                              </a:cubicBezTo>
                              <a:cubicBezTo>
                                <a:pt x="313" y="99"/>
                                <a:pt x="302" y="96"/>
                                <a:pt x="290" y="91"/>
                              </a:cubicBezTo>
                              <a:cubicBezTo>
                                <a:pt x="303" y="93"/>
                                <a:pt x="315" y="94"/>
                                <a:pt x="327" y="100"/>
                              </a:cubicBezTo>
                              <a:cubicBezTo>
                                <a:pt x="335" y="103"/>
                                <a:pt x="347" y="109"/>
                                <a:pt x="354" y="116"/>
                              </a:cubicBezTo>
                              <a:cubicBezTo>
                                <a:pt x="327" y="118"/>
                                <a:pt x="307" y="107"/>
                                <a:pt x="285" y="93"/>
                              </a:cubicBezTo>
                              <a:cubicBezTo>
                                <a:pt x="284" y="93"/>
                                <a:pt x="284" y="93"/>
                                <a:pt x="284" y="93"/>
                              </a:cubicBezTo>
                              <a:cubicBezTo>
                                <a:pt x="285" y="92"/>
                                <a:pt x="285" y="92"/>
                                <a:pt x="285" y="92"/>
                              </a:cubicBezTo>
                              <a:close/>
                              <a:moveTo>
                                <a:pt x="246" y="63"/>
                              </a:moveTo>
                              <a:cubicBezTo>
                                <a:pt x="247" y="87"/>
                                <a:pt x="239" y="105"/>
                                <a:pt x="227" y="125"/>
                              </a:cubicBezTo>
                              <a:cubicBezTo>
                                <a:pt x="228" y="110"/>
                                <a:pt x="233" y="97"/>
                                <a:pt x="241" y="85"/>
                              </a:cubicBezTo>
                              <a:cubicBezTo>
                                <a:pt x="242" y="83"/>
                                <a:pt x="239" y="81"/>
                                <a:pt x="238" y="83"/>
                              </a:cubicBezTo>
                              <a:cubicBezTo>
                                <a:pt x="228" y="96"/>
                                <a:pt x="224" y="112"/>
                                <a:pt x="224" y="128"/>
                              </a:cubicBezTo>
                              <a:cubicBezTo>
                                <a:pt x="222" y="103"/>
                                <a:pt x="229" y="81"/>
                                <a:pt x="246" y="63"/>
                              </a:cubicBezTo>
                              <a:close/>
                              <a:moveTo>
                                <a:pt x="204" y="218"/>
                              </a:moveTo>
                              <a:cubicBezTo>
                                <a:pt x="196" y="222"/>
                                <a:pt x="188" y="226"/>
                                <a:pt x="181" y="230"/>
                              </a:cubicBezTo>
                              <a:cubicBezTo>
                                <a:pt x="182" y="229"/>
                                <a:pt x="182" y="227"/>
                                <a:pt x="183" y="226"/>
                              </a:cubicBezTo>
                              <a:cubicBezTo>
                                <a:pt x="184" y="226"/>
                                <a:pt x="184" y="225"/>
                                <a:pt x="185" y="224"/>
                              </a:cubicBezTo>
                              <a:cubicBezTo>
                                <a:pt x="192" y="219"/>
                                <a:pt x="200" y="215"/>
                                <a:pt x="208" y="212"/>
                              </a:cubicBezTo>
                              <a:cubicBezTo>
                                <a:pt x="216" y="209"/>
                                <a:pt x="223" y="209"/>
                                <a:pt x="231" y="208"/>
                              </a:cubicBezTo>
                              <a:cubicBezTo>
                                <a:pt x="220" y="228"/>
                                <a:pt x="201" y="235"/>
                                <a:pt x="178" y="235"/>
                              </a:cubicBezTo>
                              <a:cubicBezTo>
                                <a:pt x="188" y="232"/>
                                <a:pt x="197" y="227"/>
                                <a:pt x="206" y="222"/>
                              </a:cubicBezTo>
                              <a:cubicBezTo>
                                <a:pt x="208" y="220"/>
                                <a:pt x="206" y="217"/>
                                <a:pt x="204" y="218"/>
                              </a:cubicBezTo>
                              <a:close/>
                              <a:moveTo>
                                <a:pt x="77" y="346"/>
                              </a:moveTo>
                              <a:cubicBezTo>
                                <a:pt x="81" y="361"/>
                                <a:pt x="82" y="377"/>
                                <a:pt x="82" y="392"/>
                              </a:cubicBezTo>
                              <a:cubicBezTo>
                                <a:pt x="82" y="393"/>
                                <a:pt x="82" y="394"/>
                                <a:pt x="82" y="394"/>
                              </a:cubicBezTo>
                              <a:cubicBezTo>
                                <a:pt x="79" y="383"/>
                                <a:pt x="77" y="371"/>
                                <a:pt x="75" y="360"/>
                              </a:cubicBezTo>
                              <a:cubicBezTo>
                                <a:pt x="75" y="358"/>
                                <a:pt x="72" y="359"/>
                                <a:pt x="72" y="360"/>
                              </a:cubicBezTo>
                              <a:cubicBezTo>
                                <a:pt x="74" y="374"/>
                                <a:pt x="75" y="388"/>
                                <a:pt x="79" y="401"/>
                              </a:cubicBezTo>
                              <a:cubicBezTo>
                                <a:pt x="79" y="402"/>
                                <a:pt x="78" y="404"/>
                                <a:pt x="77" y="405"/>
                              </a:cubicBezTo>
                              <a:cubicBezTo>
                                <a:pt x="70" y="389"/>
                                <a:pt x="62" y="360"/>
                                <a:pt x="77" y="346"/>
                              </a:cubicBezTo>
                              <a:close/>
                              <a:moveTo>
                                <a:pt x="68" y="585"/>
                              </a:moveTo>
                              <a:cubicBezTo>
                                <a:pt x="69" y="586"/>
                                <a:pt x="70" y="585"/>
                                <a:pt x="70" y="584"/>
                              </a:cubicBezTo>
                              <a:cubicBezTo>
                                <a:pt x="71" y="559"/>
                                <a:pt x="76" y="537"/>
                                <a:pt x="92" y="518"/>
                              </a:cubicBezTo>
                              <a:cubicBezTo>
                                <a:pt x="93" y="528"/>
                                <a:pt x="93" y="539"/>
                                <a:pt x="92" y="549"/>
                              </a:cubicBezTo>
                              <a:cubicBezTo>
                                <a:pt x="92" y="554"/>
                                <a:pt x="84" y="593"/>
                                <a:pt x="75" y="595"/>
                              </a:cubicBezTo>
                              <a:cubicBezTo>
                                <a:pt x="82" y="578"/>
                                <a:pt x="85" y="558"/>
                                <a:pt x="90" y="541"/>
                              </a:cubicBezTo>
                              <a:cubicBezTo>
                                <a:pt x="90" y="538"/>
                                <a:pt x="87" y="537"/>
                                <a:pt x="86" y="540"/>
                              </a:cubicBezTo>
                              <a:cubicBezTo>
                                <a:pt x="81" y="555"/>
                                <a:pt x="74" y="572"/>
                                <a:pt x="70" y="589"/>
                              </a:cubicBezTo>
                              <a:cubicBezTo>
                                <a:pt x="69" y="588"/>
                                <a:pt x="69" y="586"/>
                                <a:pt x="68" y="585"/>
                              </a:cubicBezTo>
                              <a:close/>
                              <a:moveTo>
                                <a:pt x="56" y="630"/>
                              </a:moveTo>
                              <a:cubicBezTo>
                                <a:pt x="55" y="629"/>
                                <a:pt x="53" y="631"/>
                                <a:pt x="54" y="632"/>
                              </a:cubicBezTo>
                              <a:cubicBezTo>
                                <a:pt x="60" y="636"/>
                                <a:pt x="66" y="641"/>
                                <a:pt x="73" y="644"/>
                              </a:cubicBezTo>
                              <a:cubicBezTo>
                                <a:pt x="59" y="640"/>
                                <a:pt x="47" y="633"/>
                                <a:pt x="38" y="621"/>
                              </a:cubicBezTo>
                              <a:cubicBezTo>
                                <a:pt x="55" y="623"/>
                                <a:pt x="70" y="630"/>
                                <a:pt x="84" y="640"/>
                              </a:cubicBezTo>
                              <a:cubicBezTo>
                                <a:pt x="84" y="641"/>
                                <a:pt x="85" y="642"/>
                                <a:pt x="86" y="643"/>
                              </a:cubicBezTo>
                              <a:cubicBezTo>
                                <a:pt x="75" y="640"/>
                                <a:pt x="65" y="636"/>
                                <a:pt x="56" y="630"/>
                              </a:cubicBezTo>
                              <a:close/>
                              <a:moveTo>
                                <a:pt x="124" y="643"/>
                              </a:moveTo>
                              <a:cubicBezTo>
                                <a:pt x="134" y="657"/>
                                <a:pt x="138" y="671"/>
                                <a:pt x="140" y="687"/>
                              </a:cubicBezTo>
                              <a:cubicBezTo>
                                <a:pt x="138" y="684"/>
                                <a:pt x="137" y="682"/>
                                <a:pt x="136" y="679"/>
                              </a:cubicBezTo>
                              <a:cubicBezTo>
                                <a:pt x="134" y="673"/>
                                <a:pt x="132" y="667"/>
                                <a:pt x="129" y="661"/>
                              </a:cubicBezTo>
                              <a:cubicBezTo>
                                <a:pt x="128" y="659"/>
                                <a:pt x="126" y="661"/>
                                <a:pt x="126" y="662"/>
                              </a:cubicBezTo>
                              <a:cubicBezTo>
                                <a:pt x="128" y="675"/>
                                <a:pt x="133" y="690"/>
                                <a:pt x="140" y="700"/>
                              </a:cubicBezTo>
                              <a:cubicBezTo>
                                <a:pt x="140" y="700"/>
                                <a:pt x="140" y="700"/>
                                <a:pt x="140" y="700"/>
                              </a:cubicBezTo>
                              <a:cubicBezTo>
                                <a:pt x="140" y="701"/>
                                <a:pt x="140" y="702"/>
                                <a:pt x="140" y="703"/>
                              </a:cubicBezTo>
                              <a:cubicBezTo>
                                <a:pt x="130" y="687"/>
                                <a:pt x="116" y="660"/>
                                <a:pt x="124" y="643"/>
                              </a:cubicBezTo>
                              <a:close/>
                              <a:moveTo>
                                <a:pt x="201" y="807"/>
                              </a:moveTo>
                              <a:cubicBezTo>
                                <a:pt x="217" y="805"/>
                                <a:pt x="232" y="809"/>
                                <a:pt x="246" y="817"/>
                              </a:cubicBezTo>
                              <a:cubicBezTo>
                                <a:pt x="247" y="819"/>
                                <a:pt x="249" y="821"/>
                                <a:pt x="251" y="823"/>
                              </a:cubicBezTo>
                              <a:cubicBezTo>
                                <a:pt x="247" y="822"/>
                                <a:pt x="243" y="820"/>
                                <a:pt x="239" y="819"/>
                              </a:cubicBezTo>
                              <a:cubicBezTo>
                                <a:pt x="233" y="816"/>
                                <a:pt x="228" y="813"/>
                                <a:pt x="222" y="811"/>
                              </a:cubicBezTo>
                              <a:cubicBezTo>
                                <a:pt x="221" y="810"/>
                                <a:pt x="220" y="813"/>
                                <a:pt x="221" y="814"/>
                              </a:cubicBezTo>
                              <a:cubicBezTo>
                                <a:pt x="227" y="818"/>
                                <a:pt x="233" y="820"/>
                                <a:pt x="239" y="823"/>
                              </a:cubicBezTo>
                              <a:cubicBezTo>
                                <a:pt x="244" y="825"/>
                                <a:pt x="248" y="827"/>
                                <a:pt x="253" y="829"/>
                              </a:cubicBezTo>
                              <a:cubicBezTo>
                                <a:pt x="233" y="827"/>
                                <a:pt x="215" y="819"/>
                                <a:pt x="201" y="807"/>
                              </a:cubicBezTo>
                              <a:close/>
                              <a:moveTo>
                                <a:pt x="261" y="784"/>
                              </a:moveTo>
                              <a:cubicBezTo>
                                <a:pt x="260" y="784"/>
                                <a:pt x="260" y="784"/>
                                <a:pt x="259" y="784"/>
                              </a:cubicBezTo>
                              <a:cubicBezTo>
                                <a:pt x="259" y="784"/>
                                <a:pt x="259" y="783"/>
                                <a:pt x="259" y="783"/>
                              </a:cubicBezTo>
                              <a:cubicBezTo>
                                <a:pt x="255" y="779"/>
                                <a:pt x="256" y="774"/>
                                <a:pt x="258" y="769"/>
                              </a:cubicBezTo>
                              <a:cubicBezTo>
                                <a:pt x="259" y="767"/>
                                <a:pt x="260" y="765"/>
                                <a:pt x="262" y="765"/>
                              </a:cubicBezTo>
                              <a:cubicBezTo>
                                <a:pt x="265" y="764"/>
                                <a:pt x="267" y="767"/>
                                <a:pt x="269" y="768"/>
                              </a:cubicBezTo>
                              <a:cubicBezTo>
                                <a:pt x="273" y="772"/>
                                <a:pt x="275" y="777"/>
                                <a:pt x="274" y="782"/>
                              </a:cubicBezTo>
                              <a:cubicBezTo>
                                <a:pt x="273" y="786"/>
                                <a:pt x="268" y="789"/>
                                <a:pt x="264" y="787"/>
                              </a:cubicBezTo>
                              <a:cubicBezTo>
                                <a:pt x="264" y="787"/>
                                <a:pt x="264" y="787"/>
                                <a:pt x="264" y="787"/>
                              </a:cubicBezTo>
                              <a:cubicBezTo>
                                <a:pt x="264" y="785"/>
                                <a:pt x="263" y="784"/>
                                <a:pt x="261" y="784"/>
                              </a:cubicBezTo>
                              <a:close/>
                              <a:moveTo>
                                <a:pt x="308" y="891"/>
                              </a:moveTo>
                              <a:cubicBezTo>
                                <a:pt x="309" y="890"/>
                                <a:pt x="308" y="888"/>
                                <a:pt x="306" y="888"/>
                              </a:cubicBezTo>
                              <a:cubicBezTo>
                                <a:pt x="294" y="888"/>
                                <a:pt x="282" y="889"/>
                                <a:pt x="270" y="889"/>
                              </a:cubicBezTo>
                              <a:cubicBezTo>
                                <a:pt x="268" y="889"/>
                                <a:pt x="268" y="893"/>
                                <a:pt x="270" y="893"/>
                              </a:cubicBezTo>
                              <a:cubicBezTo>
                                <a:pt x="276" y="893"/>
                                <a:pt x="282" y="894"/>
                                <a:pt x="289" y="893"/>
                              </a:cubicBezTo>
                              <a:cubicBezTo>
                                <a:pt x="274" y="895"/>
                                <a:pt x="259" y="895"/>
                                <a:pt x="246" y="889"/>
                              </a:cubicBezTo>
                              <a:cubicBezTo>
                                <a:pt x="265" y="883"/>
                                <a:pt x="287" y="878"/>
                                <a:pt x="305" y="887"/>
                              </a:cubicBezTo>
                              <a:cubicBezTo>
                                <a:pt x="307" y="888"/>
                                <a:pt x="310" y="889"/>
                                <a:pt x="312" y="891"/>
                              </a:cubicBezTo>
                              <a:cubicBezTo>
                                <a:pt x="311" y="891"/>
                                <a:pt x="309" y="891"/>
                                <a:pt x="308" y="891"/>
                              </a:cubicBezTo>
                              <a:close/>
                              <a:moveTo>
                                <a:pt x="358" y="873"/>
                              </a:moveTo>
                              <a:cubicBezTo>
                                <a:pt x="363" y="883"/>
                                <a:pt x="368" y="894"/>
                                <a:pt x="375" y="903"/>
                              </a:cubicBezTo>
                              <a:cubicBezTo>
                                <a:pt x="375" y="903"/>
                                <a:pt x="375" y="903"/>
                                <a:pt x="375" y="903"/>
                              </a:cubicBezTo>
                              <a:cubicBezTo>
                                <a:pt x="361" y="891"/>
                                <a:pt x="352" y="876"/>
                                <a:pt x="348" y="860"/>
                              </a:cubicBezTo>
                              <a:cubicBezTo>
                                <a:pt x="364" y="868"/>
                                <a:pt x="374" y="882"/>
                                <a:pt x="379" y="900"/>
                              </a:cubicBezTo>
                              <a:cubicBezTo>
                                <a:pt x="373" y="890"/>
                                <a:pt x="367" y="881"/>
                                <a:pt x="361" y="871"/>
                              </a:cubicBezTo>
                              <a:cubicBezTo>
                                <a:pt x="360" y="869"/>
                                <a:pt x="357" y="871"/>
                                <a:pt x="358" y="873"/>
                              </a:cubicBezTo>
                              <a:close/>
                              <a:moveTo>
                                <a:pt x="368" y="939"/>
                              </a:moveTo>
                              <a:cubicBezTo>
                                <a:pt x="379" y="928"/>
                                <a:pt x="392" y="922"/>
                                <a:pt x="407" y="918"/>
                              </a:cubicBezTo>
                              <a:cubicBezTo>
                                <a:pt x="401" y="921"/>
                                <a:pt x="395" y="924"/>
                                <a:pt x="390" y="928"/>
                              </a:cubicBezTo>
                              <a:cubicBezTo>
                                <a:pt x="389" y="930"/>
                                <a:pt x="390" y="932"/>
                                <a:pt x="392" y="931"/>
                              </a:cubicBezTo>
                              <a:cubicBezTo>
                                <a:pt x="397" y="929"/>
                                <a:pt x="403" y="926"/>
                                <a:pt x="408" y="924"/>
                              </a:cubicBezTo>
                              <a:cubicBezTo>
                                <a:pt x="414" y="922"/>
                                <a:pt x="420" y="921"/>
                                <a:pt x="425" y="918"/>
                              </a:cubicBezTo>
                              <a:cubicBezTo>
                                <a:pt x="427" y="918"/>
                                <a:pt x="427" y="916"/>
                                <a:pt x="427" y="915"/>
                              </a:cubicBezTo>
                              <a:cubicBezTo>
                                <a:pt x="429" y="915"/>
                                <a:pt x="430" y="916"/>
                                <a:pt x="432" y="916"/>
                              </a:cubicBezTo>
                              <a:cubicBezTo>
                                <a:pt x="412" y="929"/>
                                <a:pt x="392" y="937"/>
                                <a:pt x="368" y="939"/>
                              </a:cubicBezTo>
                              <a:close/>
                              <a:moveTo>
                                <a:pt x="532" y="945"/>
                              </a:moveTo>
                              <a:cubicBezTo>
                                <a:pt x="521" y="952"/>
                                <a:pt x="510" y="957"/>
                                <a:pt x="498" y="960"/>
                              </a:cubicBezTo>
                              <a:cubicBezTo>
                                <a:pt x="507" y="939"/>
                                <a:pt x="524" y="924"/>
                                <a:pt x="545" y="915"/>
                              </a:cubicBezTo>
                              <a:cubicBezTo>
                                <a:pt x="544" y="916"/>
                                <a:pt x="543" y="917"/>
                                <a:pt x="542" y="918"/>
                              </a:cubicBezTo>
                              <a:cubicBezTo>
                                <a:pt x="535" y="924"/>
                                <a:pt x="529" y="930"/>
                                <a:pt x="524" y="938"/>
                              </a:cubicBezTo>
                              <a:cubicBezTo>
                                <a:pt x="523" y="940"/>
                                <a:pt x="526" y="942"/>
                                <a:pt x="528" y="940"/>
                              </a:cubicBezTo>
                              <a:cubicBezTo>
                                <a:pt x="534" y="934"/>
                                <a:pt x="540" y="928"/>
                                <a:pt x="546" y="922"/>
                              </a:cubicBezTo>
                              <a:cubicBezTo>
                                <a:pt x="552" y="918"/>
                                <a:pt x="559" y="914"/>
                                <a:pt x="563" y="910"/>
                              </a:cubicBezTo>
                              <a:cubicBezTo>
                                <a:pt x="564" y="909"/>
                                <a:pt x="565" y="909"/>
                                <a:pt x="566" y="909"/>
                              </a:cubicBezTo>
                              <a:cubicBezTo>
                                <a:pt x="563" y="924"/>
                                <a:pt x="543" y="938"/>
                                <a:pt x="532" y="945"/>
                              </a:cubicBezTo>
                              <a:close/>
                              <a:moveTo>
                                <a:pt x="603" y="859"/>
                              </a:moveTo>
                              <a:cubicBezTo>
                                <a:pt x="616" y="861"/>
                                <a:pt x="629" y="864"/>
                                <a:pt x="641" y="864"/>
                              </a:cubicBezTo>
                              <a:cubicBezTo>
                                <a:pt x="621" y="868"/>
                                <a:pt x="601" y="866"/>
                                <a:pt x="584" y="853"/>
                              </a:cubicBezTo>
                              <a:cubicBezTo>
                                <a:pt x="603" y="850"/>
                                <a:pt x="622" y="850"/>
                                <a:pt x="638" y="859"/>
                              </a:cubicBezTo>
                              <a:cubicBezTo>
                                <a:pt x="627" y="857"/>
                                <a:pt x="615" y="857"/>
                                <a:pt x="603" y="856"/>
                              </a:cubicBezTo>
                              <a:cubicBezTo>
                                <a:pt x="601" y="855"/>
                                <a:pt x="601" y="859"/>
                                <a:pt x="603" y="859"/>
                              </a:cubicBezTo>
                              <a:close/>
                              <a:moveTo>
                                <a:pt x="714" y="871"/>
                              </a:moveTo>
                              <a:cubicBezTo>
                                <a:pt x="713" y="875"/>
                                <a:pt x="694" y="905"/>
                                <a:pt x="687" y="903"/>
                              </a:cubicBezTo>
                              <a:cubicBezTo>
                                <a:pt x="685" y="902"/>
                                <a:pt x="702" y="860"/>
                                <a:pt x="702" y="859"/>
                              </a:cubicBezTo>
                              <a:cubicBezTo>
                                <a:pt x="706" y="851"/>
                                <a:pt x="711" y="844"/>
                                <a:pt x="717" y="838"/>
                              </a:cubicBezTo>
                              <a:cubicBezTo>
                                <a:pt x="711" y="852"/>
                                <a:pt x="706" y="867"/>
                                <a:pt x="700" y="881"/>
                              </a:cubicBezTo>
                              <a:cubicBezTo>
                                <a:pt x="699" y="883"/>
                                <a:pt x="702" y="884"/>
                                <a:pt x="702" y="883"/>
                              </a:cubicBezTo>
                              <a:cubicBezTo>
                                <a:pt x="710" y="868"/>
                                <a:pt x="718" y="852"/>
                                <a:pt x="723" y="835"/>
                              </a:cubicBezTo>
                              <a:cubicBezTo>
                                <a:pt x="723" y="835"/>
                                <a:pt x="722" y="834"/>
                                <a:pt x="722" y="833"/>
                              </a:cubicBezTo>
                              <a:cubicBezTo>
                                <a:pt x="722" y="833"/>
                                <a:pt x="723" y="833"/>
                                <a:pt x="723" y="832"/>
                              </a:cubicBezTo>
                              <a:cubicBezTo>
                                <a:pt x="723" y="846"/>
                                <a:pt x="720" y="859"/>
                                <a:pt x="714" y="871"/>
                              </a:cubicBezTo>
                              <a:close/>
                              <a:moveTo>
                                <a:pt x="761" y="790"/>
                              </a:moveTo>
                              <a:cubicBezTo>
                                <a:pt x="762" y="789"/>
                                <a:pt x="761" y="787"/>
                                <a:pt x="759" y="787"/>
                              </a:cubicBezTo>
                              <a:cubicBezTo>
                                <a:pt x="749" y="788"/>
                                <a:pt x="738" y="787"/>
                                <a:pt x="728" y="785"/>
                              </a:cubicBezTo>
                              <a:cubicBezTo>
                                <a:pt x="726" y="785"/>
                                <a:pt x="725" y="788"/>
                                <a:pt x="727" y="789"/>
                              </a:cubicBezTo>
                              <a:cubicBezTo>
                                <a:pt x="733" y="790"/>
                                <a:pt x="740" y="792"/>
                                <a:pt x="747" y="792"/>
                              </a:cubicBezTo>
                              <a:cubicBezTo>
                                <a:pt x="734" y="793"/>
                                <a:pt x="722" y="792"/>
                                <a:pt x="710" y="786"/>
                              </a:cubicBezTo>
                              <a:cubicBezTo>
                                <a:pt x="727" y="781"/>
                                <a:pt x="750" y="778"/>
                                <a:pt x="763" y="790"/>
                              </a:cubicBezTo>
                              <a:cubicBezTo>
                                <a:pt x="763" y="790"/>
                                <a:pt x="762" y="790"/>
                                <a:pt x="761" y="790"/>
                              </a:cubicBezTo>
                              <a:close/>
                              <a:moveTo>
                                <a:pt x="813" y="805"/>
                              </a:moveTo>
                              <a:cubicBezTo>
                                <a:pt x="813" y="784"/>
                                <a:pt x="820" y="765"/>
                                <a:pt x="832" y="748"/>
                              </a:cubicBezTo>
                              <a:cubicBezTo>
                                <a:pt x="828" y="759"/>
                                <a:pt x="825" y="770"/>
                                <a:pt x="821" y="781"/>
                              </a:cubicBezTo>
                              <a:cubicBezTo>
                                <a:pt x="820" y="783"/>
                                <a:pt x="823" y="784"/>
                                <a:pt x="823" y="782"/>
                              </a:cubicBezTo>
                              <a:cubicBezTo>
                                <a:pt x="829" y="771"/>
                                <a:pt x="834" y="759"/>
                                <a:pt x="836" y="747"/>
                              </a:cubicBezTo>
                              <a:cubicBezTo>
                                <a:pt x="836" y="746"/>
                                <a:pt x="835" y="745"/>
                                <a:pt x="834" y="745"/>
                              </a:cubicBezTo>
                              <a:cubicBezTo>
                                <a:pt x="836" y="744"/>
                                <a:pt x="838" y="742"/>
                                <a:pt x="839" y="740"/>
                              </a:cubicBezTo>
                              <a:cubicBezTo>
                                <a:pt x="847" y="763"/>
                                <a:pt x="830" y="790"/>
                                <a:pt x="813" y="805"/>
                              </a:cubicBezTo>
                              <a:close/>
                              <a:moveTo>
                                <a:pt x="877" y="676"/>
                              </a:moveTo>
                              <a:cubicBezTo>
                                <a:pt x="877" y="676"/>
                                <a:pt x="876" y="676"/>
                                <a:pt x="876" y="676"/>
                              </a:cubicBezTo>
                              <a:cubicBezTo>
                                <a:pt x="865" y="674"/>
                                <a:pt x="854" y="673"/>
                                <a:pt x="843" y="675"/>
                              </a:cubicBezTo>
                              <a:cubicBezTo>
                                <a:pt x="841" y="675"/>
                                <a:pt x="841" y="678"/>
                                <a:pt x="843" y="678"/>
                              </a:cubicBezTo>
                              <a:cubicBezTo>
                                <a:pt x="854" y="678"/>
                                <a:pt x="864" y="679"/>
                                <a:pt x="875" y="680"/>
                              </a:cubicBezTo>
                              <a:cubicBezTo>
                                <a:pt x="874" y="680"/>
                                <a:pt x="874" y="680"/>
                                <a:pt x="874" y="681"/>
                              </a:cubicBezTo>
                              <a:cubicBezTo>
                                <a:pt x="866" y="683"/>
                                <a:pt x="859" y="686"/>
                                <a:pt x="850" y="686"/>
                              </a:cubicBezTo>
                              <a:cubicBezTo>
                                <a:pt x="845" y="687"/>
                                <a:pt x="822" y="685"/>
                                <a:pt x="826" y="675"/>
                              </a:cubicBezTo>
                              <a:cubicBezTo>
                                <a:pt x="828" y="672"/>
                                <a:pt x="852" y="669"/>
                                <a:pt x="855" y="669"/>
                              </a:cubicBezTo>
                              <a:cubicBezTo>
                                <a:pt x="864" y="669"/>
                                <a:pt x="870" y="671"/>
                                <a:pt x="877" y="676"/>
                              </a:cubicBezTo>
                              <a:cubicBezTo>
                                <a:pt x="877" y="676"/>
                                <a:pt x="877" y="676"/>
                                <a:pt x="877" y="676"/>
                              </a:cubicBezTo>
                              <a:close/>
                              <a:moveTo>
                                <a:pt x="880" y="670"/>
                              </a:moveTo>
                              <a:cubicBezTo>
                                <a:pt x="872" y="663"/>
                                <a:pt x="861" y="662"/>
                                <a:pt x="850" y="663"/>
                              </a:cubicBezTo>
                              <a:cubicBezTo>
                                <a:pt x="842" y="664"/>
                                <a:pt x="819" y="665"/>
                                <a:pt x="817" y="675"/>
                              </a:cubicBezTo>
                              <a:cubicBezTo>
                                <a:pt x="814" y="685"/>
                                <a:pt x="830" y="691"/>
                                <a:pt x="837" y="692"/>
                              </a:cubicBezTo>
                              <a:cubicBezTo>
                                <a:pt x="848" y="695"/>
                                <a:pt x="860" y="692"/>
                                <a:pt x="870" y="687"/>
                              </a:cubicBezTo>
                              <a:cubicBezTo>
                                <a:pt x="863" y="699"/>
                                <a:pt x="855" y="710"/>
                                <a:pt x="847" y="721"/>
                              </a:cubicBezTo>
                              <a:cubicBezTo>
                                <a:pt x="844" y="725"/>
                                <a:pt x="841" y="730"/>
                                <a:pt x="838" y="733"/>
                              </a:cubicBezTo>
                              <a:cubicBezTo>
                                <a:pt x="833" y="737"/>
                                <a:pt x="829" y="741"/>
                                <a:pt x="826" y="746"/>
                              </a:cubicBezTo>
                              <a:cubicBezTo>
                                <a:pt x="826" y="746"/>
                                <a:pt x="826" y="746"/>
                                <a:pt x="826" y="746"/>
                              </a:cubicBezTo>
                              <a:cubicBezTo>
                                <a:pt x="820" y="751"/>
                                <a:pt x="813" y="755"/>
                                <a:pt x="805" y="755"/>
                              </a:cubicBezTo>
                              <a:cubicBezTo>
                                <a:pt x="805" y="756"/>
                                <a:pt x="804" y="756"/>
                                <a:pt x="803" y="756"/>
                              </a:cubicBezTo>
                              <a:cubicBezTo>
                                <a:pt x="801" y="756"/>
                                <a:pt x="799" y="756"/>
                                <a:pt x="798" y="756"/>
                              </a:cubicBezTo>
                              <a:cubicBezTo>
                                <a:pt x="794" y="755"/>
                                <a:pt x="791" y="752"/>
                                <a:pt x="789" y="748"/>
                              </a:cubicBezTo>
                              <a:cubicBezTo>
                                <a:pt x="785" y="747"/>
                                <a:pt x="782" y="745"/>
                                <a:pt x="780" y="743"/>
                              </a:cubicBezTo>
                              <a:cubicBezTo>
                                <a:pt x="779" y="740"/>
                                <a:pt x="778" y="736"/>
                                <a:pt x="779" y="732"/>
                              </a:cubicBezTo>
                              <a:cubicBezTo>
                                <a:pt x="779" y="725"/>
                                <a:pt x="783" y="718"/>
                                <a:pt x="791" y="718"/>
                              </a:cubicBezTo>
                              <a:cubicBezTo>
                                <a:pt x="794" y="718"/>
                                <a:pt x="797" y="718"/>
                                <a:pt x="800" y="719"/>
                              </a:cubicBezTo>
                              <a:cubicBezTo>
                                <a:pt x="809" y="728"/>
                                <a:pt x="808" y="735"/>
                                <a:pt x="797" y="738"/>
                              </a:cubicBezTo>
                              <a:cubicBezTo>
                                <a:pt x="794" y="739"/>
                                <a:pt x="795" y="743"/>
                                <a:pt x="798" y="743"/>
                              </a:cubicBezTo>
                              <a:cubicBezTo>
                                <a:pt x="812" y="743"/>
                                <a:pt x="817" y="726"/>
                                <a:pt x="808" y="717"/>
                              </a:cubicBezTo>
                              <a:cubicBezTo>
                                <a:pt x="798" y="706"/>
                                <a:pt x="779" y="711"/>
                                <a:pt x="773" y="724"/>
                              </a:cubicBezTo>
                              <a:cubicBezTo>
                                <a:pt x="767" y="739"/>
                                <a:pt x="777" y="757"/>
                                <a:pt x="792" y="761"/>
                              </a:cubicBezTo>
                              <a:cubicBezTo>
                                <a:pt x="794" y="761"/>
                                <a:pt x="795" y="761"/>
                                <a:pt x="796" y="761"/>
                              </a:cubicBezTo>
                              <a:cubicBezTo>
                                <a:pt x="787" y="770"/>
                                <a:pt x="778" y="778"/>
                                <a:pt x="769" y="786"/>
                              </a:cubicBezTo>
                              <a:cubicBezTo>
                                <a:pt x="754" y="768"/>
                                <a:pt x="718" y="775"/>
                                <a:pt x="700" y="781"/>
                              </a:cubicBezTo>
                              <a:cubicBezTo>
                                <a:pt x="697" y="782"/>
                                <a:pt x="696" y="786"/>
                                <a:pt x="699" y="788"/>
                              </a:cubicBezTo>
                              <a:cubicBezTo>
                                <a:pt x="714" y="798"/>
                                <a:pt x="735" y="804"/>
                                <a:pt x="753" y="799"/>
                              </a:cubicBezTo>
                              <a:cubicBezTo>
                                <a:pt x="742" y="808"/>
                                <a:pt x="731" y="817"/>
                                <a:pt x="719" y="826"/>
                              </a:cubicBezTo>
                              <a:cubicBezTo>
                                <a:pt x="719" y="825"/>
                                <a:pt x="718" y="825"/>
                                <a:pt x="718" y="825"/>
                              </a:cubicBezTo>
                              <a:cubicBezTo>
                                <a:pt x="705" y="830"/>
                                <a:pt x="692" y="828"/>
                                <a:pt x="681" y="822"/>
                              </a:cubicBezTo>
                              <a:cubicBezTo>
                                <a:pt x="683" y="817"/>
                                <a:pt x="683" y="810"/>
                                <a:pt x="681" y="806"/>
                              </a:cubicBezTo>
                              <a:cubicBezTo>
                                <a:pt x="678" y="802"/>
                                <a:pt x="674" y="800"/>
                                <a:pt x="669" y="800"/>
                              </a:cubicBezTo>
                              <a:cubicBezTo>
                                <a:pt x="665" y="800"/>
                                <a:pt x="658" y="799"/>
                                <a:pt x="655" y="802"/>
                              </a:cubicBezTo>
                              <a:cubicBezTo>
                                <a:pt x="648" y="808"/>
                                <a:pt x="654" y="820"/>
                                <a:pt x="660" y="824"/>
                              </a:cubicBezTo>
                              <a:cubicBezTo>
                                <a:pt x="664" y="826"/>
                                <a:pt x="668" y="828"/>
                                <a:pt x="673" y="827"/>
                              </a:cubicBezTo>
                              <a:cubicBezTo>
                                <a:pt x="675" y="827"/>
                                <a:pt x="676" y="826"/>
                                <a:pt x="677" y="826"/>
                              </a:cubicBezTo>
                              <a:cubicBezTo>
                                <a:pt x="678" y="825"/>
                                <a:pt x="678" y="825"/>
                                <a:pt x="678" y="825"/>
                              </a:cubicBezTo>
                              <a:cubicBezTo>
                                <a:pt x="688" y="832"/>
                                <a:pt x="700" y="834"/>
                                <a:pt x="711" y="831"/>
                              </a:cubicBezTo>
                              <a:cubicBezTo>
                                <a:pt x="706" y="835"/>
                                <a:pt x="701" y="838"/>
                                <a:pt x="695" y="841"/>
                              </a:cubicBezTo>
                              <a:cubicBezTo>
                                <a:pt x="682" y="849"/>
                                <a:pt x="668" y="856"/>
                                <a:pt x="654" y="862"/>
                              </a:cubicBezTo>
                              <a:cubicBezTo>
                                <a:pt x="633" y="841"/>
                                <a:pt x="603" y="843"/>
                                <a:pt x="575" y="847"/>
                              </a:cubicBezTo>
                              <a:cubicBezTo>
                                <a:pt x="573" y="848"/>
                                <a:pt x="572" y="851"/>
                                <a:pt x="574" y="853"/>
                              </a:cubicBezTo>
                              <a:cubicBezTo>
                                <a:pt x="588" y="867"/>
                                <a:pt x="609" y="875"/>
                                <a:pt x="628" y="874"/>
                              </a:cubicBezTo>
                              <a:cubicBezTo>
                                <a:pt x="616" y="879"/>
                                <a:pt x="604" y="885"/>
                                <a:pt x="594" y="894"/>
                              </a:cubicBezTo>
                              <a:cubicBezTo>
                                <a:pt x="576" y="894"/>
                                <a:pt x="561" y="890"/>
                                <a:pt x="549" y="876"/>
                              </a:cubicBezTo>
                              <a:cubicBezTo>
                                <a:pt x="552" y="871"/>
                                <a:pt x="553" y="865"/>
                                <a:pt x="552" y="861"/>
                              </a:cubicBezTo>
                              <a:cubicBezTo>
                                <a:pt x="550" y="851"/>
                                <a:pt x="539" y="846"/>
                                <a:pt x="530" y="851"/>
                              </a:cubicBezTo>
                              <a:cubicBezTo>
                                <a:pt x="521" y="857"/>
                                <a:pt x="522" y="870"/>
                                <a:pt x="529" y="878"/>
                              </a:cubicBezTo>
                              <a:cubicBezTo>
                                <a:pt x="532" y="881"/>
                                <a:pt x="536" y="883"/>
                                <a:pt x="541" y="882"/>
                              </a:cubicBezTo>
                              <a:cubicBezTo>
                                <a:pt x="542" y="881"/>
                                <a:pt x="543" y="881"/>
                                <a:pt x="544" y="880"/>
                              </a:cubicBezTo>
                              <a:cubicBezTo>
                                <a:pt x="544" y="880"/>
                                <a:pt x="545" y="880"/>
                                <a:pt x="545" y="880"/>
                              </a:cubicBezTo>
                              <a:cubicBezTo>
                                <a:pt x="552" y="891"/>
                                <a:pt x="566" y="899"/>
                                <a:pt x="579" y="899"/>
                              </a:cubicBezTo>
                              <a:cubicBezTo>
                                <a:pt x="558" y="902"/>
                                <a:pt x="536" y="907"/>
                                <a:pt x="514" y="909"/>
                              </a:cubicBezTo>
                              <a:cubicBezTo>
                                <a:pt x="510" y="909"/>
                                <a:pt x="506" y="910"/>
                                <a:pt x="502" y="910"/>
                              </a:cubicBezTo>
                              <a:cubicBezTo>
                                <a:pt x="502" y="909"/>
                                <a:pt x="501" y="908"/>
                                <a:pt x="500" y="908"/>
                              </a:cubicBezTo>
                              <a:cubicBezTo>
                                <a:pt x="477" y="904"/>
                                <a:pt x="457" y="894"/>
                                <a:pt x="441" y="877"/>
                              </a:cubicBezTo>
                              <a:cubicBezTo>
                                <a:pt x="461" y="879"/>
                                <a:pt x="477" y="886"/>
                                <a:pt x="491" y="897"/>
                              </a:cubicBezTo>
                              <a:cubicBezTo>
                                <a:pt x="489" y="896"/>
                                <a:pt x="487" y="895"/>
                                <a:pt x="484" y="894"/>
                              </a:cubicBezTo>
                              <a:cubicBezTo>
                                <a:pt x="477" y="891"/>
                                <a:pt x="471" y="888"/>
                                <a:pt x="464" y="885"/>
                              </a:cubicBezTo>
                              <a:cubicBezTo>
                                <a:pt x="462" y="884"/>
                                <a:pt x="460" y="886"/>
                                <a:pt x="462" y="888"/>
                              </a:cubicBezTo>
                              <a:cubicBezTo>
                                <a:pt x="469" y="892"/>
                                <a:pt x="476" y="895"/>
                                <a:pt x="483" y="899"/>
                              </a:cubicBezTo>
                              <a:cubicBezTo>
                                <a:pt x="490" y="902"/>
                                <a:pt x="496" y="906"/>
                                <a:pt x="503" y="908"/>
                              </a:cubicBezTo>
                              <a:cubicBezTo>
                                <a:pt x="503" y="908"/>
                                <a:pt x="503" y="908"/>
                                <a:pt x="503" y="908"/>
                              </a:cubicBezTo>
                              <a:cubicBezTo>
                                <a:pt x="503" y="908"/>
                                <a:pt x="503" y="908"/>
                                <a:pt x="504" y="908"/>
                              </a:cubicBezTo>
                              <a:cubicBezTo>
                                <a:pt x="506" y="911"/>
                                <a:pt x="510" y="907"/>
                                <a:pt x="508" y="904"/>
                              </a:cubicBezTo>
                              <a:cubicBezTo>
                                <a:pt x="490" y="882"/>
                                <a:pt x="462" y="871"/>
                                <a:pt x="434" y="870"/>
                              </a:cubicBezTo>
                              <a:cubicBezTo>
                                <a:pt x="432" y="870"/>
                                <a:pt x="430" y="873"/>
                                <a:pt x="431" y="875"/>
                              </a:cubicBezTo>
                              <a:cubicBezTo>
                                <a:pt x="444" y="893"/>
                                <a:pt x="463" y="906"/>
                                <a:pt x="484" y="911"/>
                              </a:cubicBezTo>
                              <a:cubicBezTo>
                                <a:pt x="469" y="911"/>
                                <a:pt x="454" y="911"/>
                                <a:pt x="439" y="910"/>
                              </a:cubicBezTo>
                              <a:cubicBezTo>
                                <a:pt x="425" y="901"/>
                                <a:pt x="415" y="891"/>
                                <a:pt x="405" y="878"/>
                              </a:cubicBezTo>
                              <a:cubicBezTo>
                                <a:pt x="410" y="876"/>
                                <a:pt x="415" y="872"/>
                                <a:pt x="415" y="866"/>
                              </a:cubicBezTo>
                              <a:cubicBezTo>
                                <a:pt x="416" y="858"/>
                                <a:pt x="410" y="852"/>
                                <a:pt x="403" y="851"/>
                              </a:cubicBezTo>
                              <a:cubicBezTo>
                                <a:pt x="396" y="850"/>
                                <a:pt x="390" y="854"/>
                                <a:pt x="388" y="860"/>
                              </a:cubicBezTo>
                              <a:cubicBezTo>
                                <a:pt x="387" y="866"/>
                                <a:pt x="389" y="875"/>
                                <a:pt x="396" y="876"/>
                              </a:cubicBezTo>
                              <a:cubicBezTo>
                                <a:pt x="396" y="876"/>
                                <a:pt x="397" y="876"/>
                                <a:pt x="397" y="876"/>
                              </a:cubicBezTo>
                              <a:cubicBezTo>
                                <a:pt x="397" y="877"/>
                                <a:pt x="397" y="879"/>
                                <a:pt x="399" y="879"/>
                              </a:cubicBezTo>
                              <a:cubicBezTo>
                                <a:pt x="400" y="879"/>
                                <a:pt x="400" y="879"/>
                                <a:pt x="400" y="879"/>
                              </a:cubicBezTo>
                              <a:cubicBezTo>
                                <a:pt x="407" y="891"/>
                                <a:pt x="417" y="902"/>
                                <a:pt x="430" y="909"/>
                              </a:cubicBezTo>
                              <a:cubicBezTo>
                                <a:pt x="416" y="908"/>
                                <a:pt x="401" y="907"/>
                                <a:pt x="386" y="905"/>
                              </a:cubicBezTo>
                              <a:cubicBezTo>
                                <a:pt x="383" y="881"/>
                                <a:pt x="367" y="860"/>
                                <a:pt x="344" y="851"/>
                              </a:cubicBezTo>
                              <a:cubicBezTo>
                                <a:pt x="342" y="850"/>
                                <a:pt x="340" y="853"/>
                                <a:pt x="340" y="855"/>
                              </a:cubicBezTo>
                              <a:cubicBezTo>
                                <a:pt x="344" y="874"/>
                                <a:pt x="353" y="890"/>
                                <a:pt x="367" y="902"/>
                              </a:cubicBezTo>
                              <a:cubicBezTo>
                                <a:pt x="337" y="896"/>
                                <a:pt x="309" y="886"/>
                                <a:pt x="289" y="865"/>
                              </a:cubicBezTo>
                              <a:cubicBezTo>
                                <a:pt x="286" y="860"/>
                                <a:pt x="284" y="853"/>
                                <a:pt x="286" y="847"/>
                              </a:cubicBezTo>
                              <a:cubicBezTo>
                                <a:pt x="290" y="836"/>
                                <a:pt x="303" y="835"/>
                                <a:pt x="312" y="838"/>
                              </a:cubicBezTo>
                              <a:cubicBezTo>
                                <a:pt x="320" y="842"/>
                                <a:pt x="326" y="848"/>
                                <a:pt x="328" y="856"/>
                              </a:cubicBezTo>
                              <a:cubicBezTo>
                                <a:pt x="332" y="874"/>
                                <a:pt x="312" y="868"/>
                                <a:pt x="304" y="861"/>
                              </a:cubicBezTo>
                              <a:cubicBezTo>
                                <a:pt x="302" y="859"/>
                                <a:pt x="298" y="862"/>
                                <a:pt x="300" y="864"/>
                              </a:cubicBezTo>
                              <a:cubicBezTo>
                                <a:pt x="306" y="874"/>
                                <a:pt x="326" y="882"/>
                                <a:pt x="333" y="869"/>
                              </a:cubicBezTo>
                              <a:cubicBezTo>
                                <a:pt x="339" y="857"/>
                                <a:pt x="329" y="843"/>
                                <a:pt x="320" y="837"/>
                              </a:cubicBezTo>
                              <a:cubicBezTo>
                                <a:pt x="310" y="830"/>
                                <a:pt x="294" y="829"/>
                                <a:pt x="286" y="839"/>
                              </a:cubicBezTo>
                              <a:cubicBezTo>
                                <a:pt x="280" y="845"/>
                                <a:pt x="280" y="853"/>
                                <a:pt x="283" y="859"/>
                              </a:cubicBezTo>
                              <a:cubicBezTo>
                                <a:pt x="276" y="852"/>
                                <a:pt x="271" y="844"/>
                                <a:pt x="265" y="835"/>
                              </a:cubicBezTo>
                              <a:cubicBezTo>
                                <a:pt x="265" y="835"/>
                                <a:pt x="265" y="835"/>
                                <a:pt x="266" y="835"/>
                              </a:cubicBezTo>
                              <a:cubicBezTo>
                                <a:pt x="267" y="834"/>
                                <a:pt x="267" y="834"/>
                                <a:pt x="267" y="832"/>
                              </a:cubicBezTo>
                              <a:cubicBezTo>
                                <a:pt x="267" y="831"/>
                                <a:pt x="266" y="830"/>
                                <a:pt x="265" y="831"/>
                              </a:cubicBezTo>
                              <a:cubicBezTo>
                                <a:pt x="266" y="830"/>
                                <a:pt x="265" y="825"/>
                                <a:pt x="264" y="824"/>
                              </a:cubicBezTo>
                              <a:cubicBezTo>
                                <a:pt x="263" y="819"/>
                                <a:pt x="263" y="814"/>
                                <a:pt x="263" y="809"/>
                              </a:cubicBezTo>
                              <a:cubicBezTo>
                                <a:pt x="263" y="803"/>
                                <a:pt x="263" y="797"/>
                                <a:pt x="264" y="791"/>
                              </a:cubicBezTo>
                              <a:cubicBezTo>
                                <a:pt x="268" y="793"/>
                                <a:pt x="273" y="792"/>
                                <a:pt x="276" y="789"/>
                              </a:cubicBezTo>
                              <a:cubicBezTo>
                                <a:pt x="283" y="782"/>
                                <a:pt x="280" y="772"/>
                                <a:pt x="275" y="765"/>
                              </a:cubicBezTo>
                              <a:cubicBezTo>
                                <a:pt x="269" y="758"/>
                                <a:pt x="260" y="752"/>
                                <a:pt x="254" y="762"/>
                              </a:cubicBezTo>
                              <a:cubicBezTo>
                                <a:pt x="249" y="770"/>
                                <a:pt x="246" y="782"/>
                                <a:pt x="255" y="787"/>
                              </a:cubicBezTo>
                              <a:cubicBezTo>
                                <a:pt x="256" y="788"/>
                                <a:pt x="258" y="788"/>
                                <a:pt x="258" y="787"/>
                              </a:cubicBezTo>
                              <a:cubicBezTo>
                                <a:pt x="258" y="787"/>
                                <a:pt x="258" y="787"/>
                                <a:pt x="258" y="787"/>
                              </a:cubicBezTo>
                              <a:cubicBezTo>
                                <a:pt x="259" y="787"/>
                                <a:pt x="259" y="787"/>
                                <a:pt x="259" y="787"/>
                              </a:cubicBezTo>
                              <a:cubicBezTo>
                                <a:pt x="256" y="797"/>
                                <a:pt x="256" y="808"/>
                                <a:pt x="258" y="818"/>
                              </a:cubicBezTo>
                              <a:cubicBezTo>
                                <a:pt x="258" y="820"/>
                                <a:pt x="258" y="823"/>
                                <a:pt x="259" y="826"/>
                              </a:cubicBezTo>
                              <a:cubicBezTo>
                                <a:pt x="258" y="825"/>
                                <a:pt x="257" y="824"/>
                                <a:pt x="257" y="823"/>
                              </a:cubicBezTo>
                              <a:cubicBezTo>
                                <a:pt x="258" y="823"/>
                                <a:pt x="259" y="822"/>
                                <a:pt x="258" y="821"/>
                              </a:cubicBezTo>
                              <a:cubicBezTo>
                                <a:pt x="255" y="818"/>
                                <a:pt x="253" y="816"/>
                                <a:pt x="250" y="815"/>
                              </a:cubicBezTo>
                              <a:cubicBezTo>
                                <a:pt x="249" y="813"/>
                                <a:pt x="248" y="811"/>
                                <a:pt x="247" y="810"/>
                              </a:cubicBezTo>
                              <a:cubicBezTo>
                                <a:pt x="240" y="801"/>
                                <a:pt x="233" y="792"/>
                                <a:pt x="225" y="784"/>
                              </a:cubicBezTo>
                              <a:cubicBezTo>
                                <a:pt x="225" y="783"/>
                                <a:pt x="225" y="783"/>
                                <a:pt x="225" y="782"/>
                              </a:cubicBezTo>
                              <a:cubicBezTo>
                                <a:pt x="226" y="784"/>
                                <a:pt x="225" y="780"/>
                                <a:pt x="224" y="779"/>
                              </a:cubicBezTo>
                              <a:cubicBezTo>
                                <a:pt x="224" y="776"/>
                                <a:pt x="223" y="773"/>
                                <a:pt x="223" y="771"/>
                              </a:cubicBezTo>
                              <a:cubicBezTo>
                                <a:pt x="220" y="761"/>
                                <a:pt x="215" y="752"/>
                                <a:pt x="213" y="743"/>
                              </a:cubicBezTo>
                              <a:cubicBezTo>
                                <a:pt x="212" y="741"/>
                                <a:pt x="210" y="741"/>
                                <a:pt x="210" y="743"/>
                              </a:cubicBezTo>
                              <a:cubicBezTo>
                                <a:pt x="211" y="753"/>
                                <a:pt x="216" y="762"/>
                                <a:pt x="218" y="772"/>
                              </a:cubicBezTo>
                              <a:cubicBezTo>
                                <a:pt x="218" y="773"/>
                                <a:pt x="218" y="774"/>
                                <a:pt x="218" y="776"/>
                              </a:cubicBezTo>
                              <a:cubicBezTo>
                                <a:pt x="209" y="758"/>
                                <a:pt x="204" y="740"/>
                                <a:pt x="205" y="720"/>
                              </a:cubicBezTo>
                              <a:cubicBezTo>
                                <a:pt x="217" y="737"/>
                                <a:pt x="222" y="757"/>
                                <a:pt x="224" y="777"/>
                              </a:cubicBezTo>
                              <a:cubicBezTo>
                                <a:pt x="225" y="781"/>
                                <a:pt x="230" y="781"/>
                                <a:pt x="230" y="777"/>
                              </a:cubicBezTo>
                              <a:cubicBezTo>
                                <a:pt x="230" y="752"/>
                                <a:pt x="221" y="729"/>
                                <a:pt x="205" y="709"/>
                              </a:cubicBezTo>
                              <a:cubicBezTo>
                                <a:pt x="204" y="707"/>
                                <a:pt x="200" y="708"/>
                                <a:pt x="199" y="711"/>
                              </a:cubicBezTo>
                              <a:cubicBezTo>
                                <a:pt x="197" y="729"/>
                                <a:pt x="198" y="747"/>
                                <a:pt x="205" y="764"/>
                              </a:cubicBezTo>
                              <a:cubicBezTo>
                                <a:pt x="203" y="762"/>
                                <a:pt x="201" y="760"/>
                                <a:pt x="199" y="758"/>
                              </a:cubicBezTo>
                              <a:cubicBezTo>
                                <a:pt x="193" y="752"/>
                                <a:pt x="185" y="745"/>
                                <a:pt x="177" y="738"/>
                              </a:cubicBezTo>
                              <a:cubicBezTo>
                                <a:pt x="177" y="738"/>
                                <a:pt x="177" y="738"/>
                                <a:pt x="177" y="738"/>
                              </a:cubicBezTo>
                              <a:cubicBezTo>
                                <a:pt x="171" y="725"/>
                                <a:pt x="170" y="713"/>
                                <a:pt x="176" y="701"/>
                              </a:cubicBezTo>
                              <a:cubicBezTo>
                                <a:pt x="177" y="701"/>
                                <a:pt x="178" y="700"/>
                                <a:pt x="179" y="700"/>
                              </a:cubicBezTo>
                              <a:cubicBezTo>
                                <a:pt x="180" y="700"/>
                                <a:pt x="180" y="699"/>
                                <a:pt x="180" y="699"/>
                              </a:cubicBezTo>
                              <a:cubicBezTo>
                                <a:pt x="183" y="699"/>
                                <a:pt x="187" y="698"/>
                                <a:pt x="189" y="697"/>
                              </a:cubicBezTo>
                              <a:cubicBezTo>
                                <a:pt x="195" y="693"/>
                                <a:pt x="195" y="684"/>
                                <a:pt x="191" y="678"/>
                              </a:cubicBezTo>
                              <a:cubicBezTo>
                                <a:pt x="186" y="672"/>
                                <a:pt x="177" y="671"/>
                                <a:pt x="171" y="675"/>
                              </a:cubicBezTo>
                              <a:cubicBezTo>
                                <a:pt x="165" y="679"/>
                                <a:pt x="160" y="689"/>
                                <a:pt x="165" y="695"/>
                              </a:cubicBezTo>
                              <a:cubicBezTo>
                                <a:pt x="165" y="696"/>
                                <a:pt x="167" y="696"/>
                                <a:pt x="167" y="696"/>
                              </a:cubicBezTo>
                              <a:cubicBezTo>
                                <a:pt x="168" y="697"/>
                                <a:pt x="169" y="697"/>
                                <a:pt x="170" y="698"/>
                              </a:cubicBezTo>
                              <a:cubicBezTo>
                                <a:pt x="170" y="698"/>
                                <a:pt x="170" y="698"/>
                                <a:pt x="170" y="699"/>
                              </a:cubicBezTo>
                              <a:cubicBezTo>
                                <a:pt x="165" y="709"/>
                                <a:pt x="164" y="722"/>
                                <a:pt x="170" y="733"/>
                              </a:cubicBezTo>
                              <a:cubicBezTo>
                                <a:pt x="167" y="731"/>
                                <a:pt x="165" y="730"/>
                                <a:pt x="163" y="728"/>
                              </a:cubicBezTo>
                              <a:cubicBezTo>
                                <a:pt x="163" y="728"/>
                                <a:pt x="163" y="727"/>
                                <a:pt x="163" y="726"/>
                              </a:cubicBezTo>
                              <a:cubicBezTo>
                                <a:pt x="157" y="721"/>
                                <a:pt x="152" y="715"/>
                                <a:pt x="146" y="710"/>
                              </a:cubicBezTo>
                              <a:cubicBezTo>
                                <a:pt x="152" y="684"/>
                                <a:pt x="143" y="656"/>
                                <a:pt x="127" y="634"/>
                              </a:cubicBezTo>
                              <a:cubicBezTo>
                                <a:pt x="125" y="632"/>
                                <a:pt x="123" y="632"/>
                                <a:pt x="121" y="634"/>
                              </a:cubicBezTo>
                              <a:cubicBezTo>
                                <a:pt x="111" y="648"/>
                                <a:pt x="115" y="668"/>
                                <a:pt x="124" y="685"/>
                              </a:cubicBezTo>
                              <a:cubicBezTo>
                                <a:pt x="114" y="673"/>
                                <a:pt x="105" y="661"/>
                                <a:pt x="97" y="647"/>
                              </a:cubicBezTo>
                              <a:cubicBezTo>
                                <a:pt x="97" y="647"/>
                                <a:pt x="97" y="647"/>
                                <a:pt x="97" y="647"/>
                              </a:cubicBezTo>
                              <a:cubicBezTo>
                                <a:pt x="97" y="634"/>
                                <a:pt x="101" y="624"/>
                                <a:pt x="108" y="615"/>
                              </a:cubicBezTo>
                              <a:cubicBezTo>
                                <a:pt x="109" y="617"/>
                                <a:pt x="111" y="618"/>
                                <a:pt x="113" y="619"/>
                              </a:cubicBezTo>
                              <a:cubicBezTo>
                                <a:pt x="121" y="621"/>
                                <a:pt x="128" y="615"/>
                                <a:pt x="130" y="607"/>
                              </a:cubicBezTo>
                              <a:cubicBezTo>
                                <a:pt x="131" y="600"/>
                                <a:pt x="126" y="590"/>
                                <a:pt x="117" y="592"/>
                              </a:cubicBezTo>
                              <a:cubicBezTo>
                                <a:pt x="110" y="594"/>
                                <a:pt x="105" y="602"/>
                                <a:pt x="106" y="609"/>
                              </a:cubicBezTo>
                              <a:cubicBezTo>
                                <a:pt x="97" y="617"/>
                                <a:pt x="92" y="629"/>
                                <a:pt x="92" y="640"/>
                              </a:cubicBezTo>
                              <a:cubicBezTo>
                                <a:pt x="85" y="628"/>
                                <a:pt x="79" y="615"/>
                                <a:pt x="74" y="602"/>
                              </a:cubicBezTo>
                              <a:cubicBezTo>
                                <a:pt x="75" y="602"/>
                                <a:pt x="75" y="602"/>
                                <a:pt x="76" y="602"/>
                              </a:cubicBezTo>
                              <a:cubicBezTo>
                                <a:pt x="87" y="596"/>
                                <a:pt x="93" y="579"/>
                                <a:pt x="96" y="568"/>
                              </a:cubicBezTo>
                              <a:cubicBezTo>
                                <a:pt x="101" y="549"/>
                                <a:pt x="100" y="529"/>
                                <a:pt x="98" y="510"/>
                              </a:cubicBezTo>
                              <a:cubicBezTo>
                                <a:pt x="98" y="507"/>
                                <a:pt x="94" y="505"/>
                                <a:pt x="92" y="508"/>
                              </a:cubicBezTo>
                              <a:cubicBezTo>
                                <a:pt x="74" y="528"/>
                                <a:pt x="62" y="556"/>
                                <a:pt x="68" y="583"/>
                              </a:cubicBezTo>
                              <a:cubicBezTo>
                                <a:pt x="61" y="561"/>
                                <a:pt x="57" y="539"/>
                                <a:pt x="56" y="516"/>
                              </a:cubicBezTo>
                              <a:cubicBezTo>
                                <a:pt x="56" y="502"/>
                                <a:pt x="55" y="485"/>
                                <a:pt x="59" y="471"/>
                              </a:cubicBezTo>
                              <a:cubicBezTo>
                                <a:pt x="63" y="458"/>
                                <a:pt x="68" y="451"/>
                                <a:pt x="80" y="445"/>
                              </a:cubicBezTo>
                              <a:cubicBezTo>
                                <a:pt x="90" y="438"/>
                                <a:pt x="99" y="441"/>
                                <a:pt x="107" y="455"/>
                              </a:cubicBezTo>
                              <a:cubicBezTo>
                                <a:pt x="111" y="470"/>
                                <a:pt x="104" y="476"/>
                                <a:pt x="86" y="475"/>
                              </a:cubicBezTo>
                              <a:cubicBezTo>
                                <a:pt x="86" y="472"/>
                                <a:pt x="79" y="472"/>
                                <a:pt x="80" y="476"/>
                              </a:cubicBezTo>
                              <a:cubicBezTo>
                                <a:pt x="80" y="487"/>
                                <a:pt x="90" y="493"/>
                                <a:pt x="100" y="489"/>
                              </a:cubicBezTo>
                              <a:cubicBezTo>
                                <a:pt x="113" y="484"/>
                                <a:pt x="117" y="465"/>
                                <a:pt x="114" y="453"/>
                              </a:cubicBezTo>
                              <a:cubicBezTo>
                                <a:pt x="110" y="439"/>
                                <a:pt x="97" y="432"/>
                                <a:pt x="83" y="435"/>
                              </a:cubicBezTo>
                              <a:cubicBezTo>
                                <a:pt x="78" y="436"/>
                                <a:pt x="75" y="438"/>
                                <a:pt x="71" y="440"/>
                              </a:cubicBezTo>
                              <a:cubicBezTo>
                                <a:pt x="74" y="429"/>
                                <a:pt x="78" y="418"/>
                                <a:pt x="82" y="408"/>
                              </a:cubicBezTo>
                              <a:cubicBezTo>
                                <a:pt x="82" y="408"/>
                                <a:pt x="83" y="408"/>
                                <a:pt x="84" y="407"/>
                              </a:cubicBezTo>
                              <a:cubicBezTo>
                                <a:pt x="84" y="407"/>
                                <a:pt x="84" y="407"/>
                                <a:pt x="85" y="407"/>
                              </a:cubicBezTo>
                              <a:cubicBezTo>
                                <a:pt x="85" y="407"/>
                                <a:pt x="86" y="406"/>
                                <a:pt x="86" y="405"/>
                              </a:cubicBezTo>
                              <a:cubicBezTo>
                                <a:pt x="97" y="397"/>
                                <a:pt x="108" y="392"/>
                                <a:pt x="120" y="388"/>
                              </a:cubicBezTo>
                              <a:cubicBezTo>
                                <a:pt x="119" y="392"/>
                                <a:pt x="120" y="396"/>
                                <a:pt x="123" y="399"/>
                              </a:cubicBezTo>
                              <a:cubicBezTo>
                                <a:pt x="130" y="406"/>
                                <a:pt x="138" y="402"/>
                                <a:pt x="142" y="395"/>
                              </a:cubicBezTo>
                              <a:cubicBezTo>
                                <a:pt x="145" y="389"/>
                                <a:pt x="146" y="378"/>
                                <a:pt x="139" y="374"/>
                              </a:cubicBezTo>
                              <a:cubicBezTo>
                                <a:pt x="132" y="370"/>
                                <a:pt x="125" y="376"/>
                                <a:pt x="122" y="383"/>
                              </a:cubicBezTo>
                              <a:cubicBezTo>
                                <a:pt x="110" y="384"/>
                                <a:pt x="98" y="390"/>
                                <a:pt x="88" y="399"/>
                              </a:cubicBezTo>
                              <a:cubicBezTo>
                                <a:pt x="88" y="396"/>
                                <a:pt x="89" y="392"/>
                                <a:pt x="89" y="389"/>
                              </a:cubicBezTo>
                              <a:cubicBezTo>
                                <a:pt x="94" y="377"/>
                                <a:pt x="99" y="365"/>
                                <a:pt x="104" y="353"/>
                              </a:cubicBezTo>
                              <a:cubicBezTo>
                                <a:pt x="105" y="354"/>
                                <a:pt x="107" y="354"/>
                                <a:pt x="108" y="353"/>
                              </a:cubicBezTo>
                              <a:cubicBezTo>
                                <a:pt x="108" y="353"/>
                                <a:pt x="108" y="353"/>
                                <a:pt x="108" y="352"/>
                              </a:cubicBezTo>
                              <a:cubicBezTo>
                                <a:pt x="124" y="354"/>
                                <a:pt x="139" y="350"/>
                                <a:pt x="152" y="341"/>
                              </a:cubicBezTo>
                              <a:cubicBezTo>
                                <a:pt x="157" y="337"/>
                                <a:pt x="174" y="323"/>
                                <a:pt x="170" y="315"/>
                              </a:cubicBezTo>
                              <a:cubicBezTo>
                                <a:pt x="166" y="306"/>
                                <a:pt x="147" y="316"/>
                                <a:pt x="142" y="318"/>
                              </a:cubicBezTo>
                              <a:cubicBezTo>
                                <a:pt x="130" y="323"/>
                                <a:pt x="119" y="330"/>
                                <a:pt x="111" y="340"/>
                              </a:cubicBezTo>
                              <a:cubicBezTo>
                                <a:pt x="119" y="324"/>
                                <a:pt x="127" y="308"/>
                                <a:pt x="137" y="292"/>
                              </a:cubicBezTo>
                              <a:cubicBezTo>
                                <a:pt x="137" y="292"/>
                                <a:pt x="138" y="291"/>
                                <a:pt x="139" y="291"/>
                              </a:cubicBezTo>
                              <a:cubicBezTo>
                                <a:pt x="139" y="290"/>
                                <a:pt x="139" y="289"/>
                                <a:pt x="139" y="288"/>
                              </a:cubicBezTo>
                              <a:cubicBezTo>
                                <a:pt x="140" y="287"/>
                                <a:pt x="140" y="287"/>
                                <a:pt x="140" y="286"/>
                              </a:cubicBezTo>
                              <a:cubicBezTo>
                                <a:pt x="142" y="285"/>
                                <a:pt x="144" y="284"/>
                                <a:pt x="146" y="282"/>
                              </a:cubicBezTo>
                              <a:cubicBezTo>
                                <a:pt x="147" y="282"/>
                                <a:pt x="147" y="282"/>
                                <a:pt x="147" y="282"/>
                              </a:cubicBezTo>
                              <a:cubicBezTo>
                                <a:pt x="152" y="281"/>
                                <a:pt x="155" y="277"/>
                                <a:pt x="159" y="276"/>
                              </a:cubicBezTo>
                              <a:cubicBezTo>
                                <a:pt x="165" y="274"/>
                                <a:pt x="170" y="273"/>
                                <a:pt x="175" y="273"/>
                              </a:cubicBezTo>
                              <a:cubicBezTo>
                                <a:pt x="175" y="274"/>
                                <a:pt x="175" y="276"/>
                                <a:pt x="175" y="278"/>
                              </a:cubicBezTo>
                              <a:cubicBezTo>
                                <a:pt x="175" y="279"/>
                                <a:pt x="177" y="280"/>
                                <a:pt x="178" y="281"/>
                              </a:cubicBezTo>
                              <a:cubicBezTo>
                                <a:pt x="180" y="284"/>
                                <a:pt x="182" y="286"/>
                                <a:pt x="184" y="288"/>
                              </a:cubicBezTo>
                              <a:cubicBezTo>
                                <a:pt x="193" y="296"/>
                                <a:pt x="202" y="288"/>
                                <a:pt x="205" y="279"/>
                              </a:cubicBezTo>
                              <a:cubicBezTo>
                                <a:pt x="208" y="270"/>
                                <a:pt x="207" y="256"/>
                                <a:pt x="195" y="255"/>
                              </a:cubicBezTo>
                              <a:cubicBezTo>
                                <a:pt x="187" y="254"/>
                                <a:pt x="180" y="260"/>
                                <a:pt x="177" y="267"/>
                              </a:cubicBezTo>
                              <a:cubicBezTo>
                                <a:pt x="177" y="267"/>
                                <a:pt x="176" y="267"/>
                                <a:pt x="176" y="267"/>
                              </a:cubicBezTo>
                              <a:cubicBezTo>
                                <a:pt x="170" y="266"/>
                                <a:pt x="164" y="267"/>
                                <a:pt x="158" y="269"/>
                              </a:cubicBezTo>
                              <a:cubicBezTo>
                                <a:pt x="156" y="271"/>
                                <a:pt x="152" y="272"/>
                                <a:pt x="150" y="275"/>
                              </a:cubicBezTo>
                              <a:cubicBezTo>
                                <a:pt x="149" y="275"/>
                                <a:pt x="148" y="276"/>
                                <a:pt x="147" y="276"/>
                              </a:cubicBezTo>
                              <a:cubicBezTo>
                                <a:pt x="156" y="264"/>
                                <a:pt x="165" y="252"/>
                                <a:pt x="174" y="239"/>
                              </a:cubicBezTo>
                              <a:cubicBezTo>
                                <a:pt x="199" y="242"/>
                                <a:pt x="235" y="234"/>
                                <a:pt x="239" y="204"/>
                              </a:cubicBezTo>
                              <a:cubicBezTo>
                                <a:pt x="240" y="200"/>
                                <a:pt x="236" y="199"/>
                                <a:pt x="234" y="201"/>
                              </a:cubicBezTo>
                              <a:cubicBezTo>
                                <a:pt x="220" y="199"/>
                                <a:pt x="204" y="205"/>
                                <a:pt x="191" y="213"/>
                              </a:cubicBezTo>
                              <a:cubicBezTo>
                                <a:pt x="193" y="208"/>
                                <a:pt x="195" y="203"/>
                                <a:pt x="195" y="198"/>
                              </a:cubicBezTo>
                              <a:cubicBezTo>
                                <a:pt x="195" y="198"/>
                                <a:pt x="195" y="198"/>
                                <a:pt x="195" y="198"/>
                              </a:cubicBezTo>
                              <a:cubicBezTo>
                                <a:pt x="195" y="196"/>
                                <a:pt x="195" y="195"/>
                                <a:pt x="195" y="193"/>
                              </a:cubicBezTo>
                              <a:cubicBezTo>
                                <a:pt x="201" y="182"/>
                                <a:pt x="207" y="171"/>
                                <a:pt x="213" y="161"/>
                              </a:cubicBezTo>
                              <a:cubicBezTo>
                                <a:pt x="219" y="158"/>
                                <a:pt x="227" y="156"/>
                                <a:pt x="230" y="156"/>
                              </a:cubicBezTo>
                              <a:cubicBezTo>
                                <a:pt x="236" y="154"/>
                                <a:pt x="241" y="153"/>
                                <a:pt x="247" y="152"/>
                              </a:cubicBezTo>
                              <a:cubicBezTo>
                                <a:pt x="247" y="157"/>
                                <a:pt x="248" y="161"/>
                                <a:pt x="251" y="164"/>
                              </a:cubicBezTo>
                              <a:cubicBezTo>
                                <a:pt x="258" y="169"/>
                                <a:pt x="268" y="167"/>
                                <a:pt x="272" y="160"/>
                              </a:cubicBezTo>
                              <a:cubicBezTo>
                                <a:pt x="276" y="153"/>
                                <a:pt x="273" y="143"/>
                                <a:pt x="265" y="139"/>
                              </a:cubicBezTo>
                              <a:cubicBezTo>
                                <a:pt x="258" y="136"/>
                                <a:pt x="247" y="139"/>
                                <a:pt x="245" y="147"/>
                              </a:cubicBezTo>
                              <a:cubicBezTo>
                                <a:pt x="245" y="147"/>
                                <a:pt x="245" y="148"/>
                                <a:pt x="245" y="148"/>
                              </a:cubicBezTo>
                              <a:cubicBezTo>
                                <a:pt x="236" y="149"/>
                                <a:pt x="227" y="151"/>
                                <a:pt x="218" y="155"/>
                              </a:cubicBezTo>
                              <a:cubicBezTo>
                                <a:pt x="218" y="155"/>
                                <a:pt x="218" y="155"/>
                                <a:pt x="217" y="155"/>
                              </a:cubicBezTo>
                              <a:cubicBezTo>
                                <a:pt x="234" y="131"/>
                                <a:pt x="256" y="111"/>
                                <a:pt x="282" y="94"/>
                              </a:cubicBezTo>
                              <a:cubicBezTo>
                                <a:pt x="282" y="95"/>
                                <a:pt x="282" y="95"/>
                                <a:pt x="282" y="95"/>
                              </a:cubicBezTo>
                              <a:cubicBezTo>
                                <a:pt x="300" y="119"/>
                                <a:pt x="334" y="126"/>
                                <a:pt x="362" y="122"/>
                              </a:cubicBezTo>
                              <a:cubicBezTo>
                                <a:pt x="364" y="121"/>
                                <a:pt x="365" y="118"/>
                                <a:pt x="364" y="116"/>
                              </a:cubicBezTo>
                              <a:cubicBezTo>
                                <a:pt x="357" y="105"/>
                                <a:pt x="340" y="98"/>
                                <a:pt x="328" y="93"/>
                              </a:cubicBezTo>
                              <a:cubicBezTo>
                                <a:pt x="318" y="88"/>
                                <a:pt x="308" y="85"/>
                                <a:pt x="297" y="85"/>
                              </a:cubicBezTo>
                              <a:cubicBezTo>
                                <a:pt x="317" y="74"/>
                                <a:pt x="339" y="65"/>
                                <a:pt x="361" y="59"/>
                              </a:cubicBezTo>
                              <a:cubicBezTo>
                                <a:pt x="365" y="60"/>
                                <a:pt x="369" y="62"/>
                                <a:pt x="372" y="64"/>
                              </a:cubicBezTo>
                              <a:cubicBezTo>
                                <a:pt x="377" y="68"/>
                                <a:pt x="381" y="73"/>
                                <a:pt x="385" y="76"/>
                              </a:cubicBezTo>
                              <a:cubicBezTo>
                                <a:pt x="381" y="81"/>
                                <a:pt x="382" y="89"/>
                                <a:pt x="387" y="94"/>
                              </a:cubicBezTo>
                              <a:cubicBezTo>
                                <a:pt x="394" y="101"/>
                                <a:pt x="406" y="100"/>
                                <a:pt x="412" y="92"/>
                              </a:cubicBezTo>
                              <a:cubicBezTo>
                                <a:pt x="419" y="84"/>
                                <a:pt x="413" y="75"/>
                                <a:pt x="404" y="72"/>
                              </a:cubicBezTo>
                              <a:cubicBezTo>
                                <a:pt x="400" y="71"/>
                                <a:pt x="395" y="70"/>
                                <a:pt x="390" y="72"/>
                              </a:cubicBezTo>
                              <a:cubicBezTo>
                                <a:pt x="390" y="72"/>
                                <a:pt x="389" y="73"/>
                                <a:pt x="388" y="73"/>
                              </a:cubicBezTo>
                              <a:cubicBezTo>
                                <a:pt x="384" y="66"/>
                                <a:pt x="376" y="60"/>
                                <a:pt x="367" y="57"/>
                              </a:cubicBezTo>
                              <a:cubicBezTo>
                                <a:pt x="398" y="49"/>
                                <a:pt x="430" y="46"/>
                                <a:pt x="463" y="52"/>
                              </a:cubicBezTo>
                              <a:cubicBezTo>
                                <a:pt x="463" y="52"/>
                                <a:pt x="464" y="52"/>
                                <a:pt x="464" y="52"/>
                              </a:cubicBezTo>
                              <a:cubicBezTo>
                                <a:pt x="475" y="60"/>
                                <a:pt x="483" y="74"/>
                                <a:pt x="474" y="86"/>
                              </a:cubicBezTo>
                              <a:cubicBezTo>
                                <a:pt x="468" y="93"/>
                                <a:pt x="457" y="96"/>
                                <a:pt x="448" y="94"/>
                              </a:cubicBezTo>
                              <a:cubicBezTo>
                                <a:pt x="437" y="90"/>
                                <a:pt x="435" y="78"/>
                                <a:pt x="442" y="70"/>
                              </a:cubicBezTo>
                              <a:cubicBezTo>
                                <a:pt x="444" y="67"/>
                                <a:pt x="441" y="64"/>
                                <a:pt x="438" y="65"/>
                              </a:cubicBezTo>
                              <a:cubicBezTo>
                                <a:pt x="428" y="71"/>
                                <a:pt x="428" y="85"/>
                                <a:pt x="435" y="93"/>
                              </a:cubicBezTo>
                              <a:cubicBezTo>
                                <a:pt x="443" y="104"/>
                                <a:pt x="459" y="104"/>
                                <a:pt x="471" y="98"/>
                              </a:cubicBezTo>
                              <a:cubicBezTo>
                                <a:pt x="491" y="87"/>
                                <a:pt x="487" y="63"/>
                                <a:pt x="472" y="50"/>
                              </a:cubicBezTo>
                              <a:cubicBezTo>
                                <a:pt x="473" y="50"/>
                                <a:pt x="474" y="50"/>
                                <a:pt x="475" y="50"/>
                              </a:cubicBezTo>
                              <a:cubicBezTo>
                                <a:pt x="490" y="53"/>
                                <a:pt x="505" y="55"/>
                                <a:pt x="520" y="58"/>
                              </a:cubicBezTo>
                              <a:cubicBezTo>
                                <a:pt x="516" y="83"/>
                                <a:pt x="548" y="107"/>
                                <a:pt x="568" y="115"/>
                              </a:cubicBezTo>
                              <a:cubicBezTo>
                                <a:pt x="570" y="116"/>
                                <a:pt x="573" y="114"/>
                                <a:pt x="573" y="111"/>
                              </a:cubicBezTo>
                              <a:cubicBezTo>
                                <a:pt x="568" y="92"/>
                                <a:pt x="554" y="70"/>
                                <a:pt x="535" y="61"/>
                              </a:cubicBezTo>
                              <a:cubicBezTo>
                                <a:pt x="558" y="65"/>
                                <a:pt x="581" y="71"/>
                                <a:pt x="603" y="79"/>
                              </a:cubicBezTo>
                              <a:cubicBezTo>
                                <a:pt x="607" y="85"/>
                                <a:pt x="611" y="89"/>
                                <a:pt x="614" y="95"/>
                              </a:cubicBezTo>
                              <a:cubicBezTo>
                                <a:pt x="616" y="100"/>
                                <a:pt x="617" y="106"/>
                                <a:pt x="618" y="111"/>
                              </a:cubicBezTo>
                              <a:cubicBezTo>
                                <a:pt x="617" y="112"/>
                                <a:pt x="616" y="112"/>
                                <a:pt x="616" y="113"/>
                              </a:cubicBezTo>
                              <a:cubicBezTo>
                                <a:pt x="610" y="113"/>
                                <a:pt x="606" y="117"/>
                                <a:pt x="604" y="123"/>
                              </a:cubicBezTo>
                              <a:cubicBezTo>
                                <a:pt x="602" y="132"/>
                                <a:pt x="611" y="141"/>
                                <a:pt x="620" y="142"/>
                              </a:cubicBezTo>
                              <a:cubicBezTo>
                                <a:pt x="631" y="142"/>
                                <a:pt x="635" y="131"/>
                                <a:pt x="632" y="122"/>
                              </a:cubicBezTo>
                              <a:cubicBezTo>
                                <a:pt x="630" y="118"/>
                                <a:pt x="628" y="113"/>
                                <a:pt x="623" y="112"/>
                              </a:cubicBezTo>
                              <a:cubicBezTo>
                                <a:pt x="622" y="102"/>
                                <a:pt x="619" y="91"/>
                                <a:pt x="612" y="83"/>
                              </a:cubicBezTo>
                              <a:cubicBezTo>
                                <a:pt x="622" y="87"/>
                                <a:pt x="633" y="91"/>
                                <a:pt x="643" y="97"/>
                              </a:cubicBezTo>
                              <a:cubicBezTo>
                                <a:pt x="650" y="101"/>
                                <a:pt x="657" y="106"/>
                                <a:pt x="663" y="111"/>
                              </a:cubicBezTo>
                              <a:cubicBezTo>
                                <a:pt x="654" y="139"/>
                                <a:pt x="668" y="170"/>
                                <a:pt x="691" y="187"/>
                              </a:cubicBezTo>
                              <a:cubicBezTo>
                                <a:pt x="694" y="189"/>
                                <a:pt x="697" y="187"/>
                                <a:pt x="697" y="184"/>
                              </a:cubicBezTo>
                              <a:cubicBezTo>
                                <a:pt x="698" y="166"/>
                                <a:pt x="694" y="145"/>
                                <a:pt x="685" y="128"/>
                              </a:cubicBezTo>
                              <a:cubicBezTo>
                                <a:pt x="695" y="136"/>
                                <a:pt x="705" y="144"/>
                                <a:pt x="716" y="151"/>
                              </a:cubicBezTo>
                              <a:cubicBezTo>
                                <a:pt x="719" y="152"/>
                                <a:pt x="721" y="154"/>
                                <a:pt x="725" y="155"/>
                              </a:cubicBezTo>
                              <a:cubicBezTo>
                                <a:pt x="733" y="168"/>
                                <a:pt x="737" y="180"/>
                                <a:pt x="739" y="195"/>
                              </a:cubicBezTo>
                              <a:cubicBezTo>
                                <a:pt x="739" y="195"/>
                                <a:pt x="738" y="195"/>
                                <a:pt x="737" y="195"/>
                              </a:cubicBezTo>
                              <a:cubicBezTo>
                                <a:pt x="737" y="195"/>
                                <a:pt x="737" y="195"/>
                                <a:pt x="737" y="195"/>
                              </a:cubicBezTo>
                              <a:cubicBezTo>
                                <a:pt x="732" y="195"/>
                                <a:pt x="727" y="197"/>
                                <a:pt x="725" y="201"/>
                              </a:cubicBezTo>
                              <a:cubicBezTo>
                                <a:pt x="720" y="209"/>
                                <a:pt x="724" y="220"/>
                                <a:pt x="732" y="223"/>
                              </a:cubicBezTo>
                              <a:cubicBezTo>
                                <a:pt x="740" y="226"/>
                                <a:pt x="750" y="221"/>
                                <a:pt x="752" y="212"/>
                              </a:cubicBezTo>
                              <a:cubicBezTo>
                                <a:pt x="753" y="208"/>
                                <a:pt x="752" y="204"/>
                                <a:pt x="749" y="200"/>
                              </a:cubicBezTo>
                              <a:cubicBezTo>
                                <a:pt x="748" y="199"/>
                                <a:pt x="746" y="197"/>
                                <a:pt x="744" y="196"/>
                              </a:cubicBezTo>
                              <a:cubicBezTo>
                                <a:pt x="746" y="183"/>
                                <a:pt x="741" y="169"/>
                                <a:pt x="733" y="159"/>
                              </a:cubicBezTo>
                              <a:cubicBezTo>
                                <a:pt x="736" y="160"/>
                                <a:pt x="739" y="160"/>
                                <a:pt x="742" y="160"/>
                              </a:cubicBezTo>
                              <a:cubicBezTo>
                                <a:pt x="750" y="165"/>
                                <a:pt x="759" y="170"/>
                                <a:pt x="767" y="175"/>
                              </a:cubicBezTo>
                              <a:cubicBezTo>
                                <a:pt x="767" y="176"/>
                                <a:pt x="767" y="176"/>
                                <a:pt x="767" y="177"/>
                              </a:cubicBezTo>
                              <a:cubicBezTo>
                                <a:pt x="765" y="176"/>
                                <a:pt x="763" y="178"/>
                                <a:pt x="765" y="180"/>
                              </a:cubicBezTo>
                              <a:cubicBezTo>
                                <a:pt x="765" y="181"/>
                                <a:pt x="766" y="181"/>
                                <a:pt x="766" y="182"/>
                              </a:cubicBezTo>
                              <a:cubicBezTo>
                                <a:pt x="763" y="205"/>
                                <a:pt x="774" y="230"/>
                                <a:pt x="791" y="247"/>
                              </a:cubicBezTo>
                              <a:cubicBezTo>
                                <a:pt x="793" y="249"/>
                                <a:pt x="797" y="248"/>
                                <a:pt x="797" y="245"/>
                              </a:cubicBezTo>
                              <a:cubicBezTo>
                                <a:pt x="803" y="220"/>
                                <a:pt x="790" y="197"/>
                                <a:pt x="772" y="181"/>
                              </a:cubicBezTo>
                              <a:cubicBezTo>
                                <a:pt x="772" y="180"/>
                                <a:pt x="772" y="179"/>
                                <a:pt x="772" y="178"/>
                              </a:cubicBezTo>
                              <a:cubicBezTo>
                                <a:pt x="790" y="191"/>
                                <a:pt x="808" y="205"/>
                                <a:pt x="823" y="221"/>
                              </a:cubicBezTo>
                              <a:cubicBezTo>
                                <a:pt x="829" y="228"/>
                                <a:pt x="835" y="236"/>
                                <a:pt x="841" y="244"/>
                              </a:cubicBezTo>
                              <a:cubicBezTo>
                                <a:pt x="840" y="244"/>
                                <a:pt x="840" y="244"/>
                                <a:pt x="840" y="244"/>
                              </a:cubicBezTo>
                              <a:cubicBezTo>
                                <a:pt x="840" y="244"/>
                                <a:pt x="839" y="245"/>
                                <a:pt x="839" y="246"/>
                              </a:cubicBezTo>
                              <a:cubicBezTo>
                                <a:pt x="828" y="248"/>
                                <a:pt x="819" y="258"/>
                                <a:pt x="814" y="267"/>
                              </a:cubicBezTo>
                              <a:cubicBezTo>
                                <a:pt x="811" y="274"/>
                                <a:pt x="802" y="290"/>
                                <a:pt x="811" y="296"/>
                              </a:cubicBezTo>
                              <a:cubicBezTo>
                                <a:pt x="819" y="302"/>
                                <a:pt x="832" y="288"/>
                                <a:pt x="837" y="282"/>
                              </a:cubicBezTo>
                              <a:cubicBezTo>
                                <a:pt x="843" y="275"/>
                                <a:pt x="847" y="265"/>
                                <a:pt x="848" y="255"/>
                              </a:cubicBezTo>
                              <a:cubicBezTo>
                                <a:pt x="851" y="260"/>
                                <a:pt x="854" y="265"/>
                                <a:pt x="856" y="270"/>
                              </a:cubicBezTo>
                              <a:cubicBezTo>
                                <a:pt x="858" y="274"/>
                                <a:pt x="868" y="300"/>
                                <a:pt x="871" y="320"/>
                              </a:cubicBezTo>
                              <a:cubicBezTo>
                                <a:pt x="870" y="321"/>
                                <a:pt x="870" y="322"/>
                                <a:pt x="871" y="324"/>
                              </a:cubicBezTo>
                              <a:cubicBezTo>
                                <a:pt x="872" y="333"/>
                                <a:pt x="871" y="340"/>
                                <a:pt x="865" y="342"/>
                              </a:cubicBezTo>
                              <a:cubicBezTo>
                                <a:pt x="865" y="342"/>
                                <a:pt x="865" y="342"/>
                                <a:pt x="865" y="342"/>
                              </a:cubicBezTo>
                              <a:cubicBezTo>
                                <a:pt x="853" y="340"/>
                                <a:pt x="837" y="342"/>
                                <a:pt x="832" y="327"/>
                              </a:cubicBezTo>
                              <a:cubicBezTo>
                                <a:pt x="830" y="321"/>
                                <a:pt x="832" y="313"/>
                                <a:pt x="839" y="311"/>
                              </a:cubicBezTo>
                              <a:cubicBezTo>
                                <a:pt x="847" y="308"/>
                                <a:pt x="852" y="316"/>
                                <a:pt x="852" y="323"/>
                              </a:cubicBezTo>
                              <a:cubicBezTo>
                                <a:pt x="852" y="326"/>
                                <a:pt x="856" y="326"/>
                                <a:pt x="857" y="323"/>
                              </a:cubicBezTo>
                              <a:cubicBezTo>
                                <a:pt x="859" y="315"/>
                                <a:pt x="854" y="307"/>
                                <a:pt x="846" y="304"/>
                              </a:cubicBezTo>
                              <a:cubicBezTo>
                                <a:pt x="837" y="302"/>
                                <a:pt x="828" y="307"/>
                                <a:pt x="825" y="315"/>
                              </a:cubicBezTo>
                              <a:cubicBezTo>
                                <a:pt x="818" y="334"/>
                                <a:pt x="839" y="348"/>
                                <a:pt x="856" y="347"/>
                              </a:cubicBezTo>
                              <a:cubicBezTo>
                                <a:pt x="860" y="349"/>
                                <a:pt x="864" y="349"/>
                                <a:pt x="867" y="348"/>
                              </a:cubicBezTo>
                              <a:cubicBezTo>
                                <a:pt x="864" y="357"/>
                                <a:pt x="859" y="366"/>
                                <a:pt x="853" y="375"/>
                              </a:cubicBezTo>
                              <a:cubicBezTo>
                                <a:pt x="846" y="372"/>
                                <a:pt x="838" y="373"/>
                                <a:pt x="834" y="379"/>
                              </a:cubicBezTo>
                              <a:cubicBezTo>
                                <a:pt x="828" y="386"/>
                                <a:pt x="830" y="397"/>
                                <a:pt x="837" y="402"/>
                              </a:cubicBezTo>
                              <a:cubicBezTo>
                                <a:pt x="846" y="407"/>
                                <a:pt x="856" y="403"/>
                                <a:pt x="860" y="395"/>
                              </a:cubicBezTo>
                              <a:cubicBezTo>
                                <a:pt x="863" y="390"/>
                                <a:pt x="861" y="382"/>
                                <a:pt x="857" y="378"/>
                              </a:cubicBezTo>
                              <a:cubicBezTo>
                                <a:pt x="866" y="368"/>
                                <a:pt x="871" y="356"/>
                                <a:pt x="873" y="343"/>
                              </a:cubicBezTo>
                              <a:cubicBezTo>
                                <a:pt x="873" y="342"/>
                                <a:pt x="874" y="342"/>
                                <a:pt x="874" y="342"/>
                              </a:cubicBezTo>
                              <a:cubicBezTo>
                                <a:pt x="873" y="360"/>
                                <a:pt x="874" y="379"/>
                                <a:pt x="875" y="398"/>
                              </a:cubicBezTo>
                              <a:cubicBezTo>
                                <a:pt x="853" y="412"/>
                                <a:pt x="836" y="446"/>
                                <a:pt x="843" y="472"/>
                              </a:cubicBezTo>
                              <a:cubicBezTo>
                                <a:pt x="843" y="473"/>
                                <a:pt x="844" y="474"/>
                                <a:pt x="845" y="475"/>
                              </a:cubicBezTo>
                              <a:cubicBezTo>
                                <a:pt x="857" y="478"/>
                                <a:pt x="867" y="458"/>
                                <a:pt x="871" y="450"/>
                              </a:cubicBezTo>
                              <a:cubicBezTo>
                                <a:pt x="873" y="445"/>
                                <a:pt x="874" y="441"/>
                                <a:pt x="875" y="436"/>
                              </a:cubicBezTo>
                              <a:cubicBezTo>
                                <a:pt x="876" y="437"/>
                                <a:pt x="876" y="437"/>
                                <a:pt x="876" y="437"/>
                              </a:cubicBezTo>
                              <a:cubicBezTo>
                                <a:pt x="876" y="451"/>
                                <a:pt x="877" y="465"/>
                                <a:pt x="878" y="480"/>
                              </a:cubicBezTo>
                              <a:cubicBezTo>
                                <a:pt x="876" y="489"/>
                                <a:pt x="873" y="498"/>
                                <a:pt x="867" y="506"/>
                              </a:cubicBezTo>
                              <a:cubicBezTo>
                                <a:pt x="865" y="505"/>
                                <a:pt x="862" y="504"/>
                                <a:pt x="859" y="505"/>
                              </a:cubicBezTo>
                              <a:cubicBezTo>
                                <a:pt x="859" y="505"/>
                                <a:pt x="859" y="505"/>
                                <a:pt x="858" y="505"/>
                              </a:cubicBezTo>
                              <a:cubicBezTo>
                                <a:pt x="853" y="505"/>
                                <a:pt x="848" y="507"/>
                                <a:pt x="846" y="511"/>
                              </a:cubicBezTo>
                              <a:cubicBezTo>
                                <a:pt x="841" y="519"/>
                                <a:pt x="844" y="530"/>
                                <a:pt x="852" y="534"/>
                              </a:cubicBezTo>
                              <a:cubicBezTo>
                                <a:pt x="860" y="538"/>
                                <a:pt x="871" y="533"/>
                                <a:pt x="874" y="524"/>
                              </a:cubicBezTo>
                              <a:cubicBezTo>
                                <a:pt x="876" y="520"/>
                                <a:pt x="874" y="514"/>
                                <a:pt x="871" y="510"/>
                              </a:cubicBezTo>
                              <a:cubicBezTo>
                                <a:pt x="875" y="506"/>
                                <a:pt x="877" y="501"/>
                                <a:pt x="879" y="496"/>
                              </a:cubicBezTo>
                              <a:cubicBezTo>
                                <a:pt x="880" y="505"/>
                                <a:pt x="883" y="521"/>
                                <a:pt x="887" y="536"/>
                              </a:cubicBezTo>
                              <a:cubicBezTo>
                                <a:pt x="872" y="543"/>
                                <a:pt x="861" y="558"/>
                                <a:pt x="854" y="572"/>
                              </a:cubicBezTo>
                              <a:cubicBezTo>
                                <a:pt x="850" y="580"/>
                                <a:pt x="839" y="604"/>
                                <a:pt x="848" y="611"/>
                              </a:cubicBezTo>
                              <a:cubicBezTo>
                                <a:pt x="858" y="620"/>
                                <a:pt x="880" y="597"/>
                                <a:pt x="885" y="590"/>
                              </a:cubicBezTo>
                              <a:cubicBezTo>
                                <a:pt x="893" y="581"/>
                                <a:pt x="898" y="571"/>
                                <a:pt x="898" y="560"/>
                              </a:cubicBezTo>
                              <a:cubicBezTo>
                                <a:pt x="898" y="560"/>
                                <a:pt x="898" y="560"/>
                                <a:pt x="898" y="560"/>
                              </a:cubicBezTo>
                              <a:cubicBezTo>
                                <a:pt x="898" y="560"/>
                                <a:pt x="898" y="560"/>
                                <a:pt x="898" y="560"/>
                              </a:cubicBezTo>
                              <a:cubicBezTo>
                                <a:pt x="901" y="577"/>
                                <a:pt x="901" y="594"/>
                                <a:pt x="899" y="610"/>
                              </a:cubicBezTo>
                              <a:cubicBezTo>
                                <a:pt x="893" y="617"/>
                                <a:pt x="886" y="621"/>
                                <a:pt x="877" y="624"/>
                              </a:cubicBezTo>
                              <a:cubicBezTo>
                                <a:pt x="876" y="623"/>
                                <a:pt x="874" y="623"/>
                                <a:pt x="873" y="625"/>
                              </a:cubicBezTo>
                              <a:cubicBezTo>
                                <a:pt x="871" y="621"/>
                                <a:pt x="868" y="617"/>
                                <a:pt x="863" y="617"/>
                              </a:cubicBezTo>
                              <a:cubicBezTo>
                                <a:pt x="856" y="617"/>
                                <a:pt x="849" y="623"/>
                                <a:pt x="849" y="630"/>
                              </a:cubicBezTo>
                              <a:cubicBezTo>
                                <a:pt x="850" y="638"/>
                                <a:pt x="858" y="644"/>
                                <a:pt x="866" y="643"/>
                              </a:cubicBezTo>
                              <a:cubicBezTo>
                                <a:pt x="872" y="642"/>
                                <a:pt x="877" y="636"/>
                                <a:pt x="878" y="629"/>
                              </a:cubicBezTo>
                              <a:cubicBezTo>
                                <a:pt x="885" y="629"/>
                                <a:pt x="892" y="625"/>
                                <a:pt x="898" y="620"/>
                              </a:cubicBezTo>
                              <a:cubicBezTo>
                                <a:pt x="894" y="637"/>
                                <a:pt x="889" y="654"/>
                                <a:pt x="880" y="670"/>
                              </a:cubicBezTo>
                              <a:close/>
                              <a:moveTo>
                                <a:pt x="678" y="815"/>
                              </a:moveTo>
                              <a:cubicBezTo>
                                <a:pt x="678" y="816"/>
                                <a:pt x="678" y="817"/>
                                <a:pt x="678" y="818"/>
                              </a:cubicBezTo>
                              <a:cubicBezTo>
                                <a:pt x="676" y="817"/>
                                <a:pt x="674" y="818"/>
                                <a:pt x="674" y="820"/>
                              </a:cubicBezTo>
                              <a:cubicBezTo>
                                <a:pt x="674" y="822"/>
                                <a:pt x="668" y="821"/>
                                <a:pt x="667" y="821"/>
                              </a:cubicBezTo>
                              <a:cubicBezTo>
                                <a:pt x="665" y="820"/>
                                <a:pt x="663" y="819"/>
                                <a:pt x="662" y="817"/>
                              </a:cubicBezTo>
                              <a:cubicBezTo>
                                <a:pt x="659" y="815"/>
                                <a:pt x="656" y="808"/>
                                <a:pt x="660" y="806"/>
                              </a:cubicBezTo>
                              <a:cubicBezTo>
                                <a:pt x="663" y="805"/>
                                <a:pt x="670" y="805"/>
                                <a:pt x="673" y="806"/>
                              </a:cubicBezTo>
                              <a:cubicBezTo>
                                <a:pt x="677" y="808"/>
                                <a:pt x="679" y="811"/>
                                <a:pt x="678" y="815"/>
                              </a:cubicBezTo>
                              <a:close/>
                              <a:moveTo>
                                <a:pt x="546" y="872"/>
                              </a:moveTo>
                              <a:cubicBezTo>
                                <a:pt x="546" y="870"/>
                                <a:pt x="542" y="870"/>
                                <a:pt x="541" y="873"/>
                              </a:cubicBezTo>
                              <a:cubicBezTo>
                                <a:pt x="538" y="880"/>
                                <a:pt x="532" y="871"/>
                                <a:pt x="531" y="867"/>
                              </a:cubicBezTo>
                              <a:cubicBezTo>
                                <a:pt x="529" y="863"/>
                                <a:pt x="531" y="857"/>
                                <a:pt x="536" y="856"/>
                              </a:cubicBezTo>
                              <a:cubicBezTo>
                                <a:pt x="541" y="854"/>
                                <a:pt x="545" y="857"/>
                                <a:pt x="547" y="862"/>
                              </a:cubicBezTo>
                              <a:cubicBezTo>
                                <a:pt x="547" y="864"/>
                                <a:pt x="547" y="869"/>
                                <a:pt x="546" y="872"/>
                              </a:cubicBezTo>
                              <a:close/>
                              <a:moveTo>
                                <a:pt x="398" y="872"/>
                              </a:moveTo>
                              <a:cubicBezTo>
                                <a:pt x="395" y="870"/>
                                <a:pt x="393" y="867"/>
                                <a:pt x="393" y="863"/>
                              </a:cubicBezTo>
                              <a:cubicBezTo>
                                <a:pt x="393" y="858"/>
                                <a:pt x="397" y="855"/>
                                <a:pt x="401" y="856"/>
                              </a:cubicBezTo>
                              <a:cubicBezTo>
                                <a:pt x="406" y="856"/>
                                <a:pt x="410" y="860"/>
                                <a:pt x="410" y="865"/>
                              </a:cubicBezTo>
                              <a:cubicBezTo>
                                <a:pt x="410" y="870"/>
                                <a:pt x="405" y="875"/>
                                <a:pt x="399" y="875"/>
                              </a:cubicBezTo>
                              <a:cubicBezTo>
                                <a:pt x="399" y="875"/>
                                <a:pt x="399" y="875"/>
                                <a:pt x="399" y="875"/>
                              </a:cubicBezTo>
                              <a:cubicBezTo>
                                <a:pt x="399" y="874"/>
                                <a:pt x="399" y="873"/>
                                <a:pt x="398" y="872"/>
                              </a:cubicBezTo>
                              <a:close/>
                              <a:moveTo>
                                <a:pt x="169" y="690"/>
                              </a:moveTo>
                              <a:cubicBezTo>
                                <a:pt x="169" y="688"/>
                                <a:pt x="169" y="685"/>
                                <a:pt x="171" y="682"/>
                              </a:cubicBezTo>
                              <a:cubicBezTo>
                                <a:pt x="174" y="678"/>
                                <a:pt x="181" y="677"/>
                                <a:pt x="185" y="681"/>
                              </a:cubicBezTo>
                              <a:cubicBezTo>
                                <a:pt x="188" y="683"/>
                                <a:pt x="188" y="688"/>
                                <a:pt x="186" y="691"/>
                              </a:cubicBezTo>
                              <a:cubicBezTo>
                                <a:pt x="183" y="695"/>
                                <a:pt x="179" y="693"/>
                                <a:pt x="175" y="692"/>
                              </a:cubicBezTo>
                              <a:cubicBezTo>
                                <a:pt x="174" y="692"/>
                                <a:pt x="173" y="692"/>
                                <a:pt x="173" y="693"/>
                              </a:cubicBezTo>
                              <a:cubicBezTo>
                                <a:pt x="171" y="693"/>
                                <a:pt x="170" y="692"/>
                                <a:pt x="169" y="690"/>
                              </a:cubicBezTo>
                              <a:close/>
                              <a:moveTo>
                                <a:pt x="113" y="605"/>
                              </a:moveTo>
                              <a:cubicBezTo>
                                <a:pt x="114" y="603"/>
                                <a:pt x="114" y="602"/>
                                <a:pt x="115" y="601"/>
                              </a:cubicBezTo>
                              <a:cubicBezTo>
                                <a:pt x="118" y="598"/>
                                <a:pt x="122" y="600"/>
                                <a:pt x="123" y="604"/>
                              </a:cubicBezTo>
                              <a:cubicBezTo>
                                <a:pt x="123" y="608"/>
                                <a:pt x="122" y="612"/>
                                <a:pt x="118" y="613"/>
                              </a:cubicBezTo>
                              <a:cubicBezTo>
                                <a:pt x="115" y="614"/>
                                <a:pt x="113" y="613"/>
                                <a:pt x="112" y="611"/>
                              </a:cubicBezTo>
                              <a:cubicBezTo>
                                <a:pt x="113" y="610"/>
                                <a:pt x="113" y="609"/>
                                <a:pt x="114" y="608"/>
                              </a:cubicBezTo>
                              <a:cubicBezTo>
                                <a:pt x="116" y="607"/>
                                <a:pt x="115" y="605"/>
                                <a:pt x="113" y="605"/>
                              </a:cubicBezTo>
                              <a:close/>
                              <a:moveTo>
                                <a:pt x="125" y="390"/>
                              </a:moveTo>
                              <a:cubicBezTo>
                                <a:pt x="126" y="390"/>
                                <a:pt x="127" y="389"/>
                                <a:pt x="127" y="388"/>
                              </a:cubicBezTo>
                              <a:cubicBezTo>
                                <a:pt x="129" y="386"/>
                                <a:pt x="131" y="378"/>
                                <a:pt x="135" y="380"/>
                              </a:cubicBezTo>
                              <a:cubicBezTo>
                                <a:pt x="138" y="382"/>
                                <a:pt x="137" y="388"/>
                                <a:pt x="136" y="391"/>
                              </a:cubicBezTo>
                              <a:cubicBezTo>
                                <a:pt x="135" y="394"/>
                                <a:pt x="132" y="398"/>
                                <a:pt x="128" y="395"/>
                              </a:cubicBezTo>
                              <a:cubicBezTo>
                                <a:pt x="126" y="394"/>
                                <a:pt x="125" y="392"/>
                                <a:pt x="125" y="390"/>
                              </a:cubicBezTo>
                              <a:close/>
                              <a:moveTo>
                                <a:pt x="145" y="326"/>
                              </a:moveTo>
                              <a:cubicBezTo>
                                <a:pt x="135" y="332"/>
                                <a:pt x="125" y="339"/>
                                <a:pt x="114" y="345"/>
                              </a:cubicBezTo>
                              <a:cubicBezTo>
                                <a:pt x="119" y="340"/>
                                <a:pt x="125" y="334"/>
                                <a:pt x="132" y="330"/>
                              </a:cubicBezTo>
                              <a:cubicBezTo>
                                <a:pt x="136" y="326"/>
                                <a:pt x="159" y="312"/>
                                <a:pt x="164" y="319"/>
                              </a:cubicBezTo>
                              <a:cubicBezTo>
                                <a:pt x="165" y="321"/>
                                <a:pt x="156" y="330"/>
                                <a:pt x="154" y="332"/>
                              </a:cubicBezTo>
                              <a:cubicBezTo>
                                <a:pt x="150" y="336"/>
                                <a:pt x="145" y="339"/>
                                <a:pt x="140" y="342"/>
                              </a:cubicBezTo>
                              <a:cubicBezTo>
                                <a:pt x="132" y="346"/>
                                <a:pt x="124" y="348"/>
                                <a:pt x="115" y="349"/>
                              </a:cubicBezTo>
                              <a:cubicBezTo>
                                <a:pt x="126" y="343"/>
                                <a:pt x="137" y="336"/>
                                <a:pt x="147" y="328"/>
                              </a:cubicBezTo>
                              <a:cubicBezTo>
                                <a:pt x="149" y="327"/>
                                <a:pt x="147" y="324"/>
                                <a:pt x="145" y="326"/>
                              </a:cubicBezTo>
                              <a:close/>
                              <a:moveTo>
                                <a:pt x="182" y="277"/>
                              </a:moveTo>
                              <a:cubicBezTo>
                                <a:pt x="182" y="272"/>
                                <a:pt x="185" y="267"/>
                                <a:pt x="189" y="264"/>
                              </a:cubicBezTo>
                              <a:cubicBezTo>
                                <a:pt x="197" y="260"/>
                                <a:pt x="199" y="266"/>
                                <a:pt x="199" y="273"/>
                              </a:cubicBezTo>
                              <a:cubicBezTo>
                                <a:pt x="198" y="277"/>
                                <a:pt x="197" y="284"/>
                                <a:pt x="192" y="285"/>
                              </a:cubicBezTo>
                              <a:cubicBezTo>
                                <a:pt x="189" y="285"/>
                                <a:pt x="184" y="281"/>
                                <a:pt x="182" y="277"/>
                              </a:cubicBezTo>
                              <a:close/>
                              <a:moveTo>
                                <a:pt x="254" y="147"/>
                              </a:moveTo>
                              <a:cubicBezTo>
                                <a:pt x="254" y="147"/>
                                <a:pt x="254" y="147"/>
                                <a:pt x="254" y="147"/>
                              </a:cubicBezTo>
                              <a:cubicBezTo>
                                <a:pt x="256" y="145"/>
                                <a:pt x="258" y="145"/>
                                <a:pt x="261" y="145"/>
                              </a:cubicBezTo>
                              <a:cubicBezTo>
                                <a:pt x="265" y="146"/>
                                <a:pt x="267" y="151"/>
                                <a:pt x="266" y="155"/>
                              </a:cubicBezTo>
                              <a:cubicBezTo>
                                <a:pt x="265" y="159"/>
                                <a:pt x="259" y="162"/>
                                <a:pt x="256" y="160"/>
                              </a:cubicBezTo>
                              <a:cubicBezTo>
                                <a:pt x="251" y="157"/>
                                <a:pt x="251" y="151"/>
                                <a:pt x="254" y="147"/>
                              </a:cubicBezTo>
                              <a:close/>
                              <a:moveTo>
                                <a:pt x="387" y="81"/>
                              </a:moveTo>
                              <a:cubicBezTo>
                                <a:pt x="389" y="82"/>
                                <a:pt x="392" y="81"/>
                                <a:pt x="391" y="79"/>
                              </a:cubicBezTo>
                              <a:cubicBezTo>
                                <a:pt x="391" y="75"/>
                                <a:pt x="403" y="78"/>
                                <a:pt x="404" y="79"/>
                              </a:cubicBezTo>
                              <a:cubicBezTo>
                                <a:pt x="410" y="82"/>
                                <a:pt x="409" y="87"/>
                                <a:pt x="404" y="90"/>
                              </a:cubicBezTo>
                              <a:cubicBezTo>
                                <a:pt x="396" y="96"/>
                                <a:pt x="386" y="88"/>
                                <a:pt x="387" y="81"/>
                              </a:cubicBezTo>
                              <a:close/>
                              <a:moveTo>
                                <a:pt x="619" y="117"/>
                              </a:moveTo>
                              <a:cubicBezTo>
                                <a:pt x="620" y="119"/>
                                <a:pt x="621" y="119"/>
                                <a:pt x="623" y="118"/>
                              </a:cubicBezTo>
                              <a:cubicBezTo>
                                <a:pt x="625" y="120"/>
                                <a:pt x="627" y="125"/>
                                <a:pt x="627" y="128"/>
                              </a:cubicBezTo>
                              <a:cubicBezTo>
                                <a:pt x="627" y="134"/>
                                <a:pt x="622" y="137"/>
                                <a:pt x="616" y="134"/>
                              </a:cubicBezTo>
                              <a:cubicBezTo>
                                <a:pt x="612" y="132"/>
                                <a:pt x="608" y="127"/>
                                <a:pt x="610" y="122"/>
                              </a:cubicBezTo>
                              <a:cubicBezTo>
                                <a:pt x="610" y="120"/>
                                <a:pt x="612" y="118"/>
                                <a:pt x="613" y="117"/>
                              </a:cubicBezTo>
                              <a:cubicBezTo>
                                <a:pt x="614" y="119"/>
                                <a:pt x="616" y="120"/>
                                <a:pt x="618" y="118"/>
                              </a:cubicBezTo>
                              <a:cubicBezTo>
                                <a:pt x="618" y="118"/>
                                <a:pt x="619" y="118"/>
                                <a:pt x="619" y="117"/>
                              </a:cubicBezTo>
                              <a:close/>
                              <a:moveTo>
                                <a:pt x="743" y="203"/>
                              </a:moveTo>
                              <a:cubicBezTo>
                                <a:pt x="745" y="205"/>
                                <a:pt x="746" y="208"/>
                                <a:pt x="745" y="210"/>
                              </a:cubicBezTo>
                              <a:cubicBezTo>
                                <a:pt x="744" y="215"/>
                                <a:pt x="739" y="218"/>
                                <a:pt x="734" y="217"/>
                              </a:cubicBezTo>
                              <a:cubicBezTo>
                                <a:pt x="730" y="215"/>
                                <a:pt x="728" y="209"/>
                                <a:pt x="730" y="205"/>
                              </a:cubicBezTo>
                              <a:cubicBezTo>
                                <a:pt x="732" y="202"/>
                                <a:pt x="734" y="200"/>
                                <a:pt x="737" y="200"/>
                              </a:cubicBezTo>
                              <a:cubicBezTo>
                                <a:pt x="739" y="201"/>
                                <a:pt x="741" y="201"/>
                                <a:pt x="743" y="203"/>
                              </a:cubicBezTo>
                              <a:close/>
                              <a:moveTo>
                                <a:pt x="785" y="221"/>
                              </a:moveTo>
                              <a:cubicBezTo>
                                <a:pt x="783" y="213"/>
                                <a:pt x="780" y="204"/>
                                <a:pt x="777" y="196"/>
                              </a:cubicBezTo>
                              <a:cubicBezTo>
                                <a:pt x="786" y="208"/>
                                <a:pt x="793" y="221"/>
                                <a:pt x="791" y="237"/>
                              </a:cubicBezTo>
                              <a:cubicBezTo>
                                <a:pt x="782" y="225"/>
                                <a:pt x="777" y="213"/>
                                <a:pt x="774" y="199"/>
                              </a:cubicBezTo>
                              <a:cubicBezTo>
                                <a:pt x="776" y="207"/>
                                <a:pt x="780" y="215"/>
                                <a:pt x="783" y="222"/>
                              </a:cubicBezTo>
                              <a:cubicBezTo>
                                <a:pt x="783" y="223"/>
                                <a:pt x="785" y="223"/>
                                <a:pt x="785" y="221"/>
                              </a:cubicBezTo>
                              <a:close/>
                              <a:moveTo>
                                <a:pt x="840" y="394"/>
                              </a:moveTo>
                              <a:cubicBezTo>
                                <a:pt x="834" y="387"/>
                                <a:pt x="840" y="379"/>
                                <a:pt x="848" y="379"/>
                              </a:cubicBezTo>
                              <a:cubicBezTo>
                                <a:pt x="848" y="380"/>
                                <a:pt x="849" y="380"/>
                                <a:pt x="849" y="381"/>
                              </a:cubicBezTo>
                              <a:cubicBezTo>
                                <a:pt x="864" y="385"/>
                                <a:pt x="848" y="405"/>
                                <a:pt x="840" y="394"/>
                              </a:cubicBezTo>
                              <a:close/>
                              <a:moveTo>
                                <a:pt x="860" y="447"/>
                              </a:moveTo>
                              <a:cubicBezTo>
                                <a:pt x="864" y="435"/>
                                <a:pt x="869" y="424"/>
                                <a:pt x="872" y="412"/>
                              </a:cubicBezTo>
                              <a:cubicBezTo>
                                <a:pt x="872" y="420"/>
                                <a:pt x="871" y="429"/>
                                <a:pt x="868" y="437"/>
                              </a:cubicBezTo>
                              <a:cubicBezTo>
                                <a:pt x="867" y="442"/>
                                <a:pt x="857" y="467"/>
                                <a:pt x="849" y="465"/>
                              </a:cubicBezTo>
                              <a:cubicBezTo>
                                <a:pt x="845" y="463"/>
                                <a:pt x="858" y="430"/>
                                <a:pt x="859" y="427"/>
                              </a:cubicBezTo>
                              <a:cubicBezTo>
                                <a:pt x="861" y="422"/>
                                <a:pt x="864" y="418"/>
                                <a:pt x="868" y="414"/>
                              </a:cubicBezTo>
                              <a:cubicBezTo>
                                <a:pt x="863" y="424"/>
                                <a:pt x="861" y="436"/>
                                <a:pt x="859" y="447"/>
                              </a:cubicBezTo>
                              <a:cubicBezTo>
                                <a:pt x="858" y="448"/>
                                <a:pt x="860" y="448"/>
                                <a:pt x="860" y="447"/>
                              </a:cubicBezTo>
                              <a:close/>
                              <a:moveTo>
                                <a:pt x="868" y="522"/>
                              </a:moveTo>
                              <a:cubicBezTo>
                                <a:pt x="867" y="527"/>
                                <a:pt x="861" y="530"/>
                                <a:pt x="856" y="529"/>
                              </a:cubicBezTo>
                              <a:cubicBezTo>
                                <a:pt x="851" y="527"/>
                                <a:pt x="848" y="521"/>
                                <a:pt x="850" y="516"/>
                              </a:cubicBezTo>
                              <a:cubicBezTo>
                                <a:pt x="851" y="510"/>
                                <a:pt x="859" y="508"/>
                                <a:pt x="863" y="512"/>
                              </a:cubicBezTo>
                              <a:cubicBezTo>
                                <a:pt x="864" y="512"/>
                                <a:pt x="864" y="512"/>
                                <a:pt x="864" y="512"/>
                              </a:cubicBezTo>
                              <a:cubicBezTo>
                                <a:pt x="865" y="513"/>
                                <a:pt x="866" y="513"/>
                                <a:pt x="866" y="513"/>
                              </a:cubicBezTo>
                              <a:cubicBezTo>
                                <a:pt x="868" y="516"/>
                                <a:pt x="869" y="518"/>
                                <a:pt x="868" y="522"/>
                              </a:cubicBezTo>
                              <a:close/>
                              <a:moveTo>
                                <a:pt x="871" y="632"/>
                              </a:moveTo>
                              <a:cubicBezTo>
                                <a:pt x="870" y="634"/>
                                <a:pt x="868" y="636"/>
                                <a:pt x="865" y="637"/>
                              </a:cubicBezTo>
                              <a:cubicBezTo>
                                <a:pt x="860" y="638"/>
                                <a:pt x="855" y="634"/>
                                <a:pt x="855" y="629"/>
                              </a:cubicBezTo>
                              <a:cubicBezTo>
                                <a:pt x="856" y="625"/>
                                <a:pt x="860" y="622"/>
                                <a:pt x="864" y="623"/>
                              </a:cubicBezTo>
                              <a:cubicBezTo>
                                <a:pt x="868" y="624"/>
                                <a:pt x="870" y="628"/>
                                <a:pt x="871" y="632"/>
                              </a:cubicBezTo>
                              <a:close/>
                              <a:moveTo>
                                <a:pt x="901" y="693"/>
                              </a:moveTo>
                              <a:cubicBezTo>
                                <a:pt x="896" y="681"/>
                                <a:pt x="898" y="666"/>
                                <a:pt x="899" y="654"/>
                              </a:cubicBezTo>
                              <a:cubicBezTo>
                                <a:pt x="900" y="647"/>
                                <a:pt x="901" y="640"/>
                                <a:pt x="903" y="633"/>
                              </a:cubicBezTo>
                              <a:cubicBezTo>
                                <a:pt x="903" y="630"/>
                                <a:pt x="904" y="627"/>
                                <a:pt x="905" y="625"/>
                              </a:cubicBezTo>
                              <a:cubicBezTo>
                                <a:pt x="913" y="648"/>
                                <a:pt x="911" y="669"/>
                                <a:pt x="901" y="693"/>
                              </a:cubicBezTo>
                              <a:close/>
                              <a:moveTo>
                                <a:pt x="944" y="600"/>
                              </a:moveTo>
                              <a:cubicBezTo>
                                <a:pt x="942" y="605"/>
                                <a:pt x="935" y="604"/>
                                <a:pt x="932" y="601"/>
                              </a:cubicBezTo>
                              <a:cubicBezTo>
                                <a:pt x="929" y="599"/>
                                <a:pt x="928" y="596"/>
                                <a:pt x="928" y="593"/>
                              </a:cubicBezTo>
                              <a:cubicBezTo>
                                <a:pt x="930" y="590"/>
                                <a:pt x="934" y="587"/>
                                <a:pt x="939" y="588"/>
                              </a:cubicBezTo>
                              <a:cubicBezTo>
                                <a:pt x="944" y="589"/>
                                <a:pt x="947" y="596"/>
                                <a:pt x="944" y="600"/>
                              </a:cubicBezTo>
                              <a:close/>
                            </a:path>
                          </a:pathLst>
                        </a:custGeom>
                        <a:solidFill>
                          <a:srgbClr val="3C3C3B"/>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51.1pt;margin-top:73.3pt;height:321.45pt;width:313.15pt;z-index:251686912;mso-width-relative:page;mso-height-relative:page;" fillcolor="#3C3C3B" filled="t" stroked="f" coordsize="954,978" o:gfxdata="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" path="m942,583c938,582,934,582,930,584c929,584,929,584,929,584c929,582,927,581,926,582c918,577,911,571,905,563c904,562,904,562,904,561c907,562,910,562,914,560c935,556,949,527,932,510c925,502,912,503,906,512c900,521,905,532,915,536c918,537,920,532,917,530c913,527,911,523,913,518c916,512,919,512,924,515c931,519,932,528,930,536c928,546,921,551,912,555c891,558,885,500,885,491c883,478,883,466,883,453c891,472,910,486,931,488c932,489,935,487,934,485c924,462,906,443,882,434c882,416,882,398,881,379c887,391,898,401,910,405c911,406,912,407,913,406c912,411,913,416,917,419c922,426,932,425,938,419c944,412,940,402,932,398c929,396,923,395,919,396c919,396,918,397,918,397c916,397,914,399,912,400c898,394,889,385,882,372c882,371,881,371,881,371c880,360,880,349,879,339c889,361,910,377,933,385c935,385,938,383,937,381c929,353,907,327,878,320c877,303,871,286,864,271c871,277,879,281,888,282c888,282,888,282,888,282c887,288,890,295,895,298c902,304,916,305,918,293c920,284,915,274,906,271c901,270,894,273,890,277c876,273,864,267,855,255c855,254,854,253,854,252c845,238,835,225,824,213c840,221,858,224,877,223c880,223,882,221,880,218c866,195,825,182,800,191c790,183,780,177,770,170c780,170,791,164,799,157c799,158,800,159,801,160c808,166,819,165,826,159c833,151,827,140,819,136c815,133,810,132,805,134c802,135,800,138,800,141c797,144,796,148,797,152c784,161,774,168,757,163c757,163,757,163,756,163c754,162,751,160,748,159c752,158,754,155,756,151c756,151,756,151,756,151c771,137,767,104,745,100c734,97,723,104,723,115c722,126,732,134,743,132c746,131,745,126,742,126c737,126,725,121,730,113c732,109,737,106,741,106c749,107,755,114,757,122c760,131,757,139,753,146c752,146,751,147,751,147c733,168,688,118,674,107c669,104,664,100,659,97c660,97,661,97,662,97c671,95,680,91,686,84c686,84,686,84,686,84c691,91,702,91,708,85c714,80,713,69,706,64c702,61,693,61,689,66c684,69,683,74,684,78c679,83,675,87,669,90c663,92,650,97,647,89c646,88,645,88,644,89c634,84,624,79,614,75c621,75,627,73,634,71c641,68,663,58,660,47c656,36,638,39,630,40c612,42,595,51,583,64c582,64,582,64,582,65c551,56,519,50,487,47c497,44,506,39,512,31c514,33,516,34,518,35c527,38,537,33,539,24c541,15,536,5,526,3c519,3,509,8,508,15c507,19,507,23,509,26c498,35,487,42,473,45c470,45,467,45,464,45c463,45,463,45,463,45c460,44,457,43,454,43c453,43,453,43,453,44c430,40,407,41,385,45c394,42,402,36,410,30c419,23,429,16,431,4c431,2,430,0,427,0c397,2,371,22,362,51c342,56,323,64,304,73c312,64,317,54,319,43c324,43,329,42,332,38c337,32,337,22,331,17c316,4,297,36,315,42c310,55,305,67,295,78c294,79,293,79,292,80c274,90,256,103,240,118c250,100,253,76,252,57c252,54,250,52,248,54c224,72,212,105,220,134c221,135,222,136,222,136c210,151,200,168,194,186c189,170,169,160,153,167c131,176,129,206,150,217c152,218,154,215,152,214c135,203,139,178,159,172c175,168,185,180,190,193c190,216,165,239,153,256c150,262,146,268,142,273c144,259,141,244,135,230c134,228,131,229,130,230c120,248,120,271,129,290c130,292,133,290,132,288c126,271,126,255,132,238c137,250,138,263,136,276c135,269,134,262,134,255c134,253,131,253,131,255c131,265,131,275,134,285c134,285,134,285,134,285c134,286,134,286,134,286c134,286,134,286,134,287c133,287,133,288,133,288c127,298,122,308,116,318c114,322,112,325,111,329c111,322,109,315,106,309c106,309,106,308,105,308c107,305,109,301,109,297c108,289,101,283,93,285c85,287,81,295,82,304c83,311,90,321,98,317c99,316,100,315,100,314c101,313,101,312,102,312c104,321,106,329,106,339c100,351,94,363,89,376c88,363,86,351,82,339c82,338,79,336,78,338c55,352,61,390,74,408c75,409,75,409,76,409c72,419,69,429,66,439c65,435,64,431,62,428c60,424,58,420,54,418c54,417,53,417,53,416c55,412,56,408,56,406c55,396,45,389,36,394c26,399,29,413,34,420c38,426,47,429,52,424c54,426,56,428,57,431c60,435,62,441,64,446c64,446,64,446,64,446c57,454,53,466,51,476c50,480,50,483,49,487c49,482,48,478,46,473c43,463,39,449,30,442c29,441,28,441,27,441c18,446,22,466,23,474c26,490,34,506,47,517c47,517,48,517,48,517c49,529,50,541,53,554c47,547,40,543,32,541c32,537,31,534,29,531c21,524,9,527,4,536c0,544,2,557,13,559c20,561,26,555,29,549c30,548,30,547,31,547c42,551,50,557,55,567c60,588,68,609,78,629c64,621,48,616,31,614c29,614,28,617,29,619c40,640,65,653,89,650c96,661,103,671,111,681c101,677,90,676,80,679c78,677,75,676,72,675c63,675,57,681,59,690c60,697,68,703,76,702c81,702,85,698,88,693c88,693,89,692,88,692c88,692,88,692,88,692c89,689,89,687,88,685c88,685,88,685,88,684c92,684,96,684,100,685c106,686,112,688,117,690c118,690,118,690,118,690c129,702,140,713,153,723c137,715,120,713,105,726c83,744,97,776,124,780c142,783,161,758,140,748c138,747,136,750,138,752c140,756,141,760,143,765c133,775,124,777,115,769c104,763,97,750,104,738c115,719,141,723,157,731c174,740,190,756,204,770c191,767,174,771,166,781c165,781,163,781,161,781c161,781,161,781,161,782c157,782,154,784,152,788c148,795,152,804,160,806c167,807,175,802,176,795c176,791,175,787,172,784c184,775,196,773,211,778c214,781,217,784,220,787c220,787,220,787,220,787c220,787,220,787,220,787c226,794,232,800,238,807c224,801,208,799,193,801c190,802,190,805,191,806c209,825,233,834,258,833c266,844,273,856,283,865c283,865,283,865,284,866c286,869,289,873,292,876c274,873,253,878,237,884c235,885,233,888,235,890c258,908,293,901,319,894c328,898,338,901,348,904c341,906,334,911,329,917c329,917,329,917,329,917c327,916,325,917,326,919c320,917,313,917,310,923c306,929,307,938,314,942c320,946,329,944,334,937c337,932,337,925,333,920c341,912,352,907,364,907c376,910,389,911,401,912c384,917,369,927,357,941c355,943,356,947,360,947c388,947,418,937,439,916c453,917,468,918,482,918c470,923,460,934,455,946c454,946,454,946,453,946c451,946,449,946,446,947c445,947,445,948,445,949c441,952,438,956,438,962c438,970,445,978,454,976c462,974,468,966,465,958c464,955,462,951,459,949c467,933,481,923,499,919c499,919,500,918,500,918c510,917,521,917,531,915c512,926,498,943,489,963c487,966,490,969,493,968c512,965,530,957,546,945c556,936,572,923,572,908c579,906,585,903,592,901c588,910,589,921,596,929c605,940,620,943,631,936c641,930,649,914,640,904c632,894,615,899,612,912c611,915,615,916,617,914c621,909,626,903,633,907c638,910,638,917,635,922c631,929,622,934,614,932c597,929,592,910,598,896c615,884,634,878,652,870c654,871,656,870,657,868c658,868,658,867,659,867c674,861,689,853,704,844c698,851,694,859,691,867c687,874,672,904,683,910c693,915,708,894,713,887c725,870,731,850,729,830c729,829,729,829,729,828c744,818,759,807,773,794c767,806,764,820,764,833c761,833,758,835,757,839c752,841,750,847,751,853c754,862,765,865,773,860c781,856,781,843,775,837c774,835,772,834,770,834c772,815,776,799,784,783c785,783,785,783,785,783c791,776,797,769,802,762c807,762,813,761,817,759c808,775,804,794,805,813c806,816,809,818,811,816c834,800,859,764,844,735c847,732,850,728,853,724c856,720,860,714,864,709c863,718,865,727,869,735c867,738,865,740,865,744c865,746,865,749,866,751c870,759,882,760,888,754c894,748,891,737,883,733c881,732,877,732,875,732c869,720,869,708,873,694c876,690,879,686,881,681c881,681,881,681,881,681c882,681,882,681,882,680c885,675,888,669,891,663c890,678,891,692,898,702c900,703,903,704,904,702c916,676,926,641,907,617c907,616,907,614,907,613c908,612,908,610,908,609c908,608,908,608,908,607c909,596,909,585,907,574c912,579,917,583,923,586c922,589,921,591,921,593c921,594,921,594,921,594c921,595,921,596,922,597c923,601,925,605,929,607c936,612,947,611,951,603c954,596,950,586,942,583xm919,403c922,402,924,401,927,402c932,404,937,410,933,414c930,418,924,418,921,415c918,412,918,407,919,403xm916,357c908,348,898,339,889,332c907,342,921,356,929,376c906,367,891,351,881,330c891,340,903,349,914,359c915,361,917,358,916,357xm894,284c894,283,895,283,895,282c896,282,896,281,896,280c898,278,900,277,903,277c909,278,912,284,912,289c912,293,911,295,907,296c904,296,901,295,899,294c895,291,894,288,894,284xm803,145c804,145,805,145,805,144c805,143,805,143,806,142c806,142,806,142,806,142c811,134,828,149,818,155c814,157,809,157,806,155c803,153,802,149,803,145xm688,72c689,73,691,73,692,72c694,69,698,66,703,69c706,72,706,78,703,81c699,84,693,84,690,80c688,78,688,75,688,72xm524,10c529,10,533,16,532,20c531,29,522,30,516,26c517,24,515,23,514,23c513,22,513,21,513,20c515,15,518,10,524,10xm316,25c319,20,326,16,329,23c333,31,326,39,319,39c318,38,318,38,317,38c313,35,312,30,316,25xm102,303c101,306,99,309,97,311c92,309,90,307,89,302c89,297,91,292,97,292c102,292,103,299,102,303xm49,412c49,413,47,418,45,420c39,418,32,404,39,400c43,397,48,401,49,405c50,407,50,410,49,412xm31,468c30,466,27,467,28,469c30,477,33,486,36,494c30,482,25,468,28,456c30,449,28,450,32,455c36,460,38,467,40,472c43,482,44,492,45,503c41,491,36,479,31,468xm17,552c10,554,8,545,10,540c12,534,19,532,24,535c25,536,26,538,27,539c24,544,23,551,17,552xm76,695c72,697,66,693,65,688c64,682,70,680,75,682c78,683,80,686,82,689c81,692,80,694,76,695xm162,800c158,799,155,794,157,790c158,787,161,786,165,786c167,787,170,790,170,793c170,797,166,800,162,800xm328,933c326,937,321,938,317,937c314,935,313,930,315,926c317,922,322,923,326,924c327,924,328,925,329,925c329,925,329,925,329,925c330,928,330,930,328,933xm452,969c447,969,444,964,445,959c446,957,448,954,450,952c453,953,456,954,458,958c460,963,457,968,452,969xm771,843c773,846,772,852,768,854c765,856,760,854,758,851c757,848,758,845,760,843c761,843,761,842,762,842c763,841,764,841,766,841c766,841,767,840,767,840c768,840,770,841,771,843xm871,743c871,742,872,741,873,740c875,741,877,740,877,738c878,738,879,738,881,738c885,740,886,747,883,750c880,753,873,752,871,748c870,746,870,745,871,743xm891,545c890,546,890,547,890,547c897,564,886,581,875,592c871,595,864,602,859,603c851,604,853,597,855,591c860,570,874,556,889,541c890,542,890,544,891,545xm927,482c909,479,895,467,887,451c889,453,892,454,894,456c899,460,904,463,910,466c910,467,911,466,911,465c906,461,901,457,897,453c892,449,888,445,883,442c883,441,883,441,882,440c902,448,918,463,927,482xm830,276c832,270,835,265,837,259c839,257,840,255,841,253c841,259,840,266,836,272c834,276,832,279,829,282c827,285,815,294,814,286c814,280,820,270,823,265c826,260,830,256,834,253c834,255,833,257,832,259c829,264,827,269,825,274c824,277,829,279,830,276xm809,196c809,196,809,197,809,198c811,203,817,204,822,205c830,207,839,209,848,211c850,211,851,208,849,208c838,204,823,202,813,195c833,195,858,203,871,217c851,217,832,213,814,204c811,201,809,199,806,196c807,196,808,196,809,196xm667,115c667,116,668,117,668,118c668,118,668,118,668,118c668,133,674,148,684,159c685,161,688,159,687,157c680,147,676,137,674,126c683,141,689,157,690,176c672,160,666,139,667,115xm615,51c623,48,641,42,646,50c650,57,641,60,635,62c631,64,626,66,622,67c613,68,606,68,598,67c607,65,616,63,625,61c628,61,627,57,625,57c613,58,600,61,589,65c589,65,589,65,589,65c597,59,605,54,615,51xm527,64c533,75,542,86,553,94c555,95,557,92,555,91c547,84,540,77,533,69c539,73,544,76,549,81c556,88,561,97,564,106c555,101,546,95,540,87c536,84,525,70,524,61c525,62,526,63,527,64xm403,18c391,22,382,29,374,38c386,21,403,10,423,7c420,17,407,25,400,30c391,36,383,40,374,44c382,34,392,27,404,23c407,21,406,17,403,18xm285,92c297,98,310,103,324,105c326,105,328,102,325,101c313,99,302,96,290,91c303,93,315,94,327,100c335,103,347,109,354,116c327,118,307,107,285,93c284,93,284,93,284,93c285,92,285,92,285,92xm246,63c247,87,239,105,227,125c228,110,233,97,241,85c242,83,239,81,238,83c228,96,224,112,224,128c222,103,229,81,246,63xm204,218c196,222,188,226,181,230c182,229,182,227,183,226c184,226,184,225,185,224c192,219,200,215,208,212c216,209,223,209,231,208c220,228,201,235,178,235c188,232,197,227,206,222c208,220,206,217,204,218xm77,346c81,361,82,377,82,392c82,393,82,394,82,394c79,383,77,371,75,360c75,358,72,359,72,360c74,374,75,388,79,401c79,402,78,404,77,405c70,389,62,360,77,346xm68,585c69,586,70,585,70,584c71,559,76,537,92,518c93,528,93,539,92,549c92,554,84,593,75,595c82,578,85,558,90,541c90,538,87,537,86,540c81,555,74,572,70,589c69,588,69,586,68,585xm56,630c55,629,53,631,54,632c60,636,66,641,73,644c59,640,47,633,38,621c55,623,70,630,84,640c84,641,85,642,86,643c75,640,65,636,56,630xm124,643c134,657,138,671,140,687c138,684,137,682,136,679c134,673,132,667,129,661c128,659,126,661,126,662c128,675,133,690,140,700c140,700,140,700,140,700c140,701,140,702,140,703c130,687,116,660,124,643xm201,807c217,805,232,809,246,817c247,819,249,821,251,823c247,822,243,820,239,819c233,816,228,813,222,811c221,810,220,813,221,814c227,818,233,820,239,823c244,825,248,827,253,829c233,827,215,819,201,807xm261,784c260,784,260,784,259,784c259,784,259,783,259,783c255,779,256,774,258,769c259,767,260,765,262,765c265,764,267,767,269,768c273,772,275,777,274,782c273,786,268,789,264,787c264,787,264,787,264,787c264,785,263,784,261,784xm308,891c309,890,308,888,306,888c294,888,282,889,270,889c268,889,268,893,270,893c276,893,282,894,289,893c274,895,259,895,246,889c265,883,287,878,305,887c307,888,310,889,312,891c311,891,309,891,308,891xm358,873c363,883,368,894,375,903c375,903,375,903,375,903c361,891,352,876,348,860c364,868,374,882,379,900c373,890,367,881,361,871c360,869,357,871,358,873xm368,939c379,928,392,922,407,918c401,921,395,924,390,928c389,930,390,932,392,931c397,929,403,926,408,924c414,922,420,921,425,918c427,918,427,916,427,915c429,915,430,916,432,916c412,929,392,937,368,939xm532,945c521,952,510,957,498,960c507,939,524,924,545,915c544,916,543,917,542,918c535,924,529,930,524,938c523,940,526,942,528,940c534,934,540,928,546,922c552,918,559,914,563,910c564,909,565,909,566,909c563,924,543,938,532,945xm603,859c616,861,629,864,641,864c621,868,601,866,584,853c603,850,622,850,638,859c627,857,615,857,603,856c601,855,601,859,603,859xm714,871c713,875,694,905,687,903c685,902,702,860,702,859c706,851,711,844,717,838c711,852,706,867,700,881c699,883,702,884,702,883c710,868,718,852,723,835c723,835,722,834,722,833c722,833,723,833,723,832c723,846,720,859,714,871xm761,790c762,789,761,787,759,787c749,788,738,787,728,785c726,785,725,788,727,789c733,790,740,792,747,792c734,793,722,792,710,786c727,781,750,778,763,790c763,790,762,790,761,790xm813,805c813,784,820,765,832,748c828,759,825,770,821,781c820,783,823,784,823,782c829,771,834,759,836,747c836,746,835,745,834,745c836,744,838,742,839,740c847,763,830,790,813,805xm877,676c877,676,876,676,876,676c865,674,854,673,843,675c841,675,841,678,843,678c854,678,864,679,875,680c874,680,874,680,874,681c866,683,859,686,850,686c845,687,822,685,826,675c828,672,852,669,855,669c864,669,870,671,877,676c877,676,877,676,877,676xm880,670c872,663,861,662,850,663c842,664,819,665,817,675c814,685,830,691,837,692c848,695,860,692,870,687c863,699,855,710,847,721c844,725,841,730,838,733c833,737,829,741,826,746c826,746,826,746,826,746c820,751,813,755,805,755c805,756,804,756,803,756c801,756,799,756,798,756c794,755,791,752,789,748c785,747,782,745,780,743c779,740,778,736,779,732c779,725,783,718,791,718c794,718,797,718,800,719c809,728,808,735,797,738c794,739,795,743,798,743c812,743,817,726,808,717c798,706,779,711,773,724c767,739,777,757,792,761c794,761,795,761,796,761c787,770,778,778,769,786c754,768,718,775,700,781c697,782,696,786,699,788c714,798,735,804,753,799c742,808,731,817,719,826c719,825,718,825,718,825c705,830,692,828,681,822c683,817,683,810,681,806c678,802,674,800,669,800c665,800,658,799,655,802c648,808,654,820,660,824c664,826,668,828,673,827c675,827,676,826,677,826c678,825,678,825,678,825c688,832,700,834,711,831c706,835,701,838,695,841c682,849,668,856,654,862c633,841,603,843,575,847c573,848,572,851,574,853c588,867,609,875,628,874c616,879,604,885,594,894c576,894,561,890,549,876c552,871,553,865,552,861c550,851,539,846,530,851c521,857,522,870,529,878c532,881,536,883,541,882c542,881,543,881,544,880c544,880,545,880,545,880c552,891,566,899,579,899c558,902,536,907,514,909c510,909,506,910,502,910c502,909,501,908,500,908c477,904,457,894,441,877c461,879,477,886,491,897c489,896,487,895,484,894c477,891,471,888,464,885c462,884,460,886,462,888c469,892,476,895,483,899c490,902,496,906,503,908c503,908,503,908,503,908c503,908,503,908,504,908c506,911,510,907,508,904c490,882,462,871,434,870c432,870,430,873,431,875c444,893,463,906,484,911c469,911,454,911,439,910c425,901,415,891,405,878c410,876,415,872,415,866c416,858,410,852,403,851c396,850,390,854,388,860c387,866,389,875,396,876c396,876,397,876,397,876c397,877,397,879,399,879c400,879,400,879,400,879c407,891,417,902,430,909c416,908,401,907,386,905c383,881,367,860,344,851c342,850,340,853,340,855c344,874,353,890,367,902c337,896,309,886,289,865c286,860,284,853,286,847c290,836,303,835,312,838c320,842,326,848,328,856c332,874,312,868,304,861c302,859,298,862,300,864c306,874,326,882,333,869c339,857,329,843,320,837c310,830,294,829,286,839c280,845,280,853,283,859c276,852,271,844,265,835c265,835,265,835,266,835c267,834,267,834,267,832c267,831,266,830,265,831c266,830,265,825,264,824c263,819,263,814,263,809c263,803,263,797,264,791c268,793,273,792,276,789c283,782,280,772,275,765c269,758,260,752,254,762c249,770,246,782,255,787c256,788,258,788,258,787c258,787,258,787,258,787c259,787,259,787,259,787c256,797,256,808,258,818c258,820,258,823,259,826c258,825,257,824,257,823c258,823,259,822,258,821c255,818,253,816,250,815c249,813,248,811,247,810c240,801,233,792,225,784c225,783,225,783,225,782c226,784,225,780,224,779c224,776,223,773,223,771c220,761,215,752,213,743c212,741,210,741,210,743c211,753,216,762,218,772c218,773,218,774,218,776c209,758,204,740,205,720c217,737,222,757,224,777c225,781,230,781,230,777c230,752,221,729,205,709c204,707,200,708,199,711c197,729,198,747,205,764c203,762,201,760,199,758c193,752,185,745,177,738c177,738,177,738,177,738c171,725,170,713,176,701c177,701,178,700,179,700c180,700,180,699,180,699c183,699,187,698,189,697c195,693,195,684,191,678c186,672,177,671,171,675c165,679,160,689,165,695c165,696,167,696,167,696c168,697,169,697,170,698c170,698,170,698,170,699c165,709,164,722,170,733c167,731,165,730,163,728c163,728,163,727,163,726c157,721,152,715,146,710c152,684,143,656,127,634c125,632,123,632,121,634c111,648,115,668,124,685c114,673,105,661,97,647c97,647,97,647,97,647c97,634,101,624,108,615c109,617,111,618,113,619c121,621,128,615,130,607c131,600,126,590,117,592c110,594,105,602,106,609c97,617,92,629,92,640c85,628,79,615,74,602c75,602,75,602,76,602c87,596,93,579,96,568c101,549,100,529,98,510c98,507,94,505,92,508c74,528,62,556,68,583c61,561,57,539,56,516c56,502,55,485,59,471c63,458,68,451,80,445c90,438,99,441,107,455c111,470,104,476,86,475c86,472,79,472,80,476c80,487,90,493,100,489c113,484,117,465,114,453c110,439,97,432,83,435c78,436,75,438,71,440c74,429,78,418,82,408c82,408,83,408,84,407c84,407,84,407,85,407c85,407,86,406,86,405c97,397,108,392,120,388c119,392,120,396,123,399c130,406,138,402,142,395c145,389,146,378,139,374c132,370,125,376,122,383c110,384,98,390,88,399c88,396,89,392,89,389c94,377,99,365,104,353c105,354,107,354,108,353c108,353,108,353,108,352c124,354,139,350,152,341c157,337,174,323,170,315c166,306,147,316,142,318c130,323,119,330,111,340c119,324,127,308,137,292c137,292,138,291,139,291c139,290,139,289,139,288c140,287,140,287,140,286c142,285,144,284,146,282c147,282,147,282,147,282c152,281,155,277,159,276c165,274,170,273,175,273c175,274,175,276,175,278c175,279,177,280,178,281c180,284,182,286,184,288c193,296,202,288,205,279c208,270,207,256,195,255c187,254,180,260,177,267c177,267,176,267,176,267c170,266,164,267,158,269c156,271,152,272,150,275c149,275,148,276,147,276c156,264,165,252,174,239c199,242,235,234,239,204c240,200,236,199,234,201c220,199,204,205,191,213c193,208,195,203,195,198c195,198,195,198,195,198c195,196,195,195,195,193c201,182,207,171,213,161c219,158,227,156,230,156c236,154,241,153,247,152c247,157,248,161,251,164c258,169,268,167,272,160c276,153,273,143,265,139c258,136,247,139,245,147c245,147,245,148,245,148c236,149,227,151,218,155c218,155,218,155,217,155c234,131,256,111,282,94c282,95,282,95,282,95c300,119,334,126,362,122c364,121,365,118,364,116c357,105,340,98,328,93c318,88,308,85,297,85c317,74,339,65,361,59c365,60,369,62,372,64c377,68,381,73,385,76c381,81,382,89,387,94c394,101,406,100,412,92c419,84,413,75,404,72c400,71,395,70,390,72c390,72,389,73,388,73c384,66,376,60,367,57c398,49,430,46,463,52c463,52,464,52,464,52c475,60,483,74,474,86c468,93,457,96,448,94c437,90,435,78,442,70c444,67,441,64,438,65c428,71,428,85,435,93c443,104,459,104,471,98c491,87,487,63,472,50c473,50,474,50,475,50c490,53,505,55,520,58c516,83,548,107,568,115c570,116,573,114,573,111c568,92,554,70,535,61c558,65,581,71,603,79c607,85,611,89,614,95c616,100,617,106,618,111c617,112,616,112,616,113c610,113,606,117,604,123c602,132,611,141,620,142c631,142,635,131,632,122c630,118,628,113,623,112c622,102,619,91,612,83c622,87,633,91,643,97c650,101,657,106,663,111c654,139,668,170,691,187c694,189,697,187,697,184c698,166,694,145,685,128c695,136,705,144,716,151c719,152,721,154,725,155c733,168,737,180,739,195c739,195,738,195,737,195c737,195,737,195,737,195c732,195,727,197,725,201c720,209,724,220,732,223c740,226,750,221,752,212c753,208,752,204,749,200c748,199,746,197,744,196c746,183,741,169,733,159c736,160,739,160,742,160c750,165,759,170,767,175c767,176,767,176,767,177c765,176,763,178,765,180c765,181,766,181,766,182c763,205,774,230,791,247c793,249,797,248,797,245c803,220,790,197,772,181c772,180,772,179,772,178c790,191,808,205,823,221c829,228,835,236,841,244c840,244,840,244,840,244c840,244,839,245,839,246c828,248,819,258,814,267c811,274,802,290,811,296c819,302,832,288,837,282c843,275,847,265,848,255c851,260,854,265,856,270c858,274,868,300,871,320c870,321,870,322,871,324c872,333,871,340,865,342c865,342,865,342,865,342c853,340,837,342,832,327c830,321,832,313,839,311c847,308,852,316,852,323c852,326,856,326,857,323c859,315,854,307,846,304c837,302,828,307,825,315c818,334,839,348,856,347c860,349,864,349,867,348c864,357,859,366,853,375c846,372,838,373,834,379c828,386,830,397,837,402c846,407,856,403,860,395c863,390,861,382,857,378c866,368,871,356,873,343c873,342,874,342,874,342c873,360,874,379,875,398c853,412,836,446,843,472c843,473,844,474,845,475c857,478,867,458,871,450c873,445,874,441,875,436c876,437,876,437,876,437c876,451,877,465,878,480c876,489,873,498,867,506c865,505,862,504,859,505c859,505,859,505,858,505c853,505,848,507,846,511c841,519,844,530,852,534c860,538,871,533,874,524c876,520,874,514,871,510c875,506,877,501,879,496c880,505,883,521,887,536c872,543,861,558,854,572c850,580,839,604,848,611c858,620,880,597,885,590c893,581,898,571,898,560c898,560,898,560,898,560c898,560,898,560,898,560c901,577,901,594,899,610c893,617,886,621,877,624c876,623,874,623,873,625c871,621,868,617,863,617c856,617,849,623,849,630c850,638,858,644,866,643c872,642,877,636,878,629c885,629,892,625,898,620c894,637,889,654,880,670xm678,815c678,816,678,817,678,818c676,817,674,818,674,820c674,822,668,821,667,821c665,820,663,819,662,817c659,815,656,808,660,806c663,805,670,805,673,806c677,808,679,811,678,815xm546,872c546,870,542,870,541,873c538,880,532,871,531,867c529,863,531,857,536,856c541,854,545,857,547,862c547,864,547,869,546,872xm398,872c395,870,393,867,393,863c393,858,397,855,401,856c406,856,410,860,410,865c410,870,405,875,399,875c399,875,399,875,399,875c399,874,399,873,398,872xm169,690c169,688,169,685,171,682c174,678,181,677,185,681c188,683,188,688,186,691c183,695,179,693,175,692c174,692,173,692,173,693c171,693,170,692,169,690xm113,605c114,603,114,602,115,601c118,598,122,600,123,604c123,608,122,612,118,613c115,614,113,613,112,611c113,610,113,609,114,608c116,607,115,605,113,605xm125,390c126,390,127,389,127,388c129,386,131,378,135,380c138,382,137,388,136,391c135,394,132,398,128,395c126,394,125,392,125,390xm145,326c135,332,125,339,114,345c119,340,125,334,132,330c136,326,159,312,164,319c165,321,156,330,154,332c150,336,145,339,140,342c132,346,124,348,115,349c126,343,137,336,147,328c149,327,147,324,145,326xm182,277c182,272,185,267,189,264c197,260,199,266,199,273c198,277,197,284,192,285c189,285,184,281,182,277xm254,147c254,147,254,147,254,147c256,145,258,145,261,145c265,146,267,151,266,155c265,159,259,162,256,160c251,157,251,151,254,147xm387,81c389,82,392,81,391,79c391,75,403,78,404,79c410,82,409,87,404,90c396,96,386,88,387,81xm619,117c620,119,621,119,623,118c625,120,627,125,627,128c627,134,622,137,616,134c612,132,608,127,610,122c610,120,612,118,613,117c614,119,616,120,618,118c618,118,619,118,619,117xm743,203c745,205,746,208,745,210c744,215,739,218,734,217c730,215,728,209,730,205c732,202,734,200,737,200c739,201,741,201,743,203xm785,221c783,213,780,204,777,196c786,208,793,221,791,237c782,225,777,213,774,199c776,207,780,215,783,222c783,223,785,223,785,221xm840,394c834,387,840,379,848,379c848,380,849,380,849,381c864,385,848,405,840,394xm860,447c864,435,869,424,872,412c872,420,871,429,868,437c867,442,857,467,849,465c845,463,858,430,859,427c861,422,864,418,868,414c863,424,861,436,859,447c858,448,860,448,860,447xm868,522c867,527,861,530,856,529c851,527,848,521,850,516c851,510,859,508,863,512c864,512,864,512,864,512c865,513,866,513,866,513c868,516,869,518,868,522xm871,632c870,634,868,636,865,637c860,638,855,634,855,629c856,625,860,622,864,623c868,624,870,628,871,632xm901,693c896,681,898,666,899,654c900,647,901,640,903,633c903,630,904,627,905,625c913,648,911,669,901,693xm944,600c942,605,935,604,932,601c929,599,928,596,928,593c930,590,934,587,939,588c944,589,947,596,944,600xe">
                <v:path o:connectlocs="3881123,2037033;3601815,1131221;3355858,559349;2747218,404902;2134409,129401;1384031,158621;562783,960077;387695,1189660;216775,1769881;129231,2283313;491914,2880231;879610,3247565;1292318,3852831;2080215,3836134;2738880,3623247;3405883,3168254;3768566,2930322;3818591,1490206;3410052,647008;1321499,158621;187594,2099646;1321499,3911270;3214120,3518891;3793579,1945199;3372533,826501;2693024,208712;1680013,75136;1004673,354811;329332,1673873;233451,2629776;837922,3368618;1300655,3719255;2217784,3944664;2926475,3585679;3422558,3260088;3543453,2767526;3368364,2992936;2963994,3468800;1838426,3660815;1650832,3656641;1179761,3585679;1075542,3427057;737871,3080595;516927,2859360;446058,1899283;433551,1473509;854597,1164615;1133904,667879;1625819,300545;2559623,396553;3022357,839023;3497596,1026865;3555959,1565343;3551790,2229048;3743553,2588034;1671676,3573156;471070,2525420;829584,1139569;2542948,509258;3539284,1590388;3605984,2658996" o:connectangles="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247" name="稻壳儿春秋广告/盗版必究        原创来源：http://chn.docer.com/works?userid=199329941#!/work_time"/>
                <wp:cNvGraphicFramePr/>
                <a:graphic xmlns:a="http://schemas.openxmlformats.org/drawingml/2006/main">
                  <a:graphicData uri="http://schemas.microsoft.com/office/word/2010/wordprocessingShape">
                    <wps:wsp>
                      <wps:cNvSpPr/>
                      <wps:spPr>
                        <a:xfrm>
                          <a:off x="635" y="0"/>
                          <a:ext cx="7559675" cy="10692130"/>
                        </a:xfrm>
                        <a:prstGeom prst="rect">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685888;v-text-anchor:middle;mso-width-relative:page;mso-height-relative:page;" fillcolor="#F6F6F6" filled="t" stroked="f" coordsize="21600,21600" o:gfxdata="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v9UZB3gAAAA8BAAAPAAAAAAAAAAEAIAAAACIAAABkcnMvZG93bnJldi54bWxQSwECFAAUAAAA&#10;CACHTuJAvnSY6loCAAA0BAAADgAAAAAAAAABACAAAAAtAQAAZHJzL2Uyb0RvYy54bWxQSwUGAAAA&#10;AAYABgBZAQAA+QUAAAAA&#10;">
                <v:fill on="t" focussize="0,0"/>
                <v:stroke on="f" weight="1pt" miterlimit="8" joinstyle="miter"/>
                <v:imagedata o:title=""/>
                <o:lock v:ext="edit" aspectratio="f"/>
              </v:rect>
            </w:pict>
          </mc:Fallback>
        </mc:AlternateContent>
      </w:r>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8476685-121F-446C-BBEF-3C5FD0BB28BB}"/>
  </w:font>
  <w:font w:name="Arial">
    <w:panose1 w:val="020B0604020202020204"/>
    <w:charset w:val="01"/>
    <w:family w:val="swiss"/>
    <w:pitch w:val="default"/>
    <w:sig w:usb0="E0002EFF" w:usb1="C000785B" w:usb2="00000009" w:usb3="00000000" w:csb0="400001FF" w:csb1="FFFF0000"/>
    <w:embedRegular r:id="rId2" w:fontKey="{BBA37AD4-810C-4F16-8D90-B648EC5FBC8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2566699-6D87-4220-9A7E-90091A936C8A}"/>
  </w:font>
  <w:font w:name="Symbol">
    <w:panose1 w:val="05050102010706020507"/>
    <w:charset w:val="02"/>
    <w:family w:val="roman"/>
    <w:pitch w:val="default"/>
    <w:sig w:usb0="00000000" w:usb1="00000000" w:usb2="00000000" w:usb3="00000000" w:csb0="80000000" w:csb1="00000000"/>
    <w:embedRegular r:id="rId4" w:fontKey="{F23EAAB9-E06D-4A58-8BD3-D2548F334A92}"/>
  </w:font>
  <w:font w:name="Calibri">
    <w:panose1 w:val="020F0502020204030204"/>
    <w:charset w:val="00"/>
    <w:family w:val="swiss"/>
    <w:pitch w:val="default"/>
    <w:sig w:usb0="E0002AFF" w:usb1="C000247B" w:usb2="00000009" w:usb3="00000000" w:csb0="200001FF" w:csb1="00000000"/>
    <w:embedRegular r:id="rId5" w:fontKey="{B7D11EED-6AAB-4B13-91CB-72AD0BE3680B}"/>
  </w:font>
  <w:font w:name="方正硬笔楷书简体">
    <w:altName w:val="Arial Unicode MS"/>
    <w:panose1 w:val="00000000000000000000"/>
    <w:charset w:val="86"/>
    <w:family w:val="auto"/>
    <w:pitch w:val="default"/>
    <w:sig w:usb0="00000000" w:usb1="00000000" w:usb2="00000000" w:usb3="00000000" w:csb0="00040000" w:csb1="00000000"/>
    <w:embedRegular r:id="rId6" w:fontKey="{AA38616C-73B6-4C5F-81A7-7D08BEA621D0}"/>
  </w:font>
  <w:font w:name="微软雅黑">
    <w:panose1 w:val="020B0503020204020204"/>
    <w:charset w:val="86"/>
    <w:family w:val="swiss"/>
    <w:pitch w:val="default"/>
    <w:sig w:usb0="80000287" w:usb1="2ACF3C50" w:usb2="00000016" w:usb3="00000000" w:csb0="0004001F" w:csb1="00000000"/>
    <w:embedRegular r:id="rId7" w:fontKey="{ABF0DFF3-332E-4ECD-A5E0-6AE57C22CDBD}"/>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7F9AF5B"/>
    <w:multiLevelType w:val="multilevel"/>
    <w:tmpl w:val="E7F9AF5B"/>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1A4168FB"/>
    <w:multiLevelType w:val="multilevel"/>
    <w:tmpl w:val="1A4168FB"/>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4F54E9"/>
    <w:rsid w:val="00387359"/>
    <w:rsid w:val="00AC4C3C"/>
    <w:rsid w:val="504F54E9"/>
    <w:rsid w:val="6D535020"/>
    <w:rsid w:val="705B0443"/>
    <w:rsid w:val="7E2445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uiPriority w:val="0"/>
    <w:rPr>
      <w:sz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coChunBo\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1</Pages>
  <Words>29</Words>
  <Characters>168</Characters>
  <Lines>1</Lines>
  <Paragraphs>1</Paragraphs>
  <TotalTime>2</TotalTime>
  <ScaleCrop>false</ScaleCrop>
  <LinksUpToDate>false</LinksUpToDate>
  <CharactersWithSpaces>196</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2018-08-10T09:14:00Z</dcterms:created>
  <dc:creator>mayn</dc:creator>
  <cp:lastModifiedBy>XXX</cp:lastModifiedBy>
  <dcterms:modified xsi:type="dcterms:W3CDTF">2020-12-01T06:39:09Z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