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46624" behindDoc="0" locked="0" layoutInCell="1" allowOverlap="1">
                <wp:simplePos x="0" y="0"/>
                <wp:positionH relativeFrom="column">
                  <wp:posOffset>1284605</wp:posOffset>
                </wp:positionH>
                <wp:positionV relativeFrom="paragraph">
                  <wp:posOffset>5974080</wp:posOffset>
                </wp:positionV>
                <wp:extent cx="2705735" cy="261620"/>
                <wp:effectExtent l="0" t="0" r="0" b="0"/>
                <wp:wrapNone/>
                <wp:docPr id="3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27605" y="6888480"/>
                          <a:ext cx="2705735" cy="261620"/>
                        </a:xfrm>
                        <a:prstGeom prst="rect">
                          <a:avLst/>
                        </a:prstGeom>
                        <a:noFill/>
                      </wps:spPr>
                      <wps:txbx>
                        <w:txbxContent>
                          <w:p>
                            <w:pPr>
                              <w:pStyle w:val="2"/>
                              <w:spacing w:line="264" w:lineRule="exact"/>
                              <w:jc w:val="center"/>
                              <w:rPr>
                                <w:rFonts w:hint="eastAsia" w:eastAsia="方正硬笔楷书简体"/>
                                <w:lang w:eastAsia="zh-CN"/>
                              </w:rPr>
                            </w:pPr>
                            <w:r>
                              <w:rPr>
                                <w:rFonts w:ascii="方正硬笔楷书简体" w:eastAsia="方正硬笔楷书简体" w:hAnsiTheme="minorBidi"/>
                                <w:color w:val="222221"/>
                                <w:kern w:val="24"/>
                                <w:sz w:val="22"/>
                                <w:szCs w:val="22"/>
                              </w:rPr>
                              <w:t>部门：市场部      汇报人：</w:t>
                            </w:r>
                            <w:r>
                              <w:rPr>
                                <w:rFonts w:hint="eastAsia" w:ascii="方正硬笔楷书简体" w:eastAsia="方正硬笔楷书简体" w:hAnsiTheme="minorBidi"/>
                                <w:color w:val="222221"/>
                                <w:kern w:val="24"/>
                                <w:sz w:val="22"/>
                                <w:szCs w:val="22"/>
                                <w:lang w:eastAsia="zh-CN"/>
                              </w:rPr>
                              <w:t>办公资源</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1.15pt;margin-top:470.4pt;height:20.6pt;width:213.05pt;z-index:251546624;mso-width-relative:page;mso-height-relative:page;" filled="f" stroked="f" coordsize="21600,21600" o:gfxdata="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Nxv6tgAAAALAQAADwAAAAAAAAABACAAAAAiAAAAZHJzL2Rvd25yZXYueG1sUEsBAhQAFAAA&#10;AAgAh07iQDkFolQoAgAAzwMAAA4AAAAAAAAAAQAgAAAAJwEAAGRycy9lMm9Eb2MueG1sUEsFBgAA&#10;AAAGAAYAWQEAAMEFAAAAAA==&#10;">
                <v:fill on="f" focussize="0,0"/>
                <v:stroke on="f"/>
                <v:imagedata o:title=""/>
                <o:lock v:ext="edit" aspectratio="f"/>
                <v:textbox style="mso-fit-shape-to-text:t;">
                  <w:txbxContent>
                    <w:p>
                      <w:pPr>
                        <w:pStyle w:val="2"/>
                        <w:spacing w:line="264" w:lineRule="exact"/>
                        <w:jc w:val="center"/>
                        <w:rPr>
                          <w:rFonts w:hint="eastAsia" w:eastAsia="方正硬笔楷书简体"/>
                          <w:lang w:eastAsia="zh-CN"/>
                        </w:rPr>
                      </w:pPr>
                      <w:r>
                        <w:rPr>
                          <w:rFonts w:ascii="方正硬笔楷书简体" w:eastAsia="方正硬笔楷书简体" w:hAnsiTheme="minorBidi"/>
                          <w:color w:val="222221"/>
                          <w:kern w:val="24"/>
                          <w:sz w:val="22"/>
                          <w:szCs w:val="22"/>
                        </w:rPr>
                        <w:t>部门：市场部      汇报人：</w:t>
                      </w:r>
                      <w:r>
                        <w:rPr>
                          <w:rFonts w:hint="eastAsia" w:ascii="方正硬笔楷书简体" w:eastAsia="方正硬笔楷书简体" w:hAnsiTheme="minorBidi"/>
                          <w:color w:val="222221"/>
                          <w:kern w:val="24"/>
                          <w:sz w:val="22"/>
                          <w:szCs w:val="22"/>
                          <w:lang w:eastAsia="zh-CN"/>
                        </w:rPr>
                        <w:t>办公资源</w:t>
                      </w:r>
                    </w:p>
                  </w:txbxContent>
                </v:textbox>
              </v:shape>
            </w:pict>
          </mc:Fallback>
        </mc:AlternateContent>
      </w:r>
      <w:r>
        <mc:AlternateContent>
          <mc:Choice Requires="wps">
            <w:drawing>
              <wp:anchor distT="0" distB="0" distL="114300" distR="114300" simplePos="0" relativeHeight="251544576" behindDoc="0" locked="0" layoutInCell="1" allowOverlap="1">
                <wp:simplePos x="0" y="0"/>
                <wp:positionH relativeFrom="column">
                  <wp:posOffset>-31750</wp:posOffset>
                </wp:positionH>
                <wp:positionV relativeFrom="paragraph">
                  <wp:posOffset>4342765</wp:posOffset>
                </wp:positionV>
                <wp:extent cx="5338445" cy="701040"/>
                <wp:effectExtent l="0" t="0" r="0" b="0"/>
                <wp:wrapNone/>
                <wp:docPr id="3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111250" y="5257165"/>
                          <a:ext cx="5338445" cy="701040"/>
                        </a:xfrm>
                        <a:prstGeom prst="rect">
                          <a:avLst/>
                        </a:prstGeom>
                        <a:noFill/>
                      </wps:spPr>
                      <wps:txbx>
                        <w:txbxContent>
                          <w:p>
                            <w:pPr>
                              <w:pStyle w:val="2"/>
                              <w:spacing w:line="960" w:lineRule="exact"/>
                              <w:jc w:val="center"/>
                            </w:pPr>
                            <w:r>
                              <w:rPr>
                                <w:rFonts w:ascii="方正硬笔楷书简体" w:eastAsia="方正硬笔楷书简体" w:hAnsiTheme="minorBidi"/>
                                <w:color w:val="222221"/>
                                <w:kern w:val="24"/>
                                <w:sz w:val="88"/>
                                <w:szCs w:val="88"/>
                              </w:rPr>
                              <w:t>手绘可爱工作汇报</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5pt;margin-top:341.95pt;height:55.2pt;width:420.35pt;z-index:251544576;mso-width-relative:page;mso-height-relative:page;" filled="f" stroked="f" coordsize="21600,21600" o:gfxdata="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7v4kdkAAAAKAQAADwAAAAAAAAABACAAAAAiAAAAZHJzL2Rvd25yZXYueG1sUEsBAhQAFAAA&#10;AAgAh07iQLeHAW0nAgAAzwMAAA4AAAAAAAAAAQAgAAAAKAEAAGRycy9lMm9Eb2MueG1sUEsFBgAA&#10;AAAGAAYAWQEAAMEFAAAAAA==&#10;">
                <v:fill on="f" focussize="0,0"/>
                <v:stroke on="f"/>
                <v:imagedata o:title=""/>
                <o:lock v:ext="edit" aspectratio="f"/>
                <v:textbox style="mso-fit-shape-to-text:t;">
                  <w:txbxContent>
                    <w:p>
                      <w:pPr>
                        <w:pStyle w:val="2"/>
                        <w:spacing w:line="960" w:lineRule="exact"/>
                        <w:jc w:val="center"/>
                      </w:pPr>
                      <w:r>
                        <w:rPr>
                          <w:rFonts w:ascii="方正硬笔楷书简体" w:eastAsia="方正硬笔楷书简体" w:hAnsiTheme="minorBidi"/>
                          <w:color w:val="222221"/>
                          <w:kern w:val="24"/>
                          <w:sz w:val="88"/>
                          <w:szCs w:val="88"/>
                        </w:rPr>
                        <w:t>手绘可爱工作汇报</w:t>
                      </w:r>
                    </w:p>
                  </w:txbxContent>
                </v:textbox>
              </v:shape>
            </w:pict>
          </mc:Fallback>
        </mc:AlternateContent>
      </w:r>
      <w:r>
        <mc:AlternateContent>
          <mc:Choice Requires="wps">
            <w:drawing>
              <wp:anchor distT="0" distB="0" distL="114300" distR="114300" simplePos="0" relativeHeight="251543552" behindDoc="0" locked="0" layoutInCell="1" allowOverlap="1">
                <wp:simplePos x="0" y="0"/>
                <wp:positionH relativeFrom="column">
                  <wp:posOffset>4119245</wp:posOffset>
                </wp:positionH>
                <wp:positionV relativeFrom="paragraph">
                  <wp:posOffset>2922905</wp:posOffset>
                </wp:positionV>
                <wp:extent cx="738505" cy="701040"/>
                <wp:effectExtent l="0" t="0" r="0" b="0"/>
                <wp:wrapNone/>
                <wp:docPr id="2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5262245" y="3837305"/>
                          <a:ext cx="738505" cy="701040"/>
                        </a:xfrm>
                        <a:prstGeom prst="rect">
                          <a:avLst/>
                        </a:prstGeom>
                        <a:noFill/>
                      </wps:spPr>
                      <wps:txbx>
                        <w:txbxContent>
                          <w:p>
                            <w:pPr>
                              <w:pStyle w:val="2"/>
                              <w:spacing w:line="960" w:lineRule="exact"/>
                              <w:jc w:val="center"/>
                              <w:rPr>
                                <w:rFonts w:hint="eastAsia" w:ascii="Cambria" w:hAnsi="Cambr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24.35pt;margin-top:230.15pt;height:55.2pt;width:58.15pt;z-index:251543552;mso-width-relative:page;mso-height-relative:page;" filled="f" stroked="f" coordsize="21600,21600" o:gfxdata="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oMthPZAAAACwEAAA8AAAAAAAAAAQAgAAAAIgAAAGRycy9kb3ducmV2LnhtbFBLAQIUABQA&#10;AAAIAIdO4kB5C7VmKAIAAM4DAAAOAAAAAAAAAAEAIAAAACgBAABkcnMvZTJvRG9jLnhtbFBLBQYA&#10;AAAABgAGAFkBAADCBQAAAAA=&#10;">
                <v:fill on="f" focussize="0,0"/>
                <v:stroke on="f"/>
                <v:imagedata o:title=""/>
                <o:lock v:ext="edit" aspectratio="f"/>
                <v:textbox style="mso-fit-shape-to-text:t;">
                  <w:txbxContent>
                    <w:p>
                      <w:pPr>
                        <w:pStyle w:val="2"/>
                        <w:spacing w:line="960" w:lineRule="exact"/>
                        <w:jc w:val="center"/>
                        <w:rPr>
                          <w:rFonts w:hint="eastAsia" w:ascii="Cambria" w:hAnsi="Cambr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v:textbox>
              </v:shape>
            </w:pict>
          </mc:Fallback>
        </mc:AlternateContent>
      </w:r>
      <w:r>
        <mc:AlternateContent>
          <mc:Choice Requires="wps">
            <w:drawing>
              <wp:anchor distT="0" distB="0" distL="114300" distR="114300" simplePos="0" relativeHeight="251542528" behindDoc="0" locked="0" layoutInCell="1" allowOverlap="1">
                <wp:simplePos x="0" y="0"/>
                <wp:positionH relativeFrom="column">
                  <wp:posOffset>3879215</wp:posOffset>
                </wp:positionH>
                <wp:positionV relativeFrom="paragraph">
                  <wp:posOffset>2626995</wp:posOffset>
                </wp:positionV>
                <wp:extent cx="1218565" cy="1235075"/>
                <wp:effectExtent l="0" t="0" r="1905" b="4445"/>
                <wp:wrapNone/>
                <wp:docPr id="23"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5022215"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05.45pt;margin-top:206.85pt;height:97.25pt;width:95.95pt;z-index:251542528;mso-width-relative:page;mso-height-relative:page;" fillcolor="#222221" filled="t" stroked="f" coordsize="575,582" o:gfxdata="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41504" behindDoc="0" locked="0" layoutInCell="1" allowOverlap="1">
                <wp:simplePos x="0" y="0"/>
                <wp:positionH relativeFrom="column">
                  <wp:posOffset>2885440</wp:posOffset>
                </wp:positionH>
                <wp:positionV relativeFrom="paragraph">
                  <wp:posOffset>2922905</wp:posOffset>
                </wp:positionV>
                <wp:extent cx="738505" cy="701040"/>
                <wp:effectExtent l="0" t="0" r="0" b="0"/>
                <wp:wrapNone/>
                <wp:docPr id="2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28440" y="3837305"/>
                          <a:ext cx="738505" cy="701040"/>
                        </a:xfrm>
                        <a:prstGeom prst="rect">
                          <a:avLst/>
                        </a:prstGeom>
                        <a:noFill/>
                      </wps:spPr>
                      <wps:txbx>
                        <w:txbxContent>
                          <w:p>
                            <w:pPr>
                              <w:pStyle w:val="2"/>
                              <w:spacing w:line="960" w:lineRule="exact"/>
                              <w:jc w:val="center"/>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2pt;margin-top:230.15pt;height:55.2pt;width:58.15pt;z-index:251541504;mso-width-relative:page;mso-height-relative:page;" filled="f" stroked="f" coordsize="21600,21600" o:gfxdata="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Euz51gAAAAsBAAAPAAAAAAAAAAEAIAAAACIAAABkcnMvZG93bnJldi54bWxQSwECFAAUAAAACACH&#10;TuJA405ouiYCAADOAwAADgAAAAAAAAABACAAAAAlAQAAZHJzL2Uyb0RvYy54bWxQSwUGAAAAAAYA&#10;BgBZAQAAvQUAAAAA&#10;">
                <v:fill on="f" focussize="0,0"/>
                <v:stroke on="f"/>
                <v:imagedata o:title=""/>
                <o:lock v:ext="edit" aspectratio="f"/>
                <v:textbox style="mso-fit-shape-to-text:t;">
                  <w:txbxContent>
                    <w:p>
                      <w:pPr>
                        <w:pStyle w:val="2"/>
                        <w:spacing w:line="960" w:lineRule="exact"/>
                        <w:jc w:val="center"/>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v:textbox>
              </v:shape>
            </w:pict>
          </mc:Fallback>
        </mc:AlternateContent>
      </w:r>
      <w:r>
        <mc:AlternateContent>
          <mc:Choice Requires="wps">
            <w:drawing>
              <wp:anchor distT="0" distB="0" distL="114300" distR="114300" simplePos="0" relativeHeight="251540480" behindDoc="0" locked="0" layoutInCell="1" allowOverlap="1">
                <wp:simplePos x="0" y="0"/>
                <wp:positionH relativeFrom="column">
                  <wp:posOffset>2645410</wp:posOffset>
                </wp:positionH>
                <wp:positionV relativeFrom="paragraph">
                  <wp:posOffset>2626995</wp:posOffset>
                </wp:positionV>
                <wp:extent cx="1218565" cy="1235075"/>
                <wp:effectExtent l="0" t="0" r="1905" b="4445"/>
                <wp:wrapNone/>
                <wp:docPr id="25"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788410"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08.3pt;margin-top:206.85pt;height:97.25pt;width:95.95pt;z-index:251540480;mso-width-relative:page;mso-height-relative:page;" fillcolor="#222221" filled="t" stroked="f" coordsize="575,582" o:gfxdata="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39456" behindDoc="0" locked="0" layoutInCell="1" allowOverlap="1">
                <wp:simplePos x="0" y="0"/>
                <wp:positionH relativeFrom="column">
                  <wp:posOffset>1651000</wp:posOffset>
                </wp:positionH>
                <wp:positionV relativeFrom="paragraph">
                  <wp:posOffset>2922905</wp:posOffset>
                </wp:positionV>
                <wp:extent cx="738505" cy="701040"/>
                <wp:effectExtent l="0" t="0" r="0" b="0"/>
                <wp:wrapNone/>
                <wp:docPr id="2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794000" y="3837305"/>
                          <a:ext cx="738505" cy="701040"/>
                        </a:xfrm>
                        <a:prstGeom prst="rect">
                          <a:avLst/>
                        </a:prstGeom>
                        <a:noFill/>
                      </wps:spPr>
                      <wps:txbx>
                        <w:txbxContent>
                          <w:p>
                            <w:pPr>
                              <w:pStyle w:val="2"/>
                              <w:spacing w:line="960" w:lineRule="exact"/>
                              <w:jc w:val="center"/>
                            </w:pPr>
                            <w:r>
                              <w:rPr>
                                <w:rFonts w:ascii="方正硬笔楷书简体" w:eastAsia="方正硬笔楷书简体" w:hAnsiTheme="minorBidi"/>
                                <w:color w:val="222221"/>
                                <w:kern w:val="24"/>
                                <w:sz w:val="80"/>
                                <w:szCs w:val="80"/>
                              </w:rPr>
                              <w:t>0</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0pt;margin-top:230.15pt;height:55.2pt;width:58.15pt;z-index:251539456;mso-width-relative:page;mso-height-relative:page;" filled="f" stroked="f" coordsize="21600,21600" o:gfxdata="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jcKMHYAAAACwEAAA8AAAAAAAAAAQAgAAAAIgAAAGRycy9kb3ducmV2LnhtbFBLAQIUABQAAAAI&#10;AIdO4kDuBgW3JgIAAM4DAAAOAAAAAAAAAAEAIAAAACcBAABkcnMvZTJvRG9jLnhtbFBLBQYAAAAA&#10;BgAGAFkBAAC/BQAAAAA=&#10;">
                <v:fill on="f" focussize="0,0"/>
                <v:stroke on="f"/>
                <v:imagedata o:title=""/>
                <o:lock v:ext="edit" aspectratio="f"/>
                <v:textbox style="mso-fit-shape-to-text:t;">
                  <w:txbxContent>
                    <w:p>
                      <w:pPr>
                        <w:pStyle w:val="2"/>
                        <w:spacing w:line="960" w:lineRule="exact"/>
                        <w:jc w:val="center"/>
                      </w:pPr>
                      <w:r>
                        <w:rPr>
                          <w:rFonts w:ascii="方正硬笔楷书简体" w:eastAsia="方正硬笔楷书简体" w:hAnsiTheme="minorBidi"/>
                          <w:color w:val="222221"/>
                          <w:kern w:val="24"/>
                          <w:sz w:val="80"/>
                          <w:szCs w:val="80"/>
                        </w:rPr>
                        <w:t>0</w:t>
                      </w:r>
                    </w:p>
                  </w:txbxContent>
                </v:textbox>
              </v:shape>
            </w:pict>
          </mc:Fallback>
        </mc:AlternateContent>
      </w:r>
      <w:r>
        <mc:AlternateContent>
          <mc:Choice Requires="wps">
            <w:drawing>
              <wp:anchor distT="0" distB="0" distL="114300" distR="114300" simplePos="0" relativeHeight="251538432" behindDoc="0" locked="0" layoutInCell="1" allowOverlap="1">
                <wp:simplePos x="0" y="0"/>
                <wp:positionH relativeFrom="column">
                  <wp:posOffset>1410970</wp:posOffset>
                </wp:positionH>
                <wp:positionV relativeFrom="paragraph">
                  <wp:posOffset>2626995</wp:posOffset>
                </wp:positionV>
                <wp:extent cx="1218565" cy="1235075"/>
                <wp:effectExtent l="0" t="0" r="1905" b="4445"/>
                <wp:wrapNone/>
                <wp:docPr id="2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2553970"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11.1pt;margin-top:206.85pt;height:97.25pt;width:95.95pt;z-index:251538432;mso-width-relative:page;mso-height-relative:page;" fillcolor="#222221" filled="t" stroked="f" coordsize="575,582" o:gfxdata="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37408" behindDoc="0" locked="0" layoutInCell="1" allowOverlap="1">
                <wp:simplePos x="0" y="0"/>
                <wp:positionH relativeFrom="column">
                  <wp:posOffset>417195</wp:posOffset>
                </wp:positionH>
                <wp:positionV relativeFrom="paragraph">
                  <wp:posOffset>2922905</wp:posOffset>
                </wp:positionV>
                <wp:extent cx="738505" cy="701040"/>
                <wp:effectExtent l="0" t="0" r="0" b="0"/>
                <wp:wrapNone/>
                <wp:docPr id="3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560195" y="3837305"/>
                          <a:ext cx="738505" cy="701040"/>
                        </a:xfrm>
                        <a:prstGeom prst="rect">
                          <a:avLst/>
                        </a:prstGeom>
                        <a:noFill/>
                      </wps:spPr>
                      <wps:txbx>
                        <w:txbxContent>
                          <w:p>
                            <w:pPr>
                              <w:pStyle w:val="2"/>
                              <w:spacing w:line="960" w:lineRule="exact"/>
                              <w:jc w:val="center"/>
                            </w:pPr>
                            <w:r>
                              <w:rPr>
                                <w:rFonts w:ascii="方正硬笔楷书简体" w:eastAsia="方正硬笔楷书简体" w:hAnsiTheme="minorBidi"/>
                                <w:color w:val="222221"/>
                                <w:kern w:val="24"/>
                                <w:sz w:val="80"/>
                                <w:szCs w:val="80"/>
                              </w:rPr>
                              <w:t>2</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2.85pt;margin-top:230.15pt;height:55.2pt;width:58.15pt;z-index:251537408;mso-width-relative:page;mso-height-relative:page;" filled="f" stroked="f" coordsize="21600,21600" o:gfxdata="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GjkKtcAAAAKAQAADwAAAAAAAAABACAAAAAiAAAAZHJzL2Rvd25yZXYueG1sUEsBAhQAFAAAAAgA&#10;h07iQAUOl80mAgAAzgMAAA4AAAAAAAAAAQAgAAAAJgEAAGRycy9lMm9Eb2MueG1sUEsFBgAAAAAG&#10;AAYAWQEAAL4FAAAAAA==&#10;">
                <v:fill on="f" focussize="0,0"/>
                <v:stroke on="f"/>
                <v:imagedata o:title=""/>
                <o:lock v:ext="edit" aspectratio="f"/>
                <v:textbox style="mso-fit-shape-to-text:t;">
                  <w:txbxContent>
                    <w:p>
                      <w:pPr>
                        <w:pStyle w:val="2"/>
                        <w:spacing w:line="960" w:lineRule="exact"/>
                        <w:jc w:val="center"/>
                      </w:pPr>
                      <w:r>
                        <w:rPr>
                          <w:rFonts w:ascii="方正硬笔楷书简体" w:eastAsia="方正硬笔楷书简体" w:hAnsiTheme="minorBidi"/>
                          <w:color w:val="222221"/>
                          <w:kern w:val="24"/>
                          <w:sz w:val="80"/>
                          <w:szCs w:val="80"/>
                        </w:rPr>
                        <w:t>2</w:t>
                      </w:r>
                    </w:p>
                  </w:txbxContent>
                </v:textbox>
              </v:shape>
            </w:pict>
          </mc:Fallback>
        </mc:AlternateContent>
      </w:r>
      <w:r>
        <mc:AlternateContent>
          <mc:Choice Requires="wps">
            <w:drawing>
              <wp:anchor distT="0" distB="0" distL="114300" distR="114300" simplePos="0" relativeHeight="251536384" behindDoc="0" locked="0" layoutInCell="1" allowOverlap="1">
                <wp:simplePos x="0" y="0"/>
                <wp:positionH relativeFrom="column">
                  <wp:posOffset>177165</wp:posOffset>
                </wp:positionH>
                <wp:positionV relativeFrom="paragraph">
                  <wp:posOffset>2626995</wp:posOffset>
                </wp:positionV>
                <wp:extent cx="1218565" cy="1235075"/>
                <wp:effectExtent l="0" t="0" r="1905" b="4445"/>
                <wp:wrapNone/>
                <wp:docPr id="29"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320165"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95pt;margin-top:206.85pt;height:97.25pt;width:95.95pt;z-index:251536384;mso-width-relative:page;mso-height-relative:page;" fillcolor="#222221" filled="t" stroked="f" coordsize="575,582" o:gfxdata="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35360"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4"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txbx>
                        <w:txbxContent>
                          <w:p>
                            <w:pPr>
                              <w:jc w:val="center"/>
                            </w:pPr>
                          </w:p>
                        </w:txbxContent>
                      </wps:txbx>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35360;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eEqL8&#10;3AAAAA8BAAAPAAAAAAAAAAEAIAAAACIAAABkcnMvZG93bnJldi54bWxQSwECFAAUAAAACACHTuJA&#10;vfeqkFYCAAA2BAAADgAAAAAAAAABACAAAAArAQAAZHJzL2Uyb0RvYy54bWxQSwUGAAAAAAYABgBZ&#10;AQAA8wUAAAAA&#10;">
                <v:fill on="t" focussize="0,0"/>
                <v:stroke on="f" weight="2pt"/>
                <v:imagedata o:title=""/>
                <o:lock v:ext="edit" aspectratio="f"/>
                <v:textbox inset="0mm,0mm,0mm,0mm">
                  <w:txbxContent>
                    <w:p>
                      <w:pPr>
                        <w:jc w:val="center"/>
                      </w:pPr>
                    </w:p>
                  </w:txbxContent>
                </v:textbox>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63008" behindDoc="0" locked="0" layoutInCell="1" allowOverlap="1">
                <wp:simplePos x="0" y="0"/>
                <wp:positionH relativeFrom="column">
                  <wp:posOffset>404495</wp:posOffset>
                </wp:positionH>
                <wp:positionV relativeFrom="paragraph">
                  <wp:posOffset>7259320</wp:posOffset>
                </wp:positionV>
                <wp:extent cx="677545" cy="659130"/>
                <wp:effectExtent l="0" t="0" r="8255" b="10160"/>
                <wp:wrapNone/>
                <wp:docPr id="53"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81737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肆</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571.6pt;height:51.9pt;width:53.35pt;z-index:251563008;v-text-anchor:middle;mso-width-relative:page;mso-height-relative:page;" fillcolor="#222221" filled="t" stroked="f" coordsize="242,235" o:gfxdata="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肆</w:t>
                      </w:r>
                    </w:p>
                  </w:txbxContent>
                </v:textbox>
              </v:shape>
            </w:pict>
          </mc:Fallback>
        </mc:AlternateContent>
      </w:r>
      <w:r>
        <mc:AlternateContent>
          <mc:Choice Requires="wps">
            <w:drawing>
              <wp:anchor distT="0" distB="0" distL="114300" distR="114300" simplePos="0" relativeHeight="251561984" behindDoc="0" locked="0" layoutInCell="1" allowOverlap="1">
                <wp:simplePos x="0" y="0"/>
                <wp:positionH relativeFrom="column">
                  <wp:posOffset>1310005</wp:posOffset>
                </wp:positionH>
                <wp:positionV relativeFrom="paragraph">
                  <wp:posOffset>7249795</wp:posOffset>
                </wp:positionV>
                <wp:extent cx="2654935" cy="400050"/>
                <wp:effectExtent l="0" t="0" r="0" b="0"/>
                <wp:wrapNone/>
                <wp:docPr id="5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81641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570.85pt;height:31.5pt;width:209.05pt;z-index:251561984;mso-width-relative:page;mso-height-relative:page;" filled="f" stroked="f" coordsize="21600,21600" o:gfxdata="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8M2S9kAAAANAQAADwAAAAAAAAABACAAAAAiAAAAZHJzL2Rvd25yZXYueG1sUEsB&#10;AhQAFAAAAAgAh07iQNE6+ugtAgAA3QMAAA4AAAAAAAAAAQAgAAAAKAEAAGRycy9lMm9Eb2MueG1s&#10;UEsFBgAAAAAGAAYAWQEAAMcFA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60960" behindDoc="0" locked="0" layoutInCell="1" allowOverlap="1">
                <wp:simplePos x="0" y="0"/>
                <wp:positionH relativeFrom="column">
                  <wp:posOffset>1310005</wp:posOffset>
                </wp:positionH>
                <wp:positionV relativeFrom="paragraph">
                  <wp:posOffset>7649845</wp:posOffset>
                </wp:positionV>
                <wp:extent cx="3522345" cy="294640"/>
                <wp:effectExtent l="0" t="0" r="0" b="0"/>
                <wp:wrapNone/>
                <wp:docPr id="54"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8564245"/>
                          <a:ext cx="3522345" cy="294640"/>
                        </a:xfrm>
                        <a:prstGeom prst="rect">
                          <a:avLst/>
                        </a:prstGeom>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03.15pt;margin-top:602.35pt;height:23.2pt;width:277.35pt;mso-wrap-style:none;z-index:251560960;mso-width-relative:page;mso-height-relative:page;" filled="f" stroked="f" coordsize="21600,21600" o:gfxdata="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s3az/ZAAAADQEA&#10;AA8AAAAAAAAAAQAgAAAAIgAAAGRycy9kb3ducmV2LnhtbFBLAQIUABQAAAAIAIdO4kAtwhr2GQIA&#10;ALsDAAAOAAAAAAAAAAEAIAAAACgBAABkcnMvZTJvRG9jLnhtbFBLBQYAAAAABgAGAFkBAACzBQAA&#10;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v:textbox>
              </v:rect>
            </w:pict>
          </mc:Fallback>
        </mc:AlternateContent>
      </w:r>
      <w:r>
        <mc:AlternateContent>
          <mc:Choice Requires="wps">
            <w:drawing>
              <wp:anchor distT="0" distB="0" distL="114300" distR="114300" simplePos="0" relativeHeight="251559936" behindDoc="0" locked="0" layoutInCell="1" allowOverlap="1">
                <wp:simplePos x="0" y="0"/>
                <wp:positionH relativeFrom="column">
                  <wp:posOffset>404495</wp:posOffset>
                </wp:positionH>
                <wp:positionV relativeFrom="paragraph">
                  <wp:posOffset>6103620</wp:posOffset>
                </wp:positionV>
                <wp:extent cx="677545" cy="659130"/>
                <wp:effectExtent l="0" t="0" r="8255" b="10160"/>
                <wp:wrapNone/>
                <wp:docPr id="4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70180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叁</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480.6pt;height:51.9pt;width:53.35pt;z-index:251559936;v-text-anchor:middle;mso-width-relative:page;mso-height-relative:page;" fillcolor="#222221" filled="t" stroked="f" coordsize="242,235" o:gfxdata="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叁</w:t>
                      </w:r>
                    </w:p>
                  </w:txbxContent>
                </v:textbox>
              </v:shape>
            </w:pict>
          </mc:Fallback>
        </mc:AlternateContent>
      </w:r>
      <w:r>
        <mc:AlternateContent>
          <mc:Choice Requires="wps">
            <w:drawing>
              <wp:anchor distT="0" distB="0" distL="114300" distR="114300" simplePos="0" relativeHeight="251558912" behindDoc="0" locked="0" layoutInCell="1" allowOverlap="1">
                <wp:simplePos x="0" y="0"/>
                <wp:positionH relativeFrom="column">
                  <wp:posOffset>1310005</wp:posOffset>
                </wp:positionH>
                <wp:positionV relativeFrom="paragraph">
                  <wp:posOffset>6094095</wp:posOffset>
                </wp:positionV>
                <wp:extent cx="2654935" cy="400050"/>
                <wp:effectExtent l="0" t="0" r="0" b="0"/>
                <wp:wrapNone/>
                <wp:docPr id="5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70084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479.85pt;height:31.5pt;width:209.05pt;z-index:251558912;mso-width-relative:page;mso-height-relative:page;" filled="f" stroked="f" coordsize="21600,21600" o:gfxdata="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1hiC2QAAAAwBAAAPAAAAAAAAAAEAIAAAACIAAABkcnMvZG93bnJldi54bWxQSwEC&#10;FAAUAAAACACHTuJAeXudMywCAADdAwAADgAAAAAAAAABACAAAAAoAQAAZHJzL2Uyb0RvYy54bWxQ&#10;SwUGAAAAAAYABgBZAQAAxgU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57888" behindDoc="0" locked="0" layoutInCell="1" allowOverlap="1">
                <wp:simplePos x="0" y="0"/>
                <wp:positionH relativeFrom="column">
                  <wp:posOffset>1310005</wp:posOffset>
                </wp:positionH>
                <wp:positionV relativeFrom="paragraph">
                  <wp:posOffset>6494145</wp:posOffset>
                </wp:positionV>
                <wp:extent cx="3522345" cy="294640"/>
                <wp:effectExtent l="0" t="0" r="0" b="0"/>
                <wp:wrapNone/>
                <wp:docPr id="49"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7408545"/>
                          <a:ext cx="3522345" cy="294640"/>
                        </a:xfrm>
                        <a:prstGeom prst="rect">
                          <a:avLst/>
                        </a:prstGeom>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03.15pt;margin-top:511.35pt;height:23.2pt;width:277.35pt;mso-wrap-style:none;z-index:251557888;mso-width-relative:page;mso-height-relative:page;" filled="f" stroked="f" coordsize="21600,21600" o:gfxdata="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ZAfBdkAAAAN&#10;AQAADwAAAAAAAAABACAAAAAiAAAAZHJzL2Rvd25yZXYueG1sUEsBAhQAFAAAAAgAh07iQAi+Qfgb&#10;AgAAuwMAAA4AAAAAAAAAAQAgAAAAKAEAAGRycy9lMm9Eb2MueG1sUEsFBgAAAAAGAAYAWQEAALUF&#10;A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v:textbox>
              </v:rect>
            </w:pict>
          </mc:Fallback>
        </mc:AlternateContent>
      </w:r>
      <w:r>
        <mc:AlternateContent>
          <mc:Choice Requires="wps">
            <w:drawing>
              <wp:anchor distT="0" distB="0" distL="114300" distR="114300" simplePos="0" relativeHeight="251556864" behindDoc="0" locked="0" layoutInCell="1" allowOverlap="1">
                <wp:simplePos x="0" y="0"/>
                <wp:positionH relativeFrom="column">
                  <wp:posOffset>404495</wp:posOffset>
                </wp:positionH>
                <wp:positionV relativeFrom="paragraph">
                  <wp:posOffset>4947920</wp:posOffset>
                </wp:positionV>
                <wp:extent cx="677545" cy="659130"/>
                <wp:effectExtent l="0" t="0" r="8255" b="10160"/>
                <wp:wrapNone/>
                <wp:docPr id="43"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58623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贰</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389.6pt;height:51.9pt;width:53.35pt;z-index:251556864;v-text-anchor:middle;mso-width-relative:page;mso-height-relative:page;" fillcolor="#222221" filled="t" stroked="f" coordsize="242,235" o:gfxdata="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贰</w:t>
                      </w:r>
                    </w:p>
                  </w:txbxContent>
                </v:textbox>
              </v:shape>
            </w:pict>
          </mc:Fallback>
        </mc:AlternateContent>
      </w:r>
      <w:r>
        <mc:AlternateContent>
          <mc:Choice Requires="wps">
            <w:drawing>
              <wp:anchor distT="0" distB="0" distL="114300" distR="114300" simplePos="0" relativeHeight="251555840" behindDoc="0" locked="0" layoutInCell="1" allowOverlap="1">
                <wp:simplePos x="0" y="0"/>
                <wp:positionH relativeFrom="column">
                  <wp:posOffset>1310005</wp:posOffset>
                </wp:positionH>
                <wp:positionV relativeFrom="paragraph">
                  <wp:posOffset>4938395</wp:posOffset>
                </wp:positionV>
                <wp:extent cx="2654935" cy="400050"/>
                <wp:effectExtent l="0" t="0" r="0" b="0"/>
                <wp:wrapNone/>
                <wp:docPr id="4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58527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388.85pt;height:31.5pt;width:209.05pt;z-index:251555840;mso-width-relative:page;mso-height-relative:page;" filled="f" stroked="f" coordsize="21600,21600" o:gfxdata="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NAcbP2AAAAAsBAAAPAAAAAAAAAAEAIAAAACIAAABkcnMvZG93bnJldi54bWxQSwEC&#10;FAAUAAAACACHTuJA3VcTxS0CAADdAwAADgAAAAAAAAABACAAAAAnAQAAZHJzL2Uyb0RvYy54bWxQ&#10;SwUGAAAAAAYABgBZAQAAxgU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54816" behindDoc="0" locked="0" layoutInCell="1" allowOverlap="1">
                <wp:simplePos x="0" y="0"/>
                <wp:positionH relativeFrom="column">
                  <wp:posOffset>1310005</wp:posOffset>
                </wp:positionH>
                <wp:positionV relativeFrom="paragraph">
                  <wp:posOffset>5338445</wp:posOffset>
                </wp:positionV>
                <wp:extent cx="3522345" cy="294640"/>
                <wp:effectExtent l="0" t="0" r="0" b="0"/>
                <wp:wrapNone/>
                <wp:docPr id="44"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6252845"/>
                          <a:ext cx="3522345" cy="294640"/>
                        </a:xfrm>
                        <a:prstGeom prst="rect">
                          <a:avLst/>
                        </a:prstGeom>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03.15pt;margin-top:420.35pt;height:23.2pt;width:277.35pt;mso-wrap-style:none;z-index:251554816;mso-width-relative:page;mso-height-relative:page;" filled="f" stroked="f" coordsize="21600,21600" o:gfxdata="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Ldf2QAAAAsB&#10;AAAPAAAAAAAAAAEAIAAAACIAAABkcnMvZG93bnJldi54bWxQSwECFAAUAAAACACHTuJA8EwVMxoC&#10;AAC7AwAADgAAAAAAAAABACAAAAAoAQAAZHJzL2Uyb0RvYy54bWxQSwUGAAAAAAYABgBZAQAAtAUA&#10;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A2A2A"/>
                          <w:kern w:val="24"/>
                          <w:sz w:val="21"/>
                          <w:szCs w:val="21"/>
                          <w:lang w:eastAsia="zh-CN"/>
                        </w:rPr>
                        <w:t>单击此处添加文本单击此处添加文本单击此处添加文本</w:t>
                      </w:r>
                    </w:p>
                  </w:txbxContent>
                </v:textbox>
              </v:rect>
            </w:pict>
          </mc:Fallback>
        </mc:AlternateContent>
      </w:r>
      <w:r>
        <mc:AlternateContent>
          <mc:Choice Requires="wps">
            <w:drawing>
              <wp:anchor distT="0" distB="0" distL="114300" distR="114300" simplePos="0" relativeHeight="251553792" behindDoc="0" locked="0" layoutInCell="1" allowOverlap="1">
                <wp:simplePos x="0" y="0"/>
                <wp:positionH relativeFrom="column">
                  <wp:posOffset>404495</wp:posOffset>
                </wp:positionH>
                <wp:positionV relativeFrom="paragraph">
                  <wp:posOffset>3792220</wp:posOffset>
                </wp:positionV>
                <wp:extent cx="677545" cy="659130"/>
                <wp:effectExtent l="0" t="0" r="8255" b="10160"/>
                <wp:wrapNone/>
                <wp:docPr id="40"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547495" y="4706620"/>
                          <a:ext cx="677545" cy="659130"/>
                        </a:xfrm>
                        <a:custGeom>
                          <a:avLst/>
                          <a:gdLst>
                            <a:gd name="T0" fmla="*/ 24 w 242"/>
                            <a:gd name="T1" fmla="*/ 129 h 235"/>
                            <a:gd name="T2" fmla="*/ 31 w 242"/>
                            <a:gd name="T3" fmla="*/ 136 h 235"/>
                            <a:gd name="T4" fmla="*/ 31 w 242"/>
                            <a:gd name="T5" fmla="*/ 145 h 235"/>
                            <a:gd name="T6" fmla="*/ 42 w 242"/>
                            <a:gd name="T7" fmla="*/ 179 h 235"/>
                            <a:gd name="T8" fmla="*/ 65 w 242"/>
                            <a:gd name="T9" fmla="*/ 204 h 235"/>
                            <a:gd name="T10" fmla="*/ 94 w 242"/>
                            <a:gd name="T11" fmla="*/ 220 h 235"/>
                            <a:gd name="T12" fmla="*/ 125 w 242"/>
                            <a:gd name="T13" fmla="*/ 224 h 235"/>
                            <a:gd name="T14" fmla="*/ 191 w 242"/>
                            <a:gd name="T15" fmla="*/ 202 h 235"/>
                            <a:gd name="T16" fmla="*/ 231 w 242"/>
                            <a:gd name="T17" fmla="*/ 143 h 235"/>
                            <a:gd name="T18" fmla="*/ 221 w 242"/>
                            <a:gd name="T19" fmla="*/ 68 h 235"/>
                            <a:gd name="T20" fmla="*/ 158 w 242"/>
                            <a:gd name="T21" fmla="*/ 15 h 235"/>
                            <a:gd name="T22" fmla="*/ 105 w 242"/>
                            <a:gd name="T23" fmla="*/ 10 h 235"/>
                            <a:gd name="T24" fmla="*/ 53 w 242"/>
                            <a:gd name="T25" fmla="*/ 30 h 235"/>
                            <a:gd name="T26" fmla="*/ 17 w 242"/>
                            <a:gd name="T27" fmla="*/ 73 h 235"/>
                            <a:gd name="T28" fmla="*/ 5 w 242"/>
                            <a:gd name="T29" fmla="*/ 129 h 235"/>
                            <a:gd name="T30" fmla="*/ 0 w 242"/>
                            <a:gd name="T31" fmla="*/ 118 h 235"/>
                            <a:gd name="T32" fmla="*/ 1 w 242"/>
                            <a:gd name="T33" fmla="*/ 104 h 235"/>
                            <a:gd name="T34" fmla="*/ 3 w 242"/>
                            <a:gd name="T35" fmla="*/ 97 h 235"/>
                            <a:gd name="T36" fmla="*/ 4 w 242"/>
                            <a:gd name="T37" fmla="*/ 90 h 235"/>
                            <a:gd name="T38" fmla="*/ 9 w 242"/>
                            <a:gd name="T39" fmla="*/ 75 h 235"/>
                            <a:gd name="T40" fmla="*/ 15 w 242"/>
                            <a:gd name="T41" fmla="*/ 62 h 235"/>
                            <a:gd name="T42" fmla="*/ 24 w 242"/>
                            <a:gd name="T43" fmla="*/ 49 h 235"/>
                            <a:gd name="T44" fmla="*/ 71 w 242"/>
                            <a:gd name="T45" fmla="*/ 11 h 235"/>
                            <a:gd name="T46" fmla="*/ 129 w 242"/>
                            <a:gd name="T47" fmla="*/ 1 h 235"/>
                            <a:gd name="T48" fmla="*/ 182 w 242"/>
                            <a:gd name="T49" fmla="*/ 18 h 235"/>
                            <a:gd name="T50" fmla="*/ 214 w 242"/>
                            <a:gd name="T51" fmla="*/ 45 h 235"/>
                            <a:gd name="T52" fmla="*/ 235 w 242"/>
                            <a:gd name="T53" fmla="*/ 79 h 235"/>
                            <a:gd name="T54" fmla="*/ 242 w 242"/>
                            <a:gd name="T55" fmla="*/ 118 h 235"/>
                            <a:gd name="T56" fmla="*/ 235 w 242"/>
                            <a:gd name="T57" fmla="*/ 155 h 235"/>
                            <a:gd name="T58" fmla="*/ 189 w 242"/>
                            <a:gd name="T59" fmla="*/ 214 h 235"/>
                            <a:gd name="T60" fmla="*/ 120 w 242"/>
                            <a:gd name="T61" fmla="*/ 233 h 235"/>
                            <a:gd name="T62" fmla="*/ 82 w 242"/>
                            <a:gd name="T63" fmla="*/ 224 h 235"/>
                            <a:gd name="T64" fmla="*/ 49 w 242"/>
                            <a:gd name="T65" fmla="*/ 201 h 235"/>
                            <a:gd name="T66" fmla="*/ 31 w 242"/>
                            <a:gd name="T67" fmla="*/ 177 h 235"/>
                            <a:gd name="T68" fmla="*/ 25 w 242"/>
                            <a:gd name="T69" fmla="*/ 163 h 235"/>
                            <a:gd name="T70" fmla="*/ 23 w 242"/>
                            <a:gd name="T71" fmla="*/ 155 h 235"/>
                            <a:gd name="T72" fmla="*/ 22 w 242"/>
                            <a:gd name="T73" fmla="*/ 151 h 235"/>
                            <a:gd name="T74" fmla="*/ 21 w 242"/>
                            <a:gd name="T75" fmla="*/ 147 h 235"/>
                            <a:gd name="T76" fmla="*/ 19 w 242"/>
                            <a:gd name="T77" fmla="*/ 138 h 235"/>
                            <a:gd name="T78" fmla="*/ 24 w 242"/>
                            <a:gd name="T79" fmla="*/ 1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 h="235">
                              <a:moveTo>
                                <a:pt x="24" y="129"/>
                              </a:moveTo>
                              <a:cubicBezTo>
                                <a:pt x="29" y="130"/>
                                <a:pt x="31" y="133"/>
                                <a:pt x="31" y="136"/>
                              </a:cubicBezTo>
                              <a:cubicBezTo>
                                <a:pt x="31" y="139"/>
                                <a:pt x="31" y="143"/>
                                <a:pt x="31" y="145"/>
                              </a:cubicBezTo>
                              <a:cubicBezTo>
                                <a:pt x="32" y="157"/>
                                <a:pt x="36" y="168"/>
                                <a:pt x="42" y="179"/>
                              </a:cubicBezTo>
                              <a:cubicBezTo>
                                <a:pt x="48" y="189"/>
                                <a:pt x="56" y="197"/>
                                <a:pt x="65" y="204"/>
                              </a:cubicBezTo>
                              <a:cubicBezTo>
                                <a:pt x="74" y="211"/>
                                <a:pt x="84" y="217"/>
                                <a:pt x="94" y="220"/>
                              </a:cubicBezTo>
                              <a:cubicBezTo>
                                <a:pt x="104" y="223"/>
                                <a:pt x="115" y="224"/>
                                <a:pt x="125" y="224"/>
                              </a:cubicBezTo>
                              <a:cubicBezTo>
                                <a:pt x="149" y="223"/>
                                <a:pt x="172" y="216"/>
                                <a:pt x="191" y="202"/>
                              </a:cubicBezTo>
                              <a:cubicBezTo>
                                <a:pt x="210" y="188"/>
                                <a:pt x="226" y="168"/>
                                <a:pt x="231" y="143"/>
                              </a:cubicBezTo>
                              <a:cubicBezTo>
                                <a:pt x="237" y="119"/>
                                <a:pt x="234" y="92"/>
                                <a:pt x="221" y="68"/>
                              </a:cubicBezTo>
                              <a:cubicBezTo>
                                <a:pt x="208" y="45"/>
                                <a:pt x="186" y="25"/>
                                <a:pt x="158" y="15"/>
                              </a:cubicBezTo>
                              <a:cubicBezTo>
                                <a:pt x="142" y="10"/>
                                <a:pt x="124" y="8"/>
                                <a:pt x="105" y="10"/>
                              </a:cubicBezTo>
                              <a:cubicBezTo>
                                <a:pt x="87" y="12"/>
                                <a:pt x="69" y="19"/>
                                <a:pt x="53" y="30"/>
                              </a:cubicBezTo>
                              <a:cubicBezTo>
                                <a:pt x="38" y="41"/>
                                <a:pt x="25" y="56"/>
                                <a:pt x="17" y="73"/>
                              </a:cubicBezTo>
                              <a:cubicBezTo>
                                <a:pt x="8" y="91"/>
                                <a:pt x="4" y="110"/>
                                <a:pt x="5" y="129"/>
                              </a:cubicBezTo>
                              <a:cubicBezTo>
                                <a:pt x="1" y="127"/>
                                <a:pt x="0" y="122"/>
                                <a:pt x="0" y="118"/>
                              </a:cubicBezTo>
                              <a:cubicBezTo>
                                <a:pt x="0" y="113"/>
                                <a:pt x="1" y="108"/>
                                <a:pt x="1" y="104"/>
                              </a:cubicBezTo>
                              <a:cubicBezTo>
                                <a:pt x="2" y="102"/>
                                <a:pt x="2" y="99"/>
                                <a:pt x="3" y="97"/>
                              </a:cubicBezTo>
                              <a:cubicBezTo>
                                <a:pt x="4" y="90"/>
                                <a:pt x="4" y="90"/>
                                <a:pt x="4" y="90"/>
                              </a:cubicBezTo>
                              <a:cubicBezTo>
                                <a:pt x="5" y="85"/>
                                <a:pt x="7" y="80"/>
                                <a:pt x="9" y="75"/>
                              </a:cubicBezTo>
                              <a:cubicBezTo>
                                <a:pt x="11" y="71"/>
                                <a:pt x="13" y="66"/>
                                <a:pt x="15" y="62"/>
                              </a:cubicBezTo>
                              <a:cubicBezTo>
                                <a:pt x="18" y="58"/>
                                <a:pt x="20" y="53"/>
                                <a:pt x="24" y="49"/>
                              </a:cubicBezTo>
                              <a:cubicBezTo>
                                <a:pt x="36" y="33"/>
                                <a:pt x="52" y="19"/>
                                <a:pt x="71" y="11"/>
                              </a:cubicBezTo>
                              <a:cubicBezTo>
                                <a:pt x="90" y="3"/>
                                <a:pt x="110" y="0"/>
                                <a:pt x="129" y="1"/>
                              </a:cubicBezTo>
                              <a:cubicBezTo>
                                <a:pt x="149" y="3"/>
                                <a:pt x="167" y="9"/>
                                <a:pt x="182" y="18"/>
                              </a:cubicBezTo>
                              <a:cubicBezTo>
                                <a:pt x="194" y="26"/>
                                <a:pt x="205" y="35"/>
                                <a:pt x="214" y="45"/>
                              </a:cubicBezTo>
                              <a:cubicBezTo>
                                <a:pt x="223" y="55"/>
                                <a:pt x="231" y="67"/>
                                <a:pt x="235" y="79"/>
                              </a:cubicBezTo>
                              <a:cubicBezTo>
                                <a:pt x="240" y="92"/>
                                <a:pt x="242" y="105"/>
                                <a:pt x="242" y="118"/>
                              </a:cubicBezTo>
                              <a:cubicBezTo>
                                <a:pt x="242" y="131"/>
                                <a:pt x="240" y="143"/>
                                <a:pt x="235" y="155"/>
                              </a:cubicBezTo>
                              <a:cubicBezTo>
                                <a:pt x="227" y="179"/>
                                <a:pt x="210" y="200"/>
                                <a:pt x="189" y="214"/>
                              </a:cubicBezTo>
                              <a:cubicBezTo>
                                <a:pt x="169" y="227"/>
                                <a:pt x="145" y="235"/>
                                <a:pt x="120" y="233"/>
                              </a:cubicBezTo>
                              <a:cubicBezTo>
                                <a:pt x="107" y="233"/>
                                <a:pt x="94" y="229"/>
                                <a:pt x="82" y="224"/>
                              </a:cubicBezTo>
                              <a:cubicBezTo>
                                <a:pt x="70" y="218"/>
                                <a:pt x="59" y="210"/>
                                <a:pt x="49" y="201"/>
                              </a:cubicBezTo>
                              <a:cubicBezTo>
                                <a:pt x="42" y="194"/>
                                <a:pt x="35" y="186"/>
                                <a:pt x="31" y="177"/>
                              </a:cubicBezTo>
                              <a:cubicBezTo>
                                <a:pt x="28" y="173"/>
                                <a:pt x="27" y="168"/>
                                <a:pt x="25" y="163"/>
                              </a:cubicBezTo>
                              <a:cubicBezTo>
                                <a:pt x="24" y="160"/>
                                <a:pt x="23" y="158"/>
                                <a:pt x="23" y="155"/>
                              </a:cubicBezTo>
                              <a:cubicBezTo>
                                <a:pt x="22" y="154"/>
                                <a:pt x="22" y="153"/>
                                <a:pt x="22" y="151"/>
                              </a:cubicBezTo>
                              <a:cubicBezTo>
                                <a:pt x="21" y="147"/>
                                <a:pt x="21" y="147"/>
                                <a:pt x="21" y="147"/>
                              </a:cubicBezTo>
                              <a:cubicBezTo>
                                <a:pt x="21" y="144"/>
                                <a:pt x="19" y="141"/>
                                <a:pt x="19" y="138"/>
                              </a:cubicBezTo>
                              <a:cubicBezTo>
                                <a:pt x="19" y="134"/>
                                <a:pt x="20" y="131"/>
                                <a:pt x="24" y="129"/>
                              </a:cubicBezTo>
                              <a:close/>
                            </a:path>
                          </a:pathLst>
                        </a:custGeom>
                        <a:solidFill>
                          <a:srgbClr val="222221"/>
                        </a:solidFill>
                        <a:ln>
                          <a:noFill/>
                        </a:ln>
                      </wps:spPr>
                      <wps:txb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壹</w:t>
                            </w:r>
                          </w:p>
                        </w:txbxContent>
                      </wps:txbx>
                      <wps:bodyPr vert="horz" wrap="square" lIns="91440" tIns="45720" rIns="91440" bIns="45720" numCol="1" anchor="ctr" anchorCtr="0" compatLnSpc="1"/>
                    </wps:wsp>
                  </a:graphicData>
                </a:graphic>
              </wp:anchor>
            </w:drawing>
          </mc:Choice>
          <mc:Fallback>
            <w:pict>
              <v:shape id="稻壳儿春秋广告/盗版必究        原创来源：http://chn.docer.com/works?userid=199329941#!/work_time" o:spid="_x0000_s1026" o:spt="100" style="position:absolute;left:0pt;margin-left:31.85pt;margin-top:298.6pt;height:51.9pt;width:53.35pt;z-index:251553792;v-text-anchor:middle;mso-width-relative:page;mso-height-relative:page;" fillcolor="#222221" filled="t" stroked="f" coordsize="242,235" o:gfxdata="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" path="m24,129c29,130,31,133,31,136c31,139,31,143,31,145c32,157,36,168,42,179c48,189,56,197,65,204c74,211,84,217,94,220c104,223,115,224,125,224c149,223,172,216,191,202c210,188,226,168,231,143c237,119,234,92,221,68c208,45,186,25,158,15c142,10,124,8,105,10c87,12,69,19,53,30c38,41,25,56,17,73c8,91,4,110,5,129c1,127,0,122,0,118c0,113,1,108,1,104c2,102,2,99,3,97c4,90,4,90,4,90c5,85,7,80,9,75c11,71,13,66,15,62c18,58,20,53,24,49c36,33,52,19,71,11c90,3,110,0,129,1c149,3,167,9,182,18c194,26,205,35,214,45c223,55,231,67,235,79c240,92,242,105,242,118c242,131,240,143,235,155c227,179,210,200,189,214c169,227,145,235,120,233c107,233,94,229,82,224c70,218,59,210,49,201c42,194,35,186,31,177c28,173,27,168,25,163c24,160,23,158,23,155c22,154,22,153,22,151c21,147,21,147,21,147c21,144,19,141,19,138c19,134,20,131,24,129xe">
                <v:path textboxrect="0,0,242,235" o:connectlocs="67194,361820;86792,381453;86792,406697;117590,502060;181985,572180;263178,617057;349971,628277;534756,566571;646747,401087;618749,190726;442364,42072;293976,28048;148387,84144;47596,204751;13998,361820;0,330967;2799,291700;8399,272066;11199,252432;25197,210360;41996,173898;67194,137435;198783,30852;361170,2804;509558,50486;599151,126216;657946,221579;677545,330967;657946,434745;529157,600229;335972,653520;229581,628277;137188,563766;86792,496451;69994,457183;64394,434745;61595,423526;58795,412306;53195,387063;67194,361820" o:connectangles="0,0,0,0,0,0,0,0,0,0,0,0,0,0,0,0,0,0,0,0,0,0,0,0,0,0,0,0,0,0,0,0,0,0,0,0,0,0,0,0"/>
                <v:fill on="t" focussize="0,0"/>
                <v:stroke on="f"/>
                <v:imagedata o:title=""/>
                <o:lock v:ext="edit" aspectratio="f"/>
                <v:textbox>
                  <w:txbxContent>
                    <w:p>
                      <w:pPr>
                        <w:pStyle w:val="2"/>
                        <w:spacing w:line="480" w:lineRule="exact"/>
                        <w:jc w:val="center"/>
                      </w:pPr>
                      <w:r>
                        <w:rPr>
                          <w:rFonts w:ascii="方正硬笔楷书简体" w:eastAsia="方正硬笔楷书简体" w:hAnsiTheme="minorBidi"/>
                          <w:color w:val="000000" w:themeColor="text1"/>
                          <w:kern w:val="24"/>
                          <w:sz w:val="40"/>
                          <w:szCs w:val="40"/>
                          <w14:textFill>
                            <w14:solidFill>
                              <w14:schemeClr w14:val="tx1"/>
                            </w14:solidFill>
                          </w14:textFill>
                        </w:rPr>
                        <w:t>壹</w:t>
                      </w:r>
                    </w:p>
                  </w:txbxContent>
                </v:textbox>
              </v:shape>
            </w:pict>
          </mc:Fallback>
        </mc:AlternateContent>
      </w:r>
      <w:r>
        <mc:AlternateContent>
          <mc:Choice Requires="wps">
            <w:drawing>
              <wp:anchor distT="0" distB="0" distL="114300" distR="114300" simplePos="0" relativeHeight="251552768" behindDoc="0" locked="0" layoutInCell="1" allowOverlap="1">
                <wp:simplePos x="0" y="0"/>
                <wp:positionH relativeFrom="column">
                  <wp:posOffset>1310005</wp:posOffset>
                </wp:positionH>
                <wp:positionV relativeFrom="paragraph">
                  <wp:posOffset>3782695</wp:posOffset>
                </wp:positionV>
                <wp:extent cx="2654935" cy="400050"/>
                <wp:effectExtent l="0" t="0" r="0" b="0"/>
                <wp:wrapNone/>
                <wp:docPr id="3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453005" y="4697095"/>
                          <a:ext cx="2654935" cy="400050"/>
                        </a:xfrm>
                        <a:prstGeom prst="rect">
                          <a:avLst/>
                        </a:prstGeom>
                        <a:noFill/>
                        <a:effectLst/>
                      </wps:spPr>
                      <wps:txbx>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03.15pt;margin-top:297.85pt;height:31.5pt;width:209.05pt;z-index:251552768;mso-width-relative:page;mso-height-relative:page;" filled="f" stroked="f" coordsize="21600,21600" o:gfxdata="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efcSbZAAAACwEAAA8AAAAAAAAAAQAgAAAAIgAAAGRycy9kb3ducmV2LnhtbFBLAQIU&#10;ABQAAAAIAIdO4kAbfjYJKwIAAN0DAAAOAAAAAAAAAAEAIAAAACgBAABkcnMvZTJvRG9jLnhtbFBL&#10;BQYAAAAABgAGAFkBAADFBQ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A2A2A"/>
                          <w:kern w:val="24"/>
                          <w:sz w:val="40"/>
                          <w:szCs w:val="40"/>
                        </w:rPr>
                        <w:t>输入您的文字标题</w:t>
                      </w:r>
                    </w:p>
                  </w:txbxContent>
                </v:textbox>
              </v:shape>
            </w:pict>
          </mc:Fallback>
        </mc:AlternateContent>
      </w:r>
      <w:r>
        <mc:AlternateContent>
          <mc:Choice Requires="wps">
            <w:drawing>
              <wp:anchor distT="0" distB="0" distL="114300" distR="114300" simplePos="0" relativeHeight="251551744" behindDoc="0" locked="0" layoutInCell="1" allowOverlap="1">
                <wp:simplePos x="0" y="0"/>
                <wp:positionH relativeFrom="column">
                  <wp:posOffset>1310005</wp:posOffset>
                </wp:positionH>
                <wp:positionV relativeFrom="paragraph">
                  <wp:posOffset>4182745</wp:posOffset>
                </wp:positionV>
                <wp:extent cx="3805555" cy="490855"/>
                <wp:effectExtent l="0" t="0" r="0" b="0"/>
                <wp:wrapNone/>
                <wp:docPr id="38" name="稻壳儿春秋广告/盗版必究        原创来源：http://chn.docer.com/works?userid=199329941#!/work_time"/>
                <wp:cNvGraphicFramePr/>
                <a:graphic xmlns:a="http://schemas.openxmlformats.org/drawingml/2006/main">
                  <a:graphicData uri="http://schemas.microsoft.com/office/word/2010/wordprocessingShape">
                    <wps:wsp>
                      <wps:cNvSpPr/>
                      <wps:spPr>
                        <a:xfrm>
                          <a:off x="2453005" y="5097145"/>
                          <a:ext cx="3805555" cy="490855"/>
                        </a:xfrm>
                        <a:prstGeom prst="rect">
                          <a:avLst/>
                        </a:prstGeom>
                        <a:effectLst/>
                      </wps:spPr>
                      <wps:txbx>
                        <w:txbxContent>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单击此处添加文本单击此处添加文本单击此处添加文本</w:t>
                            </w:r>
                          </w:p>
                          <w:p>
                            <w:pPr>
                              <w:rPr>
                                <w:sz w:val="21"/>
                                <w:szCs w:val="21"/>
                              </w:rPr>
                            </w:pPr>
                          </w:p>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w:t>
                            </w:r>
                          </w:p>
                          <w:p>
                            <w:pPr>
                              <w:rPr>
                                <w:sz w:val="21"/>
                                <w:szCs w:val="21"/>
                              </w:rPr>
                            </w:pPr>
                          </w:p>
                        </w:txbxContent>
                      </wps:txbx>
                      <wps:bodyPr wrap="square">
                        <a:noAutofit/>
                      </wps:bodyPr>
                    </wps:wsp>
                  </a:graphicData>
                </a:graphic>
              </wp:anchor>
            </w:drawing>
          </mc:Choice>
          <mc:Fallback>
            <w:pict>
              <v:rect id="稻壳儿春秋广告/盗版必究        原创来源：http://chn.docer.com/works?userid=199329941#!/work_time" o:spid="_x0000_s1026" o:spt="1" style="position:absolute;left:0pt;margin-left:103.15pt;margin-top:329.35pt;height:38.65pt;width:299.65pt;z-index:251551744;mso-width-relative:page;mso-height-relative:page;" filled="f" stroked="f" coordsize="21600,21600" o:gfxdata="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DXdhtwA&#10;AAAMAQAADwAAAAAAAAABACAAAAAiAAAAZHJzL2Rvd25yZXYueG1sUEsBAhQAFAAAAAgAh07iQHh0&#10;BNUbAgAAvQMAAA4AAAAAAAAAAQAgAAAAKwEAAGRycy9lMm9Eb2MueG1sUEsFBgAAAAAGAAYAWQEA&#10;ALgFAAAAAA==&#10;">
                <v:fill on="f" focussize="0,0"/>
                <v:stroke on="f"/>
                <v:imagedata o:title=""/>
                <o:lock v:ext="edit" aspectratio="f"/>
                <v:textbox>
                  <w:txbxContent>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单击此处添加文本单击此处添加文本单击此处添加文本</w:t>
                      </w:r>
                    </w:p>
                    <w:p>
                      <w:pPr>
                        <w:rPr>
                          <w:sz w:val="21"/>
                          <w:szCs w:val="21"/>
                        </w:rPr>
                      </w:pPr>
                    </w:p>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w:t>
                      </w:r>
                    </w:p>
                    <w:p>
                      <w:pPr>
                        <w:rPr>
                          <w:sz w:val="21"/>
                          <w:szCs w:val="21"/>
                        </w:rPr>
                      </w:pPr>
                    </w:p>
                  </w:txbxContent>
                </v:textbox>
              </v:rect>
            </w:pict>
          </mc:Fallback>
        </mc:AlternateContent>
      </w:r>
      <w:r>
        <mc:AlternateContent>
          <mc:Choice Requires="wps">
            <w:drawing>
              <wp:anchor distT="0" distB="0" distL="114300" distR="114300" simplePos="0" relativeHeight="251549696" behindDoc="0" locked="0" layoutInCell="1" allowOverlap="1">
                <wp:simplePos x="0" y="0"/>
                <wp:positionH relativeFrom="column">
                  <wp:posOffset>2030730</wp:posOffset>
                </wp:positionH>
                <wp:positionV relativeFrom="paragraph">
                  <wp:posOffset>796925</wp:posOffset>
                </wp:positionV>
                <wp:extent cx="1402080" cy="579120"/>
                <wp:effectExtent l="0" t="0" r="0" b="0"/>
                <wp:wrapNone/>
                <wp:docPr id="3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3173730" y="1711325"/>
                          <a:ext cx="1402080" cy="579120"/>
                        </a:xfrm>
                        <a:prstGeom prst="rect">
                          <a:avLst/>
                        </a:prstGeom>
                        <a:noFill/>
                      </wps:spPr>
                      <wps:txbx>
                        <w:txbxContent>
                          <w:p>
                            <w:pPr>
                              <w:pStyle w:val="2"/>
                              <w:spacing w:line="768" w:lineRule="exact"/>
                              <w:jc w:val="center"/>
                            </w:pPr>
                            <w:r>
                              <w:rPr>
                                <w:rFonts w:ascii="方正硬笔楷书简体" w:eastAsia="方正硬笔楷书简体" w:hAnsiTheme="minorBidi"/>
                                <w:color w:val="222221"/>
                                <w:kern w:val="24"/>
                                <w:sz w:val="64"/>
                                <w:szCs w:val="64"/>
                              </w:rPr>
                              <w:t>目  录</w:t>
                            </w:r>
                          </w:p>
                        </w:txbxContent>
                      </wps:txbx>
                      <wps:bodyPr wrap="none">
                        <a:spAutoFit/>
                      </wps:bodyPr>
                    </wps:wsp>
                  </a:graphicData>
                </a:graphic>
              </wp:anchor>
            </w:drawing>
          </mc:Choice>
          <mc:Fallback>
            <w:pict>
              <v:rect id="稻壳儿春秋广告/盗版必究        原创来源：http://chn.docer.com/works?userid=199329941#!/work_time" o:spid="_x0000_s1026" o:spt="1" style="position:absolute;left:0pt;margin-left:159.9pt;margin-top:62.75pt;height:45.6pt;width:110.4pt;mso-wrap-style:none;z-index:251549696;mso-width-relative:page;mso-height-relative:page;" filled="f" stroked="f" coordsize="21600,21600" o:gfxdata="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rcm7ZAAAACwEAAA8AAAAAAAAAAQAgAAAAIgAA&#10;AGRycy9kb3ducmV2LnhtbFBLAQIUABQAAAAIAIdO4kABIS6aQAIAAPYDAAAOAAAAAAAAAAEAIAAA&#10;ACgBAABkcnMvZTJvRG9jLnhtbFBLBQYAAAAABgAGAFkBAADaBQAAAAA=&#10;">
                <v:fill on="f" focussize="0,0"/>
                <v:stroke on="f"/>
                <v:imagedata o:title=""/>
                <o:lock v:ext="edit" aspectratio="f"/>
                <v:textbox style="mso-fit-shape-to-text:t;">
                  <w:txbxContent>
                    <w:p>
                      <w:pPr>
                        <w:pStyle w:val="2"/>
                        <w:spacing w:line="768" w:lineRule="exact"/>
                        <w:jc w:val="center"/>
                      </w:pPr>
                      <w:r>
                        <w:rPr>
                          <w:rFonts w:ascii="方正硬笔楷书简体" w:eastAsia="方正硬笔楷书简体" w:hAnsiTheme="minorBidi"/>
                          <w:color w:val="222221"/>
                          <w:kern w:val="24"/>
                          <w:sz w:val="64"/>
                          <w:szCs w:val="64"/>
                        </w:rPr>
                        <w:t>目  录</w:t>
                      </w:r>
                    </w:p>
                  </w:txbxContent>
                </v:textbox>
              </v:rect>
            </w:pict>
          </mc:Fallback>
        </mc:AlternateContent>
      </w:r>
      <w:r>
        <mc:AlternateContent>
          <mc:Choice Requires="wps">
            <w:drawing>
              <wp:anchor distT="0" distB="0" distL="114300" distR="114300" simplePos="0" relativeHeight="251548672" behindDoc="0" locked="0" layoutInCell="1" allowOverlap="1">
                <wp:simplePos x="0" y="0"/>
                <wp:positionH relativeFrom="column">
                  <wp:posOffset>1359535</wp:posOffset>
                </wp:positionH>
                <wp:positionV relativeFrom="paragraph">
                  <wp:posOffset>-191135</wp:posOffset>
                </wp:positionV>
                <wp:extent cx="2555875" cy="2555875"/>
                <wp:effectExtent l="0" t="0" r="0" b="15875"/>
                <wp:wrapNone/>
                <wp:docPr id="35"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2502535" y="723265"/>
                          <a:ext cx="2555875" cy="2555875"/>
                        </a:xfrm>
                        <a:custGeom>
                          <a:avLst/>
                          <a:gdLst>
                            <a:gd name="T0" fmla="*/ 506 w 528"/>
                            <a:gd name="T1" fmla="*/ 291 h 527"/>
                            <a:gd name="T2" fmla="*/ 472 w 528"/>
                            <a:gd name="T3" fmla="*/ 281 h 527"/>
                            <a:gd name="T4" fmla="*/ 503 w 528"/>
                            <a:gd name="T5" fmla="*/ 211 h 527"/>
                            <a:gd name="T6" fmla="*/ 387 w 528"/>
                            <a:gd name="T7" fmla="*/ 96 h 527"/>
                            <a:gd name="T8" fmla="*/ 285 w 528"/>
                            <a:gd name="T9" fmla="*/ 23 h 527"/>
                            <a:gd name="T10" fmla="*/ 298 w 528"/>
                            <a:gd name="T11" fmla="*/ 17 h 527"/>
                            <a:gd name="T12" fmla="*/ 170 w 528"/>
                            <a:gd name="T13" fmla="*/ 64 h 527"/>
                            <a:gd name="T14" fmla="*/ 151 w 528"/>
                            <a:gd name="T15" fmla="*/ 73 h 527"/>
                            <a:gd name="T16" fmla="*/ 57 w 528"/>
                            <a:gd name="T17" fmla="*/ 83 h 527"/>
                            <a:gd name="T18" fmla="*/ 59 w 528"/>
                            <a:gd name="T19" fmla="*/ 115 h 527"/>
                            <a:gd name="T20" fmla="*/ 80 w 528"/>
                            <a:gd name="T21" fmla="*/ 135 h 527"/>
                            <a:gd name="T22" fmla="*/ 45 w 528"/>
                            <a:gd name="T23" fmla="*/ 313 h 527"/>
                            <a:gd name="T24" fmla="*/ 23 w 528"/>
                            <a:gd name="T25" fmla="*/ 387 h 527"/>
                            <a:gd name="T26" fmla="*/ 52 w 528"/>
                            <a:gd name="T27" fmla="*/ 383 h 527"/>
                            <a:gd name="T28" fmla="*/ 51 w 528"/>
                            <a:gd name="T29" fmla="*/ 364 h 527"/>
                            <a:gd name="T30" fmla="*/ 86 w 528"/>
                            <a:gd name="T31" fmla="*/ 470 h 527"/>
                            <a:gd name="T32" fmla="*/ 245 w 528"/>
                            <a:gd name="T33" fmla="*/ 498 h 527"/>
                            <a:gd name="T34" fmla="*/ 259 w 528"/>
                            <a:gd name="T35" fmla="*/ 505 h 527"/>
                            <a:gd name="T36" fmla="*/ 283 w 528"/>
                            <a:gd name="T37" fmla="*/ 479 h 527"/>
                            <a:gd name="T38" fmla="*/ 413 w 528"/>
                            <a:gd name="T39" fmla="*/ 423 h 527"/>
                            <a:gd name="T40" fmla="*/ 486 w 528"/>
                            <a:gd name="T41" fmla="*/ 331 h 527"/>
                            <a:gd name="T42" fmla="*/ 7 w 528"/>
                            <a:gd name="T43" fmla="*/ 237 h 527"/>
                            <a:gd name="T44" fmla="*/ 7 w 528"/>
                            <a:gd name="T45" fmla="*/ 243 h 527"/>
                            <a:gd name="T46" fmla="*/ 499 w 528"/>
                            <a:gd name="T47" fmla="*/ 200 h 527"/>
                            <a:gd name="T48" fmla="*/ 434 w 528"/>
                            <a:gd name="T49" fmla="*/ 140 h 527"/>
                            <a:gd name="T50" fmla="*/ 365 w 528"/>
                            <a:gd name="T51" fmla="*/ 124 h 527"/>
                            <a:gd name="T52" fmla="*/ 302 w 528"/>
                            <a:gd name="T53" fmla="*/ 65 h 527"/>
                            <a:gd name="T54" fmla="*/ 301 w 528"/>
                            <a:gd name="T55" fmla="*/ 63 h 527"/>
                            <a:gd name="T56" fmla="*/ 180 w 528"/>
                            <a:gd name="T57" fmla="*/ 28 h 527"/>
                            <a:gd name="T58" fmla="*/ 159 w 528"/>
                            <a:gd name="T59" fmla="*/ 65 h 527"/>
                            <a:gd name="T60" fmla="*/ 61 w 528"/>
                            <a:gd name="T61" fmla="*/ 193 h 527"/>
                            <a:gd name="T62" fmla="*/ 62 w 528"/>
                            <a:gd name="T63" fmla="*/ 189 h 527"/>
                            <a:gd name="T64" fmla="*/ 85 w 528"/>
                            <a:gd name="T65" fmla="*/ 327 h 527"/>
                            <a:gd name="T66" fmla="*/ 100 w 528"/>
                            <a:gd name="T67" fmla="*/ 386 h 527"/>
                            <a:gd name="T68" fmla="*/ 166 w 528"/>
                            <a:gd name="T69" fmla="*/ 460 h 527"/>
                            <a:gd name="T70" fmla="*/ 273 w 528"/>
                            <a:gd name="T71" fmla="*/ 473 h 527"/>
                            <a:gd name="T72" fmla="*/ 210 w 528"/>
                            <a:gd name="T73" fmla="*/ 424 h 527"/>
                            <a:gd name="T74" fmla="*/ 271 w 528"/>
                            <a:gd name="T75" fmla="*/ 466 h 527"/>
                            <a:gd name="T76" fmla="*/ 401 w 528"/>
                            <a:gd name="T77" fmla="*/ 429 h 527"/>
                            <a:gd name="T78" fmla="*/ 406 w 528"/>
                            <a:gd name="T79" fmla="*/ 429 h 527"/>
                            <a:gd name="T80" fmla="*/ 460 w 528"/>
                            <a:gd name="T81" fmla="*/ 292 h 527"/>
                            <a:gd name="T82" fmla="*/ 464 w 528"/>
                            <a:gd name="T83" fmla="*/ 289 h 527"/>
                            <a:gd name="T84" fmla="*/ 457 w 528"/>
                            <a:gd name="T85" fmla="*/ 300 h 527"/>
                            <a:gd name="T86" fmla="*/ 463 w 528"/>
                            <a:gd name="T87" fmla="*/ 300 h 527"/>
                            <a:gd name="T88" fmla="*/ 374 w 528"/>
                            <a:gd name="T89" fmla="*/ 400 h 527"/>
                            <a:gd name="T90" fmla="*/ 344 w 528"/>
                            <a:gd name="T91" fmla="*/ 403 h 527"/>
                            <a:gd name="T92" fmla="*/ 259 w 528"/>
                            <a:gd name="T93" fmla="*/ 443 h 527"/>
                            <a:gd name="T94" fmla="*/ 147 w 528"/>
                            <a:gd name="T95" fmla="*/ 435 h 527"/>
                            <a:gd name="T96" fmla="*/ 158 w 528"/>
                            <a:gd name="T97" fmla="*/ 411 h 527"/>
                            <a:gd name="T98" fmla="*/ 133 w 528"/>
                            <a:gd name="T99" fmla="*/ 405 h 527"/>
                            <a:gd name="T100" fmla="*/ 82 w 528"/>
                            <a:gd name="T101" fmla="*/ 313 h 527"/>
                            <a:gd name="T102" fmla="*/ 47 w 528"/>
                            <a:gd name="T103" fmla="*/ 264 h 527"/>
                            <a:gd name="T104" fmla="*/ 70 w 528"/>
                            <a:gd name="T105" fmla="*/ 246 h 527"/>
                            <a:gd name="T106" fmla="*/ 65 w 528"/>
                            <a:gd name="T107" fmla="*/ 225 h 527"/>
                            <a:gd name="T108" fmla="*/ 135 w 528"/>
                            <a:gd name="T109" fmla="*/ 147 h 527"/>
                            <a:gd name="T110" fmla="*/ 174 w 528"/>
                            <a:gd name="T111" fmla="*/ 71 h 527"/>
                            <a:gd name="T112" fmla="*/ 192 w 528"/>
                            <a:gd name="T113" fmla="*/ 102 h 527"/>
                            <a:gd name="T114" fmla="*/ 217 w 528"/>
                            <a:gd name="T115" fmla="*/ 108 h 527"/>
                            <a:gd name="T116" fmla="*/ 369 w 528"/>
                            <a:gd name="T117" fmla="*/ 131 h 527"/>
                            <a:gd name="T118" fmla="*/ 424 w 528"/>
                            <a:gd name="T119" fmla="*/ 145 h 527"/>
                            <a:gd name="T120" fmla="*/ 425 w 528"/>
                            <a:gd name="T121" fmla="*/ 175 h 527"/>
                            <a:gd name="T122" fmla="*/ 442 w 528"/>
                            <a:gd name="T123" fmla="*/ 175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8" h="527">
                              <a:moveTo>
                                <a:pt x="499" y="284"/>
                              </a:moveTo>
                              <a:cubicBezTo>
                                <a:pt x="485" y="286"/>
                                <a:pt x="477" y="304"/>
                                <a:pt x="491" y="312"/>
                              </a:cubicBezTo>
                              <a:cubicBezTo>
                                <a:pt x="495" y="314"/>
                                <a:pt x="497" y="309"/>
                                <a:pt x="494" y="307"/>
                              </a:cubicBezTo>
                              <a:cubicBezTo>
                                <a:pt x="482" y="299"/>
                                <a:pt x="497" y="288"/>
                                <a:pt x="506" y="291"/>
                              </a:cubicBezTo>
                              <a:cubicBezTo>
                                <a:pt x="511" y="293"/>
                                <a:pt x="516" y="298"/>
                                <a:pt x="518" y="303"/>
                              </a:cubicBezTo>
                              <a:cubicBezTo>
                                <a:pt x="521" y="314"/>
                                <a:pt x="512" y="325"/>
                                <a:pt x="502" y="327"/>
                              </a:cubicBezTo>
                              <a:cubicBezTo>
                                <a:pt x="490" y="329"/>
                                <a:pt x="479" y="321"/>
                                <a:pt x="475" y="310"/>
                              </a:cubicBezTo>
                              <a:cubicBezTo>
                                <a:pt x="471" y="301"/>
                                <a:pt x="472" y="291"/>
                                <a:pt x="472" y="281"/>
                              </a:cubicBezTo>
                              <a:cubicBezTo>
                                <a:pt x="472" y="281"/>
                                <a:pt x="472" y="281"/>
                                <a:pt x="472" y="281"/>
                              </a:cubicBezTo>
                              <a:cubicBezTo>
                                <a:pt x="474" y="243"/>
                                <a:pt x="465" y="206"/>
                                <a:pt x="449" y="172"/>
                              </a:cubicBezTo>
                              <a:cubicBezTo>
                                <a:pt x="452" y="177"/>
                                <a:pt x="455" y="181"/>
                                <a:pt x="459" y="184"/>
                              </a:cubicBezTo>
                              <a:cubicBezTo>
                                <a:pt x="471" y="197"/>
                                <a:pt x="486" y="205"/>
                                <a:pt x="503" y="211"/>
                              </a:cubicBezTo>
                              <a:cubicBezTo>
                                <a:pt x="505" y="211"/>
                                <a:pt x="507" y="209"/>
                                <a:pt x="506" y="207"/>
                              </a:cubicBezTo>
                              <a:cubicBezTo>
                                <a:pt x="501" y="167"/>
                                <a:pt x="466" y="132"/>
                                <a:pt x="425" y="130"/>
                              </a:cubicBezTo>
                              <a:cubicBezTo>
                                <a:pt x="424" y="130"/>
                                <a:pt x="423" y="131"/>
                                <a:pt x="423" y="132"/>
                              </a:cubicBezTo>
                              <a:cubicBezTo>
                                <a:pt x="413" y="119"/>
                                <a:pt x="400" y="107"/>
                                <a:pt x="387" y="96"/>
                              </a:cubicBezTo>
                              <a:cubicBezTo>
                                <a:pt x="362" y="77"/>
                                <a:pt x="334" y="64"/>
                                <a:pt x="304" y="56"/>
                              </a:cubicBezTo>
                              <a:cubicBezTo>
                                <a:pt x="312" y="54"/>
                                <a:pt x="318" y="50"/>
                                <a:pt x="322" y="44"/>
                              </a:cubicBezTo>
                              <a:cubicBezTo>
                                <a:pt x="329" y="34"/>
                                <a:pt x="329" y="18"/>
                                <a:pt x="318" y="11"/>
                              </a:cubicBezTo>
                              <a:cubicBezTo>
                                <a:pt x="307" y="3"/>
                                <a:pt x="289" y="10"/>
                                <a:pt x="285" y="23"/>
                              </a:cubicBezTo>
                              <a:cubicBezTo>
                                <a:pt x="282" y="33"/>
                                <a:pt x="295" y="46"/>
                                <a:pt x="303" y="35"/>
                              </a:cubicBezTo>
                              <a:cubicBezTo>
                                <a:pt x="304" y="33"/>
                                <a:pt x="301" y="30"/>
                                <a:pt x="299" y="32"/>
                              </a:cubicBezTo>
                              <a:cubicBezTo>
                                <a:pt x="294" y="35"/>
                                <a:pt x="292" y="32"/>
                                <a:pt x="292" y="23"/>
                              </a:cubicBezTo>
                              <a:cubicBezTo>
                                <a:pt x="293" y="21"/>
                                <a:pt x="295" y="18"/>
                                <a:pt x="298" y="17"/>
                              </a:cubicBezTo>
                              <a:cubicBezTo>
                                <a:pt x="302" y="14"/>
                                <a:pt x="307" y="13"/>
                                <a:pt x="311" y="14"/>
                              </a:cubicBezTo>
                              <a:cubicBezTo>
                                <a:pt x="319" y="17"/>
                                <a:pt x="321" y="26"/>
                                <a:pt x="320" y="34"/>
                              </a:cubicBezTo>
                              <a:cubicBezTo>
                                <a:pt x="317" y="48"/>
                                <a:pt x="303" y="52"/>
                                <a:pt x="290" y="53"/>
                              </a:cubicBezTo>
                              <a:cubicBezTo>
                                <a:pt x="250" y="46"/>
                                <a:pt x="209" y="49"/>
                                <a:pt x="170" y="64"/>
                              </a:cubicBezTo>
                              <a:cubicBezTo>
                                <a:pt x="193" y="49"/>
                                <a:pt x="210" y="29"/>
                                <a:pt x="222" y="4"/>
                              </a:cubicBezTo>
                              <a:cubicBezTo>
                                <a:pt x="223" y="2"/>
                                <a:pt x="221" y="0"/>
                                <a:pt x="218" y="0"/>
                              </a:cubicBezTo>
                              <a:cubicBezTo>
                                <a:pt x="199" y="4"/>
                                <a:pt x="184" y="15"/>
                                <a:pt x="172" y="29"/>
                              </a:cubicBezTo>
                              <a:cubicBezTo>
                                <a:pt x="162" y="41"/>
                                <a:pt x="149" y="56"/>
                                <a:pt x="151" y="73"/>
                              </a:cubicBezTo>
                              <a:cubicBezTo>
                                <a:pt x="150" y="74"/>
                                <a:pt x="148" y="75"/>
                                <a:pt x="147" y="76"/>
                              </a:cubicBezTo>
                              <a:cubicBezTo>
                                <a:pt x="125" y="88"/>
                                <a:pt x="106" y="104"/>
                                <a:pt x="90" y="123"/>
                              </a:cubicBezTo>
                              <a:cubicBezTo>
                                <a:pt x="95" y="112"/>
                                <a:pt x="97" y="99"/>
                                <a:pt x="90" y="87"/>
                              </a:cubicBezTo>
                              <a:cubicBezTo>
                                <a:pt x="83" y="76"/>
                                <a:pt x="67" y="73"/>
                                <a:pt x="57" y="83"/>
                              </a:cubicBezTo>
                              <a:cubicBezTo>
                                <a:pt x="49" y="91"/>
                                <a:pt x="42" y="109"/>
                                <a:pt x="54" y="118"/>
                              </a:cubicBezTo>
                              <a:cubicBezTo>
                                <a:pt x="64" y="126"/>
                                <a:pt x="78" y="121"/>
                                <a:pt x="81" y="108"/>
                              </a:cubicBezTo>
                              <a:cubicBezTo>
                                <a:pt x="81" y="105"/>
                                <a:pt x="77" y="104"/>
                                <a:pt x="76" y="107"/>
                              </a:cubicBezTo>
                              <a:cubicBezTo>
                                <a:pt x="73" y="113"/>
                                <a:pt x="67" y="119"/>
                                <a:pt x="59" y="115"/>
                              </a:cubicBezTo>
                              <a:cubicBezTo>
                                <a:pt x="52" y="110"/>
                                <a:pt x="53" y="101"/>
                                <a:pt x="56" y="95"/>
                              </a:cubicBezTo>
                              <a:cubicBezTo>
                                <a:pt x="60" y="86"/>
                                <a:pt x="68" y="80"/>
                                <a:pt x="78" y="84"/>
                              </a:cubicBezTo>
                              <a:cubicBezTo>
                                <a:pt x="98" y="93"/>
                                <a:pt x="87" y="119"/>
                                <a:pt x="80" y="133"/>
                              </a:cubicBezTo>
                              <a:cubicBezTo>
                                <a:pt x="80" y="134"/>
                                <a:pt x="80" y="134"/>
                                <a:pt x="80" y="135"/>
                              </a:cubicBezTo>
                              <a:cubicBezTo>
                                <a:pt x="50" y="176"/>
                                <a:pt x="35" y="226"/>
                                <a:pt x="40" y="278"/>
                              </a:cubicBezTo>
                              <a:cubicBezTo>
                                <a:pt x="34" y="257"/>
                                <a:pt x="23" y="237"/>
                                <a:pt x="4" y="229"/>
                              </a:cubicBezTo>
                              <a:cubicBezTo>
                                <a:pt x="2" y="229"/>
                                <a:pt x="0" y="230"/>
                                <a:pt x="0" y="232"/>
                              </a:cubicBezTo>
                              <a:cubicBezTo>
                                <a:pt x="2" y="264"/>
                                <a:pt x="18" y="295"/>
                                <a:pt x="45" y="313"/>
                              </a:cubicBezTo>
                              <a:cubicBezTo>
                                <a:pt x="46" y="313"/>
                                <a:pt x="46" y="313"/>
                                <a:pt x="47" y="313"/>
                              </a:cubicBezTo>
                              <a:cubicBezTo>
                                <a:pt x="52" y="331"/>
                                <a:pt x="59" y="348"/>
                                <a:pt x="69" y="364"/>
                              </a:cubicBezTo>
                              <a:cubicBezTo>
                                <a:pt x="62" y="360"/>
                                <a:pt x="55" y="358"/>
                                <a:pt x="49" y="358"/>
                              </a:cubicBezTo>
                              <a:cubicBezTo>
                                <a:pt x="34" y="357"/>
                                <a:pt x="20" y="371"/>
                                <a:pt x="23" y="387"/>
                              </a:cubicBezTo>
                              <a:cubicBezTo>
                                <a:pt x="26" y="401"/>
                                <a:pt x="43" y="410"/>
                                <a:pt x="54" y="400"/>
                              </a:cubicBezTo>
                              <a:cubicBezTo>
                                <a:pt x="63" y="392"/>
                                <a:pt x="61" y="377"/>
                                <a:pt x="50" y="374"/>
                              </a:cubicBezTo>
                              <a:cubicBezTo>
                                <a:pt x="47" y="373"/>
                                <a:pt x="45" y="377"/>
                                <a:pt x="48" y="379"/>
                              </a:cubicBezTo>
                              <a:cubicBezTo>
                                <a:pt x="49" y="380"/>
                                <a:pt x="51" y="382"/>
                                <a:pt x="52" y="383"/>
                              </a:cubicBezTo>
                              <a:cubicBezTo>
                                <a:pt x="51" y="388"/>
                                <a:pt x="50" y="392"/>
                                <a:pt x="49" y="396"/>
                              </a:cubicBezTo>
                              <a:cubicBezTo>
                                <a:pt x="46" y="396"/>
                                <a:pt x="42" y="397"/>
                                <a:pt x="39" y="397"/>
                              </a:cubicBezTo>
                              <a:cubicBezTo>
                                <a:pt x="36" y="394"/>
                                <a:pt x="33" y="391"/>
                                <a:pt x="30" y="387"/>
                              </a:cubicBezTo>
                              <a:cubicBezTo>
                                <a:pt x="24" y="374"/>
                                <a:pt x="40" y="363"/>
                                <a:pt x="51" y="364"/>
                              </a:cubicBezTo>
                              <a:cubicBezTo>
                                <a:pt x="59" y="365"/>
                                <a:pt x="68" y="369"/>
                                <a:pt x="76" y="376"/>
                              </a:cubicBezTo>
                              <a:cubicBezTo>
                                <a:pt x="98" y="409"/>
                                <a:pt x="130" y="436"/>
                                <a:pt x="166" y="453"/>
                              </a:cubicBezTo>
                              <a:cubicBezTo>
                                <a:pt x="139" y="446"/>
                                <a:pt x="111" y="450"/>
                                <a:pt x="86" y="464"/>
                              </a:cubicBezTo>
                              <a:cubicBezTo>
                                <a:pt x="84" y="466"/>
                                <a:pt x="84" y="469"/>
                                <a:pt x="86" y="470"/>
                              </a:cubicBezTo>
                              <a:cubicBezTo>
                                <a:pt x="118" y="485"/>
                                <a:pt x="155" y="483"/>
                                <a:pt x="183" y="462"/>
                              </a:cubicBezTo>
                              <a:cubicBezTo>
                                <a:pt x="183" y="461"/>
                                <a:pt x="183" y="461"/>
                                <a:pt x="183" y="461"/>
                              </a:cubicBezTo>
                              <a:cubicBezTo>
                                <a:pt x="209" y="471"/>
                                <a:pt x="237" y="477"/>
                                <a:pt x="266" y="478"/>
                              </a:cubicBezTo>
                              <a:cubicBezTo>
                                <a:pt x="257" y="482"/>
                                <a:pt x="249" y="488"/>
                                <a:pt x="245" y="498"/>
                              </a:cubicBezTo>
                              <a:cubicBezTo>
                                <a:pt x="240" y="513"/>
                                <a:pt x="250" y="527"/>
                                <a:pt x="265" y="527"/>
                              </a:cubicBezTo>
                              <a:cubicBezTo>
                                <a:pt x="278" y="527"/>
                                <a:pt x="296" y="512"/>
                                <a:pt x="289" y="498"/>
                              </a:cubicBezTo>
                              <a:cubicBezTo>
                                <a:pt x="282" y="481"/>
                                <a:pt x="262" y="492"/>
                                <a:pt x="255" y="503"/>
                              </a:cubicBezTo>
                              <a:cubicBezTo>
                                <a:pt x="253" y="506"/>
                                <a:pt x="258" y="508"/>
                                <a:pt x="259" y="505"/>
                              </a:cubicBezTo>
                              <a:cubicBezTo>
                                <a:pt x="263" y="500"/>
                                <a:pt x="268" y="495"/>
                                <a:pt x="275" y="495"/>
                              </a:cubicBezTo>
                              <a:cubicBezTo>
                                <a:pt x="286" y="496"/>
                                <a:pt x="284" y="509"/>
                                <a:pt x="278" y="515"/>
                              </a:cubicBezTo>
                              <a:cubicBezTo>
                                <a:pt x="270" y="523"/>
                                <a:pt x="254" y="524"/>
                                <a:pt x="250" y="510"/>
                              </a:cubicBezTo>
                              <a:cubicBezTo>
                                <a:pt x="245" y="490"/>
                                <a:pt x="267" y="484"/>
                                <a:pt x="283" y="479"/>
                              </a:cubicBezTo>
                              <a:cubicBezTo>
                                <a:pt x="314" y="477"/>
                                <a:pt x="344" y="467"/>
                                <a:pt x="371" y="451"/>
                              </a:cubicBezTo>
                              <a:cubicBezTo>
                                <a:pt x="357" y="469"/>
                                <a:pt x="349" y="492"/>
                                <a:pt x="349" y="516"/>
                              </a:cubicBezTo>
                              <a:cubicBezTo>
                                <a:pt x="349" y="518"/>
                                <a:pt x="351" y="520"/>
                                <a:pt x="353" y="518"/>
                              </a:cubicBezTo>
                              <a:cubicBezTo>
                                <a:pt x="388" y="499"/>
                                <a:pt x="410" y="463"/>
                                <a:pt x="413" y="423"/>
                              </a:cubicBezTo>
                              <a:cubicBezTo>
                                <a:pt x="413" y="422"/>
                                <a:pt x="411" y="421"/>
                                <a:pt x="410" y="421"/>
                              </a:cubicBezTo>
                              <a:cubicBezTo>
                                <a:pt x="434" y="397"/>
                                <a:pt x="453" y="367"/>
                                <a:pt x="463" y="334"/>
                              </a:cubicBezTo>
                              <a:cubicBezTo>
                                <a:pt x="466" y="326"/>
                                <a:pt x="468" y="318"/>
                                <a:pt x="469" y="310"/>
                              </a:cubicBezTo>
                              <a:cubicBezTo>
                                <a:pt x="471" y="319"/>
                                <a:pt x="477" y="327"/>
                                <a:pt x="486" y="331"/>
                              </a:cubicBezTo>
                              <a:cubicBezTo>
                                <a:pt x="501" y="338"/>
                                <a:pt x="520" y="330"/>
                                <a:pt x="524" y="314"/>
                              </a:cubicBezTo>
                              <a:cubicBezTo>
                                <a:pt x="528" y="299"/>
                                <a:pt x="515" y="282"/>
                                <a:pt x="499" y="284"/>
                              </a:cubicBezTo>
                              <a:close/>
                              <a:moveTo>
                                <a:pt x="38" y="292"/>
                              </a:moveTo>
                              <a:cubicBezTo>
                                <a:pt x="28" y="274"/>
                                <a:pt x="18" y="255"/>
                                <a:pt x="7" y="237"/>
                              </a:cubicBezTo>
                              <a:cubicBezTo>
                                <a:pt x="25" y="247"/>
                                <a:pt x="33" y="272"/>
                                <a:pt x="38" y="292"/>
                              </a:cubicBezTo>
                              <a:close/>
                              <a:moveTo>
                                <a:pt x="7" y="243"/>
                              </a:moveTo>
                              <a:cubicBezTo>
                                <a:pt x="18" y="264"/>
                                <a:pt x="29" y="284"/>
                                <a:pt x="40" y="303"/>
                              </a:cubicBezTo>
                              <a:cubicBezTo>
                                <a:pt x="23" y="287"/>
                                <a:pt x="12" y="267"/>
                                <a:pt x="7" y="243"/>
                              </a:cubicBezTo>
                              <a:close/>
                              <a:moveTo>
                                <a:pt x="495" y="187"/>
                              </a:moveTo>
                              <a:cubicBezTo>
                                <a:pt x="479" y="167"/>
                                <a:pt x="459" y="150"/>
                                <a:pt x="437" y="137"/>
                              </a:cubicBezTo>
                              <a:cubicBezTo>
                                <a:pt x="463" y="145"/>
                                <a:pt x="485" y="162"/>
                                <a:pt x="495" y="187"/>
                              </a:cubicBezTo>
                              <a:close/>
                              <a:moveTo>
                                <a:pt x="499" y="200"/>
                              </a:moveTo>
                              <a:cubicBezTo>
                                <a:pt x="499" y="200"/>
                                <a:pt x="499" y="200"/>
                                <a:pt x="499" y="200"/>
                              </a:cubicBezTo>
                              <a:cubicBezTo>
                                <a:pt x="500" y="201"/>
                                <a:pt x="500" y="203"/>
                                <a:pt x="500" y="204"/>
                              </a:cubicBezTo>
                              <a:cubicBezTo>
                                <a:pt x="483" y="198"/>
                                <a:pt x="468" y="188"/>
                                <a:pt x="456" y="174"/>
                              </a:cubicBezTo>
                              <a:cubicBezTo>
                                <a:pt x="447" y="164"/>
                                <a:pt x="443" y="150"/>
                                <a:pt x="434" y="140"/>
                              </a:cubicBezTo>
                              <a:cubicBezTo>
                                <a:pt x="460" y="156"/>
                                <a:pt x="480" y="176"/>
                                <a:pt x="499" y="200"/>
                              </a:cubicBezTo>
                              <a:close/>
                              <a:moveTo>
                                <a:pt x="360" y="120"/>
                              </a:moveTo>
                              <a:cubicBezTo>
                                <a:pt x="343" y="105"/>
                                <a:pt x="327" y="89"/>
                                <a:pt x="312" y="71"/>
                              </a:cubicBezTo>
                              <a:cubicBezTo>
                                <a:pt x="335" y="83"/>
                                <a:pt x="356" y="99"/>
                                <a:pt x="365" y="124"/>
                              </a:cubicBezTo>
                              <a:cubicBezTo>
                                <a:pt x="364" y="123"/>
                                <a:pt x="362" y="123"/>
                                <a:pt x="361" y="122"/>
                              </a:cubicBezTo>
                              <a:cubicBezTo>
                                <a:pt x="361" y="121"/>
                                <a:pt x="361" y="121"/>
                                <a:pt x="360" y="120"/>
                              </a:cubicBezTo>
                              <a:close/>
                              <a:moveTo>
                                <a:pt x="301" y="63"/>
                              </a:moveTo>
                              <a:cubicBezTo>
                                <a:pt x="300" y="64"/>
                                <a:pt x="300" y="65"/>
                                <a:pt x="302" y="65"/>
                              </a:cubicBezTo>
                              <a:cubicBezTo>
                                <a:pt x="303" y="66"/>
                                <a:pt x="304" y="67"/>
                                <a:pt x="306" y="67"/>
                              </a:cubicBezTo>
                              <a:cubicBezTo>
                                <a:pt x="319" y="86"/>
                                <a:pt x="335" y="103"/>
                                <a:pt x="353" y="118"/>
                              </a:cubicBezTo>
                              <a:cubicBezTo>
                                <a:pt x="328" y="107"/>
                                <a:pt x="304" y="91"/>
                                <a:pt x="299" y="62"/>
                              </a:cubicBezTo>
                              <a:cubicBezTo>
                                <a:pt x="300" y="62"/>
                                <a:pt x="300" y="62"/>
                                <a:pt x="301" y="63"/>
                              </a:cubicBezTo>
                              <a:close/>
                              <a:moveTo>
                                <a:pt x="165" y="61"/>
                              </a:moveTo>
                              <a:cubicBezTo>
                                <a:pt x="178" y="47"/>
                                <a:pt x="192" y="33"/>
                                <a:pt x="206" y="20"/>
                              </a:cubicBezTo>
                              <a:cubicBezTo>
                                <a:pt x="196" y="36"/>
                                <a:pt x="182" y="50"/>
                                <a:pt x="165" y="61"/>
                              </a:cubicBezTo>
                              <a:close/>
                              <a:moveTo>
                                <a:pt x="180" y="28"/>
                              </a:moveTo>
                              <a:cubicBezTo>
                                <a:pt x="190" y="18"/>
                                <a:pt x="201" y="11"/>
                                <a:pt x="214" y="7"/>
                              </a:cubicBezTo>
                              <a:cubicBezTo>
                                <a:pt x="214" y="7"/>
                                <a:pt x="214" y="7"/>
                                <a:pt x="214" y="7"/>
                              </a:cubicBezTo>
                              <a:cubicBezTo>
                                <a:pt x="193" y="24"/>
                                <a:pt x="175" y="43"/>
                                <a:pt x="159" y="64"/>
                              </a:cubicBezTo>
                              <a:cubicBezTo>
                                <a:pt x="159" y="64"/>
                                <a:pt x="159" y="65"/>
                                <a:pt x="159" y="65"/>
                              </a:cubicBezTo>
                              <a:cubicBezTo>
                                <a:pt x="158" y="66"/>
                                <a:pt x="157" y="67"/>
                                <a:pt x="156" y="67"/>
                              </a:cubicBezTo>
                              <a:cubicBezTo>
                                <a:pt x="158" y="53"/>
                                <a:pt x="171" y="38"/>
                                <a:pt x="180" y="28"/>
                              </a:cubicBezTo>
                              <a:close/>
                              <a:moveTo>
                                <a:pt x="60" y="193"/>
                              </a:moveTo>
                              <a:cubicBezTo>
                                <a:pt x="60" y="193"/>
                                <a:pt x="61" y="193"/>
                                <a:pt x="61" y="193"/>
                              </a:cubicBezTo>
                              <a:cubicBezTo>
                                <a:pt x="82" y="180"/>
                                <a:pt x="102" y="166"/>
                                <a:pt x="123" y="153"/>
                              </a:cubicBezTo>
                              <a:cubicBezTo>
                                <a:pt x="108" y="174"/>
                                <a:pt x="88" y="192"/>
                                <a:pt x="60" y="194"/>
                              </a:cubicBezTo>
                              <a:cubicBezTo>
                                <a:pt x="60" y="193"/>
                                <a:pt x="60" y="193"/>
                                <a:pt x="60" y="193"/>
                              </a:cubicBezTo>
                              <a:close/>
                              <a:moveTo>
                                <a:pt x="62" y="189"/>
                              </a:moveTo>
                              <a:cubicBezTo>
                                <a:pt x="73" y="165"/>
                                <a:pt x="96" y="154"/>
                                <a:pt x="120" y="150"/>
                              </a:cubicBezTo>
                              <a:cubicBezTo>
                                <a:pt x="101" y="162"/>
                                <a:pt x="81" y="175"/>
                                <a:pt x="62" y="189"/>
                              </a:cubicBezTo>
                              <a:close/>
                              <a:moveTo>
                                <a:pt x="93" y="388"/>
                              </a:moveTo>
                              <a:cubicBezTo>
                                <a:pt x="84" y="368"/>
                                <a:pt x="80" y="348"/>
                                <a:pt x="85" y="327"/>
                              </a:cubicBezTo>
                              <a:cubicBezTo>
                                <a:pt x="90" y="348"/>
                                <a:pt x="94" y="370"/>
                                <a:pt x="97" y="392"/>
                              </a:cubicBezTo>
                              <a:cubicBezTo>
                                <a:pt x="96" y="391"/>
                                <a:pt x="95" y="389"/>
                                <a:pt x="93" y="388"/>
                              </a:cubicBezTo>
                              <a:close/>
                              <a:moveTo>
                                <a:pt x="86" y="321"/>
                              </a:moveTo>
                              <a:cubicBezTo>
                                <a:pt x="97" y="340"/>
                                <a:pt x="107" y="365"/>
                                <a:pt x="100" y="386"/>
                              </a:cubicBezTo>
                              <a:cubicBezTo>
                                <a:pt x="98" y="364"/>
                                <a:pt x="93" y="342"/>
                                <a:pt x="86" y="321"/>
                              </a:cubicBezTo>
                              <a:close/>
                              <a:moveTo>
                                <a:pt x="166" y="460"/>
                              </a:moveTo>
                              <a:cubicBezTo>
                                <a:pt x="144" y="461"/>
                                <a:pt x="122" y="463"/>
                                <a:pt x="100" y="465"/>
                              </a:cubicBezTo>
                              <a:cubicBezTo>
                                <a:pt x="121" y="455"/>
                                <a:pt x="143" y="454"/>
                                <a:pt x="166" y="460"/>
                              </a:cubicBezTo>
                              <a:close/>
                              <a:moveTo>
                                <a:pt x="100" y="469"/>
                              </a:moveTo>
                              <a:cubicBezTo>
                                <a:pt x="122" y="468"/>
                                <a:pt x="145" y="466"/>
                                <a:pt x="167" y="465"/>
                              </a:cubicBezTo>
                              <a:cubicBezTo>
                                <a:pt x="146" y="474"/>
                                <a:pt x="122" y="476"/>
                                <a:pt x="100" y="469"/>
                              </a:cubicBezTo>
                              <a:close/>
                              <a:moveTo>
                                <a:pt x="273" y="473"/>
                              </a:moveTo>
                              <a:cubicBezTo>
                                <a:pt x="248" y="468"/>
                                <a:pt x="227" y="454"/>
                                <a:pt x="215" y="433"/>
                              </a:cubicBezTo>
                              <a:cubicBezTo>
                                <a:pt x="232" y="450"/>
                                <a:pt x="252" y="463"/>
                                <a:pt x="273" y="473"/>
                              </a:cubicBezTo>
                              <a:cubicBezTo>
                                <a:pt x="273" y="473"/>
                                <a:pt x="273" y="473"/>
                                <a:pt x="273" y="473"/>
                              </a:cubicBezTo>
                              <a:close/>
                              <a:moveTo>
                                <a:pt x="210" y="424"/>
                              </a:moveTo>
                              <a:cubicBezTo>
                                <a:pt x="210" y="424"/>
                                <a:pt x="210" y="424"/>
                                <a:pt x="210" y="424"/>
                              </a:cubicBezTo>
                              <a:cubicBezTo>
                                <a:pt x="223" y="428"/>
                                <a:pt x="236" y="433"/>
                                <a:pt x="248" y="441"/>
                              </a:cubicBezTo>
                              <a:cubicBezTo>
                                <a:pt x="254" y="445"/>
                                <a:pt x="259" y="450"/>
                                <a:pt x="264" y="456"/>
                              </a:cubicBezTo>
                              <a:cubicBezTo>
                                <a:pt x="265" y="457"/>
                                <a:pt x="268" y="461"/>
                                <a:pt x="271" y="466"/>
                              </a:cubicBezTo>
                              <a:cubicBezTo>
                                <a:pt x="248" y="455"/>
                                <a:pt x="228" y="441"/>
                                <a:pt x="210" y="424"/>
                              </a:cubicBezTo>
                              <a:close/>
                              <a:moveTo>
                                <a:pt x="388" y="439"/>
                              </a:moveTo>
                              <a:cubicBezTo>
                                <a:pt x="393" y="436"/>
                                <a:pt x="397" y="432"/>
                                <a:pt x="401" y="429"/>
                              </a:cubicBezTo>
                              <a:cubicBezTo>
                                <a:pt x="401" y="429"/>
                                <a:pt x="401" y="429"/>
                                <a:pt x="401" y="429"/>
                              </a:cubicBezTo>
                              <a:cubicBezTo>
                                <a:pt x="388" y="457"/>
                                <a:pt x="373" y="484"/>
                                <a:pt x="355" y="510"/>
                              </a:cubicBezTo>
                              <a:cubicBezTo>
                                <a:pt x="356" y="482"/>
                                <a:pt x="369" y="457"/>
                                <a:pt x="388" y="439"/>
                              </a:cubicBezTo>
                              <a:close/>
                              <a:moveTo>
                                <a:pt x="363" y="505"/>
                              </a:moveTo>
                              <a:cubicBezTo>
                                <a:pt x="381" y="483"/>
                                <a:pt x="396" y="456"/>
                                <a:pt x="406" y="429"/>
                              </a:cubicBezTo>
                              <a:cubicBezTo>
                                <a:pt x="402" y="460"/>
                                <a:pt x="387" y="487"/>
                                <a:pt x="363" y="505"/>
                              </a:cubicBezTo>
                              <a:close/>
                              <a:moveTo>
                                <a:pt x="464" y="291"/>
                              </a:moveTo>
                              <a:cubicBezTo>
                                <a:pt x="463" y="290"/>
                                <a:pt x="462" y="290"/>
                                <a:pt x="461" y="291"/>
                              </a:cubicBezTo>
                              <a:cubicBezTo>
                                <a:pt x="461" y="291"/>
                                <a:pt x="460" y="291"/>
                                <a:pt x="460" y="292"/>
                              </a:cubicBezTo>
                              <a:cubicBezTo>
                                <a:pt x="438" y="310"/>
                                <a:pt x="419" y="332"/>
                                <a:pt x="407" y="358"/>
                              </a:cubicBezTo>
                              <a:cubicBezTo>
                                <a:pt x="407" y="359"/>
                                <a:pt x="407" y="360"/>
                                <a:pt x="408" y="360"/>
                              </a:cubicBezTo>
                              <a:cubicBezTo>
                                <a:pt x="408" y="360"/>
                                <a:pt x="407" y="361"/>
                                <a:pt x="406" y="362"/>
                              </a:cubicBezTo>
                              <a:cubicBezTo>
                                <a:pt x="411" y="328"/>
                                <a:pt x="434" y="303"/>
                                <a:pt x="464" y="289"/>
                              </a:cubicBezTo>
                              <a:cubicBezTo>
                                <a:pt x="464" y="290"/>
                                <a:pt x="464" y="290"/>
                                <a:pt x="464" y="291"/>
                              </a:cubicBezTo>
                              <a:close/>
                              <a:moveTo>
                                <a:pt x="457" y="300"/>
                              </a:moveTo>
                              <a:cubicBezTo>
                                <a:pt x="447" y="324"/>
                                <a:pt x="431" y="344"/>
                                <a:pt x="410" y="359"/>
                              </a:cubicBezTo>
                              <a:cubicBezTo>
                                <a:pt x="424" y="337"/>
                                <a:pt x="438" y="317"/>
                                <a:pt x="457" y="300"/>
                              </a:cubicBezTo>
                              <a:close/>
                              <a:moveTo>
                                <a:pt x="465" y="285"/>
                              </a:moveTo>
                              <a:cubicBezTo>
                                <a:pt x="428" y="295"/>
                                <a:pt x="403" y="331"/>
                                <a:pt x="400" y="368"/>
                              </a:cubicBezTo>
                              <a:cubicBezTo>
                                <a:pt x="399" y="370"/>
                                <a:pt x="402" y="371"/>
                                <a:pt x="404" y="370"/>
                              </a:cubicBezTo>
                              <a:cubicBezTo>
                                <a:pt x="431" y="353"/>
                                <a:pt x="452" y="329"/>
                                <a:pt x="463" y="300"/>
                              </a:cubicBezTo>
                              <a:cubicBezTo>
                                <a:pt x="457" y="350"/>
                                <a:pt x="430" y="395"/>
                                <a:pt x="392" y="427"/>
                              </a:cubicBezTo>
                              <a:cubicBezTo>
                                <a:pt x="377" y="434"/>
                                <a:pt x="358" y="442"/>
                                <a:pt x="348" y="426"/>
                              </a:cubicBezTo>
                              <a:cubicBezTo>
                                <a:pt x="340" y="415"/>
                                <a:pt x="349" y="404"/>
                                <a:pt x="360" y="401"/>
                              </a:cubicBezTo>
                              <a:cubicBezTo>
                                <a:pt x="364" y="399"/>
                                <a:pt x="369" y="398"/>
                                <a:pt x="374" y="400"/>
                              </a:cubicBezTo>
                              <a:cubicBezTo>
                                <a:pt x="381" y="402"/>
                                <a:pt x="389" y="414"/>
                                <a:pt x="377" y="418"/>
                              </a:cubicBezTo>
                              <a:cubicBezTo>
                                <a:pt x="374" y="420"/>
                                <a:pt x="375" y="425"/>
                                <a:pt x="379" y="424"/>
                              </a:cubicBezTo>
                              <a:cubicBezTo>
                                <a:pt x="389" y="421"/>
                                <a:pt x="392" y="407"/>
                                <a:pt x="385" y="399"/>
                              </a:cubicBezTo>
                              <a:cubicBezTo>
                                <a:pt x="374" y="388"/>
                                <a:pt x="354" y="393"/>
                                <a:pt x="344" y="403"/>
                              </a:cubicBezTo>
                              <a:cubicBezTo>
                                <a:pt x="333" y="414"/>
                                <a:pt x="339" y="432"/>
                                <a:pt x="352" y="438"/>
                              </a:cubicBezTo>
                              <a:cubicBezTo>
                                <a:pt x="359" y="441"/>
                                <a:pt x="366" y="442"/>
                                <a:pt x="373" y="441"/>
                              </a:cubicBezTo>
                              <a:cubicBezTo>
                                <a:pt x="345" y="458"/>
                                <a:pt x="313" y="470"/>
                                <a:pt x="279" y="472"/>
                              </a:cubicBezTo>
                              <a:cubicBezTo>
                                <a:pt x="279" y="462"/>
                                <a:pt x="266" y="449"/>
                                <a:pt x="259" y="443"/>
                              </a:cubicBezTo>
                              <a:cubicBezTo>
                                <a:pt x="244" y="430"/>
                                <a:pt x="225" y="423"/>
                                <a:pt x="206" y="417"/>
                              </a:cubicBezTo>
                              <a:cubicBezTo>
                                <a:pt x="204" y="416"/>
                                <a:pt x="202" y="418"/>
                                <a:pt x="202" y="420"/>
                              </a:cubicBezTo>
                              <a:cubicBezTo>
                                <a:pt x="211" y="445"/>
                                <a:pt x="231" y="464"/>
                                <a:pt x="255" y="472"/>
                              </a:cubicBezTo>
                              <a:cubicBezTo>
                                <a:pt x="216" y="468"/>
                                <a:pt x="179" y="455"/>
                                <a:pt x="147" y="435"/>
                              </a:cubicBezTo>
                              <a:cubicBezTo>
                                <a:pt x="136" y="424"/>
                                <a:pt x="132" y="406"/>
                                <a:pt x="147" y="395"/>
                              </a:cubicBezTo>
                              <a:cubicBezTo>
                                <a:pt x="155" y="388"/>
                                <a:pt x="167" y="389"/>
                                <a:pt x="175" y="397"/>
                              </a:cubicBezTo>
                              <a:cubicBezTo>
                                <a:pt x="178" y="401"/>
                                <a:pt x="180" y="406"/>
                                <a:pt x="179" y="412"/>
                              </a:cubicBezTo>
                              <a:cubicBezTo>
                                <a:pt x="177" y="424"/>
                                <a:pt x="157" y="426"/>
                                <a:pt x="158" y="411"/>
                              </a:cubicBezTo>
                              <a:cubicBezTo>
                                <a:pt x="158" y="407"/>
                                <a:pt x="153" y="408"/>
                                <a:pt x="152" y="411"/>
                              </a:cubicBezTo>
                              <a:cubicBezTo>
                                <a:pt x="151" y="427"/>
                                <a:pt x="171" y="434"/>
                                <a:pt x="181" y="422"/>
                              </a:cubicBezTo>
                              <a:cubicBezTo>
                                <a:pt x="191" y="410"/>
                                <a:pt x="184" y="393"/>
                                <a:pt x="171" y="387"/>
                              </a:cubicBezTo>
                              <a:cubicBezTo>
                                <a:pt x="155" y="380"/>
                                <a:pt x="138" y="389"/>
                                <a:pt x="133" y="405"/>
                              </a:cubicBezTo>
                              <a:cubicBezTo>
                                <a:pt x="131" y="412"/>
                                <a:pt x="131" y="420"/>
                                <a:pt x="134" y="426"/>
                              </a:cubicBezTo>
                              <a:cubicBezTo>
                                <a:pt x="122" y="417"/>
                                <a:pt x="111" y="408"/>
                                <a:pt x="101" y="397"/>
                              </a:cubicBezTo>
                              <a:cubicBezTo>
                                <a:pt x="120" y="373"/>
                                <a:pt x="101" y="335"/>
                                <a:pt x="88" y="313"/>
                              </a:cubicBezTo>
                              <a:cubicBezTo>
                                <a:pt x="86" y="310"/>
                                <a:pt x="83" y="311"/>
                                <a:pt x="82" y="313"/>
                              </a:cubicBezTo>
                              <a:cubicBezTo>
                                <a:pt x="76" y="331"/>
                                <a:pt x="75" y="352"/>
                                <a:pt x="81" y="370"/>
                              </a:cubicBezTo>
                              <a:cubicBezTo>
                                <a:pt x="72" y="356"/>
                                <a:pt x="64" y="342"/>
                                <a:pt x="58" y="326"/>
                              </a:cubicBezTo>
                              <a:cubicBezTo>
                                <a:pt x="51" y="306"/>
                                <a:pt x="48" y="286"/>
                                <a:pt x="47" y="265"/>
                              </a:cubicBezTo>
                              <a:cubicBezTo>
                                <a:pt x="47" y="265"/>
                                <a:pt x="48" y="265"/>
                                <a:pt x="47" y="264"/>
                              </a:cubicBezTo>
                              <a:cubicBezTo>
                                <a:pt x="47" y="248"/>
                                <a:pt x="61" y="225"/>
                                <a:pt x="80" y="229"/>
                              </a:cubicBezTo>
                              <a:cubicBezTo>
                                <a:pt x="91" y="231"/>
                                <a:pt x="98" y="244"/>
                                <a:pt x="89" y="253"/>
                              </a:cubicBezTo>
                              <a:cubicBezTo>
                                <a:pt x="87" y="256"/>
                                <a:pt x="84" y="258"/>
                                <a:pt x="81" y="260"/>
                              </a:cubicBezTo>
                              <a:cubicBezTo>
                                <a:pt x="72" y="264"/>
                                <a:pt x="67" y="253"/>
                                <a:pt x="70" y="246"/>
                              </a:cubicBezTo>
                              <a:cubicBezTo>
                                <a:pt x="72" y="243"/>
                                <a:pt x="67" y="241"/>
                                <a:pt x="65" y="243"/>
                              </a:cubicBezTo>
                              <a:cubicBezTo>
                                <a:pt x="58" y="255"/>
                                <a:pt x="61" y="272"/>
                                <a:pt x="78" y="268"/>
                              </a:cubicBezTo>
                              <a:cubicBezTo>
                                <a:pt x="90" y="264"/>
                                <a:pt x="104" y="250"/>
                                <a:pt x="98" y="237"/>
                              </a:cubicBezTo>
                              <a:cubicBezTo>
                                <a:pt x="93" y="224"/>
                                <a:pt x="77" y="219"/>
                                <a:pt x="65" y="225"/>
                              </a:cubicBezTo>
                              <a:cubicBezTo>
                                <a:pt x="59" y="228"/>
                                <a:pt x="52" y="235"/>
                                <a:pt x="47" y="242"/>
                              </a:cubicBezTo>
                              <a:cubicBezTo>
                                <a:pt x="49" y="227"/>
                                <a:pt x="52" y="212"/>
                                <a:pt x="56" y="197"/>
                              </a:cubicBezTo>
                              <a:cubicBezTo>
                                <a:pt x="56" y="197"/>
                                <a:pt x="57" y="197"/>
                                <a:pt x="57" y="197"/>
                              </a:cubicBezTo>
                              <a:cubicBezTo>
                                <a:pt x="92" y="198"/>
                                <a:pt x="117" y="174"/>
                                <a:pt x="135" y="147"/>
                              </a:cubicBezTo>
                              <a:cubicBezTo>
                                <a:pt x="136" y="145"/>
                                <a:pt x="134" y="142"/>
                                <a:pt x="132" y="142"/>
                              </a:cubicBezTo>
                              <a:cubicBezTo>
                                <a:pt x="109" y="145"/>
                                <a:pt x="83" y="153"/>
                                <a:pt x="67" y="170"/>
                              </a:cubicBezTo>
                              <a:cubicBezTo>
                                <a:pt x="80" y="144"/>
                                <a:pt x="99" y="120"/>
                                <a:pt x="123" y="101"/>
                              </a:cubicBezTo>
                              <a:cubicBezTo>
                                <a:pt x="139" y="88"/>
                                <a:pt x="156" y="78"/>
                                <a:pt x="174" y="71"/>
                              </a:cubicBezTo>
                              <a:cubicBezTo>
                                <a:pt x="190" y="66"/>
                                <a:pt x="209" y="63"/>
                                <a:pt x="222" y="76"/>
                              </a:cubicBezTo>
                              <a:cubicBezTo>
                                <a:pt x="230" y="84"/>
                                <a:pt x="224" y="96"/>
                                <a:pt x="216" y="101"/>
                              </a:cubicBezTo>
                              <a:cubicBezTo>
                                <a:pt x="211" y="105"/>
                                <a:pt x="205" y="107"/>
                                <a:pt x="199" y="106"/>
                              </a:cubicBezTo>
                              <a:cubicBezTo>
                                <a:pt x="197" y="104"/>
                                <a:pt x="194" y="103"/>
                                <a:pt x="192" y="102"/>
                              </a:cubicBezTo>
                              <a:cubicBezTo>
                                <a:pt x="184" y="92"/>
                                <a:pt x="188" y="87"/>
                                <a:pt x="202" y="85"/>
                              </a:cubicBezTo>
                              <a:cubicBezTo>
                                <a:pt x="205" y="87"/>
                                <a:pt x="208" y="82"/>
                                <a:pt x="205" y="80"/>
                              </a:cubicBezTo>
                              <a:cubicBezTo>
                                <a:pt x="194" y="73"/>
                                <a:pt x="179" y="83"/>
                                <a:pt x="182" y="96"/>
                              </a:cubicBezTo>
                              <a:cubicBezTo>
                                <a:pt x="186" y="112"/>
                                <a:pt x="204" y="115"/>
                                <a:pt x="217" y="108"/>
                              </a:cubicBezTo>
                              <a:cubicBezTo>
                                <a:pt x="230" y="101"/>
                                <a:pt x="240" y="87"/>
                                <a:pt x="229" y="74"/>
                              </a:cubicBezTo>
                              <a:cubicBezTo>
                                <a:pt x="222" y="66"/>
                                <a:pt x="212" y="62"/>
                                <a:pt x="203" y="62"/>
                              </a:cubicBezTo>
                              <a:cubicBezTo>
                                <a:pt x="233" y="55"/>
                                <a:pt x="264" y="55"/>
                                <a:pt x="295" y="61"/>
                              </a:cubicBezTo>
                              <a:cubicBezTo>
                                <a:pt x="299" y="101"/>
                                <a:pt x="336" y="118"/>
                                <a:pt x="369" y="131"/>
                              </a:cubicBezTo>
                              <a:cubicBezTo>
                                <a:pt x="371" y="132"/>
                                <a:pt x="373" y="130"/>
                                <a:pt x="372" y="128"/>
                              </a:cubicBezTo>
                              <a:cubicBezTo>
                                <a:pt x="365" y="99"/>
                                <a:pt x="343" y="81"/>
                                <a:pt x="318" y="67"/>
                              </a:cubicBezTo>
                              <a:cubicBezTo>
                                <a:pt x="330" y="71"/>
                                <a:pt x="342" y="77"/>
                                <a:pt x="354" y="83"/>
                              </a:cubicBezTo>
                              <a:cubicBezTo>
                                <a:pt x="382" y="98"/>
                                <a:pt x="405" y="120"/>
                                <a:pt x="424" y="145"/>
                              </a:cubicBezTo>
                              <a:cubicBezTo>
                                <a:pt x="433" y="159"/>
                                <a:pt x="443" y="179"/>
                                <a:pt x="428" y="193"/>
                              </a:cubicBezTo>
                              <a:cubicBezTo>
                                <a:pt x="419" y="201"/>
                                <a:pt x="402" y="201"/>
                                <a:pt x="399" y="187"/>
                              </a:cubicBezTo>
                              <a:cubicBezTo>
                                <a:pt x="395" y="173"/>
                                <a:pt x="413" y="166"/>
                                <a:pt x="420" y="178"/>
                              </a:cubicBezTo>
                              <a:cubicBezTo>
                                <a:pt x="422" y="182"/>
                                <a:pt x="427" y="179"/>
                                <a:pt x="425" y="175"/>
                              </a:cubicBezTo>
                              <a:cubicBezTo>
                                <a:pt x="421" y="165"/>
                                <a:pt x="405" y="162"/>
                                <a:pt x="397" y="170"/>
                              </a:cubicBezTo>
                              <a:cubicBezTo>
                                <a:pt x="387" y="180"/>
                                <a:pt x="392" y="197"/>
                                <a:pt x="403" y="203"/>
                              </a:cubicBezTo>
                              <a:cubicBezTo>
                                <a:pt x="417" y="210"/>
                                <a:pt x="433" y="202"/>
                                <a:pt x="439" y="189"/>
                              </a:cubicBezTo>
                              <a:cubicBezTo>
                                <a:pt x="441" y="184"/>
                                <a:pt x="442" y="179"/>
                                <a:pt x="442" y="175"/>
                              </a:cubicBezTo>
                              <a:cubicBezTo>
                                <a:pt x="459" y="208"/>
                                <a:pt x="467" y="246"/>
                                <a:pt x="465" y="285"/>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07.05pt;margin-top:-15.05pt;height:201.25pt;width:201.25pt;z-index:251548672;mso-width-relative:page;mso-height-relative:page;" fillcolor="#222221" filled="t" stroked="f" coordsize="528,527" o:gfxdata="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" path="m499,284c485,286,477,304,491,312c495,314,497,309,494,307c482,299,497,288,506,291c511,293,516,298,518,303c521,314,512,325,502,327c490,329,479,321,475,310c471,301,472,291,472,281c472,281,472,281,472,281c474,243,465,206,449,172c452,177,455,181,459,184c471,197,486,205,503,211c505,211,507,209,506,207c501,167,466,132,425,130c424,130,423,131,423,132c413,119,400,107,387,96c362,77,334,64,304,56c312,54,318,50,322,44c329,34,329,18,318,11c307,3,289,10,285,23c282,33,295,46,303,35c304,33,301,30,299,32c294,35,292,32,292,23c293,21,295,18,298,17c302,14,307,13,311,14c319,17,321,26,320,34c317,48,303,52,290,53c250,46,209,49,170,64c193,49,210,29,222,4c223,2,221,0,218,0c199,4,184,15,172,29c162,41,149,56,151,73c150,74,148,75,147,76c125,88,106,104,90,123c95,112,97,99,90,87c83,76,67,73,57,83c49,91,42,109,54,118c64,126,78,121,81,108c81,105,77,104,76,107c73,113,67,119,59,115c52,110,53,101,56,95c60,86,68,80,78,84c98,93,87,119,80,133c80,134,80,134,80,135c50,176,35,226,40,278c34,257,23,237,4,229c2,229,0,230,0,232c2,264,18,295,45,313c46,313,46,313,47,313c52,331,59,348,69,364c62,360,55,358,49,358c34,357,20,371,23,387c26,401,43,410,54,400c63,392,61,377,50,374c47,373,45,377,48,379c49,380,51,382,52,383c51,388,50,392,49,396c46,396,42,397,39,397c36,394,33,391,30,387c24,374,40,363,51,364c59,365,68,369,76,376c98,409,130,436,166,453c139,446,111,450,86,464c84,466,84,469,86,470c118,485,155,483,183,462c183,461,183,461,183,461c209,471,237,477,266,478c257,482,249,488,245,498c240,513,250,527,265,527c278,527,296,512,289,498c282,481,262,492,255,503c253,506,258,508,259,505c263,500,268,495,275,495c286,496,284,509,278,515c270,523,254,524,250,510c245,490,267,484,283,479c314,477,344,467,371,451c357,469,349,492,349,516c349,518,351,520,353,518c388,499,410,463,413,423c413,422,411,421,410,421c434,397,453,367,463,334c466,326,468,318,469,310c471,319,477,327,486,331c501,338,520,330,524,314c528,299,515,282,499,284xm38,292c28,274,18,255,7,237c25,247,33,272,38,292xm7,243c18,264,29,284,40,303c23,287,12,267,7,243xm495,187c479,167,459,150,437,137c463,145,485,162,495,187xm499,200c499,200,499,200,499,200c500,201,500,203,500,204c483,198,468,188,456,174c447,164,443,150,434,140c460,156,480,176,499,200xm360,120c343,105,327,89,312,71c335,83,356,99,365,124c364,123,362,123,361,122c361,121,361,121,360,120xm301,63c300,64,300,65,302,65c303,66,304,67,306,67c319,86,335,103,353,118c328,107,304,91,299,62c300,62,300,62,301,63xm165,61c178,47,192,33,206,20c196,36,182,50,165,61xm180,28c190,18,201,11,214,7c214,7,214,7,214,7c193,24,175,43,159,64c159,64,159,65,159,65c158,66,157,67,156,67c158,53,171,38,180,28xm60,193c60,193,61,193,61,193c82,180,102,166,123,153c108,174,88,192,60,194c60,193,60,193,60,193xm62,189c73,165,96,154,120,150c101,162,81,175,62,189xm93,388c84,368,80,348,85,327c90,348,94,370,97,392c96,391,95,389,93,388xm86,321c97,340,107,365,100,386c98,364,93,342,86,321xm166,460c144,461,122,463,100,465c121,455,143,454,166,460xm100,469c122,468,145,466,167,465c146,474,122,476,100,469xm273,473c248,468,227,454,215,433c232,450,252,463,273,473c273,473,273,473,273,473xm210,424c210,424,210,424,210,424c223,428,236,433,248,441c254,445,259,450,264,456c265,457,268,461,271,466c248,455,228,441,210,424xm388,439c393,436,397,432,401,429c401,429,401,429,401,429c388,457,373,484,355,510c356,482,369,457,388,439xm363,505c381,483,396,456,406,429c402,460,387,487,363,505xm464,291c463,290,462,290,461,291c461,291,460,291,460,292c438,310,419,332,407,358c407,359,407,360,408,360c408,360,407,361,406,362c411,328,434,303,464,289c464,290,464,290,464,291xm457,300c447,324,431,344,410,359c424,337,438,317,457,300xm465,285c428,295,403,331,400,368c399,370,402,371,404,370c431,353,452,329,463,300c457,350,430,395,392,427c377,434,358,442,348,426c340,415,349,404,360,401c364,399,369,398,374,400c381,402,389,414,377,418c374,420,375,425,379,424c389,421,392,407,385,399c374,388,354,393,344,403c333,414,339,432,352,438c359,441,366,442,373,441c345,458,313,470,279,472c279,462,266,449,259,443c244,430,225,423,206,417c204,416,202,418,202,420c211,445,231,464,255,472c216,468,179,455,147,435c136,424,132,406,147,395c155,388,167,389,175,397c178,401,180,406,179,412c177,424,157,426,158,411c158,407,153,408,152,411c151,427,171,434,181,422c191,410,184,393,171,387c155,380,138,389,133,405c131,412,131,420,134,426c122,417,111,408,101,397c120,373,101,335,88,313c86,310,83,311,82,313c76,331,75,352,81,370c72,356,64,342,58,326c51,306,48,286,47,265c47,265,48,265,47,264c47,248,61,225,80,229c91,231,98,244,89,253c87,256,84,258,81,260c72,264,67,253,70,246c72,243,67,241,65,243c58,255,61,272,78,268c90,264,104,250,98,237c93,224,77,219,65,225c59,228,52,235,47,242c49,227,52,212,56,197c56,197,57,197,57,197c92,198,117,174,135,147c136,145,134,142,132,142c109,145,83,153,67,170c80,144,99,120,123,101c139,88,156,78,174,71c190,66,209,63,222,76c230,84,224,96,216,101c211,105,205,107,199,106c197,104,194,103,192,102c184,92,188,87,202,85c205,87,208,82,205,80c194,73,179,83,182,96c186,112,204,115,217,108c230,101,240,87,229,74c222,66,212,62,203,62c233,55,264,55,295,61c299,101,336,118,369,131c371,132,373,130,372,128c365,99,343,81,318,67c330,71,342,77,354,83c382,98,405,120,424,145c433,159,443,179,428,193c419,201,402,201,399,187c395,173,413,166,420,178c422,182,427,179,425,175c421,165,405,162,397,170c387,180,392,197,403,203c417,210,433,202,439,189c441,184,442,179,442,175c459,208,467,246,465,285xe">
                <v:path o:connectlocs="2449380,1411308;2284797,1362810;2434858,1023319;1873340,465586;1379591,111546;1442520,82447;822914,310390;730941,354039;275918,402538;285599,557733;387253,654730;217830,1518005;111335,1876894;251714,1857495;246874,1765348;416297,2279433;1185964,2415229;1253734,2449178;1369910,2323081;1999197,2051489;2352566,1605302;33884,1149416;33884,1178515;2415495,969971;2100851,678980;1766845,601382;1461883,315240;1457042,305541;871321,135796;769666,315240;295281,936022;300121,916623;411457,1585903;484067,1872045;803551,2230934;1321503,2293982;1016541,2056339;1311822,2260033;1941109,2080588;1965312,2080588;2226709,1416158;2246071,1401608;2212187,1454957;2241231,1454957;1810411,1939943;1665191,1954492;1253734,2148486;711578,2109688;764826,1993291;643809,1964192;396935,1518005;227511,1280362;338847,1193064;314643,1091217;653490,712929;842276,344339;929409,494685;1050425,523784;1786208,635331;2052445,703229;2057285,848725;2139577,848725" o:connectangles="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47648"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3"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txbx>
                        <w:txbxContent>
                          <w:p>
                            <w:pPr>
                              <w:jc w:val="center"/>
                            </w:pPr>
                          </w:p>
                        </w:txbxContent>
                      </wps:txbx>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47648;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eEqL8&#10;3AAAAA8BAAAPAAAAAAAAAAEAIAAAACIAAABkcnMvZG93bnJldi54bWxQSwECFAAUAAAACACHTuJA&#10;jJaMe1YCAAA2BAAADgAAAAAAAAABACAAAAArAQAAZHJzL2Uyb0RvYy54bWxQSwUGAAAAAAYABgBZ&#10;AQAA8wUAAAAA&#10;">
                <v:fill on="t" focussize="0,0"/>
                <v:stroke on="f" weight="2pt"/>
                <v:imagedata o:title=""/>
                <o:lock v:ext="edit" aspectratio="f"/>
                <v:textbox inset="0mm,0mm,0mm,0mm">
                  <w:txbxContent>
                    <w:p>
                      <w:pPr>
                        <w:jc w:val="center"/>
                      </w:pPr>
                    </w:p>
                  </w:txbxContent>
                </v:textbox>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75296" behindDoc="0" locked="0" layoutInCell="1" allowOverlap="1">
                <wp:simplePos x="0" y="0"/>
                <wp:positionH relativeFrom="column">
                  <wp:posOffset>2921000</wp:posOffset>
                </wp:positionH>
                <wp:positionV relativeFrom="paragraph">
                  <wp:posOffset>7232650</wp:posOffset>
                </wp:positionV>
                <wp:extent cx="2762885" cy="702310"/>
                <wp:effectExtent l="0" t="0" r="0" b="0"/>
                <wp:wrapNone/>
                <wp:docPr id="1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3813810" y="8230870"/>
                          <a:ext cx="2762885" cy="702310"/>
                        </a:xfrm>
                        <a:prstGeom prst="rect">
                          <a:avLst/>
                        </a:prstGeom>
                        <a:noFill/>
                        <a:effectLst/>
                      </wps:spPr>
                      <wps:txbx>
                        <w:txbxContent>
                          <w:p>
                            <w:pPr>
                              <w:rPr>
                                <w:rFonts w:hint="eastAsia" w:ascii="微软雅黑" w:hAnsi="微软雅黑" w:eastAsia="微软雅黑" w:cstheme="minorBidi"/>
                                <w:color w:val="000000" w:themeColor="text1"/>
                                <w:kern w:val="24"/>
                                <w:sz w:val="21"/>
                                <w:szCs w:val="21"/>
                                <w14:textFill>
                                  <w14:solidFill>
                                    <w14:schemeClr w14:val="tx1"/>
                                  </w14:solidFill>
                                </w14:textFill>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p>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230pt;margin-top:569.5pt;height:55.3pt;width:217.55pt;z-index:251575296;mso-width-relative:page;mso-height-relative:page;" filled="f" stroked="f" coordsize="21600,21600" o:gfxdata="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R+b49wAAAANAQAADwAAAAAAAAABACAAAAAiAAAAZHJzL2Rvd25y&#10;ZXYueG1sUEsBAhQAFAAAAAgAh07iQBskUGkzAgAA5wMAAA4AAAAAAAAAAQAgAAAAKwEAAGRycy9l&#10;Mm9Eb2MueG1sUEsFBgAAAAAGAAYAWQEAANAFAAAAAA==&#10;">
                <v:fill on="f" focussize="0,0"/>
                <v:stroke on="f"/>
                <v:imagedata o:title=""/>
                <o:lock v:ext="edit" aspectratio="f"/>
                <v:textbox style="mso-fit-shape-to-text:t;">
                  <w:txbxContent>
                    <w:p>
                      <w:pPr>
                        <w:rPr>
                          <w:rFonts w:hint="eastAsia" w:ascii="微软雅黑" w:hAnsi="微软雅黑" w:eastAsia="微软雅黑" w:cstheme="minorBidi"/>
                          <w:color w:val="000000" w:themeColor="text1"/>
                          <w:kern w:val="24"/>
                          <w:sz w:val="21"/>
                          <w:szCs w:val="21"/>
                          <w14:textFill>
                            <w14:solidFill>
                              <w14:schemeClr w14:val="tx1"/>
                            </w14:solidFill>
                          </w14:textFill>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p>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txbxContent>
                </v:textbox>
              </v:shape>
            </w:pict>
          </mc:Fallback>
        </mc:AlternateContent>
      </w:r>
      <w:r>
        <mc:AlternateContent>
          <mc:Choice Requires="wps">
            <w:drawing>
              <wp:anchor distT="0" distB="0" distL="114300" distR="114300" simplePos="0" relativeHeight="251572224" behindDoc="0" locked="0" layoutInCell="1" allowOverlap="1">
                <wp:simplePos x="0" y="0"/>
                <wp:positionH relativeFrom="column">
                  <wp:posOffset>1267460</wp:posOffset>
                </wp:positionH>
                <wp:positionV relativeFrom="paragraph">
                  <wp:posOffset>4792345</wp:posOffset>
                </wp:positionV>
                <wp:extent cx="2762885" cy="702310"/>
                <wp:effectExtent l="0" t="0" r="0" b="0"/>
                <wp:wrapNone/>
                <wp:docPr id="1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2399030" y="5742940"/>
                          <a:ext cx="2762885" cy="702310"/>
                        </a:xfrm>
                        <a:prstGeom prst="rect">
                          <a:avLst/>
                        </a:prstGeom>
                        <a:noFill/>
                        <a:effectLst/>
                      </wps:spPr>
                      <wps:txbx>
                        <w:txbxContent>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theme="minorBidi"/>
                                <w:color w:val="000000" w:themeColor="text1"/>
                                <w:kern w:val="24"/>
                                <w:sz w:val="21"/>
                                <w:szCs w:val="21"/>
                                <w14:textFill>
                                  <w14:solidFill>
                                    <w14:schemeClr w14:val="tx1"/>
                                  </w14:solidFill>
                                </w14:textFill>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99.8pt;margin-top:377.35pt;height:55.3pt;width:217.55pt;z-index:251572224;mso-width-relative:page;mso-height-relative:page;" filled="f" stroked="f" coordsize="21600,21600" o:gfxdata="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Q976DbAAAACwEAAA8AAAAAAAAAAQAgAAAAIgAAAGRycy9kb3du&#10;cmV2LnhtbFBLAQIUABQAAAAIAIdO4kC7BQAPNQIAAOcDAAAOAAAAAAAAAAEAIAAAACoBAABkcnMv&#10;ZTJvRG9jLnhtbFBLBQYAAAAABgAGAFkBAADRBQAAAAA=&#10;">
                <v:fill on="f" focussize="0,0"/>
                <v:stroke on="f"/>
                <v:imagedata o:title=""/>
                <o:lock v:ext="edit" aspectratio="f"/>
                <v:textbox style="mso-fit-shape-to-text:t;">
                  <w:txbxContent>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theme="minorBidi"/>
                          <w:color w:val="000000" w:themeColor="text1"/>
                          <w:kern w:val="24"/>
                          <w:sz w:val="21"/>
                          <w:szCs w:val="21"/>
                          <w14:textFill>
                            <w14:solidFill>
                              <w14:schemeClr w14:val="tx1"/>
                            </w14:solidFill>
                          </w14:textFill>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w:t>
                      </w:r>
                    </w:p>
                  </w:txbxContent>
                </v:textbox>
              </v:shape>
            </w:pict>
          </mc:Fallback>
        </mc:AlternateContent>
      </w:r>
      <w:r>
        <mc:AlternateContent>
          <mc:Choice Requires="wps">
            <w:drawing>
              <wp:anchor distT="0" distB="0" distL="114300" distR="114300" simplePos="0" relativeHeight="251569152" behindDoc="0" locked="0" layoutInCell="1" allowOverlap="1">
                <wp:simplePos x="0" y="0"/>
                <wp:positionH relativeFrom="column">
                  <wp:posOffset>104140</wp:posOffset>
                </wp:positionH>
                <wp:positionV relativeFrom="paragraph">
                  <wp:posOffset>2245995</wp:posOffset>
                </wp:positionV>
                <wp:extent cx="2322195" cy="702310"/>
                <wp:effectExtent l="0" t="0" r="0" b="0"/>
                <wp:wrapNone/>
                <wp:docPr id="1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984885" y="3255010"/>
                          <a:ext cx="2322195" cy="702310"/>
                        </a:xfrm>
                        <a:prstGeom prst="rect">
                          <a:avLst/>
                        </a:prstGeom>
                        <a:noFill/>
                        <a:effectLst/>
                      </wps:spPr>
                      <wps:txbx>
                        <w:txbxContent>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单击此处添加文本单击此处添加文本单击此处添加文本单击此处添加文本</w:t>
                            </w:r>
                          </w:p>
                          <w:p>
                            <w:pPr>
                              <w:rPr>
                                <w:sz w:val="21"/>
                                <w:szCs w:val="21"/>
                              </w:rPr>
                            </w:pPr>
                          </w:p>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8.2pt;margin-top:176.85pt;height:55.3pt;width:182.85pt;z-index:251569152;mso-width-relative:page;mso-height-relative:page;" filled="f" stroked="f" coordsize="21600,21600" o:gfxdata="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Rx9Vg2wAAAAoBAAAPAAAAAAAAAAEAIAAAACIAAABkcnMvZG93bnJl&#10;di54bWxQSwECFAAUAAAACACHTuJAUumGcTMCAADmAwAADgAAAAAAAAABACAAAAAqAQAAZHJzL2Uy&#10;b0RvYy54bWxQSwUGAAAAAAYABgBZAQAAzwUAAAAA&#10;">
                <v:fill on="f" focussize="0,0"/>
                <v:stroke on="f"/>
                <v:imagedata o:title=""/>
                <o:lock v:ext="edit" aspectratio="f"/>
                <v:textbox style="mso-fit-shape-to-text:t;">
                  <w:txbxContent>
                    <w:p>
                      <w:pPr>
                        <w:rPr>
                          <w:sz w:val="21"/>
                          <w:szCs w:val="21"/>
                        </w:rPr>
                      </w:pPr>
                      <w:r>
                        <w:rPr>
                          <w:rFonts w:hint="eastAsia" w:ascii="微软雅黑" w:hAnsi="微软雅黑" w:eastAsia="微软雅黑" w:cstheme="minorBidi"/>
                          <w:color w:val="000000" w:themeColor="text1"/>
                          <w:kern w:val="24"/>
                          <w:sz w:val="21"/>
                          <w:szCs w:val="21"/>
                          <w14:textFill>
                            <w14:solidFill>
                              <w14:schemeClr w14:val="tx1"/>
                            </w14:solidFill>
                          </w14:textFill>
                        </w:rPr>
                        <w:t>单击此处添加文本单击此处添加文本单击此处添加文本单击此处添加文本</w:t>
                      </w:r>
                    </w:p>
                    <w:p>
                      <w:pPr>
                        <w:rPr>
                          <w:sz w:val="21"/>
                          <w:szCs w:val="21"/>
                        </w:rPr>
                      </w:pPr>
                    </w:p>
                    <w:p/>
                  </w:txbxContent>
                </v:textbox>
              </v:shape>
            </w:pict>
          </mc:Fallback>
        </mc:AlternateContent>
      </w:r>
      <w:r>
        <mc:AlternateContent>
          <mc:Choice Requires="wps">
            <w:drawing>
              <wp:anchor distT="0" distB="0" distL="114300" distR="114300" simplePos="0" relativeHeight="251567104" behindDoc="0" locked="0" layoutInCell="1" allowOverlap="1">
                <wp:simplePos x="0" y="0"/>
                <wp:positionH relativeFrom="column">
                  <wp:posOffset>802005</wp:posOffset>
                </wp:positionH>
                <wp:positionV relativeFrom="paragraph">
                  <wp:posOffset>-225425</wp:posOffset>
                </wp:positionV>
                <wp:extent cx="3945890" cy="294640"/>
                <wp:effectExtent l="0" t="0" r="0" b="0"/>
                <wp:wrapNone/>
                <wp:docPr id="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394589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63.15pt;margin-top:-17.75pt;height:23.2pt;width:310.7pt;z-index:251567104;mso-width-relative:page;mso-height-relative:page;" filled="f" stroked="f" coordsize="21600,21600" o:gfxdata="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J4LBDXAAAACgEAAA8AAAAAAAAAAQAgAAAAIgAAAGRycy9kb3ducmV2LnhtbFBLAQIUABQAAAAI&#10;AIdO4kBig0F6JwIAAM0DAAAOAAAAAAAAAAEAIAAAACY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576320" behindDoc="0" locked="0" layoutInCell="1" allowOverlap="1">
                <wp:simplePos x="0" y="0"/>
                <wp:positionH relativeFrom="column">
                  <wp:posOffset>2423160</wp:posOffset>
                </wp:positionH>
                <wp:positionV relativeFrom="paragraph">
                  <wp:posOffset>5843270</wp:posOffset>
                </wp:positionV>
                <wp:extent cx="3257550" cy="3279140"/>
                <wp:effectExtent l="0" t="0" r="0" b="16510"/>
                <wp:wrapNone/>
                <wp:docPr id="17"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3566160" y="6757670"/>
                          <a:ext cx="3257550" cy="3279140"/>
                        </a:xfrm>
                        <a:custGeom>
                          <a:avLst/>
                          <a:gdLst>
                            <a:gd name="T0" fmla="*/ 13 w 640"/>
                            <a:gd name="T1" fmla="*/ 334 h 644"/>
                            <a:gd name="T2" fmla="*/ 49 w 640"/>
                            <a:gd name="T3" fmla="*/ 363 h 644"/>
                            <a:gd name="T4" fmla="*/ 325 w 640"/>
                            <a:gd name="T5" fmla="*/ 627 h 644"/>
                            <a:gd name="T6" fmla="*/ 328 w 640"/>
                            <a:gd name="T7" fmla="*/ 629 h 644"/>
                            <a:gd name="T8" fmla="*/ 328 w 640"/>
                            <a:gd name="T9" fmla="*/ 629 h 644"/>
                            <a:gd name="T10" fmla="*/ 329 w 640"/>
                            <a:gd name="T11" fmla="*/ 629 h 644"/>
                            <a:gd name="T12" fmla="*/ 330 w 640"/>
                            <a:gd name="T13" fmla="*/ 630 h 644"/>
                            <a:gd name="T14" fmla="*/ 330 w 640"/>
                            <a:gd name="T15" fmla="*/ 629 h 644"/>
                            <a:gd name="T16" fmla="*/ 331 w 640"/>
                            <a:gd name="T17" fmla="*/ 628 h 644"/>
                            <a:gd name="T18" fmla="*/ 331 w 640"/>
                            <a:gd name="T19" fmla="*/ 628 h 644"/>
                            <a:gd name="T20" fmla="*/ 331 w 640"/>
                            <a:gd name="T21" fmla="*/ 628 h 644"/>
                            <a:gd name="T22" fmla="*/ 333 w 640"/>
                            <a:gd name="T23" fmla="*/ 625 h 644"/>
                            <a:gd name="T24" fmla="*/ 351 w 640"/>
                            <a:gd name="T25" fmla="*/ 607 h 644"/>
                            <a:gd name="T26" fmla="*/ 386 w 640"/>
                            <a:gd name="T27" fmla="*/ 570 h 644"/>
                            <a:gd name="T28" fmla="*/ 459 w 640"/>
                            <a:gd name="T29" fmla="*/ 499 h 644"/>
                            <a:gd name="T30" fmla="*/ 608 w 640"/>
                            <a:gd name="T31" fmla="*/ 357 h 644"/>
                            <a:gd name="T32" fmla="*/ 623 w 640"/>
                            <a:gd name="T33" fmla="*/ 342 h 644"/>
                            <a:gd name="T34" fmla="*/ 629 w 640"/>
                            <a:gd name="T35" fmla="*/ 338 h 644"/>
                            <a:gd name="T36" fmla="*/ 626 w 640"/>
                            <a:gd name="T37" fmla="*/ 335 h 644"/>
                            <a:gd name="T38" fmla="*/ 625 w 640"/>
                            <a:gd name="T39" fmla="*/ 333 h 644"/>
                            <a:gd name="T40" fmla="*/ 624 w 640"/>
                            <a:gd name="T41" fmla="*/ 332 h 644"/>
                            <a:gd name="T42" fmla="*/ 622 w 640"/>
                            <a:gd name="T43" fmla="*/ 330 h 644"/>
                            <a:gd name="T44" fmla="*/ 606 w 640"/>
                            <a:gd name="T45" fmla="*/ 312 h 644"/>
                            <a:gd name="T46" fmla="*/ 572 w 640"/>
                            <a:gd name="T47" fmla="*/ 277 h 644"/>
                            <a:gd name="T48" fmla="*/ 506 w 640"/>
                            <a:gd name="T49" fmla="*/ 205 h 644"/>
                            <a:gd name="T50" fmla="*/ 374 w 640"/>
                            <a:gd name="T51" fmla="*/ 60 h 644"/>
                            <a:gd name="T52" fmla="*/ 330 w 640"/>
                            <a:gd name="T53" fmla="*/ 11 h 644"/>
                            <a:gd name="T54" fmla="*/ 243 w 640"/>
                            <a:gd name="T55" fmla="*/ 91 h 644"/>
                            <a:gd name="T56" fmla="*/ 159 w 640"/>
                            <a:gd name="T57" fmla="*/ 169 h 644"/>
                            <a:gd name="T58" fmla="*/ 0 w 640"/>
                            <a:gd name="T59" fmla="*/ 327 h 644"/>
                            <a:gd name="T60" fmla="*/ 33 w 640"/>
                            <a:gd name="T61" fmla="*/ 286 h 644"/>
                            <a:gd name="T62" fmla="*/ 173 w 640"/>
                            <a:gd name="T63" fmla="*/ 146 h 644"/>
                            <a:gd name="T64" fmla="*/ 246 w 640"/>
                            <a:gd name="T65" fmla="*/ 77 h 644"/>
                            <a:gd name="T66" fmla="*/ 284 w 640"/>
                            <a:gd name="T67" fmla="*/ 42 h 644"/>
                            <a:gd name="T68" fmla="*/ 302 w 640"/>
                            <a:gd name="T69" fmla="*/ 26 h 644"/>
                            <a:gd name="T70" fmla="*/ 330 w 640"/>
                            <a:gd name="T71" fmla="*/ 0 h 644"/>
                            <a:gd name="T72" fmla="*/ 346 w 640"/>
                            <a:gd name="T73" fmla="*/ 17 h 644"/>
                            <a:gd name="T74" fmla="*/ 353 w 640"/>
                            <a:gd name="T75" fmla="*/ 25 h 644"/>
                            <a:gd name="T76" fmla="*/ 358 w 640"/>
                            <a:gd name="T77" fmla="*/ 31 h 644"/>
                            <a:gd name="T78" fmla="*/ 378 w 640"/>
                            <a:gd name="T79" fmla="*/ 53 h 644"/>
                            <a:gd name="T80" fmla="*/ 417 w 640"/>
                            <a:gd name="T81" fmla="*/ 97 h 644"/>
                            <a:gd name="T82" fmla="*/ 557 w 640"/>
                            <a:gd name="T83" fmla="*/ 247 h 644"/>
                            <a:gd name="T84" fmla="*/ 600 w 640"/>
                            <a:gd name="T85" fmla="*/ 294 h 644"/>
                            <a:gd name="T86" fmla="*/ 622 w 640"/>
                            <a:gd name="T87" fmla="*/ 318 h 644"/>
                            <a:gd name="T88" fmla="*/ 628 w 640"/>
                            <a:gd name="T89" fmla="*/ 324 h 644"/>
                            <a:gd name="T90" fmla="*/ 633 w 640"/>
                            <a:gd name="T91" fmla="*/ 329 h 644"/>
                            <a:gd name="T92" fmla="*/ 640 w 640"/>
                            <a:gd name="T93" fmla="*/ 338 h 644"/>
                            <a:gd name="T94" fmla="*/ 631 w 640"/>
                            <a:gd name="T95" fmla="*/ 346 h 644"/>
                            <a:gd name="T96" fmla="*/ 629 w 640"/>
                            <a:gd name="T97" fmla="*/ 348 h 644"/>
                            <a:gd name="T98" fmla="*/ 626 w 640"/>
                            <a:gd name="T99" fmla="*/ 351 h 644"/>
                            <a:gd name="T100" fmla="*/ 619 w 640"/>
                            <a:gd name="T101" fmla="*/ 357 h 644"/>
                            <a:gd name="T102" fmla="*/ 594 w 640"/>
                            <a:gd name="T103" fmla="*/ 380 h 644"/>
                            <a:gd name="T104" fmla="*/ 542 w 640"/>
                            <a:gd name="T105" fmla="*/ 429 h 644"/>
                            <a:gd name="T106" fmla="*/ 438 w 640"/>
                            <a:gd name="T107" fmla="*/ 531 h 644"/>
                            <a:gd name="T108" fmla="*/ 380 w 640"/>
                            <a:gd name="T109" fmla="*/ 590 h 644"/>
                            <a:gd name="T110" fmla="*/ 351 w 640"/>
                            <a:gd name="T111" fmla="*/ 620 h 644"/>
                            <a:gd name="T112" fmla="*/ 337 w 640"/>
                            <a:gd name="T113" fmla="*/ 635 h 644"/>
                            <a:gd name="T114" fmla="*/ 330 w 640"/>
                            <a:gd name="T115" fmla="*/ 644 h 644"/>
                            <a:gd name="T116" fmla="*/ 322 w 640"/>
                            <a:gd name="T117" fmla="*/ 637 h 644"/>
                            <a:gd name="T118" fmla="*/ 309 w 640"/>
                            <a:gd name="T119" fmla="*/ 624 h 644"/>
                            <a:gd name="T120" fmla="*/ 155 w 640"/>
                            <a:gd name="T121" fmla="*/ 479 h 644"/>
                            <a:gd name="T122" fmla="*/ 44 w 640"/>
                            <a:gd name="T123" fmla="*/ 371 h 644"/>
                            <a:gd name="T124" fmla="*/ 13 w 640"/>
                            <a:gd name="T125" fmla="*/ 334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644">
                              <a:moveTo>
                                <a:pt x="13" y="334"/>
                              </a:moveTo>
                              <a:cubicBezTo>
                                <a:pt x="27" y="333"/>
                                <a:pt x="40" y="353"/>
                                <a:pt x="49" y="363"/>
                              </a:cubicBezTo>
                              <a:cubicBezTo>
                                <a:pt x="141" y="457"/>
                                <a:pt x="234" y="543"/>
                                <a:pt x="325" y="627"/>
                              </a:cubicBezTo>
                              <a:cubicBezTo>
                                <a:pt x="328" y="629"/>
                                <a:pt x="328" y="629"/>
                                <a:pt x="328" y="629"/>
                              </a:cubicBezTo>
                              <a:cubicBezTo>
                                <a:pt x="328" y="629"/>
                                <a:pt x="328" y="629"/>
                                <a:pt x="328" y="629"/>
                              </a:cubicBezTo>
                              <a:cubicBezTo>
                                <a:pt x="329" y="629"/>
                                <a:pt x="329" y="629"/>
                                <a:pt x="329" y="629"/>
                              </a:cubicBezTo>
                              <a:cubicBezTo>
                                <a:pt x="329" y="630"/>
                                <a:pt x="329" y="630"/>
                                <a:pt x="330" y="630"/>
                              </a:cubicBezTo>
                              <a:cubicBezTo>
                                <a:pt x="330" y="629"/>
                                <a:pt x="330" y="629"/>
                                <a:pt x="330" y="629"/>
                              </a:cubicBezTo>
                              <a:cubicBezTo>
                                <a:pt x="331" y="628"/>
                                <a:pt x="331" y="628"/>
                                <a:pt x="331" y="628"/>
                              </a:cubicBezTo>
                              <a:cubicBezTo>
                                <a:pt x="331" y="628"/>
                                <a:pt x="331" y="628"/>
                                <a:pt x="331" y="628"/>
                              </a:cubicBezTo>
                              <a:cubicBezTo>
                                <a:pt x="331" y="628"/>
                                <a:pt x="330" y="628"/>
                                <a:pt x="331" y="628"/>
                              </a:cubicBezTo>
                              <a:cubicBezTo>
                                <a:pt x="333" y="625"/>
                                <a:pt x="333" y="625"/>
                                <a:pt x="333" y="625"/>
                              </a:cubicBezTo>
                              <a:cubicBezTo>
                                <a:pt x="351" y="607"/>
                                <a:pt x="351" y="607"/>
                                <a:pt x="351" y="607"/>
                              </a:cubicBezTo>
                              <a:cubicBezTo>
                                <a:pt x="363" y="595"/>
                                <a:pt x="374" y="583"/>
                                <a:pt x="386" y="570"/>
                              </a:cubicBezTo>
                              <a:cubicBezTo>
                                <a:pt x="410" y="546"/>
                                <a:pt x="435" y="522"/>
                                <a:pt x="459" y="499"/>
                              </a:cubicBezTo>
                              <a:cubicBezTo>
                                <a:pt x="508" y="451"/>
                                <a:pt x="558" y="404"/>
                                <a:pt x="608" y="357"/>
                              </a:cubicBezTo>
                              <a:cubicBezTo>
                                <a:pt x="623" y="342"/>
                                <a:pt x="623" y="342"/>
                                <a:pt x="623" y="342"/>
                              </a:cubicBezTo>
                              <a:cubicBezTo>
                                <a:pt x="629" y="338"/>
                                <a:pt x="629" y="338"/>
                                <a:pt x="629" y="338"/>
                              </a:cubicBezTo>
                              <a:cubicBezTo>
                                <a:pt x="626" y="335"/>
                                <a:pt x="626" y="335"/>
                                <a:pt x="626" y="335"/>
                              </a:cubicBezTo>
                              <a:cubicBezTo>
                                <a:pt x="625" y="333"/>
                                <a:pt x="625" y="333"/>
                                <a:pt x="625" y="333"/>
                              </a:cubicBezTo>
                              <a:cubicBezTo>
                                <a:pt x="624" y="332"/>
                                <a:pt x="624" y="332"/>
                                <a:pt x="624" y="332"/>
                              </a:cubicBezTo>
                              <a:cubicBezTo>
                                <a:pt x="622" y="330"/>
                                <a:pt x="622" y="330"/>
                                <a:pt x="622" y="330"/>
                              </a:cubicBezTo>
                              <a:cubicBezTo>
                                <a:pt x="606" y="312"/>
                                <a:pt x="606" y="312"/>
                                <a:pt x="606" y="312"/>
                              </a:cubicBezTo>
                              <a:cubicBezTo>
                                <a:pt x="572" y="277"/>
                                <a:pt x="572" y="277"/>
                                <a:pt x="572" y="277"/>
                              </a:cubicBezTo>
                              <a:cubicBezTo>
                                <a:pt x="550" y="253"/>
                                <a:pt x="528" y="229"/>
                                <a:pt x="506" y="205"/>
                              </a:cubicBezTo>
                              <a:cubicBezTo>
                                <a:pt x="462" y="156"/>
                                <a:pt x="418" y="108"/>
                                <a:pt x="374" y="60"/>
                              </a:cubicBezTo>
                              <a:cubicBezTo>
                                <a:pt x="360" y="44"/>
                                <a:pt x="348" y="31"/>
                                <a:pt x="330" y="11"/>
                              </a:cubicBezTo>
                              <a:cubicBezTo>
                                <a:pt x="301" y="38"/>
                                <a:pt x="272" y="65"/>
                                <a:pt x="243" y="91"/>
                              </a:cubicBezTo>
                              <a:cubicBezTo>
                                <a:pt x="215" y="117"/>
                                <a:pt x="187" y="143"/>
                                <a:pt x="159" y="169"/>
                              </a:cubicBezTo>
                              <a:cubicBezTo>
                                <a:pt x="104" y="221"/>
                                <a:pt x="50" y="274"/>
                                <a:pt x="0" y="327"/>
                              </a:cubicBezTo>
                              <a:cubicBezTo>
                                <a:pt x="0" y="316"/>
                                <a:pt x="22" y="298"/>
                                <a:pt x="33" y="286"/>
                              </a:cubicBezTo>
                              <a:cubicBezTo>
                                <a:pt x="77" y="239"/>
                                <a:pt x="124" y="192"/>
                                <a:pt x="173" y="146"/>
                              </a:cubicBezTo>
                              <a:cubicBezTo>
                                <a:pt x="197" y="123"/>
                                <a:pt x="222" y="100"/>
                                <a:pt x="246" y="77"/>
                              </a:cubicBezTo>
                              <a:cubicBezTo>
                                <a:pt x="259" y="65"/>
                                <a:pt x="271" y="54"/>
                                <a:pt x="284" y="42"/>
                              </a:cubicBezTo>
                              <a:cubicBezTo>
                                <a:pt x="290" y="37"/>
                                <a:pt x="296" y="31"/>
                                <a:pt x="302" y="26"/>
                              </a:cubicBezTo>
                              <a:cubicBezTo>
                                <a:pt x="312" y="17"/>
                                <a:pt x="321" y="8"/>
                                <a:pt x="330" y="0"/>
                              </a:cubicBezTo>
                              <a:cubicBezTo>
                                <a:pt x="335" y="6"/>
                                <a:pt x="341" y="12"/>
                                <a:pt x="346" y="17"/>
                              </a:cubicBezTo>
                              <a:cubicBezTo>
                                <a:pt x="353" y="25"/>
                                <a:pt x="353" y="25"/>
                                <a:pt x="353" y="25"/>
                              </a:cubicBezTo>
                              <a:cubicBezTo>
                                <a:pt x="358" y="31"/>
                                <a:pt x="358" y="31"/>
                                <a:pt x="358" y="31"/>
                              </a:cubicBezTo>
                              <a:cubicBezTo>
                                <a:pt x="365" y="38"/>
                                <a:pt x="372" y="46"/>
                                <a:pt x="378" y="53"/>
                              </a:cubicBezTo>
                              <a:cubicBezTo>
                                <a:pt x="391" y="68"/>
                                <a:pt x="404" y="83"/>
                                <a:pt x="417" y="97"/>
                              </a:cubicBezTo>
                              <a:cubicBezTo>
                                <a:pt x="462" y="148"/>
                                <a:pt x="511" y="197"/>
                                <a:pt x="557" y="247"/>
                              </a:cubicBezTo>
                              <a:cubicBezTo>
                                <a:pt x="571" y="263"/>
                                <a:pt x="586" y="278"/>
                                <a:pt x="600" y="294"/>
                              </a:cubicBezTo>
                              <a:cubicBezTo>
                                <a:pt x="608" y="302"/>
                                <a:pt x="615" y="310"/>
                                <a:pt x="622" y="318"/>
                              </a:cubicBezTo>
                              <a:cubicBezTo>
                                <a:pt x="628" y="324"/>
                                <a:pt x="628" y="324"/>
                                <a:pt x="628" y="324"/>
                              </a:cubicBezTo>
                              <a:cubicBezTo>
                                <a:pt x="633" y="329"/>
                                <a:pt x="633" y="329"/>
                                <a:pt x="633" y="329"/>
                              </a:cubicBezTo>
                              <a:cubicBezTo>
                                <a:pt x="635" y="332"/>
                                <a:pt x="638" y="335"/>
                                <a:pt x="640" y="338"/>
                              </a:cubicBezTo>
                              <a:cubicBezTo>
                                <a:pt x="637" y="340"/>
                                <a:pt x="634" y="343"/>
                                <a:pt x="631" y="346"/>
                              </a:cubicBezTo>
                              <a:cubicBezTo>
                                <a:pt x="629" y="348"/>
                                <a:pt x="629" y="348"/>
                                <a:pt x="629" y="348"/>
                              </a:cubicBezTo>
                              <a:cubicBezTo>
                                <a:pt x="626" y="351"/>
                                <a:pt x="626" y="351"/>
                                <a:pt x="626" y="351"/>
                              </a:cubicBezTo>
                              <a:cubicBezTo>
                                <a:pt x="619" y="357"/>
                                <a:pt x="619" y="357"/>
                                <a:pt x="619" y="357"/>
                              </a:cubicBezTo>
                              <a:cubicBezTo>
                                <a:pt x="611" y="364"/>
                                <a:pt x="602" y="372"/>
                                <a:pt x="594" y="380"/>
                              </a:cubicBezTo>
                              <a:cubicBezTo>
                                <a:pt x="577" y="397"/>
                                <a:pt x="559" y="413"/>
                                <a:pt x="542" y="429"/>
                              </a:cubicBezTo>
                              <a:cubicBezTo>
                                <a:pt x="508" y="462"/>
                                <a:pt x="473" y="496"/>
                                <a:pt x="438" y="531"/>
                              </a:cubicBezTo>
                              <a:cubicBezTo>
                                <a:pt x="418" y="551"/>
                                <a:pt x="399" y="570"/>
                                <a:pt x="380" y="590"/>
                              </a:cubicBezTo>
                              <a:cubicBezTo>
                                <a:pt x="370" y="600"/>
                                <a:pt x="361" y="610"/>
                                <a:pt x="351" y="620"/>
                              </a:cubicBezTo>
                              <a:cubicBezTo>
                                <a:pt x="337" y="635"/>
                                <a:pt x="337" y="635"/>
                                <a:pt x="337" y="635"/>
                              </a:cubicBezTo>
                              <a:cubicBezTo>
                                <a:pt x="330" y="644"/>
                                <a:pt x="330" y="644"/>
                                <a:pt x="330" y="644"/>
                              </a:cubicBezTo>
                              <a:cubicBezTo>
                                <a:pt x="322" y="637"/>
                                <a:pt x="322" y="637"/>
                                <a:pt x="322" y="637"/>
                              </a:cubicBezTo>
                              <a:cubicBezTo>
                                <a:pt x="309" y="624"/>
                                <a:pt x="309" y="624"/>
                                <a:pt x="309" y="624"/>
                              </a:cubicBezTo>
                              <a:cubicBezTo>
                                <a:pt x="258" y="576"/>
                                <a:pt x="207" y="527"/>
                                <a:pt x="155" y="479"/>
                              </a:cubicBezTo>
                              <a:cubicBezTo>
                                <a:pt x="118" y="444"/>
                                <a:pt x="82" y="410"/>
                                <a:pt x="44" y="371"/>
                              </a:cubicBezTo>
                              <a:cubicBezTo>
                                <a:pt x="33" y="360"/>
                                <a:pt x="17" y="349"/>
                                <a:pt x="13" y="33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90.8pt;margin-top:460.1pt;height:258.2pt;width:256.5pt;z-index:251576320;mso-width-relative:page;mso-height-relative:page;" fillcolor="#222221" filled="t" stroked="f" coordsize="640,644" o:gfxdata="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4rdL19oAAAAMAQAADwAAAAAA&#10;AAABACAAAAAiAAAAZHJzL2Rvd25yZXYueG1sUEsBAhQAFAAAAAgAh07iQFWm3usWDAAA5zoAAA4A&#10;AAAAAAAAAQAgAAAAKQEAAGRycy9lMm9Eb2MueG1sUEsFBgAAAAAGAAYAWQEAALEPAAAAAA==&#10;" path="m13,334c27,333,40,353,49,363c141,457,234,543,325,627c328,629,328,629,328,629c328,629,328,629,328,629c329,629,329,629,329,629c329,630,329,630,330,630c330,629,330,629,330,629c331,628,331,628,331,628c331,628,331,628,331,628c331,628,330,628,331,628c333,625,333,625,333,625c351,607,351,607,351,607c363,595,374,583,386,570c410,546,435,522,459,499c508,451,558,404,608,357c623,342,623,342,623,342c629,338,629,338,629,338c626,335,626,335,626,335c625,333,625,333,625,333c624,332,624,332,624,332c622,330,622,330,622,330c606,312,606,312,606,312c572,277,572,277,572,277c550,253,528,229,506,205c462,156,418,108,374,60c360,44,348,31,330,11c301,38,272,65,243,91c215,117,187,143,159,169c104,221,50,274,0,327c0,316,22,298,33,286c77,239,124,192,173,146c197,123,222,100,246,77c259,65,271,54,284,42c290,37,296,31,302,26c312,17,321,8,330,0c335,6,341,12,346,17c353,25,353,25,353,25c358,31,358,31,358,31c365,38,372,46,378,53c391,68,404,83,417,97c462,148,511,197,557,247c571,263,586,278,600,294c608,302,615,310,622,318c628,324,628,324,628,324c633,329,633,329,633,329c635,332,638,335,640,338c637,340,634,343,631,346c629,348,629,348,629,348c626,351,626,351,626,351c619,357,619,357,619,357c611,364,602,372,594,380c577,397,559,413,542,429c508,462,473,496,438,531c418,551,399,570,380,590c370,600,361,610,351,620c337,635,337,635,337,635c330,644,330,644,330,644c322,637,322,637,322,637c309,624,309,624,309,624c258,576,207,527,155,479c118,444,82,410,44,371c33,360,17,349,13,334xe">
                <v:path o:connectlocs="66168,1700671;249406,1848335;1654224,3192578;1669494,3202762;1669494,3202762;1674584,3202762;1679674,3207854;1679674,3202762;1684764,3197670;1684764,3197670;1684764,3197670;1694943,3182395;1786562,3090742;1964709,2902344;2336274,2540824;3094672,1817784;3171021,1741406;3201560,1721039;3186291,1705763;3181201,1695580;3176111,1690488;3165931,1680304;3084492,1588651;2911435,1410437;2575500,1043825;1903630,305509;1679674,56010;1236851,463356;809297,860519;0,1665029;167967,1456264;880556,743407;1252120,392071;1445537,213856;1537156,132387;1679674,0;1761112,86561;1796742,127295;1822192,157846;1923990,269867;2122497,493907;2835086,1257682;3053953,1496998;3165931,1619202;3196470,1649753;3221920,1675212;3257550,1721039;3211740,1761773;3201560,1771957;3186291,1787233;3150661,1817784;3023413,1934896;2758737,2184396;2229385,2703762;1934170,3004181;1786562,3156936;1715303,3233313;1679674,3279140;1638954,3243497;1572785,3177303;788937,2438987;223956,1889069;66168,1700671"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4272" behindDoc="0" locked="0" layoutInCell="1" allowOverlap="1">
                <wp:simplePos x="0" y="0"/>
                <wp:positionH relativeFrom="column">
                  <wp:posOffset>3487420</wp:posOffset>
                </wp:positionH>
                <wp:positionV relativeFrom="paragraph">
                  <wp:posOffset>6947535</wp:posOffset>
                </wp:positionV>
                <wp:extent cx="1128395" cy="396240"/>
                <wp:effectExtent l="0" t="0" r="0" b="0"/>
                <wp:wrapNone/>
                <wp:docPr id="1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4630420" y="7861935"/>
                          <a:ext cx="1128395"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274.6pt;margin-top:547.05pt;height:31.2pt;width:88.85pt;z-index:251574272;mso-width-relative:page;mso-height-relative:page;" filled="f" stroked="f" coordsize="21600,21600" o:gfxdata="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vBZH90AAAANAQAADwAAAAAAAAABACAAAAAiAAAAZHJzL2Rv&#10;d25yZXYueG1sUEsBAhQAFAAAAAgAh07iQCci6DY1AgAA5wMAAA4AAAAAAAAAAQAgAAAALAEAAGRy&#10;cy9lMm9Eb2MueG1sUEsFBgAAAAAGAAYAWQEAANM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573248" behindDoc="0" locked="0" layoutInCell="1" allowOverlap="1">
                <wp:simplePos x="0" y="0"/>
                <wp:positionH relativeFrom="column">
                  <wp:posOffset>1009015</wp:posOffset>
                </wp:positionH>
                <wp:positionV relativeFrom="paragraph">
                  <wp:posOffset>3355340</wp:posOffset>
                </wp:positionV>
                <wp:extent cx="3257550" cy="3279140"/>
                <wp:effectExtent l="0" t="0" r="0" b="16510"/>
                <wp:wrapNone/>
                <wp:docPr id="14"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152015" y="4269740"/>
                          <a:ext cx="3257550" cy="3279140"/>
                        </a:xfrm>
                        <a:custGeom>
                          <a:avLst/>
                          <a:gdLst>
                            <a:gd name="T0" fmla="*/ 13 w 640"/>
                            <a:gd name="T1" fmla="*/ 334 h 644"/>
                            <a:gd name="T2" fmla="*/ 49 w 640"/>
                            <a:gd name="T3" fmla="*/ 363 h 644"/>
                            <a:gd name="T4" fmla="*/ 325 w 640"/>
                            <a:gd name="T5" fmla="*/ 627 h 644"/>
                            <a:gd name="T6" fmla="*/ 328 w 640"/>
                            <a:gd name="T7" fmla="*/ 629 h 644"/>
                            <a:gd name="T8" fmla="*/ 328 w 640"/>
                            <a:gd name="T9" fmla="*/ 629 h 644"/>
                            <a:gd name="T10" fmla="*/ 329 w 640"/>
                            <a:gd name="T11" fmla="*/ 629 h 644"/>
                            <a:gd name="T12" fmla="*/ 330 w 640"/>
                            <a:gd name="T13" fmla="*/ 630 h 644"/>
                            <a:gd name="T14" fmla="*/ 330 w 640"/>
                            <a:gd name="T15" fmla="*/ 629 h 644"/>
                            <a:gd name="T16" fmla="*/ 331 w 640"/>
                            <a:gd name="T17" fmla="*/ 628 h 644"/>
                            <a:gd name="T18" fmla="*/ 331 w 640"/>
                            <a:gd name="T19" fmla="*/ 628 h 644"/>
                            <a:gd name="T20" fmla="*/ 331 w 640"/>
                            <a:gd name="T21" fmla="*/ 628 h 644"/>
                            <a:gd name="T22" fmla="*/ 333 w 640"/>
                            <a:gd name="T23" fmla="*/ 625 h 644"/>
                            <a:gd name="T24" fmla="*/ 351 w 640"/>
                            <a:gd name="T25" fmla="*/ 607 h 644"/>
                            <a:gd name="T26" fmla="*/ 386 w 640"/>
                            <a:gd name="T27" fmla="*/ 570 h 644"/>
                            <a:gd name="T28" fmla="*/ 459 w 640"/>
                            <a:gd name="T29" fmla="*/ 499 h 644"/>
                            <a:gd name="T30" fmla="*/ 608 w 640"/>
                            <a:gd name="T31" fmla="*/ 357 h 644"/>
                            <a:gd name="T32" fmla="*/ 623 w 640"/>
                            <a:gd name="T33" fmla="*/ 342 h 644"/>
                            <a:gd name="T34" fmla="*/ 629 w 640"/>
                            <a:gd name="T35" fmla="*/ 338 h 644"/>
                            <a:gd name="T36" fmla="*/ 626 w 640"/>
                            <a:gd name="T37" fmla="*/ 335 h 644"/>
                            <a:gd name="T38" fmla="*/ 625 w 640"/>
                            <a:gd name="T39" fmla="*/ 333 h 644"/>
                            <a:gd name="T40" fmla="*/ 624 w 640"/>
                            <a:gd name="T41" fmla="*/ 332 h 644"/>
                            <a:gd name="T42" fmla="*/ 622 w 640"/>
                            <a:gd name="T43" fmla="*/ 330 h 644"/>
                            <a:gd name="T44" fmla="*/ 606 w 640"/>
                            <a:gd name="T45" fmla="*/ 312 h 644"/>
                            <a:gd name="T46" fmla="*/ 572 w 640"/>
                            <a:gd name="T47" fmla="*/ 277 h 644"/>
                            <a:gd name="T48" fmla="*/ 506 w 640"/>
                            <a:gd name="T49" fmla="*/ 205 h 644"/>
                            <a:gd name="T50" fmla="*/ 374 w 640"/>
                            <a:gd name="T51" fmla="*/ 60 h 644"/>
                            <a:gd name="T52" fmla="*/ 330 w 640"/>
                            <a:gd name="T53" fmla="*/ 11 h 644"/>
                            <a:gd name="T54" fmla="*/ 243 w 640"/>
                            <a:gd name="T55" fmla="*/ 91 h 644"/>
                            <a:gd name="T56" fmla="*/ 159 w 640"/>
                            <a:gd name="T57" fmla="*/ 169 h 644"/>
                            <a:gd name="T58" fmla="*/ 0 w 640"/>
                            <a:gd name="T59" fmla="*/ 327 h 644"/>
                            <a:gd name="T60" fmla="*/ 33 w 640"/>
                            <a:gd name="T61" fmla="*/ 286 h 644"/>
                            <a:gd name="T62" fmla="*/ 173 w 640"/>
                            <a:gd name="T63" fmla="*/ 146 h 644"/>
                            <a:gd name="T64" fmla="*/ 246 w 640"/>
                            <a:gd name="T65" fmla="*/ 77 h 644"/>
                            <a:gd name="T66" fmla="*/ 284 w 640"/>
                            <a:gd name="T67" fmla="*/ 42 h 644"/>
                            <a:gd name="T68" fmla="*/ 302 w 640"/>
                            <a:gd name="T69" fmla="*/ 26 h 644"/>
                            <a:gd name="T70" fmla="*/ 330 w 640"/>
                            <a:gd name="T71" fmla="*/ 0 h 644"/>
                            <a:gd name="T72" fmla="*/ 346 w 640"/>
                            <a:gd name="T73" fmla="*/ 17 h 644"/>
                            <a:gd name="T74" fmla="*/ 353 w 640"/>
                            <a:gd name="T75" fmla="*/ 25 h 644"/>
                            <a:gd name="T76" fmla="*/ 358 w 640"/>
                            <a:gd name="T77" fmla="*/ 31 h 644"/>
                            <a:gd name="T78" fmla="*/ 378 w 640"/>
                            <a:gd name="T79" fmla="*/ 53 h 644"/>
                            <a:gd name="T80" fmla="*/ 417 w 640"/>
                            <a:gd name="T81" fmla="*/ 97 h 644"/>
                            <a:gd name="T82" fmla="*/ 557 w 640"/>
                            <a:gd name="T83" fmla="*/ 247 h 644"/>
                            <a:gd name="T84" fmla="*/ 600 w 640"/>
                            <a:gd name="T85" fmla="*/ 294 h 644"/>
                            <a:gd name="T86" fmla="*/ 622 w 640"/>
                            <a:gd name="T87" fmla="*/ 318 h 644"/>
                            <a:gd name="T88" fmla="*/ 628 w 640"/>
                            <a:gd name="T89" fmla="*/ 324 h 644"/>
                            <a:gd name="T90" fmla="*/ 633 w 640"/>
                            <a:gd name="T91" fmla="*/ 329 h 644"/>
                            <a:gd name="T92" fmla="*/ 640 w 640"/>
                            <a:gd name="T93" fmla="*/ 338 h 644"/>
                            <a:gd name="T94" fmla="*/ 631 w 640"/>
                            <a:gd name="T95" fmla="*/ 346 h 644"/>
                            <a:gd name="T96" fmla="*/ 629 w 640"/>
                            <a:gd name="T97" fmla="*/ 348 h 644"/>
                            <a:gd name="T98" fmla="*/ 626 w 640"/>
                            <a:gd name="T99" fmla="*/ 351 h 644"/>
                            <a:gd name="T100" fmla="*/ 619 w 640"/>
                            <a:gd name="T101" fmla="*/ 357 h 644"/>
                            <a:gd name="T102" fmla="*/ 594 w 640"/>
                            <a:gd name="T103" fmla="*/ 380 h 644"/>
                            <a:gd name="T104" fmla="*/ 542 w 640"/>
                            <a:gd name="T105" fmla="*/ 429 h 644"/>
                            <a:gd name="T106" fmla="*/ 438 w 640"/>
                            <a:gd name="T107" fmla="*/ 531 h 644"/>
                            <a:gd name="T108" fmla="*/ 380 w 640"/>
                            <a:gd name="T109" fmla="*/ 590 h 644"/>
                            <a:gd name="T110" fmla="*/ 351 w 640"/>
                            <a:gd name="T111" fmla="*/ 620 h 644"/>
                            <a:gd name="T112" fmla="*/ 337 w 640"/>
                            <a:gd name="T113" fmla="*/ 635 h 644"/>
                            <a:gd name="T114" fmla="*/ 330 w 640"/>
                            <a:gd name="T115" fmla="*/ 644 h 644"/>
                            <a:gd name="T116" fmla="*/ 322 w 640"/>
                            <a:gd name="T117" fmla="*/ 637 h 644"/>
                            <a:gd name="T118" fmla="*/ 309 w 640"/>
                            <a:gd name="T119" fmla="*/ 624 h 644"/>
                            <a:gd name="T120" fmla="*/ 155 w 640"/>
                            <a:gd name="T121" fmla="*/ 479 h 644"/>
                            <a:gd name="T122" fmla="*/ 44 w 640"/>
                            <a:gd name="T123" fmla="*/ 371 h 644"/>
                            <a:gd name="T124" fmla="*/ 13 w 640"/>
                            <a:gd name="T125" fmla="*/ 334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644">
                              <a:moveTo>
                                <a:pt x="13" y="334"/>
                              </a:moveTo>
                              <a:cubicBezTo>
                                <a:pt x="27" y="333"/>
                                <a:pt x="40" y="353"/>
                                <a:pt x="49" y="363"/>
                              </a:cubicBezTo>
                              <a:cubicBezTo>
                                <a:pt x="141" y="457"/>
                                <a:pt x="234" y="543"/>
                                <a:pt x="325" y="627"/>
                              </a:cubicBezTo>
                              <a:cubicBezTo>
                                <a:pt x="328" y="629"/>
                                <a:pt x="328" y="629"/>
                                <a:pt x="328" y="629"/>
                              </a:cubicBezTo>
                              <a:cubicBezTo>
                                <a:pt x="328" y="629"/>
                                <a:pt x="328" y="629"/>
                                <a:pt x="328" y="629"/>
                              </a:cubicBezTo>
                              <a:cubicBezTo>
                                <a:pt x="329" y="629"/>
                                <a:pt x="329" y="629"/>
                                <a:pt x="329" y="629"/>
                              </a:cubicBezTo>
                              <a:cubicBezTo>
                                <a:pt x="329" y="630"/>
                                <a:pt x="329" y="630"/>
                                <a:pt x="330" y="630"/>
                              </a:cubicBezTo>
                              <a:cubicBezTo>
                                <a:pt x="330" y="629"/>
                                <a:pt x="330" y="629"/>
                                <a:pt x="330" y="629"/>
                              </a:cubicBezTo>
                              <a:cubicBezTo>
                                <a:pt x="331" y="628"/>
                                <a:pt x="331" y="628"/>
                                <a:pt x="331" y="628"/>
                              </a:cubicBezTo>
                              <a:cubicBezTo>
                                <a:pt x="331" y="628"/>
                                <a:pt x="331" y="628"/>
                                <a:pt x="331" y="628"/>
                              </a:cubicBezTo>
                              <a:cubicBezTo>
                                <a:pt x="331" y="628"/>
                                <a:pt x="330" y="628"/>
                                <a:pt x="331" y="628"/>
                              </a:cubicBezTo>
                              <a:cubicBezTo>
                                <a:pt x="333" y="625"/>
                                <a:pt x="333" y="625"/>
                                <a:pt x="333" y="625"/>
                              </a:cubicBezTo>
                              <a:cubicBezTo>
                                <a:pt x="351" y="607"/>
                                <a:pt x="351" y="607"/>
                                <a:pt x="351" y="607"/>
                              </a:cubicBezTo>
                              <a:cubicBezTo>
                                <a:pt x="363" y="595"/>
                                <a:pt x="374" y="583"/>
                                <a:pt x="386" y="570"/>
                              </a:cubicBezTo>
                              <a:cubicBezTo>
                                <a:pt x="410" y="546"/>
                                <a:pt x="435" y="522"/>
                                <a:pt x="459" y="499"/>
                              </a:cubicBezTo>
                              <a:cubicBezTo>
                                <a:pt x="508" y="451"/>
                                <a:pt x="558" y="404"/>
                                <a:pt x="608" y="357"/>
                              </a:cubicBezTo>
                              <a:cubicBezTo>
                                <a:pt x="623" y="342"/>
                                <a:pt x="623" y="342"/>
                                <a:pt x="623" y="342"/>
                              </a:cubicBezTo>
                              <a:cubicBezTo>
                                <a:pt x="629" y="338"/>
                                <a:pt x="629" y="338"/>
                                <a:pt x="629" y="338"/>
                              </a:cubicBezTo>
                              <a:cubicBezTo>
                                <a:pt x="626" y="335"/>
                                <a:pt x="626" y="335"/>
                                <a:pt x="626" y="335"/>
                              </a:cubicBezTo>
                              <a:cubicBezTo>
                                <a:pt x="625" y="333"/>
                                <a:pt x="625" y="333"/>
                                <a:pt x="625" y="333"/>
                              </a:cubicBezTo>
                              <a:cubicBezTo>
                                <a:pt x="624" y="332"/>
                                <a:pt x="624" y="332"/>
                                <a:pt x="624" y="332"/>
                              </a:cubicBezTo>
                              <a:cubicBezTo>
                                <a:pt x="622" y="330"/>
                                <a:pt x="622" y="330"/>
                                <a:pt x="622" y="330"/>
                              </a:cubicBezTo>
                              <a:cubicBezTo>
                                <a:pt x="606" y="312"/>
                                <a:pt x="606" y="312"/>
                                <a:pt x="606" y="312"/>
                              </a:cubicBezTo>
                              <a:cubicBezTo>
                                <a:pt x="572" y="277"/>
                                <a:pt x="572" y="277"/>
                                <a:pt x="572" y="277"/>
                              </a:cubicBezTo>
                              <a:cubicBezTo>
                                <a:pt x="550" y="253"/>
                                <a:pt x="528" y="229"/>
                                <a:pt x="506" y="205"/>
                              </a:cubicBezTo>
                              <a:cubicBezTo>
                                <a:pt x="462" y="156"/>
                                <a:pt x="418" y="108"/>
                                <a:pt x="374" y="60"/>
                              </a:cubicBezTo>
                              <a:cubicBezTo>
                                <a:pt x="360" y="44"/>
                                <a:pt x="348" y="31"/>
                                <a:pt x="330" y="11"/>
                              </a:cubicBezTo>
                              <a:cubicBezTo>
                                <a:pt x="301" y="38"/>
                                <a:pt x="272" y="65"/>
                                <a:pt x="243" y="91"/>
                              </a:cubicBezTo>
                              <a:cubicBezTo>
                                <a:pt x="215" y="117"/>
                                <a:pt x="187" y="143"/>
                                <a:pt x="159" y="169"/>
                              </a:cubicBezTo>
                              <a:cubicBezTo>
                                <a:pt x="104" y="221"/>
                                <a:pt x="50" y="274"/>
                                <a:pt x="0" y="327"/>
                              </a:cubicBezTo>
                              <a:cubicBezTo>
                                <a:pt x="0" y="316"/>
                                <a:pt x="22" y="298"/>
                                <a:pt x="33" y="286"/>
                              </a:cubicBezTo>
                              <a:cubicBezTo>
                                <a:pt x="77" y="239"/>
                                <a:pt x="124" y="192"/>
                                <a:pt x="173" y="146"/>
                              </a:cubicBezTo>
                              <a:cubicBezTo>
                                <a:pt x="197" y="123"/>
                                <a:pt x="222" y="100"/>
                                <a:pt x="246" y="77"/>
                              </a:cubicBezTo>
                              <a:cubicBezTo>
                                <a:pt x="259" y="65"/>
                                <a:pt x="271" y="54"/>
                                <a:pt x="284" y="42"/>
                              </a:cubicBezTo>
                              <a:cubicBezTo>
                                <a:pt x="290" y="37"/>
                                <a:pt x="296" y="31"/>
                                <a:pt x="302" y="26"/>
                              </a:cubicBezTo>
                              <a:cubicBezTo>
                                <a:pt x="312" y="17"/>
                                <a:pt x="321" y="8"/>
                                <a:pt x="330" y="0"/>
                              </a:cubicBezTo>
                              <a:cubicBezTo>
                                <a:pt x="335" y="6"/>
                                <a:pt x="341" y="12"/>
                                <a:pt x="346" y="17"/>
                              </a:cubicBezTo>
                              <a:cubicBezTo>
                                <a:pt x="353" y="25"/>
                                <a:pt x="353" y="25"/>
                                <a:pt x="353" y="25"/>
                              </a:cubicBezTo>
                              <a:cubicBezTo>
                                <a:pt x="358" y="31"/>
                                <a:pt x="358" y="31"/>
                                <a:pt x="358" y="31"/>
                              </a:cubicBezTo>
                              <a:cubicBezTo>
                                <a:pt x="365" y="38"/>
                                <a:pt x="372" y="46"/>
                                <a:pt x="378" y="53"/>
                              </a:cubicBezTo>
                              <a:cubicBezTo>
                                <a:pt x="391" y="68"/>
                                <a:pt x="404" y="83"/>
                                <a:pt x="417" y="97"/>
                              </a:cubicBezTo>
                              <a:cubicBezTo>
                                <a:pt x="462" y="148"/>
                                <a:pt x="511" y="197"/>
                                <a:pt x="557" y="247"/>
                              </a:cubicBezTo>
                              <a:cubicBezTo>
                                <a:pt x="571" y="263"/>
                                <a:pt x="586" y="278"/>
                                <a:pt x="600" y="294"/>
                              </a:cubicBezTo>
                              <a:cubicBezTo>
                                <a:pt x="608" y="302"/>
                                <a:pt x="615" y="310"/>
                                <a:pt x="622" y="318"/>
                              </a:cubicBezTo>
                              <a:cubicBezTo>
                                <a:pt x="628" y="324"/>
                                <a:pt x="628" y="324"/>
                                <a:pt x="628" y="324"/>
                              </a:cubicBezTo>
                              <a:cubicBezTo>
                                <a:pt x="633" y="329"/>
                                <a:pt x="633" y="329"/>
                                <a:pt x="633" y="329"/>
                              </a:cubicBezTo>
                              <a:cubicBezTo>
                                <a:pt x="635" y="332"/>
                                <a:pt x="638" y="335"/>
                                <a:pt x="640" y="338"/>
                              </a:cubicBezTo>
                              <a:cubicBezTo>
                                <a:pt x="637" y="340"/>
                                <a:pt x="634" y="343"/>
                                <a:pt x="631" y="346"/>
                              </a:cubicBezTo>
                              <a:cubicBezTo>
                                <a:pt x="629" y="348"/>
                                <a:pt x="629" y="348"/>
                                <a:pt x="629" y="348"/>
                              </a:cubicBezTo>
                              <a:cubicBezTo>
                                <a:pt x="626" y="351"/>
                                <a:pt x="626" y="351"/>
                                <a:pt x="626" y="351"/>
                              </a:cubicBezTo>
                              <a:cubicBezTo>
                                <a:pt x="619" y="357"/>
                                <a:pt x="619" y="357"/>
                                <a:pt x="619" y="357"/>
                              </a:cubicBezTo>
                              <a:cubicBezTo>
                                <a:pt x="611" y="364"/>
                                <a:pt x="602" y="372"/>
                                <a:pt x="594" y="380"/>
                              </a:cubicBezTo>
                              <a:cubicBezTo>
                                <a:pt x="577" y="397"/>
                                <a:pt x="559" y="413"/>
                                <a:pt x="542" y="429"/>
                              </a:cubicBezTo>
                              <a:cubicBezTo>
                                <a:pt x="508" y="462"/>
                                <a:pt x="473" y="496"/>
                                <a:pt x="438" y="531"/>
                              </a:cubicBezTo>
                              <a:cubicBezTo>
                                <a:pt x="418" y="551"/>
                                <a:pt x="399" y="570"/>
                                <a:pt x="380" y="590"/>
                              </a:cubicBezTo>
                              <a:cubicBezTo>
                                <a:pt x="370" y="600"/>
                                <a:pt x="361" y="610"/>
                                <a:pt x="351" y="620"/>
                              </a:cubicBezTo>
                              <a:cubicBezTo>
                                <a:pt x="337" y="635"/>
                                <a:pt x="337" y="635"/>
                                <a:pt x="337" y="635"/>
                              </a:cubicBezTo>
                              <a:cubicBezTo>
                                <a:pt x="330" y="644"/>
                                <a:pt x="330" y="644"/>
                                <a:pt x="330" y="644"/>
                              </a:cubicBezTo>
                              <a:cubicBezTo>
                                <a:pt x="322" y="637"/>
                                <a:pt x="322" y="637"/>
                                <a:pt x="322" y="637"/>
                              </a:cubicBezTo>
                              <a:cubicBezTo>
                                <a:pt x="309" y="624"/>
                                <a:pt x="309" y="624"/>
                                <a:pt x="309" y="624"/>
                              </a:cubicBezTo>
                              <a:cubicBezTo>
                                <a:pt x="258" y="576"/>
                                <a:pt x="207" y="527"/>
                                <a:pt x="155" y="479"/>
                              </a:cubicBezTo>
                              <a:cubicBezTo>
                                <a:pt x="118" y="444"/>
                                <a:pt x="82" y="410"/>
                                <a:pt x="44" y="371"/>
                              </a:cubicBezTo>
                              <a:cubicBezTo>
                                <a:pt x="33" y="360"/>
                                <a:pt x="17" y="349"/>
                                <a:pt x="13" y="33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79.45pt;margin-top:264.2pt;height:258.2pt;width:256.5pt;z-index:251573248;mso-width-relative:page;mso-height-relative:page;" fillcolor="#222221" filled="t" stroked="f" coordsize="640,644" o:gfxdata="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FHfOPHaAAAADAEAAA8AAAAAAAAA&#10;AQAgAAAAIgAAAGRycy9kb3ducmV2LnhtbFBLAQIUABQAAAAIAIdO4kBHmtVOFAwAAOc6AAAOAAAA&#10;AAAAAAEAIAAAACkBAABkcnMvZTJvRG9jLnhtbFBLBQYAAAAABgAGAFkBAACvDwAAAAA=&#10;" path="m13,334c27,333,40,353,49,363c141,457,234,543,325,627c328,629,328,629,328,629c328,629,328,629,328,629c329,629,329,629,329,629c329,630,329,630,330,630c330,629,330,629,330,629c331,628,331,628,331,628c331,628,331,628,331,628c331,628,330,628,331,628c333,625,333,625,333,625c351,607,351,607,351,607c363,595,374,583,386,570c410,546,435,522,459,499c508,451,558,404,608,357c623,342,623,342,623,342c629,338,629,338,629,338c626,335,626,335,626,335c625,333,625,333,625,333c624,332,624,332,624,332c622,330,622,330,622,330c606,312,606,312,606,312c572,277,572,277,572,277c550,253,528,229,506,205c462,156,418,108,374,60c360,44,348,31,330,11c301,38,272,65,243,91c215,117,187,143,159,169c104,221,50,274,0,327c0,316,22,298,33,286c77,239,124,192,173,146c197,123,222,100,246,77c259,65,271,54,284,42c290,37,296,31,302,26c312,17,321,8,330,0c335,6,341,12,346,17c353,25,353,25,353,25c358,31,358,31,358,31c365,38,372,46,378,53c391,68,404,83,417,97c462,148,511,197,557,247c571,263,586,278,600,294c608,302,615,310,622,318c628,324,628,324,628,324c633,329,633,329,633,329c635,332,638,335,640,338c637,340,634,343,631,346c629,348,629,348,629,348c626,351,626,351,626,351c619,357,619,357,619,357c611,364,602,372,594,380c577,397,559,413,542,429c508,462,473,496,438,531c418,551,399,570,380,590c370,600,361,610,351,620c337,635,337,635,337,635c330,644,330,644,330,644c322,637,322,637,322,637c309,624,309,624,309,624c258,576,207,527,155,479c118,444,82,410,44,371c33,360,17,349,13,334xe">
                <v:path o:connectlocs="66168,1700671;249406,1848335;1654224,3192578;1669494,3202762;1669494,3202762;1674584,3202762;1679674,3207854;1679674,3202762;1684764,3197670;1684764,3197670;1684764,3197670;1694943,3182395;1786562,3090742;1964709,2902344;2336274,2540824;3094672,1817784;3171021,1741406;3201560,1721039;3186291,1705763;3181201,1695580;3176111,1690488;3165931,1680304;3084492,1588651;2911435,1410437;2575500,1043825;1903630,305509;1679674,56010;1236851,463356;809297,860519;0,1665029;167967,1456264;880556,743407;1252120,392071;1445537,213856;1537156,132387;1679674,0;1761112,86561;1796742,127295;1822192,157846;1923990,269867;2122497,493907;2835086,1257682;3053953,1496998;3165931,1619202;3196470,1649753;3221920,1675212;3257550,1721039;3211740,1761773;3201560,1771957;3186291,1787233;3150661,1817784;3023413,1934896;2758737,2184396;2229385,2703762;1934170,3004181;1786562,3156936;1715303,3233313;1679674,3279140;1638954,3243497;1572785,3177303;788937,2438987;223956,1889069;66168,1700671"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1200" behindDoc="0" locked="0" layoutInCell="1" allowOverlap="1">
                <wp:simplePos x="0" y="0"/>
                <wp:positionH relativeFrom="column">
                  <wp:posOffset>2073275</wp:posOffset>
                </wp:positionH>
                <wp:positionV relativeFrom="paragraph">
                  <wp:posOffset>4458970</wp:posOffset>
                </wp:positionV>
                <wp:extent cx="1128395" cy="396240"/>
                <wp:effectExtent l="0" t="0" r="0" b="0"/>
                <wp:wrapNone/>
                <wp:docPr id="1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3216275" y="5373370"/>
                          <a:ext cx="1128395"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163.25pt;margin-top:351.1pt;height:31.2pt;width:88.85pt;z-index:251571200;mso-width-relative:page;mso-height-relative:page;" filled="f" stroked="f" coordsize="21600,21600" o:gfxdata="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schW9sAAAALAQAADwAAAAAAAAABACAAAAAiAAAAZHJzL2Rvd25y&#10;ZXYueG1sUEsBAhQAFAAAAAgAh07iQE7uTAY0AgAA5wMAAA4AAAAAAAAAAQAgAAAAKgEAAGRycy9l&#10;Mm9Eb2MueG1sUEsFBgAAAAAGAAYAWQEAANA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570176" behindDoc="0" locked="0" layoutInCell="1" allowOverlap="1">
                <wp:simplePos x="0" y="0"/>
                <wp:positionH relativeFrom="column">
                  <wp:posOffset>-405765</wp:posOffset>
                </wp:positionH>
                <wp:positionV relativeFrom="paragraph">
                  <wp:posOffset>867410</wp:posOffset>
                </wp:positionV>
                <wp:extent cx="3257550" cy="3279140"/>
                <wp:effectExtent l="0" t="0" r="0" b="16510"/>
                <wp:wrapNone/>
                <wp:docPr id="4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737235" y="1781810"/>
                          <a:ext cx="3257550" cy="3279140"/>
                        </a:xfrm>
                        <a:custGeom>
                          <a:avLst/>
                          <a:gdLst>
                            <a:gd name="T0" fmla="*/ 13 w 640"/>
                            <a:gd name="T1" fmla="*/ 334 h 644"/>
                            <a:gd name="T2" fmla="*/ 49 w 640"/>
                            <a:gd name="T3" fmla="*/ 363 h 644"/>
                            <a:gd name="T4" fmla="*/ 325 w 640"/>
                            <a:gd name="T5" fmla="*/ 627 h 644"/>
                            <a:gd name="T6" fmla="*/ 328 w 640"/>
                            <a:gd name="T7" fmla="*/ 629 h 644"/>
                            <a:gd name="T8" fmla="*/ 328 w 640"/>
                            <a:gd name="T9" fmla="*/ 629 h 644"/>
                            <a:gd name="T10" fmla="*/ 329 w 640"/>
                            <a:gd name="T11" fmla="*/ 629 h 644"/>
                            <a:gd name="T12" fmla="*/ 330 w 640"/>
                            <a:gd name="T13" fmla="*/ 630 h 644"/>
                            <a:gd name="T14" fmla="*/ 330 w 640"/>
                            <a:gd name="T15" fmla="*/ 629 h 644"/>
                            <a:gd name="T16" fmla="*/ 331 w 640"/>
                            <a:gd name="T17" fmla="*/ 628 h 644"/>
                            <a:gd name="T18" fmla="*/ 331 w 640"/>
                            <a:gd name="T19" fmla="*/ 628 h 644"/>
                            <a:gd name="T20" fmla="*/ 331 w 640"/>
                            <a:gd name="T21" fmla="*/ 628 h 644"/>
                            <a:gd name="T22" fmla="*/ 333 w 640"/>
                            <a:gd name="T23" fmla="*/ 625 h 644"/>
                            <a:gd name="T24" fmla="*/ 351 w 640"/>
                            <a:gd name="T25" fmla="*/ 607 h 644"/>
                            <a:gd name="T26" fmla="*/ 386 w 640"/>
                            <a:gd name="T27" fmla="*/ 570 h 644"/>
                            <a:gd name="T28" fmla="*/ 459 w 640"/>
                            <a:gd name="T29" fmla="*/ 499 h 644"/>
                            <a:gd name="T30" fmla="*/ 608 w 640"/>
                            <a:gd name="T31" fmla="*/ 357 h 644"/>
                            <a:gd name="T32" fmla="*/ 623 w 640"/>
                            <a:gd name="T33" fmla="*/ 342 h 644"/>
                            <a:gd name="T34" fmla="*/ 629 w 640"/>
                            <a:gd name="T35" fmla="*/ 338 h 644"/>
                            <a:gd name="T36" fmla="*/ 626 w 640"/>
                            <a:gd name="T37" fmla="*/ 335 h 644"/>
                            <a:gd name="T38" fmla="*/ 625 w 640"/>
                            <a:gd name="T39" fmla="*/ 333 h 644"/>
                            <a:gd name="T40" fmla="*/ 624 w 640"/>
                            <a:gd name="T41" fmla="*/ 332 h 644"/>
                            <a:gd name="T42" fmla="*/ 622 w 640"/>
                            <a:gd name="T43" fmla="*/ 330 h 644"/>
                            <a:gd name="T44" fmla="*/ 606 w 640"/>
                            <a:gd name="T45" fmla="*/ 312 h 644"/>
                            <a:gd name="T46" fmla="*/ 572 w 640"/>
                            <a:gd name="T47" fmla="*/ 277 h 644"/>
                            <a:gd name="T48" fmla="*/ 506 w 640"/>
                            <a:gd name="T49" fmla="*/ 205 h 644"/>
                            <a:gd name="T50" fmla="*/ 374 w 640"/>
                            <a:gd name="T51" fmla="*/ 60 h 644"/>
                            <a:gd name="T52" fmla="*/ 330 w 640"/>
                            <a:gd name="T53" fmla="*/ 11 h 644"/>
                            <a:gd name="T54" fmla="*/ 243 w 640"/>
                            <a:gd name="T55" fmla="*/ 91 h 644"/>
                            <a:gd name="T56" fmla="*/ 159 w 640"/>
                            <a:gd name="T57" fmla="*/ 169 h 644"/>
                            <a:gd name="T58" fmla="*/ 0 w 640"/>
                            <a:gd name="T59" fmla="*/ 327 h 644"/>
                            <a:gd name="T60" fmla="*/ 33 w 640"/>
                            <a:gd name="T61" fmla="*/ 286 h 644"/>
                            <a:gd name="T62" fmla="*/ 173 w 640"/>
                            <a:gd name="T63" fmla="*/ 146 h 644"/>
                            <a:gd name="T64" fmla="*/ 246 w 640"/>
                            <a:gd name="T65" fmla="*/ 77 h 644"/>
                            <a:gd name="T66" fmla="*/ 284 w 640"/>
                            <a:gd name="T67" fmla="*/ 42 h 644"/>
                            <a:gd name="T68" fmla="*/ 302 w 640"/>
                            <a:gd name="T69" fmla="*/ 26 h 644"/>
                            <a:gd name="T70" fmla="*/ 330 w 640"/>
                            <a:gd name="T71" fmla="*/ 0 h 644"/>
                            <a:gd name="T72" fmla="*/ 346 w 640"/>
                            <a:gd name="T73" fmla="*/ 17 h 644"/>
                            <a:gd name="T74" fmla="*/ 353 w 640"/>
                            <a:gd name="T75" fmla="*/ 25 h 644"/>
                            <a:gd name="T76" fmla="*/ 358 w 640"/>
                            <a:gd name="T77" fmla="*/ 31 h 644"/>
                            <a:gd name="T78" fmla="*/ 378 w 640"/>
                            <a:gd name="T79" fmla="*/ 53 h 644"/>
                            <a:gd name="T80" fmla="*/ 417 w 640"/>
                            <a:gd name="T81" fmla="*/ 97 h 644"/>
                            <a:gd name="T82" fmla="*/ 557 w 640"/>
                            <a:gd name="T83" fmla="*/ 247 h 644"/>
                            <a:gd name="T84" fmla="*/ 600 w 640"/>
                            <a:gd name="T85" fmla="*/ 294 h 644"/>
                            <a:gd name="T86" fmla="*/ 622 w 640"/>
                            <a:gd name="T87" fmla="*/ 318 h 644"/>
                            <a:gd name="T88" fmla="*/ 628 w 640"/>
                            <a:gd name="T89" fmla="*/ 324 h 644"/>
                            <a:gd name="T90" fmla="*/ 633 w 640"/>
                            <a:gd name="T91" fmla="*/ 329 h 644"/>
                            <a:gd name="T92" fmla="*/ 640 w 640"/>
                            <a:gd name="T93" fmla="*/ 338 h 644"/>
                            <a:gd name="T94" fmla="*/ 631 w 640"/>
                            <a:gd name="T95" fmla="*/ 346 h 644"/>
                            <a:gd name="T96" fmla="*/ 629 w 640"/>
                            <a:gd name="T97" fmla="*/ 348 h 644"/>
                            <a:gd name="T98" fmla="*/ 626 w 640"/>
                            <a:gd name="T99" fmla="*/ 351 h 644"/>
                            <a:gd name="T100" fmla="*/ 619 w 640"/>
                            <a:gd name="T101" fmla="*/ 357 h 644"/>
                            <a:gd name="T102" fmla="*/ 594 w 640"/>
                            <a:gd name="T103" fmla="*/ 380 h 644"/>
                            <a:gd name="T104" fmla="*/ 542 w 640"/>
                            <a:gd name="T105" fmla="*/ 429 h 644"/>
                            <a:gd name="T106" fmla="*/ 438 w 640"/>
                            <a:gd name="T107" fmla="*/ 531 h 644"/>
                            <a:gd name="T108" fmla="*/ 380 w 640"/>
                            <a:gd name="T109" fmla="*/ 590 h 644"/>
                            <a:gd name="T110" fmla="*/ 351 w 640"/>
                            <a:gd name="T111" fmla="*/ 620 h 644"/>
                            <a:gd name="T112" fmla="*/ 337 w 640"/>
                            <a:gd name="T113" fmla="*/ 635 h 644"/>
                            <a:gd name="T114" fmla="*/ 330 w 640"/>
                            <a:gd name="T115" fmla="*/ 644 h 644"/>
                            <a:gd name="T116" fmla="*/ 322 w 640"/>
                            <a:gd name="T117" fmla="*/ 637 h 644"/>
                            <a:gd name="T118" fmla="*/ 309 w 640"/>
                            <a:gd name="T119" fmla="*/ 624 h 644"/>
                            <a:gd name="T120" fmla="*/ 155 w 640"/>
                            <a:gd name="T121" fmla="*/ 479 h 644"/>
                            <a:gd name="T122" fmla="*/ 44 w 640"/>
                            <a:gd name="T123" fmla="*/ 371 h 644"/>
                            <a:gd name="T124" fmla="*/ 13 w 640"/>
                            <a:gd name="T125" fmla="*/ 334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644">
                              <a:moveTo>
                                <a:pt x="13" y="334"/>
                              </a:moveTo>
                              <a:cubicBezTo>
                                <a:pt x="27" y="333"/>
                                <a:pt x="40" y="353"/>
                                <a:pt x="49" y="363"/>
                              </a:cubicBezTo>
                              <a:cubicBezTo>
                                <a:pt x="141" y="457"/>
                                <a:pt x="234" y="543"/>
                                <a:pt x="325" y="627"/>
                              </a:cubicBezTo>
                              <a:cubicBezTo>
                                <a:pt x="328" y="629"/>
                                <a:pt x="328" y="629"/>
                                <a:pt x="328" y="629"/>
                              </a:cubicBezTo>
                              <a:cubicBezTo>
                                <a:pt x="328" y="629"/>
                                <a:pt x="328" y="629"/>
                                <a:pt x="328" y="629"/>
                              </a:cubicBezTo>
                              <a:cubicBezTo>
                                <a:pt x="329" y="629"/>
                                <a:pt x="329" y="629"/>
                                <a:pt x="329" y="629"/>
                              </a:cubicBezTo>
                              <a:cubicBezTo>
                                <a:pt x="329" y="630"/>
                                <a:pt x="329" y="630"/>
                                <a:pt x="330" y="630"/>
                              </a:cubicBezTo>
                              <a:cubicBezTo>
                                <a:pt x="330" y="629"/>
                                <a:pt x="330" y="629"/>
                                <a:pt x="330" y="629"/>
                              </a:cubicBezTo>
                              <a:cubicBezTo>
                                <a:pt x="331" y="628"/>
                                <a:pt x="331" y="628"/>
                                <a:pt x="331" y="628"/>
                              </a:cubicBezTo>
                              <a:cubicBezTo>
                                <a:pt x="331" y="628"/>
                                <a:pt x="331" y="628"/>
                                <a:pt x="331" y="628"/>
                              </a:cubicBezTo>
                              <a:cubicBezTo>
                                <a:pt x="331" y="628"/>
                                <a:pt x="330" y="628"/>
                                <a:pt x="331" y="628"/>
                              </a:cubicBezTo>
                              <a:cubicBezTo>
                                <a:pt x="333" y="625"/>
                                <a:pt x="333" y="625"/>
                                <a:pt x="333" y="625"/>
                              </a:cubicBezTo>
                              <a:cubicBezTo>
                                <a:pt x="351" y="607"/>
                                <a:pt x="351" y="607"/>
                                <a:pt x="351" y="607"/>
                              </a:cubicBezTo>
                              <a:cubicBezTo>
                                <a:pt x="363" y="595"/>
                                <a:pt x="374" y="583"/>
                                <a:pt x="386" y="570"/>
                              </a:cubicBezTo>
                              <a:cubicBezTo>
                                <a:pt x="410" y="546"/>
                                <a:pt x="435" y="522"/>
                                <a:pt x="459" y="499"/>
                              </a:cubicBezTo>
                              <a:cubicBezTo>
                                <a:pt x="508" y="451"/>
                                <a:pt x="558" y="404"/>
                                <a:pt x="608" y="357"/>
                              </a:cubicBezTo>
                              <a:cubicBezTo>
                                <a:pt x="623" y="342"/>
                                <a:pt x="623" y="342"/>
                                <a:pt x="623" y="342"/>
                              </a:cubicBezTo>
                              <a:cubicBezTo>
                                <a:pt x="629" y="338"/>
                                <a:pt x="629" y="338"/>
                                <a:pt x="629" y="338"/>
                              </a:cubicBezTo>
                              <a:cubicBezTo>
                                <a:pt x="626" y="335"/>
                                <a:pt x="626" y="335"/>
                                <a:pt x="626" y="335"/>
                              </a:cubicBezTo>
                              <a:cubicBezTo>
                                <a:pt x="625" y="333"/>
                                <a:pt x="625" y="333"/>
                                <a:pt x="625" y="333"/>
                              </a:cubicBezTo>
                              <a:cubicBezTo>
                                <a:pt x="624" y="332"/>
                                <a:pt x="624" y="332"/>
                                <a:pt x="624" y="332"/>
                              </a:cubicBezTo>
                              <a:cubicBezTo>
                                <a:pt x="622" y="330"/>
                                <a:pt x="622" y="330"/>
                                <a:pt x="622" y="330"/>
                              </a:cubicBezTo>
                              <a:cubicBezTo>
                                <a:pt x="606" y="312"/>
                                <a:pt x="606" y="312"/>
                                <a:pt x="606" y="312"/>
                              </a:cubicBezTo>
                              <a:cubicBezTo>
                                <a:pt x="572" y="277"/>
                                <a:pt x="572" y="277"/>
                                <a:pt x="572" y="277"/>
                              </a:cubicBezTo>
                              <a:cubicBezTo>
                                <a:pt x="550" y="253"/>
                                <a:pt x="528" y="229"/>
                                <a:pt x="506" y="205"/>
                              </a:cubicBezTo>
                              <a:cubicBezTo>
                                <a:pt x="462" y="156"/>
                                <a:pt x="418" y="108"/>
                                <a:pt x="374" y="60"/>
                              </a:cubicBezTo>
                              <a:cubicBezTo>
                                <a:pt x="360" y="44"/>
                                <a:pt x="348" y="31"/>
                                <a:pt x="330" y="11"/>
                              </a:cubicBezTo>
                              <a:cubicBezTo>
                                <a:pt x="301" y="38"/>
                                <a:pt x="272" y="65"/>
                                <a:pt x="243" y="91"/>
                              </a:cubicBezTo>
                              <a:cubicBezTo>
                                <a:pt x="215" y="117"/>
                                <a:pt x="187" y="143"/>
                                <a:pt x="159" y="169"/>
                              </a:cubicBezTo>
                              <a:cubicBezTo>
                                <a:pt x="104" y="221"/>
                                <a:pt x="50" y="274"/>
                                <a:pt x="0" y="327"/>
                              </a:cubicBezTo>
                              <a:cubicBezTo>
                                <a:pt x="0" y="316"/>
                                <a:pt x="22" y="298"/>
                                <a:pt x="33" y="286"/>
                              </a:cubicBezTo>
                              <a:cubicBezTo>
                                <a:pt x="77" y="239"/>
                                <a:pt x="124" y="192"/>
                                <a:pt x="173" y="146"/>
                              </a:cubicBezTo>
                              <a:cubicBezTo>
                                <a:pt x="197" y="123"/>
                                <a:pt x="222" y="100"/>
                                <a:pt x="246" y="77"/>
                              </a:cubicBezTo>
                              <a:cubicBezTo>
                                <a:pt x="259" y="65"/>
                                <a:pt x="271" y="54"/>
                                <a:pt x="284" y="42"/>
                              </a:cubicBezTo>
                              <a:cubicBezTo>
                                <a:pt x="290" y="37"/>
                                <a:pt x="296" y="31"/>
                                <a:pt x="302" y="26"/>
                              </a:cubicBezTo>
                              <a:cubicBezTo>
                                <a:pt x="312" y="17"/>
                                <a:pt x="321" y="8"/>
                                <a:pt x="330" y="0"/>
                              </a:cubicBezTo>
                              <a:cubicBezTo>
                                <a:pt x="335" y="6"/>
                                <a:pt x="341" y="12"/>
                                <a:pt x="346" y="17"/>
                              </a:cubicBezTo>
                              <a:cubicBezTo>
                                <a:pt x="353" y="25"/>
                                <a:pt x="353" y="25"/>
                                <a:pt x="353" y="25"/>
                              </a:cubicBezTo>
                              <a:cubicBezTo>
                                <a:pt x="358" y="31"/>
                                <a:pt x="358" y="31"/>
                                <a:pt x="358" y="31"/>
                              </a:cubicBezTo>
                              <a:cubicBezTo>
                                <a:pt x="365" y="38"/>
                                <a:pt x="372" y="46"/>
                                <a:pt x="378" y="53"/>
                              </a:cubicBezTo>
                              <a:cubicBezTo>
                                <a:pt x="391" y="68"/>
                                <a:pt x="404" y="83"/>
                                <a:pt x="417" y="97"/>
                              </a:cubicBezTo>
                              <a:cubicBezTo>
                                <a:pt x="462" y="148"/>
                                <a:pt x="511" y="197"/>
                                <a:pt x="557" y="247"/>
                              </a:cubicBezTo>
                              <a:cubicBezTo>
                                <a:pt x="571" y="263"/>
                                <a:pt x="586" y="278"/>
                                <a:pt x="600" y="294"/>
                              </a:cubicBezTo>
                              <a:cubicBezTo>
                                <a:pt x="608" y="302"/>
                                <a:pt x="615" y="310"/>
                                <a:pt x="622" y="318"/>
                              </a:cubicBezTo>
                              <a:cubicBezTo>
                                <a:pt x="628" y="324"/>
                                <a:pt x="628" y="324"/>
                                <a:pt x="628" y="324"/>
                              </a:cubicBezTo>
                              <a:cubicBezTo>
                                <a:pt x="633" y="329"/>
                                <a:pt x="633" y="329"/>
                                <a:pt x="633" y="329"/>
                              </a:cubicBezTo>
                              <a:cubicBezTo>
                                <a:pt x="635" y="332"/>
                                <a:pt x="638" y="335"/>
                                <a:pt x="640" y="338"/>
                              </a:cubicBezTo>
                              <a:cubicBezTo>
                                <a:pt x="637" y="340"/>
                                <a:pt x="634" y="343"/>
                                <a:pt x="631" y="346"/>
                              </a:cubicBezTo>
                              <a:cubicBezTo>
                                <a:pt x="629" y="348"/>
                                <a:pt x="629" y="348"/>
                                <a:pt x="629" y="348"/>
                              </a:cubicBezTo>
                              <a:cubicBezTo>
                                <a:pt x="626" y="351"/>
                                <a:pt x="626" y="351"/>
                                <a:pt x="626" y="351"/>
                              </a:cubicBezTo>
                              <a:cubicBezTo>
                                <a:pt x="619" y="357"/>
                                <a:pt x="619" y="357"/>
                                <a:pt x="619" y="357"/>
                              </a:cubicBezTo>
                              <a:cubicBezTo>
                                <a:pt x="611" y="364"/>
                                <a:pt x="602" y="372"/>
                                <a:pt x="594" y="380"/>
                              </a:cubicBezTo>
                              <a:cubicBezTo>
                                <a:pt x="577" y="397"/>
                                <a:pt x="559" y="413"/>
                                <a:pt x="542" y="429"/>
                              </a:cubicBezTo>
                              <a:cubicBezTo>
                                <a:pt x="508" y="462"/>
                                <a:pt x="473" y="496"/>
                                <a:pt x="438" y="531"/>
                              </a:cubicBezTo>
                              <a:cubicBezTo>
                                <a:pt x="418" y="551"/>
                                <a:pt x="399" y="570"/>
                                <a:pt x="380" y="590"/>
                              </a:cubicBezTo>
                              <a:cubicBezTo>
                                <a:pt x="370" y="600"/>
                                <a:pt x="361" y="610"/>
                                <a:pt x="351" y="620"/>
                              </a:cubicBezTo>
                              <a:cubicBezTo>
                                <a:pt x="337" y="635"/>
                                <a:pt x="337" y="635"/>
                                <a:pt x="337" y="635"/>
                              </a:cubicBezTo>
                              <a:cubicBezTo>
                                <a:pt x="330" y="644"/>
                                <a:pt x="330" y="644"/>
                                <a:pt x="330" y="644"/>
                              </a:cubicBezTo>
                              <a:cubicBezTo>
                                <a:pt x="322" y="637"/>
                                <a:pt x="322" y="637"/>
                                <a:pt x="322" y="637"/>
                              </a:cubicBezTo>
                              <a:cubicBezTo>
                                <a:pt x="309" y="624"/>
                                <a:pt x="309" y="624"/>
                                <a:pt x="309" y="624"/>
                              </a:cubicBezTo>
                              <a:cubicBezTo>
                                <a:pt x="258" y="576"/>
                                <a:pt x="207" y="527"/>
                                <a:pt x="155" y="479"/>
                              </a:cubicBezTo>
                              <a:cubicBezTo>
                                <a:pt x="118" y="444"/>
                                <a:pt x="82" y="410"/>
                                <a:pt x="44" y="371"/>
                              </a:cubicBezTo>
                              <a:cubicBezTo>
                                <a:pt x="33" y="360"/>
                                <a:pt x="17" y="349"/>
                                <a:pt x="13" y="33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1.95pt;margin-top:68.3pt;height:258.2pt;width:256.5pt;z-index:251570176;mso-width-relative:page;mso-height-relative:page;" fillcolor="#222221" filled="t" stroked="f" coordsize="640,644" o:gfxdata="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AyYeII2gAAAAsBAAAPAAAAAAAA&#10;AAEAIAAAACIAAABkcnMvZG93bnJldi54bWxQSwECFAAUAAAACACHTuJAXsTRzxUMAADmOgAADgAA&#10;AAAAAAABACAAAAApAQAAZHJzL2Uyb0RvYy54bWxQSwUGAAAAAAYABgBZAQAAsA8AAAAA&#10;" path="m13,334c27,333,40,353,49,363c141,457,234,543,325,627c328,629,328,629,328,629c328,629,328,629,328,629c329,629,329,629,329,629c329,630,329,630,330,630c330,629,330,629,330,629c331,628,331,628,331,628c331,628,331,628,331,628c331,628,330,628,331,628c333,625,333,625,333,625c351,607,351,607,351,607c363,595,374,583,386,570c410,546,435,522,459,499c508,451,558,404,608,357c623,342,623,342,623,342c629,338,629,338,629,338c626,335,626,335,626,335c625,333,625,333,625,333c624,332,624,332,624,332c622,330,622,330,622,330c606,312,606,312,606,312c572,277,572,277,572,277c550,253,528,229,506,205c462,156,418,108,374,60c360,44,348,31,330,11c301,38,272,65,243,91c215,117,187,143,159,169c104,221,50,274,0,327c0,316,22,298,33,286c77,239,124,192,173,146c197,123,222,100,246,77c259,65,271,54,284,42c290,37,296,31,302,26c312,17,321,8,330,0c335,6,341,12,346,17c353,25,353,25,353,25c358,31,358,31,358,31c365,38,372,46,378,53c391,68,404,83,417,97c462,148,511,197,557,247c571,263,586,278,600,294c608,302,615,310,622,318c628,324,628,324,628,324c633,329,633,329,633,329c635,332,638,335,640,338c637,340,634,343,631,346c629,348,629,348,629,348c626,351,626,351,626,351c619,357,619,357,619,357c611,364,602,372,594,380c577,397,559,413,542,429c508,462,473,496,438,531c418,551,399,570,380,590c370,600,361,610,351,620c337,635,337,635,337,635c330,644,330,644,330,644c322,637,322,637,322,637c309,624,309,624,309,624c258,576,207,527,155,479c118,444,82,410,44,371c33,360,17,349,13,334xe">
                <v:path o:connectlocs="66168,1700671;249406,1848335;1654224,3192578;1669494,3202762;1669494,3202762;1674584,3202762;1679674,3207854;1679674,3202762;1684764,3197670;1684764,3197670;1684764,3197670;1694943,3182395;1786562,3090742;1964709,2902344;2336274,2540824;3094672,1817784;3171021,1741406;3201560,1721039;3186291,1705763;3181201,1695580;3176111,1690488;3165931,1680304;3084492,1588651;2911435,1410437;2575500,1043825;1903630,305509;1679674,56010;1236851,463356;809297,860519;0,1665029;167967,1456264;880556,743407;1252120,392071;1445537,213856;1537156,132387;1679674,0;1761112,86561;1796742,127295;1822192,157846;1923990,269867;2122497,493907;2835086,1257682;3053953,1496998;3165931,1619202;3196470,1649753;3221920,1675212;3257550,1721039;3211740,1761773;3201560,1771957;3186291,1787233;3150661,1817784;3023413,1934896;2758737,2184396;2229385,2703762;1934170,3004181;1786562,3156936;1715303,3233313;1679674,3279140;1638954,3243497;1572785,3177303;788937,2438987;223956,1889069;66168,1700671" o:connectangles="0,0,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68128" behindDoc="0" locked="0" layoutInCell="1" allowOverlap="1">
                <wp:simplePos x="0" y="0"/>
                <wp:positionH relativeFrom="column">
                  <wp:posOffset>658495</wp:posOffset>
                </wp:positionH>
                <wp:positionV relativeFrom="paragraph">
                  <wp:posOffset>1971040</wp:posOffset>
                </wp:positionV>
                <wp:extent cx="1128395" cy="396240"/>
                <wp:effectExtent l="0" t="0" r="0" b="0"/>
                <wp:wrapNone/>
                <wp:docPr id="1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flipH="1">
                          <a:off x="1801495" y="2885440"/>
                          <a:ext cx="1128395" cy="396240"/>
                        </a:xfrm>
                        <a:prstGeom prst="rect">
                          <a:avLst/>
                        </a:prstGeom>
                        <a:noFill/>
                        <a:effectLst/>
                      </wps:spPr>
                      <wps:txbx>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flip:x;margin-left:51.85pt;margin-top:155.2pt;height:31.2pt;width:88.85pt;z-index:251568128;mso-width-relative:page;mso-height-relative:page;" filled="f" stroked="f" coordsize="21600,21600" o:gfxdata="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QMGcV2gAAAAsBAAAPAAAAAAAAAAEAIAAAACIAAABkcnMvZG93bnJldi54&#10;bWxQSwECFAAUAAAACACHTuJA3tnYPTECAADnAwAADgAAAAAAAAABACAAAAApAQAAZHJzL2Uyb0Rv&#10;Yy54bWxQSwUGAAAAAAYABgBZAQAAz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566080"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566080;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cALszYAAAACwEAAA8AAAAAAAAAAQAgAAAAIgAAAGRycy9kb3ducmV2LnhtbFBLAQIUABQAAAAI&#10;AIdO4kAQPPxjJgIAAM0DAAAOAAAAAAAAAAEAIAAAACcBAABkcnMvZTJvRG9jLnhtbFBLBQYAAAAA&#10;BgAGAFkBAAC/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565056"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565056;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64032"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64032;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hKi/NwAAAAP&#10;AQAADwAAAAAAAAABACAAAAAiAAAAZHJzL2Rvd25yZXYueG1sUEsBAhQAFAAAAAgAh07iQD7IpGpR&#10;AgAAKwQAAA4AAAAAAAAAAQAgAAAAKwEAAGRycy9lMm9Eb2MueG1sUEsFBgAAAAAGAAYAWQEAAO4F&#10;AAAAAA==&#10;">
                <v:fill on="t" focussize="0,0"/>
                <v:stroke on="f" weight="2pt"/>
                <v:imagedata o:title=""/>
                <o:lock v:ext="edit" aspectratio="f"/>
                <v:textbox inset="0mm,0mm,0mm,0mm"/>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80416" behindDoc="0" locked="0" layoutInCell="1" allowOverlap="1">
                <wp:simplePos x="0" y="0"/>
                <wp:positionH relativeFrom="column">
                  <wp:posOffset>633730</wp:posOffset>
                </wp:positionH>
                <wp:positionV relativeFrom="paragraph">
                  <wp:posOffset>-212090</wp:posOffset>
                </wp:positionV>
                <wp:extent cx="3886200" cy="294640"/>
                <wp:effectExtent l="0" t="0" r="0" b="0"/>
                <wp:wrapNone/>
                <wp:docPr id="2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2980" y="654685"/>
                          <a:ext cx="388620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49.9pt;margin-top:-16.7pt;height:23.2pt;width:306pt;z-index:251580416;mso-width-relative:page;mso-height-relative:page;" filled="f" stroked="f" coordsize="21600,21600" o:gfxdata="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zS961wAAAAkBAAAPAAAAAAAAAAEAIAAAACIAAABkcnMvZG93bnJldi54bWxQSwECFAAUAAAA&#10;CACHTuJAnxKpTSgCAADOAwAADgAAAAAAAAABACAAAAAm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590656" behindDoc="0" locked="0" layoutInCell="1" allowOverlap="1">
                <wp:simplePos x="0" y="0"/>
                <wp:positionH relativeFrom="column">
                  <wp:posOffset>-43815</wp:posOffset>
                </wp:positionH>
                <wp:positionV relativeFrom="paragraph">
                  <wp:posOffset>6793865</wp:posOffset>
                </wp:positionV>
                <wp:extent cx="5360670" cy="1396365"/>
                <wp:effectExtent l="0" t="0" r="0" b="0"/>
                <wp:wrapNone/>
                <wp:docPr id="5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099185" y="7708265"/>
                          <a:ext cx="5360670" cy="1396365"/>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txbxContent>
                      </wps:txbx>
                      <wps:bodyPr wrap="square" rtlCol="0">
                        <a:noAutofit/>
                      </wps:bodyPr>
                    </wps:wsp>
                  </a:graphicData>
                </a:graphic>
              </wp:anchor>
            </w:drawing>
          </mc:Choice>
          <mc:Fallback>
            <w:pict>
              <v:shape id="稻壳儿春秋广告/盗版必究        原创来源：http://chn.docer.com/works?userid=199329941#!/work_time" o:spid="_x0000_s1026" o:spt="202" type="#_x0000_t202" style="position:absolute;left:0pt;margin-left:-3.45pt;margin-top:534.95pt;height:109.95pt;width:422.1pt;z-index:251590656;mso-width-relative:page;mso-height-relative:page;" filled="f" stroked="f" coordsize="21600,21600" o:gfxdata="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D8VGrZAAAADAEAAA8AAAAAAAAAAQAgAAAAIgAAAGRycy9kb3ducmV2LnhtbFBLAQIUABQA&#10;AAAIAIdO4kDAoDA8KAIAANADAAAOAAAAAAAAAAEAIAAAACgBAABkcnMvZTJvRG9jLnhtbFBLBQYA&#10;AAAABgAGAFkBAADCBQAAAAA=&#10;">
                <v:fill on="f" focussize="0,0"/>
                <v:stroke on="f"/>
                <v:imagedata o:title=""/>
                <o:lock v:ext="edit" aspectratio="f"/>
                <v:textbo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txbxContent>
                </v:textbox>
              </v:shape>
            </w:pict>
          </mc:Fallback>
        </mc:AlternateContent>
      </w:r>
      <w:r>
        <mc:AlternateContent>
          <mc:Choice Requires="wps">
            <w:drawing>
              <wp:anchor distT="0" distB="0" distL="114300" distR="114300" simplePos="0" relativeHeight="251589632" behindDoc="0" locked="0" layoutInCell="1" allowOverlap="1">
                <wp:simplePos x="0" y="0"/>
                <wp:positionH relativeFrom="column">
                  <wp:posOffset>-43815</wp:posOffset>
                </wp:positionH>
                <wp:positionV relativeFrom="paragraph">
                  <wp:posOffset>6424930</wp:posOffset>
                </wp:positionV>
                <wp:extent cx="1430655" cy="400050"/>
                <wp:effectExtent l="0" t="0" r="0" b="0"/>
                <wp:wrapNone/>
                <wp:docPr id="5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099185" y="7339330"/>
                          <a:ext cx="1430655" cy="400050"/>
                        </a:xfrm>
                        <a:prstGeom prst="rect">
                          <a:avLst/>
                        </a:prstGeom>
                        <a:noFill/>
                      </wps:spPr>
                      <wps:txbx>
                        <w:txbxContent>
                          <w:p>
                            <w:pPr>
                              <w:pStyle w:val="2"/>
                              <w:spacing w:line="480" w:lineRule="exact"/>
                              <w:jc w:val="left"/>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45pt;margin-top:505.9pt;height:31.5pt;width:112.65pt;z-index:251589632;mso-width-relative:page;mso-height-relative:page;" filled="f" stroked="f" coordsize="21600,21600" o:gfxdata="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SiWdcAAAAMAQAADwAAAAAAAAABACAAAAAiAAAAZHJzL2Rvd25yZXYueG1sUEsBAhQAFAAAAAgA&#10;h07iQE4Hu6ImAgAAzwMAAA4AAAAAAAAAAQAgAAAAJgEAAGRycy9lMm9Eb2MueG1sUEsFBgAAAAAG&#10;AAYAWQEAAL4FA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588608" behindDoc="0" locked="0" layoutInCell="1" allowOverlap="1">
                <wp:simplePos x="0" y="0"/>
                <wp:positionH relativeFrom="column">
                  <wp:posOffset>2326640</wp:posOffset>
                </wp:positionH>
                <wp:positionV relativeFrom="paragraph">
                  <wp:posOffset>4688205</wp:posOffset>
                </wp:positionV>
                <wp:extent cx="621030" cy="621030"/>
                <wp:effectExtent l="0" t="0" r="7620" b="7620"/>
                <wp:wrapNone/>
                <wp:docPr id="5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469640" y="5602605"/>
                          <a:ext cx="621030" cy="621030"/>
                        </a:xfrm>
                        <a:custGeom>
                          <a:avLst/>
                          <a:gdLst>
                            <a:gd name="T0" fmla="*/ 391 w 391"/>
                            <a:gd name="T1" fmla="*/ 26 h 391"/>
                            <a:gd name="T2" fmla="*/ 365 w 391"/>
                            <a:gd name="T3" fmla="*/ 26 h 391"/>
                            <a:gd name="T4" fmla="*/ 365 w 391"/>
                            <a:gd name="T5" fmla="*/ 318 h 391"/>
                            <a:gd name="T6" fmla="*/ 195 w 391"/>
                            <a:gd name="T7" fmla="*/ 366 h 391"/>
                            <a:gd name="T8" fmla="*/ 26 w 391"/>
                            <a:gd name="T9" fmla="*/ 318 h 391"/>
                            <a:gd name="T10" fmla="*/ 26 w 391"/>
                            <a:gd name="T11" fmla="*/ 26 h 391"/>
                            <a:gd name="T12" fmla="*/ 0 w 391"/>
                            <a:gd name="T13" fmla="*/ 26 h 391"/>
                            <a:gd name="T14" fmla="*/ 0 w 391"/>
                            <a:gd name="T15" fmla="*/ 341 h 391"/>
                            <a:gd name="T16" fmla="*/ 195 w 391"/>
                            <a:gd name="T17" fmla="*/ 391 h 391"/>
                            <a:gd name="T18" fmla="*/ 391 w 391"/>
                            <a:gd name="T19" fmla="*/ 341 h 391"/>
                            <a:gd name="T20" fmla="*/ 391 w 391"/>
                            <a:gd name="T21" fmla="*/ 26 h 391"/>
                            <a:gd name="T22" fmla="*/ 46 w 391"/>
                            <a:gd name="T23" fmla="*/ 0 h 391"/>
                            <a:gd name="T24" fmla="*/ 46 w 391"/>
                            <a:gd name="T25" fmla="*/ 281 h 391"/>
                            <a:gd name="T26" fmla="*/ 182 w 391"/>
                            <a:gd name="T27" fmla="*/ 323 h 391"/>
                            <a:gd name="T28" fmla="*/ 182 w 391"/>
                            <a:gd name="T29" fmla="*/ 67 h 391"/>
                            <a:gd name="T30" fmla="*/ 46 w 391"/>
                            <a:gd name="T31" fmla="*/ 0 h 391"/>
                            <a:gd name="T32" fmla="*/ 339 w 391"/>
                            <a:gd name="T33" fmla="*/ 0 h 391"/>
                            <a:gd name="T34" fmla="*/ 208 w 391"/>
                            <a:gd name="T35" fmla="*/ 67 h 391"/>
                            <a:gd name="T36" fmla="*/ 208 w 391"/>
                            <a:gd name="T37" fmla="*/ 323 h 391"/>
                            <a:gd name="T38" fmla="*/ 339 w 391"/>
                            <a:gd name="T39" fmla="*/ 281 h 391"/>
                            <a:gd name="T40" fmla="*/ 339 w 391"/>
                            <a:gd name="T41"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1" h="391">
                              <a:moveTo>
                                <a:pt x="391" y="26"/>
                              </a:moveTo>
                              <a:lnTo>
                                <a:pt x="365" y="26"/>
                              </a:lnTo>
                              <a:lnTo>
                                <a:pt x="365" y="318"/>
                              </a:lnTo>
                              <a:lnTo>
                                <a:pt x="195" y="366"/>
                              </a:lnTo>
                              <a:lnTo>
                                <a:pt x="26" y="318"/>
                              </a:lnTo>
                              <a:lnTo>
                                <a:pt x="26" y="26"/>
                              </a:lnTo>
                              <a:lnTo>
                                <a:pt x="0" y="26"/>
                              </a:lnTo>
                              <a:lnTo>
                                <a:pt x="0" y="341"/>
                              </a:lnTo>
                              <a:lnTo>
                                <a:pt x="195" y="391"/>
                              </a:lnTo>
                              <a:lnTo>
                                <a:pt x="391" y="341"/>
                              </a:lnTo>
                              <a:lnTo>
                                <a:pt x="391" y="26"/>
                              </a:lnTo>
                              <a:close/>
                              <a:moveTo>
                                <a:pt x="46" y="0"/>
                              </a:moveTo>
                              <a:lnTo>
                                <a:pt x="46" y="281"/>
                              </a:lnTo>
                              <a:lnTo>
                                <a:pt x="182" y="323"/>
                              </a:lnTo>
                              <a:lnTo>
                                <a:pt x="182" y="67"/>
                              </a:lnTo>
                              <a:lnTo>
                                <a:pt x="46" y="0"/>
                              </a:lnTo>
                              <a:close/>
                              <a:moveTo>
                                <a:pt x="339" y="0"/>
                              </a:moveTo>
                              <a:lnTo>
                                <a:pt x="208" y="67"/>
                              </a:lnTo>
                              <a:lnTo>
                                <a:pt x="208" y="323"/>
                              </a:lnTo>
                              <a:lnTo>
                                <a:pt x="339" y="281"/>
                              </a:lnTo>
                              <a:lnTo>
                                <a:pt x="339" y="0"/>
                              </a:ln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83.2pt;margin-top:369.15pt;height:48.9pt;width:48.9pt;z-index:251588608;mso-width-relative:page;mso-height-relative:page;" fillcolor="#222221" filled="t" stroked="f" coordsize="391,391" o:gfxdata="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G+eaW9cAAAALAQAADwAAAAAAAAABACAAAAAiAAAAZHJzL2Rv&#10;d25yZXYueG1sUEsBAhQAFAAAAAgAh07iQN8yG+4gBQAARRIAAA4AAAAAAAAAAQAgAAAAJgEAAGRy&#10;cy9lMm9Eb2MueG1sUEsFBgAAAAAGAAYAWQEAALgIAAAAAA==&#10;" path="m391,26l365,26,365,318,195,366,26,318,26,26,0,26,0,341,195,391,391,341,391,26xm46,0l46,281,182,323,182,67,46,0xm339,0l208,67,208,323,339,281,339,0xe">
                <v:path o:connectlocs="621030,41296;579733,41296;579733,505083;309720,581322;41296,505083;41296,41296;0,41296;0,541614;309720,621030;621030,541614;621030,41296;73062,0;73062,446315;289072,513024;289072,106416;73062,0;538437,0;330368,106416;330368,513024;538437,446315;538437,0" o:connectangles="0,0,0,0,0,0,0,0,0,0,0,0,0,0,0,0,0,0,0,0,0"/>
                <v:fill on="t" focussize="0,0"/>
                <v:stroke on="f"/>
                <v:imagedata o:title=""/>
                <o:lock v:ext="edit" aspectratio="f"/>
              </v:shape>
            </w:pict>
          </mc:Fallback>
        </mc:AlternateContent>
      </w:r>
      <w:r>
        <mc:AlternateContent>
          <mc:Choice Requires="wps">
            <w:drawing>
              <wp:anchor distT="0" distB="0" distL="114300" distR="114300" simplePos="0" relativeHeight="251587584" behindDoc="0" locked="0" layoutInCell="1" allowOverlap="1">
                <wp:simplePos x="0" y="0"/>
                <wp:positionH relativeFrom="column">
                  <wp:posOffset>4144010</wp:posOffset>
                </wp:positionH>
                <wp:positionV relativeFrom="paragraph">
                  <wp:posOffset>3302635</wp:posOffset>
                </wp:positionV>
                <wp:extent cx="617855" cy="603250"/>
                <wp:effectExtent l="0" t="0" r="10795" b="6350"/>
                <wp:wrapNone/>
                <wp:docPr id="5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5287010" y="4217035"/>
                          <a:ext cx="617855" cy="603250"/>
                        </a:xfrm>
                        <a:custGeom>
                          <a:avLst/>
                          <a:gdLst>
                            <a:gd name="T0" fmla="*/ 51 w 298"/>
                            <a:gd name="T1" fmla="*/ 230 h 290"/>
                            <a:gd name="T2" fmla="*/ 70 w 298"/>
                            <a:gd name="T3" fmla="*/ 248 h 290"/>
                            <a:gd name="T4" fmla="*/ 70 w 298"/>
                            <a:gd name="T5" fmla="*/ 230 h 290"/>
                            <a:gd name="T6" fmla="*/ 51 w 298"/>
                            <a:gd name="T7" fmla="*/ 197 h 290"/>
                            <a:gd name="T8" fmla="*/ 65 w 298"/>
                            <a:gd name="T9" fmla="*/ 211 h 290"/>
                            <a:gd name="T10" fmla="*/ 65 w 298"/>
                            <a:gd name="T11" fmla="*/ 197 h 290"/>
                            <a:gd name="T12" fmla="*/ 37 w 298"/>
                            <a:gd name="T13" fmla="*/ 256 h 290"/>
                            <a:gd name="T14" fmla="*/ 44 w 298"/>
                            <a:gd name="T15" fmla="*/ 178 h 290"/>
                            <a:gd name="T16" fmla="*/ 95 w 298"/>
                            <a:gd name="T17" fmla="*/ 203 h 290"/>
                            <a:gd name="T18" fmla="*/ 102 w 298"/>
                            <a:gd name="T19" fmla="*/ 236 h 290"/>
                            <a:gd name="T20" fmla="*/ 44 w 298"/>
                            <a:gd name="T21" fmla="*/ 262 h 290"/>
                            <a:gd name="T22" fmla="*/ 31 w 298"/>
                            <a:gd name="T23" fmla="*/ 155 h 290"/>
                            <a:gd name="T24" fmla="*/ 0 w 298"/>
                            <a:gd name="T25" fmla="*/ 259 h 290"/>
                            <a:gd name="T26" fmla="*/ 106 w 298"/>
                            <a:gd name="T27" fmla="*/ 290 h 290"/>
                            <a:gd name="T28" fmla="*/ 135 w 298"/>
                            <a:gd name="T29" fmla="*/ 184 h 290"/>
                            <a:gd name="T30" fmla="*/ 232 w 298"/>
                            <a:gd name="T31" fmla="*/ 266 h 290"/>
                            <a:gd name="T32" fmla="*/ 232 w 298"/>
                            <a:gd name="T33" fmla="*/ 177 h 290"/>
                            <a:gd name="T34" fmla="*/ 261 w 298"/>
                            <a:gd name="T35" fmla="*/ 208 h 290"/>
                            <a:gd name="T36" fmla="*/ 248 w 298"/>
                            <a:gd name="T37" fmla="*/ 205 h 290"/>
                            <a:gd name="T38" fmla="*/ 212 w 298"/>
                            <a:gd name="T39" fmla="*/ 221 h 290"/>
                            <a:gd name="T40" fmla="*/ 248 w 298"/>
                            <a:gd name="T41" fmla="*/ 239 h 290"/>
                            <a:gd name="T42" fmla="*/ 260 w 298"/>
                            <a:gd name="T43" fmla="*/ 236 h 290"/>
                            <a:gd name="T44" fmla="*/ 232 w 298"/>
                            <a:gd name="T45" fmla="*/ 266 h 290"/>
                            <a:gd name="T46" fmla="*/ 192 w 298"/>
                            <a:gd name="T47" fmla="*/ 155 h 290"/>
                            <a:gd name="T48" fmla="*/ 163 w 298"/>
                            <a:gd name="T49" fmla="*/ 259 h 290"/>
                            <a:gd name="T50" fmla="*/ 267 w 298"/>
                            <a:gd name="T51" fmla="*/ 290 h 290"/>
                            <a:gd name="T52" fmla="*/ 298 w 298"/>
                            <a:gd name="T53" fmla="*/ 184 h 290"/>
                            <a:gd name="T54" fmla="*/ 149 w 298"/>
                            <a:gd name="T55" fmla="*/ 56 h 290"/>
                            <a:gd name="T56" fmla="*/ 156 w 298"/>
                            <a:gd name="T57" fmla="*/ 70 h 290"/>
                            <a:gd name="T58" fmla="*/ 121 w 298"/>
                            <a:gd name="T59" fmla="*/ 110 h 290"/>
                            <a:gd name="T60" fmla="*/ 113 w 298"/>
                            <a:gd name="T61" fmla="*/ 98 h 290"/>
                            <a:gd name="T62" fmla="*/ 149 w 298"/>
                            <a:gd name="T63" fmla="*/ 29 h 290"/>
                            <a:gd name="T64" fmla="*/ 185 w 298"/>
                            <a:gd name="T65" fmla="*/ 98 h 290"/>
                            <a:gd name="T66" fmla="*/ 177 w 298"/>
                            <a:gd name="T67" fmla="*/ 109 h 290"/>
                            <a:gd name="T68" fmla="*/ 163 w 298"/>
                            <a:gd name="T69" fmla="*/ 89 h 290"/>
                            <a:gd name="T70" fmla="*/ 129 w 298"/>
                            <a:gd name="T71" fmla="*/ 104 h 290"/>
                            <a:gd name="T72" fmla="*/ 186 w 298"/>
                            <a:gd name="T73" fmla="*/ 0 h 290"/>
                            <a:gd name="T74" fmla="*/ 79 w 298"/>
                            <a:gd name="T75" fmla="*/ 32 h 290"/>
                            <a:gd name="T76" fmla="*/ 112 w 298"/>
                            <a:gd name="T77" fmla="*/ 136 h 290"/>
                            <a:gd name="T78" fmla="*/ 219 w 298"/>
                            <a:gd name="T79" fmla="*/ 107 h 290"/>
                            <a:gd name="T80" fmla="*/ 186 w 298"/>
                            <a:gd name="T81"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8" h="290">
                              <a:moveTo>
                                <a:pt x="70" y="230"/>
                              </a:moveTo>
                              <a:cubicBezTo>
                                <a:pt x="51" y="230"/>
                                <a:pt x="51" y="230"/>
                                <a:pt x="51" y="230"/>
                              </a:cubicBezTo>
                              <a:cubicBezTo>
                                <a:pt x="51" y="248"/>
                                <a:pt x="51" y="248"/>
                                <a:pt x="51" y="248"/>
                              </a:cubicBezTo>
                              <a:cubicBezTo>
                                <a:pt x="70" y="248"/>
                                <a:pt x="70" y="248"/>
                                <a:pt x="70" y="248"/>
                              </a:cubicBezTo>
                              <a:cubicBezTo>
                                <a:pt x="78" y="248"/>
                                <a:pt x="85" y="244"/>
                                <a:pt x="85" y="239"/>
                              </a:cubicBezTo>
                              <a:cubicBezTo>
                                <a:pt x="85" y="234"/>
                                <a:pt x="78" y="230"/>
                                <a:pt x="70" y="230"/>
                              </a:cubicBezTo>
                              <a:moveTo>
                                <a:pt x="65" y="197"/>
                              </a:moveTo>
                              <a:cubicBezTo>
                                <a:pt x="51" y="197"/>
                                <a:pt x="51" y="197"/>
                                <a:pt x="51" y="197"/>
                              </a:cubicBezTo>
                              <a:cubicBezTo>
                                <a:pt x="51" y="211"/>
                                <a:pt x="51" y="211"/>
                                <a:pt x="51" y="211"/>
                              </a:cubicBezTo>
                              <a:cubicBezTo>
                                <a:pt x="65" y="211"/>
                                <a:pt x="65" y="211"/>
                                <a:pt x="65" y="211"/>
                              </a:cubicBezTo>
                              <a:cubicBezTo>
                                <a:pt x="71" y="211"/>
                                <a:pt x="75" y="207"/>
                                <a:pt x="75" y="204"/>
                              </a:cubicBezTo>
                              <a:cubicBezTo>
                                <a:pt x="75" y="200"/>
                                <a:pt x="71" y="197"/>
                                <a:pt x="65" y="197"/>
                              </a:cubicBezTo>
                              <a:moveTo>
                                <a:pt x="44" y="262"/>
                              </a:moveTo>
                              <a:cubicBezTo>
                                <a:pt x="39" y="262"/>
                                <a:pt x="37" y="260"/>
                                <a:pt x="37" y="256"/>
                              </a:cubicBezTo>
                              <a:cubicBezTo>
                                <a:pt x="37" y="187"/>
                                <a:pt x="37" y="187"/>
                                <a:pt x="37" y="187"/>
                              </a:cubicBezTo>
                              <a:cubicBezTo>
                                <a:pt x="37" y="182"/>
                                <a:pt x="39" y="178"/>
                                <a:pt x="44" y="178"/>
                              </a:cubicBezTo>
                              <a:cubicBezTo>
                                <a:pt x="66" y="178"/>
                                <a:pt x="66" y="178"/>
                                <a:pt x="66" y="178"/>
                              </a:cubicBezTo>
                              <a:cubicBezTo>
                                <a:pt x="82" y="178"/>
                                <a:pt x="95" y="189"/>
                                <a:pt x="95" y="203"/>
                              </a:cubicBezTo>
                              <a:cubicBezTo>
                                <a:pt x="95" y="208"/>
                                <a:pt x="94" y="212"/>
                                <a:pt x="90" y="216"/>
                              </a:cubicBezTo>
                              <a:cubicBezTo>
                                <a:pt x="97" y="221"/>
                                <a:pt x="102" y="228"/>
                                <a:pt x="102" y="236"/>
                              </a:cubicBezTo>
                              <a:cubicBezTo>
                                <a:pt x="102" y="251"/>
                                <a:pt x="87" y="262"/>
                                <a:pt x="70" y="262"/>
                              </a:cubicBezTo>
                              <a:cubicBezTo>
                                <a:pt x="44" y="262"/>
                                <a:pt x="44" y="262"/>
                                <a:pt x="44" y="262"/>
                              </a:cubicBezTo>
                              <a:moveTo>
                                <a:pt x="106" y="155"/>
                              </a:moveTo>
                              <a:cubicBezTo>
                                <a:pt x="31" y="155"/>
                                <a:pt x="31" y="155"/>
                                <a:pt x="31" y="155"/>
                              </a:cubicBezTo>
                              <a:cubicBezTo>
                                <a:pt x="14" y="155"/>
                                <a:pt x="0" y="167"/>
                                <a:pt x="0" y="184"/>
                              </a:cubicBezTo>
                              <a:cubicBezTo>
                                <a:pt x="0" y="259"/>
                                <a:pt x="0" y="259"/>
                                <a:pt x="0" y="259"/>
                              </a:cubicBezTo>
                              <a:cubicBezTo>
                                <a:pt x="0" y="276"/>
                                <a:pt x="14" y="290"/>
                                <a:pt x="31" y="290"/>
                              </a:cubicBezTo>
                              <a:cubicBezTo>
                                <a:pt x="106" y="290"/>
                                <a:pt x="106" y="290"/>
                                <a:pt x="106" y="290"/>
                              </a:cubicBezTo>
                              <a:cubicBezTo>
                                <a:pt x="123" y="290"/>
                                <a:pt x="135" y="276"/>
                                <a:pt x="135" y="259"/>
                              </a:cubicBezTo>
                              <a:cubicBezTo>
                                <a:pt x="135" y="184"/>
                                <a:pt x="135" y="184"/>
                                <a:pt x="135" y="184"/>
                              </a:cubicBezTo>
                              <a:cubicBezTo>
                                <a:pt x="135" y="167"/>
                                <a:pt x="123" y="155"/>
                                <a:pt x="106" y="155"/>
                              </a:cubicBezTo>
                              <a:moveTo>
                                <a:pt x="232" y="266"/>
                              </a:moveTo>
                              <a:cubicBezTo>
                                <a:pt x="211" y="266"/>
                                <a:pt x="194" y="246"/>
                                <a:pt x="194" y="221"/>
                              </a:cubicBezTo>
                              <a:cubicBezTo>
                                <a:pt x="194" y="197"/>
                                <a:pt x="211" y="177"/>
                                <a:pt x="232" y="177"/>
                              </a:cubicBezTo>
                              <a:cubicBezTo>
                                <a:pt x="245" y="177"/>
                                <a:pt x="257" y="184"/>
                                <a:pt x="264" y="196"/>
                              </a:cubicBezTo>
                              <a:cubicBezTo>
                                <a:pt x="266" y="201"/>
                                <a:pt x="265" y="206"/>
                                <a:pt x="261" y="208"/>
                              </a:cubicBezTo>
                              <a:cubicBezTo>
                                <a:pt x="259" y="209"/>
                                <a:pt x="258" y="209"/>
                                <a:pt x="256" y="209"/>
                              </a:cubicBezTo>
                              <a:cubicBezTo>
                                <a:pt x="253" y="209"/>
                                <a:pt x="250" y="208"/>
                                <a:pt x="248" y="205"/>
                              </a:cubicBezTo>
                              <a:cubicBezTo>
                                <a:pt x="245" y="199"/>
                                <a:pt x="239" y="195"/>
                                <a:pt x="232" y="195"/>
                              </a:cubicBezTo>
                              <a:cubicBezTo>
                                <a:pt x="221" y="195"/>
                                <a:pt x="212" y="207"/>
                                <a:pt x="212" y="221"/>
                              </a:cubicBezTo>
                              <a:cubicBezTo>
                                <a:pt x="212" y="236"/>
                                <a:pt x="221" y="248"/>
                                <a:pt x="232" y="248"/>
                              </a:cubicBezTo>
                              <a:cubicBezTo>
                                <a:pt x="238" y="248"/>
                                <a:pt x="244" y="245"/>
                                <a:pt x="248" y="239"/>
                              </a:cubicBezTo>
                              <a:cubicBezTo>
                                <a:pt x="250" y="236"/>
                                <a:pt x="252" y="235"/>
                                <a:pt x="255" y="235"/>
                              </a:cubicBezTo>
                              <a:cubicBezTo>
                                <a:pt x="257" y="235"/>
                                <a:pt x="259" y="235"/>
                                <a:pt x="260" y="236"/>
                              </a:cubicBezTo>
                              <a:cubicBezTo>
                                <a:pt x="264" y="239"/>
                                <a:pt x="265" y="244"/>
                                <a:pt x="263" y="248"/>
                              </a:cubicBezTo>
                              <a:cubicBezTo>
                                <a:pt x="256" y="259"/>
                                <a:pt x="244" y="266"/>
                                <a:pt x="232" y="266"/>
                              </a:cubicBezTo>
                              <a:moveTo>
                                <a:pt x="267" y="155"/>
                              </a:moveTo>
                              <a:cubicBezTo>
                                <a:pt x="192" y="155"/>
                                <a:pt x="192" y="155"/>
                                <a:pt x="192" y="155"/>
                              </a:cubicBezTo>
                              <a:cubicBezTo>
                                <a:pt x="175" y="155"/>
                                <a:pt x="163" y="167"/>
                                <a:pt x="163" y="184"/>
                              </a:cubicBezTo>
                              <a:cubicBezTo>
                                <a:pt x="163" y="259"/>
                                <a:pt x="163" y="259"/>
                                <a:pt x="163" y="259"/>
                              </a:cubicBezTo>
                              <a:cubicBezTo>
                                <a:pt x="163" y="276"/>
                                <a:pt x="175" y="290"/>
                                <a:pt x="192" y="290"/>
                              </a:cubicBezTo>
                              <a:cubicBezTo>
                                <a:pt x="267" y="290"/>
                                <a:pt x="267" y="290"/>
                                <a:pt x="267" y="290"/>
                              </a:cubicBezTo>
                              <a:cubicBezTo>
                                <a:pt x="284" y="290"/>
                                <a:pt x="298" y="276"/>
                                <a:pt x="298" y="259"/>
                              </a:cubicBezTo>
                              <a:cubicBezTo>
                                <a:pt x="298" y="184"/>
                                <a:pt x="298" y="184"/>
                                <a:pt x="298" y="184"/>
                              </a:cubicBezTo>
                              <a:cubicBezTo>
                                <a:pt x="298" y="167"/>
                                <a:pt x="284" y="155"/>
                                <a:pt x="267" y="155"/>
                              </a:cubicBezTo>
                              <a:moveTo>
                                <a:pt x="149" y="56"/>
                              </a:moveTo>
                              <a:cubicBezTo>
                                <a:pt x="142" y="70"/>
                                <a:pt x="142" y="70"/>
                                <a:pt x="142" y="70"/>
                              </a:cubicBezTo>
                              <a:cubicBezTo>
                                <a:pt x="156" y="70"/>
                                <a:pt x="156" y="70"/>
                                <a:pt x="156" y="70"/>
                              </a:cubicBezTo>
                              <a:cubicBezTo>
                                <a:pt x="149" y="56"/>
                                <a:pt x="149" y="56"/>
                                <a:pt x="149" y="56"/>
                              </a:cubicBezTo>
                              <a:moveTo>
                                <a:pt x="121" y="110"/>
                              </a:moveTo>
                              <a:cubicBezTo>
                                <a:pt x="120" y="110"/>
                                <a:pt x="119" y="109"/>
                                <a:pt x="117" y="109"/>
                              </a:cubicBezTo>
                              <a:cubicBezTo>
                                <a:pt x="113" y="107"/>
                                <a:pt x="111" y="102"/>
                                <a:pt x="113" y="98"/>
                              </a:cubicBezTo>
                              <a:cubicBezTo>
                                <a:pt x="141" y="34"/>
                                <a:pt x="141" y="34"/>
                                <a:pt x="141" y="34"/>
                              </a:cubicBezTo>
                              <a:cubicBezTo>
                                <a:pt x="142" y="31"/>
                                <a:pt x="145" y="29"/>
                                <a:pt x="149" y="29"/>
                              </a:cubicBezTo>
                              <a:cubicBezTo>
                                <a:pt x="153" y="29"/>
                                <a:pt x="156" y="31"/>
                                <a:pt x="157" y="34"/>
                              </a:cubicBezTo>
                              <a:cubicBezTo>
                                <a:pt x="185" y="98"/>
                                <a:pt x="185" y="98"/>
                                <a:pt x="185" y="98"/>
                              </a:cubicBezTo>
                              <a:cubicBezTo>
                                <a:pt x="187" y="102"/>
                                <a:pt x="185" y="107"/>
                                <a:pt x="181" y="109"/>
                              </a:cubicBezTo>
                              <a:cubicBezTo>
                                <a:pt x="180" y="109"/>
                                <a:pt x="178" y="109"/>
                                <a:pt x="177" y="109"/>
                              </a:cubicBezTo>
                              <a:cubicBezTo>
                                <a:pt x="174" y="109"/>
                                <a:pt x="170" y="107"/>
                                <a:pt x="169" y="104"/>
                              </a:cubicBezTo>
                              <a:cubicBezTo>
                                <a:pt x="163" y="89"/>
                                <a:pt x="163" y="89"/>
                                <a:pt x="163" y="89"/>
                              </a:cubicBezTo>
                              <a:cubicBezTo>
                                <a:pt x="135" y="89"/>
                                <a:pt x="135" y="89"/>
                                <a:pt x="135" y="89"/>
                              </a:cubicBezTo>
                              <a:cubicBezTo>
                                <a:pt x="129" y="104"/>
                                <a:pt x="129" y="104"/>
                                <a:pt x="129" y="104"/>
                              </a:cubicBezTo>
                              <a:cubicBezTo>
                                <a:pt x="128" y="107"/>
                                <a:pt x="124" y="110"/>
                                <a:pt x="121" y="110"/>
                              </a:cubicBezTo>
                              <a:moveTo>
                                <a:pt x="186" y="0"/>
                              </a:moveTo>
                              <a:cubicBezTo>
                                <a:pt x="112" y="0"/>
                                <a:pt x="112" y="0"/>
                                <a:pt x="112" y="0"/>
                              </a:cubicBezTo>
                              <a:cubicBezTo>
                                <a:pt x="94" y="0"/>
                                <a:pt x="79" y="14"/>
                                <a:pt x="79" y="32"/>
                              </a:cubicBezTo>
                              <a:cubicBezTo>
                                <a:pt x="79" y="107"/>
                                <a:pt x="79" y="107"/>
                                <a:pt x="79" y="107"/>
                              </a:cubicBezTo>
                              <a:cubicBezTo>
                                <a:pt x="79" y="124"/>
                                <a:pt x="94" y="136"/>
                                <a:pt x="112" y="136"/>
                              </a:cubicBezTo>
                              <a:cubicBezTo>
                                <a:pt x="186" y="136"/>
                                <a:pt x="186" y="136"/>
                                <a:pt x="186" y="136"/>
                              </a:cubicBezTo>
                              <a:cubicBezTo>
                                <a:pt x="204" y="136"/>
                                <a:pt x="219" y="124"/>
                                <a:pt x="219" y="107"/>
                              </a:cubicBezTo>
                              <a:cubicBezTo>
                                <a:pt x="219" y="32"/>
                                <a:pt x="219" y="32"/>
                                <a:pt x="219" y="32"/>
                              </a:cubicBezTo>
                              <a:cubicBezTo>
                                <a:pt x="219" y="14"/>
                                <a:pt x="204" y="0"/>
                                <a:pt x="186"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26.3pt;margin-top:260.05pt;height:47.5pt;width:48.65pt;z-index:251587584;mso-width-relative:page;mso-height-relative:page;" fillcolor="#222221" filled="t" stroked="f" coordsize="298,290" o:gfxdata="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" path="m70,230c51,230,51,230,51,230c51,248,51,248,51,248c70,248,70,248,70,248c78,248,85,244,85,239c85,234,78,230,70,230m65,197c51,197,51,197,51,197c51,211,51,211,51,211c65,211,65,211,65,211c71,211,75,207,75,204c75,200,71,197,65,197m44,262c39,262,37,260,37,256c37,187,37,187,37,187c37,182,39,178,44,178c66,178,66,178,66,178c82,178,95,189,95,203c95,208,94,212,90,216c97,221,102,228,102,236c102,251,87,262,70,262c44,262,44,262,44,262m106,155c31,155,31,155,31,155c14,155,0,167,0,184c0,259,0,259,0,259c0,276,14,290,31,290c106,290,106,290,106,290c123,290,135,276,135,259c135,184,135,184,135,184c135,167,123,155,106,155m232,266c211,266,194,246,194,221c194,197,211,177,232,177c245,177,257,184,264,196c266,201,265,206,261,208c259,209,258,209,256,209c253,209,250,208,248,205c245,199,239,195,232,195c221,195,212,207,212,221c212,236,221,248,232,248c238,248,244,245,248,239c250,236,252,235,255,235c257,235,259,235,260,236c264,239,265,244,263,248c256,259,244,266,232,266m267,155c192,155,192,155,192,155c175,155,163,167,163,184c163,259,163,259,163,259c163,276,175,290,192,290c267,290,267,290,267,290c284,290,298,276,298,259c298,184,298,184,298,184c298,167,284,155,267,155m149,56c142,70,142,70,142,70c156,70,156,70,156,70c149,56,149,56,149,56m121,110c120,110,119,109,117,109c113,107,111,102,113,98c141,34,141,34,141,34c142,31,145,29,149,29c153,29,156,31,157,34c185,98,185,98,185,98c187,102,185,107,181,109c180,109,178,109,177,109c174,109,170,107,169,104c163,89,163,89,163,89c135,89,135,89,135,89c129,104,129,104,129,104c128,107,124,110,121,110m186,0c112,0,112,0,112,0c94,0,79,14,79,32c79,107,79,107,79,107c79,124,94,136,112,136c186,136,186,136,186,136c204,136,219,124,219,107c219,32,219,32,219,32c219,14,204,0,186,0e">
                <v:path o:connectlocs="105740,478439;145133,515882;145133,478439;105740,409793;134767,438916;134767,409793;76713,532524;91226,370270;196967,422275;211480,490920;91226,545005;64273,322426;0,538764;219773,603250;279900,382751;481014,553325;481014,368190;541141,432675;514188,426435;439547,459718;514188,497161;539068,490920;481014,553325;398081,322426;337954,538764;553581,603250;617855,382751;308927,116489;323440,145612;250874,228818;234287,203856;308927,60325;383567,203856;366980,226738;337954,185135;267460,216337;385641,0;163793,66565;232213,282903;454061,222578;385641,0" o:connectangles="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6560" behindDoc="0" locked="0" layoutInCell="1" allowOverlap="1">
                <wp:simplePos x="0" y="0"/>
                <wp:positionH relativeFrom="column">
                  <wp:posOffset>542925</wp:posOffset>
                </wp:positionH>
                <wp:positionV relativeFrom="paragraph">
                  <wp:posOffset>4288790</wp:posOffset>
                </wp:positionV>
                <wp:extent cx="555625" cy="582930"/>
                <wp:effectExtent l="0" t="0" r="0" b="7620"/>
                <wp:wrapNone/>
                <wp:docPr id="52"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685925" y="5203190"/>
                          <a:ext cx="555625" cy="582930"/>
                        </a:xfrm>
                        <a:custGeom>
                          <a:avLst/>
                          <a:gdLst>
                            <a:gd name="T0" fmla="*/ 65 w 268"/>
                            <a:gd name="T1" fmla="*/ 201 h 281"/>
                            <a:gd name="T2" fmla="*/ 90 w 268"/>
                            <a:gd name="T3" fmla="*/ 129 h 281"/>
                            <a:gd name="T4" fmla="*/ 117 w 268"/>
                            <a:gd name="T5" fmla="*/ 201 h 281"/>
                            <a:gd name="T6" fmla="*/ 65 w 268"/>
                            <a:gd name="T7" fmla="*/ 201 h 281"/>
                            <a:gd name="T8" fmla="*/ 103 w 268"/>
                            <a:gd name="T9" fmla="*/ 84 h 281"/>
                            <a:gd name="T10" fmla="*/ 79 w 268"/>
                            <a:gd name="T11" fmla="*/ 84 h 281"/>
                            <a:gd name="T12" fmla="*/ 68 w 268"/>
                            <a:gd name="T13" fmla="*/ 93 h 281"/>
                            <a:gd name="T14" fmla="*/ 2 w 268"/>
                            <a:gd name="T15" fmla="*/ 264 h 281"/>
                            <a:gd name="T16" fmla="*/ 3 w 268"/>
                            <a:gd name="T17" fmla="*/ 275 h 281"/>
                            <a:gd name="T18" fmla="*/ 13 w 268"/>
                            <a:gd name="T19" fmla="*/ 281 h 281"/>
                            <a:gd name="T20" fmla="*/ 28 w 268"/>
                            <a:gd name="T21" fmla="*/ 281 h 281"/>
                            <a:gd name="T22" fmla="*/ 39 w 268"/>
                            <a:gd name="T23" fmla="*/ 273 h 281"/>
                            <a:gd name="T24" fmla="*/ 53 w 268"/>
                            <a:gd name="T25" fmla="*/ 234 h 281"/>
                            <a:gd name="T26" fmla="*/ 129 w 268"/>
                            <a:gd name="T27" fmla="*/ 234 h 281"/>
                            <a:gd name="T28" fmla="*/ 143 w 268"/>
                            <a:gd name="T29" fmla="*/ 273 h 281"/>
                            <a:gd name="T30" fmla="*/ 155 w 268"/>
                            <a:gd name="T31" fmla="*/ 281 h 281"/>
                            <a:gd name="T32" fmla="*/ 171 w 268"/>
                            <a:gd name="T33" fmla="*/ 281 h 281"/>
                            <a:gd name="T34" fmla="*/ 181 w 268"/>
                            <a:gd name="T35" fmla="*/ 275 h 281"/>
                            <a:gd name="T36" fmla="*/ 182 w 268"/>
                            <a:gd name="T37" fmla="*/ 264 h 281"/>
                            <a:gd name="T38" fmla="*/ 114 w 268"/>
                            <a:gd name="T39" fmla="*/ 93 h 281"/>
                            <a:gd name="T40" fmla="*/ 103 w 268"/>
                            <a:gd name="T41" fmla="*/ 84 h 281"/>
                            <a:gd name="T42" fmla="*/ 200 w 268"/>
                            <a:gd name="T43" fmla="*/ 120 h 281"/>
                            <a:gd name="T44" fmla="*/ 180 w 268"/>
                            <a:gd name="T45" fmla="*/ 101 h 281"/>
                            <a:gd name="T46" fmla="*/ 207 w 268"/>
                            <a:gd name="T47" fmla="*/ 82 h 281"/>
                            <a:gd name="T48" fmla="*/ 230 w 268"/>
                            <a:gd name="T49" fmla="*/ 76 h 281"/>
                            <a:gd name="T50" fmla="*/ 230 w 268"/>
                            <a:gd name="T51" fmla="*/ 83 h 281"/>
                            <a:gd name="T52" fmla="*/ 228 w 268"/>
                            <a:gd name="T53" fmla="*/ 101 h 281"/>
                            <a:gd name="T54" fmla="*/ 200 w 268"/>
                            <a:gd name="T55" fmla="*/ 120 h 281"/>
                            <a:gd name="T56" fmla="*/ 206 w 268"/>
                            <a:gd name="T57" fmla="*/ 0 h 281"/>
                            <a:gd name="T58" fmla="*/ 166 w 268"/>
                            <a:gd name="T59" fmla="*/ 10 h 281"/>
                            <a:gd name="T60" fmla="*/ 152 w 268"/>
                            <a:gd name="T61" fmla="*/ 25 h 281"/>
                            <a:gd name="T62" fmla="*/ 152 w 268"/>
                            <a:gd name="T63" fmla="*/ 36 h 281"/>
                            <a:gd name="T64" fmla="*/ 161 w 268"/>
                            <a:gd name="T65" fmla="*/ 42 h 281"/>
                            <a:gd name="T66" fmla="*/ 171 w 268"/>
                            <a:gd name="T67" fmla="*/ 44 h 281"/>
                            <a:gd name="T68" fmla="*/ 173 w 268"/>
                            <a:gd name="T69" fmla="*/ 44 h 281"/>
                            <a:gd name="T70" fmla="*/ 183 w 268"/>
                            <a:gd name="T71" fmla="*/ 39 h 281"/>
                            <a:gd name="T72" fmla="*/ 189 w 268"/>
                            <a:gd name="T73" fmla="*/ 32 h 281"/>
                            <a:gd name="T74" fmla="*/ 204 w 268"/>
                            <a:gd name="T75" fmla="*/ 28 h 281"/>
                            <a:gd name="T76" fmla="*/ 230 w 268"/>
                            <a:gd name="T77" fmla="*/ 48 h 281"/>
                            <a:gd name="T78" fmla="*/ 230 w 268"/>
                            <a:gd name="T79" fmla="*/ 52 h 281"/>
                            <a:gd name="T80" fmla="*/ 194 w 268"/>
                            <a:gd name="T81" fmla="*/ 61 h 281"/>
                            <a:gd name="T82" fmla="*/ 164 w 268"/>
                            <a:gd name="T83" fmla="*/ 70 h 281"/>
                            <a:gd name="T84" fmla="*/ 143 w 268"/>
                            <a:gd name="T85" fmla="*/ 105 h 281"/>
                            <a:gd name="T86" fmla="*/ 155 w 268"/>
                            <a:gd name="T87" fmla="*/ 135 h 281"/>
                            <a:gd name="T88" fmla="*/ 189 w 268"/>
                            <a:gd name="T89" fmla="*/ 146 h 281"/>
                            <a:gd name="T90" fmla="*/ 211 w 268"/>
                            <a:gd name="T91" fmla="*/ 142 h 281"/>
                            <a:gd name="T92" fmla="*/ 232 w 268"/>
                            <a:gd name="T93" fmla="*/ 128 h 281"/>
                            <a:gd name="T94" fmla="*/ 234 w 268"/>
                            <a:gd name="T95" fmla="*/ 135 h 281"/>
                            <a:gd name="T96" fmla="*/ 234 w 268"/>
                            <a:gd name="T97" fmla="*/ 135 h 281"/>
                            <a:gd name="T98" fmla="*/ 245 w 268"/>
                            <a:gd name="T99" fmla="*/ 145 h 281"/>
                            <a:gd name="T100" fmla="*/ 255 w 268"/>
                            <a:gd name="T101" fmla="*/ 145 h 281"/>
                            <a:gd name="T102" fmla="*/ 265 w 268"/>
                            <a:gd name="T103" fmla="*/ 139 h 281"/>
                            <a:gd name="T104" fmla="*/ 267 w 268"/>
                            <a:gd name="T105" fmla="*/ 128 h 281"/>
                            <a:gd name="T106" fmla="*/ 266 w 268"/>
                            <a:gd name="T107" fmla="*/ 124 h 281"/>
                            <a:gd name="T108" fmla="*/ 264 w 268"/>
                            <a:gd name="T109" fmla="*/ 97 h 281"/>
                            <a:gd name="T110" fmla="*/ 265 w 268"/>
                            <a:gd name="T111" fmla="*/ 54 h 281"/>
                            <a:gd name="T112" fmla="*/ 260 w 268"/>
                            <a:gd name="T113" fmla="*/ 21 h 281"/>
                            <a:gd name="T114" fmla="*/ 243 w 268"/>
                            <a:gd name="T115" fmla="*/ 6 h 281"/>
                            <a:gd name="T116" fmla="*/ 206 w 268"/>
                            <a:gd name="T117" fmla="*/ 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8" h="281">
                              <a:moveTo>
                                <a:pt x="65" y="201"/>
                              </a:moveTo>
                              <a:cubicBezTo>
                                <a:pt x="90" y="129"/>
                                <a:pt x="90" y="129"/>
                                <a:pt x="90" y="129"/>
                              </a:cubicBezTo>
                              <a:cubicBezTo>
                                <a:pt x="117" y="201"/>
                                <a:pt x="117" y="201"/>
                                <a:pt x="117" y="201"/>
                              </a:cubicBezTo>
                              <a:cubicBezTo>
                                <a:pt x="65" y="201"/>
                                <a:pt x="65" y="201"/>
                                <a:pt x="65" y="201"/>
                              </a:cubicBezTo>
                              <a:moveTo>
                                <a:pt x="103" y="84"/>
                              </a:moveTo>
                              <a:cubicBezTo>
                                <a:pt x="79" y="84"/>
                                <a:pt x="79" y="84"/>
                                <a:pt x="79" y="84"/>
                              </a:cubicBezTo>
                              <a:cubicBezTo>
                                <a:pt x="74" y="84"/>
                                <a:pt x="69" y="88"/>
                                <a:pt x="68" y="93"/>
                              </a:cubicBezTo>
                              <a:cubicBezTo>
                                <a:pt x="2" y="264"/>
                                <a:pt x="2" y="264"/>
                                <a:pt x="2" y="264"/>
                              </a:cubicBezTo>
                              <a:cubicBezTo>
                                <a:pt x="0" y="268"/>
                                <a:pt x="1" y="272"/>
                                <a:pt x="3" y="275"/>
                              </a:cubicBezTo>
                              <a:cubicBezTo>
                                <a:pt x="5" y="279"/>
                                <a:pt x="9" y="281"/>
                                <a:pt x="13" y="281"/>
                              </a:cubicBezTo>
                              <a:cubicBezTo>
                                <a:pt x="28" y="281"/>
                                <a:pt x="28" y="281"/>
                                <a:pt x="28" y="281"/>
                              </a:cubicBezTo>
                              <a:cubicBezTo>
                                <a:pt x="33" y="281"/>
                                <a:pt x="38" y="277"/>
                                <a:pt x="39" y="273"/>
                              </a:cubicBezTo>
                              <a:cubicBezTo>
                                <a:pt x="53" y="234"/>
                                <a:pt x="53" y="234"/>
                                <a:pt x="53" y="234"/>
                              </a:cubicBezTo>
                              <a:cubicBezTo>
                                <a:pt x="129" y="234"/>
                                <a:pt x="129" y="234"/>
                                <a:pt x="129" y="234"/>
                              </a:cubicBezTo>
                              <a:cubicBezTo>
                                <a:pt x="143" y="273"/>
                                <a:pt x="143" y="273"/>
                                <a:pt x="143" y="273"/>
                              </a:cubicBezTo>
                              <a:cubicBezTo>
                                <a:pt x="145" y="278"/>
                                <a:pt x="150" y="281"/>
                                <a:pt x="155" y="281"/>
                              </a:cubicBezTo>
                              <a:cubicBezTo>
                                <a:pt x="171" y="281"/>
                                <a:pt x="171" y="281"/>
                                <a:pt x="171" y="281"/>
                              </a:cubicBezTo>
                              <a:cubicBezTo>
                                <a:pt x="175" y="281"/>
                                <a:pt x="178" y="279"/>
                                <a:pt x="181" y="275"/>
                              </a:cubicBezTo>
                              <a:cubicBezTo>
                                <a:pt x="183" y="272"/>
                                <a:pt x="183" y="268"/>
                                <a:pt x="182" y="264"/>
                              </a:cubicBezTo>
                              <a:cubicBezTo>
                                <a:pt x="114" y="93"/>
                                <a:pt x="114" y="93"/>
                                <a:pt x="114" y="93"/>
                              </a:cubicBezTo>
                              <a:cubicBezTo>
                                <a:pt x="113" y="88"/>
                                <a:pt x="108" y="84"/>
                                <a:pt x="103" y="84"/>
                              </a:cubicBezTo>
                              <a:moveTo>
                                <a:pt x="200" y="120"/>
                              </a:moveTo>
                              <a:cubicBezTo>
                                <a:pt x="188" y="120"/>
                                <a:pt x="180" y="111"/>
                                <a:pt x="180" y="101"/>
                              </a:cubicBezTo>
                              <a:cubicBezTo>
                                <a:pt x="180" y="89"/>
                                <a:pt x="190" y="85"/>
                                <a:pt x="207" y="82"/>
                              </a:cubicBezTo>
                              <a:cubicBezTo>
                                <a:pt x="217" y="79"/>
                                <a:pt x="225" y="77"/>
                                <a:pt x="230" y="76"/>
                              </a:cubicBezTo>
                              <a:cubicBezTo>
                                <a:pt x="230" y="83"/>
                                <a:pt x="230" y="83"/>
                                <a:pt x="230" y="83"/>
                              </a:cubicBezTo>
                              <a:cubicBezTo>
                                <a:pt x="230" y="92"/>
                                <a:pt x="229" y="98"/>
                                <a:pt x="228" y="101"/>
                              </a:cubicBezTo>
                              <a:cubicBezTo>
                                <a:pt x="226" y="109"/>
                                <a:pt x="216" y="120"/>
                                <a:pt x="200" y="120"/>
                              </a:cubicBezTo>
                              <a:moveTo>
                                <a:pt x="206" y="0"/>
                              </a:moveTo>
                              <a:cubicBezTo>
                                <a:pt x="188" y="0"/>
                                <a:pt x="175" y="3"/>
                                <a:pt x="166" y="10"/>
                              </a:cubicBezTo>
                              <a:cubicBezTo>
                                <a:pt x="160" y="14"/>
                                <a:pt x="156" y="19"/>
                                <a:pt x="152" y="25"/>
                              </a:cubicBezTo>
                              <a:cubicBezTo>
                                <a:pt x="151" y="28"/>
                                <a:pt x="150" y="32"/>
                                <a:pt x="152" y="36"/>
                              </a:cubicBezTo>
                              <a:cubicBezTo>
                                <a:pt x="154" y="39"/>
                                <a:pt x="157" y="42"/>
                                <a:pt x="161" y="42"/>
                              </a:cubicBezTo>
                              <a:cubicBezTo>
                                <a:pt x="171" y="44"/>
                                <a:pt x="171" y="44"/>
                                <a:pt x="171" y="44"/>
                              </a:cubicBezTo>
                              <a:cubicBezTo>
                                <a:pt x="171" y="44"/>
                                <a:pt x="172" y="44"/>
                                <a:pt x="173" y="44"/>
                              </a:cubicBezTo>
                              <a:cubicBezTo>
                                <a:pt x="177" y="44"/>
                                <a:pt x="181" y="42"/>
                                <a:pt x="183" y="39"/>
                              </a:cubicBezTo>
                              <a:cubicBezTo>
                                <a:pt x="185" y="36"/>
                                <a:pt x="187" y="34"/>
                                <a:pt x="189" y="32"/>
                              </a:cubicBezTo>
                              <a:cubicBezTo>
                                <a:pt x="192" y="30"/>
                                <a:pt x="198" y="28"/>
                                <a:pt x="204" y="28"/>
                              </a:cubicBezTo>
                              <a:cubicBezTo>
                                <a:pt x="224" y="28"/>
                                <a:pt x="230" y="34"/>
                                <a:pt x="230" y="48"/>
                              </a:cubicBezTo>
                              <a:cubicBezTo>
                                <a:pt x="230" y="52"/>
                                <a:pt x="230" y="52"/>
                                <a:pt x="230" y="52"/>
                              </a:cubicBezTo>
                              <a:cubicBezTo>
                                <a:pt x="221" y="55"/>
                                <a:pt x="211" y="58"/>
                                <a:pt x="194" y="61"/>
                              </a:cubicBezTo>
                              <a:cubicBezTo>
                                <a:pt x="181" y="63"/>
                                <a:pt x="171" y="66"/>
                                <a:pt x="164" y="70"/>
                              </a:cubicBezTo>
                              <a:cubicBezTo>
                                <a:pt x="150" y="76"/>
                                <a:pt x="143" y="89"/>
                                <a:pt x="143" y="105"/>
                              </a:cubicBezTo>
                              <a:cubicBezTo>
                                <a:pt x="143" y="117"/>
                                <a:pt x="147" y="127"/>
                                <a:pt x="155" y="135"/>
                              </a:cubicBezTo>
                              <a:cubicBezTo>
                                <a:pt x="163" y="142"/>
                                <a:pt x="174" y="146"/>
                                <a:pt x="189" y="146"/>
                              </a:cubicBezTo>
                              <a:cubicBezTo>
                                <a:pt x="197" y="146"/>
                                <a:pt x="204" y="145"/>
                                <a:pt x="211" y="142"/>
                              </a:cubicBezTo>
                              <a:cubicBezTo>
                                <a:pt x="219" y="139"/>
                                <a:pt x="225" y="134"/>
                                <a:pt x="232" y="128"/>
                              </a:cubicBezTo>
                              <a:cubicBezTo>
                                <a:pt x="232" y="130"/>
                                <a:pt x="234" y="135"/>
                                <a:pt x="234" y="135"/>
                              </a:cubicBezTo>
                              <a:cubicBezTo>
                                <a:pt x="234" y="135"/>
                                <a:pt x="234" y="135"/>
                                <a:pt x="234" y="135"/>
                              </a:cubicBezTo>
                              <a:cubicBezTo>
                                <a:pt x="235" y="141"/>
                                <a:pt x="240" y="145"/>
                                <a:pt x="245" y="145"/>
                              </a:cubicBezTo>
                              <a:cubicBezTo>
                                <a:pt x="255" y="145"/>
                                <a:pt x="255" y="145"/>
                                <a:pt x="255" y="145"/>
                              </a:cubicBezTo>
                              <a:cubicBezTo>
                                <a:pt x="259" y="145"/>
                                <a:pt x="263" y="142"/>
                                <a:pt x="265" y="139"/>
                              </a:cubicBezTo>
                              <a:cubicBezTo>
                                <a:pt x="267" y="136"/>
                                <a:pt x="268" y="132"/>
                                <a:pt x="267" y="128"/>
                              </a:cubicBezTo>
                              <a:cubicBezTo>
                                <a:pt x="267" y="127"/>
                                <a:pt x="266" y="125"/>
                                <a:pt x="266" y="124"/>
                              </a:cubicBezTo>
                              <a:cubicBezTo>
                                <a:pt x="265" y="118"/>
                                <a:pt x="264" y="109"/>
                                <a:pt x="264" y="97"/>
                              </a:cubicBezTo>
                              <a:cubicBezTo>
                                <a:pt x="265" y="54"/>
                                <a:pt x="265" y="54"/>
                                <a:pt x="265" y="54"/>
                              </a:cubicBezTo>
                              <a:cubicBezTo>
                                <a:pt x="265" y="38"/>
                                <a:pt x="263" y="27"/>
                                <a:pt x="260" y="21"/>
                              </a:cubicBezTo>
                              <a:cubicBezTo>
                                <a:pt x="257" y="15"/>
                                <a:pt x="251" y="10"/>
                                <a:pt x="243" y="6"/>
                              </a:cubicBezTo>
                              <a:cubicBezTo>
                                <a:pt x="235" y="2"/>
                                <a:pt x="223" y="0"/>
                                <a:pt x="206"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42.75pt;margin-top:337.7pt;height:45.9pt;width:43.75pt;z-index:251586560;mso-width-relative:page;mso-height-relative:page;" fillcolor="#222221" filled="t" stroked="f" coordsize="268,281" o:gfxdata="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" path="m65,201c90,129,90,129,90,129c117,201,117,201,117,201c65,201,65,201,65,201m103,84c79,84,79,84,79,84c74,84,69,88,68,93c2,264,2,264,2,264c0,268,1,272,3,275c5,279,9,281,13,281c28,281,28,281,28,281c33,281,38,277,39,273c53,234,53,234,53,234c129,234,129,234,129,234c143,273,143,273,143,273c145,278,150,281,155,281c171,281,171,281,171,281c175,281,178,279,181,275c183,272,183,268,182,264c114,93,114,93,114,93c113,88,108,84,103,84m200,120c188,120,180,111,180,101c180,89,190,85,207,82c217,79,225,77,230,76c230,83,230,83,230,83c230,92,229,98,228,101c226,109,216,120,200,120m206,0c188,0,175,3,166,10c160,14,156,19,152,25c151,28,150,32,152,36c154,39,157,42,161,42c171,44,171,44,171,44c171,44,172,44,173,44c177,44,181,42,183,39c185,36,187,34,189,32c192,30,198,28,204,28c224,28,230,34,230,48c230,52,230,52,230,52c221,55,211,58,194,61c181,63,171,66,164,70c150,76,143,89,143,105c143,117,147,127,155,135c163,142,174,146,189,146c197,146,204,145,211,142c219,139,225,134,232,128c232,130,234,135,234,135c234,135,234,135,234,135c235,141,240,145,245,145c255,145,255,145,255,145c259,145,263,142,265,139c267,136,268,132,267,128c267,127,266,125,266,124c265,118,264,109,264,97c265,54,265,54,265,54c265,38,263,27,260,21c257,15,251,10,243,6c235,2,223,0,206,0e">
                <v:path o:connectlocs="134759,416971;186590,267608;242567,416971;134759,416971;213542,174256;163784,174256;140979,192927;4146,547663;6219,570483;26951,582930;58050,582930;80855,566334;109881,485429;267446,485429;296471,566334;321350,582930;354521,582930;375254,570483;377327,547663;236347,192927;213542,174256;414645,248938;373180,209522;429158,170107;476842,157660;476842,172182;472695,209522;414645,248938;427084,0;344155,20744;315130,51862;315130,74681;333789,87128;354521,91277;358668,91277;379400,80904;391840,66383;422938,58085;476842,99575;476842,107873;402206,126543;340009,145213;296471,217820;321350,280055;391840,302874;437451,294576;480988,265533;485135,280055;485135,280055;507940,300800;528673,300800;549405,288353;553551,265533;551478,257236;547332,201224;549405,112022;539039,43564;503794,12446;427084,0" o:connectangles="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5536" behindDoc="0" locked="0" layoutInCell="1" allowOverlap="1">
                <wp:simplePos x="0" y="0"/>
                <wp:positionH relativeFrom="column">
                  <wp:posOffset>2346325</wp:posOffset>
                </wp:positionH>
                <wp:positionV relativeFrom="paragraph">
                  <wp:posOffset>2884805</wp:posOffset>
                </wp:positionV>
                <wp:extent cx="581025" cy="582930"/>
                <wp:effectExtent l="0" t="0" r="9525" b="7620"/>
                <wp:wrapNone/>
                <wp:docPr id="51"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489325" y="3799205"/>
                          <a:ext cx="581025" cy="582930"/>
                        </a:xfrm>
                        <a:custGeom>
                          <a:avLst/>
                          <a:gdLst>
                            <a:gd name="T0" fmla="*/ 87 w 280"/>
                            <a:gd name="T1" fmla="*/ 181 h 281"/>
                            <a:gd name="T2" fmla="*/ 100 w 280"/>
                            <a:gd name="T3" fmla="*/ 181 h 281"/>
                            <a:gd name="T4" fmla="*/ 80 w 280"/>
                            <a:gd name="T5" fmla="*/ 214 h 281"/>
                            <a:gd name="T6" fmla="*/ 100 w 280"/>
                            <a:gd name="T7" fmla="*/ 248 h 281"/>
                            <a:gd name="T8" fmla="*/ 87 w 280"/>
                            <a:gd name="T9" fmla="*/ 248 h 281"/>
                            <a:gd name="T10" fmla="*/ 47 w 280"/>
                            <a:gd name="T11" fmla="*/ 248 h 281"/>
                            <a:gd name="T12" fmla="*/ 33 w 280"/>
                            <a:gd name="T13" fmla="*/ 248 h 281"/>
                            <a:gd name="T14" fmla="*/ 53 w 280"/>
                            <a:gd name="T15" fmla="*/ 214 h 281"/>
                            <a:gd name="T16" fmla="*/ 33 w 280"/>
                            <a:gd name="T17" fmla="*/ 181 h 281"/>
                            <a:gd name="T18" fmla="*/ 47 w 280"/>
                            <a:gd name="T19" fmla="*/ 181 h 281"/>
                            <a:gd name="T20" fmla="*/ 121 w 280"/>
                            <a:gd name="T21" fmla="*/ 150 h 281"/>
                            <a:gd name="T22" fmla="*/ 0 w 280"/>
                            <a:gd name="T23" fmla="*/ 159 h 281"/>
                            <a:gd name="T24" fmla="*/ 9 w 280"/>
                            <a:gd name="T25" fmla="*/ 281 h 281"/>
                            <a:gd name="T26" fmla="*/ 130 w 280"/>
                            <a:gd name="T27" fmla="*/ 271 h 281"/>
                            <a:gd name="T28" fmla="*/ 121 w 280"/>
                            <a:gd name="T29" fmla="*/ 150 h 281"/>
                            <a:gd name="T30" fmla="*/ 169 w 280"/>
                            <a:gd name="T31" fmla="*/ 234 h 281"/>
                            <a:gd name="T32" fmla="*/ 254 w 280"/>
                            <a:gd name="T33" fmla="*/ 224 h 281"/>
                            <a:gd name="T34" fmla="*/ 254 w 280"/>
                            <a:gd name="T35" fmla="*/ 243 h 281"/>
                            <a:gd name="T36" fmla="*/ 178 w 280"/>
                            <a:gd name="T37" fmla="*/ 206 h 281"/>
                            <a:gd name="T38" fmla="*/ 178 w 280"/>
                            <a:gd name="T39" fmla="*/ 187 h 281"/>
                            <a:gd name="T40" fmla="*/ 263 w 280"/>
                            <a:gd name="T41" fmla="*/ 196 h 281"/>
                            <a:gd name="T42" fmla="*/ 178 w 280"/>
                            <a:gd name="T43" fmla="*/ 206 h 281"/>
                            <a:gd name="T44" fmla="*/ 159 w 280"/>
                            <a:gd name="T45" fmla="*/ 150 h 281"/>
                            <a:gd name="T46" fmla="*/ 149 w 280"/>
                            <a:gd name="T47" fmla="*/ 271 h 281"/>
                            <a:gd name="T48" fmla="*/ 271 w 280"/>
                            <a:gd name="T49" fmla="*/ 281 h 281"/>
                            <a:gd name="T50" fmla="*/ 280 w 280"/>
                            <a:gd name="T51" fmla="*/ 159 h 281"/>
                            <a:gd name="T52" fmla="*/ 30 w 280"/>
                            <a:gd name="T53" fmla="*/ 75 h 281"/>
                            <a:gd name="T54" fmla="*/ 30 w 280"/>
                            <a:gd name="T55" fmla="*/ 56 h 281"/>
                            <a:gd name="T56" fmla="*/ 116 w 280"/>
                            <a:gd name="T57" fmla="*/ 66 h 281"/>
                            <a:gd name="T58" fmla="*/ 30 w 280"/>
                            <a:gd name="T59" fmla="*/ 75 h 281"/>
                            <a:gd name="T60" fmla="*/ 9 w 280"/>
                            <a:gd name="T61" fmla="*/ 0 h 281"/>
                            <a:gd name="T62" fmla="*/ 0 w 280"/>
                            <a:gd name="T63" fmla="*/ 122 h 281"/>
                            <a:gd name="T64" fmla="*/ 121 w 280"/>
                            <a:gd name="T65" fmla="*/ 131 h 281"/>
                            <a:gd name="T66" fmla="*/ 130 w 280"/>
                            <a:gd name="T67" fmla="*/ 10 h 281"/>
                            <a:gd name="T68" fmla="*/ 178 w 280"/>
                            <a:gd name="T69" fmla="*/ 75 h 281"/>
                            <a:gd name="T70" fmla="*/ 178 w 280"/>
                            <a:gd name="T71" fmla="*/ 56 h 281"/>
                            <a:gd name="T72" fmla="*/ 205 w 280"/>
                            <a:gd name="T73" fmla="*/ 29 h 281"/>
                            <a:gd name="T74" fmla="*/ 224 w 280"/>
                            <a:gd name="T75" fmla="*/ 29 h 281"/>
                            <a:gd name="T76" fmla="*/ 254 w 280"/>
                            <a:gd name="T77" fmla="*/ 56 h 281"/>
                            <a:gd name="T78" fmla="*/ 254 w 280"/>
                            <a:gd name="T79" fmla="*/ 75 h 281"/>
                            <a:gd name="T80" fmla="*/ 224 w 280"/>
                            <a:gd name="T81" fmla="*/ 105 h 281"/>
                            <a:gd name="T82" fmla="*/ 205 w 280"/>
                            <a:gd name="T83" fmla="*/ 105 h 281"/>
                            <a:gd name="T84" fmla="*/ 178 w 280"/>
                            <a:gd name="T85" fmla="*/ 75 h 281"/>
                            <a:gd name="T86" fmla="*/ 159 w 280"/>
                            <a:gd name="T87" fmla="*/ 0 h 281"/>
                            <a:gd name="T88" fmla="*/ 149 w 280"/>
                            <a:gd name="T89" fmla="*/ 122 h 281"/>
                            <a:gd name="T90" fmla="*/ 271 w 280"/>
                            <a:gd name="T91" fmla="*/ 131 h 281"/>
                            <a:gd name="T92" fmla="*/ 280 w 280"/>
                            <a:gd name="T93" fmla="*/ 1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281">
                              <a:moveTo>
                                <a:pt x="67" y="201"/>
                              </a:moveTo>
                              <a:cubicBezTo>
                                <a:pt x="87" y="181"/>
                                <a:pt x="87" y="181"/>
                                <a:pt x="87" y="181"/>
                              </a:cubicBezTo>
                              <a:cubicBezTo>
                                <a:pt x="89" y="179"/>
                                <a:pt x="91" y="178"/>
                                <a:pt x="94" y="178"/>
                              </a:cubicBezTo>
                              <a:cubicBezTo>
                                <a:pt x="96" y="178"/>
                                <a:pt x="98" y="179"/>
                                <a:pt x="100" y="181"/>
                              </a:cubicBezTo>
                              <a:cubicBezTo>
                                <a:pt x="104" y="184"/>
                                <a:pt x="104" y="190"/>
                                <a:pt x="100" y="194"/>
                              </a:cubicBezTo>
                              <a:cubicBezTo>
                                <a:pt x="80" y="214"/>
                                <a:pt x="80" y="214"/>
                                <a:pt x="80" y="214"/>
                              </a:cubicBezTo>
                              <a:cubicBezTo>
                                <a:pt x="100" y="234"/>
                                <a:pt x="100" y="234"/>
                                <a:pt x="100" y="234"/>
                              </a:cubicBezTo>
                              <a:cubicBezTo>
                                <a:pt x="104" y="238"/>
                                <a:pt x="104" y="244"/>
                                <a:pt x="100" y="248"/>
                              </a:cubicBezTo>
                              <a:cubicBezTo>
                                <a:pt x="98" y="250"/>
                                <a:pt x="96" y="250"/>
                                <a:pt x="94" y="250"/>
                              </a:cubicBezTo>
                              <a:cubicBezTo>
                                <a:pt x="91" y="250"/>
                                <a:pt x="89" y="250"/>
                                <a:pt x="87" y="248"/>
                              </a:cubicBezTo>
                              <a:cubicBezTo>
                                <a:pt x="67" y="228"/>
                                <a:pt x="67" y="228"/>
                                <a:pt x="67" y="228"/>
                              </a:cubicBezTo>
                              <a:cubicBezTo>
                                <a:pt x="47" y="248"/>
                                <a:pt x="47" y="248"/>
                                <a:pt x="47" y="248"/>
                              </a:cubicBezTo>
                              <a:cubicBezTo>
                                <a:pt x="45" y="250"/>
                                <a:pt x="42" y="250"/>
                                <a:pt x="40" y="250"/>
                              </a:cubicBezTo>
                              <a:cubicBezTo>
                                <a:pt x="37" y="250"/>
                                <a:pt x="35" y="250"/>
                                <a:pt x="33" y="248"/>
                              </a:cubicBezTo>
                              <a:cubicBezTo>
                                <a:pt x="29" y="244"/>
                                <a:pt x="29" y="238"/>
                                <a:pt x="33" y="234"/>
                              </a:cubicBezTo>
                              <a:cubicBezTo>
                                <a:pt x="53" y="214"/>
                                <a:pt x="53" y="214"/>
                                <a:pt x="53" y="214"/>
                              </a:cubicBezTo>
                              <a:cubicBezTo>
                                <a:pt x="33" y="194"/>
                                <a:pt x="33" y="194"/>
                                <a:pt x="33" y="194"/>
                              </a:cubicBezTo>
                              <a:cubicBezTo>
                                <a:pt x="29" y="190"/>
                                <a:pt x="29" y="184"/>
                                <a:pt x="33" y="181"/>
                              </a:cubicBezTo>
                              <a:cubicBezTo>
                                <a:pt x="35" y="179"/>
                                <a:pt x="37" y="178"/>
                                <a:pt x="40" y="178"/>
                              </a:cubicBezTo>
                              <a:cubicBezTo>
                                <a:pt x="42" y="178"/>
                                <a:pt x="45" y="179"/>
                                <a:pt x="47" y="181"/>
                              </a:cubicBezTo>
                              <a:cubicBezTo>
                                <a:pt x="67" y="201"/>
                                <a:pt x="67" y="201"/>
                                <a:pt x="67" y="201"/>
                              </a:cubicBezTo>
                              <a:moveTo>
                                <a:pt x="121" y="150"/>
                              </a:moveTo>
                              <a:cubicBezTo>
                                <a:pt x="9" y="150"/>
                                <a:pt x="9" y="150"/>
                                <a:pt x="9" y="150"/>
                              </a:cubicBezTo>
                              <a:cubicBezTo>
                                <a:pt x="4" y="150"/>
                                <a:pt x="0" y="154"/>
                                <a:pt x="0" y="159"/>
                              </a:cubicBezTo>
                              <a:cubicBezTo>
                                <a:pt x="0" y="271"/>
                                <a:pt x="0" y="271"/>
                                <a:pt x="0" y="271"/>
                              </a:cubicBezTo>
                              <a:cubicBezTo>
                                <a:pt x="0" y="276"/>
                                <a:pt x="4" y="281"/>
                                <a:pt x="9" y="281"/>
                              </a:cubicBezTo>
                              <a:cubicBezTo>
                                <a:pt x="121" y="281"/>
                                <a:pt x="121" y="281"/>
                                <a:pt x="121" y="281"/>
                              </a:cubicBezTo>
                              <a:cubicBezTo>
                                <a:pt x="126" y="281"/>
                                <a:pt x="130" y="276"/>
                                <a:pt x="130" y="271"/>
                              </a:cubicBezTo>
                              <a:cubicBezTo>
                                <a:pt x="130" y="159"/>
                                <a:pt x="130" y="159"/>
                                <a:pt x="130" y="159"/>
                              </a:cubicBezTo>
                              <a:cubicBezTo>
                                <a:pt x="130" y="154"/>
                                <a:pt x="126" y="150"/>
                                <a:pt x="121" y="150"/>
                              </a:cubicBezTo>
                              <a:moveTo>
                                <a:pt x="178" y="243"/>
                              </a:moveTo>
                              <a:cubicBezTo>
                                <a:pt x="173" y="243"/>
                                <a:pt x="169" y="239"/>
                                <a:pt x="169" y="234"/>
                              </a:cubicBezTo>
                              <a:cubicBezTo>
                                <a:pt x="169" y="229"/>
                                <a:pt x="173" y="224"/>
                                <a:pt x="178" y="224"/>
                              </a:cubicBezTo>
                              <a:cubicBezTo>
                                <a:pt x="254" y="224"/>
                                <a:pt x="254" y="224"/>
                                <a:pt x="254" y="224"/>
                              </a:cubicBezTo>
                              <a:cubicBezTo>
                                <a:pt x="259" y="224"/>
                                <a:pt x="263" y="229"/>
                                <a:pt x="263" y="234"/>
                              </a:cubicBezTo>
                              <a:cubicBezTo>
                                <a:pt x="263" y="239"/>
                                <a:pt x="259" y="243"/>
                                <a:pt x="254" y="243"/>
                              </a:cubicBezTo>
                              <a:cubicBezTo>
                                <a:pt x="178" y="243"/>
                                <a:pt x="178" y="243"/>
                                <a:pt x="178" y="243"/>
                              </a:cubicBezTo>
                              <a:moveTo>
                                <a:pt x="178" y="206"/>
                              </a:moveTo>
                              <a:cubicBezTo>
                                <a:pt x="173" y="206"/>
                                <a:pt x="169" y="202"/>
                                <a:pt x="169" y="196"/>
                              </a:cubicBezTo>
                              <a:cubicBezTo>
                                <a:pt x="169" y="191"/>
                                <a:pt x="173" y="187"/>
                                <a:pt x="178" y="187"/>
                              </a:cubicBezTo>
                              <a:cubicBezTo>
                                <a:pt x="254" y="187"/>
                                <a:pt x="254" y="187"/>
                                <a:pt x="254" y="187"/>
                              </a:cubicBezTo>
                              <a:cubicBezTo>
                                <a:pt x="259" y="187"/>
                                <a:pt x="263" y="191"/>
                                <a:pt x="263" y="196"/>
                              </a:cubicBezTo>
                              <a:cubicBezTo>
                                <a:pt x="263" y="202"/>
                                <a:pt x="259" y="206"/>
                                <a:pt x="254" y="206"/>
                              </a:cubicBezTo>
                              <a:cubicBezTo>
                                <a:pt x="178" y="206"/>
                                <a:pt x="178" y="206"/>
                                <a:pt x="178" y="206"/>
                              </a:cubicBezTo>
                              <a:moveTo>
                                <a:pt x="271" y="150"/>
                              </a:moveTo>
                              <a:cubicBezTo>
                                <a:pt x="159" y="150"/>
                                <a:pt x="159" y="150"/>
                                <a:pt x="159" y="150"/>
                              </a:cubicBezTo>
                              <a:cubicBezTo>
                                <a:pt x="153" y="150"/>
                                <a:pt x="149" y="154"/>
                                <a:pt x="149" y="159"/>
                              </a:cubicBezTo>
                              <a:cubicBezTo>
                                <a:pt x="149" y="271"/>
                                <a:pt x="149" y="271"/>
                                <a:pt x="149" y="271"/>
                              </a:cubicBezTo>
                              <a:cubicBezTo>
                                <a:pt x="149" y="276"/>
                                <a:pt x="153" y="281"/>
                                <a:pt x="159" y="281"/>
                              </a:cubicBezTo>
                              <a:cubicBezTo>
                                <a:pt x="271" y="281"/>
                                <a:pt x="271" y="281"/>
                                <a:pt x="271" y="281"/>
                              </a:cubicBezTo>
                              <a:cubicBezTo>
                                <a:pt x="276" y="281"/>
                                <a:pt x="280" y="276"/>
                                <a:pt x="280" y="271"/>
                              </a:cubicBezTo>
                              <a:cubicBezTo>
                                <a:pt x="280" y="159"/>
                                <a:pt x="280" y="159"/>
                                <a:pt x="280" y="159"/>
                              </a:cubicBezTo>
                              <a:cubicBezTo>
                                <a:pt x="280" y="154"/>
                                <a:pt x="276" y="150"/>
                                <a:pt x="271" y="150"/>
                              </a:cubicBezTo>
                              <a:moveTo>
                                <a:pt x="30" y="75"/>
                              </a:moveTo>
                              <a:cubicBezTo>
                                <a:pt x="25" y="75"/>
                                <a:pt x="21" y="71"/>
                                <a:pt x="21" y="66"/>
                              </a:cubicBezTo>
                              <a:cubicBezTo>
                                <a:pt x="21" y="60"/>
                                <a:pt x="25" y="56"/>
                                <a:pt x="30" y="56"/>
                              </a:cubicBezTo>
                              <a:cubicBezTo>
                                <a:pt x="106" y="56"/>
                                <a:pt x="106" y="56"/>
                                <a:pt x="106" y="56"/>
                              </a:cubicBezTo>
                              <a:cubicBezTo>
                                <a:pt x="112" y="56"/>
                                <a:pt x="116" y="60"/>
                                <a:pt x="116" y="66"/>
                              </a:cubicBezTo>
                              <a:cubicBezTo>
                                <a:pt x="116" y="71"/>
                                <a:pt x="112" y="75"/>
                                <a:pt x="106" y="75"/>
                              </a:cubicBezTo>
                              <a:cubicBezTo>
                                <a:pt x="30" y="75"/>
                                <a:pt x="30" y="75"/>
                                <a:pt x="30" y="75"/>
                              </a:cubicBezTo>
                              <a:moveTo>
                                <a:pt x="121" y="0"/>
                              </a:moveTo>
                              <a:cubicBezTo>
                                <a:pt x="9" y="0"/>
                                <a:pt x="9" y="0"/>
                                <a:pt x="9" y="0"/>
                              </a:cubicBezTo>
                              <a:cubicBezTo>
                                <a:pt x="4" y="0"/>
                                <a:pt x="0" y="4"/>
                                <a:pt x="0" y="10"/>
                              </a:cubicBezTo>
                              <a:cubicBezTo>
                                <a:pt x="0" y="122"/>
                                <a:pt x="0" y="122"/>
                                <a:pt x="0" y="122"/>
                              </a:cubicBezTo>
                              <a:cubicBezTo>
                                <a:pt x="0" y="127"/>
                                <a:pt x="4" y="131"/>
                                <a:pt x="9" y="131"/>
                              </a:cubicBezTo>
                              <a:cubicBezTo>
                                <a:pt x="121" y="131"/>
                                <a:pt x="121" y="131"/>
                                <a:pt x="121" y="131"/>
                              </a:cubicBezTo>
                              <a:cubicBezTo>
                                <a:pt x="126" y="131"/>
                                <a:pt x="130" y="127"/>
                                <a:pt x="130" y="122"/>
                              </a:cubicBezTo>
                              <a:cubicBezTo>
                                <a:pt x="130" y="10"/>
                                <a:pt x="130" y="10"/>
                                <a:pt x="130" y="10"/>
                              </a:cubicBezTo>
                              <a:cubicBezTo>
                                <a:pt x="130" y="4"/>
                                <a:pt x="126" y="0"/>
                                <a:pt x="121" y="0"/>
                              </a:cubicBezTo>
                              <a:moveTo>
                                <a:pt x="178" y="75"/>
                              </a:moveTo>
                              <a:cubicBezTo>
                                <a:pt x="173" y="75"/>
                                <a:pt x="169" y="71"/>
                                <a:pt x="169" y="66"/>
                              </a:cubicBezTo>
                              <a:cubicBezTo>
                                <a:pt x="169" y="60"/>
                                <a:pt x="173" y="56"/>
                                <a:pt x="178" y="56"/>
                              </a:cubicBezTo>
                              <a:cubicBezTo>
                                <a:pt x="205" y="56"/>
                                <a:pt x="205" y="56"/>
                                <a:pt x="205" y="56"/>
                              </a:cubicBezTo>
                              <a:cubicBezTo>
                                <a:pt x="205" y="29"/>
                                <a:pt x="205" y="29"/>
                                <a:pt x="205" y="29"/>
                              </a:cubicBezTo>
                              <a:cubicBezTo>
                                <a:pt x="205" y="23"/>
                                <a:pt x="209" y="19"/>
                                <a:pt x="215" y="19"/>
                              </a:cubicBezTo>
                              <a:cubicBezTo>
                                <a:pt x="220" y="19"/>
                                <a:pt x="224" y="23"/>
                                <a:pt x="224" y="29"/>
                              </a:cubicBezTo>
                              <a:cubicBezTo>
                                <a:pt x="224" y="56"/>
                                <a:pt x="224" y="56"/>
                                <a:pt x="224" y="56"/>
                              </a:cubicBezTo>
                              <a:cubicBezTo>
                                <a:pt x="254" y="56"/>
                                <a:pt x="254" y="56"/>
                                <a:pt x="254" y="56"/>
                              </a:cubicBezTo>
                              <a:cubicBezTo>
                                <a:pt x="259" y="56"/>
                                <a:pt x="263" y="60"/>
                                <a:pt x="263" y="66"/>
                              </a:cubicBezTo>
                              <a:cubicBezTo>
                                <a:pt x="263" y="71"/>
                                <a:pt x="259" y="75"/>
                                <a:pt x="254" y="75"/>
                              </a:cubicBezTo>
                              <a:cubicBezTo>
                                <a:pt x="224" y="75"/>
                                <a:pt x="224" y="75"/>
                                <a:pt x="224" y="75"/>
                              </a:cubicBezTo>
                              <a:cubicBezTo>
                                <a:pt x="224" y="105"/>
                                <a:pt x="224" y="105"/>
                                <a:pt x="224" y="105"/>
                              </a:cubicBezTo>
                              <a:cubicBezTo>
                                <a:pt x="224" y="110"/>
                                <a:pt x="220" y="114"/>
                                <a:pt x="215" y="114"/>
                              </a:cubicBezTo>
                              <a:cubicBezTo>
                                <a:pt x="209" y="114"/>
                                <a:pt x="205" y="110"/>
                                <a:pt x="205" y="105"/>
                              </a:cubicBezTo>
                              <a:cubicBezTo>
                                <a:pt x="205" y="75"/>
                                <a:pt x="205" y="75"/>
                                <a:pt x="205" y="75"/>
                              </a:cubicBezTo>
                              <a:cubicBezTo>
                                <a:pt x="178" y="75"/>
                                <a:pt x="178" y="75"/>
                                <a:pt x="178" y="75"/>
                              </a:cubicBezTo>
                              <a:moveTo>
                                <a:pt x="271" y="0"/>
                              </a:moveTo>
                              <a:cubicBezTo>
                                <a:pt x="159" y="0"/>
                                <a:pt x="159" y="0"/>
                                <a:pt x="159" y="0"/>
                              </a:cubicBezTo>
                              <a:cubicBezTo>
                                <a:pt x="153" y="0"/>
                                <a:pt x="149" y="4"/>
                                <a:pt x="149" y="10"/>
                              </a:cubicBezTo>
                              <a:cubicBezTo>
                                <a:pt x="149" y="122"/>
                                <a:pt x="149" y="122"/>
                                <a:pt x="149" y="122"/>
                              </a:cubicBezTo>
                              <a:cubicBezTo>
                                <a:pt x="149" y="127"/>
                                <a:pt x="153" y="131"/>
                                <a:pt x="159" y="131"/>
                              </a:cubicBezTo>
                              <a:cubicBezTo>
                                <a:pt x="271" y="131"/>
                                <a:pt x="271" y="131"/>
                                <a:pt x="271" y="131"/>
                              </a:cubicBezTo>
                              <a:cubicBezTo>
                                <a:pt x="276" y="131"/>
                                <a:pt x="280" y="127"/>
                                <a:pt x="280" y="122"/>
                              </a:cubicBezTo>
                              <a:cubicBezTo>
                                <a:pt x="280" y="10"/>
                                <a:pt x="280" y="10"/>
                                <a:pt x="280" y="10"/>
                              </a:cubicBezTo>
                              <a:cubicBezTo>
                                <a:pt x="280" y="4"/>
                                <a:pt x="276" y="0"/>
                                <a:pt x="271"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84.75pt;margin-top:227.15pt;height:45.9pt;width:45.75pt;z-index:251585536;mso-width-relative:page;mso-height-relative:page;" fillcolor="#222221" filled="t" stroked="f" coordsize="280,281" o:gfxdata="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" path="m67,201c87,181,87,181,87,181c89,179,91,178,94,178c96,178,98,179,100,181c104,184,104,190,100,194c80,214,80,214,80,214c100,234,100,234,100,234c104,238,104,244,100,248c98,250,96,250,94,250c91,250,89,250,87,248c67,228,67,228,67,228c47,248,47,248,47,248c45,250,42,250,40,250c37,250,35,250,33,248c29,244,29,238,33,234c53,214,53,214,53,214c33,194,33,194,33,194c29,190,29,184,33,181c35,179,37,178,40,178c42,178,45,179,47,181c67,201,67,201,67,201m121,150c9,150,9,150,9,150c4,150,0,154,0,159c0,271,0,271,0,271c0,276,4,281,9,281c121,281,121,281,121,281c126,281,130,276,130,271c130,159,130,159,130,159c130,154,126,150,121,150m178,243c173,243,169,239,169,234c169,229,173,224,178,224c254,224,254,224,254,224c259,224,263,229,263,234c263,239,259,243,254,243c178,243,178,243,178,243m178,206c173,206,169,202,169,196c169,191,173,187,178,187c254,187,254,187,254,187c259,187,263,191,263,196c263,202,259,206,254,206c178,206,178,206,178,206m271,150c159,150,159,150,159,150c153,150,149,154,149,159c149,271,149,271,149,271c149,276,153,281,159,281c271,281,271,281,271,281c276,281,280,276,280,271c280,159,280,159,280,159c280,154,276,150,271,150m30,75c25,75,21,71,21,66c21,60,25,56,30,56c106,56,106,56,106,56c112,56,116,60,116,66c116,71,112,75,106,75c30,75,30,75,30,75m121,0c9,0,9,0,9,0c4,0,0,4,0,10c0,122,0,122,0,122c0,127,4,131,9,131c121,131,121,131,121,131c126,131,130,127,130,122c130,10,130,10,130,10c130,4,126,0,121,0m178,75c173,75,169,71,169,66c169,60,173,56,178,56c205,56,205,56,205,56c205,29,205,29,205,29c205,23,209,19,215,19c220,19,224,23,224,29c224,56,224,56,224,56c254,56,254,56,254,56c259,56,263,60,263,66c263,71,259,75,254,75c224,75,224,75,224,75c224,105,224,105,224,105c224,110,220,114,215,114c209,114,205,110,205,105c205,75,205,75,205,75c178,75,178,75,178,75m271,0c159,0,159,0,159,0c153,0,149,4,149,10c149,122,149,122,149,122c149,127,153,131,159,131c271,131,271,131,271,131c276,131,280,127,280,122c280,10,280,10,280,10c280,4,276,0,271,0e">
                <v:path o:connectlocs="180532,375481;207508,375481;166007,443939;207508,514472;180532,514472;97529,514472;68477,514472;109979,443939;68477,375481;97529,375481;251085,311172;0,329842;18675,582930;269761,562185;251085,311172;350690,485429;527072,464684;527072,504099;369365,427343;369365,387928;545748,406598;369365,427343;329939,311172;309188,562185;562349,582930;581025,329842;62252,155586;62252,116171;240710,136915;62252,155586;18675,0;0,253087;251085,271757;269761,20744;369365,155586;369365,116171;425393,60160;464820,60160;527072,116171;527072,155586;464820,217820;425393,217820;369365,155586;329939,0;309188,253087;562349,271757;581025,20744" o:connectangles="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4512" behindDoc="0" locked="0" layoutInCell="1" allowOverlap="1">
                <wp:simplePos x="0" y="0"/>
                <wp:positionH relativeFrom="column">
                  <wp:posOffset>3588385</wp:posOffset>
                </wp:positionH>
                <wp:positionV relativeFrom="paragraph">
                  <wp:posOffset>2731135</wp:posOffset>
                </wp:positionV>
                <wp:extent cx="1729105" cy="1746250"/>
                <wp:effectExtent l="0" t="0" r="11430" b="8890"/>
                <wp:wrapNone/>
                <wp:docPr id="47"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731385" y="3645535"/>
                          <a:ext cx="1729105" cy="1746250"/>
                        </a:xfrm>
                        <a:custGeom>
                          <a:avLst/>
                          <a:gdLst>
                            <a:gd name="T0" fmla="*/ 13 w 573"/>
                            <a:gd name="T1" fmla="*/ 79 h 578"/>
                            <a:gd name="T2" fmla="*/ 22 w 573"/>
                            <a:gd name="T3" fmla="*/ 560 h 578"/>
                            <a:gd name="T4" fmla="*/ 22 w 573"/>
                            <a:gd name="T5" fmla="*/ 563 h 578"/>
                            <a:gd name="T6" fmla="*/ 22 w 573"/>
                            <a:gd name="T7" fmla="*/ 563 h 578"/>
                            <a:gd name="T8" fmla="*/ 24 w 573"/>
                            <a:gd name="T9" fmla="*/ 564 h 578"/>
                            <a:gd name="T10" fmla="*/ 24 w 573"/>
                            <a:gd name="T11" fmla="*/ 564 h 578"/>
                            <a:gd name="T12" fmla="*/ 34 w 573"/>
                            <a:gd name="T13" fmla="*/ 564 h 578"/>
                            <a:gd name="T14" fmla="*/ 128 w 573"/>
                            <a:gd name="T15" fmla="*/ 563 h 578"/>
                            <a:gd name="T16" fmla="*/ 507 w 573"/>
                            <a:gd name="T17" fmla="*/ 569 h 578"/>
                            <a:gd name="T18" fmla="*/ 537 w 573"/>
                            <a:gd name="T19" fmla="*/ 569 h 578"/>
                            <a:gd name="T20" fmla="*/ 540 w 573"/>
                            <a:gd name="T21" fmla="*/ 569 h 578"/>
                            <a:gd name="T22" fmla="*/ 546 w 573"/>
                            <a:gd name="T23" fmla="*/ 570 h 578"/>
                            <a:gd name="T24" fmla="*/ 562 w 573"/>
                            <a:gd name="T25" fmla="*/ 100 h 578"/>
                            <a:gd name="T26" fmla="*/ 565 w 573"/>
                            <a:gd name="T27" fmla="*/ 18 h 578"/>
                            <a:gd name="T28" fmla="*/ 280 w 573"/>
                            <a:gd name="T29" fmla="*/ 9 h 578"/>
                            <a:gd name="T30" fmla="*/ 67 w 573"/>
                            <a:gd name="T31" fmla="*/ 2 h 578"/>
                            <a:gd name="T32" fmla="*/ 437 w 573"/>
                            <a:gd name="T33" fmla="*/ 5 h 578"/>
                            <a:gd name="T34" fmla="*/ 530 w 573"/>
                            <a:gd name="T35" fmla="*/ 9 h 578"/>
                            <a:gd name="T36" fmla="*/ 549 w 573"/>
                            <a:gd name="T37" fmla="*/ 10 h 578"/>
                            <a:gd name="T38" fmla="*/ 572 w 573"/>
                            <a:gd name="T39" fmla="*/ 40 h 578"/>
                            <a:gd name="T40" fmla="*/ 572 w 573"/>
                            <a:gd name="T41" fmla="*/ 51 h 578"/>
                            <a:gd name="T42" fmla="*/ 570 w 573"/>
                            <a:gd name="T43" fmla="*/ 97 h 578"/>
                            <a:gd name="T44" fmla="*/ 559 w 573"/>
                            <a:gd name="T45" fmla="*/ 424 h 578"/>
                            <a:gd name="T46" fmla="*/ 555 w 573"/>
                            <a:gd name="T47" fmla="*/ 544 h 578"/>
                            <a:gd name="T48" fmla="*/ 554 w 573"/>
                            <a:gd name="T49" fmla="*/ 578 h 578"/>
                            <a:gd name="T50" fmla="*/ 518 w 573"/>
                            <a:gd name="T51" fmla="*/ 576 h 578"/>
                            <a:gd name="T52" fmla="*/ 387 w 573"/>
                            <a:gd name="T53" fmla="*/ 573 h 578"/>
                            <a:gd name="T54" fmla="*/ 105 w 573"/>
                            <a:gd name="T55" fmla="*/ 572 h 578"/>
                            <a:gd name="T56" fmla="*/ 28 w 573"/>
                            <a:gd name="T57" fmla="*/ 574 h 578"/>
                            <a:gd name="T58" fmla="*/ 20 w 573"/>
                            <a:gd name="T59" fmla="*/ 574 h 578"/>
                            <a:gd name="T60" fmla="*/ 12 w 573"/>
                            <a:gd name="T61" fmla="*/ 568 h 578"/>
                            <a:gd name="T62" fmla="*/ 12 w 573"/>
                            <a:gd name="T63" fmla="*/ 560 h 578"/>
                            <a:gd name="T64" fmla="*/ 6 w 573"/>
                            <a:gd name="T65" fmla="*/ 273 h 578"/>
                            <a:gd name="T66" fmla="*/ 7 w 573"/>
                            <a:gd name="T67" fmla="*/ 23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578">
                              <a:moveTo>
                                <a:pt x="7" y="23"/>
                              </a:moveTo>
                              <a:cubicBezTo>
                                <a:pt x="18" y="34"/>
                                <a:pt x="13" y="62"/>
                                <a:pt x="13" y="79"/>
                              </a:cubicBezTo>
                              <a:cubicBezTo>
                                <a:pt x="11" y="242"/>
                                <a:pt x="16" y="399"/>
                                <a:pt x="22" y="552"/>
                              </a:cubicBezTo>
                              <a:cubicBezTo>
                                <a:pt x="22" y="560"/>
                                <a:pt x="22" y="560"/>
                                <a:pt x="22" y="560"/>
                              </a:cubicBezTo>
                              <a:cubicBezTo>
                                <a:pt x="22" y="562"/>
                                <a:pt x="22" y="562"/>
                                <a:pt x="22" y="562"/>
                              </a:cubicBezTo>
                              <a:cubicBezTo>
                                <a:pt x="22" y="563"/>
                                <a:pt x="22" y="563"/>
                                <a:pt x="22" y="563"/>
                              </a:cubicBezTo>
                              <a:cubicBezTo>
                                <a:pt x="22" y="563"/>
                                <a:pt x="22" y="563"/>
                                <a:pt x="22" y="563"/>
                              </a:cubicBezTo>
                              <a:cubicBezTo>
                                <a:pt x="22" y="563"/>
                                <a:pt x="22" y="563"/>
                                <a:pt x="22" y="563"/>
                              </a:cubicBezTo>
                              <a:cubicBezTo>
                                <a:pt x="22" y="564"/>
                                <a:pt x="22" y="564"/>
                                <a:pt x="23" y="565"/>
                              </a:cubicBezTo>
                              <a:cubicBezTo>
                                <a:pt x="23" y="564"/>
                                <a:pt x="24" y="564"/>
                                <a:pt x="24" y="564"/>
                              </a:cubicBezTo>
                              <a:cubicBezTo>
                                <a:pt x="24" y="564"/>
                                <a:pt x="24" y="564"/>
                                <a:pt x="24" y="564"/>
                              </a:cubicBezTo>
                              <a:cubicBezTo>
                                <a:pt x="24" y="564"/>
                                <a:pt x="24" y="564"/>
                                <a:pt x="24" y="564"/>
                              </a:cubicBezTo>
                              <a:cubicBezTo>
                                <a:pt x="26" y="564"/>
                                <a:pt x="26" y="564"/>
                                <a:pt x="26" y="564"/>
                              </a:cubicBezTo>
                              <a:cubicBezTo>
                                <a:pt x="34" y="564"/>
                                <a:pt x="34" y="564"/>
                                <a:pt x="34" y="564"/>
                              </a:cubicBezTo>
                              <a:cubicBezTo>
                                <a:pt x="44" y="564"/>
                                <a:pt x="55" y="564"/>
                                <a:pt x="65" y="563"/>
                              </a:cubicBezTo>
                              <a:cubicBezTo>
                                <a:pt x="86" y="563"/>
                                <a:pt x="107" y="563"/>
                                <a:pt x="128" y="563"/>
                              </a:cubicBezTo>
                              <a:cubicBezTo>
                                <a:pt x="170" y="563"/>
                                <a:pt x="212" y="563"/>
                                <a:pt x="254" y="564"/>
                              </a:cubicBezTo>
                              <a:cubicBezTo>
                                <a:pt x="339" y="565"/>
                                <a:pt x="423" y="567"/>
                                <a:pt x="507" y="569"/>
                              </a:cubicBezTo>
                              <a:cubicBezTo>
                                <a:pt x="516" y="569"/>
                                <a:pt x="525" y="569"/>
                                <a:pt x="534" y="569"/>
                              </a:cubicBezTo>
                              <a:cubicBezTo>
                                <a:pt x="537" y="569"/>
                                <a:pt x="537" y="569"/>
                                <a:pt x="537" y="569"/>
                              </a:cubicBezTo>
                              <a:cubicBezTo>
                                <a:pt x="539" y="569"/>
                                <a:pt x="539" y="569"/>
                                <a:pt x="539" y="569"/>
                              </a:cubicBezTo>
                              <a:cubicBezTo>
                                <a:pt x="540" y="569"/>
                                <a:pt x="540" y="569"/>
                                <a:pt x="540" y="569"/>
                              </a:cubicBezTo>
                              <a:cubicBezTo>
                                <a:pt x="542" y="569"/>
                                <a:pt x="542" y="569"/>
                                <a:pt x="542" y="569"/>
                              </a:cubicBezTo>
                              <a:cubicBezTo>
                                <a:pt x="546" y="570"/>
                                <a:pt x="546" y="570"/>
                                <a:pt x="546" y="570"/>
                              </a:cubicBezTo>
                              <a:cubicBezTo>
                                <a:pt x="549" y="494"/>
                                <a:pt x="551" y="418"/>
                                <a:pt x="553" y="342"/>
                              </a:cubicBezTo>
                              <a:cubicBezTo>
                                <a:pt x="556" y="262"/>
                                <a:pt x="559" y="181"/>
                                <a:pt x="562" y="100"/>
                              </a:cubicBezTo>
                              <a:cubicBezTo>
                                <a:pt x="563" y="87"/>
                                <a:pt x="563" y="75"/>
                                <a:pt x="564" y="62"/>
                              </a:cubicBezTo>
                              <a:cubicBezTo>
                                <a:pt x="564" y="47"/>
                                <a:pt x="565" y="33"/>
                                <a:pt x="565" y="18"/>
                              </a:cubicBezTo>
                              <a:cubicBezTo>
                                <a:pt x="517" y="17"/>
                                <a:pt x="469" y="15"/>
                                <a:pt x="420" y="13"/>
                              </a:cubicBezTo>
                              <a:cubicBezTo>
                                <a:pt x="373" y="12"/>
                                <a:pt x="326" y="10"/>
                                <a:pt x="280" y="9"/>
                              </a:cubicBezTo>
                              <a:cubicBezTo>
                                <a:pt x="186" y="7"/>
                                <a:pt x="93" y="6"/>
                                <a:pt x="3" y="8"/>
                              </a:cubicBezTo>
                              <a:cubicBezTo>
                                <a:pt x="13" y="0"/>
                                <a:pt x="48" y="3"/>
                                <a:pt x="67" y="2"/>
                              </a:cubicBezTo>
                              <a:cubicBezTo>
                                <a:pt x="147" y="0"/>
                                <a:pt x="229" y="1"/>
                                <a:pt x="312" y="2"/>
                              </a:cubicBezTo>
                              <a:cubicBezTo>
                                <a:pt x="353" y="3"/>
                                <a:pt x="395" y="4"/>
                                <a:pt x="437" y="5"/>
                              </a:cubicBezTo>
                              <a:cubicBezTo>
                                <a:pt x="457" y="6"/>
                                <a:pt x="478" y="7"/>
                                <a:pt x="499" y="8"/>
                              </a:cubicBezTo>
                              <a:cubicBezTo>
                                <a:pt x="509" y="8"/>
                                <a:pt x="520" y="9"/>
                                <a:pt x="530" y="9"/>
                              </a:cubicBezTo>
                              <a:cubicBezTo>
                                <a:pt x="538" y="9"/>
                                <a:pt x="538" y="9"/>
                                <a:pt x="538" y="9"/>
                              </a:cubicBezTo>
                              <a:cubicBezTo>
                                <a:pt x="549" y="10"/>
                                <a:pt x="549" y="10"/>
                                <a:pt x="549" y="10"/>
                              </a:cubicBezTo>
                              <a:cubicBezTo>
                                <a:pt x="557" y="10"/>
                                <a:pt x="565" y="10"/>
                                <a:pt x="573" y="10"/>
                              </a:cubicBezTo>
                              <a:cubicBezTo>
                                <a:pt x="573" y="20"/>
                                <a:pt x="573" y="30"/>
                                <a:pt x="572" y="40"/>
                              </a:cubicBezTo>
                              <a:cubicBezTo>
                                <a:pt x="572" y="46"/>
                                <a:pt x="572" y="46"/>
                                <a:pt x="572" y="46"/>
                              </a:cubicBezTo>
                              <a:cubicBezTo>
                                <a:pt x="572" y="51"/>
                                <a:pt x="572" y="51"/>
                                <a:pt x="572" y="51"/>
                              </a:cubicBezTo>
                              <a:cubicBezTo>
                                <a:pt x="572" y="60"/>
                                <a:pt x="572" y="60"/>
                                <a:pt x="572" y="60"/>
                              </a:cubicBezTo>
                              <a:cubicBezTo>
                                <a:pt x="571" y="73"/>
                                <a:pt x="571" y="85"/>
                                <a:pt x="570" y="97"/>
                              </a:cubicBezTo>
                              <a:cubicBezTo>
                                <a:pt x="569" y="122"/>
                                <a:pt x="568" y="147"/>
                                <a:pt x="567" y="171"/>
                              </a:cubicBezTo>
                              <a:cubicBezTo>
                                <a:pt x="563" y="254"/>
                                <a:pt x="562" y="340"/>
                                <a:pt x="559" y="424"/>
                              </a:cubicBezTo>
                              <a:cubicBezTo>
                                <a:pt x="559" y="450"/>
                                <a:pt x="558" y="477"/>
                                <a:pt x="557" y="503"/>
                              </a:cubicBezTo>
                              <a:cubicBezTo>
                                <a:pt x="556" y="517"/>
                                <a:pt x="556" y="530"/>
                                <a:pt x="555" y="544"/>
                              </a:cubicBezTo>
                              <a:cubicBezTo>
                                <a:pt x="555" y="550"/>
                                <a:pt x="555" y="557"/>
                                <a:pt x="555" y="564"/>
                              </a:cubicBezTo>
                              <a:cubicBezTo>
                                <a:pt x="555" y="568"/>
                                <a:pt x="554" y="573"/>
                                <a:pt x="554" y="578"/>
                              </a:cubicBezTo>
                              <a:cubicBezTo>
                                <a:pt x="549" y="578"/>
                                <a:pt x="544" y="577"/>
                                <a:pt x="539" y="577"/>
                              </a:cubicBezTo>
                              <a:cubicBezTo>
                                <a:pt x="532" y="577"/>
                                <a:pt x="525" y="577"/>
                                <a:pt x="518" y="576"/>
                              </a:cubicBezTo>
                              <a:cubicBezTo>
                                <a:pt x="503" y="576"/>
                                <a:pt x="489" y="576"/>
                                <a:pt x="475" y="575"/>
                              </a:cubicBezTo>
                              <a:cubicBezTo>
                                <a:pt x="445" y="575"/>
                                <a:pt x="416" y="574"/>
                                <a:pt x="387" y="573"/>
                              </a:cubicBezTo>
                              <a:cubicBezTo>
                                <a:pt x="327" y="572"/>
                                <a:pt x="267" y="571"/>
                                <a:pt x="206" y="571"/>
                              </a:cubicBezTo>
                              <a:cubicBezTo>
                                <a:pt x="173" y="571"/>
                                <a:pt x="139" y="572"/>
                                <a:pt x="105" y="572"/>
                              </a:cubicBezTo>
                              <a:cubicBezTo>
                                <a:pt x="88" y="573"/>
                                <a:pt x="71" y="573"/>
                                <a:pt x="54" y="573"/>
                              </a:cubicBezTo>
                              <a:cubicBezTo>
                                <a:pt x="28" y="574"/>
                                <a:pt x="28" y="574"/>
                                <a:pt x="28" y="574"/>
                              </a:cubicBezTo>
                              <a:cubicBezTo>
                                <a:pt x="23" y="574"/>
                                <a:pt x="23" y="574"/>
                                <a:pt x="23" y="574"/>
                              </a:cubicBezTo>
                              <a:cubicBezTo>
                                <a:pt x="20" y="574"/>
                                <a:pt x="20" y="574"/>
                                <a:pt x="20" y="574"/>
                              </a:cubicBezTo>
                              <a:cubicBezTo>
                                <a:pt x="13" y="575"/>
                                <a:pt x="13" y="575"/>
                                <a:pt x="13" y="575"/>
                              </a:cubicBezTo>
                              <a:cubicBezTo>
                                <a:pt x="12" y="568"/>
                                <a:pt x="12" y="568"/>
                                <a:pt x="12" y="568"/>
                              </a:cubicBezTo>
                              <a:cubicBezTo>
                                <a:pt x="12" y="565"/>
                                <a:pt x="12" y="565"/>
                                <a:pt x="12" y="565"/>
                              </a:cubicBezTo>
                              <a:cubicBezTo>
                                <a:pt x="12" y="560"/>
                                <a:pt x="12" y="560"/>
                                <a:pt x="12" y="560"/>
                              </a:cubicBezTo>
                              <a:cubicBezTo>
                                <a:pt x="11" y="535"/>
                                <a:pt x="11" y="535"/>
                                <a:pt x="11" y="535"/>
                              </a:cubicBezTo>
                              <a:cubicBezTo>
                                <a:pt x="9" y="448"/>
                                <a:pt x="8" y="360"/>
                                <a:pt x="6" y="273"/>
                              </a:cubicBezTo>
                              <a:cubicBezTo>
                                <a:pt x="4" y="211"/>
                                <a:pt x="3" y="149"/>
                                <a:pt x="3" y="82"/>
                              </a:cubicBezTo>
                              <a:cubicBezTo>
                                <a:pt x="3" y="62"/>
                                <a:pt x="0" y="39"/>
                                <a:pt x="7" y="23"/>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82.55pt;margin-top:215.05pt;height:137.5pt;width:136.15pt;z-index:251584512;mso-width-relative:page;mso-height-relative:page;" fillcolor="#222221" filled="t" stroked="f" coordsize="573,578" o:gfxdata="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" path="m7,23c18,34,13,62,13,79c11,242,16,399,22,552c22,560,22,560,22,560c22,562,22,562,22,562c22,563,22,563,22,563c22,563,22,563,22,563c22,563,22,563,22,563c22,564,22,564,23,565c23,564,24,564,24,564c24,564,24,564,24,564c24,564,24,564,24,564c26,564,26,564,26,564c34,564,34,564,34,564c44,564,55,564,65,563c86,563,107,563,128,563c170,563,212,563,254,564c339,565,423,567,507,569c516,569,525,569,534,569c537,569,537,569,537,569c539,569,539,569,539,569c540,569,540,569,540,569c542,569,542,569,542,569c546,570,546,570,546,570c549,494,551,418,553,342c556,262,559,181,562,100c563,87,563,75,564,62c564,47,565,33,565,18c517,17,469,15,420,13c373,12,326,10,280,9c186,7,93,6,3,8c13,0,48,3,67,2c147,0,229,1,312,2c353,3,395,4,437,5c457,6,478,7,499,8c509,8,520,9,530,9c538,9,538,9,538,9c549,10,549,10,549,10c557,10,565,10,573,10c573,20,573,30,572,40c572,46,572,46,572,46c572,51,572,51,572,51c572,60,572,60,572,60c571,73,571,85,570,97c569,122,568,147,567,171c563,254,562,340,559,424c559,450,558,477,557,503c556,517,556,530,555,544c555,550,555,557,555,564c555,568,554,573,554,578c549,578,544,577,539,577c532,577,525,577,518,576c503,576,489,576,475,575c445,575,416,574,387,573c327,572,267,571,206,571c173,571,139,572,105,572c88,573,71,573,54,573c28,574,28,574,28,574c23,574,23,574,23,574c20,574,20,574,20,574c13,575,13,575,13,575c12,568,12,568,12,568c12,565,12,565,12,565c12,560,12,560,12,560c11,535,11,535,11,535c9,448,8,360,6,273c4,211,3,149,3,82c3,62,0,39,7,23xe">
                <v:path o:connectlocs="39229,238674;66387,1691868;66387,1700932;66387,1700932;72423,1703953;72423,1703953;102599,1703953;386257,1700932;1529941,1719059;1620470,1719059;1629523,1719059;1647628,1722080;1695911,302119;1704963,54381;844937,27190;202181,6042;1318706,15105;1599346,27190;1656681,30211;1726087,120847;1726087,154080;1720052,293055;1686858,1280986;1674787,1643529;1671769,1746250;1563135,1740207;1167824,1731144;316851,1728122;84493,1734165;60352,1734165;36211,1716038;36211,1691868;18105,824785;21123,69487"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3488" behindDoc="0" locked="0" layoutInCell="1" allowOverlap="1">
                <wp:simplePos x="0" y="0"/>
                <wp:positionH relativeFrom="column">
                  <wp:posOffset>-43815</wp:posOffset>
                </wp:positionH>
                <wp:positionV relativeFrom="paragraph">
                  <wp:posOffset>3706495</wp:posOffset>
                </wp:positionV>
                <wp:extent cx="1729105" cy="1747520"/>
                <wp:effectExtent l="0" t="0" r="11430" b="8890"/>
                <wp:wrapNone/>
                <wp:docPr id="46"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099185" y="4620895"/>
                          <a:ext cx="1729105" cy="1747520"/>
                        </a:xfrm>
                        <a:custGeom>
                          <a:avLst/>
                          <a:gdLst>
                            <a:gd name="T0" fmla="*/ 13 w 573"/>
                            <a:gd name="T1" fmla="*/ 79 h 578"/>
                            <a:gd name="T2" fmla="*/ 22 w 573"/>
                            <a:gd name="T3" fmla="*/ 560 h 578"/>
                            <a:gd name="T4" fmla="*/ 22 w 573"/>
                            <a:gd name="T5" fmla="*/ 563 h 578"/>
                            <a:gd name="T6" fmla="*/ 22 w 573"/>
                            <a:gd name="T7" fmla="*/ 564 h 578"/>
                            <a:gd name="T8" fmla="*/ 24 w 573"/>
                            <a:gd name="T9" fmla="*/ 565 h 578"/>
                            <a:gd name="T10" fmla="*/ 24 w 573"/>
                            <a:gd name="T11" fmla="*/ 564 h 578"/>
                            <a:gd name="T12" fmla="*/ 34 w 573"/>
                            <a:gd name="T13" fmla="*/ 564 h 578"/>
                            <a:gd name="T14" fmla="*/ 128 w 573"/>
                            <a:gd name="T15" fmla="*/ 563 h 578"/>
                            <a:gd name="T16" fmla="*/ 507 w 573"/>
                            <a:gd name="T17" fmla="*/ 569 h 578"/>
                            <a:gd name="T18" fmla="*/ 537 w 573"/>
                            <a:gd name="T19" fmla="*/ 569 h 578"/>
                            <a:gd name="T20" fmla="*/ 540 w 573"/>
                            <a:gd name="T21" fmla="*/ 570 h 578"/>
                            <a:gd name="T22" fmla="*/ 546 w 573"/>
                            <a:gd name="T23" fmla="*/ 570 h 578"/>
                            <a:gd name="T24" fmla="*/ 562 w 573"/>
                            <a:gd name="T25" fmla="*/ 101 h 578"/>
                            <a:gd name="T26" fmla="*/ 565 w 573"/>
                            <a:gd name="T27" fmla="*/ 19 h 578"/>
                            <a:gd name="T28" fmla="*/ 279 w 573"/>
                            <a:gd name="T29" fmla="*/ 10 h 578"/>
                            <a:gd name="T30" fmla="*/ 67 w 573"/>
                            <a:gd name="T31" fmla="*/ 3 h 578"/>
                            <a:gd name="T32" fmla="*/ 437 w 573"/>
                            <a:gd name="T33" fmla="*/ 6 h 578"/>
                            <a:gd name="T34" fmla="*/ 530 w 573"/>
                            <a:gd name="T35" fmla="*/ 9 h 578"/>
                            <a:gd name="T36" fmla="*/ 549 w 573"/>
                            <a:gd name="T37" fmla="*/ 10 h 578"/>
                            <a:gd name="T38" fmla="*/ 572 w 573"/>
                            <a:gd name="T39" fmla="*/ 40 h 578"/>
                            <a:gd name="T40" fmla="*/ 572 w 573"/>
                            <a:gd name="T41" fmla="*/ 51 h 578"/>
                            <a:gd name="T42" fmla="*/ 570 w 573"/>
                            <a:gd name="T43" fmla="*/ 98 h 578"/>
                            <a:gd name="T44" fmla="*/ 559 w 573"/>
                            <a:gd name="T45" fmla="*/ 424 h 578"/>
                            <a:gd name="T46" fmla="*/ 555 w 573"/>
                            <a:gd name="T47" fmla="*/ 544 h 578"/>
                            <a:gd name="T48" fmla="*/ 554 w 573"/>
                            <a:gd name="T49" fmla="*/ 578 h 578"/>
                            <a:gd name="T50" fmla="*/ 518 w 573"/>
                            <a:gd name="T51" fmla="*/ 577 h 578"/>
                            <a:gd name="T52" fmla="*/ 386 w 573"/>
                            <a:gd name="T53" fmla="*/ 574 h 578"/>
                            <a:gd name="T54" fmla="*/ 105 w 573"/>
                            <a:gd name="T55" fmla="*/ 573 h 578"/>
                            <a:gd name="T56" fmla="*/ 28 w 573"/>
                            <a:gd name="T57" fmla="*/ 574 h 578"/>
                            <a:gd name="T58" fmla="*/ 20 w 573"/>
                            <a:gd name="T59" fmla="*/ 575 h 578"/>
                            <a:gd name="T60" fmla="*/ 12 w 573"/>
                            <a:gd name="T61" fmla="*/ 568 h 578"/>
                            <a:gd name="T62" fmla="*/ 12 w 573"/>
                            <a:gd name="T63" fmla="*/ 560 h 578"/>
                            <a:gd name="T64" fmla="*/ 6 w 573"/>
                            <a:gd name="T65" fmla="*/ 273 h 578"/>
                            <a:gd name="T66" fmla="*/ 7 w 573"/>
                            <a:gd name="T67" fmla="*/ 23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578">
                              <a:moveTo>
                                <a:pt x="7" y="23"/>
                              </a:moveTo>
                              <a:cubicBezTo>
                                <a:pt x="18" y="34"/>
                                <a:pt x="13" y="63"/>
                                <a:pt x="13" y="79"/>
                              </a:cubicBezTo>
                              <a:cubicBezTo>
                                <a:pt x="11" y="243"/>
                                <a:pt x="16" y="399"/>
                                <a:pt x="21" y="552"/>
                              </a:cubicBezTo>
                              <a:cubicBezTo>
                                <a:pt x="22" y="560"/>
                                <a:pt x="22" y="560"/>
                                <a:pt x="22" y="560"/>
                              </a:cubicBezTo>
                              <a:cubicBezTo>
                                <a:pt x="22" y="562"/>
                                <a:pt x="22" y="562"/>
                                <a:pt x="22" y="562"/>
                              </a:cubicBezTo>
                              <a:cubicBezTo>
                                <a:pt x="22" y="563"/>
                                <a:pt x="22" y="563"/>
                                <a:pt x="22" y="563"/>
                              </a:cubicBezTo>
                              <a:cubicBezTo>
                                <a:pt x="22" y="563"/>
                                <a:pt x="22" y="563"/>
                                <a:pt x="22" y="563"/>
                              </a:cubicBezTo>
                              <a:cubicBezTo>
                                <a:pt x="22" y="564"/>
                                <a:pt x="22" y="564"/>
                                <a:pt x="22" y="564"/>
                              </a:cubicBezTo>
                              <a:cubicBezTo>
                                <a:pt x="22" y="564"/>
                                <a:pt x="22" y="565"/>
                                <a:pt x="22" y="565"/>
                              </a:cubicBezTo>
                              <a:cubicBezTo>
                                <a:pt x="23" y="565"/>
                                <a:pt x="23" y="565"/>
                                <a:pt x="24" y="565"/>
                              </a:cubicBezTo>
                              <a:cubicBezTo>
                                <a:pt x="24" y="564"/>
                                <a:pt x="24" y="564"/>
                                <a:pt x="24" y="564"/>
                              </a:cubicBezTo>
                              <a:cubicBezTo>
                                <a:pt x="24" y="564"/>
                                <a:pt x="24" y="564"/>
                                <a:pt x="24" y="564"/>
                              </a:cubicBezTo>
                              <a:cubicBezTo>
                                <a:pt x="26" y="564"/>
                                <a:pt x="26" y="564"/>
                                <a:pt x="26" y="564"/>
                              </a:cubicBezTo>
                              <a:cubicBezTo>
                                <a:pt x="34" y="564"/>
                                <a:pt x="34" y="564"/>
                                <a:pt x="34" y="564"/>
                              </a:cubicBezTo>
                              <a:cubicBezTo>
                                <a:pt x="44" y="564"/>
                                <a:pt x="55" y="564"/>
                                <a:pt x="65" y="564"/>
                              </a:cubicBezTo>
                              <a:cubicBezTo>
                                <a:pt x="86" y="563"/>
                                <a:pt x="107" y="563"/>
                                <a:pt x="128" y="563"/>
                              </a:cubicBezTo>
                              <a:cubicBezTo>
                                <a:pt x="170" y="563"/>
                                <a:pt x="212" y="563"/>
                                <a:pt x="254" y="564"/>
                              </a:cubicBezTo>
                              <a:cubicBezTo>
                                <a:pt x="338" y="565"/>
                                <a:pt x="423" y="567"/>
                                <a:pt x="507" y="569"/>
                              </a:cubicBezTo>
                              <a:cubicBezTo>
                                <a:pt x="516" y="569"/>
                                <a:pt x="525" y="569"/>
                                <a:pt x="534" y="569"/>
                              </a:cubicBezTo>
                              <a:cubicBezTo>
                                <a:pt x="537" y="569"/>
                                <a:pt x="537" y="569"/>
                                <a:pt x="537" y="569"/>
                              </a:cubicBezTo>
                              <a:cubicBezTo>
                                <a:pt x="539" y="570"/>
                                <a:pt x="539" y="570"/>
                                <a:pt x="539" y="570"/>
                              </a:cubicBezTo>
                              <a:cubicBezTo>
                                <a:pt x="540" y="570"/>
                                <a:pt x="540" y="570"/>
                                <a:pt x="540" y="570"/>
                              </a:cubicBezTo>
                              <a:cubicBezTo>
                                <a:pt x="542" y="570"/>
                                <a:pt x="542" y="570"/>
                                <a:pt x="542" y="570"/>
                              </a:cubicBezTo>
                              <a:cubicBezTo>
                                <a:pt x="546" y="570"/>
                                <a:pt x="546" y="570"/>
                                <a:pt x="546" y="570"/>
                              </a:cubicBezTo>
                              <a:cubicBezTo>
                                <a:pt x="548" y="494"/>
                                <a:pt x="551" y="419"/>
                                <a:pt x="553" y="343"/>
                              </a:cubicBezTo>
                              <a:cubicBezTo>
                                <a:pt x="556" y="262"/>
                                <a:pt x="559" y="181"/>
                                <a:pt x="562" y="101"/>
                              </a:cubicBezTo>
                              <a:cubicBezTo>
                                <a:pt x="563" y="88"/>
                                <a:pt x="563" y="75"/>
                                <a:pt x="564" y="62"/>
                              </a:cubicBezTo>
                              <a:cubicBezTo>
                                <a:pt x="564" y="47"/>
                                <a:pt x="565" y="33"/>
                                <a:pt x="565" y="19"/>
                              </a:cubicBezTo>
                              <a:cubicBezTo>
                                <a:pt x="517" y="17"/>
                                <a:pt x="468" y="15"/>
                                <a:pt x="420" y="13"/>
                              </a:cubicBezTo>
                              <a:cubicBezTo>
                                <a:pt x="373" y="12"/>
                                <a:pt x="326" y="11"/>
                                <a:pt x="279" y="10"/>
                              </a:cubicBezTo>
                              <a:cubicBezTo>
                                <a:pt x="186" y="7"/>
                                <a:pt x="93" y="7"/>
                                <a:pt x="3" y="9"/>
                              </a:cubicBezTo>
                              <a:cubicBezTo>
                                <a:pt x="13" y="0"/>
                                <a:pt x="48" y="3"/>
                                <a:pt x="67" y="3"/>
                              </a:cubicBezTo>
                              <a:cubicBezTo>
                                <a:pt x="146" y="1"/>
                                <a:pt x="229" y="1"/>
                                <a:pt x="312" y="2"/>
                              </a:cubicBezTo>
                              <a:cubicBezTo>
                                <a:pt x="353" y="3"/>
                                <a:pt x="395" y="4"/>
                                <a:pt x="437" y="6"/>
                              </a:cubicBezTo>
                              <a:cubicBezTo>
                                <a:pt x="457" y="7"/>
                                <a:pt x="478" y="7"/>
                                <a:pt x="499" y="8"/>
                              </a:cubicBezTo>
                              <a:cubicBezTo>
                                <a:pt x="509" y="8"/>
                                <a:pt x="520" y="9"/>
                                <a:pt x="530" y="9"/>
                              </a:cubicBezTo>
                              <a:cubicBezTo>
                                <a:pt x="538" y="10"/>
                                <a:pt x="538" y="10"/>
                                <a:pt x="538" y="10"/>
                              </a:cubicBezTo>
                              <a:cubicBezTo>
                                <a:pt x="549" y="10"/>
                                <a:pt x="549" y="10"/>
                                <a:pt x="549" y="10"/>
                              </a:cubicBezTo>
                              <a:cubicBezTo>
                                <a:pt x="557" y="10"/>
                                <a:pt x="565" y="10"/>
                                <a:pt x="573" y="11"/>
                              </a:cubicBezTo>
                              <a:cubicBezTo>
                                <a:pt x="573" y="20"/>
                                <a:pt x="573" y="30"/>
                                <a:pt x="572" y="40"/>
                              </a:cubicBezTo>
                              <a:cubicBezTo>
                                <a:pt x="572" y="46"/>
                                <a:pt x="572" y="46"/>
                                <a:pt x="572" y="46"/>
                              </a:cubicBezTo>
                              <a:cubicBezTo>
                                <a:pt x="572" y="51"/>
                                <a:pt x="572" y="51"/>
                                <a:pt x="572" y="51"/>
                              </a:cubicBezTo>
                              <a:cubicBezTo>
                                <a:pt x="571" y="60"/>
                                <a:pt x="571" y="60"/>
                                <a:pt x="571" y="60"/>
                              </a:cubicBezTo>
                              <a:cubicBezTo>
                                <a:pt x="571" y="73"/>
                                <a:pt x="570" y="85"/>
                                <a:pt x="570" y="98"/>
                              </a:cubicBezTo>
                              <a:cubicBezTo>
                                <a:pt x="569" y="122"/>
                                <a:pt x="568" y="147"/>
                                <a:pt x="566" y="171"/>
                              </a:cubicBezTo>
                              <a:cubicBezTo>
                                <a:pt x="563" y="255"/>
                                <a:pt x="562" y="340"/>
                                <a:pt x="559" y="424"/>
                              </a:cubicBezTo>
                              <a:cubicBezTo>
                                <a:pt x="558" y="451"/>
                                <a:pt x="557" y="477"/>
                                <a:pt x="557" y="504"/>
                              </a:cubicBezTo>
                              <a:cubicBezTo>
                                <a:pt x="556" y="517"/>
                                <a:pt x="556" y="530"/>
                                <a:pt x="555" y="544"/>
                              </a:cubicBezTo>
                              <a:cubicBezTo>
                                <a:pt x="555" y="551"/>
                                <a:pt x="555" y="557"/>
                                <a:pt x="555" y="564"/>
                              </a:cubicBezTo>
                              <a:cubicBezTo>
                                <a:pt x="554" y="569"/>
                                <a:pt x="554" y="573"/>
                                <a:pt x="554" y="578"/>
                              </a:cubicBezTo>
                              <a:cubicBezTo>
                                <a:pt x="549" y="578"/>
                                <a:pt x="544" y="578"/>
                                <a:pt x="539" y="577"/>
                              </a:cubicBezTo>
                              <a:cubicBezTo>
                                <a:pt x="532" y="577"/>
                                <a:pt x="525" y="577"/>
                                <a:pt x="518" y="577"/>
                              </a:cubicBezTo>
                              <a:cubicBezTo>
                                <a:pt x="503" y="576"/>
                                <a:pt x="489" y="576"/>
                                <a:pt x="474" y="576"/>
                              </a:cubicBezTo>
                              <a:cubicBezTo>
                                <a:pt x="445" y="575"/>
                                <a:pt x="416" y="574"/>
                                <a:pt x="386" y="574"/>
                              </a:cubicBezTo>
                              <a:cubicBezTo>
                                <a:pt x="327" y="572"/>
                                <a:pt x="267" y="572"/>
                                <a:pt x="206" y="572"/>
                              </a:cubicBezTo>
                              <a:cubicBezTo>
                                <a:pt x="172" y="572"/>
                                <a:pt x="139" y="572"/>
                                <a:pt x="105" y="573"/>
                              </a:cubicBezTo>
                              <a:cubicBezTo>
                                <a:pt x="88" y="573"/>
                                <a:pt x="71" y="573"/>
                                <a:pt x="54" y="574"/>
                              </a:cubicBezTo>
                              <a:cubicBezTo>
                                <a:pt x="28" y="574"/>
                                <a:pt x="28" y="574"/>
                                <a:pt x="28" y="574"/>
                              </a:cubicBezTo>
                              <a:cubicBezTo>
                                <a:pt x="23" y="574"/>
                                <a:pt x="23" y="574"/>
                                <a:pt x="23" y="574"/>
                              </a:cubicBezTo>
                              <a:cubicBezTo>
                                <a:pt x="20" y="575"/>
                                <a:pt x="20" y="575"/>
                                <a:pt x="20" y="575"/>
                              </a:cubicBezTo>
                              <a:cubicBezTo>
                                <a:pt x="13" y="575"/>
                                <a:pt x="13" y="575"/>
                                <a:pt x="13" y="575"/>
                              </a:cubicBezTo>
                              <a:cubicBezTo>
                                <a:pt x="12" y="568"/>
                                <a:pt x="12" y="568"/>
                                <a:pt x="12" y="568"/>
                              </a:cubicBezTo>
                              <a:cubicBezTo>
                                <a:pt x="12" y="565"/>
                                <a:pt x="12" y="565"/>
                                <a:pt x="12" y="565"/>
                              </a:cubicBezTo>
                              <a:cubicBezTo>
                                <a:pt x="12" y="560"/>
                                <a:pt x="12" y="560"/>
                                <a:pt x="12" y="560"/>
                              </a:cubicBezTo>
                              <a:cubicBezTo>
                                <a:pt x="11" y="535"/>
                                <a:pt x="11" y="535"/>
                                <a:pt x="11" y="535"/>
                              </a:cubicBezTo>
                              <a:cubicBezTo>
                                <a:pt x="9" y="448"/>
                                <a:pt x="8" y="361"/>
                                <a:pt x="6" y="273"/>
                              </a:cubicBezTo>
                              <a:cubicBezTo>
                                <a:pt x="4" y="211"/>
                                <a:pt x="3" y="149"/>
                                <a:pt x="3" y="82"/>
                              </a:cubicBezTo>
                              <a:cubicBezTo>
                                <a:pt x="3" y="63"/>
                                <a:pt x="0" y="39"/>
                                <a:pt x="7" y="23"/>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45pt;margin-top:291.85pt;height:137.6pt;width:136.15pt;z-index:251583488;mso-width-relative:page;mso-height-relative:page;" fillcolor="#222221" filled="t" stroked="f" coordsize="573,578" o:gfxdata="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" path="m7,23c18,34,13,63,13,79c11,243,16,399,21,552c22,560,22,560,22,560c22,562,22,562,22,562c22,563,22,563,22,563c22,563,22,563,22,563c22,564,22,564,22,564c22,564,22,565,22,565c23,565,23,565,24,565c24,564,24,564,24,564c24,564,24,564,24,564c26,564,26,564,26,564c34,564,34,564,34,564c44,564,55,564,65,564c86,563,107,563,128,563c170,563,212,563,254,564c338,565,423,567,507,569c516,569,525,569,534,569c537,569,537,569,537,569c539,570,539,570,539,570c540,570,540,570,540,570c542,570,542,570,542,570c546,570,546,570,546,570c548,494,551,419,553,343c556,262,559,181,562,101c563,88,563,75,564,62c564,47,565,33,565,19c517,17,468,15,420,13c373,12,326,11,279,10c186,7,93,7,3,9c13,0,48,3,67,3c146,1,229,1,312,2c353,3,395,4,437,6c457,7,478,7,499,8c509,8,520,9,530,9c538,10,538,10,538,10c549,10,549,10,549,10c557,10,565,10,573,11c573,20,573,30,572,40c572,46,572,46,572,46c572,51,572,51,572,51c571,60,571,60,571,60c571,73,570,85,570,98c569,122,568,147,566,171c563,255,562,340,559,424c558,451,557,477,557,504c556,517,556,530,555,544c555,551,555,557,555,564c554,569,554,573,554,578c549,578,544,578,539,577c532,577,525,577,518,577c503,576,489,576,474,576c445,575,416,574,386,574c327,572,267,572,206,572c172,572,139,572,105,573c88,573,71,573,54,574c28,574,28,574,28,574c23,574,23,574,23,574c20,575,20,575,20,575c13,575,13,575,13,575c12,568,12,568,12,568c12,565,12,565,12,565c12,560,12,560,12,560c11,535,11,535,11,535c9,448,8,361,6,273c4,211,3,149,3,82c3,63,0,39,7,23xe">
                <v:path o:connectlocs="39229,238847;66387,1693098;66387,1702169;66387,1705192;72423,1708215;72423,1705192;102599,1705192;386257,1702169;1529941,1720309;1620470,1720309;1629523,1723332;1647628,1723332;1695911,305362;1704963,57444;841920,30233;202181,9070;1318706,18140;1599346,27210;1656681,30233;1726087,120935;1726087,154192;1720052,296292;1686858,1281917;1674787,1644724;1671769,1747520;1563135,1744496;1164807,1735426;316851,1732403;84493,1735426;60352,1738449;36211,1717286;36211,1693098;18105,825385;21123,69537"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2464" behindDoc="0" locked="0" layoutInCell="1" allowOverlap="1">
                <wp:simplePos x="0" y="0"/>
                <wp:positionH relativeFrom="column">
                  <wp:posOffset>1772920</wp:posOffset>
                </wp:positionH>
                <wp:positionV relativeFrom="paragraph">
                  <wp:posOffset>4127500</wp:posOffset>
                </wp:positionV>
                <wp:extent cx="1727200" cy="1743075"/>
                <wp:effectExtent l="0" t="0" r="13335" b="10795"/>
                <wp:wrapNone/>
                <wp:docPr id="42"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915920" y="5041900"/>
                          <a:ext cx="1727200" cy="1743075"/>
                        </a:xfrm>
                        <a:custGeom>
                          <a:avLst/>
                          <a:gdLst>
                            <a:gd name="T0" fmla="*/ 13 w 573"/>
                            <a:gd name="T1" fmla="*/ 78 h 577"/>
                            <a:gd name="T2" fmla="*/ 22 w 573"/>
                            <a:gd name="T3" fmla="*/ 559 h 577"/>
                            <a:gd name="T4" fmla="*/ 22 w 573"/>
                            <a:gd name="T5" fmla="*/ 562 h 577"/>
                            <a:gd name="T6" fmla="*/ 22 w 573"/>
                            <a:gd name="T7" fmla="*/ 563 h 577"/>
                            <a:gd name="T8" fmla="*/ 24 w 573"/>
                            <a:gd name="T9" fmla="*/ 564 h 577"/>
                            <a:gd name="T10" fmla="*/ 24 w 573"/>
                            <a:gd name="T11" fmla="*/ 564 h 577"/>
                            <a:gd name="T12" fmla="*/ 34 w 573"/>
                            <a:gd name="T13" fmla="*/ 563 h 577"/>
                            <a:gd name="T14" fmla="*/ 128 w 573"/>
                            <a:gd name="T15" fmla="*/ 562 h 577"/>
                            <a:gd name="T16" fmla="*/ 507 w 573"/>
                            <a:gd name="T17" fmla="*/ 568 h 577"/>
                            <a:gd name="T18" fmla="*/ 537 w 573"/>
                            <a:gd name="T19" fmla="*/ 569 h 577"/>
                            <a:gd name="T20" fmla="*/ 540 w 573"/>
                            <a:gd name="T21" fmla="*/ 569 h 577"/>
                            <a:gd name="T22" fmla="*/ 546 w 573"/>
                            <a:gd name="T23" fmla="*/ 569 h 577"/>
                            <a:gd name="T24" fmla="*/ 562 w 573"/>
                            <a:gd name="T25" fmla="*/ 100 h 577"/>
                            <a:gd name="T26" fmla="*/ 565 w 573"/>
                            <a:gd name="T27" fmla="*/ 18 h 577"/>
                            <a:gd name="T28" fmla="*/ 280 w 573"/>
                            <a:gd name="T29" fmla="*/ 9 h 577"/>
                            <a:gd name="T30" fmla="*/ 67 w 573"/>
                            <a:gd name="T31" fmla="*/ 2 h 577"/>
                            <a:gd name="T32" fmla="*/ 437 w 573"/>
                            <a:gd name="T33" fmla="*/ 5 h 577"/>
                            <a:gd name="T34" fmla="*/ 530 w 573"/>
                            <a:gd name="T35" fmla="*/ 8 h 577"/>
                            <a:gd name="T36" fmla="*/ 549 w 573"/>
                            <a:gd name="T37" fmla="*/ 9 h 577"/>
                            <a:gd name="T38" fmla="*/ 572 w 573"/>
                            <a:gd name="T39" fmla="*/ 39 h 577"/>
                            <a:gd name="T40" fmla="*/ 572 w 573"/>
                            <a:gd name="T41" fmla="*/ 50 h 577"/>
                            <a:gd name="T42" fmla="*/ 570 w 573"/>
                            <a:gd name="T43" fmla="*/ 97 h 577"/>
                            <a:gd name="T44" fmla="*/ 559 w 573"/>
                            <a:gd name="T45" fmla="*/ 423 h 577"/>
                            <a:gd name="T46" fmla="*/ 555 w 573"/>
                            <a:gd name="T47" fmla="*/ 543 h 577"/>
                            <a:gd name="T48" fmla="*/ 554 w 573"/>
                            <a:gd name="T49" fmla="*/ 577 h 577"/>
                            <a:gd name="T50" fmla="*/ 518 w 573"/>
                            <a:gd name="T51" fmla="*/ 576 h 577"/>
                            <a:gd name="T52" fmla="*/ 386 w 573"/>
                            <a:gd name="T53" fmla="*/ 573 h 577"/>
                            <a:gd name="T54" fmla="*/ 105 w 573"/>
                            <a:gd name="T55" fmla="*/ 572 h 577"/>
                            <a:gd name="T56" fmla="*/ 28 w 573"/>
                            <a:gd name="T57" fmla="*/ 573 h 577"/>
                            <a:gd name="T58" fmla="*/ 20 w 573"/>
                            <a:gd name="T59" fmla="*/ 574 h 577"/>
                            <a:gd name="T60" fmla="*/ 12 w 573"/>
                            <a:gd name="T61" fmla="*/ 567 h 577"/>
                            <a:gd name="T62" fmla="*/ 12 w 573"/>
                            <a:gd name="T63" fmla="*/ 559 h 577"/>
                            <a:gd name="T64" fmla="*/ 6 w 573"/>
                            <a:gd name="T65" fmla="*/ 272 h 577"/>
                            <a:gd name="T66" fmla="*/ 7 w 573"/>
                            <a:gd name="T67" fmla="*/ 22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577">
                              <a:moveTo>
                                <a:pt x="7" y="22"/>
                              </a:moveTo>
                              <a:cubicBezTo>
                                <a:pt x="18" y="33"/>
                                <a:pt x="13" y="62"/>
                                <a:pt x="13" y="78"/>
                              </a:cubicBezTo>
                              <a:cubicBezTo>
                                <a:pt x="11" y="242"/>
                                <a:pt x="16" y="398"/>
                                <a:pt x="21" y="551"/>
                              </a:cubicBezTo>
                              <a:cubicBezTo>
                                <a:pt x="22" y="559"/>
                                <a:pt x="22" y="559"/>
                                <a:pt x="22" y="559"/>
                              </a:cubicBezTo>
                              <a:cubicBezTo>
                                <a:pt x="22" y="561"/>
                                <a:pt x="22" y="561"/>
                                <a:pt x="22" y="561"/>
                              </a:cubicBezTo>
                              <a:cubicBezTo>
                                <a:pt x="22" y="562"/>
                                <a:pt x="22" y="562"/>
                                <a:pt x="22" y="562"/>
                              </a:cubicBezTo>
                              <a:cubicBezTo>
                                <a:pt x="22" y="562"/>
                                <a:pt x="22" y="562"/>
                                <a:pt x="22" y="562"/>
                              </a:cubicBezTo>
                              <a:cubicBezTo>
                                <a:pt x="22" y="563"/>
                                <a:pt x="22" y="563"/>
                                <a:pt x="22" y="563"/>
                              </a:cubicBezTo>
                              <a:cubicBezTo>
                                <a:pt x="22" y="563"/>
                                <a:pt x="22" y="564"/>
                                <a:pt x="22" y="564"/>
                              </a:cubicBezTo>
                              <a:cubicBezTo>
                                <a:pt x="23" y="564"/>
                                <a:pt x="24" y="564"/>
                                <a:pt x="24" y="564"/>
                              </a:cubicBezTo>
                              <a:cubicBezTo>
                                <a:pt x="24" y="564"/>
                                <a:pt x="24" y="564"/>
                                <a:pt x="24" y="564"/>
                              </a:cubicBezTo>
                              <a:cubicBezTo>
                                <a:pt x="24" y="564"/>
                                <a:pt x="24" y="564"/>
                                <a:pt x="24" y="564"/>
                              </a:cubicBezTo>
                              <a:cubicBezTo>
                                <a:pt x="26" y="563"/>
                                <a:pt x="26" y="563"/>
                                <a:pt x="26" y="563"/>
                              </a:cubicBezTo>
                              <a:cubicBezTo>
                                <a:pt x="34" y="563"/>
                                <a:pt x="34" y="563"/>
                                <a:pt x="34" y="563"/>
                              </a:cubicBezTo>
                              <a:cubicBezTo>
                                <a:pt x="44" y="563"/>
                                <a:pt x="55" y="563"/>
                                <a:pt x="65" y="563"/>
                              </a:cubicBezTo>
                              <a:cubicBezTo>
                                <a:pt x="86" y="563"/>
                                <a:pt x="107" y="562"/>
                                <a:pt x="128" y="562"/>
                              </a:cubicBezTo>
                              <a:cubicBezTo>
                                <a:pt x="170" y="562"/>
                                <a:pt x="212" y="562"/>
                                <a:pt x="254" y="563"/>
                              </a:cubicBezTo>
                              <a:cubicBezTo>
                                <a:pt x="339" y="564"/>
                                <a:pt x="423" y="566"/>
                                <a:pt x="507" y="568"/>
                              </a:cubicBezTo>
                              <a:cubicBezTo>
                                <a:pt x="516" y="568"/>
                                <a:pt x="525" y="568"/>
                                <a:pt x="534" y="569"/>
                              </a:cubicBezTo>
                              <a:cubicBezTo>
                                <a:pt x="537" y="569"/>
                                <a:pt x="537" y="569"/>
                                <a:pt x="537" y="569"/>
                              </a:cubicBezTo>
                              <a:cubicBezTo>
                                <a:pt x="539" y="569"/>
                                <a:pt x="539" y="569"/>
                                <a:pt x="539" y="569"/>
                              </a:cubicBezTo>
                              <a:cubicBezTo>
                                <a:pt x="540" y="569"/>
                                <a:pt x="540" y="569"/>
                                <a:pt x="540" y="569"/>
                              </a:cubicBezTo>
                              <a:cubicBezTo>
                                <a:pt x="542" y="569"/>
                                <a:pt x="542" y="569"/>
                                <a:pt x="542" y="569"/>
                              </a:cubicBezTo>
                              <a:cubicBezTo>
                                <a:pt x="546" y="569"/>
                                <a:pt x="546" y="569"/>
                                <a:pt x="546" y="569"/>
                              </a:cubicBezTo>
                              <a:cubicBezTo>
                                <a:pt x="548" y="493"/>
                                <a:pt x="551" y="418"/>
                                <a:pt x="553" y="342"/>
                              </a:cubicBezTo>
                              <a:cubicBezTo>
                                <a:pt x="556" y="261"/>
                                <a:pt x="559" y="180"/>
                                <a:pt x="562" y="100"/>
                              </a:cubicBezTo>
                              <a:cubicBezTo>
                                <a:pt x="563" y="87"/>
                                <a:pt x="563" y="74"/>
                                <a:pt x="564" y="61"/>
                              </a:cubicBezTo>
                              <a:cubicBezTo>
                                <a:pt x="564" y="47"/>
                                <a:pt x="565" y="32"/>
                                <a:pt x="565" y="18"/>
                              </a:cubicBezTo>
                              <a:cubicBezTo>
                                <a:pt x="517" y="16"/>
                                <a:pt x="469" y="14"/>
                                <a:pt x="420" y="13"/>
                              </a:cubicBezTo>
                              <a:cubicBezTo>
                                <a:pt x="373" y="11"/>
                                <a:pt x="326" y="10"/>
                                <a:pt x="280" y="9"/>
                              </a:cubicBezTo>
                              <a:cubicBezTo>
                                <a:pt x="186" y="7"/>
                                <a:pt x="93" y="6"/>
                                <a:pt x="3" y="8"/>
                              </a:cubicBezTo>
                              <a:cubicBezTo>
                                <a:pt x="13" y="0"/>
                                <a:pt x="48" y="2"/>
                                <a:pt x="67" y="2"/>
                              </a:cubicBezTo>
                              <a:cubicBezTo>
                                <a:pt x="146" y="0"/>
                                <a:pt x="229" y="0"/>
                                <a:pt x="312" y="2"/>
                              </a:cubicBezTo>
                              <a:cubicBezTo>
                                <a:pt x="353" y="2"/>
                                <a:pt x="395" y="4"/>
                                <a:pt x="437" y="5"/>
                              </a:cubicBezTo>
                              <a:cubicBezTo>
                                <a:pt x="457" y="6"/>
                                <a:pt x="478" y="6"/>
                                <a:pt x="499" y="7"/>
                              </a:cubicBezTo>
                              <a:cubicBezTo>
                                <a:pt x="509" y="8"/>
                                <a:pt x="520" y="8"/>
                                <a:pt x="530" y="8"/>
                              </a:cubicBezTo>
                              <a:cubicBezTo>
                                <a:pt x="538" y="9"/>
                                <a:pt x="538" y="9"/>
                                <a:pt x="538" y="9"/>
                              </a:cubicBezTo>
                              <a:cubicBezTo>
                                <a:pt x="549" y="9"/>
                                <a:pt x="549" y="9"/>
                                <a:pt x="549" y="9"/>
                              </a:cubicBezTo>
                              <a:cubicBezTo>
                                <a:pt x="557" y="9"/>
                                <a:pt x="565" y="9"/>
                                <a:pt x="573" y="10"/>
                              </a:cubicBezTo>
                              <a:cubicBezTo>
                                <a:pt x="573" y="20"/>
                                <a:pt x="573" y="29"/>
                                <a:pt x="572" y="39"/>
                              </a:cubicBezTo>
                              <a:cubicBezTo>
                                <a:pt x="572" y="45"/>
                                <a:pt x="572" y="45"/>
                                <a:pt x="572" y="45"/>
                              </a:cubicBezTo>
                              <a:cubicBezTo>
                                <a:pt x="572" y="50"/>
                                <a:pt x="572" y="50"/>
                                <a:pt x="572" y="50"/>
                              </a:cubicBezTo>
                              <a:cubicBezTo>
                                <a:pt x="572" y="60"/>
                                <a:pt x="572" y="60"/>
                                <a:pt x="572" y="60"/>
                              </a:cubicBezTo>
                              <a:cubicBezTo>
                                <a:pt x="571" y="72"/>
                                <a:pt x="570" y="84"/>
                                <a:pt x="570" y="97"/>
                              </a:cubicBezTo>
                              <a:cubicBezTo>
                                <a:pt x="569" y="121"/>
                                <a:pt x="568" y="146"/>
                                <a:pt x="567" y="170"/>
                              </a:cubicBezTo>
                              <a:cubicBezTo>
                                <a:pt x="563" y="254"/>
                                <a:pt x="562" y="339"/>
                                <a:pt x="559" y="423"/>
                              </a:cubicBezTo>
                              <a:cubicBezTo>
                                <a:pt x="558" y="450"/>
                                <a:pt x="558" y="476"/>
                                <a:pt x="557" y="503"/>
                              </a:cubicBezTo>
                              <a:cubicBezTo>
                                <a:pt x="556" y="516"/>
                                <a:pt x="556" y="530"/>
                                <a:pt x="555" y="543"/>
                              </a:cubicBezTo>
                              <a:cubicBezTo>
                                <a:pt x="555" y="550"/>
                                <a:pt x="555" y="556"/>
                                <a:pt x="555" y="563"/>
                              </a:cubicBezTo>
                              <a:cubicBezTo>
                                <a:pt x="555" y="568"/>
                                <a:pt x="554" y="572"/>
                                <a:pt x="554" y="577"/>
                              </a:cubicBezTo>
                              <a:cubicBezTo>
                                <a:pt x="549" y="577"/>
                                <a:pt x="544" y="577"/>
                                <a:pt x="539" y="577"/>
                              </a:cubicBezTo>
                              <a:cubicBezTo>
                                <a:pt x="532" y="576"/>
                                <a:pt x="525" y="576"/>
                                <a:pt x="518" y="576"/>
                              </a:cubicBezTo>
                              <a:cubicBezTo>
                                <a:pt x="503" y="576"/>
                                <a:pt x="489" y="575"/>
                                <a:pt x="474" y="575"/>
                              </a:cubicBezTo>
                              <a:cubicBezTo>
                                <a:pt x="445" y="574"/>
                                <a:pt x="416" y="573"/>
                                <a:pt x="386" y="573"/>
                              </a:cubicBezTo>
                              <a:cubicBezTo>
                                <a:pt x="327" y="572"/>
                                <a:pt x="267" y="571"/>
                                <a:pt x="206" y="571"/>
                              </a:cubicBezTo>
                              <a:cubicBezTo>
                                <a:pt x="173" y="571"/>
                                <a:pt x="139" y="571"/>
                                <a:pt x="105" y="572"/>
                              </a:cubicBezTo>
                              <a:cubicBezTo>
                                <a:pt x="88" y="572"/>
                                <a:pt x="71" y="572"/>
                                <a:pt x="54" y="573"/>
                              </a:cubicBezTo>
                              <a:cubicBezTo>
                                <a:pt x="28" y="573"/>
                                <a:pt x="28" y="573"/>
                                <a:pt x="28" y="573"/>
                              </a:cubicBezTo>
                              <a:cubicBezTo>
                                <a:pt x="23" y="573"/>
                                <a:pt x="23" y="573"/>
                                <a:pt x="23" y="573"/>
                              </a:cubicBezTo>
                              <a:cubicBezTo>
                                <a:pt x="20" y="574"/>
                                <a:pt x="20" y="574"/>
                                <a:pt x="20" y="574"/>
                              </a:cubicBezTo>
                              <a:cubicBezTo>
                                <a:pt x="13" y="574"/>
                                <a:pt x="13" y="574"/>
                                <a:pt x="13" y="574"/>
                              </a:cubicBezTo>
                              <a:cubicBezTo>
                                <a:pt x="12" y="567"/>
                                <a:pt x="12" y="567"/>
                                <a:pt x="12" y="567"/>
                              </a:cubicBezTo>
                              <a:cubicBezTo>
                                <a:pt x="12" y="564"/>
                                <a:pt x="12" y="564"/>
                                <a:pt x="12" y="564"/>
                              </a:cubicBezTo>
                              <a:cubicBezTo>
                                <a:pt x="12" y="559"/>
                                <a:pt x="12" y="559"/>
                                <a:pt x="12" y="559"/>
                              </a:cubicBezTo>
                              <a:cubicBezTo>
                                <a:pt x="11" y="534"/>
                                <a:pt x="11" y="534"/>
                                <a:pt x="11" y="534"/>
                              </a:cubicBezTo>
                              <a:cubicBezTo>
                                <a:pt x="9" y="447"/>
                                <a:pt x="8" y="360"/>
                                <a:pt x="6" y="272"/>
                              </a:cubicBezTo>
                              <a:cubicBezTo>
                                <a:pt x="4" y="210"/>
                                <a:pt x="3" y="148"/>
                                <a:pt x="3" y="81"/>
                              </a:cubicBezTo>
                              <a:cubicBezTo>
                                <a:pt x="3" y="62"/>
                                <a:pt x="0" y="38"/>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9.6pt;margin-top:325pt;height:137.25pt;width:136pt;z-index:251582464;mso-width-relative:page;mso-height-relative:page;" fillcolor="#222221" filled="t" stroked="f" coordsize="573,577" o:gfxdata="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" path="m7,22c18,33,13,62,13,78c11,242,16,398,21,551c22,559,22,559,22,559c22,561,22,561,22,561c22,562,22,562,22,562c22,562,22,562,22,562c22,563,22,563,22,563c22,563,22,564,22,564c23,564,24,564,24,564c24,564,24,564,24,564c24,564,24,564,24,564c26,563,26,563,26,563c34,563,34,563,34,563c44,563,55,563,65,563c86,563,107,562,128,562c170,562,212,562,254,563c339,564,423,566,507,568c516,568,525,568,534,569c537,569,537,569,537,569c539,569,539,569,539,569c540,569,540,569,540,569c542,569,542,569,542,569c546,569,546,569,546,569c548,493,551,418,553,342c556,261,559,180,562,100c563,87,563,74,564,61c564,47,565,32,565,18c517,16,469,14,420,13c373,11,326,10,280,9c186,7,93,6,3,8c13,0,48,2,67,2c146,0,229,0,312,2c353,2,395,4,437,5c457,6,478,6,499,7c509,8,520,8,530,8c538,9,538,9,538,9c549,9,549,9,549,9c557,9,565,9,573,10c573,20,573,29,572,39c572,45,572,45,572,45c572,50,572,50,572,50c572,60,572,60,572,60c571,72,570,84,570,97c569,121,568,146,567,170c563,254,562,339,559,423c558,450,558,476,557,503c556,516,556,530,555,543c555,550,555,556,555,563c555,568,554,572,554,577c549,577,544,577,539,577c532,576,525,576,518,576c503,576,489,575,474,575c445,574,416,573,386,573c327,572,267,571,206,571c173,571,139,571,105,572c88,572,71,572,54,573c28,573,28,573,28,573c23,573,23,573,23,573c20,574,20,574,20,574c13,574,13,574,13,574c12,567,12,567,12,567c12,564,12,564,12,564c12,559,12,559,12,559c11,534,11,534,11,534c9,447,8,360,6,272c4,210,3,148,3,81c3,62,0,38,7,22xe">
                <v:path o:connectlocs="39186,235632;66314,1688698;66314,1697761;66314,1700782;72343,1703802;72343,1703802;102486,1700782;385831,1697761;1528255,1715886;1618684,1718907;1627727,1718907;1645813,1718907;1694042,302092;1703085,54376;844006,27188;201958,6041;1317253,15104;1597584,24167;1654856,27188;1724185,117816;1724185,151046;1718157,293029;1684999,1277852;1672942,1640363;1669928,1743075;1561412,1740054;1163523,1730991;316502,1727970;84400,1730991;60286,1734012;36171,1712865;36171,1688698;18085,821692;21100,6646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81440" behindDoc="0" locked="0" layoutInCell="1" allowOverlap="1">
                <wp:simplePos x="0" y="0"/>
                <wp:positionH relativeFrom="column">
                  <wp:posOffset>1772920</wp:posOffset>
                </wp:positionH>
                <wp:positionV relativeFrom="paragraph">
                  <wp:posOffset>2304415</wp:posOffset>
                </wp:positionV>
                <wp:extent cx="1727200" cy="1743075"/>
                <wp:effectExtent l="0" t="0" r="13335" b="10795"/>
                <wp:wrapNone/>
                <wp:docPr id="33"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915920" y="3218815"/>
                          <a:ext cx="1727200" cy="1743075"/>
                        </a:xfrm>
                        <a:custGeom>
                          <a:avLst/>
                          <a:gdLst>
                            <a:gd name="T0" fmla="*/ 13 w 573"/>
                            <a:gd name="T1" fmla="*/ 79 h 577"/>
                            <a:gd name="T2" fmla="*/ 22 w 573"/>
                            <a:gd name="T3" fmla="*/ 560 h 577"/>
                            <a:gd name="T4" fmla="*/ 22 w 573"/>
                            <a:gd name="T5" fmla="*/ 563 h 577"/>
                            <a:gd name="T6" fmla="*/ 22 w 573"/>
                            <a:gd name="T7" fmla="*/ 563 h 577"/>
                            <a:gd name="T8" fmla="*/ 24 w 573"/>
                            <a:gd name="T9" fmla="*/ 564 h 577"/>
                            <a:gd name="T10" fmla="*/ 24 w 573"/>
                            <a:gd name="T11" fmla="*/ 564 h 577"/>
                            <a:gd name="T12" fmla="*/ 34 w 573"/>
                            <a:gd name="T13" fmla="*/ 564 h 577"/>
                            <a:gd name="T14" fmla="*/ 128 w 573"/>
                            <a:gd name="T15" fmla="*/ 563 h 577"/>
                            <a:gd name="T16" fmla="*/ 507 w 573"/>
                            <a:gd name="T17" fmla="*/ 568 h 577"/>
                            <a:gd name="T18" fmla="*/ 537 w 573"/>
                            <a:gd name="T19" fmla="*/ 569 h 577"/>
                            <a:gd name="T20" fmla="*/ 540 w 573"/>
                            <a:gd name="T21" fmla="*/ 569 h 577"/>
                            <a:gd name="T22" fmla="*/ 546 w 573"/>
                            <a:gd name="T23" fmla="*/ 569 h 577"/>
                            <a:gd name="T24" fmla="*/ 562 w 573"/>
                            <a:gd name="T25" fmla="*/ 100 h 577"/>
                            <a:gd name="T26" fmla="*/ 565 w 573"/>
                            <a:gd name="T27" fmla="*/ 18 h 577"/>
                            <a:gd name="T28" fmla="*/ 280 w 573"/>
                            <a:gd name="T29" fmla="*/ 9 h 577"/>
                            <a:gd name="T30" fmla="*/ 67 w 573"/>
                            <a:gd name="T31" fmla="*/ 2 h 577"/>
                            <a:gd name="T32" fmla="*/ 437 w 573"/>
                            <a:gd name="T33" fmla="*/ 5 h 577"/>
                            <a:gd name="T34" fmla="*/ 530 w 573"/>
                            <a:gd name="T35" fmla="*/ 9 h 577"/>
                            <a:gd name="T36" fmla="*/ 549 w 573"/>
                            <a:gd name="T37" fmla="*/ 9 h 577"/>
                            <a:gd name="T38" fmla="*/ 572 w 573"/>
                            <a:gd name="T39" fmla="*/ 40 h 577"/>
                            <a:gd name="T40" fmla="*/ 572 w 573"/>
                            <a:gd name="T41" fmla="*/ 50 h 577"/>
                            <a:gd name="T42" fmla="*/ 570 w 573"/>
                            <a:gd name="T43" fmla="*/ 97 h 577"/>
                            <a:gd name="T44" fmla="*/ 559 w 573"/>
                            <a:gd name="T45" fmla="*/ 424 h 577"/>
                            <a:gd name="T46" fmla="*/ 555 w 573"/>
                            <a:gd name="T47" fmla="*/ 543 h 577"/>
                            <a:gd name="T48" fmla="*/ 554 w 573"/>
                            <a:gd name="T49" fmla="*/ 577 h 577"/>
                            <a:gd name="T50" fmla="*/ 518 w 573"/>
                            <a:gd name="T51" fmla="*/ 576 h 577"/>
                            <a:gd name="T52" fmla="*/ 386 w 573"/>
                            <a:gd name="T53" fmla="*/ 573 h 577"/>
                            <a:gd name="T54" fmla="*/ 105 w 573"/>
                            <a:gd name="T55" fmla="*/ 572 h 577"/>
                            <a:gd name="T56" fmla="*/ 28 w 573"/>
                            <a:gd name="T57" fmla="*/ 574 h 577"/>
                            <a:gd name="T58" fmla="*/ 20 w 573"/>
                            <a:gd name="T59" fmla="*/ 574 h 577"/>
                            <a:gd name="T60" fmla="*/ 12 w 573"/>
                            <a:gd name="T61" fmla="*/ 568 h 577"/>
                            <a:gd name="T62" fmla="*/ 12 w 573"/>
                            <a:gd name="T63" fmla="*/ 559 h 577"/>
                            <a:gd name="T64" fmla="*/ 6 w 573"/>
                            <a:gd name="T65" fmla="*/ 273 h 577"/>
                            <a:gd name="T66" fmla="*/ 7 w 573"/>
                            <a:gd name="T67" fmla="*/ 22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577">
                              <a:moveTo>
                                <a:pt x="7" y="22"/>
                              </a:moveTo>
                              <a:cubicBezTo>
                                <a:pt x="18" y="34"/>
                                <a:pt x="13" y="62"/>
                                <a:pt x="13" y="79"/>
                              </a:cubicBezTo>
                              <a:cubicBezTo>
                                <a:pt x="11" y="242"/>
                                <a:pt x="16" y="399"/>
                                <a:pt x="21" y="551"/>
                              </a:cubicBezTo>
                              <a:cubicBezTo>
                                <a:pt x="22" y="560"/>
                                <a:pt x="22" y="560"/>
                                <a:pt x="22" y="560"/>
                              </a:cubicBezTo>
                              <a:cubicBezTo>
                                <a:pt x="22" y="562"/>
                                <a:pt x="22" y="562"/>
                                <a:pt x="22" y="562"/>
                              </a:cubicBezTo>
                              <a:cubicBezTo>
                                <a:pt x="22" y="563"/>
                                <a:pt x="22" y="563"/>
                                <a:pt x="22" y="563"/>
                              </a:cubicBezTo>
                              <a:cubicBezTo>
                                <a:pt x="22" y="563"/>
                                <a:pt x="22" y="563"/>
                                <a:pt x="22" y="563"/>
                              </a:cubicBezTo>
                              <a:cubicBezTo>
                                <a:pt x="22" y="563"/>
                                <a:pt x="22" y="563"/>
                                <a:pt x="22" y="563"/>
                              </a:cubicBezTo>
                              <a:cubicBezTo>
                                <a:pt x="22" y="564"/>
                                <a:pt x="22" y="564"/>
                                <a:pt x="22" y="564"/>
                              </a:cubicBezTo>
                              <a:cubicBezTo>
                                <a:pt x="23" y="564"/>
                                <a:pt x="24" y="564"/>
                                <a:pt x="24" y="564"/>
                              </a:cubicBezTo>
                              <a:cubicBezTo>
                                <a:pt x="24" y="564"/>
                                <a:pt x="24" y="564"/>
                                <a:pt x="24" y="564"/>
                              </a:cubicBezTo>
                              <a:cubicBezTo>
                                <a:pt x="24" y="564"/>
                                <a:pt x="24" y="564"/>
                                <a:pt x="24" y="564"/>
                              </a:cubicBezTo>
                              <a:cubicBezTo>
                                <a:pt x="26" y="564"/>
                                <a:pt x="26" y="564"/>
                                <a:pt x="26" y="564"/>
                              </a:cubicBezTo>
                              <a:cubicBezTo>
                                <a:pt x="34" y="564"/>
                                <a:pt x="34" y="564"/>
                                <a:pt x="34" y="564"/>
                              </a:cubicBezTo>
                              <a:cubicBezTo>
                                <a:pt x="44" y="563"/>
                                <a:pt x="55" y="563"/>
                                <a:pt x="65" y="563"/>
                              </a:cubicBezTo>
                              <a:cubicBezTo>
                                <a:pt x="86" y="563"/>
                                <a:pt x="107" y="563"/>
                                <a:pt x="128" y="563"/>
                              </a:cubicBezTo>
                              <a:cubicBezTo>
                                <a:pt x="170" y="562"/>
                                <a:pt x="212" y="563"/>
                                <a:pt x="254" y="563"/>
                              </a:cubicBezTo>
                              <a:cubicBezTo>
                                <a:pt x="339" y="564"/>
                                <a:pt x="423" y="567"/>
                                <a:pt x="507" y="568"/>
                              </a:cubicBezTo>
                              <a:cubicBezTo>
                                <a:pt x="516" y="568"/>
                                <a:pt x="525" y="569"/>
                                <a:pt x="534" y="569"/>
                              </a:cubicBezTo>
                              <a:cubicBezTo>
                                <a:pt x="537" y="569"/>
                                <a:pt x="537" y="569"/>
                                <a:pt x="537" y="569"/>
                              </a:cubicBezTo>
                              <a:cubicBezTo>
                                <a:pt x="539" y="569"/>
                                <a:pt x="539" y="569"/>
                                <a:pt x="539" y="569"/>
                              </a:cubicBezTo>
                              <a:cubicBezTo>
                                <a:pt x="540" y="569"/>
                                <a:pt x="540" y="569"/>
                                <a:pt x="540" y="569"/>
                              </a:cubicBezTo>
                              <a:cubicBezTo>
                                <a:pt x="542" y="569"/>
                                <a:pt x="542" y="569"/>
                                <a:pt x="542" y="569"/>
                              </a:cubicBezTo>
                              <a:cubicBezTo>
                                <a:pt x="546" y="569"/>
                                <a:pt x="546" y="569"/>
                                <a:pt x="546" y="569"/>
                              </a:cubicBezTo>
                              <a:cubicBezTo>
                                <a:pt x="548" y="494"/>
                                <a:pt x="551" y="418"/>
                                <a:pt x="553" y="342"/>
                              </a:cubicBezTo>
                              <a:cubicBezTo>
                                <a:pt x="556" y="261"/>
                                <a:pt x="559" y="181"/>
                                <a:pt x="562" y="100"/>
                              </a:cubicBezTo>
                              <a:cubicBezTo>
                                <a:pt x="563" y="87"/>
                                <a:pt x="563" y="74"/>
                                <a:pt x="564" y="61"/>
                              </a:cubicBezTo>
                              <a:cubicBezTo>
                                <a:pt x="564" y="47"/>
                                <a:pt x="565" y="32"/>
                                <a:pt x="565" y="18"/>
                              </a:cubicBezTo>
                              <a:cubicBezTo>
                                <a:pt x="517" y="16"/>
                                <a:pt x="469" y="15"/>
                                <a:pt x="420" y="13"/>
                              </a:cubicBezTo>
                              <a:cubicBezTo>
                                <a:pt x="373" y="11"/>
                                <a:pt x="326" y="10"/>
                                <a:pt x="280" y="9"/>
                              </a:cubicBezTo>
                              <a:cubicBezTo>
                                <a:pt x="186" y="7"/>
                                <a:pt x="93" y="6"/>
                                <a:pt x="3" y="8"/>
                              </a:cubicBezTo>
                              <a:cubicBezTo>
                                <a:pt x="13" y="0"/>
                                <a:pt x="48" y="3"/>
                                <a:pt x="67" y="2"/>
                              </a:cubicBezTo>
                              <a:cubicBezTo>
                                <a:pt x="146" y="0"/>
                                <a:pt x="229" y="0"/>
                                <a:pt x="312" y="2"/>
                              </a:cubicBezTo>
                              <a:cubicBezTo>
                                <a:pt x="353" y="3"/>
                                <a:pt x="395" y="4"/>
                                <a:pt x="437" y="5"/>
                              </a:cubicBezTo>
                              <a:cubicBezTo>
                                <a:pt x="457" y="6"/>
                                <a:pt x="478" y="7"/>
                                <a:pt x="499" y="7"/>
                              </a:cubicBezTo>
                              <a:cubicBezTo>
                                <a:pt x="509" y="8"/>
                                <a:pt x="520" y="8"/>
                                <a:pt x="530" y="9"/>
                              </a:cubicBezTo>
                              <a:cubicBezTo>
                                <a:pt x="538" y="9"/>
                                <a:pt x="538" y="9"/>
                                <a:pt x="538" y="9"/>
                              </a:cubicBezTo>
                              <a:cubicBezTo>
                                <a:pt x="549" y="9"/>
                                <a:pt x="549" y="9"/>
                                <a:pt x="549" y="9"/>
                              </a:cubicBezTo>
                              <a:cubicBezTo>
                                <a:pt x="557" y="9"/>
                                <a:pt x="565" y="10"/>
                                <a:pt x="573" y="10"/>
                              </a:cubicBezTo>
                              <a:cubicBezTo>
                                <a:pt x="573" y="20"/>
                                <a:pt x="573" y="30"/>
                                <a:pt x="572" y="40"/>
                              </a:cubicBezTo>
                              <a:cubicBezTo>
                                <a:pt x="572" y="46"/>
                                <a:pt x="572" y="46"/>
                                <a:pt x="572" y="46"/>
                              </a:cubicBezTo>
                              <a:cubicBezTo>
                                <a:pt x="572" y="50"/>
                                <a:pt x="572" y="50"/>
                                <a:pt x="572" y="50"/>
                              </a:cubicBezTo>
                              <a:cubicBezTo>
                                <a:pt x="572" y="60"/>
                                <a:pt x="572" y="60"/>
                                <a:pt x="572" y="60"/>
                              </a:cubicBezTo>
                              <a:cubicBezTo>
                                <a:pt x="571" y="72"/>
                                <a:pt x="570" y="85"/>
                                <a:pt x="570" y="97"/>
                              </a:cubicBezTo>
                              <a:cubicBezTo>
                                <a:pt x="569" y="122"/>
                                <a:pt x="568" y="146"/>
                                <a:pt x="567" y="170"/>
                              </a:cubicBezTo>
                              <a:cubicBezTo>
                                <a:pt x="563" y="254"/>
                                <a:pt x="562" y="340"/>
                                <a:pt x="559" y="424"/>
                              </a:cubicBezTo>
                              <a:cubicBezTo>
                                <a:pt x="558" y="450"/>
                                <a:pt x="558" y="476"/>
                                <a:pt x="557" y="503"/>
                              </a:cubicBezTo>
                              <a:cubicBezTo>
                                <a:pt x="556" y="516"/>
                                <a:pt x="556" y="530"/>
                                <a:pt x="555" y="543"/>
                              </a:cubicBezTo>
                              <a:cubicBezTo>
                                <a:pt x="555" y="550"/>
                                <a:pt x="555" y="557"/>
                                <a:pt x="555" y="563"/>
                              </a:cubicBezTo>
                              <a:cubicBezTo>
                                <a:pt x="555" y="568"/>
                                <a:pt x="554" y="573"/>
                                <a:pt x="554" y="577"/>
                              </a:cubicBezTo>
                              <a:cubicBezTo>
                                <a:pt x="549" y="577"/>
                                <a:pt x="544" y="577"/>
                                <a:pt x="539" y="577"/>
                              </a:cubicBezTo>
                              <a:cubicBezTo>
                                <a:pt x="532" y="577"/>
                                <a:pt x="525" y="576"/>
                                <a:pt x="518" y="576"/>
                              </a:cubicBezTo>
                              <a:cubicBezTo>
                                <a:pt x="503" y="576"/>
                                <a:pt x="489" y="575"/>
                                <a:pt x="474" y="575"/>
                              </a:cubicBezTo>
                              <a:cubicBezTo>
                                <a:pt x="445" y="574"/>
                                <a:pt x="416" y="574"/>
                                <a:pt x="386" y="573"/>
                              </a:cubicBezTo>
                              <a:cubicBezTo>
                                <a:pt x="327" y="572"/>
                                <a:pt x="267" y="571"/>
                                <a:pt x="206" y="571"/>
                              </a:cubicBezTo>
                              <a:cubicBezTo>
                                <a:pt x="173" y="571"/>
                                <a:pt x="139" y="572"/>
                                <a:pt x="105" y="572"/>
                              </a:cubicBezTo>
                              <a:cubicBezTo>
                                <a:pt x="88" y="572"/>
                                <a:pt x="71" y="573"/>
                                <a:pt x="54" y="573"/>
                              </a:cubicBezTo>
                              <a:cubicBezTo>
                                <a:pt x="28" y="574"/>
                                <a:pt x="28" y="574"/>
                                <a:pt x="28" y="574"/>
                              </a:cubicBezTo>
                              <a:cubicBezTo>
                                <a:pt x="23" y="574"/>
                                <a:pt x="23" y="574"/>
                                <a:pt x="23" y="574"/>
                              </a:cubicBezTo>
                              <a:cubicBezTo>
                                <a:pt x="20" y="574"/>
                                <a:pt x="20" y="574"/>
                                <a:pt x="20" y="574"/>
                              </a:cubicBezTo>
                              <a:cubicBezTo>
                                <a:pt x="13" y="574"/>
                                <a:pt x="13" y="574"/>
                                <a:pt x="13" y="574"/>
                              </a:cubicBezTo>
                              <a:cubicBezTo>
                                <a:pt x="12" y="568"/>
                                <a:pt x="12" y="568"/>
                                <a:pt x="12" y="568"/>
                              </a:cubicBezTo>
                              <a:cubicBezTo>
                                <a:pt x="12" y="564"/>
                                <a:pt x="12" y="564"/>
                                <a:pt x="12" y="564"/>
                              </a:cubicBezTo>
                              <a:cubicBezTo>
                                <a:pt x="12" y="559"/>
                                <a:pt x="12" y="559"/>
                                <a:pt x="12" y="559"/>
                              </a:cubicBezTo>
                              <a:cubicBezTo>
                                <a:pt x="11" y="534"/>
                                <a:pt x="11" y="534"/>
                                <a:pt x="11" y="534"/>
                              </a:cubicBezTo>
                              <a:cubicBezTo>
                                <a:pt x="9" y="448"/>
                                <a:pt x="8" y="360"/>
                                <a:pt x="6" y="273"/>
                              </a:cubicBezTo>
                              <a:cubicBezTo>
                                <a:pt x="4" y="210"/>
                                <a:pt x="3" y="148"/>
                                <a:pt x="3" y="81"/>
                              </a:cubicBezTo>
                              <a:cubicBezTo>
                                <a:pt x="3" y="62"/>
                                <a:pt x="0" y="39"/>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9.6pt;margin-top:181.45pt;height:137.25pt;width:136pt;z-index:251581440;mso-width-relative:page;mso-height-relative:page;" fillcolor="#222221" filled="t" stroked="f" coordsize="573,577" o:gfxdata="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" path="m7,22c18,34,13,62,13,79c11,242,16,399,21,551c22,560,22,560,22,560c22,562,22,562,22,562c22,563,22,563,22,563c22,563,22,563,22,563c22,563,22,563,22,563c22,564,22,564,22,564c23,564,24,564,24,564c24,564,24,564,24,564c24,564,24,564,24,564c26,564,26,564,26,564c34,564,34,564,34,564c44,563,55,563,65,563c86,563,107,563,128,563c170,562,212,563,254,563c339,564,423,567,507,568c516,568,525,569,534,569c537,569,537,569,537,569c539,569,539,569,539,569c540,569,540,569,540,569c542,569,542,569,542,569c546,569,546,569,546,569c548,494,551,418,553,342c556,261,559,181,562,100c563,87,563,74,564,61c564,47,565,32,565,18c517,16,469,15,420,13c373,11,326,10,280,9c186,7,93,6,3,8c13,0,48,3,67,2c146,0,229,0,312,2c353,3,395,4,437,5c457,6,478,7,499,7c509,8,520,8,530,9c538,9,538,9,538,9c549,9,549,9,549,9c557,9,565,10,573,10c573,20,573,30,572,40c572,46,572,46,572,46c572,50,572,50,572,50c572,60,572,60,572,60c571,72,570,85,570,97c569,122,568,146,567,170c563,254,562,340,559,424c558,450,558,476,557,503c556,516,556,530,555,543c555,550,555,557,555,563c555,568,554,573,554,577c549,577,544,577,539,577c532,577,525,576,518,576c503,576,489,575,474,575c445,574,416,574,386,573c327,572,267,571,206,571c173,571,139,572,105,572c88,572,71,573,54,573c28,574,28,574,28,574c23,574,23,574,23,574c20,574,20,574,20,574c13,574,13,574,13,574c12,568,12,568,12,568c12,564,12,564,12,564c12,559,12,559,12,559c11,534,11,534,11,534c9,448,8,360,6,273c4,210,3,148,3,81c3,62,0,39,7,22xe">
                <v:path o:connectlocs="39186,238653;66314,1691719;66314,1700782;66314,1700782;72343,1703802;72343,1703802;102486,1703802;385831,1700782;1528255,1715886;1618684,1718907;1627727,1718907;1645813,1718907;1694042,302092;1703085,54376;844006,27188;201958,6041;1317253,15104;1597584,27188;1654856,27188;1724185,120837;1724185,151046;1718157,293029;1684999,1280873;1672942,1640363;1669928,1743075;1561412,1740054;1163523,1730991;316502,1727970;84400,1734012;60286,1734012;36171,1715886;36171,1688698;18085,824713;21100,6646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9392" behindDoc="0" locked="0" layoutInCell="1" allowOverlap="1">
                <wp:simplePos x="0" y="0"/>
                <wp:positionH relativeFrom="column">
                  <wp:posOffset>1775460</wp:posOffset>
                </wp:positionH>
                <wp:positionV relativeFrom="paragraph">
                  <wp:posOffset>-588645</wp:posOffset>
                </wp:positionV>
                <wp:extent cx="1722120" cy="400050"/>
                <wp:effectExtent l="0" t="0" r="0" b="0"/>
                <wp:wrapNone/>
                <wp:docPr id="2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8460"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pt;margin-top:-46.35pt;height:31.5pt;width:135.6pt;z-index:251579392;mso-width-relative:page;mso-height-relative:page;" filled="f" stroked="f" coordsize="21600,21600" o:gfxdata="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5ZlKy2AAAAAsBAAAPAAAAAAAAAAEAIAAAACIAAABkcnMvZG93bnJldi54bWxQSwECFAAUAAAA&#10;CACHTuJALhRDQScCAADO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578368" behindDoc="0" locked="0" layoutInCell="1" allowOverlap="1">
                <wp:simplePos x="0" y="0"/>
                <wp:positionH relativeFrom="column">
                  <wp:posOffset>2177415</wp:posOffset>
                </wp:positionH>
                <wp:positionV relativeFrom="paragraph">
                  <wp:posOffset>118745</wp:posOffset>
                </wp:positionV>
                <wp:extent cx="918845" cy="407670"/>
                <wp:effectExtent l="0" t="0" r="0" b="1270"/>
                <wp:wrapNone/>
                <wp:docPr id="20"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0415"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45pt;margin-top:9.35pt;height:32.1pt;width:72.35pt;z-index:251578368;mso-width-relative:page;mso-height-relative:page;" fillcolor="#222221" filled="t" stroked="f" coordsize="274,119" o:gfxdata="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77344" behindDoc="0" locked="0" layoutInCell="1" allowOverlap="1">
                <wp:simplePos x="0" y="0"/>
                <wp:positionH relativeFrom="column">
                  <wp:posOffset>-1143000</wp:posOffset>
                </wp:positionH>
                <wp:positionV relativeFrom="paragraph">
                  <wp:posOffset>-914400</wp:posOffset>
                </wp:positionV>
                <wp:extent cx="7559675" cy="10692130"/>
                <wp:effectExtent l="0" t="0" r="3175" b="13970"/>
                <wp:wrapNone/>
                <wp:docPr id="19"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0"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90pt;margin-top:-72pt;height:841.9pt;width:595.25pt;z-index:251577344;mso-width-relative:page;mso-height-relative:page;" fillcolor="#F2F2F2" filled="t" stroked="f" coordsize="21600,21600" o:gfxdata="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6vj9dwAAAAPAQAA&#10;DwAAAAAAAAABACAAAAAiAAAAZHJzL2Rvd25yZXYueG1sUEsBAhQAFAAAAAgAh07iQNXOgvNOAgAA&#10;KgQAAA4AAAAAAAAAAQAgAAAAKwEAAGRycy9lMm9Eb2MueG1sUEsFBgAAAAAGAAYAWQEAAOsFAAAA&#10;AA==&#10;">
                <v:fill on="t" focussize="0,0"/>
                <v:stroke on="f" weight="2pt"/>
                <v:imagedata o:title=""/>
                <o:lock v:ext="edit" aspectratio="f"/>
                <v:textbox inset="0mm,0mm,0mm,0mm"/>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594752" behindDoc="0" locked="0" layoutInCell="1" allowOverlap="1">
                <wp:simplePos x="0" y="0"/>
                <wp:positionH relativeFrom="column">
                  <wp:posOffset>408305</wp:posOffset>
                </wp:positionH>
                <wp:positionV relativeFrom="paragraph">
                  <wp:posOffset>-188595</wp:posOffset>
                </wp:positionV>
                <wp:extent cx="4278630" cy="294640"/>
                <wp:effectExtent l="0" t="0" r="0" b="0"/>
                <wp:wrapNone/>
                <wp:docPr id="6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427863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2.15pt;margin-top:-14.85pt;height:23.2pt;width:336.9pt;z-index:251594752;mso-width-relative:page;mso-height-relative:page;" filled="f" stroked="f" coordsize="21600,21600" o:gfxdata="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6kvaa1wAAAAkBAAAPAAAAAAAAAAEAIAAAACIAAABkcnMvZG93bnJldi54bWxQSwECFAAUAAAA&#10;CACHTuJAa7NFLCgCAADOAwAADgAAAAAAAAABACAAAAAm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03968" behindDoc="0" locked="0" layoutInCell="1" allowOverlap="1">
                <wp:simplePos x="0" y="0"/>
                <wp:positionH relativeFrom="column">
                  <wp:posOffset>-67310</wp:posOffset>
                </wp:positionH>
                <wp:positionV relativeFrom="paragraph">
                  <wp:posOffset>6548755</wp:posOffset>
                </wp:positionV>
                <wp:extent cx="1299210" cy="400050"/>
                <wp:effectExtent l="0" t="0" r="0" b="0"/>
                <wp:wrapNone/>
                <wp:docPr id="7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075690" y="7463155"/>
                          <a:ext cx="129921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5.3pt;margin-top:515.65pt;height:31.5pt;width:102.3pt;z-index:251603968;mso-width-relative:page;mso-height-relative:page;" filled="f" stroked="f" coordsize="21600,21600" o:gfxdata="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bmuMfYAAAADQEAAA8AAAAAAAAAAQAgAAAAIgAAAGRycy9kb3ducmV2LnhtbFBLAQIUABQAAAAI&#10;AIdO4kDR+IPvJgIAAM8DAAAOAAAAAAAAAAEAIAAAACcBAABkcnMvZTJvRG9jLnhtbFBLBQYAAAAA&#10;BgAGAFkBAAC/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602944" behindDoc="0" locked="0" layoutInCell="1" allowOverlap="1">
                <wp:simplePos x="0" y="0"/>
                <wp:positionH relativeFrom="column">
                  <wp:posOffset>-258445</wp:posOffset>
                </wp:positionH>
                <wp:positionV relativeFrom="paragraph">
                  <wp:posOffset>7284085</wp:posOffset>
                </wp:positionV>
                <wp:extent cx="5791200" cy="1559560"/>
                <wp:effectExtent l="0" t="0" r="0" b="0"/>
                <wp:wrapNone/>
                <wp:docPr id="7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84555" y="8198485"/>
                          <a:ext cx="5791200" cy="155956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rPr>
                                <w:rFonts w:hint="eastAsia"/>
                                <w:lang w:eastAsia="zh-CN"/>
                              </w:rPr>
                            </w:pPr>
                          </w:p>
                        </w:txbxContent>
                      </wps:txbx>
                      <wps:bodyPr wrap="square" rtlCol="0">
                        <a:noAutofit/>
                      </wps:bodyPr>
                    </wps:wsp>
                  </a:graphicData>
                </a:graphic>
              </wp:anchor>
            </w:drawing>
          </mc:Choice>
          <mc:Fallback>
            <w:pict>
              <v:shape id="稻壳儿春秋广告/盗版必究        原创来源：http://chn.docer.com/works?userid=199329941#!/work_time" o:spid="_x0000_s1026" o:spt="202" type="#_x0000_t202" style="position:absolute;left:0pt;margin-left:-20.35pt;margin-top:573.55pt;height:122.8pt;width:456pt;z-index:251602944;mso-width-relative:page;mso-height-relative:page;" filled="f" stroked="f" coordsize="21600,21600" o:gfxdata="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uXL5nZAAAADQEAAA8AAAAAAAAAAQAgAAAAIgAAAGRycy9kb3ducmV2LnhtbFBLAQIUABQA&#10;AAAIAIdO4kCzflp6KAIAAM8DAAAOAAAAAAAAAAEAIAAAACgBAABkcnMvZTJvRG9jLnhtbFBLBQYA&#10;AAAABgAGAFkBAADCBQAAAAA=&#10;">
                <v:fill on="f" focussize="0,0"/>
                <v:stroke on="f"/>
                <v:imagedata o:title=""/>
                <o:lock v:ext="edit" aspectratio="f"/>
                <v:textbo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rPr>
                          <w:rFonts w:hint="eastAsia"/>
                          <w:lang w:eastAsia="zh-CN"/>
                        </w:rPr>
                      </w:pPr>
                    </w:p>
                  </w:txbxContent>
                </v:textbox>
              </v:shape>
            </w:pict>
          </mc:Fallback>
        </mc:AlternateContent>
      </w:r>
      <w:r>
        <mc:AlternateContent>
          <mc:Choice Requires="wps">
            <w:drawing>
              <wp:anchor distT="0" distB="0" distL="114300" distR="114300" simplePos="0" relativeHeight="251601920" behindDoc="0" locked="0" layoutInCell="1" allowOverlap="1">
                <wp:simplePos x="0" y="0"/>
                <wp:positionH relativeFrom="column">
                  <wp:posOffset>-258445</wp:posOffset>
                </wp:positionH>
                <wp:positionV relativeFrom="paragraph">
                  <wp:posOffset>6381750</wp:posOffset>
                </wp:positionV>
                <wp:extent cx="1905000" cy="735330"/>
                <wp:effectExtent l="0" t="0" r="8255" b="1905"/>
                <wp:wrapNone/>
                <wp:docPr id="7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884555" y="7296150"/>
                          <a:ext cx="1905000" cy="735330"/>
                        </a:xfrm>
                        <a:custGeom>
                          <a:avLst/>
                          <a:gdLst>
                            <a:gd name="T0" fmla="*/ 16 w 723"/>
                            <a:gd name="T1" fmla="*/ 76 h 277"/>
                            <a:gd name="T2" fmla="*/ 17 w 723"/>
                            <a:gd name="T3" fmla="*/ 231 h 277"/>
                            <a:gd name="T4" fmla="*/ 19 w 723"/>
                            <a:gd name="T5" fmla="*/ 267 h 277"/>
                            <a:gd name="T6" fmla="*/ 30 w 723"/>
                            <a:gd name="T7" fmla="*/ 267 h 277"/>
                            <a:gd name="T8" fmla="*/ 32 w 723"/>
                            <a:gd name="T9" fmla="*/ 266 h 277"/>
                            <a:gd name="T10" fmla="*/ 48 w 723"/>
                            <a:gd name="T11" fmla="*/ 266 h 277"/>
                            <a:gd name="T12" fmla="*/ 178 w 723"/>
                            <a:gd name="T13" fmla="*/ 260 h 277"/>
                            <a:gd name="T14" fmla="*/ 494 w 723"/>
                            <a:gd name="T15" fmla="*/ 259 h 277"/>
                            <a:gd name="T16" fmla="*/ 573 w 723"/>
                            <a:gd name="T17" fmla="*/ 262 h 277"/>
                            <a:gd name="T18" fmla="*/ 588 w 723"/>
                            <a:gd name="T19" fmla="*/ 262 h 277"/>
                            <a:gd name="T20" fmla="*/ 589 w 723"/>
                            <a:gd name="T21" fmla="*/ 262 h 277"/>
                            <a:gd name="T22" fmla="*/ 592 w 723"/>
                            <a:gd name="T23" fmla="*/ 263 h 277"/>
                            <a:gd name="T24" fmla="*/ 654 w 723"/>
                            <a:gd name="T25" fmla="*/ 205 h 277"/>
                            <a:gd name="T26" fmla="*/ 693 w 723"/>
                            <a:gd name="T27" fmla="*/ 169 h 277"/>
                            <a:gd name="T28" fmla="*/ 699 w 723"/>
                            <a:gd name="T29" fmla="*/ 164 h 277"/>
                            <a:gd name="T30" fmla="*/ 700 w 723"/>
                            <a:gd name="T31" fmla="*/ 148 h 277"/>
                            <a:gd name="T32" fmla="*/ 687 w 723"/>
                            <a:gd name="T33" fmla="*/ 132 h 277"/>
                            <a:gd name="T34" fmla="*/ 627 w 723"/>
                            <a:gd name="T35" fmla="*/ 66 h 277"/>
                            <a:gd name="T36" fmla="*/ 599 w 723"/>
                            <a:gd name="T37" fmla="*/ 34 h 277"/>
                            <a:gd name="T38" fmla="*/ 4 w 723"/>
                            <a:gd name="T39" fmla="*/ 14 h 277"/>
                            <a:gd name="T40" fmla="*/ 571 w 723"/>
                            <a:gd name="T41" fmla="*/ 24 h 277"/>
                            <a:gd name="T42" fmla="*/ 593 w 723"/>
                            <a:gd name="T43" fmla="*/ 26 h 277"/>
                            <a:gd name="T44" fmla="*/ 633 w 723"/>
                            <a:gd name="T45" fmla="*/ 60 h 277"/>
                            <a:gd name="T46" fmla="*/ 692 w 723"/>
                            <a:gd name="T47" fmla="*/ 123 h 277"/>
                            <a:gd name="T48" fmla="*/ 721 w 723"/>
                            <a:gd name="T49" fmla="*/ 154 h 277"/>
                            <a:gd name="T50" fmla="*/ 659 w 723"/>
                            <a:gd name="T51" fmla="*/ 214 h 277"/>
                            <a:gd name="T52" fmla="*/ 609 w 723"/>
                            <a:gd name="T53" fmla="*/ 260 h 277"/>
                            <a:gd name="T54" fmla="*/ 596 w 723"/>
                            <a:gd name="T55" fmla="*/ 272 h 277"/>
                            <a:gd name="T56" fmla="*/ 589 w 723"/>
                            <a:gd name="T57" fmla="*/ 271 h 277"/>
                            <a:gd name="T58" fmla="*/ 572 w 723"/>
                            <a:gd name="T59" fmla="*/ 271 h 277"/>
                            <a:gd name="T60" fmla="*/ 485 w 723"/>
                            <a:gd name="T61" fmla="*/ 268 h 277"/>
                            <a:gd name="T62" fmla="*/ 164 w 723"/>
                            <a:gd name="T63" fmla="*/ 272 h 277"/>
                            <a:gd name="T64" fmla="*/ 10 w 723"/>
                            <a:gd name="T65" fmla="*/ 277 h 277"/>
                            <a:gd name="T66" fmla="*/ 4 w 723"/>
                            <a:gd name="T67" fmla="*/ 78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3" h="277">
                              <a:moveTo>
                                <a:pt x="9" y="31"/>
                              </a:moveTo>
                              <a:cubicBezTo>
                                <a:pt x="23" y="40"/>
                                <a:pt x="17" y="63"/>
                                <a:pt x="16" y="76"/>
                              </a:cubicBezTo>
                              <a:cubicBezTo>
                                <a:pt x="16" y="111"/>
                                <a:pt x="16" y="146"/>
                                <a:pt x="16" y="180"/>
                              </a:cubicBezTo>
                              <a:cubicBezTo>
                                <a:pt x="17" y="197"/>
                                <a:pt x="17" y="214"/>
                                <a:pt x="17" y="231"/>
                              </a:cubicBezTo>
                              <a:cubicBezTo>
                                <a:pt x="18" y="240"/>
                                <a:pt x="18" y="248"/>
                                <a:pt x="18" y="256"/>
                              </a:cubicBezTo>
                              <a:cubicBezTo>
                                <a:pt x="18" y="260"/>
                                <a:pt x="19" y="264"/>
                                <a:pt x="19" y="267"/>
                              </a:cubicBezTo>
                              <a:cubicBezTo>
                                <a:pt x="22" y="267"/>
                                <a:pt x="25" y="267"/>
                                <a:pt x="28" y="267"/>
                              </a:cubicBezTo>
                              <a:cubicBezTo>
                                <a:pt x="30" y="267"/>
                                <a:pt x="30" y="267"/>
                                <a:pt x="30" y="267"/>
                              </a:cubicBezTo>
                              <a:cubicBezTo>
                                <a:pt x="30" y="266"/>
                                <a:pt x="30" y="266"/>
                                <a:pt x="30" y="266"/>
                              </a:cubicBezTo>
                              <a:cubicBezTo>
                                <a:pt x="32" y="266"/>
                                <a:pt x="32" y="266"/>
                                <a:pt x="32" y="266"/>
                              </a:cubicBezTo>
                              <a:cubicBezTo>
                                <a:pt x="37" y="266"/>
                                <a:pt x="37" y="266"/>
                                <a:pt x="37" y="266"/>
                              </a:cubicBezTo>
                              <a:cubicBezTo>
                                <a:pt x="48" y="266"/>
                                <a:pt x="48" y="266"/>
                                <a:pt x="48" y="266"/>
                              </a:cubicBezTo>
                              <a:cubicBezTo>
                                <a:pt x="63" y="265"/>
                                <a:pt x="77" y="265"/>
                                <a:pt x="91" y="264"/>
                              </a:cubicBezTo>
                              <a:cubicBezTo>
                                <a:pt x="120" y="262"/>
                                <a:pt x="149" y="261"/>
                                <a:pt x="178" y="260"/>
                              </a:cubicBezTo>
                              <a:cubicBezTo>
                                <a:pt x="247" y="256"/>
                                <a:pt x="318" y="256"/>
                                <a:pt x="388" y="257"/>
                              </a:cubicBezTo>
                              <a:cubicBezTo>
                                <a:pt x="423" y="257"/>
                                <a:pt x="459" y="258"/>
                                <a:pt x="494" y="259"/>
                              </a:cubicBezTo>
                              <a:cubicBezTo>
                                <a:pt x="547" y="261"/>
                                <a:pt x="547" y="261"/>
                                <a:pt x="547" y="261"/>
                              </a:cubicBezTo>
                              <a:cubicBezTo>
                                <a:pt x="573" y="262"/>
                                <a:pt x="573" y="262"/>
                                <a:pt x="573" y="262"/>
                              </a:cubicBezTo>
                              <a:cubicBezTo>
                                <a:pt x="587" y="262"/>
                                <a:pt x="587" y="262"/>
                                <a:pt x="587" y="262"/>
                              </a:cubicBezTo>
                              <a:cubicBezTo>
                                <a:pt x="588" y="262"/>
                                <a:pt x="588" y="262"/>
                                <a:pt x="588" y="262"/>
                              </a:cubicBezTo>
                              <a:cubicBezTo>
                                <a:pt x="589" y="262"/>
                                <a:pt x="589" y="262"/>
                                <a:pt x="589" y="262"/>
                              </a:cubicBezTo>
                              <a:cubicBezTo>
                                <a:pt x="589" y="262"/>
                                <a:pt x="589" y="262"/>
                                <a:pt x="589" y="262"/>
                              </a:cubicBezTo>
                              <a:cubicBezTo>
                                <a:pt x="590" y="263"/>
                                <a:pt x="590" y="263"/>
                                <a:pt x="590" y="263"/>
                              </a:cubicBezTo>
                              <a:cubicBezTo>
                                <a:pt x="592" y="263"/>
                                <a:pt x="592" y="263"/>
                                <a:pt x="592" y="263"/>
                              </a:cubicBezTo>
                              <a:cubicBezTo>
                                <a:pt x="594" y="261"/>
                                <a:pt x="594" y="261"/>
                                <a:pt x="594" y="261"/>
                              </a:cubicBezTo>
                              <a:cubicBezTo>
                                <a:pt x="614" y="243"/>
                                <a:pt x="634" y="224"/>
                                <a:pt x="654" y="205"/>
                              </a:cubicBezTo>
                              <a:cubicBezTo>
                                <a:pt x="685" y="176"/>
                                <a:pt x="685" y="176"/>
                                <a:pt x="685" y="176"/>
                              </a:cubicBezTo>
                              <a:cubicBezTo>
                                <a:pt x="693" y="169"/>
                                <a:pt x="693" y="169"/>
                                <a:pt x="693" y="169"/>
                              </a:cubicBezTo>
                              <a:cubicBezTo>
                                <a:pt x="697" y="166"/>
                                <a:pt x="697" y="166"/>
                                <a:pt x="697" y="166"/>
                              </a:cubicBezTo>
                              <a:cubicBezTo>
                                <a:pt x="699" y="164"/>
                                <a:pt x="699" y="164"/>
                                <a:pt x="699" y="164"/>
                              </a:cubicBezTo>
                              <a:cubicBezTo>
                                <a:pt x="708" y="157"/>
                                <a:pt x="708" y="157"/>
                                <a:pt x="708" y="157"/>
                              </a:cubicBezTo>
                              <a:cubicBezTo>
                                <a:pt x="700" y="148"/>
                                <a:pt x="700" y="148"/>
                                <a:pt x="700" y="148"/>
                              </a:cubicBezTo>
                              <a:cubicBezTo>
                                <a:pt x="700" y="147"/>
                                <a:pt x="697" y="143"/>
                                <a:pt x="694" y="141"/>
                              </a:cubicBezTo>
                              <a:cubicBezTo>
                                <a:pt x="687" y="132"/>
                                <a:pt x="687" y="132"/>
                                <a:pt x="687" y="132"/>
                              </a:cubicBezTo>
                              <a:cubicBezTo>
                                <a:pt x="657" y="99"/>
                                <a:pt x="657" y="99"/>
                                <a:pt x="657" y="99"/>
                              </a:cubicBezTo>
                              <a:cubicBezTo>
                                <a:pt x="627" y="66"/>
                                <a:pt x="627" y="66"/>
                                <a:pt x="627" y="66"/>
                              </a:cubicBezTo>
                              <a:cubicBezTo>
                                <a:pt x="612" y="50"/>
                                <a:pt x="612" y="50"/>
                                <a:pt x="612" y="50"/>
                              </a:cubicBezTo>
                              <a:cubicBezTo>
                                <a:pt x="599" y="34"/>
                                <a:pt x="599" y="34"/>
                                <a:pt x="599" y="34"/>
                              </a:cubicBezTo>
                              <a:cubicBezTo>
                                <a:pt x="571" y="33"/>
                                <a:pt x="543" y="31"/>
                                <a:pt x="515" y="29"/>
                              </a:cubicBezTo>
                              <a:cubicBezTo>
                                <a:pt x="344" y="20"/>
                                <a:pt x="170" y="9"/>
                                <a:pt x="4" y="14"/>
                              </a:cubicBezTo>
                              <a:cubicBezTo>
                                <a:pt x="12" y="4"/>
                                <a:pt x="41" y="8"/>
                                <a:pt x="56" y="7"/>
                              </a:cubicBezTo>
                              <a:cubicBezTo>
                                <a:pt x="222" y="0"/>
                                <a:pt x="404" y="13"/>
                                <a:pt x="571" y="24"/>
                              </a:cubicBezTo>
                              <a:cubicBezTo>
                                <a:pt x="576" y="24"/>
                                <a:pt x="581" y="25"/>
                                <a:pt x="585" y="25"/>
                              </a:cubicBezTo>
                              <a:cubicBezTo>
                                <a:pt x="588" y="25"/>
                                <a:pt x="591" y="25"/>
                                <a:pt x="593" y="26"/>
                              </a:cubicBezTo>
                              <a:cubicBezTo>
                                <a:pt x="596" y="26"/>
                                <a:pt x="599" y="26"/>
                                <a:pt x="602" y="26"/>
                              </a:cubicBezTo>
                              <a:cubicBezTo>
                                <a:pt x="612" y="37"/>
                                <a:pt x="622" y="48"/>
                                <a:pt x="633" y="60"/>
                              </a:cubicBezTo>
                              <a:cubicBezTo>
                                <a:pt x="643" y="70"/>
                                <a:pt x="653" y="81"/>
                                <a:pt x="663" y="92"/>
                              </a:cubicBezTo>
                              <a:cubicBezTo>
                                <a:pt x="672" y="102"/>
                                <a:pt x="682" y="113"/>
                                <a:pt x="692" y="123"/>
                              </a:cubicBezTo>
                              <a:cubicBezTo>
                                <a:pt x="707" y="140"/>
                                <a:pt x="707" y="140"/>
                                <a:pt x="707" y="140"/>
                              </a:cubicBezTo>
                              <a:cubicBezTo>
                                <a:pt x="712" y="145"/>
                                <a:pt x="716" y="149"/>
                                <a:pt x="721" y="154"/>
                              </a:cubicBezTo>
                              <a:cubicBezTo>
                                <a:pt x="721" y="155"/>
                                <a:pt x="722" y="156"/>
                                <a:pt x="723" y="157"/>
                              </a:cubicBezTo>
                              <a:cubicBezTo>
                                <a:pt x="702" y="176"/>
                                <a:pt x="680" y="195"/>
                                <a:pt x="659" y="214"/>
                              </a:cubicBezTo>
                              <a:cubicBezTo>
                                <a:pt x="648" y="224"/>
                                <a:pt x="637" y="234"/>
                                <a:pt x="626" y="244"/>
                              </a:cubicBezTo>
                              <a:cubicBezTo>
                                <a:pt x="620" y="249"/>
                                <a:pt x="615" y="254"/>
                                <a:pt x="609" y="260"/>
                              </a:cubicBezTo>
                              <a:cubicBezTo>
                                <a:pt x="601" y="267"/>
                                <a:pt x="601" y="267"/>
                                <a:pt x="601" y="267"/>
                              </a:cubicBezTo>
                              <a:cubicBezTo>
                                <a:pt x="596" y="272"/>
                                <a:pt x="596" y="272"/>
                                <a:pt x="596" y="272"/>
                              </a:cubicBezTo>
                              <a:cubicBezTo>
                                <a:pt x="591" y="272"/>
                                <a:pt x="591" y="272"/>
                                <a:pt x="591" y="272"/>
                              </a:cubicBezTo>
                              <a:cubicBezTo>
                                <a:pt x="589" y="271"/>
                                <a:pt x="589" y="271"/>
                                <a:pt x="589" y="271"/>
                              </a:cubicBezTo>
                              <a:cubicBezTo>
                                <a:pt x="586" y="271"/>
                                <a:pt x="586" y="271"/>
                                <a:pt x="586" y="271"/>
                              </a:cubicBezTo>
                              <a:cubicBezTo>
                                <a:pt x="581" y="271"/>
                                <a:pt x="576" y="271"/>
                                <a:pt x="572" y="271"/>
                              </a:cubicBezTo>
                              <a:cubicBezTo>
                                <a:pt x="562" y="270"/>
                                <a:pt x="552" y="270"/>
                                <a:pt x="543" y="270"/>
                              </a:cubicBezTo>
                              <a:cubicBezTo>
                                <a:pt x="524" y="269"/>
                                <a:pt x="505" y="269"/>
                                <a:pt x="485" y="268"/>
                              </a:cubicBezTo>
                              <a:cubicBezTo>
                                <a:pt x="446" y="267"/>
                                <a:pt x="407" y="266"/>
                                <a:pt x="367" y="266"/>
                              </a:cubicBezTo>
                              <a:cubicBezTo>
                                <a:pt x="300" y="266"/>
                                <a:pt x="232" y="269"/>
                                <a:pt x="164" y="272"/>
                              </a:cubicBezTo>
                              <a:cubicBezTo>
                                <a:pt x="137" y="272"/>
                                <a:pt x="111" y="273"/>
                                <a:pt x="84" y="274"/>
                              </a:cubicBezTo>
                              <a:cubicBezTo>
                                <a:pt x="58" y="275"/>
                                <a:pt x="28" y="276"/>
                                <a:pt x="10" y="277"/>
                              </a:cubicBezTo>
                              <a:cubicBezTo>
                                <a:pt x="9" y="262"/>
                                <a:pt x="8" y="247"/>
                                <a:pt x="8" y="232"/>
                              </a:cubicBezTo>
                              <a:cubicBezTo>
                                <a:pt x="5" y="182"/>
                                <a:pt x="4" y="132"/>
                                <a:pt x="4" y="78"/>
                              </a:cubicBezTo>
                              <a:cubicBezTo>
                                <a:pt x="4" y="63"/>
                                <a:pt x="0" y="44"/>
                                <a:pt x="9" y="3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0.35pt;margin-top:502.5pt;height:57.9pt;width:150pt;z-index:251601920;mso-width-relative:page;mso-height-relative:page;" fillcolor="#222221" filled="t" stroked="f" coordsize="723,277" o:gfxdata="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" path="m9,31c23,40,17,63,16,76c16,111,16,146,16,180c17,197,17,214,17,231c18,240,18,248,18,256c18,260,19,264,19,267c22,267,25,267,28,267c30,267,30,267,30,267c30,266,30,266,30,266c32,266,32,266,32,266c37,266,37,266,37,266c48,266,48,266,48,266c63,265,77,265,91,264c120,262,149,261,178,260c247,256,318,256,388,257c423,257,459,258,494,259c547,261,547,261,547,261c573,262,573,262,573,262c587,262,587,262,587,262c588,262,588,262,588,262c589,262,589,262,589,262c589,262,589,262,589,262c590,263,590,263,590,263c592,263,592,263,592,263c594,261,594,261,594,261c614,243,634,224,654,205c685,176,685,176,685,176c693,169,693,169,693,169c697,166,697,166,697,166c699,164,699,164,699,164c708,157,708,157,708,157c700,148,700,148,700,148c700,147,697,143,694,141c687,132,687,132,687,132c657,99,657,99,657,99c627,66,627,66,627,66c612,50,612,50,612,50c599,34,599,34,599,34c571,33,543,31,515,29c344,20,170,9,4,14c12,4,41,8,56,7c222,0,404,13,571,24c576,24,581,25,585,25c588,25,591,25,593,26c596,26,599,26,602,26c612,37,622,48,633,60c643,70,653,81,663,92c672,102,682,113,692,123c707,140,707,140,707,140c712,145,716,149,721,154c721,155,722,156,723,157c702,176,680,195,659,214c648,224,637,234,626,244c620,249,615,254,609,260c601,267,601,267,601,267c596,272,596,272,596,272c591,272,591,272,591,272c589,271,589,271,589,271c586,271,586,271,586,271c581,271,576,271,572,271c562,270,552,270,543,270c524,269,505,269,485,268c446,267,407,266,367,266c300,266,232,269,164,272c137,272,111,273,84,274c58,275,28,276,10,277c9,262,8,247,8,232c5,182,4,132,4,78c4,63,0,44,9,31xe">
                <v:path o:connectlocs="42157,201751;44792,613217;50062,708783;79045,708783;84315,706129;126473,706129;469004,690201;1301618,687546;1509771,695510;1549294,695510;1551929,695510;1559834,698165;1723195,544197;1825954,448630;1841763,435357;1844398,392883;1810145,350409;1652053,175204;1578278,90257;10539,37164;1504502,63710;1562468,69020;1667863,159277;1823319,326518;1899730,408811;1736369,568088;1604626,690201;1570373,722056;1551929,719402;1507136,719402;1277904,711438;432116,722056;26348,735330;10539,20706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00896" behindDoc="0" locked="0" layoutInCell="1" allowOverlap="1">
                <wp:simplePos x="0" y="0"/>
                <wp:positionH relativeFrom="column">
                  <wp:posOffset>-67310</wp:posOffset>
                </wp:positionH>
                <wp:positionV relativeFrom="paragraph">
                  <wp:posOffset>3961130</wp:posOffset>
                </wp:positionV>
                <wp:extent cx="1299210" cy="400050"/>
                <wp:effectExtent l="0" t="0" r="0" b="0"/>
                <wp:wrapNone/>
                <wp:docPr id="7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075690" y="4875530"/>
                          <a:ext cx="129921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5.3pt;margin-top:311.9pt;height:31.5pt;width:102.3pt;z-index:251600896;mso-width-relative:page;mso-height-relative:page;" filled="f" stroked="f" coordsize="21600,21600" o:gfxdata="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9LL81wAAAAsBAAAPAAAAAAAAAAEAIAAAACIAAABkcnMvZG93bnJldi54bWxQSwECFAAUAAAACACH&#10;TuJA7rdrIyUCAADPAwAADgAAAAAAAAABACAAAAAmAQAAZHJzL2Uyb0RvYy54bWxQSwUGAAAAAAYA&#10;BgBZAQAAvQ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599872" behindDoc="0" locked="0" layoutInCell="1" allowOverlap="1">
                <wp:simplePos x="0" y="0"/>
                <wp:positionH relativeFrom="column">
                  <wp:posOffset>-258445</wp:posOffset>
                </wp:positionH>
                <wp:positionV relativeFrom="paragraph">
                  <wp:posOffset>4696460</wp:posOffset>
                </wp:positionV>
                <wp:extent cx="5791200" cy="1690370"/>
                <wp:effectExtent l="0" t="0" r="0" b="0"/>
                <wp:wrapNone/>
                <wp:docPr id="6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84555" y="5610860"/>
                          <a:ext cx="5791200" cy="169037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rPr>
                                <w:rFonts w:hint="eastAsia"/>
                                <w:lang w:eastAsia="zh-CN"/>
                              </w:rPr>
                            </w:pPr>
                          </w:p>
                        </w:txbxContent>
                      </wps:txbx>
                      <wps:bodyPr wrap="square" rtlCol="0">
                        <a:noAutofit/>
                      </wps:bodyPr>
                    </wps:wsp>
                  </a:graphicData>
                </a:graphic>
              </wp:anchor>
            </w:drawing>
          </mc:Choice>
          <mc:Fallback>
            <w:pict>
              <v:shape id="稻壳儿春秋广告/盗版必究        原创来源：http://chn.docer.com/works?userid=199329941#!/work_time" o:spid="_x0000_s1026" o:spt="202" type="#_x0000_t202" style="position:absolute;left:0pt;margin-left:-20.35pt;margin-top:369.8pt;height:133.1pt;width:456pt;z-index:251599872;mso-width-relative:page;mso-height-relative:page;" filled="f" stroked="f" coordsize="21600,21600" o:gfxdata="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4JX+HZAAAADAEAAA8AAAAAAAAAAQAgAAAAIgAAAGRycy9kb3ducmV2LnhtbFBLAQIUABQA&#10;AAAIAIdO4kBGN8i3KAIAAM8DAAAOAAAAAAAAAAEAIAAAACgBAABkcnMvZTJvRG9jLnhtbFBLBQYA&#10;AAAABgAGAFkBAADCBQAAAAA=&#10;">
                <v:fill on="f" focussize="0,0"/>
                <v:stroke on="f"/>
                <v:imagedata o:title=""/>
                <o:lock v:ext="edit" aspectratio="f"/>
                <v:textbo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p>
                      <w:pPr>
                        <w:rPr>
                          <w:rFonts w:hint="eastAsia"/>
                          <w:lang w:eastAsia="zh-CN"/>
                        </w:rPr>
                      </w:pPr>
                    </w:p>
                  </w:txbxContent>
                </v:textbox>
              </v:shape>
            </w:pict>
          </mc:Fallback>
        </mc:AlternateContent>
      </w:r>
      <w:r>
        <mc:AlternateContent>
          <mc:Choice Requires="wps">
            <w:drawing>
              <wp:anchor distT="0" distB="0" distL="114300" distR="114300" simplePos="0" relativeHeight="251598848" behindDoc="0" locked="0" layoutInCell="1" allowOverlap="1">
                <wp:simplePos x="0" y="0"/>
                <wp:positionH relativeFrom="column">
                  <wp:posOffset>-258445</wp:posOffset>
                </wp:positionH>
                <wp:positionV relativeFrom="paragraph">
                  <wp:posOffset>3793490</wp:posOffset>
                </wp:positionV>
                <wp:extent cx="1905000" cy="735330"/>
                <wp:effectExtent l="0" t="0" r="8255" b="1905"/>
                <wp:wrapNone/>
                <wp:docPr id="6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884555" y="4707890"/>
                          <a:ext cx="1905000" cy="735330"/>
                        </a:xfrm>
                        <a:custGeom>
                          <a:avLst/>
                          <a:gdLst>
                            <a:gd name="T0" fmla="*/ 16 w 723"/>
                            <a:gd name="T1" fmla="*/ 76 h 277"/>
                            <a:gd name="T2" fmla="*/ 17 w 723"/>
                            <a:gd name="T3" fmla="*/ 231 h 277"/>
                            <a:gd name="T4" fmla="*/ 19 w 723"/>
                            <a:gd name="T5" fmla="*/ 267 h 277"/>
                            <a:gd name="T6" fmla="*/ 30 w 723"/>
                            <a:gd name="T7" fmla="*/ 267 h 277"/>
                            <a:gd name="T8" fmla="*/ 32 w 723"/>
                            <a:gd name="T9" fmla="*/ 266 h 277"/>
                            <a:gd name="T10" fmla="*/ 48 w 723"/>
                            <a:gd name="T11" fmla="*/ 266 h 277"/>
                            <a:gd name="T12" fmla="*/ 178 w 723"/>
                            <a:gd name="T13" fmla="*/ 260 h 277"/>
                            <a:gd name="T14" fmla="*/ 494 w 723"/>
                            <a:gd name="T15" fmla="*/ 259 h 277"/>
                            <a:gd name="T16" fmla="*/ 573 w 723"/>
                            <a:gd name="T17" fmla="*/ 262 h 277"/>
                            <a:gd name="T18" fmla="*/ 588 w 723"/>
                            <a:gd name="T19" fmla="*/ 262 h 277"/>
                            <a:gd name="T20" fmla="*/ 589 w 723"/>
                            <a:gd name="T21" fmla="*/ 262 h 277"/>
                            <a:gd name="T22" fmla="*/ 592 w 723"/>
                            <a:gd name="T23" fmla="*/ 263 h 277"/>
                            <a:gd name="T24" fmla="*/ 654 w 723"/>
                            <a:gd name="T25" fmla="*/ 205 h 277"/>
                            <a:gd name="T26" fmla="*/ 693 w 723"/>
                            <a:gd name="T27" fmla="*/ 169 h 277"/>
                            <a:gd name="T28" fmla="*/ 699 w 723"/>
                            <a:gd name="T29" fmla="*/ 164 h 277"/>
                            <a:gd name="T30" fmla="*/ 700 w 723"/>
                            <a:gd name="T31" fmla="*/ 148 h 277"/>
                            <a:gd name="T32" fmla="*/ 687 w 723"/>
                            <a:gd name="T33" fmla="*/ 132 h 277"/>
                            <a:gd name="T34" fmla="*/ 627 w 723"/>
                            <a:gd name="T35" fmla="*/ 66 h 277"/>
                            <a:gd name="T36" fmla="*/ 599 w 723"/>
                            <a:gd name="T37" fmla="*/ 34 h 277"/>
                            <a:gd name="T38" fmla="*/ 4 w 723"/>
                            <a:gd name="T39" fmla="*/ 14 h 277"/>
                            <a:gd name="T40" fmla="*/ 571 w 723"/>
                            <a:gd name="T41" fmla="*/ 24 h 277"/>
                            <a:gd name="T42" fmla="*/ 593 w 723"/>
                            <a:gd name="T43" fmla="*/ 26 h 277"/>
                            <a:gd name="T44" fmla="*/ 633 w 723"/>
                            <a:gd name="T45" fmla="*/ 60 h 277"/>
                            <a:gd name="T46" fmla="*/ 692 w 723"/>
                            <a:gd name="T47" fmla="*/ 123 h 277"/>
                            <a:gd name="T48" fmla="*/ 721 w 723"/>
                            <a:gd name="T49" fmla="*/ 154 h 277"/>
                            <a:gd name="T50" fmla="*/ 659 w 723"/>
                            <a:gd name="T51" fmla="*/ 214 h 277"/>
                            <a:gd name="T52" fmla="*/ 609 w 723"/>
                            <a:gd name="T53" fmla="*/ 260 h 277"/>
                            <a:gd name="T54" fmla="*/ 596 w 723"/>
                            <a:gd name="T55" fmla="*/ 272 h 277"/>
                            <a:gd name="T56" fmla="*/ 589 w 723"/>
                            <a:gd name="T57" fmla="*/ 271 h 277"/>
                            <a:gd name="T58" fmla="*/ 572 w 723"/>
                            <a:gd name="T59" fmla="*/ 271 h 277"/>
                            <a:gd name="T60" fmla="*/ 485 w 723"/>
                            <a:gd name="T61" fmla="*/ 268 h 277"/>
                            <a:gd name="T62" fmla="*/ 164 w 723"/>
                            <a:gd name="T63" fmla="*/ 272 h 277"/>
                            <a:gd name="T64" fmla="*/ 10 w 723"/>
                            <a:gd name="T65" fmla="*/ 277 h 277"/>
                            <a:gd name="T66" fmla="*/ 4 w 723"/>
                            <a:gd name="T67" fmla="*/ 78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3" h="277">
                              <a:moveTo>
                                <a:pt x="9" y="31"/>
                              </a:moveTo>
                              <a:cubicBezTo>
                                <a:pt x="23" y="40"/>
                                <a:pt x="17" y="63"/>
                                <a:pt x="16" y="76"/>
                              </a:cubicBezTo>
                              <a:cubicBezTo>
                                <a:pt x="16" y="111"/>
                                <a:pt x="16" y="146"/>
                                <a:pt x="16" y="180"/>
                              </a:cubicBezTo>
                              <a:cubicBezTo>
                                <a:pt x="17" y="197"/>
                                <a:pt x="17" y="214"/>
                                <a:pt x="17" y="231"/>
                              </a:cubicBezTo>
                              <a:cubicBezTo>
                                <a:pt x="18" y="240"/>
                                <a:pt x="18" y="248"/>
                                <a:pt x="18" y="256"/>
                              </a:cubicBezTo>
                              <a:cubicBezTo>
                                <a:pt x="18" y="260"/>
                                <a:pt x="19" y="264"/>
                                <a:pt x="19" y="267"/>
                              </a:cubicBezTo>
                              <a:cubicBezTo>
                                <a:pt x="22" y="267"/>
                                <a:pt x="25" y="267"/>
                                <a:pt x="28" y="267"/>
                              </a:cubicBezTo>
                              <a:cubicBezTo>
                                <a:pt x="30" y="267"/>
                                <a:pt x="30" y="267"/>
                                <a:pt x="30" y="267"/>
                              </a:cubicBezTo>
                              <a:cubicBezTo>
                                <a:pt x="30" y="266"/>
                                <a:pt x="30" y="266"/>
                                <a:pt x="30" y="266"/>
                              </a:cubicBezTo>
                              <a:cubicBezTo>
                                <a:pt x="32" y="266"/>
                                <a:pt x="32" y="266"/>
                                <a:pt x="32" y="266"/>
                              </a:cubicBezTo>
                              <a:cubicBezTo>
                                <a:pt x="37" y="266"/>
                                <a:pt x="37" y="266"/>
                                <a:pt x="37" y="266"/>
                              </a:cubicBezTo>
                              <a:cubicBezTo>
                                <a:pt x="48" y="266"/>
                                <a:pt x="48" y="266"/>
                                <a:pt x="48" y="266"/>
                              </a:cubicBezTo>
                              <a:cubicBezTo>
                                <a:pt x="63" y="265"/>
                                <a:pt x="77" y="265"/>
                                <a:pt x="91" y="264"/>
                              </a:cubicBezTo>
                              <a:cubicBezTo>
                                <a:pt x="120" y="262"/>
                                <a:pt x="149" y="261"/>
                                <a:pt x="178" y="260"/>
                              </a:cubicBezTo>
                              <a:cubicBezTo>
                                <a:pt x="247" y="256"/>
                                <a:pt x="318" y="256"/>
                                <a:pt x="388" y="257"/>
                              </a:cubicBezTo>
                              <a:cubicBezTo>
                                <a:pt x="423" y="257"/>
                                <a:pt x="459" y="258"/>
                                <a:pt x="494" y="259"/>
                              </a:cubicBezTo>
                              <a:cubicBezTo>
                                <a:pt x="547" y="261"/>
                                <a:pt x="547" y="261"/>
                                <a:pt x="547" y="261"/>
                              </a:cubicBezTo>
                              <a:cubicBezTo>
                                <a:pt x="573" y="262"/>
                                <a:pt x="573" y="262"/>
                                <a:pt x="573" y="262"/>
                              </a:cubicBezTo>
                              <a:cubicBezTo>
                                <a:pt x="587" y="262"/>
                                <a:pt x="587" y="262"/>
                                <a:pt x="587" y="262"/>
                              </a:cubicBezTo>
                              <a:cubicBezTo>
                                <a:pt x="588" y="262"/>
                                <a:pt x="588" y="262"/>
                                <a:pt x="588" y="262"/>
                              </a:cubicBezTo>
                              <a:cubicBezTo>
                                <a:pt x="589" y="262"/>
                                <a:pt x="589" y="262"/>
                                <a:pt x="589" y="262"/>
                              </a:cubicBezTo>
                              <a:cubicBezTo>
                                <a:pt x="589" y="262"/>
                                <a:pt x="589" y="262"/>
                                <a:pt x="589" y="262"/>
                              </a:cubicBezTo>
                              <a:cubicBezTo>
                                <a:pt x="590" y="263"/>
                                <a:pt x="590" y="263"/>
                                <a:pt x="590" y="263"/>
                              </a:cubicBezTo>
                              <a:cubicBezTo>
                                <a:pt x="592" y="263"/>
                                <a:pt x="592" y="263"/>
                                <a:pt x="592" y="263"/>
                              </a:cubicBezTo>
                              <a:cubicBezTo>
                                <a:pt x="594" y="261"/>
                                <a:pt x="594" y="261"/>
                                <a:pt x="594" y="261"/>
                              </a:cubicBezTo>
                              <a:cubicBezTo>
                                <a:pt x="614" y="243"/>
                                <a:pt x="634" y="224"/>
                                <a:pt x="654" y="205"/>
                              </a:cubicBezTo>
                              <a:cubicBezTo>
                                <a:pt x="685" y="176"/>
                                <a:pt x="685" y="176"/>
                                <a:pt x="685" y="176"/>
                              </a:cubicBezTo>
                              <a:cubicBezTo>
                                <a:pt x="693" y="169"/>
                                <a:pt x="693" y="169"/>
                                <a:pt x="693" y="169"/>
                              </a:cubicBezTo>
                              <a:cubicBezTo>
                                <a:pt x="697" y="166"/>
                                <a:pt x="697" y="166"/>
                                <a:pt x="697" y="166"/>
                              </a:cubicBezTo>
                              <a:cubicBezTo>
                                <a:pt x="699" y="164"/>
                                <a:pt x="699" y="164"/>
                                <a:pt x="699" y="164"/>
                              </a:cubicBezTo>
                              <a:cubicBezTo>
                                <a:pt x="708" y="157"/>
                                <a:pt x="708" y="157"/>
                                <a:pt x="708" y="157"/>
                              </a:cubicBezTo>
                              <a:cubicBezTo>
                                <a:pt x="700" y="148"/>
                                <a:pt x="700" y="148"/>
                                <a:pt x="700" y="148"/>
                              </a:cubicBezTo>
                              <a:cubicBezTo>
                                <a:pt x="700" y="147"/>
                                <a:pt x="697" y="143"/>
                                <a:pt x="694" y="141"/>
                              </a:cubicBezTo>
                              <a:cubicBezTo>
                                <a:pt x="687" y="132"/>
                                <a:pt x="687" y="132"/>
                                <a:pt x="687" y="132"/>
                              </a:cubicBezTo>
                              <a:cubicBezTo>
                                <a:pt x="657" y="99"/>
                                <a:pt x="657" y="99"/>
                                <a:pt x="657" y="99"/>
                              </a:cubicBezTo>
                              <a:cubicBezTo>
                                <a:pt x="627" y="66"/>
                                <a:pt x="627" y="66"/>
                                <a:pt x="627" y="66"/>
                              </a:cubicBezTo>
                              <a:cubicBezTo>
                                <a:pt x="612" y="50"/>
                                <a:pt x="612" y="50"/>
                                <a:pt x="612" y="50"/>
                              </a:cubicBezTo>
                              <a:cubicBezTo>
                                <a:pt x="599" y="34"/>
                                <a:pt x="599" y="34"/>
                                <a:pt x="599" y="34"/>
                              </a:cubicBezTo>
                              <a:cubicBezTo>
                                <a:pt x="571" y="33"/>
                                <a:pt x="543" y="31"/>
                                <a:pt x="515" y="29"/>
                              </a:cubicBezTo>
                              <a:cubicBezTo>
                                <a:pt x="344" y="20"/>
                                <a:pt x="170" y="9"/>
                                <a:pt x="4" y="14"/>
                              </a:cubicBezTo>
                              <a:cubicBezTo>
                                <a:pt x="12" y="4"/>
                                <a:pt x="41" y="8"/>
                                <a:pt x="56" y="7"/>
                              </a:cubicBezTo>
                              <a:cubicBezTo>
                                <a:pt x="222" y="0"/>
                                <a:pt x="404" y="13"/>
                                <a:pt x="571" y="24"/>
                              </a:cubicBezTo>
                              <a:cubicBezTo>
                                <a:pt x="576" y="24"/>
                                <a:pt x="581" y="25"/>
                                <a:pt x="585" y="25"/>
                              </a:cubicBezTo>
                              <a:cubicBezTo>
                                <a:pt x="588" y="25"/>
                                <a:pt x="591" y="25"/>
                                <a:pt x="593" y="26"/>
                              </a:cubicBezTo>
                              <a:cubicBezTo>
                                <a:pt x="596" y="26"/>
                                <a:pt x="599" y="26"/>
                                <a:pt x="602" y="26"/>
                              </a:cubicBezTo>
                              <a:cubicBezTo>
                                <a:pt x="612" y="37"/>
                                <a:pt x="622" y="48"/>
                                <a:pt x="633" y="60"/>
                              </a:cubicBezTo>
                              <a:cubicBezTo>
                                <a:pt x="643" y="70"/>
                                <a:pt x="653" y="81"/>
                                <a:pt x="663" y="92"/>
                              </a:cubicBezTo>
                              <a:cubicBezTo>
                                <a:pt x="672" y="102"/>
                                <a:pt x="682" y="113"/>
                                <a:pt x="692" y="123"/>
                              </a:cubicBezTo>
                              <a:cubicBezTo>
                                <a:pt x="707" y="140"/>
                                <a:pt x="707" y="140"/>
                                <a:pt x="707" y="140"/>
                              </a:cubicBezTo>
                              <a:cubicBezTo>
                                <a:pt x="712" y="145"/>
                                <a:pt x="716" y="149"/>
                                <a:pt x="721" y="154"/>
                              </a:cubicBezTo>
                              <a:cubicBezTo>
                                <a:pt x="721" y="155"/>
                                <a:pt x="722" y="156"/>
                                <a:pt x="723" y="157"/>
                              </a:cubicBezTo>
                              <a:cubicBezTo>
                                <a:pt x="702" y="176"/>
                                <a:pt x="680" y="195"/>
                                <a:pt x="659" y="214"/>
                              </a:cubicBezTo>
                              <a:cubicBezTo>
                                <a:pt x="648" y="224"/>
                                <a:pt x="637" y="234"/>
                                <a:pt x="626" y="244"/>
                              </a:cubicBezTo>
                              <a:cubicBezTo>
                                <a:pt x="620" y="249"/>
                                <a:pt x="615" y="254"/>
                                <a:pt x="609" y="260"/>
                              </a:cubicBezTo>
                              <a:cubicBezTo>
                                <a:pt x="601" y="267"/>
                                <a:pt x="601" y="267"/>
                                <a:pt x="601" y="267"/>
                              </a:cubicBezTo>
                              <a:cubicBezTo>
                                <a:pt x="596" y="272"/>
                                <a:pt x="596" y="272"/>
                                <a:pt x="596" y="272"/>
                              </a:cubicBezTo>
                              <a:cubicBezTo>
                                <a:pt x="591" y="272"/>
                                <a:pt x="591" y="272"/>
                                <a:pt x="591" y="272"/>
                              </a:cubicBezTo>
                              <a:cubicBezTo>
                                <a:pt x="589" y="271"/>
                                <a:pt x="589" y="271"/>
                                <a:pt x="589" y="271"/>
                              </a:cubicBezTo>
                              <a:cubicBezTo>
                                <a:pt x="586" y="271"/>
                                <a:pt x="586" y="271"/>
                                <a:pt x="586" y="271"/>
                              </a:cubicBezTo>
                              <a:cubicBezTo>
                                <a:pt x="581" y="271"/>
                                <a:pt x="576" y="271"/>
                                <a:pt x="572" y="271"/>
                              </a:cubicBezTo>
                              <a:cubicBezTo>
                                <a:pt x="562" y="270"/>
                                <a:pt x="552" y="270"/>
                                <a:pt x="543" y="270"/>
                              </a:cubicBezTo>
                              <a:cubicBezTo>
                                <a:pt x="524" y="269"/>
                                <a:pt x="505" y="269"/>
                                <a:pt x="485" y="268"/>
                              </a:cubicBezTo>
                              <a:cubicBezTo>
                                <a:pt x="446" y="267"/>
                                <a:pt x="407" y="266"/>
                                <a:pt x="367" y="266"/>
                              </a:cubicBezTo>
                              <a:cubicBezTo>
                                <a:pt x="300" y="266"/>
                                <a:pt x="232" y="269"/>
                                <a:pt x="164" y="272"/>
                              </a:cubicBezTo>
                              <a:cubicBezTo>
                                <a:pt x="137" y="272"/>
                                <a:pt x="111" y="273"/>
                                <a:pt x="84" y="274"/>
                              </a:cubicBezTo>
                              <a:cubicBezTo>
                                <a:pt x="58" y="275"/>
                                <a:pt x="28" y="276"/>
                                <a:pt x="10" y="277"/>
                              </a:cubicBezTo>
                              <a:cubicBezTo>
                                <a:pt x="9" y="262"/>
                                <a:pt x="8" y="247"/>
                                <a:pt x="8" y="232"/>
                              </a:cubicBezTo>
                              <a:cubicBezTo>
                                <a:pt x="5" y="182"/>
                                <a:pt x="4" y="132"/>
                                <a:pt x="4" y="78"/>
                              </a:cubicBezTo>
                              <a:cubicBezTo>
                                <a:pt x="4" y="63"/>
                                <a:pt x="0" y="44"/>
                                <a:pt x="9" y="3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0.35pt;margin-top:298.7pt;height:57.9pt;width:150pt;z-index:251598848;mso-width-relative:page;mso-height-relative:page;" fillcolor="#222221" filled="t" stroked="f" coordsize="723,277" o:gfxdata="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" path="m9,31c23,40,17,63,16,76c16,111,16,146,16,180c17,197,17,214,17,231c18,240,18,248,18,256c18,260,19,264,19,267c22,267,25,267,28,267c30,267,30,267,30,267c30,266,30,266,30,266c32,266,32,266,32,266c37,266,37,266,37,266c48,266,48,266,48,266c63,265,77,265,91,264c120,262,149,261,178,260c247,256,318,256,388,257c423,257,459,258,494,259c547,261,547,261,547,261c573,262,573,262,573,262c587,262,587,262,587,262c588,262,588,262,588,262c589,262,589,262,589,262c589,262,589,262,589,262c590,263,590,263,590,263c592,263,592,263,592,263c594,261,594,261,594,261c614,243,634,224,654,205c685,176,685,176,685,176c693,169,693,169,693,169c697,166,697,166,697,166c699,164,699,164,699,164c708,157,708,157,708,157c700,148,700,148,700,148c700,147,697,143,694,141c687,132,687,132,687,132c657,99,657,99,657,99c627,66,627,66,627,66c612,50,612,50,612,50c599,34,599,34,599,34c571,33,543,31,515,29c344,20,170,9,4,14c12,4,41,8,56,7c222,0,404,13,571,24c576,24,581,25,585,25c588,25,591,25,593,26c596,26,599,26,602,26c612,37,622,48,633,60c643,70,653,81,663,92c672,102,682,113,692,123c707,140,707,140,707,140c712,145,716,149,721,154c721,155,722,156,723,157c702,176,680,195,659,214c648,224,637,234,626,244c620,249,615,254,609,260c601,267,601,267,601,267c596,272,596,272,596,272c591,272,591,272,591,272c589,271,589,271,589,271c586,271,586,271,586,271c581,271,576,271,572,271c562,270,552,270,543,270c524,269,505,269,485,268c446,267,407,266,367,266c300,266,232,269,164,272c137,272,111,273,84,274c58,275,28,276,10,277c9,262,8,247,8,232c5,182,4,132,4,78c4,63,0,44,9,31xe">
                <v:path o:connectlocs="42157,201751;44792,613217;50062,708783;79045,708783;84315,706129;126473,706129;469004,690201;1301618,687546;1509771,695510;1549294,695510;1551929,695510;1559834,698165;1723195,544197;1825954,448630;1841763,435357;1844398,392883;1810145,350409;1652053,175204;1578278,90257;10539,37164;1504502,63710;1562468,69020;1667863,159277;1823319,326518;1899730,408811;1736369,568088;1604626,690201;1570373,722056;1551929,719402;1507136,719402;1277904,711438;432116,722056;26348,735330;10539,20706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97824" behindDoc="0" locked="0" layoutInCell="1" allowOverlap="1">
                <wp:simplePos x="0" y="0"/>
                <wp:positionH relativeFrom="column">
                  <wp:posOffset>-67310</wp:posOffset>
                </wp:positionH>
                <wp:positionV relativeFrom="paragraph">
                  <wp:posOffset>1372870</wp:posOffset>
                </wp:positionV>
                <wp:extent cx="1299210" cy="400050"/>
                <wp:effectExtent l="0" t="0" r="0" b="0"/>
                <wp:wrapNone/>
                <wp:docPr id="6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075690" y="2287270"/>
                          <a:ext cx="129921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5.3pt;margin-top:108.1pt;height:31.5pt;width:102.3pt;z-index:251597824;mso-width-relative:page;mso-height-relative:page;" filled="f" stroked="f" coordsize="21600,21600" o:gfxdata="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S&#10;WZk+1wAAAAsBAAAPAAAAAAAAAAEAIAAAACIAAABkcnMvZG93bnJldi54bWxQSwECFAAUAAAACACH&#10;TuJADouecCUCAADPAwAADgAAAAAAAAABACAAAAAmAQAAZHJzL2Uyb0RvYy54bWxQSwUGAAAAAAYA&#10;BgBZAQAAvQ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596800" behindDoc="0" locked="0" layoutInCell="1" allowOverlap="1">
                <wp:simplePos x="0" y="0"/>
                <wp:positionH relativeFrom="column">
                  <wp:posOffset>-258445</wp:posOffset>
                </wp:positionH>
                <wp:positionV relativeFrom="paragraph">
                  <wp:posOffset>2108200</wp:posOffset>
                </wp:positionV>
                <wp:extent cx="5791200" cy="702310"/>
                <wp:effectExtent l="0" t="0" r="0" b="0"/>
                <wp:wrapNone/>
                <wp:docPr id="6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84555" y="3022600"/>
                          <a:ext cx="5791200" cy="70231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0.35pt;margin-top:166pt;height:55.3pt;width:456pt;z-index:251596800;mso-width-relative:page;mso-height-relative:page;" filled="f" stroked="f" coordsize="21600,21600" o:gfxdata="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8X/FdkAAAALAQAADwAAAAAAAAABACAAAAAiAAAAZHJzL2Rvd25yZXYueG1sUEsBAhQAFAAA&#10;AAgAh07iQFrP06UnAgAAzgMAAA4AAAAAAAAAAQAgAAAAKAEAAGRycy9lMm9Eb2MueG1sUEsFBgAA&#10;AAAGAAYAWQEAAMEFA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w:t>
                      </w:r>
                      <w:r>
                        <w:rPr>
                          <w:rFonts w:hint="eastAsia" w:ascii="微软雅黑" w:eastAsia="微软雅黑" w:hAnsiTheme="minorBidi"/>
                          <w:color w:val="2A2A2A"/>
                          <w:kern w:val="24"/>
                          <w:sz w:val="21"/>
                          <w:szCs w:val="21"/>
                          <w:lang w:eastAsia="zh-CN"/>
                        </w:rPr>
                        <w:t>单击此处添加文本单击此处添加文本单击此处添加文本单击此处添加文本单击此处添加文本单击此处添加文本单击此处添加文本单击此处添加文本单击此处添加文本单击此处添加文本单击此处添加文本单击此处添加文本</w:t>
                      </w:r>
                    </w:p>
                    <w:p>
                      <w:pPr>
                        <w:pStyle w:val="2"/>
                        <w:spacing w:line="320" w:lineRule="exact"/>
                        <w:jc w:val="left"/>
                        <w:rPr>
                          <w:rFonts w:hint="eastAsia" w:eastAsiaTheme="minorEastAsia"/>
                          <w:lang w:eastAsia="zh-CN"/>
                        </w:rPr>
                      </w:pPr>
                    </w:p>
                    <w:p>
                      <w:pPr>
                        <w:pStyle w:val="2"/>
                        <w:spacing w:line="320" w:lineRule="exact"/>
                        <w:jc w:val="left"/>
                        <w:rPr>
                          <w:rFonts w:hint="eastAsia" w:eastAsiaTheme="minorEastAsia"/>
                          <w:lang w:eastAsia="zh-CN"/>
                        </w:rPr>
                      </w:pPr>
                    </w:p>
                  </w:txbxContent>
                </v:textbox>
              </v:shape>
            </w:pict>
          </mc:Fallback>
        </mc:AlternateContent>
      </w:r>
      <w:r>
        <mc:AlternateContent>
          <mc:Choice Requires="wps">
            <w:drawing>
              <wp:anchor distT="0" distB="0" distL="114300" distR="114300" simplePos="0" relativeHeight="251595776" behindDoc="0" locked="0" layoutInCell="1" allowOverlap="1">
                <wp:simplePos x="0" y="0"/>
                <wp:positionH relativeFrom="column">
                  <wp:posOffset>-258445</wp:posOffset>
                </wp:positionH>
                <wp:positionV relativeFrom="paragraph">
                  <wp:posOffset>1205230</wp:posOffset>
                </wp:positionV>
                <wp:extent cx="1905000" cy="735330"/>
                <wp:effectExtent l="0" t="0" r="8255" b="1905"/>
                <wp:wrapNone/>
                <wp:docPr id="65"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884555" y="2119630"/>
                          <a:ext cx="1905000" cy="735330"/>
                        </a:xfrm>
                        <a:custGeom>
                          <a:avLst/>
                          <a:gdLst>
                            <a:gd name="T0" fmla="*/ 16 w 723"/>
                            <a:gd name="T1" fmla="*/ 76 h 277"/>
                            <a:gd name="T2" fmla="*/ 17 w 723"/>
                            <a:gd name="T3" fmla="*/ 231 h 277"/>
                            <a:gd name="T4" fmla="*/ 19 w 723"/>
                            <a:gd name="T5" fmla="*/ 267 h 277"/>
                            <a:gd name="T6" fmla="*/ 30 w 723"/>
                            <a:gd name="T7" fmla="*/ 267 h 277"/>
                            <a:gd name="T8" fmla="*/ 32 w 723"/>
                            <a:gd name="T9" fmla="*/ 266 h 277"/>
                            <a:gd name="T10" fmla="*/ 48 w 723"/>
                            <a:gd name="T11" fmla="*/ 266 h 277"/>
                            <a:gd name="T12" fmla="*/ 178 w 723"/>
                            <a:gd name="T13" fmla="*/ 260 h 277"/>
                            <a:gd name="T14" fmla="*/ 494 w 723"/>
                            <a:gd name="T15" fmla="*/ 259 h 277"/>
                            <a:gd name="T16" fmla="*/ 573 w 723"/>
                            <a:gd name="T17" fmla="*/ 262 h 277"/>
                            <a:gd name="T18" fmla="*/ 588 w 723"/>
                            <a:gd name="T19" fmla="*/ 262 h 277"/>
                            <a:gd name="T20" fmla="*/ 589 w 723"/>
                            <a:gd name="T21" fmla="*/ 262 h 277"/>
                            <a:gd name="T22" fmla="*/ 592 w 723"/>
                            <a:gd name="T23" fmla="*/ 263 h 277"/>
                            <a:gd name="T24" fmla="*/ 654 w 723"/>
                            <a:gd name="T25" fmla="*/ 205 h 277"/>
                            <a:gd name="T26" fmla="*/ 693 w 723"/>
                            <a:gd name="T27" fmla="*/ 169 h 277"/>
                            <a:gd name="T28" fmla="*/ 699 w 723"/>
                            <a:gd name="T29" fmla="*/ 164 h 277"/>
                            <a:gd name="T30" fmla="*/ 700 w 723"/>
                            <a:gd name="T31" fmla="*/ 148 h 277"/>
                            <a:gd name="T32" fmla="*/ 687 w 723"/>
                            <a:gd name="T33" fmla="*/ 132 h 277"/>
                            <a:gd name="T34" fmla="*/ 627 w 723"/>
                            <a:gd name="T35" fmla="*/ 66 h 277"/>
                            <a:gd name="T36" fmla="*/ 599 w 723"/>
                            <a:gd name="T37" fmla="*/ 34 h 277"/>
                            <a:gd name="T38" fmla="*/ 4 w 723"/>
                            <a:gd name="T39" fmla="*/ 14 h 277"/>
                            <a:gd name="T40" fmla="*/ 571 w 723"/>
                            <a:gd name="T41" fmla="*/ 24 h 277"/>
                            <a:gd name="T42" fmla="*/ 593 w 723"/>
                            <a:gd name="T43" fmla="*/ 26 h 277"/>
                            <a:gd name="T44" fmla="*/ 633 w 723"/>
                            <a:gd name="T45" fmla="*/ 60 h 277"/>
                            <a:gd name="T46" fmla="*/ 692 w 723"/>
                            <a:gd name="T47" fmla="*/ 123 h 277"/>
                            <a:gd name="T48" fmla="*/ 721 w 723"/>
                            <a:gd name="T49" fmla="*/ 154 h 277"/>
                            <a:gd name="T50" fmla="*/ 659 w 723"/>
                            <a:gd name="T51" fmla="*/ 214 h 277"/>
                            <a:gd name="T52" fmla="*/ 609 w 723"/>
                            <a:gd name="T53" fmla="*/ 260 h 277"/>
                            <a:gd name="T54" fmla="*/ 596 w 723"/>
                            <a:gd name="T55" fmla="*/ 272 h 277"/>
                            <a:gd name="T56" fmla="*/ 589 w 723"/>
                            <a:gd name="T57" fmla="*/ 271 h 277"/>
                            <a:gd name="T58" fmla="*/ 572 w 723"/>
                            <a:gd name="T59" fmla="*/ 271 h 277"/>
                            <a:gd name="T60" fmla="*/ 485 w 723"/>
                            <a:gd name="T61" fmla="*/ 268 h 277"/>
                            <a:gd name="T62" fmla="*/ 164 w 723"/>
                            <a:gd name="T63" fmla="*/ 272 h 277"/>
                            <a:gd name="T64" fmla="*/ 10 w 723"/>
                            <a:gd name="T65" fmla="*/ 277 h 277"/>
                            <a:gd name="T66" fmla="*/ 4 w 723"/>
                            <a:gd name="T67" fmla="*/ 78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3" h="277">
                              <a:moveTo>
                                <a:pt x="9" y="31"/>
                              </a:moveTo>
                              <a:cubicBezTo>
                                <a:pt x="23" y="40"/>
                                <a:pt x="17" y="63"/>
                                <a:pt x="16" y="76"/>
                              </a:cubicBezTo>
                              <a:cubicBezTo>
                                <a:pt x="16" y="111"/>
                                <a:pt x="16" y="146"/>
                                <a:pt x="16" y="180"/>
                              </a:cubicBezTo>
                              <a:cubicBezTo>
                                <a:pt x="17" y="197"/>
                                <a:pt x="17" y="214"/>
                                <a:pt x="17" y="231"/>
                              </a:cubicBezTo>
                              <a:cubicBezTo>
                                <a:pt x="18" y="240"/>
                                <a:pt x="18" y="248"/>
                                <a:pt x="18" y="256"/>
                              </a:cubicBezTo>
                              <a:cubicBezTo>
                                <a:pt x="18" y="260"/>
                                <a:pt x="19" y="264"/>
                                <a:pt x="19" y="267"/>
                              </a:cubicBezTo>
                              <a:cubicBezTo>
                                <a:pt x="22" y="267"/>
                                <a:pt x="25" y="267"/>
                                <a:pt x="28" y="267"/>
                              </a:cubicBezTo>
                              <a:cubicBezTo>
                                <a:pt x="30" y="267"/>
                                <a:pt x="30" y="267"/>
                                <a:pt x="30" y="267"/>
                              </a:cubicBezTo>
                              <a:cubicBezTo>
                                <a:pt x="30" y="266"/>
                                <a:pt x="30" y="266"/>
                                <a:pt x="30" y="266"/>
                              </a:cubicBezTo>
                              <a:cubicBezTo>
                                <a:pt x="32" y="266"/>
                                <a:pt x="32" y="266"/>
                                <a:pt x="32" y="266"/>
                              </a:cubicBezTo>
                              <a:cubicBezTo>
                                <a:pt x="37" y="266"/>
                                <a:pt x="37" y="266"/>
                                <a:pt x="37" y="266"/>
                              </a:cubicBezTo>
                              <a:cubicBezTo>
                                <a:pt x="48" y="266"/>
                                <a:pt x="48" y="266"/>
                                <a:pt x="48" y="266"/>
                              </a:cubicBezTo>
                              <a:cubicBezTo>
                                <a:pt x="63" y="265"/>
                                <a:pt x="77" y="265"/>
                                <a:pt x="91" y="264"/>
                              </a:cubicBezTo>
                              <a:cubicBezTo>
                                <a:pt x="120" y="262"/>
                                <a:pt x="149" y="261"/>
                                <a:pt x="178" y="260"/>
                              </a:cubicBezTo>
                              <a:cubicBezTo>
                                <a:pt x="247" y="256"/>
                                <a:pt x="318" y="256"/>
                                <a:pt x="388" y="257"/>
                              </a:cubicBezTo>
                              <a:cubicBezTo>
                                <a:pt x="423" y="257"/>
                                <a:pt x="459" y="258"/>
                                <a:pt x="494" y="259"/>
                              </a:cubicBezTo>
                              <a:cubicBezTo>
                                <a:pt x="547" y="261"/>
                                <a:pt x="547" y="261"/>
                                <a:pt x="547" y="261"/>
                              </a:cubicBezTo>
                              <a:cubicBezTo>
                                <a:pt x="573" y="262"/>
                                <a:pt x="573" y="262"/>
                                <a:pt x="573" y="262"/>
                              </a:cubicBezTo>
                              <a:cubicBezTo>
                                <a:pt x="587" y="262"/>
                                <a:pt x="587" y="262"/>
                                <a:pt x="587" y="262"/>
                              </a:cubicBezTo>
                              <a:cubicBezTo>
                                <a:pt x="588" y="262"/>
                                <a:pt x="588" y="262"/>
                                <a:pt x="588" y="262"/>
                              </a:cubicBezTo>
                              <a:cubicBezTo>
                                <a:pt x="589" y="262"/>
                                <a:pt x="589" y="262"/>
                                <a:pt x="589" y="262"/>
                              </a:cubicBezTo>
                              <a:cubicBezTo>
                                <a:pt x="589" y="262"/>
                                <a:pt x="589" y="262"/>
                                <a:pt x="589" y="262"/>
                              </a:cubicBezTo>
                              <a:cubicBezTo>
                                <a:pt x="590" y="263"/>
                                <a:pt x="590" y="263"/>
                                <a:pt x="590" y="263"/>
                              </a:cubicBezTo>
                              <a:cubicBezTo>
                                <a:pt x="592" y="263"/>
                                <a:pt x="592" y="263"/>
                                <a:pt x="592" y="263"/>
                              </a:cubicBezTo>
                              <a:cubicBezTo>
                                <a:pt x="594" y="261"/>
                                <a:pt x="594" y="261"/>
                                <a:pt x="594" y="261"/>
                              </a:cubicBezTo>
                              <a:cubicBezTo>
                                <a:pt x="614" y="243"/>
                                <a:pt x="634" y="224"/>
                                <a:pt x="654" y="205"/>
                              </a:cubicBezTo>
                              <a:cubicBezTo>
                                <a:pt x="685" y="176"/>
                                <a:pt x="685" y="176"/>
                                <a:pt x="685" y="176"/>
                              </a:cubicBezTo>
                              <a:cubicBezTo>
                                <a:pt x="693" y="169"/>
                                <a:pt x="693" y="169"/>
                                <a:pt x="693" y="169"/>
                              </a:cubicBezTo>
                              <a:cubicBezTo>
                                <a:pt x="697" y="166"/>
                                <a:pt x="697" y="166"/>
                                <a:pt x="697" y="166"/>
                              </a:cubicBezTo>
                              <a:cubicBezTo>
                                <a:pt x="699" y="164"/>
                                <a:pt x="699" y="164"/>
                                <a:pt x="699" y="164"/>
                              </a:cubicBezTo>
                              <a:cubicBezTo>
                                <a:pt x="708" y="157"/>
                                <a:pt x="708" y="157"/>
                                <a:pt x="708" y="157"/>
                              </a:cubicBezTo>
                              <a:cubicBezTo>
                                <a:pt x="700" y="148"/>
                                <a:pt x="700" y="148"/>
                                <a:pt x="700" y="148"/>
                              </a:cubicBezTo>
                              <a:cubicBezTo>
                                <a:pt x="700" y="147"/>
                                <a:pt x="697" y="143"/>
                                <a:pt x="694" y="141"/>
                              </a:cubicBezTo>
                              <a:cubicBezTo>
                                <a:pt x="687" y="132"/>
                                <a:pt x="687" y="132"/>
                                <a:pt x="687" y="132"/>
                              </a:cubicBezTo>
                              <a:cubicBezTo>
                                <a:pt x="657" y="99"/>
                                <a:pt x="657" y="99"/>
                                <a:pt x="657" y="99"/>
                              </a:cubicBezTo>
                              <a:cubicBezTo>
                                <a:pt x="627" y="66"/>
                                <a:pt x="627" y="66"/>
                                <a:pt x="627" y="66"/>
                              </a:cubicBezTo>
                              <a:cubicBezTo>
                                <a:pt x="612" y="50"/>
                                <a:pt x="612" y="50"/>
                                <a:pt x="612" y="50"/>
                              </a:cubicBezTo>
                              <a:cubicBezTo>
                                <a:pt x="599" y="34"/>
                                <a:pt x="599" y="34"/>
                                <a:pt x="599" y="34"/>
                              </a:cubicBezTo>
                              <a:cubicBezTo>
                                <a:pt x="571" y="33"/>
                                <a:pt x="543" y="31"/>
                                <a:pt x="515" y="29"/>
                              </a:cubicBezTo>
                              <a:cubicBezTo>
                                <a:pt x="344" y="20"/>
                                <a:pt x="170" y="9"/>
                                <a:pt x="4" y="14"/>
                              </a:cubicBezTo>
                              <a:cubicBezTo>
                                <a:pt x="12" y="4"/>
                                <a:pt x="41" y="8"/>
                                <a:pt x="56" y="7"/>
                              </a:cubicBezTo>
                              <a:cubicBezTo>
                                <a:pt x="222" y="0"/>
                                <a:pt x="404" y="13"/>
                                <a:pt x="571" y="24"/>
                              </a:cubicBezTo>
                              <a:cubicBezTo>
                                <a:pt x="576" y="24"/>
                                <a:pt x="581" y="25"/>
                                <a:pt x="585" y="25"/>
                              </a:cubicBezTo>
                              <a:cubicBezTo>
                                <a:pt x="588" y="25"/>
                                <a:pt x="591" y="25"/>
                                <a:pt x="593" y="26"/>
                              </a:cubicBezTo>
                              <a:cubicBezTo>
                                <a:pt x="596" y="26"/>
                                <a:pt x="599" y="26"/>
                                <a:pt x="602" y="26"/>
                              </a:cubicBezTo>
                              <a:cubicBezTo>
                                <a:pt x="612" y="37"/>
                                <a:pt x="622" y="48"/>
                                <a:pt x="633" y="60"/>
                              </a:cubicBezTo>
                              <a:cubicBezTo>
                                <a:pt x="643" y="70"/>
                                <a:pt x="653" y="81"/>
                                <a:pt x="663" y="92"/>
                              </a:cubicBezTo>
                              <a:cubicBezTo>
                                <a:pt x="672" y="102"/>
                                <a:pt x="682" y="113"/>
                                <a:pt x="692" y="123"/>
                              </a:cubicBezTo>
                              <a:cubicBezTo>
                                <a:pt x="707" y="140"/>
                                <a:pt x="707" y="140"/>
                                <a:pt x="707" y="140"/>
                              </a:cubicBezTo>
                              <a:cubicBezTo>
                                <a:pt x="712" y="145"/>
                                <a:pt x="716" y="149"/>
                                <a:pt x="721" y="154"/>
                              </a:cubicBezTo>
                              <a:cubicBezTo>
                                <a:pt x="721" y="155"/>
                                <a:pt x="722" y="156"/>
                                <a:pt x="723" y="157"/>
                              </a:cubicBezTo>
                              <a:cubicBezTo>
                                <a:pt x="702" y="176"/>
                                <a:pt x="680" y="195"/>
                                <a:pt x="659" y="214"/>
                              </a:cubicBezTo>
                              <a:cubicBezTo>
                                <a:pt x="648" y="224"/>
                                <a:pt x="637" y="234"/>
                                <a:pt x="626" y="244"/>
                              </a:cubicBezTo>
                              <a:cubicBezTo>
                                <a:pt x="620" y="249"/>
                                <a:pt x="615" y="254"/>
                                <a:pt x="609" y="260"/>
                              </a:cubicBezTo>
                              <a:cubicBezTo>
                                <a:pt x="601" y="267"/>
                                <a:pt x="601" y="267"/>
                                <a:pt x="601" y="267"/>
                              </a:cubicBezTo>
                              <a:cubicBezTo>
                                <a:pt x="596" y="272"/>
                                <a:pt x="596" y="272"/>
                                <a:pt x="596" y="272"/>
                              </a:cubicBezTo>
                              <a:cubicBezTo>
                                <a:pt x="591" y="272"/>
                                <a:pt x="591" y="272"/>
                                <a:pt x="591" y="272"/>
                              </a:cubicBezTo>
                              <a:cubicBezTo>
                                <a:pt x="589" y="271"/>
                                <a:pt x="589" y="271"/>
                                <a:pt x="589" y="271"/>
                              </a:cubicBezTo>
                              <a:cubicBezTo>
                                <a:pt x="586" y="271"/>
                                <a:pt x="586" y="271"/>
                                <a:pt x="586" y="271"/>
                              </a:cubicBezTo>
                              <a:cubicBezTo>
                                <a:pt x="581" y="271"/>
                                <a:pt x="576" y="271"/>
                                <a:pt x="572" y="271"/>
                              </a:cubicBezTo>
                              <a:cubicBezTo>
                                <a:pt x="562" y="270"/>
                                <a:pt x="552" y="270"/>
                                <a:pt x="543" y="270"/>
                              </a:cubicBezTo>
                              <a:cubicBezTo>
                                <a:pt x="524" y="269"/>
                                <a:pt x="505" y="269"/>
                                <a:pt x="485" y="268"/>
                              </a:cubicBezTo>
                              <a:cubicBezTo>
                                <a:pt x="446" y="267"/>
                                <a:pt x="407" y="266"/>
                                <a:pt x="367" y="266"/>
                              </a:cubicBezTo>
                              <a:cubicBezTo>
                                <a:pt x="300" y="266"/>
                                <a:pt x="232" y="269"/>
                                <a:pt x="164" y="272"/>
                              </a:cubicBezTo>
                              <a:cubicBezTo>
                                <a:pt x="137" y="272"/>
                                <a:pt x="111" y="273"/>
                                <a:pt x="84" y="274"/>
                              </a:cubicBezTo>
                              <a:cubicBezTo>
                                <a:pt x="58" y="275"/>
                                <a:pt x="28" y="276"/>
                                <a:pt x="10" y="277"/>
                              </a:cubicBezTo>
                              <a:cubicBezTo>
                                <a:pt x="9" y="262"/>
                                <a:pt x="8" y="247"/>
                                <a:pt x="8" y="232"/>
                              </a:cubicBezTo>
                              <a:cubicBezTo>
                                <a:pt x="5" y="182"/>
                                <a:pt x="4" y="132"/>
                                <a:pt x="4" y="78"/>
                              </a:cubicBezTo>
                              <a:cubicBezTo>
                                <a:pt x="4" y="63"/>
                                <a:pt x="0" y="44"/>
                                <a:pt x="9" y="3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0.35pt;margin-top:94.9pt;height:57.9pt;width:150pt;z-index:251595776;mso-width-relative:page;mso-height-relative:page;" fillcolor="#222221" filled="t" stroked="f" coordsize="723,277" o:gfxdata="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" path="m9,31c23,40,17,63,16,76c16,111,16,146,16,180c17,197,17,214,17,231c18,240,18,248,18,256c18,260,19,264,19,267c22,267,25,267,28,267c30,267,30,267,30,267c30,266,30,266,30,266c32,266,32,266,32,266c37,266,37,266,37,266c48,266,48,266,48,266c63,265,77,265,91,264c120,262,149,261,178,260c247,256,318,256,388,257c423,257,459,258,494,259c547,261,547,261,547,261c573,262,573,262,573,262c587,262,587,262,587,262c588,262,588,262,588,262c589,262,589,262,589,262c589,262,589,262,589,262c590,263,590,263,590,263c592,263,592,263,592,263c594,261,594,261,594,261c614,243,634,224,654,205c685,176,685,176,685,176c693,169,693,169,693,169c697,166,697,166,697,166c699,164,699,164,699,164c708,157,708,157,708,157c700,148,700,148,700,148c700,147,697,143,694,141c687,132,687,132,687,132c657,99,657,99,657,99c627,66,627,66,627,66c612,50,612,50,612,50c599,34,599,34,599,34c571,33,543,31,515,29c344,20,170,9,4,14c12,4,41,8,56,7c222,0,404,13,571,24c576,24,581,25,585,25c588,25,591,25,593,26c596,26,599,26,602,26c612,37,622,48,633,60c643,70,653,81,663,92c672,102,682,113,692,123c707,140,707,140,707,140c712,145,716,149,721,154c721,155,722,156,723,157c702,176,680,195,659,214c648,224,637,234,626,244c620,249,615,254,609,260c601,267,601,267,601,267c596,272,596,272,596,272c591,272,591,272,591,272c589,271,589,271,589,271c586,271,586,271,586,271c581,271,576,271,572,271c562,270,552,270,543,270c524,269,505,269,485,268c446,267,407,266,367,266c300,266,232,269,164,272c137,272,111,273,84,274c58,275,28,276,10,277c9,262,8,247,8,232c5,182,4,132,4,78c4,63,0,44,9,31xe">
                <v:path o:connectlocs="42157,201751;44792,613217;50062,708783;79045,708783;84315,706129;126473,706129;469004,690201;1301618,687546;1509771,695510;1549294,695510;1551929,695510;1559834,698165;1723195,544197;1825954,448630;1841763,435357;1844398,392883;1810145,350409;1652053,175204;1578278,90257;10539,37164;1504502,63710;1562468,69020;1667863,159277;1823319,326518;1899730,408811;1736369,568088;1604626,690201;1570373,722056;1551929,719402;1507136,719402;1277904,711438;432116,722056;26348,735330;10539,20706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93728"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6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593728;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AC7M2AAAAAsBAAAPAAAAAAAAAAEAIAAAACIAAABkcnMvZG93bnJldi54bWxQSwECFAAUAAAA&#10;CACHTuJAKghETCcCAADO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592704"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62"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592704;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591680"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61"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591680;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4SovzcAAAA&#10;DwEAAA8AAAAAAAAAAQAgAAAAIgAAAGRycy9kb3ducmV2LnhtbFBLAQIUABQAAAAIAIdO4kDCrl7r&#10;UgIAACwEAAAOAAAAAAAAAAEAIAAAACsBAABkcnMvZTJvRG9jLnhtbFBLBQYAAAAABgAGAFkBAADv&#10;BQAAAAA=&#10;">
                <v:fill on="t" focussize="0,0"/>
                <v:stroke on="f" weight="2pt"/>
                <v:imagedata o:title=""/>
                <o:lock v:ext="edit" aspectratio="f"/>
                <v:textbox inset="0mm,0mm,0mm,0mm"/>
              </v:rect>
            </w:pict>
          </mc:Fallback>
        </mc:AlternateContent>
      </w:r>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08064" behindDoc="0" locked="0" layoutInCell="1" allowOverlap="1">
                <wp:simplePos x="0" y="0"/>
                <wp:positionH relativeFrom="column">
                  <wp:posOffset>455295</wp:posOffset>
                </wp:positionH>
                <wp:positionV relativeFrom="paragraph">
                  <wp:posOffset>-223520</wp:posOffset>
                </wp:positionV>
                <wp:extent cx="4148455" cy="294640"/>
                <wp:effectExtent l="0" t="0" r="0" b="0"/>
                <wp:wrapNone/>
                <wp:docPr id="7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4148455"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5.85pt;margin-top:-17.6pt;height:23.2pt;width:326.65pt;z-index:251608064;mso-width-relative:page;mso-height-relative:page;" filled="f" stroked="f" coordsize="21600,21600" o:gfxdata="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5DDwHWAAAACQEAAA8AAAAAAAAAAQAgAAAAIgAAAGRycy9kb3ducmV2LnhtbFBLAQIUABQAAAAI&#10;AIdO4kDd6EXhKAIAAM4DAAAOAAAAAAAAAAEAIAAAACU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2894330</wp:posOffset>
                </wp:positionH>
                <wp:positionV relativeFrom="paragraph">
                  <wp:posOffset>7579360</wp:posOffset>
                </wp:positionV>
                <wp:extent cx="2682240" cy="904240"/>
                <wp:effectExtent l="0" t="0" r="0" b="0"/>
                <wp:wrapNone/>
                <wp:docPr id="9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37330" y="8493760"/>
                          <a:ext cx="2682240" cy="904240"/>
                        </a:xfrm>
                        <a:prstGeom prst="rect">
                          <a:avLst/>
                        </a:prstGeom>
                        <a:noFill/>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9pt;margin-top:596.8pt;height:71.2pt;width:211.2pt;z-index:251620352;mso-width-relative:page;mso-height-relative:page;" filled="f" stroked="f" coordsize="21600,21600" o:gfxdata="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D2tZ9oAAAANAQAADwAAAAAAAAABACAAAAAiAAAAZHJzL2Rvd25yZXYueG1sUEsB&#10;AhQAFAAAAAgAh07iQDJPKAksAgAA3QMAAA4AAAAAAAAAAQAgAAAAKQEAAGRycy9lMm9Eb2MueG1s&#10;UEsFBgAAAAAGAAYAWQEAAMcFA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19328" behindDoc="0" locked="0" layoutInCell="1" allowOverlap="1">
                <wp:simplePos x="0" y="0"/>
                <wp:positionH relativeFrom="column">
                  <wp:posOffset>2894330</wp:posOffset>
                </wp:positionH>
                <wp:positionV relativeFrom="paragraph">
                  <wp:posOffset>7210425</wp:posOffset>
                </wp:positionV>
                <wp:extent cx="1098550" cy="396240"/>
                <wp:effectExtent l="0" t="0" r="0" b="0"/>
                <wp:wrapNone/>
                <wp:docPr id="8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37330" y="8124825"/>
                          <a:ext cx="1098550" cy="396240"/>
                        </a:xfrm>
                        <a:prstGeom prst="rect">
                          <a:avLst/>
                        </a:prstGeom>
                        <a:noFill/>
                        <a:effectLst/>
                      </wps:spPr>
                      <wps:txbx>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9pt;margin-top:567.75pt;height:31.2pt;width:86.5pt;z-index:251619328;mso-width-relative:page;mso-height-relative:page;" filled="f" stroked="f" coordsize="21600,21600" o:gfxdata="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jZOwrZAAAADQEAAA8AAAAAAAAAAQAgAAAAIgAAAGRycy9kb3ducmV2LnhtbFBL&#10;AQIUABQAAAAIAIdO4kD5uyK4LgIAAN0DAAAOAAAAAAAAAAEAIAAAACgBAABkcnMvZTJvRG9jLnht&#10;bFBLBQYAAAAABgAGAFkBAADIBQAAAAA=&#10;">
                <v:fill on="f" focussize="0,0"/>
                <v:stroke on="f"/>
                <v:imagedata o:title=""/>
                <o:lock v:ext="edit" aspectratio="f"/>
                <v:textbox style="mso-fit-shape-to-text:t;">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v:textbox>
              </v:shape>
            </w:pict>
          </mc:Fallback>
        </mc:AlternateContent>
      </w:r>
      <w:r>
        <mc:AlternateContent>
          <mc:Choice Requires="wps">
            <w:drawing>
              <wp:anchor distT="0" distB="0" distL="114300" distR="114300" simplePos="0" relativeHeight="251618304" behindDoc="0" locked="0" layoutInCell="1" allowOverlap="1">
                <wp:simplePos x="0" y="0"/>
                <wp:positionH relativeFrom="column">
                  <wp:posOffset>2894330</wp:posOffset>
                </wp:positionH>
                <wp:positionV relativeFrom="paragraph">
                  <wp:posOffset>2059940</wp:posOffset>
                </wp:positionV>
                <wp:extent cx="2682240" cy="904240"/>
                <wp:effectExtent l="0" t="0" r="0" b="0"/>
                <wp:wrapNone/>
                <wp:docPr id="8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37330" y="2974340"/>
                          <a:ext cx="2682240" cy="904240"/>
                        </a:xfrm>
                        <a:prstGeom prst="rect">
                          <a:avLst/>
                        </a:prstGeom>
                        <a:noFill/>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9pt;margin-top:162.2pt;height:71.2pt;width:211.2pt;z-index:251618304;mso-width-relative:page;mso-height-relative:page;" filled="f" stroked="f" coordsize="21600,21600" o:gfxdata="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DDMSzYAAAACwEAAA8AAAAAAAAAAQAgAAAAIgAAAGRycy9kb3ducmV2LnhtbFBLAQIU&#10;ABQAAAAIAIdO4kD2VsRLLAIAAN0DAAAOAAAAAAAAAAEAIAAAACcBAABkcnMvZTJvRG9jLnhtbFBL&#10;BQYAAAAABgAGAFkBAADFBQ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17280" behindDoc="0" locked="0" layoutInCell="1" allowOverlap="1">
                <wp:simplePos x="0" y="0"/>
                <wp:positionH relativeFrom="column">
                  <wp:posOffset>2894330</wp:posOffset>
                </wp:positionH>
                <wp:positionV relativeFrom="paragraph">
                  <wp:posOffset>1691005</wp:posOffset>
                </wp:positionV>
                <wp:extent cx="1098550" cy="396240"/>
                <wp:effectExtent l="0" t="0" r="0" b="0"/>
                <wp:wrapNone/>
                <wp:docPr id="8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37330" y="2605405"/>
                          <a:ext cx="1098550" cy="396240"/>
                        </a:xfrm>
                        <a:prstGeom prst="rect">
                          <a:avLst/>
                        </a:prstGeom>
                        <a:noFill/>
                        <a:effectLst/>
                      </wps:spPr>
                      <wps:txbx>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9pt;margin-top:133.15pt;height:31.2pt;width:86.5pt;z-index:251617280;mso-width-relative:page;mso-height-relative:page;" filled="f" stroked="f" coordsize="21600,21600" o:gfxdata="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kN9KdgAAAALAQAADwAAAAAAAAABACAAAAAiAAAAZHJzL2Rvd25yZXYueG1sUEsB&#10;AhQAFAAAAAgAh07iQIjMht8uAgAA3QMAAA4AAAAAAAAAAQAgAAAAJwEAAGRycy9lMm9Eb2MueG1s&#10;UEsFBgAAAAAGAAYAWQEAAMcFAAAAAA==&#10;">
                <v:fill on="f" focussize="0,0"/>
                <v:stroke on="f"/>
                <v:imagedata o:title=""/>
                <o:lock v:ext="edit" aspectratio="f"/>
                <v:textbox style="mso-fit-shape-to-text:t;">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v:textbox>
              </v:shape>
            </w:pict>
          </mc:Fallback>
        </mc:AlternateContent>
      </w:r>
      <w:r>
        <mc:AlternateContent>
          <mc:Choice Requires="wps">
            <w:drawing>
              <wp:anchor distT="0" distB="0" distL="114300" distR="114300" simplePos="0" relativeHeight="251616256" behindDoc="0" locked="0" layoutInCell="1" allowOverlap="1">
                <wp:simplePos x="0" y="0"/>
                <wp:positionH relativeFrom="column">
                  <wp:posOffset>-301625</wp:posOffset>
                </wp:positionH>
                <wp:positionV relativeFrom="paragraph">
                  <wp:posOffset>7579360</wp:posOffset>
                </wp:positionV>
                <wp:extent cx="2682240" cy="904240"/>
                <wp:effectExtent l="0" t="0" r="0" b="0"/>
                <wp:wrapNone/>
                <wp:docPr id="8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41375" y="8493760"/>
                          <a:ext cx="2682240" cy="904240"/>
                        </a:xfrm>
                        <a:prstGeom prst="rect">
                          <a:avLst/>
                        </a:prstGeom>
                        <a:noFill/>
                        <a:effectLst/>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3.75pt;margin-top:596.8pt;height:71.2pt;width:211.2pt;z-index:251616256;mso-width-relative:page;mso-height-relative:page;" filled="f" stroked="f" coordsize="21600,21600" o:gfxdata="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GMncL2gAAAA0BAAAPAAAAAAAAAAEAIAAAACIAAABkcnMvZG93bnJldi54bWxQSwEC&#10;FAAUAAAACACHTuJA77JegSsCAADcAwAADgAAAAAAAAABACAAAAApAQAAZHJzL2Uyb0RvYy54bWxQ&#10;SwUGAAAAAAYABgBZAQAAxgU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15232" behindDoc="0" locked="0" layoutInCell="1" allowOverlap="1">
                <wp:simplePos x="0" y="0"/>
                <wp:positionH relativeFrom="column">
                  <wp:posOffset>-301625</wp:posOffset>
                </wp:positionH>
                <wp:positionV relativeFrom="paragraph">
                  <wp:posOffset>7210425</wp:posOffset>
                </wp:positionV>
                <wp:extent cx="1098550" cy="396240"/>
                <wp:effectExtent l="0" t="0" r="0" b="0"/>
                <wp:wrapNone/>
                <wp:docPr id="8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41375" y="8124825"/>
                          <a:ext cx="1098550" cy="396240"/>
                        </a:xfrm>
                        <a:prstGeom prst="rect">
                          <a:avLst/>
                        </a:prstGeom>
                        <a:noFill/>
                        <a:effectLst/>
                      </wps:spPr>
                      <wps:txbx>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3.75pt;margin-top:567.75pt;height:31.2pt;width:86.5pt;z-index:251615232;mso-width-relative:page;mso-height-relative:page;" filled="f" stroked="f" coordsize="21600,21600" o:gfxdata="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3LflnXAAAADQEAAA8AAAAAAAAAAQAgAAAAIgAAAGRycy9kb3ducmV2LnhtbFBLAQIU&#10;ABQAAAAIAIdO4kDPjF0oLQIAANwDAAAOAAAAAAAAAAEAIAAAACYBAABkcnMvZTJvRG9jLnhtbFBL&#10;BQYAAAAABgAGAFkBAADFBQAAAAA=&#10;">
                <v:fill on="f" focussize="0,0"/>
                <v:stroke on="f"/>
                <v:imagedata o:title=""/>
                <o:lock v:ext="edit" aspectratio="f"/>
                <v:textbox style="mso-fit-shape-to-text:t;">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v:textbox>
              </v:shape>
            </w:pict>
          </mc:Fallback>
        </mc:AlternateContent>
      </w:r>
      <w:r>
        <mc:AlternateContent>
          <mc:Choice Requires="wps">
            <w:drawing>
              <wp:anchor distT="0" distB="0" distL="114300" distR="114300" simplePos="0" relativeHeight="251614208" behindDoc="0" locked="0" layoutInCell="1" allowOverlap="1">
                <wp:simplePos x="0" y="0"/>
                <wp:positionH relativeFrom="column">
                  <wp:posOffset>-301625</wp:posOffset>
                </wp:positionH>
                <wp:positionV relativeFrom="paragraph">
                  <wp:posOffset>2059940</wp:posOffset>
                </wp:positionV>
                <wp:extent cx="2682240" cy="1617345"/>
                <wp:effectExtent l="0" t="0" r="0" b="0"/>
                <wp:wrapNone/>
                <wp:docPr id="8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41375" y="2974340"/>
                          <a:ext cx="2682240" cy="1617345"/>
                        </a:xfrm>
                        <a:prstGeom prst="rect">
                          <a:avLst/>
                        </a:prstGeom>
                        <a:noFill/>
                        <a:effectLst/>
                      </wps:spPr>
                      <wps:txbx>
                        <w:txbxContent>
                          <w:p>
                            <w:pPr>
                              <w:pStyle w:val="2"/>
                              <w:spacing w:line="320" w:lineRule="exact"/>
                              <w:jc w:val="left"/>
                              <w:rPr>
                                <w:rFonts w:hint="eastAsia" w:ascii="微软雅黑" w:eastAsia="微软雅黑" w:hAnsiTheme="minorBidi"/>
                                <w:color w:val="222221"/>
                                <w:kern w:val="24"/>
                                <w:sz w:val="21"/>
                                <w:szCs w:val="21"/>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noAutofit/>
                      </wps:bodyPr>
                    </wps:wsp>
                  </a:graphicData>
                </a:graphic>
              </wp:anchor>
            </w:drawing>
          </mc:Choice>
          <mc:Fallback>
            <w:pict>
              <v:shape id="稻壳儿春秋广告/盗版必究        原创来源：http://chn.docer.com/works?userid=199329941#!/work_time" o:spid="_x0000_s1026" o:spt="202" type="#_x0000_t202" style="position:absolute;left:0pt;margin-left:-23.75pt;margin-top:162.2pt;height:127.35pt;width:211.2pt;z-index:251614208;mso-width-relative:page;mso-height-relative:page;" filled="f" stroked="f" coordsize="21600,21600" o:gfxdata="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HUQy9kAAAALAQAADwAAAAAAAAABACAAAAAiAAAAZHJzL2Rvd25yZXYueG1sUEsB&#10;AhQAFAAAAAgAh07iQAzcBUgtAgAA3QMAAA4AAAAAAAAAAQAgAAAAKAEAAGRycy9lMm9Eb2MueG1s&#10;UEsFBgAAAAAGAAYAWQEAAMcFAAAAAA==&#10;">
                <v:fill on="f" focussize="0,0"/>
                <v:stroke on="f"/>
                <v:imagedata o:title=""/>
                <o:lock v:ext="edit" aspectratio="f"/>
                <v:textbox>
                  <w:txbxContent>
                    <w:p>
                      <w:pPr>
                        <w:pStyle w:val="2"/>
                        <w:spacing w:line="320" w:lineRule="exact"/>
                        <w:jc w:val="left"/>
                        <w:rPr>
                          <w:rFonts w:hint="eastAsia" w:ascii="微软雅黑" w:eastAsia="微软雅黑" w:hAnsiTheme="minorBidi"/>
                          <w:color w:val="222221"/>
                          <w:kern w:val="24"/>
                          <w:sz w:val="21"/>
                          <w:szCs w:val="21"/>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13184" behindDoc="0" locked="0" layoutInCell="1" allowOverlap="1">
                <wp:simplePos x="0" y="0"/>
                <wp:positionH relativeFrom="column">
                  <wp:posOffset>-301625</wp:posOffset>
                </wp:positionH>
                <wp:positionV relativeFrom="paragraph">
                  <wp:posOffset>1691005</wp:posOffset>
                </wp:positionV>
                <wp:extent cx="1098550" cy="396240"/>
                <wp:effectExtent l="0" t="0" r="0" b="0"/>
                <wp:wrapNone/>
                <wp:docPr id="8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841375" y="2605405"/>
                          <a:ext cx="1098550" cy="396240"/>
                        </a:xfrm>
                        <a:prstGeom prst="rect">
                          <a:avLst/>
                        </a:prstGeom>
                        <a:noFill/>
                        <a:effectLst/>
                      </wps:spPr>
                      <wps:txbx>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3.75pt;margin-top:133.15pt;height:31.2pt;width:86.5pt;z-index:251613184;mso-width-relative:page;mso-height-relative:page;" filled="f" stroked="f" coordsize="21600,21600" o:gfxdata="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9AcHb2QAAAAsBAAAPAAAAAAAAAAEAIAAAACIAAABkcnMvZG93bnJldi54bWxQSwEC&#10;FAAUAAAACACHTuJAYRuLhiwCAADcAwAADgAAAAAAAAABACAAAAAoAQAAZHJzL2Uyb0RvYy54bWxQ&#10;SwUGAAAAAAYABgBZAQAAxgUAAAAA&#10;">
                <v:fill on="f" focussize="0,0"/>
                <v:stroke on="f"/>
                <v:imagedata o:title=""/>
                <o:lock v:ext="edit" aspectratio="f"/>
                <v:textbox style="mso-fit-shape-to-text:t;">
                  <w:txbxContent>
                    <w:p>
                      <w:pPr>
                        <w:pStyle w:val="2"/>
                        <w:spacing w:line="480" w:lineRule="exact"/>
                        <w:jc w:val="left"/>
                        <w:rPr>
                          <w:rFonts w:hint="eastAsia" w:eastAsiaTheme="minorEastAsia"/>
                          <w:lang w:eastAsia="zh-CN"/>
                        </w:rPr>
                      </w:pPr>
                      <w:r>
                        <w:rPr>
                          <w:rFonts w:hint="eastAsia" w:ascii="方正硬笔楷书简体" w:eastAsia="方正硬笔楷书简体" w:hAnsiTheme="minorBidi"/>
                          <w:color w:val="222221"/>
                          <w:kern w:val="24"/>
                          <w:sz w:val="29"/>
                          <w:szCs w:val="29"/>
                          <w:lang w:eastAsia="zh-CN"/>
                        </w:rPr>
                        <w:t>添加标题</w:t>
                      </w:r>
                    </w:p>
                  </w:txbxContent>
                </v:textbox>
              </v:shape>
            </w:pict>
          </mc:Fallback>
        </mc:AlternateContent>
      </w:r>
      <w:r>
        <mc:AlternateContent>
          <mc:Choice Requires="wps">
            <w:drawing>
              <wp:anchor distT="0" distB="0" distL="114300" distR="114300" simplePos="0" relativeHeight="251612160" behindDoc="0" locked="0" layoutInCell="1" allowOverlap="1">
                <wp:simplePos x="0" y="0"/>
                <wp:positionH relativeFrom="column">
                  <wp:posOffset>2767330</wp:posOffset>
                </wp:positionH>
                <wp:positionV relativeFrom="paragraph">
                  <wp:posOffset>4222750</wp:posOffset>
                </wp:positionV>
                <wp:extent cx="1329055" cy="1882775"/>
                <wp:effectExtent l="0" t="0" r="4445" b="3175"/>
                <wp:wrapNone/>
                <wp:docPr id="82"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3910330" y="5137150"/>
                          <a:ext cx="1329055" cy="1882775"/>
                        </a:xfrm>
                        <a:custGeom>
                          <a:avLst/>
                          <a:gdLst>
                            <a:gd name="T0" fmla="*/ 289 w 465"/>
                            <a:gd name="T1" fmla="*/ 322 h 658"/>
                            <a:gd name="T2" fmla="*/ 294 w 465"/>
                            <a:gd name="T3" fmla="*/ 349 h 658"/>
                            <a:gd name="T4" fmla="*/ 404 w 465"/>
                            <a:gd name="T5" fmla="*/ 437 h 658"/>
                            <a:gd name="T6" fmla="*/ 411 w 465"/>
                            <a:gd name="T7" fmla="*/ 438 h 658"/>
                            <a:gd name="T8" fmla="*/ 428 w 465"/>
                            <a:gd name="T9" fmla="*/ 437 h 658"/>
                            <a:gd name="T10" fmla="*/ 465 w 465"/>
                            <a:gd name="T11" fmla="*/ 435 h 658"/>
                            <a:gd name="T12" fmla="*/ 446 w 465"/>
                            <a:gd name="T13" fmla="*/ 493 h 658"/>
                            <a:gd name="T14" fmla="*/ 375 w 465"/>
                            <a:gd name="T15" fmla="*/ 621 h 658"/>
                            <a:gd name="T16" fmla="*/ 346 w 465"/>
                            <a:gd name="T17" fmla="*/ 654 h 658"/>
                            <a:gd name="T18" fmla="*/ 342 w 465"/>
                            <a:gd name="T19" fmla="*/ 657 h 658"/>
                            <a:gd name="T20" fmla="*/ 327 w 465"/>
                            <a:gd name="T21" fmla="*/ 643 h 658"/>
                            <a:gd name="T22" fmla="*/ 268 w 465"/>
                            <a:gd name="T23" fmla="*/ 586 h 658"/>
                            <a:gd name="T24" fmla="*/ 34 w 465"/>
                            <a:gd name="T25" fmla="*/ 344 h 658"/>
                            <a:gd name="T26" fmla="*/ 0 w 465"/>
                            <a:gd name="T27" fmla="*/ 308 h 658"/>
                            <a:gd name="T28" fmla="*/ 84 w 465"/>
                            <a:gd name="T29" fmla="*/ 230 h 658"/>
                            <a:gd name="T30" fmla="*/ 327 w 465"/>
                            <a:gd name="T31" fmla="*/ 13 h 658"/>
                            <a:gd name="T32" fmla="*/ 341 w 465"/>
                            <a:gd name="T33" fmla="*/ 1 h 658"/>
                            <a:gd name="T34" fmla="*/ 342 w 465"/>
                            <a:gd name="T35" fmla="*/ 0 h 658"/>
                            <a:gd name="T36" fmla="*/ 354 w 465"/>
                            <a:gd name="T37" fmla="*/ 16 h 658"/>
                            <a:gd name="T38" fmla="*/ 381 w 465"/>
                            <a:gd name="T39" fmla="*/ 56 h 658"/>
                            <a:gd name="T40" fmla="*/ 418 w 465"/>
                            <a:gd name="T41" fmla="*/ 132 h 658"/>
                            <a:gd name="T42" fmla="*/ 422 w 465"/>
                            <a:gd name="T43" fmla="*/ 145 h 658"/>
                            <a:gd name="T44" fmla="*/ 415 w 465"/>
                            <a:gd name="T45" fmla="*/ 149 h 658"/>
                            <a:gd name="T46" fmla="*/ 404 w 465"/>
                            <a:gd name="T47" fmla="*/ 149 h 658"/>
                            <a:gd name="T48" fmla="*/ 392 w 465"/>
                            <a:gd name="T49" fmla="*/ 150 h 658"/>
                            <a:gd name="T50" fmla="*/ 359 w 465"/>
                            <a:gd name="T51" fmla="*/ 159 h 658"/>
                            <a:gd name="T52" fmla="*/ 320 w 465"/>
                            <a:gd name="T53" fmla="*/ 180 h 658"/>
                            <a:gd name="T54" fmla="*/ 258 w 465"/>
                            <a:gd name="T55" fmla="*/ 308 h 658"/>
                            <a:gd name="T56" fmla="*/ 254 w 465"/>
                            <a:gd name="T57" fmla="*/ 281 h 658"/>
                            <a:gd name="T58" fmla="*/ 290 w 465"/>
                            <a:gd name="T59" fmla="*/ 199 h 658"/>
                            <a:gd name="T60" fmla="*/ 402 w 465"/>
                            <a:gd name="T61" fmla="*/ 140 h 658"/>
                            <a:gd name="T62" fmla="*/ 408 w 465"/>
                            <a:gd name="T63" fmla="*/ 140 h 658"/>
                            <a:gd name="T64" fmla="*/ 410 w 465"/>
                            <a:gd name="T65" fmla="*/ 140 h 658"/>
                            <a:gd name="T66" fmla="*/ 410 w 465"/>
                            <a:gd name="T67" fmla="*/ 138 h 658"/>
                            <a:gd name="T68" fmla="*/ 404 w 465"/>
                            <a:gd name="T69" fmla="*/ 122 h 658"/>
                            <a:gd name="T70" fmla="*/ 352 w 465"/>
                            <a:gd name="T71" fmla="*/ 29 h 658"/>
                            <a:gd name="T72" fmla="*/ 348 w 465"/>
                            <a:gd name="T73" fmla="*/ 24 h 658"/>
                            <a:gd name="T74" fmla="*/ 342 w 465"/>
                            <a:gd name="T75" fmla="*/ 14 h 658"/>
                            <a:gd name="T76" fmla="*/ 339 w 465"/>
                            <a:gd name="T77" fmla="*/ 15 h 658"/>
                            <a:gd name="T78" fmla="*/ 332 w 465"/>
                            <a:gd name="T79" fmla="*/ 21 h 658"/>
                            <a:gd name="T80" fmla="*/ 325 w 465"/>
                            <a:gd name="T81" fmla="*/ 26 h 658"/>
                            <a:gd name="T82" fmla="*/ 68 w 465"/>
                            <a:gd name="T83" fmla="*/ 258 h 658"/>
                            <a:gd name="T84" fmla="*/ 13 w 465"/>
                            <a:gd name="T85" fmla="*/ 308 h 658"/>
                            <a:gd name="T86" fmla="*/ 43 w 465"/>
                            <a:gd name="T87" fmla="*/ 339 h 658"/>
                            <a:gd name="T88" fmla="*/ 216 w 465"/>
                            <a:gd name="T89" fmla="*/ 521 h 658"/>
                            <a:gd name="T90" fmla="*/ 340 w 465"/>
                            <a:gd name="T91" fmla="*/ 639 h 658"/>
                            <a:gd name="T92" fmla="*/ 342 w 465"/>
                            <a:gd name="T93" fmla="*/ 641 h 658"/>
                            <a:gd name="T94" fmla="*/ 346 w 465"/>
                            <a:gd name="T95" fmla="*/ 636 h 658"/>
                            <a:gd name="T96" fmla="*/ 368 w 465"/>
                            <a:gd name="T97" fmla="*/ 611 h 658"/>
                            <a:gd name="T98" fmla="*/ 422 w 465"/>
                            <a:gd name="T99" fmla="*/ 525 h 658"/>
                            <a:gd name="T100" fmla="*/ 437 w 465"/>
                            <a:gd name="T101" fmla="*/ 491 h 658"/>
                            <a:gd name="T102" fmla="*/ 447 w 465"/>
                            <a:gd name="T103" fmla="*/ 461 h 658"/>
                            <a:gd name="T104" fmla="*/ 452 w 465"/>
                            <a:gd name="T105" fmla="*/ 445 h 658"/>
                            <a:gd name="T106" fmla="*/ 449 w 465"/>
                            <a:gd name="T107" fmla="*/ 443 h 658"/>
                            <a:gd name="T108" fmla="*/ 387 w 465"/>
                            <a:gd name="T109" fmla="*/ 445 h 658"/>
                            <a:gd name="T110" fmla="*/ 365 w 465"/>
                            <a:gd name="T111" fmla="*/ 438 h 658"/>
                            <a:gd name="T112" fmla="*/ 344 w 465"/>
                            <a:gd name="T113" fmla="*/ 428 h 658"/>
                            <a:gd name="T114" fmla="*/ 328 w 465"/>
                            <a:gd name="T115" fmla="*/ 418 h 658"/>
                            <a:gd name="T116" fmla="*/ 301 w 465"/>
                            <a:gd name="T117" fmla="*/ 390 h 658"/>
                            <a:gd name="T118" fmla="*/ 287 w 465"/>
                            <a:gd name="T119" fmla="*/ 364 h 658"/>
                            <a:gd name="T120" fmla="*/ 278 w 465"/>
                            <a:gd name="T121" fmla="*/ 337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5" h="658">
                              <a:moveTo>
                                <a:pt x="280" y="308"/>
                              </a:moveTo>
                              <a:cubicBezTo>
                                <a:pt x="284" y="310"/>
                                <a:pt x="286" y="313"/>
                                <a:pt x="288" y="316"/>
                              </a:cubicBezTo>
                              <a:cubicBezTo>
                                <a:pt x="288" y="318"/>
                                <a:pt x="289" y="320"/>
                                <a:pt x="289" y="322"/>
                              </a:cubicBezTo>
                              <a:cubicBezTo>
                                <a:pt x="290" y="323"/>
                                <a:pt x="290" y="325"/>
                                <a:pt x="291" y="327"/>
                              </a:cubicBezTo>
                              <a:cubicBezTo>
                                <a:pt x="291" y="331"/>
                                <a:pt x="291" y="335"/>
                                <a:pt x="292" y="339"/>
                              </a:cubicBezTo>
                              <a:cubicBezTo>
                                <a:pt x="293" y="342"/>
                                <a:pt x="293" y="346"/>
                                <a:pt x="294" y="349"/>
                              </a:cubicBezTo>
                              <a:cubicBezTo>
                                <a:pt x="303" y="379"/>
                                <a:pt x="324" y="404"/>
                                <a:pt x="350" y="420"/>
                              </a:cubicBezTo>
                              <a:cubicBezTo>
                                <a:pt x="364" y="428"/>
                                <a:pt x="378" y="433"/>
                                <a:pt x="393" y="436"/>
                              </a:cubicBezTo>
                              <a:cubicBezTo>
                                <a:pt x="404" y="437"/>
                                <a:pt x="404" y="437"/>
                                <a:pt x="404" y="437"/>
                              </a:cubicBezTo>
                              <a:cubicBezTo>
                                <a:pt x="405" y="437"/>
                                <a:pt x="405" y="437"/>
                                <a:pt x="405" y="437"/>
                              </a:cubicBezTo>
                              <a:cubicBezTo>
                                <a:pt x="406" y="438"/>
                                <a:pt x="406" y="438"/>
                                <a:pt x="407" y="438"/>
                              </a:cubicBezTo>
                              <a:cubicBezTo>
                                <a:pt x="411" y="438"/>
                                <a:pt x="411" y="438"/>
                                <a:pt x="411" y="438"/>
                              </a:cubicBezTo>
                              <a:cubicBezTo>
                                <a:pt x="420" y="438"/>
                                <a:pt x="420" y="438"/>
                                <a:pt x="420" y="438"/>
                              </a:cubicBezTo>
                              <a:cubicBezTo>
                                <a:pt x="424" y="438"/>
                                <a:pt x="424" y="438"/>
                                <a:pt x="424" y="438"/>
                              </a:cubicBezTo>
                              <a:cubicBezTo>
                                <a:pt x="425" y="438"/>
                                <a:pt x="427" y="438"/>
                                <a:pt x="428" y="437"/>
                              </a:cubicBezTo>
                              <a:cubicBezTo>
                                <a:pt x="432" y="437"/>
                                <a:pt x="436" y="436"/>
                                <a:pt x="440" y="435"/>
                              </a:cubicBezTo>
                              <a:cubicBezTo>
                                <a:pt x="447" y="434"/>
                                <a:pt x="456" y="432"/>
                                <a:pt x="464" y="430"/>
                              </a:cubicBezTo>
                              <a:cubicBezTo>
                                <a:pt x="464" y="432"/>
                                <a:pt x="465" y="434"/>
                                <a:pt x="465" y="435"/>
                              </a:cubicBezTo>
                              <a:cubicBezTo>
                                <a:pt x="463" y="443"/>
                                <a:pt x="463" y="443"/>
                                <a:pt x="463" y="443"/>
                              </a:cubicBezTo>
                              <a:cubicBezTo>
                                <a:pt x="458" y="460"/>
                                <a:pt x="458" y="460"/>
                                <a:pt x="458" y="460"/>
                              </a:cubicBezTo>
                              <a:cubicBezTo>
                                <a:pt x="454" y="470"/>
                                <a:pt x="450" y="482"/>
                                <a:pt x="446" y="493"/>
                              </a:cubicBezTo>
                              <a:cubicBezTo>
                                <a:pt x="440" y="508"/>
                                <a:pt x="434" y="522"/>
                                <a:pt x="427" y="537"/>
                              </a:cubicBezTo>
                              <a:cubicBezTo>
                                <a:pt x="414" y="565"/>
                                <a:pt x="397" y="591"/>
                                <a:pt x="378" y="616"/>
                              </a:cubicBezTo>
                              <a:cubicBezTo>
                                <a:pt x="378" y="617"/>
                                <a:pt x="376" y="619"/>
                                <a:pt x="375" y="621"/>
                              </a:cubicBezTo>
                              <a:cubicBezTo>
                                <a:pt x="371" y="625"/>
                                <a:pt x="371" y="625"/>
                                <a:pt x="371" y="625"/>
                              </a:cubicBezTo>
                              <a:cubicBezTo>
                                <a:pt x="363" y="635"/>
                                <a:pt x="363" y="635"/>
                                <a:pt x="363" y="635"/>
                              </a:cubicBezTo>
                              <a:cubicBezTo>
                                <a:pt x="357" y="642"/>
                                <a:pt x="351" y="648"/>
                                <a:pt x="346" y="654"/>
                              </a:cubicBezTo>
                              <a:cubicBezTo>
                                <a:pt x="344" y="657"/>
                                <a:pt x="344" y="657"/>
                                <a:pt x="344" y="657"/>
                              </a:cubicBezTo>
                              <a:cubicBezTo>
                                <a:pt x="343" y="658"/>
                                <a:pt x="343" y="658"/>
                                <a:pt x="343" y="658"/>
                              </a:cubicBezTo>
                              <a:cubicBezTo>
                                <a:pt x="343" y="658"/>
                                <a:pt x="343" y="657"/>
                                <a:pt x="342" y="657"/>
                              </a:cubicBezTo>
                              <a:cubicBezTo>
                                <a:pt x="341" y="656"/>
                                <a:pt x="341" y="656"/>
                                <a:pt x="341" y="656"/>
                              </a:cubicBezTo>
                              <a:cubicBezTo>
                                <a:pt x="337" y="652"/>
                                <a:pt x="337" y="652"/>
                                <a:pt x="337" y="652"/>
                              </a:cubicBezTo>
                              <a:cubicBezTo>
                                <a:pt x="327" y="643"/>
                                <a:pt x="327" y="643"/>
                                <a:pt x="327" y="643"/>
                              </a:cubicBezTo>
                              <a:cubicBezTo>
                                <a:pt x="321" y="638"/>
                                <a:pt x="315" y="631"/>
                                <a:pt x="309" y="625"/>
                              </a:cubicBezTo>
                              <a:cubicBezTo>
                                <a:pt x="287" y="605"/>
                                <a:pt x="287" y="605"/>
                                <a:pt x="287" y="605"/>
                              </a:cubicBezTo>
                              <a:cubicBezTo>
                                <a:pt x="268" y="586"/>
                                <a:pt x="268" y="586"/>
                                <a:pt x="268" y="586"/>
                              </a:cubicBezTo>
                              <a:cubicBezTo>
                                <a:pt x="242" y="561"/>
                                <a:pt x="217" y="536"/>
                                <a:pt x="192" y="510"/>
                              </a:cubicBezTo>
                              <a:cubicBezTo>
                                <a:pt x="141" y="458"/>
                                <a:pt x="92" y="405"/>
                                <a:pt x="42" y="352"/>
                              </a:cubicBezTo>
                              <a:cubicBezTo>
                                <a:pt x="34" y="344"/>
                                <a:pt x="34" y="344"/>
                                <a:pt x="34" y="344"/>
                              </a:cubicBezTo>
                              <a:cubicBezTo>
                                <a:pt x="31" y="340"/>
                                <a:pt x="31" y="340"/>
                                <a:pt x="31" y="340"/>
                              </a:cubicBezTo>
                              <a:cubicBezTo>
                                <a:pt x="25" y="334"/>
                                <a:pt x="25" y="334"/>
                                <a:pt x="25" y="334"/>
                              </a:cubicBezTo>
                              <a:cubicBezTo>
                                <a:pt x="16" y="325"/>
                                <a:pt x="8" y="317"/>
                                <a:pt x="0" y="308"/>
                              </a:cubicBezTo>
                              <a:cubicBezTo>
                                <a:pt x="29" y="280"/>
                                <a:pt x="29" y="280"/>
                                <a:pt x="29" y="280"/>
                              </a:cubicBezTo>
                              <a:cubicBezTo>
                                <a:pt x="48" y="262"/>
                                <a:pt x="48" y="262"/>
                                <a:pt x="48" y="262"/>
                              </a:cubicBezTo>
                              <a:cubicBezTo>
                                <a:pt x="84" y="230"/>
                                <a:pt x="84" y="230"/>
                                <a:pt x="84" y="230"/>
                              </a:cubicBezTo>
                              <a:cubicBezTo>
                                <a:pt x="108" y="208"/>
                                <a:pt x="132" y="186"/>
                                <a:pt x="157" y="164"/>
                              </a:cubicBezTo>
                              <a:cubicBezTo>
                                <a:pt x="205" y="121"/>
                                <a:pt x="254" y="77"/>
                                <a:pt x="302" y="34"/>
                              </a:cubicBezTo>
                              <a:cubicBezTo>
                                <a:pt x="311" y="27"/>
                                <a:pt x="319" y="20"/>
                                <a:pt x="327" y="13"/>
                              </a:cubicBezTo>
                              <a:cubicBezTo>
                                <a:pt x="337" y="4"/>
                                <a:pt x="337" y="4"/>
                                <a:pt x="337" y="4"/>
                              </a:cubicBezTo>
                              <a:cubicBezTo>
                                <a:pt x="339" y="2"/>
                                <a:pt x="339" y="2"/>
                                <a:pt x="339" y="2"/>
                              </a:cubicBezTo>
                              <a:cubicBezTo>
                                <a:pt x="341" y="1"/>
                                <a:pt x="341" y="1"/>
                                <a:pt x="341" y="1"/>
                              </a:cubicBezTo>
                              <a:cubicBezTo>
                                <a:pt x="341" y="0"/>
                                <a:pt x="341" y="0"/>
                                <a:pt x="341" y="0"/>
                              </a:cubicBezTo>
                              <a:cubicBezTo>
                                <a:pt x="342" y="0"/>
                                <a:pt x="342" y="0"/>
                                <a:pt x="342" y="0"/>
                              </a:cubicBezTo>
                              <a:cubicBezTo>
                                <a:pt x="342" y="0"/>
                                <a:pt x="342" y="0"/>
                                <a:pt x="342" y="0"/>
                              </a:cubicBezTo>
                              <a:cubicBezTo>
                                <a:pt x="342" y="0"/>
                                <a:pt x="342" y="0"/>
                                <a:pt x="342" y="0"/>
                              </a:cubicBezTo>
                              <a:cubicBezTo>
                                <a:pt x="346" y="5"/>
                                <a:pt x="346" y="5"/>
                                <a:pt x="346" y="5"/>
                              </a:cubicBezTo>
                              <a:cubicBezTo>
                                <a:pt x="349" y="9"/>
                                <a:pt x="352" y="12"/>
                                <a:pt x="354" y="16"/>
                              </a:cubicBezTo>
                              <a:cubicBezTo>
                                <a:pt x="359" y="22"/>
                                <a:pt x="359" y="22"/>
                                <a:pt x="359" y="22"/>
                              </a:cubicBezTo>
                              <a:cubicBezTo>
                                <a:pt x="360" y="24"/>
                                <a:pt x="362" y="26"/>
                                <a:pt x="363" y="28"/>
                              </a:cubicBezTo>
                              <a:cubicBezTo>
                                <a:pt x="370" y="37"/>
                                <a:pt x="376" y="46"/>
                                <a:pt x="381" y="56"/>
                              </a:cubicBezTo>
                              <a:cubicBezTo>
                                <a:pt x="392" y="74"/>
                                <a:pt x="402" y="93"/>
                                <a:pt x="410" y="113"/>
                              </a:cubicBezTo>
                              <a:cubicBezTo>
                                <a:pt x="412" y="118"/>
                                <a:pt x="415" y="123"/>
                                <a:pt x="416" y="128"/>
                              </a:cubicBezTo>
                              <a:cubicBezTo>
                                <a:pt x="418" y="132"/>
                                <a:pt x="418" y="132"/>
                                <a:pt x="418" y="132"/>
                              </a:cubicBezTo>
                              <a:cubicBezTo>
                                <a:pt x="419" y="135"/>
                                <a:pt x="419" y="135"/>
                                <a:pt x="419" y="135"/>
                              </a:cubicBezTo>
                              <a:cubicBezTo>
                                <a:pt x="420" y="138"/>
                                <a:pt x="420" y="138"/>
                                <a:pt x="420" y="138"/>
                              </a:cubicBezTo>
                              <a:cubicBezTo>
                                <a:pt x="421" y="141"/>
                                <a:pt x="421" y="143"/>
                                <a:pt x="422" y="145"/>
                              </a:cubicBezTo>
                              <a:cubicBezTo>
                                <a:pt x="423" y="149"/>
                                <a:pt x="423" y="149"/>
                                <a:pt x="423" y="149"/>
                              </a:cubicBezTo>
                              <a:cubicBezTo>
                                <a:pt x="423" y="149"/>
                                <a:pt x="424" y="151"/>
                                <a:pt x="422" y="150"/>
                              </a:cubicBezTo>
                              <a:cubicBezTo>
                                <a:pt x="419" y="150"/>
                                <a:pt x="417" y="149"/>
                                <a:pt x="415" y="149"/>
                              </a:cubicBezTo>
                              <a:cubicBezTo>
                                <a:pt x="414" y="149"/>
                                <a:pt x="413" y="149"/>
                                <a:pt x="411" y="149"/>
                              </a:cubicBezTo>
                              <a:cubicBezTo>
                                <a:pt x="407" y="149"/>
                                <a:pt x="407" y="149"/>
                                <a:pt x="407" y="149"/>
                              </a:cubicBezTo>
                              <a:cubicBezTo>
                                <a:pt x="404" y="149"/>
                                <a:pt x="404" y="149"/>
                                <a:pt x="404" y="149"/>
                              </a:cubicBezTo>
                              <a:cubicBezTo>
                                <a:pt x="403" y="149"/>
                                <a:pt x="403" y="149"/>
                                <a:pt x="403" y="149"/>
                              </a:cubicBezTo>
                              <a:cubicBezTo>
                                <a:pt x="401" y="149"/>
                                <a:pt x="401" y="149"/>
                                <a:pt x="401" y="149"/>
                              </a:cubicBezTo>
                              <a:cubicBezTo>
                                <a:pt x="392" y="150"/>
                                <a:pt x="392" y="150"/>
                                <a:pt x="392" y="150"/>
                              </a:cubicBezTo>
                              <a:cubicBezTo>
                                <a:pt x="387" y="151"/>
                                <a:pt x="381" y="152"/>
                                <a:pt x="375" y="154"/>
                              </a:cubicBezTo>
                              <a:cubicBezTo>
                                <a:pt x="372" y="154"/>
                                <a:pt x="370" y="155"/>
                                <a:pt x="367" y="156"/>
                              </a:cubicBezTo>
                              <a:cubicBezTo>
                                <a:pt x="359" y="159"/>
                                <a:pt x="359" y="159"/>
                                <a:pt x="359" y="159"/>
                              </a:cubicBezTo>
                              <a:cubicBezTo>
                                <a:pt x="353" y="161"/>
                                <a:pt x="348" y="164"/>
                                <a:pt x="342" y="166"/>
                              </a:cubicBezTo>
                              <a:cubicBezTo>
                                <a:pt x="337" y="169"/>
                                <a:pt x="332" y="172"/>
                                <a:pt x="327" y="175"/>
                              </a:cubicBezTo>
                              <a:cubicBezTo>
                                <a:pt x="320" y="180"/>
                                <a:pt x="320" y="180"/>
                                <a:pt x="320" y="180"/>
                              </a:cubicBezTo>
                              <a:cubicBezTo>
                                <a:pt x="318" y="182"/>
                                <a:pt x="316" y="184"/>
                                <a:pt x="313" y="186"/>
                              </a:cubicBezTo>
                              <a:cubicBezTo>
                                <a:pt x="296" y="201"/>
                                <a:pt x="281" y="220"/>
                                <a:pt x="272" y="241"/>
                              </a:cubicBezTo>
                              <a:cubicBezTo>
                                <a:pt x="262" y="262"/>
                                <a:pt x="257" y="285"/>
                                <a:pt x="258" y="308"/>
                              </a:cubicBezTo>
                              <a:cubicBezTo>
                                <a:pt x="256" y="306"/>
                                <a:pt x="254" y="302"/>
                                <a:pt x="253" y="297"/>
                              </a:cubicBezTo>
                              <a:cubicBezTo>
                                <a:pt x="253" y="295"/>
                                <a:pt x="253" y="292"/>
                                <a:pt x="253" y="289"/>
                              </a:cubicBezTo>
                              <a:cubicBezTo>
                                <a:pt x="253" y="287"/>
                                <a:pt x="253" y="284"/>
                                <a:pt x="254" y="281"/>
                              </a:cubicBezTo>
                              <a:cubicBezTo>
                                <a:pt x="254" y="275"/>
                                <a:pt x="256" y="269"/>
                                <a:pt x="257" y="263"/>
                              </a:cubicBezTo>
                              <a:cubicBezTo>
                                <a:pt x="259" y="258"/>
                                <a:pt x="261" y="253"/>
                                <a:pt x="262" y="248"/>
                              </a:cubicBezTo>
                              <a:cubicBezTo>
                                <a:pt x="268" y="231"/>
                                <a:pt x="278" y="214"/>
                                <a:pt x="290" y="199"/>
                              </a:cubicBezTo>
                              <a:cubicBezTo>
                                <a:pt x="301" y="184"/>
                                <a:pt x="316" y="172"/>
                                <a:pt x="333" y="162"/>
                              </a:cubicBezTo>
                              <a:cubicBezTo>
                                <a:pt x="350" y="152"/>
                                <a:pt x="368" y="145"/>
                                <a:pt x="388" y="142"/>
                              </a:cubicBezTo>
                              <a:cubicBezTo>
                                <a:pt x="402" y="140"/>
                                <a:pt x="402" y="140"/>
                                <a:pt x="402" y="140"/>
                              </a:cubicBezTo>
                              <a:cubicBezTo>
                                <a:pt x="404" y="140"/>
                                <a:pt x="405" y="140"/>
                                <a:pt x="407" y="140"/>
                              </a:cubicBezTo>
                              <a:cubicBezTo>
                                <a:pt x="407" y="140"/>
                                <a:pt x="408" y="140"/>
                                <a:pt x="408" y="140"/>
                              </a:cubicBezTo>
                              <a:cubicBezTo>
                                <a:pt x="408" y="140"/>
                                <a:pt x="408" y="140"/>
                                <a:pt x="408" y="140"/>
                              </a:cubicBezTo>
                              <a:cubicBezTo>
                                <a:pt x="408" y="140"/>
                                <a:pt x="408" y="140"/>
                                <a:pt x="408" y="140"/>
                              </a:cubicBezTo>
                              <a:cubicBezTo>
                                <a:pt x="409" y="141"/>
                                <a:pt x="409" y="141"/>
                                <a:pt x="409" y="141"/>
                              </a:cubicBezTo>
                              <a:cubicBezTo>
                                <a:pt x="410" y="141"/>
                                <a:pt x="409" y="140"/>
                                <a:pt x="410" y="140"/>
                              </a:cubicBezTo>
                              <a:cubicBezTo>
                                <a:pt x="410" y="140"/>
                                <a:pt x="410" y="140"/>
                                <a:pt x="410" y="140"/>
                              </a:cubicBezTo>
                              <a:cubicBezTo>
                                <a:pt x="410" y="139"/>
                                <a:pt x="410" y="139"/>
                                <a:pt x="410" y="138"/>
                              </a:cubicBezTo>
                              <a:cubicBezTo>
                                <a:pt x="410" y="138"/>
                                <a:pt x="410" y="138"/>
                                <a:pt x="410" y="138"/>
                              </a:cubicBezTo>
                              <a:cubicBezTo>
                                <a:pt x="409" y="135"/>
                                <a:pt x="409" y="135"/>
                                <a:pt x="409" y="135"/>
                              </a:cubicBezTo>
                              <a:cubicBezTo>
                                <a:pt x="407" y="131"/>
                                <a:pt x="407" y="131"/>
                                <a:pt x="407" y="131"/>
                              </a:cubicBezTo>
                              <a:cubicBezTo>
                                <a:pt x="406" y="128"/>
                                <a:pt x="405" y="125"/>
                                <a:pt x="404" y="122"/>
                              </a:cubicBezTo>
                              <a:cubicBezTo>
                                <a:pt x="401" y="116"/>
                                <a:pt x="398" y="110"/>
                                <a:pt x="396" y="104"/>
                              </a:cubicBezTo>
                              <a:cubicBezTo>
                                <a:pt x="385" y="81"/>
                                <a:pt x="372" y="58"/>
                                <a:pt x="357" y="37"/>
                              </a:cubicBezTo>
                              <a:cubicBezTo>
                                <a:pt x="356" y="34"/>
                                <a:pt x="354" y="32"/>
                                <a:pt x="352" y="29"/>
                              </a:cubicBezTo>
                              <a:cubicBezTo>
                                <a:pt x="349" y="25"/>
                                <a:pt x="349" y="25"/>
                                <a:pt x="349" y="25"/>
                              </a:cubicBezTo>
                              <a:cubicBezTo>
                                <a:pt x="348" y="24"/>
                                <a:pt x="348" y="24"/>
                                <a:pt x="348" y="24"/>
                              </a:cubicBezTo>
                              <a:cubicBezTo>
                                <a:pt x="348" y="24"/>
                                <a:pt x="348" y="24"/>
                                <a:pt x="348" y="24"/>
                              </a:cubicBezTo>
                              <a:cubicBezTo>
                                <a:pt x="347" y="23"/>
                                <a:pt x="347" y="23"/>
                                <a:pt x="347" y="23"/>
                              </a:cubicBezTo>
                              <a:cubicBezTo>
                                <a:pt x="346" y="21"/>
                                <a:pt x="344" y="18"/>
                                <a:pt x="343" y="15"/>
                              </a:cubicBezTo>
                              <a:cubicBezTo>
                                <a:pt x="342" y="14"/>
                                <a:pt x="342" y="14"/>
                                <a:pt x="342" y="14"/>
                              </a:cubicBezTo>
                              <a:cubicBezTo>
                                <a:pt x="341" y="14"/>
                                <a:pt x="341" y="14"/>
                                <a:pt x="341" y="14"/>
                              </a:cubicBezTo>
                              <a:cubicBezTo>
                                <a:pt x="341" y="14"/>
                                <a:pt x="341" y="14"/>
                                <a:pt x="341" y="14"/>
                              </a:cubicBezTo>
                              <a:cubicBezTo>
                                <a:pt x="339" y="15"/>
                                <a:pt x="339" y="15"/>
                                <a:pt x="339" y="15"/>
                              </a:cubicBezTo>
                              <a:cubicBezTo>
                                <a:pt x="336" y="17"/>
                                <a:pt x="336" y="17"/>
                                <a:pt x="336" y="17"/>
                              </a:cubicBezTo>
                              <a:cubicBezTo>
                                <a:pt x="332" y="20"/>
                                <a:pt x="332" y="20"/>
                                <a:pt x="332" y="20"/>
                              </a:cubicBezTo>
                              <a:cubicBezTo>
                                <a:pt x="332" y="21"/>
                                <a:pt x="332" y="21"/>
                                <a:pt x="332" y="21"/>
                              </a:cubicBezTo>
                              <a:cubicBezTo>
                                <a:pt x="332" y="21"/>
                                <a:pt x="331" y="21"/>
                                <a:pt x="331" y="21"/>
                              </a:cubicBezTo>
                              <a:cubicBezTo>
                                <a:pt x="329" y="23"/>
                                <a:pt x="329" y="23"/>
                                <a:pt x="329" y="23"/>
                              </a:cubicBezTo>
                              <a:cubicBezTo>
                                <a:pt x="325" y="26"/>
                                <a:pt x="325" y="26"/>
                                <a:pt x="325" y="26"/>
                              </a:cubicBezTo>
                              <a:cubicBezTo>
                                <a:pt x="305" y="44"/>
                                <a:pt x="285" y="61"/>
                                <a:pt x="266" y="78"/>
                              </a:cubicBezTo>
                              <a:cubicBezTo>
                                <a:pt x="215" y="122"/>
                                <a:pt x="166" y="170"/>
                                <a:pt x="115" y="216"/>
                              </a:cubicBezTo>
                              <a:cubicBezTo>
                                <a:pt x="99" y="230"/>
                                <a:pt x="84" y="244"/>
                                <a:pt x="68" y="258"/>
                              </a:cubicBezTo>
                              <a:cubicBezTo>
                                <a:pt x="60" y="266"/>
                                <a:pt x="52" y="273"/>
                                <a:pt x="43" y="280"/>
                              </a:cubicBezTo>
                              <a:cubicBezTo>
                                <a:pt x="39" y="284"/>
                                <a:pt x="34" y="289"/>
                                <a:pt x="29" y="293"/>
                              </a:cubicBezTo>
                              <a:cubicBezTo>
                                <a:pt x="24" y="298"/>
                                <a:pt x="19" y="303"/>
                                <a:pt x="13" y="308"/>
                              </a:cubicBezTo>
                              <a:cubicBezTo>
                                <a:pt x="18" y="313"/>
                                <a:pt x="24" y="319"/>
                                <a:pt x="29" y="324"/>
                              </a:cubicBezTo>
                              <a:cubicBezTo>
                                <a:pt x="37" y="333"/>
                                <a:pt x="37" y="333"/>
                                <a:pt x="37" y="333"/>
                              </a:cubicBezTo>
                              <a:cubicBezTo>
                                <a:pt x="43" y="339"/>
                                <a:pt x="43" y="339"/>
                                <a:pt x="43" y="339"/>
                              </a:cubicBezTo>
                              <a:cubicBezTo>
                                <a:pt x="50" y="348"/>
                                <a:pt x="58" y="356"/>
                                <a:pt x="66" y="365"/>
                              </a:cubicBezTo>
                              <a:cubicBezTo>
                                <a:pt x="82" y="382"/>
                                <a:pt x="98" y="399"/>
                                <a:pt x="115" y="417"/>
                              </a:cubicBezTo>
                              <a:cubicBezTo>
                                <a:pt x="148" y="451"/>
                                <a:pt x="181" y="486"/>
                                <a:pt x="216" y="521"/>
                              </a:cubicBezTo>
                              <a:cubicBezTo>
                                <a:pt x="240" y="544"/>
                                <a:pt x="265" y="568"/>
                                <a:pt x="290" y="591"/>
                              </a:cubicBezTo>
                              <a:cubicBezTo>
                                <a:pt x="304" y="605"/>
                                <a:pt x="319" y="619"/>
                                <a:pt x="333" y="632"/>
                              </a:cubicBezTo>
                              <a:cubicBezTo>
                                <a:pt x="340" y="639"/>
                                <a:pt x="340" y="639"/>
                                <a:pt x="340" y="639"/>
                              </a:cubicBezTo>
                              <a:cubicBezTo>
                                <a:pt x="342" y="640"/>
                                <a:pt x="342" y="640"/>
                                <a:pt x="342" y="640"/>
                              </a:cubicBezTo>
                              <a:cubicBezTo>
                                <a:pt x="342" y="640"/>
                                <a:pt x="342" y="640"/>
                                <a:pt x="342" y="640"/>
                              </a:cubicBezTo>
                              <a:cubicBezTo>
                                <a:pt x="342" y="641"/>
                                <a:pt x="342" y="641"/>
                                <a:pt x="342" y="641"/>
                              </a:cubicBezTo>
                              <a:cubicBezTo>
                                <a:pt x="342" y="641"/>
                                <a:pt x="342" y="641"/>
                                <a:pt x="343" y="640"/>
                              </a:cubicBezTo>
                              <a:cubicBezTo>
                                <a:pt x="343" y="640"/>
                                <a:pt x="343" y="640"/>
                                <a:pt x="343" y="640"/>
                              </a:cubicBezTo>
                              <a:cubicBezTo>
                                <a:pt x="346" y="636"/>
                                <a:pt x="346" y="636"/>
                                <a:pt x="346" y="636"/>
                              </a:cubicBezTo>
                              <a:cubicBezTo>
                                <a:pt x="351" y="631"/>
                                <a:pt x="355" y="627"/>
                                <a:pt x="359" y="622"/>
                              </a:cubicBezTo>
                              <a:cubicBezTo>
                                <a:pt x="365" y="615"/>
                                <a:pt x="365" y="615"/>
                                <a:pt x="365" y="615"/>
                              </a:cubicBezTo>
                              <a:cubicBezTo>
                                <a:pt x="368" y="611"/>
                                <a:pt x="368" y="611"/>
                                <a:pt x="368" y="611"/>
                              </a:cubicBezTo>
                              <a:cubicBezTo>
                                <a:pt x="370" y="608"/>
                                <a:pt x="370" y="608"/>
                                <a:pt x="370" y="608"/>
                              </a:cubicBezTo>
                              <a:cubicBezTo>
                                <a:pt x="373" y="605"/>
                                <a:pt x="375" y="601"/>
                                <a:pt x="378" y="598"/>
                              </a:cubicBezTo>
                              <a:cubicBezTo>
                                <a:pt x="395" y="575"/>
                                <a:pt x="409" y="551"/>
                                <a:pt x="422" y="525"/>
                              </a:cubicBezTo>
                              <a:cubicBezTo>
                                <a:pt x="425" y="519"/>
                                <a:pt x="428" y="512"/>
                                <a:pt x="431" y="506"/>
                              </a:cubicBezTo>
                              <a:cubicBezTo>
                                <a:pt x="432" y="503"/>
                                <a:pt x="434" y="499"/>
                                <a:pt x="435" y="496"/>
                              </a:cubicBezTo>
                              <a:cubicBezTo>
                                <a:pt x="437" y="491"/>
                                <a:pt x="437" y="491"/>
                                <a:pt x="437" y="491"/>
                              </a:cubicBezTo>
                              <a:cubicBezTo>
                                <a:pt x="437" y="490"/>
                                <a:pt x="438" y="487"/>
                                <a:pt x="439" y="485"/>
                              </a:cubicBezTo>
                              <a:cubicBezTo>
                                <a:pt x="444" y="473"/>
                                <a:pt x="444" y="473"/>
                                <a:pt x="444" y="473"/>
                              </a:cubicBezTo>
                              <a:cubicBezTo>
                                <a:pt x="447" y="461"/>
                                <a:pt x="447" y="461"/>
                                <a:pt x="447" y="461"/>
                              </a:cubicBezTo>
                              <a:cubicBezTo>
                                <a:pt x="449" y="457"/>
                                <a:pt x="450" y="453"/>
                                <a:pt x="451" y="449"/>
                              </a:cubicBezTo>
                              <a:cubicBezTo>
                                <a:pt x="452" y="446"/>
                                <a:pt x="452" y="446"/>
                                <a:pt x="452" y="446"/>
                              </a:cubicBezTo>
                              <a:cubicBezTo>
                                <a:pt x="452" y="445"/>
                                <a:pt x="452" y="445"/>
                                <a:pt x="452" y="445"/>
                              </a:cubicBezTo>
                              <a:cubicBezTo>
                                <a:pt x="453" y="444"/>
                                <a:pt x="453" y="444"/>
                                <a:pt x="453" y="444"/>
                              </a:cubicBezTo>
                              <a:cubicBezTo>
                                <a:pt x="453" y="444"/>
                                <a:pt x="452" y="444"/>
                                <a:pt x="452" y="444"/>
                              </a:cubicBezTo>
                              <a:cubicBezTo>
                                <a:pt x="451" y="444"/>
                                <a:pt x="450" y="444"/>
                                <a:pt x="449" y="443"/>
                              </a:cubicBezTo>
                              <a:cubicBezTo>
                                <a:pt x="427" y="448"/>
                                <a:pt x="409" y="448"/>
                                <a:pt x="396" y="446"/>
                              </a:cubicBezTo>
                              <a:cubicBezTo>
                                <a:pt x="391" y="446"/>
                                <a:pt x="391" y="446"/>
                                <a:pt x="391" y="446"/>
                              </a:cubicBezTo>
                              <a:cubicBezTo>
                                <a:pt x="387" y="445"/>
                                <a:pt x="387" y="445"/>
                                <a:pt x="387" y="445"/>
                              </a:cubicBezTo>
                              <a:cubicBezTo>
                                <a:pt x="378" y="443"/>
                                <a:pt x="378" y="443"/>
                                <a:pt x="378" y="443"/>
                              </a:cubicBezTo>
                              <a:cubicBezTo>
                                <a:pt x="375" y="442"/>
                                <a:pt x="372" y="441"/>
                                <a:pt x="369" y="440"/>
                              </a:cubicBezTo>
                              <a:cubicBezTo>
                                <a:pt x="365" y="438"/>
                                <a:pt x="365" y="438"/>
                                <a:pt x="365" y="438"/>
                              </a:cubicBezTo>
                              <a:cubicBezTo>
                                <a:pt x="363" y="438"/>
                                <a:pt x="362" y="437"/>
                                <a:pt x="360" y="437"/>
                              </a:cubicBezTo>
                              <a:cubicBezTo>
                                <a:pt x="352" y="433"/>
                                <a:pt x="352" y="433"/>
                                <a:pt x="352" y="433"/>
                              </a:cubicBezTo>
                              <a:cubicBezTo>
                                <a:pt x="344" y="428"/>
                                <a:pt x="344" y="428"/>
                                <a:pt x="344" y="428"/>
                              </a:cubicBezTo>
                              <a:cubicBezTo>
                                <a:pt x="339" y="426"/>
                                <a:pt x="339" y="426"/>
                                <a:pt x="339" y="426"/>
                              </a:cubicBezTo>
                              <a:cubicBezTo>
                                <a:pt x="336" y="423"/>
                                <a:pt x="336" y="423"/>
                                <a:pt x="336" y="423"/>
                              </a:cubicBezTo>
                              <a:cubicBezTo>
                                <a:pt x="333" y="421"/>
                                <a:pt x="330" y="420"/>
                                <a:pt x="328" y="418"/>
                              </a:cubicBezTo>
                              <a:cubicBezTo>
                                <a:pt x="323" y="414"/>
                                <a:pt x="318" y="410"/>
                                <a:pt x="314" y="405"/>
                              </a:cubicBezTo>
                              <a:cubicBezTo>
                                <a:pt x="312" y="402"/>
                                <a:pt x="309" y="400"/>
                                <a:pt x="307" y="398"/>
                              </a:cubicBezTo>
                              <a:cubicBezTo>
                                <a:pt x="305" y="395"/>
                                <a:pt x="303" y="392"/>
                                <a:pt x="301" y="390"/>
                              </a:cubicBezTo>
                              <a:cubicBezTo>
                                <a:pt x="299" y="387"/>
                                <a:pt x="298" y="384"/>
                                <a:pt x="296" y="382"/>
                              </a:cubicBezTo>
                              <a:cubicBezTo>
                                <a:pt x="294" y="379"/>
                                <a:pt x="292" y="376"/>
                                <a:pt x="291" y="373"/>
                              </a:cubicBezTo>
                              <a:cubicBezTo>
                                <a:pt x="290" y="370"/>
                                <a:pt x="288" y="367"/>
                                <a:pt x="287" y="364"/>
                              </a:cubicBezTo>
                              <a:cubicBezTo>
                                <a:pt x="286" y="361"/>
                                <a:pt x="284" y="358"/>
                                <a:pt x="283" y="355"/>
                              </a:cubicBezTo>
                              <a:cubicBezTo>
                                <a:pt x="282" y="351"/>
                                <a:pt x="281" y="347"/>
                                <a:pt x="279" y="343"/>
                              </a:cubicBezTo>
                              <a:cubicBezTo>
                                <a:pt x="279" y="341"/>
                                <a:pt x="278" y="339"/>
                                <a:pt x="278" y="337"/>
                              </a:cubicBezTo>
                              <a:cubicBezTo>
                                <a:pt x="277" y="335"/>
                                <a:pt x="277" y="333"/>
                                <a:pt x="277" y="331"/>
                              </a:cubicBezTo>
                              <a:cubicBezTo>
                                <a:pt x="275" y="323"/>
                                <a:pt x="276" y="314"/>
                                <a:pt x="280" y="308"/>
                              </a:cubicBezTo>
                              <a:close/>
                            </a:path>
                          </a:pathLst>
                        </a:custGeom>
                        <a:solidFill>
                          <a:srgbClr val="000000"/>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17.9pt;margin-top:332.5pt;height:148.25pt;width:104.65pt;z-index:251612160;mso-width-relative:page;mso-height-relative:page;" fillcolor="#000000" filled="t" stroked="f" coordsize="465,658" o:gfxdata="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" path="m280,308c284,310,286,313,288,316c288,318,289,320,289,322c290,323,290,325,291,327c291,331,291,335,292,339c293,342,293,346,294,349c303,379,324,404,350,420c364,428,378,433,393,436c404,437,404,437,404,437c405,437,405,437,405,437c406,438,406,438,407,438c411,438,411,438,411,438c420,438,420,438,420,438c424,438,424,438,424,438c425,438,427,438,428,437c432,437,436,436,440,435c447,434,456,432,464,430c464,432,465,434,465,435c463,443,463,443,463,443c458,460,458,460,458,460c454,470,450,482,446,493c440,508,434,522,427,537c414,565,397,591,378,616c378,617,376,619,375,621c371,625,371,625,371,625c363,635,363,635,363,635c357,642,351,648,346,654c344,657,344,657,344,657c343,658,343,658,343,658c343,658,343,657,342,657c341,656,341,656,341,656c337,652,337,652,337,652c327,643,327,643,327,643c321,638,315,631,309,625c287,605,287,605,287,605c268,586,268,586,268,586c242,561,217,536,192,510c141,458,92,405,42,352c34,344,34,344,34,344c31,340,31,340,31,340c25,334,25,334,25,334c16,325,8,317,0,308c29,280,29,280,29,280c48,262,48,262,48,262c84,230,84,230,84,230c108,208,132,186,157,164c205,121,254,77,302,34c311,27,319,20,327,13c337,4,337,4,337,4c339,2,339,2,339,2c341,1,341,1,341,1c341,0,341,0,341,0c342,0,342,0,342,0c342,0,342,0,342,0c342,0,342,0,342,0c346,5,346,5,346,5c349,9,352,12,354,16c359,22,359,22,359,22c360,24,362,26,363,28c370,37,376,46,381,56c392,74,402,93,410,113c412,118,415,123,416,128c418,132,418,132,418,132c419,135,419,135,419,135c420,138,420,138,420,138c421,141,421,143,422,145c423,149,423,149,423,149c423,149,424,151,422,150c419,150,417,149,415,149c414,149,413,149,411,149c407,149,407,149,407,149c404,149,404,149,404,149c403,149,403,149,403,149c401,149,401,149,401,149c392,150,392,150,392,150c387,151,381,152,375,154c372,154,370,155,367,156c359,159,359,159,359,159c353,161,348,164,342,166c337,169,332,172,327,175c320,180,320,180,320,180c318,182,316,184,313,186c296,201,281,220,272,241c262,262,257,285,258,308c256,306,254,302,253,297c253,295,253,292,253,289c253,287,253,284,254,281c254,275,256,269,257,263c259,258,261,253,262,248c268,231,278,214,290,199c301,184,316,172,333,162c350,152,368,145,388,142c402,140,402,140,402,140c404,140,405,140,407,140c407,140,408,140,408,140c408,140,408,140,408,140c408,140,408,140,408,140c409,141,409,141,409,141c410,141,409,140,410,140c410,140,410,140,410,140c410,139,410,139,410,138c410,138,410,138,410,138c409,135,409,135,409,135c407,131,407,131,407,131c406,128,405,125,404,122c401,116,398,110,396,104c385,81,372,58,357,37c356,34,354,32,352,29c349,25,349,25,349,25c348,24,348,24,348,24c348,24,348,24,348,24c347,23,347,23,347,23c346,21,344,18,343,15c342,14,342,14,342,14c341,14,341,14,341,14c341,14,341,14,341,14c339,15,339,15,339,15c336,17,336,17,336,17c332,20,332,20,332,20c332,21,332,21,332,21c332,21,331,21,331,21c329,23,329,23,329,23c325,26,325,26,325,26c305,44,285,61,266,78c215,122,166,170,115,216c99,230,84,244,68,258c60,266,52,273,43,280c39,284,34,289,29,293c24,298,19,303,13,308c18,313,24,319,29,324c37,333,37,333,37,333c43,339,43,339,43,339c50,348,58,356,66,365c82,382,98,399,115,417c148,451,181,486,216,521c240,544,265,568,290,591c304,605,319,619,333,632c340,639,340,639,340,639c342,640,342,640,342,640c342,640,342,640,342,640c342,641,342,641,342,641c342,641,342,641,343,640c343,640,343,640,343,640c346,636,346,636,346,636c351,631,355,627,359,622c365,615,365,615,365,615c368,611,368,611,368,611c370,608,370,608,370,608c373,605,375,601,378,598c395,575,409,551,422,525c425,519,428,512,431,506c432,503,434,499,435,496c437,491,437,491,437,491c437,490,438,487,439,485c444,473,444,473,444,473c447,461,447,461,447,461c449,457,450,453,451,449c452,446,452,446,452,446c452,445,452,445,452,445c453,444,453,444,453,444c453,444,452,444,452,444c451,444,450,444,449,443c427,448,409,448,396,446c391,446,391,446,391,446c387,445,387,445,387,445c378,443,378,443,378,443c375,442,372,441,369,440c365,438,365,438,365,438c363,438,362,437,360,437c352,433,352,433,352,433c344,428,344,428,344,428c339,426,339,426,339,426c336,423,336,423,336,423c333,421,330,420,328,418c323,414,318,410,314,405c312,402,309,400,307,398c305,395,303,392,301,390c299,387,298,384,296,382c294,379,292,376,291,373c290,370,288,367,287,364c286,361,284,358,283,355c282,351,281,347,279,343c279,341,278,339,278,337c277,335,277,333,277,331c275,323,276,314,280,308xe">
                <v:path o:connectlocs="826014,921357;840305,998614;1154705,1250414;1174713,1253275;1223302,1250414;1329055,1244691;1274749,1410650;1071818,1776904;988931,1871329;977498,1879913;934625,1839854;765992,1676757;97178,984307;0,881298;240087,658112;934625,37197;974640,2861;977498,0;1011796,45781;1088967,160236;1194720,377699;1206153,414897;1186145,426342;1154705,426342;1120407,429204;1026087,454956;914618,515044;737411,881298;725978,804042;828873,569410;1148989,400590;1166138,400590;1171854,400590;1171854,394867;1154705,349085;1006080,82979;994647,68672;977498,40059;968923,42920;948916,60088;928909,74395;194356,738230;37156,881298;122901,970001;617367,1490768;971782,1828409;977498,1834131;988931,1819825;1051811,1748291;1206153,1502214;1249025,1404927;1277607,1319087;1291898,1273305;1283324,1267582;1106116,1273305;1043236,1253275;983214,1224662;937483,1196048;860313,1115930;820298,1041535;794574,964278"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11136" behindDoc="0" locked="0" layoutInCell="1" allowOverlap="1">
                <wp:simplePos x="0" y="0"/>
                <wp:positionH relativeFrom="column">
                  <wp:posOffset>1177925</wp:posOffset>
                </wp:positionH>
                <wp:positionV relativeFrom="paragraph">
                  <wp:posOffset>4222750</wp:posOffset>
                </wp:positionV>
                <wp:extent cx="1326515" cy="1882775"/>
                <wp:effectExtent l="0" t="0" r="6985" b="3175"/>
                <wp:wrapNone/>
                <wp:docPr id="8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320925" y="5137150"/>
                          <a:ext cx="1326515" cy="1882775"/>
                        </a:xfrm>
                        <a:custGeom>
                          <a:avLst/>
                          <a:gdLst>
                            <a:gd name="T0" fmla="*/ 298 w 464"/>
                            <a:gd name="T1" fmla="*/ 487 h 658"/>
                            <a:gd name="T2" fmla="*/ 186 w 464"/>
                            <a:gd name="T3" fmla="*/ 607 h 658"/>
                            <a:gd name="T4" fmla="*/ 167 w 464"/>
                            <a:gd name="T5" fmla="*/ 628 h 658"/>
                            <a:gd name="T6" fmla="*/ 138 w 464"/>
                            <a:gd name="T7" fmla="*/ 657 h 658"/>
                            <a:gd name="T8" fmla="*/ 134 w 464"/>
                            <a:gd name="T9" fmla="*/ 653 h 658"/>
                            <a:gd name="T10" fmla="*/ 102 w 464"/>
                            <a:gd name="T11" fmla="*/ 618 h 658"/>
                            <a:gd name="T12" fmla="*/ 33 w 464"/>
                            <a:gd name="T13" fmla="*/ 509 h 658"/>
                            <a:gd name="T14" fmla="*/ 16 w 464"/>
                            <a:gd name="T15" fmla="*/ 466 h 658"/>
                            <a:gd name="T16" fmla="*/ 3 w 464"/>
                            <a:gd name="T17" fmla="*/ 424 h 658"/>
                            <a:gd name="T18" fmla="*/ 34 w 464"/>
                            <a:gd name="T19" fmla="*/ 423 h 658"/>
                            <a:gd name="T20" fmla="*/ 55 w 464"/>
                            <a:gd name="T21" fmla="*/ 427 h 658"/>
                            <a:gd name="T22" fmla="*/ 73 w 464"/>
                            <a:gd name="T23" fmla="*/ 427 h 658"/>
                            <a:gd name="T24" fmla="*/ 89 w 464"/>
                            <a:gd name="T25" fmla="*/ 425 h 658"/>
                            <a:gd name="T26" fmla="*/ 188 w 464"/>
                            <a:gd name="T27" fmla="*/ 282 h 658"/>
                            <a:gd name="T28" fmla="*/ 184 w 464"/>
                            <a:gd name="T29" fmla="*/ 266 h 658"/>
                            <a:gd name="T30" fmla="*/ 177 w 464"/>
                            <a:gd name="T31" fmla="*/ 247 h 658"/>
                            <a:gd name="T32" fmla="*/ 167 w 464"/>
                            <a:gd name="T33" fmla="*/ 229 h 658"/>
                            <a:gd name="T34" fmla="*/ 151 w 464"/>
                            <a:gd name="T35" fmla="*/ 210 h 658"/>
                            <a:gd name="T36" fmla="*/ 93 w 464"/>
                            <a:gd name="T37" fmla="*/ 177 h 658"/>
                            <a:gd name="T38" fmla="*/ 78 w 464"/>
                            <a:gd name="T39" fmla="*/ 174 h 658"/>
                            <a:gd name="T40" fmla="*/ 59 w 464"/>
                            <a:gd name="T41" fmla="*/ 172 h 658"/>
                            <a:gd name="T42" fmla="*/ 29 w 464"/>
                            <a:gd name="T43" fmla="*/ 173 h 658"/>
                            <a:gd name="T44" fmla="*/ 30 w 464"/>
                            <a:gd name="T45" fmla="*/ 170 h 658"/>
                            <a:gd name="T46" fmla="*/ 44 w 464"/>
                            <a:gd name="T47" fmla="*/ 135 h 658"/>
                            <a:gd name="T48" fmla="*/ 61 w 464"/>
                            <a:gd name="T49" fmla="*/ 102 h 658"/>
                            <a:gd name="T50" fmla="*/ 124 w 464"/>
                            <a:gd name="T51" fmla="*/ 16 h 658"/>
                            <a:gd name="T52" fmla="*/ 140 w 464"/>
                            <a:gd name="T53" fmla="*/ 0 h 658"/>
                            <a:gd name="T54" fmla="*/ 142 w 464"/>
                            <a:gd name="T55" fmla="*/ 3 h 658"/>
                            <a:gd name="T56" fmla="*/ 153 w 464"/>
                            <a:gd name="T57" fmla="*/ 15 h 658"/>
                            <a:gd name="T58" fmla="*/ 179 w 464"/>
                            <a:gd name="T59" fmla="*/ 44 h 658"/>
                            <a:gd name="T60" fmla="*/ 404 w 464"/>
                            <a:gd name="T61" fmla="*/ 288 h 658"/>
                            <a:gd name="T62" fmla="*/ 155 w 464"/>
                            <a:gd name="T63" fmla="*/ 32 h 658"/>
                            <a:gd name="T64" fmla="*/ 147 w 464"/>
                            <a:gd name="T65" fmla="*/ 24 h 658"/>
                            <a:gd name="T66" fmla="*/ 141 w 464"/>
                            <a:gd name="T67" fmla="*/ 15 h 658"/>
                            <a:gd name="T68" fmla="*/ 132 w 464"/>
                            <a:gd name="T69" fmla="*/ 21 h 658"/>
                            <a:gd name="T70" fmla="*/ 112 w 464"/>
                            <a:gd name="T71" fmla="*/ 44 h 658"/>
                            <a:gd name="T72" fmla="*/ 48 w 464"/>
                            <a:gd name="T73" fmla="*/ 148 h 658"/>
                            <a:gd name="T74" fmla="*/ 42 w 464"/>
                            <a:gd name="T75" fmla="*/ 164 h 658"/>
                            <a:gd name="T76" fmla="*/ 78 w 464"/>
                            <a:gd name="T77" fmla="*/ 164 h 658"/>
                            <a:gd name="T78" fmla="*/ 100 w 464"/>
                            <a:gd name="T79" fmla="*/ 169 h 658"/>
                            <a:gd name="T80" fmla="*/ 196 w 464"/>
                            <a:gd name="T81" fmla="*/ 272 h 658"/>
                            <a:gd name="T82" fmla="*/ 199 w 464"/>
                            <a:gd name="T83" fmla="*/ 294 h 658"/>
                            <a:gd name="T84" fmla="*/ 129 w 464"/>
                            <a:gd name="T85" fmla="*/ 420 h 658"/>
                            <a:gd name="T86" fmla="*/ 71 w 464"/>
                            <a:gd name="T87" fmla="*/ 436 h 658"/>
                            <a:gd name="T88" fmla="*/ 56 w 464"/>
                            <a:gd name="T89" fmla="*/ 436 h 658"/>
                            <a:gd name="T90" fmla="*/ 16 w 464"/>
                            <a:gd name="T91" fmla="*/ 429 h 658"/>
                            <a:gd name="T92" fmla="*/ 17 w 464"/>
                            <a:gd name="T93" fmla="*/ 436 h 658"/>
                            <a:gd name="T94" fmla="*/ 28 w 464"/>
                            <a:gd name="T95" fmla="*/ 470 h 658"/>
                            <a:gd name="T96" fmla="*/ 37 w 464"/>
                            <a:gd name="T97" fmla="*/ 494 h 658"/>
                            <a:gd name="T98" fmla="*/ 58 w 464"/>
                            <a:gd name="T99" fmla="*/ 535 h 658"/>
                            <a:gd name="T100" fmla="*/ 111 w 464"/>
                            <a:gd name="T101" fmla="*/ 610 h 658"/>
                            <a:gd name="T102" fmla="*/ 139 w 464"/>
                            <a:gd name="T103" fmla="*/ 640 h 658"/>
                            <a:gd name="T104" fmla="*/ 162 w 464"/>
                            <a:gd name="T105" fmla="*/ 617 h 658"/>
                            <a:gd name="T106" fmla="*/ 424 w 464"/>
                            <a:gd name="T107" fmla="*/ 342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64" h="658">
                              <a:moveTo>
                                <a:pt x="462" y="312"/>
                              </a:moveTo>
                              <a:cubicBezTo>
                                <a:pt x="464" y="328"/>
                                <a:pt x="444" y="339"/>
                                <a:pt x="434" y="349"/>
                              </a:cubicBezTo>
                              <a:cubicBezTo>
                                <a:pt x="387" y="394"/>
                                <a:pt x="342" y="440"/>
                                <a:pt x="298" y="487"/>
                              </a:cubicBezTo>
                              <a:cubicBezTo>
                                <a:pt x="276" y="510"/>
                                <a:pt x="255" y="533"/>
                                <a:pt x="234" y="556"/>
                              </a:cubicBezTo>
                              <a:cubicBezTo>
                                <a:pt x="223" y="567"/>
                                <a:pt x="213" y="579"/>
                                <a:pt x="202" y="590"/>
                              </a:cubicBezTo>
                              <a:cubicBezTo>
                                <a:pt x="197" y="596"/>
                                <a:pt x="192" y="601"/>
                                <a:pt x="186" y="607"/>
                              </a:cubicBezTo>
                              <a:cubicBezTo>
                                <a:pt x="179" y="616"/>
                                <a:pt x="179" y="616"/>
                                <a:pt x="179" y="616"/>
                              </a:cubicBezTo>
                              <a:cubicBezTo>
                                <a:pt x="175" y="620"/>
                                <a:pt x="175" y="620"/>
                                <a:pt x="175" y="620"/>
                              </a:cubicBezTo>
                              <a:cubicBezTo>
                                <a:pt x="167" y="628"/>
                                <a:pt x="167" y="628"/>
                                <a:pt x="167" y="628"/>
                              </a:cubicBezTo>
                              <a:cubicBezTo>
                                <a:pt x="161" y="635"/>
                                <a:pt x="155" y="641"/>
                                <a:pt x="148" y="647"/>
                              </a:cubicBezTo>
                              <a:cubicBezTo>
                                <a:pt x="139" y="657"/>
                                <a:pt x="139" y="657"/>
                                <a:pt x="139" y="657"/>
                              </a:cubicBezTo>
                              <a:cubicBezTo>
                                <a:pt x="138" y="658"/>
                                <a:pt x="138" y="657"/>
                                <a:pt x="138" y="657"/>
                              </a:cubicBezTo>
                              <a:cubicBezTo>
                                <a:pt x="137" y="656"/>
                                <a:pt x="137" y="656"/>
                                <a:pt x="137" y="656"/>
                              </a:cubicBezTo>
                              <a:cubicBezTo>
                                <a:pt x="136" y="655"/>
                                <a:pt x="136" y="655"/>
                                <a:pt x="136" y="655"/>
                              </a:cubicBezTo>
                              <a:cubicBezTo>
                                <a:pt x="134" y="653"/>
                                <a:pt x="134" y="653"/>
                                <a:pt x="134" y="653"/>
                              </a:cubicBezTo>
                              <a:cubicBezTo>
                                <a:pt x="129" y="648"/>
                                <a:pt x="129" y="648"/>
                                <a:pt x="129" y="648"/>
                              </a:cubicBezTo>
                              <a:cubicBezTo>
                                <a:pt x="123" y="641"/>
                                <a:pt x="117" y="635"/>
                                <a:pt x="111" y="628"/>
                              </a:cubicBezTo>
                              <a:cubicBezTo>
                                <a:pt x="108" y="624"/>
                                <a:pt x="105" y="621"/>
                                <a:pt x="102" y="618"/>
                              </a:cubicBezTo>
                              <a:cubicBezTo>
                                <a:pt x="97" y="612"/>
                                <a:pt x="97" y="612"/>
                                <a:pt x="97" y="612"/>
                              </a:cubicBezTo>
                              <a:cubicBezTo>
                                <a:pt x="84" y="596"/>
                                <a:pt x="72" y="580"/>
                                <a:pt x="61" y="563"/>
                              </a:cubicBezTo>
                              <a:cubicBezTo>
                                <a:pt x="51" y="546"/>
                                <a:pt x="41" y="527"/>
                                <a:pt x="33" y="509"/>
                              </a:cubicBezTo>
                              <a:cubicBezTo>
                                <a:pt x="32" y="507"/>
                                <a:pt x="31" y="504"/>
                                <a:pt x="30" y="502"/>
                              </a:cubicBezTo>
                              <a:cubicBezTo>
                                <a:pt x="29" y="499"/>
                                <a:pt x="28" y="498"/>
                                <a:pt x="26" y="493"/>
                              </a:cubicBezTo>
                              <a:cubicBezTo>
                                <a:pt x="23" y="484"/>
                                <a:pt x="19" y="475"/>
                                <a:pt x="16" y="466"/>
                              </a:cubicBezTo>
                              <a:cubicBezTo>
                                <a:pt x="8" y="440"/>
                                <a:pt x="8" y="440"/>
                                <a:pt x="8" y="440"/>
                              </a:cubicBezTo>
                              <a:cubicBezTo>
                                <a:pt x="3" y="427"/>
                                <a:pt x="3" y="427"/>
                                <a:pt x="3" y="427"/>
                              </a:cubicBezTo>
                              <a:cubicBezTo>
                                <a:pt x="3" y="424"/>
                                <a:pt x="3" y="424"/>
                                <a:pt x="3" y="424"/>
                              </a:cubicBezTo>
                              <a:cubicBezTo>
                                <a:pt x="2" y="421"/>
                                <a:pt x="2" y="421"/>
                                <a:pt x="2" y="421"/>
                              </a:cubicBezTo>
                              <a:cubicBezTo>
                                <a:pt x="0" y="415"/>
                                <a:pt x="0" y="415"/>
                                <a:pt x="0" y="415"/>
                              </a:cubicBezTo>
                              <a:cubicBezTo>
                                <a:pt x="34" y="423"/>
                                <a:pt x="34" y="423"/>
                                <a:pt x="34" y="423"/>
                              </a:cubicBezTo>
                              <a:cubicBezTo>
                                <a:pt x="40" y="425"/>
                                <a:pt x="45" y="426"/>
                                <a:pt x="49" y="427"/>
                              </a:cubicBezTo>
                              <a:cubicBezTo>
                                <a:pt x="51" y="427"/>
                                <a:pt x="51" y="427"/>
                                <a:pt x="52" y="427"/>
                              </a:cubicBezTo>
                              <a:cubicBezTo>
                                <a:pt x="55" y="427"/>
                                <a:pt x="55" y="427"/>
                                <a:pt x="55" y="427"/>
                              </a:cubicBezTo>
                              <a:cubicBezTo>
                                <a:pt x="60" y="427"/>
                                <a:pt x="60" y="427"/>
                                <a:pt x="60" y="427"/>
                              </a:cubicBezTo>
                              <a:cubicBezTo>
                                <a:pt x="71" y="427"/>
                                <a:pt x="71" y="427"/>
                                <a:pt x="71" y="427"/>
                              </a:cubicBezTo>
                              <a:cubicBezTo>
                                <a:pt x="73" y="427"/>
                                <a:pt x="73" y="427"/>
                                <a:pt x="73" y="427"/>
                              </a:cubicBezTo>
                              <a:cubicBezTo>
                                <a:pt x="74" y="427"/>
                                <a:pt x="75" y="427"/>
                                <a:pt x="76" y="427"/>
                              </a:cubicBezTo>
                              <a:cubicBezTo>
                                <a:pt x="78" y="426"/>
                                <a:pt x="78" y="426"/>
                                <a:pt x="78" y="426"/>
                              </a:cubicBezTo>
                              <a:cubicBezTo>
                                <a:pt x="82" y="426"/>
                                <a:pt x="85" y="426"/>
                                <a:pt x="89" y="425"/>
                              </a:cubicBezTo>
                              <a:cubicBezTo>
                                <a:pt x="103" y="423"/>
                                <a:pt x="116" y="417"/>
                                <a:pt x="128" y="410"/>
                              </a:cubicBezTo>
                              <a:cubicBezTo>
                                <a:pt x="153" y="396"/>
                                <a:pt x="173" y="372"/>
                                <a:pt x="183" y="345"/>
                              </a:cubicBezTo>
                              <a:cubicBezTo>
                                <a:pt x="189" y="325"/>
                                <a:pt x="191" y="303"/>
                                <a:pt x="188" y="282"/>
                              </a:cubicBezTo>
                              <a:cubicBezTo>
                                <a:pt x="186" y="274"/>
                                <a:pt x="186" y="274"/>
                                <a:pt x="186" y="274"/>
                              </a:cubicBezTo>
                              <a:cubicBezTo>
                                <a:pt x="185" y="270"/>
                                <a:pt x="185" y="270"/>
                                <a:pt x="185" y="270"/>
                              </a:cubicBezTo>
                              <a:cubicBezTo>
                                <a:pt x="184" y="266"/>
                                <a:pt x="184" y="266"/>
                                <a:pt x="184" y="266"/>
                              </a:cubicBezTo>
                              <a:cubicBezTo>
                                <a:pt x="182" y="258"/>
                                <a:pt x="182" y="258"/>
                                <a:pt x="182" y="258"/>
                              </a:cubicBezTo>
                              <a:cubicBezTo>
                                <a:pt x="179" y="251"/>
                                <a:pt x="179" y="251"/>
                                <a:pt x="179" y="251"/>
                              </a:cubicBezTo>
                              <a:cubicBezTo>
                                <a:pt x="177" y="247"/>
                                <a:pt x="177" y="247"/>
                                <a:pt x="177" y="247"/>
                              </a:cubicBezTo>
                              <a:cubicBezTo>
                                <a:pt x="176" y="246"/>
                                <a:pt x="176" y="245"/>
                                <a:pt x="175" y="244"/>
                              </a:cubicBezTo>
                              <a:cubicBezTo>
                                <a:pt x="171" y="236"/>
                                <a:pt x="171" y="236"/>
                                <a:pt x="171" y="236"/>
                              </a:cubicBezTo>
                              <a:cubicBezTo>
                                <a:pt x="170" y="234"/>
                                <a:pt x="168" y="232"/>
                                <a:pt x="167" y="229"/>
                              </a:cubicBezTo>
                              <a:cubicBezTo>
                                <a:pt x="165" y="227"/>
                                <a:pt x="164" y="225"/>
                                <a:pt x="162" y="223"/>
                              </a:cubicBezTo>
                              <a:cubicBezTo>
                                <a:pt x="156" y="216"/>
                                <a:pt x="156" y="216"/>
                                <a:pt x="156" y="216"/>
                              </a:cubicBezTo>
                              <a:cubicBezTo>
                                <a:pt x="155" y="214"/>
                                <a:pt x="152" y="212"/>
                                <a:pt x="151" y="210"/>
                              </a:cubicBezTo>
                              <a:cubicBezTo>
                                <a:pt x="147" y="206"/>
                                <a:pt x="142" y="203"/>
                                <a:pt x="138" y="199"/>
                              </a:cubicBezTo>
                              <a:cubicBezTo>
                                <a:pt x="129" y="193"/>
                                <a:pt x="119" y="187"/>
                                <a:pt x="109" y="183"/>
                              </a:cubicBezTo>
                              <a:cubicBezTo>
                                <a:pt x="104" y="180"/>
                                <a:pt x="98" y="179"/>
                                <a:pt x="93" y="177"/>
                              </a:cubicBezTo>
                              <a:cubicBezTo>
                                <a:pt x="90" y="176"/>
                                <a:pt x="87" y="175"/>
                                <a:pt x="84" y="175"/>
                              </a:cubicBezTo>
                              <a:cubicBezTo>
                                <a:pt x="80" y="174"/>
                                <a:pt x="80" y="174"/>
                                <a:pt x="80" y="174"/>
                              </a:cubicBezTo>
                              <a:cubicBezTo>
                                <a:pt x="78" y="174"/>
                                <a:pt x="78" y="174"/>
                                <a:pt x="78" y="174"/>
                              </a:cubicBezTo>
                              <a:cubicBezTo>
                                <a:pt x="77" y="173"/>
                                <a:pt x="77" y="173"/>
                                <a:pt x="76" y="173"/>
                              </a:cubicBezTo>
                              <a:cubicBezTo>
                                <a:pt x="65" y="172"/>
                                <a:pt x="65" y="172"/>
                                <a:pt x="65" y="172"/>
                              </a:cubicBezTo>
                              <a:cubicBezTo>
                                <a:pt x="59" y="172"/>
                                <a:pt x="59" y="172"/>
                                <a:pt x="59" y="172"/>
                              </a:cubicBezTo>
                              <a:cubicBezTo>
                                <a:pt x="57" y="172"/>
                                <a:pt x="55" y="172"/>
                                <a:pt x="53" y="172"/>
                              </a:cubicBezTo>
                              <a:cubicBezTo>
                                <a:pt x="45" y="172"/>
                                <a:pt x="38" y="173"/>
                                <a:pt x="31" y="174"/>
                              </a:cubicBezTo>
                              <a:cubicBezTo>
                                <a:pt x="30" y="173"/>
                                <a:pt x="30" y="173"/>
                                <a:pt x="29" y="173"/>
                              </a:cubicBezTo>
                              <a:cubicBezTo>
                                <a:pt x="29" y="173"/>
                                <a:pt x="29" y="173"/>
                                <a:pt x="29" y="172"/>
                              </a:cubicBezTo>
                              <a:cubicBezTo>
                                <a:pt x="29" y="172"/>
                                <a:pt x="29" y="172"/>
                                <a:pt x="29" y="172"/>
                              </a:cubicBezTo>
                              <a:cubicBezTo>
                                <a:pt x="30" y="170"/>
                                <a:pt x="30" y="170"/>
                                <a:pt x="30" y="170"/>
                              </a:cubicBezTo>
                              <a:cubicBezTo>
                                <a:pt x="32" y="165"/>
                                <a:pt x="32" y="165"/>
                                <a:pt x="32" y="165"/>
                              </a:cubicBezTo>
                              <a:cubicBezTo>
                                <a:pt x="33" y="162"/>
                                <a:pt x="35" y="158"/>
                                <a:pt x="36" y="155"/>
                              </a:cubicBezTo>
                              <a:cubicBezTo>
                                <a:pt x="39" y="148"/>
                                <a:pt x="41" y="141"/>
                                <a:pt x="44" y="135"/>
                              </a:cubicBezTo>
                              <a:cubicBezTo>
                                <a:pt x="46" y="132"/>
                                <a:pt x="47" y="129"/>
                                <a:pt x="49" y="126"/>
                              </a:cubicBezTo>
                              <a:cubicBezTo>
                                <a:pt x="52" y="118"/>
                                <a:pt x="52" y="118"/>
                                <a:pt x="52" y="118"/>
                              </a:cubicBezTo>
                              <a:cubicBezTo>
                                <a:pt x="55" y="113"/>
                                <a:pt x="58" y="107"/>
                                <a:pt x="61" y="102"/>
                              </a:cubicBezTo>
                              <a:cubicBezTo>
                                <a:pt x="73" y="82"/>
                                <a:pt x="86" y="62"/>
                                <a:pt x="100" y="44"/>
                              </a:cubicBezTo>
                              <a:cubicBezTo>
                                <a:pt x="107" y="35"/>
                                <a:pt x="114" y="27"/>
                                <a:pt x="121" y="19"/>
                              </a:cubicBezTo>
                              <a:cubicBezTo>
                                <a:pt x="124" y="16"/>
                                <a:pt x="124" y="16"/>
                                <a:pt x="124" y="16"/>
                              </a:cubicBezTo>
                              <a:cubicBezTo>
                                <a:pt x="125" y="15"/>
                                <a:pt x="125" y="15"/>
                                <a:pt x="126" y="14"/>
                              </a:cubicBezTo>
                              <a:cubicBezTo>
                                <a:pt x="131" y="9"/>
                                <a:pt x="131" y="9"/>
                                <a:pt x="131" y="9"/>
                              </a:cubicBezTo>
                              <a:cubicBezTo>
                                <a:pt x="134" y="6"/>
                                <a:pt x="137" y="3"/>
                                <a:pt x="140" y="0"/>
                              </a:cubicBezTo>
                              <a:cubicBezTo>
                                <a:pt x="140" y="0"/>
                                <a:pt x="140" y="1"/>
                                <a:pt x="140" y="1"/>
                              </a:cubicBezTo>
                              <a:cubicBezTo>
                                <a:pt x="141" y="1"/>
                                <a:pt x="141" y="1"/>
                                <a:pt x="141" y="1"/>
                              </a:cubicBezTo>
                              <a:cubicBezTo>
                                <a:pt x="142" y="3"/>
                                <a:pt x="142" y="3"/>
                                <a:pt x="142" y="3"/>
                              </a:cubicBezTo>
                              <a:cubicBezTo>
                                <a:pt x="144" y="5"/>
                                <a:pt x="144" y="5"/>
                                <a:pt x="144" y="5"/>
                              </a:cubicBezTo>
                              <a:cubicBezTo>
                                <a:pt x="149" y="10"/>
                                <a:pt x="149" y="10"/>
                                <a:pt x="149" y="10"/>
                              </a:cubicBezTo>
                              <a:cubicBezTo>
                                <a:pt x="153" y="15"/>
                                <a:pt x="153" y="15"/>
                                <a:pt x="153" y="15"/>
                              </a:cubicBezTo>
                              <a:cubicBezTo>
                                <a:pt x="155" y="17"/>
                                <a:pt x="155" y="17"/>
                                <a:pt x="155" y="17"/>
                              </a:cubicBezTo>
                              <a:cubicBezTo>
                                <a:pt x="157" y="20"/>
                                <a:pt x="157" y="20"/>
                                <a:pt x="157" y="20"/>
                              </a:cubicBezTo>
                              <a:cubicBezTo>
                                <a:pt x="179" y="44"/>
                                <a:pt x="179" y="44"/>
                                <a:pt x="179" y="44"/>
                              </a:cubicBezTo>
                              <a:cubicBezTo>
                                <a:pt x="208" y="76"/>
                                <a:pt x="237" y="108"/>
                                <a:pt x="267" y="139"/>
                              </a:cubicBezTo>
                              <a:cubicBezTo>
                                <a:pt x="325" y="202"/>
                                <a:pt x="385" y="263"/>
                                <a:pt x="446" y="320"/>
                              </a:cubicBezTo>
                              <a:cubicBezTo>
                                <a:pt x="433" y="321"/>
                                <a:pt x="415" y="299"/>
                                <a:pt x="404" y="288"/>
                              </a:cubicBezTo>
                              <a:cubicBezTo>
                                <a:pt x="342" y="232"/>
                                <a:pt x="281" y="170"/>
                                <a:pt x="222" y="105"/>
                              </a:cubicBezTo>
                              <a:cubicBezTo>
                                <a:pt x="207" y="89"/>
                                <a:pt x="192" y="73"/>
                                <a:pt x="177" y="57"/>
                              </a:cubicBezTo>
                              <a:cubicBezTo>
                                <a:pt x="170" y="49"/>
                                <a:pt x="163" y="41"/>
                                <a:pt x="155" y="32"/>
                              </a:cubicBezTo>
                              <a:cubicBezTo>
                                <a:pt x="150" y="26"/>
                                <a:pt x="150" y="26"/>
                                <a:pt x="150" y="26"/>
                              </a:cubicBezTo>
                              <a:cubicBezTo>
                                <a:pt x="148" y="25"/>
                                <a:pt x="148" y="25"/>
                                <a:pt x="148" y="25"/>
                              </a:cubicBezTo>
                              <a:cubicBezTo>
                                <a:pt x="148" y="24"/>
                                <a:pt x="147" y="24"/>
                                <a:pt x="147" y="24"/>
                              </a:cubicBezTo>
                              <a:cubicBezTo>
                                <a:pt x="147" y="22"/>
                                <a:pt x="147" y="22"/>
                                <a:pt x="147" y="22"/>
                              </a:cubicBezTo>
                              <a:cubicBezTo>
                                <a:pt x="142" y="17"/>
                                <a:pt x="142" y="17"/>
                                <a:pt x="142" y="17"/>
                              </a:cubicBezTo>
                              <a:cubicBezTo>
                                <a:pt x="141" y="15"/>
                                <a:pt x="141" y="15"/>
                                <a:pt x="141" y="15"/>
                              </a:cubicBezTo>
                              <a:cubicBezTo>
                                <a:pt x="141" y="15"/>
                                <a:pt x="140" y="14"/>
                                <a:pt x="140" y="15"/>
                              </a:cubicBezTo>
                              <a:cubicBezTo>
                                <a:pt x="138" y="17"/>
                                <a:pt x="138" y="17"/>
                                <a:pt x="138" y="17"/>
                              </a:cubicBezTo>
                              <a:cubicBezTo>
                                <a:pt x="136" y="18"/>
                                <a:pt x="134" y="20"/>
                                <a:pt x="132" y="21"/>
                              </a:cubicBezTo>
                              <a:cubicBezTo>
                                <a:pt x="131" y="22"/>
                                <a:pt x="129" y="24"/>
                                <a:pt x="128" y="26"/>
                              </a:cubicBezTo>
                              <a:cubicBezTo>
                                <a:pt x="126" y="28"/>
                                <a:pt x="124" y="30"/>
                                <a:pt x="122" y="32"/>
                              </a:cubicBezTo>
                              <a:cubicBezTo>
                                <a:pt x="119" y="36"/>
                                <a:pt x="115" y="40"/>
                                <a:pt x="112" y="44"/>
                              </a:cubicBezTo>
                              <a:cubicBezTo>
                                <a:pt x="99" y="60"/>
                                <a:pt x="86" y="77"/>
                                <a:pt x="75" y="94"/>
                              </a:cubicBezTo>
                              <a:cubicBezTo>
                                <a:pt x="68" y="106"/>
                                <a:pt x="61" y="118"/>
                                <a:pt x="55" y="131"/>
                              </a:cubicBezTo>
                              <a:cubicBezTo>
                                <a:pt x="53" y="136"/>
                                <a:pt x="50" y="142"/>
                                <a:pt x="48" y="148"/>
                              </a:cubicBezTo>
                              <a:cubicBezTo>
                                <a:pt x="47" y="150"/>
                                <a:pt x="45" y="153"/>
                                <a:pt x="44" y="157"/>
                              </a:cubicBezTo>
                              <a:cubicBezTo>
                                <a:pt x="42" y="161"/>
                                <a:pt x="42" y="161"/>
                                <a:pt x="42" y="161"/>
                              </a:cubicBezTo>
                              <a:cubicBezTo>
                                <a:pt x="42" y="162"/>
                                <a:pt x="42" y="163"/>
                                <a:pt x="42" y="164"/>
                              </a:cubicBezTo>
                              <a:cubicBezTo>
                                <a:pt x="44" y="163"/>
                                <a:pt x="44" y="163"/>
                                <a:pt x="44" y="163"/>
                              </a:cubicBezTo>
                              <a:cubicBezTo>
                                <a:pt x="52" y="163"/>
                                <a:pt x="61" y="162"/>
                                <a:pt x="71" y="163"/>
                              </a:cubicBezTo>
                              <a:cubicBezTo>
                                <a:pt x="78" y="164"/>
                                <a:pt x="78" y="164"/>
                                <a:pt x="78" y="164"/>
                              </a:cubicBezTo>
                              <a:cubicBezTo>
                                <a:pt x="85" y="165"/>
                                <a:pt x="85" y="165"/>
                                <a:pt x="85" y="165"/>
                              </a:cubicBezTo>
                              <a:cubicBezTo>
                                <a:pt x="88" y="166"/>
                                <a:pt x="90" y="166"/>
                                <a:pt x="93" y="167"/>
                              </a:cubicBezTo>
                              <a:cubicBezTo>
                                <a:pt x="100" y="169"/>
                                <a:pt x="100" y="169"/>
                                <a:pt x="100" y="169"/>
                              </a:cubicBezTo>
                              <a:cubicBezTo>
                                <a:pt x="119" y="174"/>
                                <a:pt x="137" y="184"/>
                                <a:pt x="152" y="197"/>
                              </a:cubicBezTo>
                              <a:cubicBezTo>
                                <a:pt x="163" y="207"/>
                                <a:pt x="172" y="218"/>
                                <a:pt x="180" y="231"/>
                              </a:cubicBezTo>
                              <a:cubicBezTo>
                                <a:pt x="188" y="244"/>
                                <a:pt x="193" y="258"/>
                                <a:pt x="196" y="272"/>
                              </a:cubicBezTo>
                              <a:cubicBezTo>
                                <a:pt x="197" y="277"/>
                                <a:pt x="197" y="277"/>
                                <a:pt x="197" y="277"/>
                              </a:cubicBezTo>
                              <a:cubicBezTo>
                                <a:pt x="198" y="279"/>
                                <a:pt x="198" y="281"/>
                                <a:pt x="198" y="283"/>
                              </a:cubicBezTo>
                              <a:cubicBezTo>
                                <a:pt x="199" y="294"/>
                                <a:pt x="199" y="294"/>
                                <a:pt x="199" y="294"/>
                              </a:cubicBezTo>
                              <a:cubicBezTo>
                                <a:pt x="199" y="301"/>
                                <a:pt x="200" y="308"/>
                                <a:pt x="198" y="316"/>
                              </a:cubicBezTo>
                              <a:cubicBezTo>
                                <a:pt x="197" y="330"/>
                                <a:pt x="193" y="344"/>
                                <a:pt x="187" y="357"/>
                              </a:cubicBezTo>
                              <a:cubicBezTo>
                                <a:pt x="175" y="384"/>
                                <a:pt x="155" y="406"/>
                                <a:pt x="129" y="420"/>
                              </a:cubicBezTo>
                              <a:cubicBezTo>
                                <a:pt x="117" y="427"/>
                                <a:pt x="103" y="432"/>
                                <a:pt x="89" y="434"/>
                              </a:cubicBezTo>
                              <a:cubicBezTo>
                                <a:pt x="78" y="436"/>
                                <a:pt x="78" y="436"/>
                                <a:pt x="78" y="436"/>
                              </a:cubicBezTo>
                              <a:cubicBezTo>
                                <a:pt x="77" y="436"/>
                                <a:pt x="73" y="436"/>
                                <a:pt x="71" y="436"/>
                              </a:cubicBezTo>
                              <a:cubicBezTo>
                                <a:pt x="62" y="436"/>
                                <a:pt x="62" y="436"/>
                                <a:pt x="62" y="436"/>
                              </a:cubicBezTo>
                              <a:cubicBezTo>
                                <a:pt x="58" y="436"/>
                                <a:pt x="58" y="436"/>
                                <a:pt x="58" y="436"/>
                              </a:cubicBezTo>
                              <a:cubicBezTo>
                                <a:pt x="56" y="436"/>
                                <a:pt x="56" y="436"/>
                                <a:pt x="56" y="436"/>
                              </a:cubicBezTo>
                              <a:cubicBezTo>
                                <a:pt x="55" y="436"/>
                                <a:pt x="54" y="436"/>
                                <a:pt x="53" y="436"/>
                              </a:cubicBezTo>
                              <a:cubicBezTo>
                                <a:pt x="50" y="436"/>
                                <a:pt x="46" y="435"/>
                                <a:pt x="42" y="434"/>
                              </a:cubicBezTo>
                              <a:cubicBezTo>
                                <a:pt x="34" y="432"/>
                                <a:pt x="25" y="431"/>
                                <a:pt x="16" y="429"/>
                              </a:cubicBezTo>
                              <a:cubicBezTo>
                                <a:pt x="17" y="431"/>
                                <a:pt x="16" y="432"/>
                                <a:pt x="16" y="433"/>
                              </a:cubicBezTo>
                              <a:cubicBezTo>
                                <a:pt x="16" y="434"/>
                                <a:pt x="16" y="434"/>
                                <a:pt x="16" y="434"/>
                              </a:cubicBezTo>
                              <a:cubicBezTo>
                                <a:pt x="17" y="436"/>
                                <a:pt x="17" y="436"/>
                                <a:pt x="17" y="436"/>
                              </a:cubicBezTo>
                              <a:cubicBezTo>
                                <a:pt x="18" y="440"/>
                                <a:pt x="18" y="440"/>
                                <a:pt x="18" y="440"/>
                              </a:cubicBezTo>
                              <a:cubicBezTo>
                                <a:pt x="20" y="445"/>
                                <a:pt x="21" y="450"/>
                                <a:pt x="23" y="455"/>
                              </a:cubicBezTo>
                              <a:cubicBezTo>
                                <a:pt x="25" y="460"/>
                                <a:pt x="26" y="465"/>
                                <a:pt x="28" y="470"/>
                              </a:cubicBezTo>
                              <a:cubicBezTo>
                                <a:pt x="30" y="475"/>
                                <a:pt x="32" y="480"/>
                                <a:pt x="34" y="485"/>
                              </a:cubicBezTo>
                              <a:cubicBezTo>
                                <a:pt x="35" y="489"/>
                                <a:pt x="35" y="489"/>
                                <a:pt x="35" y="489"/>
                              </a:cubicBezTo>
                              <a:cubicBezTo>
                                <a:pt x="36" y="491"/>
                                <a:pt x="37" y="493"/>
                                <a:pt x="37" y="494"/>
                              </a:cubicBezTo>
                              <a:cubicBezTo>
                                <a:pt x="40" y="500"/>
                                <a:pt x="40" y="500"/>
                                <a:pt x="40" y="500"/>
                              </a:cubicBezTo>
                              <a:cubicBezTo>
                                <a:pt x="42" y="504"/>
                                <a:pt x="44" y="508"/>
                                <a:pt x="45" y="512"/>
                              </a:cubicBezTo>
                              <a:cubicBezTo>
                                <a:pt x="49" y="520"/>
                                <a:pt x="53" y="527"/>
                                <a:pt x="58" y="535"/>
                              </a:cubicBezTo>
                              <a:cubicBezTo>
                                <a:pt x="66" y="550"/>
                                <a:pt x="76" y="565"/>
                                <a:pt x="86" y="579"/>
                              </a:cubicBezTo>
                              <a:cubicBezTo>
                                <a:pt x="91" y="586"/>
                                <a:pt x="97" y="593"/>
                                <a:pt x="102" y="600"/>
                              </a:cubicBezTo>
                              <a:cubicBezTo>
                                <a:pt x="105" y="603"/>
                                <a:pt x="108" y="607"/>
                                <a:pt x="111" y="610"/>
                              </a:cubicBezTo>
                              <a:cubicBezTo>
                                <a:pt x="115" y="614"/>
                                <a:pt x="119" y="619"/>
                                <a:pt x="123" y="624"/>
                              </a:cubicBezTo>
                              <a:cubicBezTo>
                                <a:pt x="127" y="628"/>
                                <a:pt x="132" y="633"/>
                                <a:pt x="136" y="637"/>
                              </a:cubicBezTo>
                              <a:cubicBezTo>
                                <a:pt x="139" y="640"/>
                                <a:pt x="139" y="640"/>
                                <a:pt x="139" y="640"/>
                              </a:cubicBezTo>
                              <a:cubicBezTo>
                                <a:pt x="142" y="637"/>
                                <a:pt x="142" y="637"/>
                                <a:pt x="142" y="637"/>
                              </a:cubicBezTo>
                              <a:cubicBezTo>
                                <a:pt x="149" y="630"/>
                                <a:pt x="149" y="630"/>
                                <a:pt x="149" y="630"/>
                              </a:cubicBezTo>
                              <a:cubicBezTo>
                                <a:pt x="162" y="617"/>
                                <a:pt x="162" y="617"/>
                                <a:pt x="162" y="617"/>
                              </a:cubicBezTo>
                              <a:cubicBezTo>
                                <a:pt x="172" y="606"/>
                                <a:pt x="172" y="606"/>
                                <a:pt x="172" y="606"/>
                              </a:cubicBezTo>
                              <a:cubicBezTo>
                                <a:pt x="220" y="555"/>
                                <a:pt x="269" y="505"/>
                                <a:pt x="317" y="453"/>
                              </a:cubicBezTo>
                              <a:cubicBezTo>
                                <a:pt x="351" y="416"/>
                                <a:pt x="386" y="380"/>
                                <a:pt x="424" y="342"/>
                              </a:cubicBezTo>
                              <a:cubicBezTo>
                                <a:pt x="435" y="331"/>
                                <a:pt x="446" y="315"/>
                                <a:pt x="462" y="312"/>
                              </a:cubicBezTo>
                              <a:close/>
                            </a:path>
                          </a:pathLst>
                        </a:custGeom>
                        <a:solidFill>
                          <a:srgbClr val="000000"/>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92.75pt;margin-top:332.5pt;height:148.25pt;width:104.45pt;z-index:251611136;mso-width-relative:page;mso-height-relative:page;" fillcolor="#000000" filled="t" stroked="f" coordsize="464,658" o:gfxdata="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" path="m462,312c464,328,444,339,434,349c387,394,342,440,298,487c276,510,255,533,234,556c223,567,213,579,202,590c197,596,192,601,186,607c179,616,179,616,179,616c175,620,175,620,175,620c167,628,167,628,167,628c161,635,155,641,148,647c139,657,139,657,139,657c138,658,138,657,138,657c137,656,137,656,137,656c136,655,136,655,136,655c134,653,134,653,134,653c129,648,129,648,129,648c123,641,117,635,111,628c108,624,105,621,102,618c97,612,97,612,97,612c84,596,72,580,61,563c51,546,41,527,33,509c32,507,31,504,30,502c29,499,28,498,26,493c23,484,19,475,16,466c8,440,8,440,8,440c3,427,3,427,3,427c3,424,3,424,3,424c2,421,2,421,2,421c0,415,0,415,0,415c34,423,34,423,34,423c40,425,45,426,49,427c51,427,51,427,52,427c55,427,55,427,55,427c60,427,60,427,60,427c71,427,71,427,71,427c73,427,73,427,73,427c74,427,75,427,76,427c78,426,78,426,78,426c82,426,85,426,89,425c103,423,116,417,128,410c153,396,173,372,183,345c189,325,191,303,188,282c186,274,186,274,186,274c185,270,185,270,185,270c184,266,184,266,184,266c182,258,182,258,182,258c179,251,179,251,179,251c177,247,177,247,177,247c176,246,176,245,175,244c171,236,171,236,171,236c170,234,168,232,167,229c165,227,164,225,162,223c156,216,156,216,156,216c155,214,152,212,151,210c147,206,142,203,138,199c129,193,119,187,109,183c104,180,98,179,93,177c90,176,87,175,84,175c80,174,80,174,80,174c78,174,78,174,78,174c77,173,77,173,76,173c65,172,65,172,65,172c59,172,59,172,59,172c57,172,55,172,53,172c45,172,38,173,31,174c30,173,30,173,29,173c29,173,29,173,29,172c29,172,29,172,29,172c30,170,30,170,30,170c32,165,32,165,32,165c33,162,35,158,36,155c39,148,41,141,44,135c46,132,47,129,49,126c52,118,52,118,52,118c55,113,58,107,61,102c73,82,86,62,100,44c107,35,114,27,121,19c124,16,124,16,124,16c125,15,125,15,126,14c131,9,131,9,131,9c134,6,137,3,140,0c140,0,140,1,140,1c141,1,141,1,141,1c142,3,142,3,142,3c144,5,144,5,144,5c149,10,149,10,149,10c153,15,153,15,153,15c155,17,155,17,155,17c157,20,157,20,157,20c179,44,179,44,179,44c208,76,237,108,267,139c325,202,385,263,446,320c433,321,415,299,404,288c342,232,281,170,222,105c207,89,192,73,177,57c170,49,163,41,155,32c150,26,150,26,150,26c148,25,148,25,148,25c148,24,147,24,147,24c147,22,147,22,147,22c142,17,142,17,142,17c141,15,141,15,141,15c141,15,140,14,140,15c138,17,138,17,138,17c136,18,134,20,132,21c131,22,129,24,128,26c126,28,124,30,122,32c119,36,115,40,112,44c99,60,86,77,75,94c68,106,61,118,55,131c53,136,50,142,48,148c47,150,45,153,44,157c42,161,42,161,42,161c42,162,42,163,42,164c44,163,44,163,44,163c52,163,61,162,71,163c78,164,78,164,78,164c85,165,85,165,85,165c88,166,90,166,93,167c100,169,100,169,100,169c119,174,137,184,152,197c163,207,172,218,180,231c188,244,193,258,196,272c197,277,197,277,197,277c198,279,198,281,198,283c199,294,199,294,199,294c199,301,200,308,198,316c197,330,193,344,187,357c175,384,155,406,129,420c117,427,103,432,89,434c78,436,78,436,78,436c77,436,73,436,71,436c62,436,62,436,62,436c58,436,58,436,58,436c56,436,56,436,56,436c55,436,54,436,53,436c50,436,46,435,42,434c34,432,25,431,16,429c17,431,16,432,16,433c16,434,16,434,16,434c17,436,17,436,17,436c18,440,18,440,18,440c20,445,21,450,23,455c25,460,26,465,28,470c30,475,32,480,34,485c35,489,35,489,35,489c36,491,37,493,37,494c40,500,40,500,40,500c42,504,44,508,45,512c49,520,53,527,58,535c66,550,76,565,86,579c91,586,97,593,102,600c105,603,108,607,111,610c115,614,119,619,123,624c127,628,132,633,136,637c139,640,139,640,139,640c142,637,142,637,142,637c149,630,149,630,149,630c162,617,162,617,162,617c172,606,172,606,172,606c220,555,269,505,317,453c351,416,386,380,424,342c435,331,446,315,462,312xe">
                <v:path o:connectlocs="851942,1393482;531749,1736845;477431,1796934;394523,1879913;383088,1868468;291604,1768320;94342,1456432;45741,1333393;8576,1213216;97201,1210355;157237,1221800;208697,1221800;254439,1216078;537467,806903;526031,761121;506019,706755;477431,655251;431689,600885;265874,506460;222991,497876;168673,492153;82907,495015;85766,486431;125790,386283;174390,291858;354499,45781;400241,0;405959,8584;437406,42920;511737,125899;1154982,824071;443124,91563;420253,68672;403100,42920;377370,60088;320193,125899;137225,423481;120072,469263;222991,469263;285886,483569;560338,778289;568914,841239;368794,1201771;202979,1247553;160096,1247553;45741,1227523;48600,1247553;80048,1344839;105778,1413511;165814,1530827;317334,1745429;397382,1831270;463136,1765459;1212160,978585" o:connectangles="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10112" behindDoc="0" locked="0" layoutInCell="1" allowOverlap="1">
                <wp:simplePos x="0" y="0"/>
                <wp:positionH relativeFrom="column">
                  <wp:posOffset>1790065</wp:posOffset>
                </wp:positionH>
                <wp:positionV relativeFrom="paragraph">
                  <wp:posOffset>5259705</wp:posOffset>
                </wp:positionV>
                <wp:extent cx="1878965" cy="1330960"/>
                <wp:effectExtent l="0" t="0" r="10160" b="10160"/>
                <wp:wrapNone/>
                <wp:docPr id="80"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933065" y="6174105"/>
                          <a:ext cx="1878965" cy="1330960"/>
                        </a:xfrm>
                        <a:custGeom>
                          <a:avLst/>
                          <a:gdLst>
                            <a:gd name="T0" fmla="*/ 487 w 657"/>
                            <a:gd name="T1" fmla="*/ 166 h 465"/>
                            <a:gd name="T2" fmla="*/ 608 w 657"/>
                            <a:gd name="T3" fmla="*/ 278 h 465"/>
                            <a:gd name="T4" fmla="*/ 621 w 657"/>
                            <a:gd name="T5" fmla="*/ 290 h 465"/>
                            <a:gd name="T6" fmla="*/ 648 w 657"/>
                            <a:gd name="T7" fmla="*/ 317 h 465"/>
                            <a:gd name="T8" fmla="*/ 657 w 657"/>
                            <a:gd name="T9" fmla="*/ 325 h 465"/>
                            <a:gd name="T10" fmla="*/ 627 w 657"/>
                            <a:gd name="T11" fmla="*/ 354 h 465"/>
                            <a:gd name="T12" fmla="*/ 617 w 657"/>
                            <a:gd name="T13" fmla="*/ 362 h 465"/>
                            <a:gd name="T14" fmla="*/ 509 w 657"/>
                            <a:gd name="T15" fmla="*/ 431 h 465"/>
                            <a:gd name="T16" fmla="*/ 466 w 657"/>
                            <a:gd name="T17" fmla="*/ 448 h 465"/>
                            <a:gd name="T18" fmla="*/ 422 w 657"/>
                            <a:gd name="T19" fmla="*/ 464 h 465"/>
                            <a:gd name="T20" fmla="*/ 426 w 657"/>
                            <a:gd name="T21" fmla="*/ 419 h 465"/>
                            <a:gd name="T22" fmla="*/ 427 w 657"/>
                            <a:gd name="T23" fmla="*/ 407 h 465"/>
                            <a:gd name="T24" fmla="*/ 428 w 657"/>
                            <a:gd name="T25" fmla="*/ 387 h 465"/>
                            <a:gd name="T26" fmla="*/ 345 w 657"/>
                            <a:gd name="T27" fmla="*/ 281 h 465"/>
                            <a:gd name="T28" fmla="*/ 270 w 657"/>
                            <a:gd name="T29" fmla="*/ 278 h 465"/>
                            <a:gd name="T30" fmla="*/ 251 w 657"/>
                            <a:gd name="T31" fmla="*/ 285 h 465"/>
                            <a:gd name="T32" fmla="*/ 236 w 657"/>
                            <a:gd name="T33" fmla="*/ 293 h 465"/>
                            <a:gd name="T34" fmla="*/ 217 w 657"/>
                            <a:gd name="T35" fmla="*/ 308 h 465"/>
                            <a:gd name="T36" fmla="*/ 183 w 657"/>
                            <a:gd name="T37" fmla="*/ 356 h 465"/>
                            <a:gd name="T38" fmla="*/ 174 w 657"/>
                            <a:gd name="T39" fmla="*/ 385 h 465"/>
                            <a:gd name="T40" fmla="*/ 173 w 657"/>
                            <a:gd name="T41" fmla="*/ 389 h 465"/>
                            <a:gd name="T42" fmla="*/ 172 w 657"/>
                            <a:gd name="T43" fmla="*/ 412 h 465"/>
                            <a:gd name="T44" fmla="*/ 172 w 657"/>
                            <a:gd name="T45" fmla="*/ 436 h 465"/>
                            <a:gd name="T46" fmla="*/ 165 w 657"/>
                            <a:gd name="T47" fmla="*/ 433 h 465"/>
                            <a:gd name="T48" fmla="*/ 127 w 657"/>
                            <a:gd name="T49" fmla="*/ 416 h 465"/>
                            <a:gd name="T50" fmla="*/ 45 w 657"/>
                            <a:gd name="T51" fmla="*/ 364 h 465"/>
                            <a:gd name="T52" fmla="*/ 2 w 657"/>
                            <a:gd name="T53" fmla="*/ 325 h 465"/>
                            <a:gd name="T54" fmla="*/ 10 w 657"/>
                            <a:gd name="T55" fmla="*/ 316 h 465"/>
                            <a:gd name="T56" fmla="*/ 20 w 657"/>
                            <a:gd name="T57" fmla="*/ 307 h 465"/>
                            <a:gd name="T58" fmla="*/ 320 w 657"/>
                            <a:gd name="T59" fmla="*/ 19 h 465"/>
                            <a:gd name="T60" fmla="*/ 57 w 657"/>
                            <a:gd name="T61" fmla="*/ 287 h 465"/>
                            <a:gd name="T62" fmla="*/ 17 w 657"/>
                            <a:gd name="T63" fmla="*/ 322 h 465"/>
                            <a:gd name="T64" fmla="*/ 15 w 657"/>
                            <a:gd name="T65" fmla="*/ 323 h 465"/>
                            <a:gd name="T66" fmla="*/ 17 w 657"/>
                            <a:gd name="T67" fmla="*/ 327 h 465"/>
                            <a:gd name="T68" fmla="*/ 24 w 657"/>
                            <a:gd name="T69" fmla="*/ 334 h 465"/>
                            <a:gd name="T70" fmla="*/ 45 w 657"/>
                            <a:gd name="T71" fmla="*/ 353 h 465"/>
                            <a:gd name="T72" fmla="*/ 148 w 657"/>
                            <a:gd name="T73" fmla="*/ 417 h 465"/>
                            <a:gd name="T74" fmla="*/ 164 w 657"/>
                            <a:gd name="T75" fmla="*/ 423 h 465"/>
                            <a:gd name="T76" fmla="*/ 164 w 657"/>
                            <a:gd name="T77" fmla="*/ 421 h 465"/>
                            <a:gd name="T78" fmla="*/ 165 w 657"/>
                            <a:gd name="T79" fmla="*/ 379 h 465"/>
                            <a:gd name="T80" fmla="*/ 198 w 657"/>
                            <a:gd name="T81" fmla="*/ 312 h 465"/>
                            <a:gd name="T82" fmla="*/ 295 w 657"/>
                            <a:gd name="T83" fmla="*/ 264 h 465"/>
                            <a:gd name="T84" fmla="*/ 317 w 657"/>
                            <a:gd name="T85" fmla="*/ 265 h 465"/>
                            <a:gd name="T86" fmla="*/ 435 w 657"/>
                            <a:gd name="T87" fmla="*/ 377 h 465"/>
                            <a:gd name="T88" fmla="*/ 437 w 657"/>
                            <a:gd name="T89" fmla="*/ 391 h 465"/>
                            <a:gd name="T90" fmla="*/ 434 w 657"/>
                            <a:gd name="T91" fmla="*/ 426 h 465"/>
                            <a:gd name="T92" fmla="*/ 433 w 657"/>
                            <a:gd name="T93" fmla="*/ 449 h 465"/>
                            <a:gd name="T94" fmla="*/ 437 w 657"/>
                            <a:gd name="T95" fmla="*/ 448 h 465"/>
                            <a:gd name="T96" fmla="*/ 468 w 657"/>
                            <a:gd name="T97" fmla="*/ 437 h 465"/>
                            <a:gd name="T98" fmla="*/ 499 w 657"/>
                            <a:gd name="T99" fmla="*/ 425 h 465"/>
                            <a:gd name="T100" fmla="*/ 578 w 657"/>
                            <a:gd name="T101" fmla="*/ 379 h 465"/>
                            <a:gd name="T102" fmla="*/ 612 w 657"/>
                            <a:gd name="T103" fmla="*/ 351 h 465"/>
                            <a:gd name="T104" fmla="*/ 631 w 657"/>
                            <a:gd name="T105" fmla="*/ 316 h 465"/>
                            <a:gd name="T106" fmla="*/ 453 w 657"/>
                            <a:gd name="T107" fmla="*/ 147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7" h="465">
                              <a:moveTo>
                                <a:pt x="312" y="3"/>
                              </a:moveTo>
                              <a:cubicBezTo>
                                <a:pt x="328" y="0"/>
                                <a:pt x="340" y="21"/>
                                <a:pt x="349" y="30"/>
                              </a:cubicBezTo>
                              <a:cubicBezTo>
                                <a:pt x="395" y="78"/>
                                <a:pt x="441" y="123"/>
                                <a:pt x="487" y="166"/>
                              </a:cubicBezTo>
                              <a:cubicBezTo>
                                <a:pt x="510" y="188"/>
                                <a:pt x="533" y="210"/>
                                <a:pt x="556" y="231"/>
                              </a:cubicBezTo>
                              <a:cubicBezTo>
                                <a:pt x="568" y="241"/>
                                <a:pt x="579" y="252"/>
                                <a:pt x="591" y="262"/>
                              </a:cubicBezTo>
                              <a:cubicBezTo>
                                <a:pt x="596" y="268"/>
                                <a:pt x="602" y="273"/>
                                <a:pt x="608" y="278"/>
                              </a:cubicBezTo>
                              <a:cubicBezTo>
                                <a:pt x="616" y="286"/>
                                <a:pt x="616" y="286"/>
                                <a:pt x="616" y="286"/>
                              </a:cubicBezTo>
                              <a:cubicBezTo>
                                <a:pt x="618" y="288"/>
                                <a:pt x="618" y="288"/>
                                <a:pt x="618" y="288"/>
                              </a:cubicBezTo>
                              <a:cubicBezTo>
                                <a:pt x="621" y="290"/>
                                <a:pt x="621" y="290"/>
                                <a:pt x="621" y="290"/>
                              </a:cubicBezTo>
                              <a:cubicBezTo>
                                <a:pt x="629" y="298"/>
                                <a:pt x="629" y="298"/>
                                <a:pt x="629" y="298"/>
                              </a:cubicBezTo>
                              <a:cubicBezTo>
                                <a:pt x="639" y="307"/>
                                <a:pt x="639" y="307"/>
                                <a:pt x="639" y="307"/>
                              </a:cubicBezTo>
                              <a:cubicBezTo>
                                <a:pt x="648" y="317"/>
                                <a:pt x="648" y="317"/>
                                <a:pt x="648" y="317"/>
                              </a:cubicBezTo>
                              <a:cubicBezTo>
                                <a:pt x="653" y="321"/>
                                <a:pt x="653" y="321"/>
                                <a:pt x="653" y="321"/>
                              </a:cubicBezTo>
                              <a:cubicBezTo>
                                <a:pt x="656" y="324"/>
                                <a:pt x="656" y="324"/>
                                <a:pt x="656" y="324"/>
                              </a:cubicBezTo>
                              <a:cubicBezTo>
                                <a:pt x="657" y="325"/>
                                <a:pt x="657" y="325"/>
                                <a:pt x="657" y="325"/>
                              </a:cubicBezTo>
                              <a:cubicBezTo>
                                <a:pt x="657" y="325"/>
                                <a:pt x="656" y="326"/>
                                <a:pt x="656" y="326"/>
                              </a:cubicBezTo>
                              <a:cubicBezTo>
                                <a:pt x="646" y="335"/>
                                <a:pt x="646" y="335"/>
                                <a:pt x="646" y="335"/>
                              </a:cubicBezTo>
                              <a:cubicBezTo>
                                <a:pt x="640" y="342"/>
                                <a:pt x="633" y="348"/>
                                <a:pt x="627" y="354"/>
                              </a:cubicBezTo>
                              <a:cubicBezTo>
                                <a:pt x="622" y="358"/>
                                <a:pt x="622" y="358"/>
                                <a:pt x="622" y="358"/>
                              </a:cubicBezTo>
                              <a:cubicBezTo>
                                <a:pt x="619" y="361"/>
                                <a:pt x="619" y="361"/>
                                <a:pt x="619" y="361"/>
                              </a:cubicBezTo>
                              <a:cubicBezTo>
                                <a:pt x="617" y="362"/>
                                <a:pt x="617" y="362"/>
                                <a:pt x="617" y="362"/>
                              </a:cubicBezTo>
                              <a:cubicBezTo>
                                <a:pt x="611" y="367"/>
                                <a:pt x="611" y="367"/>
                                <a:pt x="611" y="367"/>
                              </a:cubicBezTo>
                              <a:cubicBezTo>
                                <a:pt x="596" y="380"/>
                                <a:pt x="580" y="392"/>
                                <a:pt x="563" y="403"/>
                              </a:cubicBezTo>
                              <a:cubicBezTo>
                                <a:pt x="546" y="414"/>
                                <a:pt x="528" y="423"/>
                                <a:pt x="509" y="431"/>
                              </a:cubicBezTo>
                              <a:cubicBezTo>
                                <a:pt x="507" y="432"/>
                                <a:pt x="505" y="433"/>
                                <a:pt x="502" y="434"/>
                              </a:cubicBezTo>
                              <a:cubicBezTo>
                                <a:pt x="493" y="438"/>
                                <a:pt x="493" y="438"/>
                                <a:pt x="493" y="438"/>
                              </a:cubicBezTo>
                              <a:cubicBezTo>
                                <a:pt x="484" y="442"/>
                                <a:pt x="475" y="445"/>
                                <a:pt x="466" y="448"/>
                              </a:cubicBezTo>
                              <a:cubicBezTo>
                                <a:pt x="441" y="457"/>
                                <a:pt x="441" y="457"/>
                                <a:pt x="441" y="457"/>
                              </a:cubicBezTo>
                              <a:cubicBezTo>
                                <a:pt x="428" y="462"/>
                                <a:pt x="428" y="462"/>
                                <a:pt x="428" y="462"/>
                              </a:cubicBezTo>
                              <a:cubicBezTo>
                                <a:pt x="425" y="462"/>
                                <a:pt x="423" y="463"/>
                                <a:pt x="422" y="464"/>
                              </a:cubicBezTo>
                              <a:cubicBezTo>
                                <a:pt x="416" y="465"/>
                                <a:pt x="416" y="465"/>
                                <a:pt x="416" y="465"/>
                              </a:cubicBezTo>
                              <a:cubicBezTo>
                                <a:pt x="423" y="434"/>
                                <a:pt x="423" y="434"/>
                                <a:pt x="423" y="434"/>
                              </a:cubicBezTo>
                              <a:cubicBezTo>
                                <a:pt x="426" y="419"/>
                                <a:pt x="426" y="419"/>
                                <a:pt x="426" y="419"/>
                              </a:cubicBezTo>
                              <a:cubicBezTo>
                                <a:pt x="426" y="418"/>
                                <a:pt x="427" y="416"/>
                                <a:pt x="427" y="415"/>
                              </a:cubicBezTo>
                              <a:cubicBezTo>
                                <a:pt x="427" y="412"/>
                                <a:pt x="427" y="412"/>
                                <a:pt x="427" y="412"/>
                              </a:cubicBezTo>
                              <a:cubicBezTo>
                                <a:pt x="427" y="407"/>
                                <a:pt x="427" y="407"/>
                                <a:pt x="427" y="407"/>
                              </a:cubicBezTo>
                              <a:cubicBezTo>
                                <a:pt x="428" y="396"/>
                                <a:pt x="428" y="396"/>
                                <a:pt x="428" y="396"/>
                              </a:cubicBezTo>
                              <a:cubicBezTo>
                                <a:pt x="428" y="390"/>
                                <a:pt x="428" y="390"/>
                                <a:pt x="428" y="390"/>
                              </a:cubicBezTo>
                              <a:cubicBezTo>
                                <a:pt x="428" y="389"/>
                                <a:pt x="428" y="388"/>
                                <a:pt x="428" y="387"/>
                              </a:cubicBezTo>
                              <a:cubicBezTo>
                                <a:pt x="427" y="384"/>
                                <a:pt x="427" y="380"/>
                                <a:pt x="426" y="377"/>
                              </a:cubicBezTo>
                              <a:cubicBezTo>
                                <a:pt x="424" y="363"/>
                                <a:pt x="418" y="349"/>
                                <a:pt x="411" y="336"/>
                              </a:cubicBezTo>
                              <a:cubicBezTo>
                                <a:pt x="397" y="311"/>
                                <a:pt x="373" y="291"/>
                                <a:pt x="345" y="281"/>
                              </a:cubicBezTo>
                              <a:cubicBezTo>
                                <a:pt x="325" y="274"/>
                                <a:pt x="303" y="272"/>
                                <a:pt x="282" y="276"/>
                              </a:cubicBezTo>
                              <a:cubicBezTo>
                                <a:pt x="274" y="277"/>
                                <a:pt x="274" y="277"/>
                                <a:pt x="274" y="277"/>
                              </a:cubicBezTo>
                              <a:cubicBezTo>
                                <a:pt x="270" y="278"/>
                                <a:pt x="270" y="278"/>
                                <a:pt x="270" y="278"/>
                              </a:cubicBezTo>
                              <a:cubicBezTo>
                                <a:pt x="266" y="279"/>
                                <a:pt x="266" y="279"/>
                                <a:pt x="266" y="279"/>
                              </a:cubicBezTo>
                              <a:cubicBezTo>
                                <a:pt x="259" y="282"/>
                                <a:pt x="259" y="282"/>
                                <a:pt x="259" y="282"/>
                              </a:cubicBezTo>
                              <a:cubicBezTo>
                                <a:pt x="251" y="285"/>
                                <a:pt x="251" y="285"/>
                                <a:pt x="251" y="285"/>
                              </a:cubicBezTo>
                              <a:cubicBezTo>
                                <a:pt x="247" y="287"/>
                                <a:pt x="247" y="287"/>
                                <a:pt x="247" y="287"/>
                              </a:cubicBezTo>
                              <a:cubicBezTo>
                                <a:pt x="246" y="287"/>
                                <a:pt x="245" y="288"/>
                                <a:pt x="244" y="289"/>
                              </a:cubicBezTo>
                              <a:cubicBezTo>
                                <a:pt x="236" y="293"/>
                                <a:pt x="236" y="293"/>
                                <a:pt x="236" y="293"/>
                              </a:cubicBezTo>
                              <a:cubicBezTo>
                                <a:pt x="234" y="294"/>
                                <a:pt x="232" y="296"/>
                                <a:pt x="230" y="297"/>
                              </a:cubicBezTo>
                              <a:cubicBezTo>
                                <a:pt x="227" y="299"/>
                                <a:pt x="225" y="301"/>
                                <a:pt x="223" y="302"/>
                              </a:cubicBezTo>
                              <a:cubicBezTo>
                                <a:pt x="217" y="308"/>
                                <a:pt x="217" y="308"/>
                                <a:pt x="217" y="308"/>
                              </a:cubicBezTo>
                              <a:cubicBezTo>
                                <a:pt x="215" y="310"/>
                                <a:pt x="213" y="312"/>
                                <a:pt x="211" y="314"/>
                              </a:cubicBezTo>
                              <a:cubicBezTo>
                                <a:pt x="206" y="318"/>
                                <a:pt x="203" y="322"/>
                                <a:pt x="200" y="326"/>
                              </a:cubicBezTo>
                              <a:cubicBezTo>
                                <a:pt x="193" y="336"/>
                                <a:pt x="187" y="345"/>
                                <a:pt x="183" y="356"/>
                              </a:cubicBezTo>
                              <a:cubicBezTo>
                                <a:pt x="180" y="361"/>
                                <a:pt x="179" y="367"/>
                                <a:pt x="177" y="372"/>
                              </a:cubicBezTo>
                              <a:cubicBezTo>
                                <a:pt x="176" y="375"/>
                                <a:pt x="176" y="378"/>
                                <a:pt x="175" y="380"/>
                              </a:cubicBezTo>
                              <a:cubicBezTo>
                                <a:pt x="174" y="385"/>
                                <a:pt x="174" y="385"/>
                                <a:pt x="174" y="385"/>
                              </a:cubicBezTo>
                              <a:cubicBezTo>
                                <a:pt x="174" y="387"/>
                                <a:pt x="174" y="387"/>
                                <a:pt x="174" y="387"/>
                              </a:cubicBezTo>
                              <a:cubicBezTo>
                                <a:pt x="174" y="388"/>
                                <a:pt x="174" y="388"/>
                                <a:pt x="174" y="388"/>
                              </a:cubicBezTo>
                              <a:cubicBezTo>
                                <a:pt x="173" y="389"/>
                                <a:pt x="173" y="389"/>
                                <a:pt x="173" y="389"/>
                              </a:cubicBezTo>
                              <a:cubicBezTo>
                                <a:pt x="173" y="400"/>
                                <a:pt x="173" y="400"/>
                                <a:pt x="173" y="400"/>
                              </a:cubicBezTo>
                              <a:cubicBezTo>
                                <a:pt x="172" y="406"/>
                                <a:pt x="172" y="406"/>
                                <a:pt x="172" y="406"/>
                              </a:cubicBezTo>
                              <a:cubicBezTo>
                                <a:pt x="172" y="412"/>
                                <a:pt x="172" y="412"/>
                                <a:pt x="172" y="412"/>
                              </a:cubicBezTo>
                              <a:cubicBezTo>
                                <a:pt x="173" y="420"/>
                                <a:pt x="173" y="427"/>
                                <a:pt x="174" y="434"/>
                              </a:cubicBezTo>
                              <a:cubicBezTo>
                                <a:pt x="173" y="435"/>
                                <a:pt x="173" y="435"/>
                                <a:pt x="173" y="436"/>
                              </a:cubicBezTo>
                              <a:cubicBezTo>
                                <a:pt x="173" y="436"/>
                                <a:pt x="173" y="436"/>
                                <a:pt x="172" y="436"/>
                              </a:cubicBezTo>
                              <a:cubicBezTo>
                                <a:pt x="172" y="435"/>
                                <a:pt x="172" y="435"/>
                                <a:pt x="172" y="435"/>
                              </a:cubicBezTo>
                              <a:cubicBezTo>
                                <a:pt x="170" y="435"/>
                                <a:pt x="170" y="435"/>
                                <a:pt x="170" y="435"/>
                              </a:cubicBezTo>
                              <a:cubicBezTo>
                                <a:pt x="165" y="433"/>
                                <a:pt x="165" y="433"/>
                                <a:pt x="165" y="433"/>
                              </a:cubicBezTo>
                              <a:cubicBezTo>
                                <a:pt x="162" y="431"/>
                                <a:pt x="158" y="430"/>
                                <a:pt x="155" y="429"/>
                              </a:cubicBezTo>
                              <a:cubicBezTo>
                                <a:pt x="148" y="426"/>
                                <a:pt x="142" y="423"/>
                                <a:pt x="136" y="420"/>
                              </a:cubicBezTo>
                              <a:cubicBezTo>
                                <a:pt x="132" y="419"/>
                                <a:pt x="129" y="417"/>
                                <a:pt x="127" y="416"/>
                              </a:cubicBezTo>
                              <a:cubicBezTo>
                                <a:pt x="119" y="412"/>
                                <a:pt x="119" y="412"/>
                                <a:pt x="119" y="412"/>
                              </a:cubicBezTo>
                              <a:cubicBezTo>
                                <a:pt x="113" y="409"/>
                                <a:pt x="108" y="406"/>
                                <a:pt x="103" y="403"/>
                              </a:cubicBezTo>
                              <a:cubicBezTo>
                                <a:pt x="83" y="392"/>
                                <a:pt x="63" y="379"/>
                                <a:pt x="45" y="364"/>
                              </a:cubicBezTo>
                              <a:cubicBezTo>
                                <a:pt x="37" y="358"/>
                                <a:pt x="28" y="351"/>
                                <a:pt x="20" y="343"/>
                              </a:cubicBezTo>
                              <a:cubicBezTo>
                                <a:pt x="16" y="340"/>
                                <a:pt x="13" y="337"/>
                                <a:pt x="10" y="334"/>
                              </a:cubicBezTo>
                              <a:cubicBezTo>
                                <a:pt x="7" y="331"/>
                                <a:pt x="4" y="327"/>
                                <a:pt x="2" y="325"/>
                              </a:cubicBezTo>
                              <a:cubicBezTo>
                                <a:pt x="0" y="324"/>
                                <a:pt x="2" y="323"/>
                                <a:pt x="3" y="322"/>
                              </a:cubicBezTo>
                              <a:cubicBezTo>
                                <a:pt x="5" y="320"/>
                                <a:pt x="5" y="320"/>
                                <a:pt x="5" y="320"/>
                              </a:cubicBezTo>
                              <a:cubicBezTo>
                                <a:pt x="10" y="316"/>
                                <a:pt x="10" y="316"/>
                                <a:pt x="10" y="316"/>
                              </a:cubicBezTo>
                              <a:cubicBezTo>
                                <a:pt x="15" y="312"/>
                                <a:pt x="15" y="312"/>
                                <a:pt x="15" y="312"/>
                              </a:cubicBezTo>
                              <a:cubicBezTo>
                                <a:pt x="17" y="310"/>
                                <a:pt x="17" y="310"/>
                                <a:pt x="17" y="310"/>
                              </a:cubicBezTo>
                              <a:cubicBezTo>
                                <a:pt x="20" y="307"/>
                                <a:pt x="20" y="307"/>
                                <a:pt x="20" y="307"/>
                              </a:cubicBezTo>
                              <a:cubicBezTo>
                                <a:pt x="44" y="285"/>
                                <a:pt x="44" y="285"/>
                                <a:pt x="44" y="285"/>
                              </a:cubicBezTo>
                              <a:cubicBezTo>
                                <a:pt x="76" y="256"/>
                                <a:pt x="108" y="227"/>
                                <a:pt x="139" y="198"/>
                              </a:cubicBezTo>
                              <a:cubicBezTo>
                                <a:pt x="202" y="139"/>
                                <a:pt x="263" y="79"/>
                                <a:pt x="320" y="19"/>
                              </a:cubicBezTo>
                              <a:cubicBezTo>
                                <a:pt x="321" y="31"/>
                                <a:pt x="299" y="49"/>
                                <a:pt x="288" y="61"/>
                              </a:cubicBezTo>
                              <a:cubicBezTo>
                                <a:pt x="232" y="122"/>
                                <a:pt x="170" y="183"/>
                                <a:pt x="105" y="243"/>
                              </a:cubicBezTo>
                              <a:cubicBezTo>
                                <a:pt x="89" y="258"/>
                                <a:pt x="73" y="272"/>
                                <a:pt x="57" y="287"/>
                              </a:cubicBezTo>
                              <a:cubicBezTo>
                                <a:pt x="48" y="295"/>
                                <a:pt x="40" y="302"/>
                                <a:pt x="32" y="309"/>
                              </a:cubicBezTo>
                              <a:cubicBezTo>
                                <a:pt x="28" y="313"/>
                                <a:pt x="23" y="317"/>
                                <a:pt x="23" y="318"/>
                              </a:cubicBezTo>
                              <a:cubicBezTo>
                                <a:pt x="17" y="322"/>
                                <a:pt x="17" y="322"/>
                                <a:pt x="17" y="322"/>
                              </a:cubicBezTo>
                              <a:cubicBezTo>
                                <a:pt x="15" y="323"/>
                                <a:pt x="15" y="323"/>
                                <a:pt x="15" y="323"/>
                              </a:cubicBezTo>
                              <a:cubicBezTo>
                                <a:pt x="15" y="323"/>
                                <a:pt x="15" y="323"/>
                                <a:pt x="15" y="323"/>
                              </a:cubicBezTo>
                              <a:cubicBezTo>
                                <a:pt x="15" y="323"/>
                                <a:pt x="15" y="323"/>
                                <a:pt x="15" y="323"/>
                              </a:cubicBezTo>
                              <a:cubicBezTo>
                                <a:pt x="15" y="323"/>
                                <a:pt x="15" y="323"/>
                                <a:pt x="15" y="324"/>
                              </a:cubicBezTo>
                              <a:cubicBezTo>
                                <a:pt x="15" y="324"/>
                                <a:pt x="15" y="324"/>
                                <a:pt x="15" y="324"/>
                              </a:cubicBezTo>
                              <a:cubicBezTo>
                                <a:pt x="17" y="327"/>
                                <a:pt x="17" y="327"/>
                                <a:pt x="17" y="327"/>
                              </a:cubicBezTo>
                              <a:cubicBezTo>
                                <a:pt x="19" y="328"/>
                                <a:pt x="20" y="330"/>
                                <a:pt x="22" y="332"/>
                              </a:cubicBezTo>
                              <a:cubicBezTo>
                                <a:pt x="23" y="333"/>
                                <a:pt x="23" y="333"/>
                                <a:pt x="23" y="333"/>
                              </a:cubicBezTo>
                              <a:cubicBezTo>
                                <a:pt x="24" y="334"/>
                                <a:pt x="24" y="334"/>
                                <a:pt x="24" y="334"/>
                              </a:cubicBezTo>
                              <a:cubicBezTo>
                                <a:pt x="27" y="337"/>
                                <a:pt x="27" y="337"/>
                                <a:pt x="27" y="337"/>
                              </a:cubicBezTo>
                              <a:cubicBezTo>
                                <a:pt x="29" y="339"/>
                                <a:pt x="31" y="341"/>
                                <a:pt x="33" y="342"/>
                              </a:cubicBezTo>
                              <a:cubicBezTo>
                                <a:pt x="37" y="346"/>
                                <a:pt x="41" y="349"/>
                                <a:pt x="45" y="353"/>
                              </a:cubicBezTo>
                              <a:cubicBezTo>
                                <a:pt x="61" y="366"/>
                                <a:pt x="78" y="378"/>
                                <a:pt x="96" y="389"/>
                              </a:cubicBezTo>
                              <a:cubicBezTo>
                                <a:pt x="107" y="396"/>
                                <a:pt x="119" y="403"/>
                                <a:pt x="131" y="409"/>
                              </a:cubicBezTo>
                              <a:cubicBezTo>
                                <a:pt x="137" y="412"/>
                                <a:pt x="142" y="414"/>
                                <a:pt x="148" y="417"/>
                              </a:cubicBezTo>
                              <a:cubicBezTo>
                                <a:pt x="151" y="418"/>
                                <a:pt x="154" y="419"/>
                                <a:pt x="157" y="420"/>
                              </a:cubicBezTo>
                              <a:cubicBezTo>
                                <a:pt x="161" y="422"/>
                                <a:pt x="161" y="422"/>
                                <a:pt x="161" y="422"/>
                              </a:cubicBezTo>
                              <a:cubicBezTo>
                                <a:pt x="164" y="423"/>
                                <a:pt x="164" y="423"/>
                                <a:pt x="164" y="423"/>
                              </a:cubicBezTo>
                              <a:cubicBezTo>
                                <a:pt x="164" y="423"/>
                                <a:pt x="164" y="423"/>
                                <a:pt x="164" y="423"/>
                              </a:cubicBezTo>
                              <a:cubicBezTo>
                                <a:pt x="164" y="422"/>
                                <a:pt x="164" y="422"/>
                                <a:pt x="164" y="422"/>
                              </a:cubicBezTo>
                              <a:cubicBezTo>
                                <a:pt x="164" y="421"/>
                                <a:pt x="164" y="421"/>
                                <a:pt x="164" y="421"/>
                              </a:cubicBezTo>
                              <a:cubicBezTo>
                                <a:pt x="163" y="413"/>
                                <a:pt x="162" y="404"/>
                                <a:pt x="163" y="394"/>
                              </a:cubicBezTo>
                              <a:cubicBezTo>
                                <a:pt x="164" y="387"/>
                                <a:pt x="164" y="387"/>
                                <a:pt x="164" y="387"/>
                              </a:cubicBezTo>
                              <a:cubicBezTo>
                                <a:pt x="165" y="379"/>
                                <a:pt x="165" y="379"/>
                                <a:pt x="165" y="379"/>
                              </a:cubicBezTo>
                              <a:cubicBezTo>
                                <a:pt x="166" y="377"/>
                                <a:pt x="166" y="374"/>
                                <a:pt x="167" y="372"/>
                              </a:cubicBezTo>
                              <a:cubicBezTo>
                                <a:pt x="169" y="365"/>
                                <a:pt x="169" y="365"/>
                                <a:pt x="169" y="365"/>
                              </a:cubicBezTo>
                              <a:cubicBezTo>
                                <a:pt x="175" y="345"/>
                                <a:pt x="185" y="327"/>
                                <a:pt x="198" y="312"/>
                              </a:cubicBezTo>
                              <a:cubicBezTo>
                                <a:pt x="208" y="301"/>
                                <a:pt x="219" y="291"/>
                                <a:pt x="232" y="284"/>
                              </a:cubicBezTo>
                              <a:cubicBezTo>
                                <a:pt x="245" y="276"/>
                                <a:pt x="259" y="271"/>
                                <a:pt x="273" y="267"/>
                              </a:cubicBezTo>
                              <a:cubicBezTo>
                                <a:pt x="280" y="266"/>
                                <a:pt x="287" y="265"/>
                                <a:pt x="295" y="264"/>
                              </a:cubicBezTo>
                              <a:cubicBezTo>
                                <a:pt x="306" y="264"/>
                                <a:pt x="306" y="264"/>
                                <a:pt x="306" y="264"/>
                              </a:cubicBezTo>
                              <a:cubicBezTo>
                                <a:pt x="308" y="264"/>
                                <a:pt x="309" y="264"/>
                                <a:pt x="311" y="265"/>
                              </a:cubicBezTo>
                              <a:cubicBezTo>
                                <a:pt x="317" y="265"/>
                                <a:pt x="317" y="265"/>
                                <a:pt x="317" y="265"/>
                              </a:cubicBezTo>
                              <a:cubicBezTo>
                                <a:pt x="331" y="267"/>
                                <a:pt x="345" y="271"/>
                                <a:pt x="359" y="277"/>
                              </a:cubicBezTo>
                              <a:cubicBezTo>
                                <a:pt x="385" y="289"/>
                                <a:pt x="407" y="310"/>
                                <a:pt x="421" y="336"/>
                              </a:cubicBezTo>
                              <a:cubicBezTo>
                                <a:pt x="428" y="349"/>
                                <a:pt x="433" y="362"/>
                                <a:pt x="435" y="377"/>
                              </a:cubicBezTo>
                              <a:cubicBezTo>
                                <a:pt x="437" y="388"/>
                                <a:pt x="437" y="388"/>
                                <a:pt x="437" y="388"/>
                              </a:cubicBezTo>
                              <a:cubicBezTo>
                                <a:pt x="437" y="388"/>
                                <a:pt x="437" y="388"/>
                                <a:pt x="437" y="389"/>
                              </a:cubicBezTo>
                              <a:cubicBezTo>
                                <a:pt x="437" y="391"/>
                                <a:pt x="437" y="391"/>
                                <a:pt x="437" y="391"/>
                              </a:cubicBezTo>
                              <a:cubicBezTo>
                                <a:pt x="437" y="396"/>
                                <a:pt x="437" y="396"/>
                                <a:pt x="437" y="396"/>
                              </a:cubicBezTo>
                              <a:cubicBezTo>
                                <a:pt x="437" y="405"/>
                                <a:pt x="437" y="405"/>
                                <a:pt x="437" y="405"/>
                              </a:cubicBezTo>
                              <a:cubicBezTo>
                                <a:pt x="437" y="410"/>
                                <a:pt x="435" y="418"/>
                                <a:pt x="434" y="426"/>
                              </a:cubicBezTo>
                              <a:cubicBezTo>
                                <a:pt x="432" y="434"/>
                                <a:pt x="431" y="441"/>
                                <a:pt x="429" y="449"/>
                              </a:cubicBezTo>
                              <a:cubicBezTo>
                                <a:pt x="431" y="449"/>
                                <a:pt x="432" y="449"/>
                                <a:pt x="433" y="449"/>
                              </a:cubicBezTo>
                              <a:cubicBezTo>
                                <a:pt x="433" y="449"/>
                                <a:pt x="433" y="449"/>
                                <a:pt x="433" y="449"/>
                              </a:cubicBezTo>
                              <a:cubicBezTo>
                                <a:pt x="434" y="449"/>
                                <a:pt x="434" y="449"/>
                                <a:pt x="434" y="449"/>
                              </a:cubicBezTo>
                              <a:cubicBezTo>
                                <a:pt x="435" y="449"/>
                                <a:pt x="435" y="449"/>
                                <a:pt x="435" y="449"/>
                              </a:cubicBezTo>
                              <a:cubicBezTo>
                                <a:pt x="437" y="448"/>
                                <a:pt x="437" y="448"/>
                                <a:pt x="437" y="448"/>
                              </a:cubicBezTo>
                              <a:cubicBezTo>
                                <a:pt x="440" y="447"/>
                                <a:pt x="440" y="447"/>
                                <a:pt x="440" y="447"/>
                              </a:cubicBezTo>
                              <a:cubicBezTo>
                                <a:pt x="445" y="445"/>
                                <a:pt x="449" y="444"/>
                                <a:pt x="454" y="442"/>
                              </a:cubicBezTo>
                              <a:cubicBezTo>
                                <a:pt x="459" y="440"/>
                                <a:pt x="464" y="439"/>
                                <a:pt x="468" y="437"/>
                              </a:cubicBezTo>
                              <a:cubicBezTo>
                                <a:pt x="473" y="435"/>
                                <a:pt x="478" y="433"/>
                                <a:pt x="483" y="432"/>
                              </a:cubicBezTo>
                              <a:cubicBezTo>
                                <a:pt x="486" y="430"/>
                                <a:pt x="489" y="429"/>
                                <a:pt x="492" y="428"/>
                              </a:cubicBezTo>
                              <a:cubicBezTo>
                                <a:pt x="499" y="425"/>
                                <a:pt x="499" y="425"/>
                                <a:pt x="499" y="425"/>
                              </a:cubicBezTo>
                              <a:cubicBezTo>
                                <a:pt x="503" y="423"/>
                                <a:pt x="507" y="421"/>
                                <a:pt x="511" y="419"/>
                              </a:cubicBezTo>
                              <a:cubicBezTo>
                                <a:pt x="519" y="415"/>
                                <a:pt x="526" y="411"/>
                                <a:pt x="534" y="407"/>
                              </a:cubicBezTo>
                              <a:cubicBezTo>
                                <a:pt x="549" y="399"/>
                                <a:pt x="564" y="389"/>
                                <a:pt x="578" y="379"/>
                              </a:cubicBezTo>
                              <a:cubicBezTo>
                                <a:pt x="585" y="373"/>
                                <a:pt x="592" y="368"/>
                                <a:pt x="599" y="362"/>
                              </a:cubicBezTo>
                              <a:cubicBezTo>
                                <a:pt x="603" y="360"/>
                                <a:pt x="606" y="357"/>
                                <a:pt x="609" y="354"/>
                              </a:cubicBezTo>
                              <a:cubicBezTo>
                                <a:pt x="612" y="351"/>
                                <a:pt x="612" y="351"/>
                                <a:pt x="612" y="351"/>
                              </a:cubicBezTo>
                              <a:cubicBezTo>
                                <a:pt x="616" y="348"/>
                                <a:pt x="616" y="348"/>
                                <a:pt x="616" y="348"/>
                              </a:cubicBezTo>
                              <a:cubicBezTo>
                                <a:pt x="622" y="342"/>
                                <a:pt x="622" y="342"/>
                                <a:pt x="622" y="342"/>
                              </a:cubicBezTo>
                              <a:cubicBezTo>
                                <a:pt x="629" y="333"/>
                                <a:pt x="648" y="325"/>
                                <a:pt x="631" y="316"/>
                              </a:cubicBezTo>
                              <a:cubicBezTo>
                                <a:pt x="618" y="303"/>
                                <a:pt x="618" y="303"/>
                                <a:pt x="618" y="303"/>
                              </a:cubicBezTo>
                              <a:cubicBezTo>
                                <a:pt x="607" y="292"/>
                                <a:pt x="607" y="292"/>
                                <a:pt x="607" y="292"/>
                              </a:cubicBezTo>
                              <a:cubicBezTo>
                                <a:pt x="556" y="244"/>
                                <a:pt x="505" y="195"/>
                                <a:pt x="453" y="147"/>
                              </a:cubicBezTo>
                              <a:cubicBezTo>
                                <a:pt x="416" y="113"/>
                                <a:pt x="380" y="79"/>
                                <a:pt x="342" y="40"/>
                              </a:cubicBezTo>
                              <a:cubicBezTo>
                                <a:pt x="331" y="29"/>
                                <a:pt x="315" y="18"/>
                                <a:pt x="312" y="3"/>
                              </a:cubicBezTo>
                              <a:close/>
                            </a:path>
                          </a:pathLst>
                        </a:custGeom>
                        <a:solidFill>
                          <a:srgbClr val="000000"/>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40.95pt;margin-top:414.15pt;height:104.8pt;width:147.95pt;z-index:251610112;mso-width-relative:page;mso-height-relative:page;" fillcolor="#000000" filled="t" stroked="f" coordsize="657,465" o:gfxdata="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" path="m312,3c328,0,340,21,349,30c395,78,441,123,487,166c510,188,533,210,556,231c568,241,579,252,591,262c596,268,602,273,608,278c616,286,616,286,616,286c618,288,618,288,618,288c621,290,621,290,621,290c629,298,629,298,629,298c639,307,639,307,639,307c648,317,648,317,648,317c653,321,653,321,653,321c656,324,656,324,656,324c657,325,657,325,657,325c657,325,656,326,656,326c646,335,646,335,646,335c640,342,633,348,627,354c622,358,622,358,622,358c619,361,619,361,619,361c617,362,617,362,617,362c611,367,611,367,611,367c596,380,580,392,563,403c546,414,528,423,509,431c507,432,505,433,502,434c493,438,493,438,493,438c484,442,475,445,466,448c441,457,441,457,441,457c428,462,428,462,428,462c425,462,423,463,422,464c416,465,416,465,416,465c423,434,423,434,423,434c426,419,426,419,426,419c426,418,427,416,427,415c427,412,427,412,427,412c427,407,427,407,427,407c428,396,428,396,428,396c428,390,428,390,428,390c428,389,428,388,428,387c427,384,427,380,426,377c424,363,418,349,411,336c397,311,373,291,345,281c325,274,303,272,282,276c274,277,274,277,274,277c270,278,270,278,270,278c266,279,266,279,266,279c259,282,259,282,259,282c251,285,251,285,251,285c247,287,247,287,247,287c246,287,245,288,244,289c236,293,236,293,236,293c234,294,232,296,230,297c227,299,225,301,223,302c217,308,217,308,217,308c215,310,213,312,211,314c206,318,203,322,200,326c193,336,187,345,183,356c180,361,179,367,177,372c176,375,176,378,175,380c174,385,174,385,174,385c174,387,174,387,174,387c174,388,174,388,174,388c173,389,173,389,173,389c173,400,173,400,173,400c172,406,172,406,172,406c172,412,172,412,172,412c173,420,173,427,174,434c173,435,173,435,173,436c173,436,173,436,172,436c172,435,172,435,172,435c170,435,170,435,170,435c165,433,165,433,165,433c162,431,158,430,155,429c148,426,142,423,136,420c132,419,129,417,127,416c119,412,119,412,119,412c113,409,108,406,103,403c83,392,63,379,45,364c37,358,28,351,20,343c16,340,13,337,10,334c7,331,4,327,2,325c0,324,2,323,3,322c5,320,5,320,5,320c10,316,10,316,10,316c15,312,15,312,15,312c17,310,17,310,17,310c20,307,20,307,20,307c44,285,44,285,44,285c76,256,108,227,139,198c202,139,263,79,320,19c321,31,299,49,288,61c232,122,170,183,105,243c89,258,73,272,57,287c48,295,40,302,32,309c28,313,23,317,23,318c17,322,17,322,17,322c15,323,15,323,15,323c15,323,15,323,15,323c15,323,15,323,15,323c15,323,15,323,15,324c15,324,15,324,15,324c17,327,17,327,17,327c19,328,20,330,22,332c23,333,23,333,23,333c24,334,24,334,24,334c27,337,27,337,27,337c29,339,31,341,33,342c37,346,41,349,45,353c61,366,78,378,96,389c107,396,119,403,131,409c137,412,142,414,148,417c151,418,154,419,157,420c161,422,161,422,161,422c164,423,164,423,164,423c164,423,164,423,164,423c164,422,164,422,164,422c164,421,164,421,164,421c163,413,162,404,163,394c164,387,164,387,164,387c165,379,165,379,165,379c166,377,166,374,167,372c169,365,169,365,169,365c175,345,185,327,198,312c208,301,219,291,232,284c245,276,259,271,273,267c280,266,287,265,295,264c306,264,306,264,306,264c308,264,309,264,311,265c317,265,317,265,317,265c331,267,345,271,359,277c385,289,407,310,421,336c428,349,433,362,435,377c437,388,437,388,437,388c437,388,437,388,437,389c437,391,437,391,437,391c437,396,437,396,437,396c437,405,437,405,437,405c437,410,435,418,434,426c432,434,431,441,429,449c431,449,432,449,433,449c433,449,433,449,433,449c434,449,434,449,434,449c435,449,435,449,435,449c437,448,437,448,437,448c440,447,440,447,440,447c445,445,449,444,454,442c459,440,464,439,468,437c473,435,478,433,483,432c486,430,489,429,492,428c499,425,499,425,499,425c503,423,507,421,511,419c519,415,526,411,534,407c549,399,564,389,578,379c585,373,592,368,599,362c603,360,606,357,609,354c612,351,612,351,612,351c616,348,616,348,616,348c622,342,622,342,622,342c629,333,648,325,631,316c618,303,618,303,618,303c607,292,607,292,607,292c556,244,505,195,453,147c416,113,380,79,342,40c331,29,315,18,312,3xe">
                <v:path o:connectlocs="1392779,475138;1738829,795713;1776008,830061;1853225,907342;1878965,930240;1793167,1013246;1764568,1036145;1455697,1233642;1332720,1282301;1206884,1328097;1218324,1199295;1221184,1164947;1224044,1107702;986671,804300;772177,795713;717838,815749;674940,838647;620601,881582;523364,1018971;497625,1101977;494765,1113426;491905,1179259;491905,1247953;471886,1239367;363209,1190708;128696,1041869;5719,930240;28599,904480;57198,878719;915173,54383;163015,821474;48618,921654;42898,924516;48618,935965;68637,956001;128696,1010384;423267,1193570;469026,1210744;469026,1205019;471886,1084803;566263,893031;843675,755641;906593,758504;1244063,1079079;1249783,1119151;1241203,1219331;1238343,1285163;1249783,1282301;1338440,1250816;1427098,1216468;1653031,1084803;1750268,1004660;1804607,904480;1295542,420755" o:connectangles="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09088" behindDoc="0" locked="0" layoutInCell="1" allowOverlap="1">
                <wp:simplePos x="0" y="0"/>
                <wp:positionH relativeFrom="column">
                  <wp:posOffset>1653540</wp:posOffset>
                </wp:positionH>
                <wp:positionV relativeFrom="paragraph">
                  <wp:posOffset>3612515</wp:posOffset>
                </wp:positionV>
                <wp:extent cx="1878965" cy="1316990"/>
                <wp:effectExtent l="0" t="0" r="6985" b="0"/>
                <wp:wrapNone/>
                <wp:docPr id="79"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796540" y="4526915"/>
                          <a:ext cx="1878965" cy="1316990"/>
                        </a:xfrm>
                        <a:custGeom>
                          <a:avLst/>
                          <a:gdLst>
                            <a:gd name="T0" fmla="*/ 171 w 657"/>
                            <a:gd name="T1" fmla="*/ 295 h 460"/>
                            <a:gd name="T2" fmla="*/ 50 w 657"/>
                            <a:gd name="T3" fmla="*/ 184 h 460"/>
                            <a:gd name="T4" fmla="*/ 36 w 657"/>
                            <a:gd name="T5" fmla="*/ 172 h 460"/>
                            <a:gd name="T6" fmla="*/ 10 w 657"/>
                            <a:gd name="T7" fmla="*/ 146 h 460"/>
                            <a:gd name="T8" fmla="*/ 1 w 657"/>
                            <a:gd name="T9" fmla="*/ 137 h 460"/>
                            <a:gd name="T10" fmla="*/ 10 w 657"/>
                            <a:gd name="T11" fmla="*/ 127 h 460"/>
                            <a:gd name="T12" fmla="*/ 46 w 657"/>
                            <a:gd name="T13" fmla="*/ 95 h 460"/>
                            <a:gd name="T14" fmla="*/ 161 w 657"/>
                            <a:gd name="T15" fmla="*/ 26 h 460"/>
                            <a:gd name="T16" fmla="*/ 225 w 657"/>
                            <a:gd name="T17" fmla="*/ 3 h 460"/>
                            <a:gd name="T18" fmla="*/ 234 w 657"/>
                            <a:gd name="T19" fmla="*/ 27 h 460"/>
                            <a:gd name="T20" fmla="*/ 231 w 657"/>
                            <a:gd name="T21" fmla="*/ 54 h 460"/>
                            <a:gd name="T22" fmla="*/ 231 w 657"/>
                            <a:gd name="T23" fmla="*/ 73 h 460"/>
                            <a:gd name="T24" fmla="*/ 232 w 657"/>
                            <a:gd name="T25" fmla="*/ 85 h 460"/>
                            <a:gd name="T26" fmla="*/ 375 w 657"/>
                            <a:gd name="T27" fmla="*/ 186 h 460"/>
                            <a:gd name="T28" fmla="*/ 478 w 657"/>
                            <a:gd name="T29" fmla="*/ 101 h 460"/>
                            <a:gd name="T30" fmla="*/ 485 w 657"/>
                            <a:gd name="T31" fmla="*/ 71 h 460"/>
                            <a:gd name="T32" fmla="*/ 486 w 657"/>
                            <a:gd name="T33" fmla="*/ 55 h 460"/>
                            <a:gd name="T34" fmla="*/ 484 w 657"/>
                            <a:gd name="T35" fmla="*/ 27 h 460"/>
                            <a:gd name="T36" fmla="*/ 499 w 657"/>
                            <a:gd name="T37" fmla="*/ 33 h 460"/>
                            <a:gd name="T38" fmla="*/ 537 w 657"/>
                            <a:gd name="T39" fmla="*/ 50 h 460"/>
                            <a:gd name="T40" fmla="*/ 637 w 657"/>
                            <a:gd name="T41" fmla="*/ 119 h 460"/>
                            <a:gd name="T42" fmla="*/ 647 w 657"/>
                            <a:gd name="T43" fmla="*/ 128 h 460"/>
                            <a:gd name="T44" fmla="*/ 656 w 657"/>
                            <a:gd name="T45" fmla="*/ 139 h 460"/>
                            <a:gd name="T46" fmla="*/ 647 w 657"/>
                            <a:gd name="T47" fmla="*/ 146 h 460"/>
                            <a:gd name="T48" fmla="*/ 637 w 657"/>
                            <a:gd name="T49" fmla="*/ 155 h 460"/>
                            <a:gd name="T50" fmla="*/ 337 w 657"/>
                            <a:gd name="T51" fmla="*/ 441 h 460"/>
                            <a:gd name="T52" fmla="*/ 600 w 657"/>
                            <a:gd name="T53" fmla="*/ 174 h 460"/>
                            <a:gd name="T54" fmla="*/ 640 w 657"/>
                            <a:gd name="T55" fmla="*/ 140 h 460"/>
                            <a:gd name="T56" fmla="*/ 642 w 657"/>
                            <a:gd name="T57" fmla="*/ 138 h 460"/>
                            <a:gd name="T58" fmla="*/ 633 w 657"/>
                            <a:gd name="T59" fmla="*/ 128 h 460"/>
                            <a:gd name="T60" fmla="*/ 613 w 657"/>
                            <a:gd name="T61" fmla="*/ 110 h 460"/>
                            <a:gd name="T62" fmla="*/ 534 w 657"/>
                            <a:gd name="T63" fmla="*/ 58 h 460"/>
                            <a:gd name="T64" fmla="*/ 498 w 657"/>
                            <a:gd name="T65" fmla="*/ 42 h 460"/>
                            <a:gd name="T66" fmla="*/ 494 w 657"/>
                            <a:gd name="T67" fmla="*/ 40 h 460"/>
                            <a:gd name="T68" fmla="*/ 495 w 657"/>
                            <a:gd name="T69" fmla="*/ 71 h 460"/>
                            <a:gd name="T70" fmla="*/ 461 w 657"/>
                            <a:gd name="T71" fmla="*/ 150 h 460"/>
                            <a:gd name="T72" fmla="*/ 363 w 657"/>
                            <a:gd name="T73" fmla="*/ 197 h 460"/>
                            <a:gd name="T74" fmla="*/ 346 w 657"/>
                            <a:gd name="T75" fmla="*/ 197 h 460"/>
                            <a:gd name="T76" fmla="*/ 263 w 657"/>
                            <a:gd name="T77" fmla="*/ 160 h 460"/>
                            <a:gd name="T78" fmla="*/ 242 w 657"/>
                            <a:gd name="T79" fmla="*/ 135 h 460"/>
                            <a:gd name="T80" fmla="*/ 222 w 657"/>
                            <a:gd name="T81" fmla="*/ 79 h 460"/>
                            <a:gd name="T82" fmla="*/ 221 w 657"/>
                            <a:gd name="T83" fmla="*/ 74 h 460"/>
                            <a:gd name="T84" fmla="*/ 223 w 657"/>
                            <a:gd name="T85" fmla="*/ 36 h 460"/>
                            <a:gd name="T86" fmla="*/ 223 w 657"/>
                            <a:gd name="T87" fmla="*/ 14 h 460"/>
                            <a:gd name="T88" fmla="*/ 214 w 657"/>
                            <a:gd name="T89" fmla="*/ 17 h 460"/>
                            <a:gd name="T90" fmla="*/ 173 w 657"/>
                            <a:gd name="T91" fmla="*/ 32 h 460"/>
                            <a:gd name="T92" fmla="*/ 146 w 657"/>
                            <a:gd name="T93" fmla="*/ 44 h 460"/>
                            <a:gd name="T94" fmla="*/ 58 w 657"/>
                            <a:gd name="T95" fmla="*/ 100 h 460"/>
                            <a:gd name="T96" fmla="*/ 34 w 657"/>
                            <a:gd name="T97" fmla="*/ 121 h 460"/>
                            <a:gd name="T98" fmla="*/ 17 w 657"/>
                            <a:gd name="T99" fmla="*/ 137 h 460"/>
                            <a:gd name="T100" fmla="*/ 18 w 657"/>
                            <a:gd name="T101" fmla="*/ 138 h 460"/>
                            <a:gd name="T102" fmla="*/ 40 w 657"/>
                            <a:gd name="T103" fmla="*/ 159 h 460"/>
                            <a:gd name="T104" fmla="*/ 316 w 657"/>
                            <a:gd name="T105" fmla="*/ 420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57" h="460">
                              <a:moveTo>
                                <a:pt x="345" y="457"/>
                              </a:moveTo>
                              <a:cubicBezTo>
                                <a:pt x="330" y="460"/>
                                <a:pt x="318" y="440"/>
                                <a:pt x="309" y="430"/>
                              </a:cubicBezTo>
                              <a:cubicBezTo>
                                <a:pt x="263" y="383"/>
                                <a:pt x="217" y="338"/>
                                <a:pt x="171" y="295"/>
                              </a:cubicBezTo>
                              <a:cubicBezTo>
                                <a:pt x="148" y="273"/>
                                <a:pt x="125" y="252"/>
                                <a:pt x="102" y="231"/>
                              </a:cubicBezTo>
                              <a:cubicBezTo>
                                <a:pt x="90" y="220"/>
                                <a:pt x="79" y="210"/>
                                <a:pt x="67" y="199"/>
                              </a:cubicBezTo>
                              <a:cubicBezTo>
                                <a:pt x="61" y="194"/>
                                <a:pt x="56" y="189"/>
                                <a:pt x="50" y="184"/>
                              </a:cubicBezTo>
                              <a:cubicBezTo>
                                <a:pt x="41" y="176"/>
                                <a:pt x="41" y="176"/>
                                <a:pt x="41" y="176"/>
                              </a:cubicBezTo>
                              <a:cubicBezTo>
                                <a:pt x="39" y="174"/>
                                <a:pt x="39" y="174"/>
                                <a:pt x="39" y="174"/>
                              </a:cubicBezTo>
                              <a:cubicBezTo>
                                <a:pt x="36" y="172"/>
                                <a:pt x="36" y="172"/>
                                <a:pt x="36" y="172"/>
                              </a:cubicBezTo>
                              <a:cubicBezTo>
                                <a:pt x="29" y="164"/>
                                <a:pt x="29" y="164"/>
                                <a:pt x="29" y="164"/>
                              </a:cubicBezTo>
                              <a:cubicBezTo>
                                <a:pt x="19" y="155"/>
                                <a:pt x="19" y="155"/>
                                <a:pt x="19" y="155"/>
                              </a:cubicBezTo>
                              <a:cubicBezTo>
                                <a:pt x="10" y="146"/>
                                <a:pt x="10" y="146"/>
                                <a:pt x="10" y="146"/>
                              </a:cubicBezTo>
                              <a:cubicBezTo>
                                <a:pt x="5" y="141"/>
                                <a:pt x="5" y="141"/>
                                <a:pt x="5" y="141"/>
                              </a:cubicBezTo>
                              <a:cubicBezTo>
                                <a:pt x="2" y="139"/>
                                <a:pt x="2" y="139"/>
                                <a:pt x="2" y="139"/>
                              </a:cubicBezTo>
                              <a:cubicBezTo>
                                <a:pt x="1" y="137"/>
                                <a:pt x="1" y="137"/>
                                <a:pt x="1" y="137"/>
                              </a:cubicBezTo>
                              <a:cubicBezTo>
                                <a:pt x="1" y="137"/>
                                <a:pt x="1" y="137"/>
                                <a:pt x="1" y="137"/>
                              </a:cubicBezTo>
                              <a:cubicBezTo>
                                <a:pt x="0" y="137"/>
                                <a:pt x="0" y="136"/>
                                <a:pt x="0" y="136"/>
                              </a:cubicBezTo>
                              <a:cubicBezTo>
                                <a:pt x="10" y="127"/>
                                <a:pt x="10" y="127"/>
                                <a:pt x="10" y="127"/>
                              </a:cubicBezTo>
                              <a:cubicBezTo>
                                <a:pt x="16" y="121"/>
                                <a:pt x="23" y="115"/>
                                <a:pt x="30" y="109"/>
                              </a:cubicBezTo>
                              <a:cubicBezTo>
                                <a:pt x="33" y="106"/>
                                <a:pt x="36" y="103"/>
                                <a:pt x="40" y="100"/>
                              </a:cubicBezTo>
                              <a:cubicBezTo>
                                <a:pt x="46" y="95"/>
                                <a:pt x="46" y="95"/>
                                <a:pt x="46" y="95"/>
                              </a:cubicBezTo>
                              <a:cubicBezTo>
                                <a:pt x="61" y="82"/>
                                <a:pt x="77" y="71"/>
                                <a:pt x="94" y="60"/>
                              </a:cubicBezTo>
                              <a:cubicBezTo>
                                <a:pt x="111" y="50"/>
                                <a:pt x="128" y="40"/>
                                <a:pt x="147" y="32"/>
                              </a:cubicBezTo>
                              <a:cubicBezTo>
                                <a:pt x="151" y="30"/>
                                <a:pt x="156" y="28"/>
                                <a:pt x="161" y="26"/>
                              </a:cubicBezTo>
                              <a:cubicBezTo>
                                <a:pt x="169" y="23"/>
                                <a:pt x="178" y="20"/>
                                <a:pt x="187" y="16"/>
                              </a:cubicBezTo>
                              <a:cubicBezTo>
                                <a:pt x="195" y="13"/>
                                <a:pt x="204" y="11"/>
                                <a:pt x="212" y="8"/>
                              </a:cubicBezTo>
                              <a:cubicBezTo>
                                <a:pt x="225" y="3"/>
                                <a:pt x="225" y="3"/>
                                <a:pt x="225" y="3"/>
                              </a:cubicBezTo>
                              <a:cubicBezTo>
                                <a:pt x="232" y="1"/>
                                <a:pt x="232" y="1"/>
                                <a:pt x="232" y="1"/>
                              </a:cubicBezTo>
                              <a:cubicBezTo>
                                <a:pt x="237" y="0"/>
                                <a:pt x="237" y="0"/>
                                <a:pt x="237" y="0"/>
                              </a:cubicBezTo>
                              <a:cubicBezTo>
                                <a:pt x="234" y="27"/>
                                <a:pt x="234" y="27"/>
                                <a:pt x="234" y="27"/>
                              </a:cubicBezTo>
                              <a:cubicBezTo>
                                <a:pt x="232" y="41"/>
                                <a:pt x="232" y="41"/>
                                <a:pt x="232" y="41"/>
                              </a:cubicBezTo>
                              <a:cubicBezTo>
                                <a:pt x="231" y="48"/>
                                <a:pt x="231" y="48"/>
                                <a:pt x="231" y="48"/>
                              </a:cubicBezTo>
                              <a:cubicBezTo>
                                <a:pt x="231" y="54"/>
                                <a:pt x="231" y="54"/>
                                <a:pt x="231" y="54"/>
                              </a:cubicBezTo>
                              <a:cubicBezTo>
                                <a:pt x="231" y="65"/>
                                <a:pt x="231" y="65"/>
                                <a:pt x="231" y="65"/>
                              </a:cubicBezTo>
                              <a:cubicBezTo>
                                <a:pt x="231" y="70"/>
                                <a:pt x="231" y="70"/>
                                <a:pt x="231" y="70"/>
                              </a:cubicBezTo>
                              <a:cubicBezTo>
                                <a:pt x="231" y="73"/>
                                <a:pt x="231" y="73"/>
                                <a:pt x="231" y="73"/>
                              </a:cubicBezTo>
                              <a:cubicBezTo>
                                <a:pt x="231" y="73"/>
                                <a:pt x="231" y="74"/>
                                <a:pt x="231" y="74"/>
                              </a:cubicBezTo>
                              <a:cubicBezTo>
                                <a:pt x="231" y="74"/>
                                <a:pt x="231" y="74"/>
                                <a:pt x="231" y="74"/>
                              </a:cubicBezTo>
                              <a:cubicBezTo>
                                <a:pt x="232" y="85"/>
                                <a:pt x="232" y="85"/>
                                <a:pt x="232" y="85"/>
                              </a:cubicBezTo>
                              <a:cubicBezTo>
                                <a:pt x="234" y="99"/>
                                <a:pt x="239" y="113"/>
                                <a:pt x="247" y="125"/>
                              </a:cubicBezTo>
                              <a:cubicBezTo>
                                <a:pt x="261" y="151"/>
                                <a:pt x="285" y="171"/>
                                <a:pt x="313" y="180"/>
                              </a:cubicBezTo>
                              <a:cubicBezTo>
                                <a:pt x="333" y="187"/>
                                <a:pt x="354" y="189"/>
                                <a:pt x="375" y="186"/>
                              </a:cubicBezTo>
                              <a:cubicBezTo>
                                <a:pt x="396" y="182"/>
                                <a:pt x="417" y="174"/>
                                <a:pt x="434" y="160"/>
                              </a:cubicBezTo>
                              <a:cubicBezTo>
                                <a:pt x="451" y="147"/>
                                <a:pt x="466" y="129"/>
                                <a:pt x="475" y="109"/>
                              </a:cubicBezTo>
                              <a:cubicBezTo>
                                <a:pt x="478" y="101"/>
                                <a:pt x="478" y="101"/>
                                <a:pt x="478" y="101"/>
                              </a:cubicBezTo>
                              <a:cubicBezTo>
                                <a:pt x="480" y="93"/>
                                <a:pt x="480" y="93"/>
                                <a:pt x="480" y="93"/>
                              </a:cubicBezTo>
                              <a:cubicBezTo>
                                <a:pt x="482" y="88"/>
                                <a:pt x="483" y="82"/>
                                <a:pt x="484" y="77"/>
                              </a:cubicBezTo>
                              <a:cubicBezTo>
                                <a:pt x="485" y="75"/>
                                <a:pt x="485" y="73"/>
                                <a:pt x="485" y="71"/>
                              </a:cubicBezTo>
                              <a:cubicBezTo>
                                <a:pt x="485" y="66"/>
                                <a:pt x="485" y="66"/>
                                <a:pt x="485" y="66"/>
                              </a:cubicBezTo>
                              <a:cubicBezTo>
                                <a:pt x="486" y="61"/>
                                <a:pt x="486" y="61"/>
                                <a:pt x="486" y="61"/>
                              </a:cubicBezTo>
                              <a:cubicBezTo>
                                <a:pt x="486" y="59"/>
                                <a:pt x="486" y="57"/>
                                <a:pt x="486" y="55"/>
                              </a:cubicBezTo>
                              <a:cubicBezTo>
                                <a:pt x="485" y="47"/>
                                <a:pt x="484" y="38"/>
                                <a:pt x="483" y="30"/>
                              </a:cubicBezTo>
                              <a:cubicBezTo>
                                <a:pt x="483" y="30"/>
                                <a:pt x="484" y="29"/>
                                <a:pt x="484" y="28"/>
                              </a:cubicBezTo>
                              <a:cubicBezTo>
                                <a:pt x="484" y="27"/>
                                <a:pt x="484" y="27"/>
                                <a:pt x="484" y="27"/>
                              </a:cubicBezTo>
                              <a:cubicBezTo>
                                <a:pt x="485" y="27"/>
                                <a:pt x="485" y="28"/>
                                <a:pt x="486" y="28"/>
                              </a:cubicBezTo>
                              <a:cubicBezTo>
                                <a:pt x="488" y="29"/>
                                <a:pt x="488" y="29"/>
                                <a:pt x="488" y="29"/>
                              </a:cubicBezTo>
                              <a:cubicBezTo>
                                <a:pt x="499" y="33"/>
                                <a:pt x="499" y="33"/>
                                <a:pt x="499" y="33"/>
                              </a:cubicBezTo>
                              <a:cubicBezTo>
                                <a:pt x="506" y="36"/>
                                <a:pt x="513" y="38"/>
                                <a:pt x="519" y="41"/>
                              </a:cubicBezTo>
                              <a:cubicBezTo>
                                <a:pt x="522" y="43"/>
                                <a:pt x="526" y="44"/>
                                <a:pt x="529" y="46"/>
                              </a:cubicBezTo>
                              <a:cubicBezTo>
                                <a:pt x="537" y="50"/>
                                <a:pt x="537" y="50"/>
                                <a:pt x="537" y="50"/>
                              </a:cubicBezTo>
                              <a:cubicBezTo>
                                <a:pt x="542" y="53"/>
                                <a:pt x="548" y="55"/>
                                <a:pt x="553" y="58"/>
                              </a:cubicBezTo>
                              <a:cubicBezTo>
                                <a:pt x="574" y="70"/>
                                <a:pt x="594" y="84"/>
                                <a:pt x="613" y="98"/>
                              </a:cubicBezTo>
                              <a:cubicBezTo>
                                <a:pt x="621" y="105"/>
                                <a:pt x="629" y="112"/>
                                <a:pt x="637" y="119"/>
                              </a:cubicBezTo>
                              <a:cubicBezTo>
                                <a:pt x="640" y="121"/>
                                <a:pt x="640" y="121"/>
                                <a:pt x="640" y="121"/>
                              </a:cubicBezTo>
                              <a:cubicBezTo>
                                <a:pt x="641" y="122"/>
                                <a:pt x="642" y="123"/>
                                <a:pt x="643" y="124"/>
                              </a:cubicBezTo>
                              <a:cubicBezTo>
                                <a:pt x="647" y="128"/>
                                <a:pt x="647" y="128"/>
                                <a:pt x="647" y="128"/>
                              </a:cubicBezTo>
                              <a:cubicBezTo>
                                <a:pt x="651" y="131"/>
                                <a:pt x="653" y="135"/>
                                <a:pt x="656" y="137"/>
                              </a:cubicBezTo>
                              <a:cubicBezTo>
                                <a:pt x="656" y="138"/>
                                <a:pt x="657" y="138"/>
                                <a:pt x="656" y="138"/>
                              </a:cubicBezTo>
                              <a:cubicBezTo>
                                <a:pt x="656" y="139"/>
                                <a:pt x="656" y="139"/>
                                <a:pt x="656" y="139"/>
                              </a:cubicBezTo>
                              <a:cubicBezTo>
                                <a:pt x="654" y="140"/>
                                <a:pt x="654" y="140"/>
                                <a:pt x="654" y="140"/>
                              </a:cubicBezTo>
                              <a:cubicBezTo>
                                <a:pt x="652" y="142"/>
                                <a:pt x="652" y="142"/>
                                <a:pt x="652" y="142"/>
                              </a:cubicBezTo>
                              <a:cubicBezTo>
                                <a:pt x="647" y="146"/>
                                <a:pt x="647" y="146"/>
                                <a:pt x="647" y="146"/>
                              </a:cubicBezTo>
                              <a:cubicBezTo>
                                <a:pt x="642" y="150"/>
                                <a:pt x="642" y="150"/>
                                <a:pt x="642" y="150"/>
                              </a:cubicBezTo>
                              <a:cubicBezTo>
                                <a:pt x="640" y="152"/>
                                <a:pt x="640" y="152"/>
                                <a:pt x="640" y="152"/>
                              </a:cubicBezTo>
                              <a:cubicBezTo>
                                <a:pt x="637" y="155"/>
                                <a:pt x="637" y="155"/>
                                <a:pt x="637" y="155"/>
                              </a:cubicBezTo>
                              <a:cubicBezTo>
                                <a:pt x="613" y="176"/>
                                <a:pt x="613" y="176"/>
                                <a:pt x="613" y="176"/>
                              </a:cubicBezTo>
                              <a:cubicBezTo>
                                <a:pt x="581" y="205"/>
                                <a:pt x="549" y="234"/>
                                <a:pt x="518" y="263"/>
                              </a:cubicBezTo>
                              <a:cubicBezTo>
                                <a:pt x="455" y="322"/>
                                <a:pt x="394" y="381"/>
                                <a:pt x="337" y="441"/>
                              </a:cubicBezTo>
                              <a:cubicBezTo>
                                <a:pt x="336" y="429"/>
                                <a:pt x="358" y="411"/>
                                <a:pt x="369" y="400"/>
                              </a:cubicBezTo>
                              <a:cubicBezTo>
                                <a:pt x="425" y="339"/>
                                <a:pt x="488" y="278"/>
                                <a:pt x="552" y="219"/>
                              </a:cubicBezTo>
                              <a:cubicBezTo>
                                <a:pt x="568" y="204"/>
                                <a:pt x="584" y="189"/>
                                <a:pt x="600" y="174"/>
                              </a:cubicBezTo>
                              <a:cubicBezTo>
                                <a:pt x="609" y="167"/>
                                <a:pt x="617" y="160"/>
                                <a:pt x="625" y="153"/>
                              </a:cubicBezTo>
                              <a:cubicBezTo>
                                <a:pt x="629" y="149"/>
                                <a:pt x="634" y="144"/>
                                <a:pt x="635" y="144"/>
                              </a:cubicBezTo>
                              <a:cubicBezTo>
                                <a:pt x="640" y="140"/>
                                <a:pt x="640" y="140"/>
                                <a:pt x="640" y="140"/>
                              </a:cubicBezTo>
                              <a:cubicBezTo>
                                <a:pt x="642" y="139"/>
                                <a:pt x="642" y="139"/>
                                <a:pt x="642" y="139"/>
                              </a:cubicBezTo>
                              <a:cubicBezTo>
                                <a:pt x="642" y="138"/>
                                <a:pt x="642" y="138"/>
                                <a:pt x="642" y="138"/>
                              </a:cubicBezTo>
                              <a:cubicBezTo>
                                <a:pt x="642" y="138"/>
                                <a:pt x="642" y="138"/>
                                <a:pt x="642" y="138"/>
                              </a:cubicBezTo>
                              <a:cubicBezTo>
                                <a:pt x="640" y="135"/>
                                <a:pt x="640" y="135"/>
                                <a:pt x="640" y="135"/>
                              </a:cubicBezTo>
                              <a:cubicBezTo>
                                <a:pt x="639" y="134"/>
                                <a:pt x="637" y="132"/>
                                <a:pt x="635" y="130"/>
                              </a:cubicBezTo>
                              <a:cubicBezTo>
                                <a:pt x="635" y="129"/>
                                <a:pt x="634" y="129"/>
                                <a:pt x="633" y="128"/>
                              </a:cubicBezTo>
                              <a:cubicBezTo>
                                <a:pt x="630" y="125"/>
                                <a:pt x="630" y="125"/>
                                <a:pt x="630" y="125"/>
                              </a:cubicBezTo>
                              <a:cubicBezTo>
                                <a:pt x="628" y="123"/>
                                <a:pt x="627" y="122"/>
                                <a:pt x="625" y="120"/>
                              </a:cubicBezTo>
                              <a:cubicBezTo>
                                <a:pt x="621" y="117"/>
                                <a:pt x="617" y="113"/>
                                <a:pt x="613" y="110"/>
                              </a:cubicBezTo>
                              <a:cubicBezTo>
                                <a:pt x="597" y="96"/>
                                <a:pt x="580" y="84"/>
                                <a:pt x="562" y="73"/>
                              </a:cubicBezTo>
                              <a:cubicBezTo>
                                <a:pt x="556" y="70"/>
                                <a:pt x="550" y="66"/>
                                <a:pt x="544" y="63"/>
                              </a:cubicBezTo>
                              <a:cubicBezTo>
                                <a:pt x="534" y="58"/>
                                <a:pt x="534" y="58"/>
                                <a:pt x="534" y="58"/>
                              </a:cubicBezTo>
                              <a:cubicBezTo>
                                <a:pt x="525" y="53"/>
                                <a:pt x="525" y="53"/>
                                <a:pt x="525" y="53"/>
                              </a:cubicBezTo>
                              <a:cubicBezTo>
                                <a:pt x="520" y="51"/>
                                <a:pt x="514" y="48"/>
                                <a:pt x="508" y="45"/>
                              </a:cubicBezTo>
                              <a:cubicBezTo>
                                <a:pt x="505" y="44"/>
                                <a:pt x="501" y="43"/>
                                <a:pt x="498" y="42"/>
                              </a:cubicBezTo>
                              <a:cubicBezTo>
                                <a:pt x="496" y="41"/>
                                <a:pt x="496" y="41"/>
                                <a:pt x="496" y="41"/>
                              </a:cubicBezTo>
                              <a:cubicBezTo>
                                <a:pt x="495" y="40"/>
                                <a:pt x="495" y="40"/>
                                <a:pt x="495" y="40"/>
                              </a:cubicBezTo>
                              <a:cubicBezTo>
                                <a:pt x="494" y="40"/>
                                <a:pt x="494" y="40"/>
                                <a:pt x="494" y="40"/>
                              </a:cubicBezTo>
                              <a:cubicBezTo>
                                <a:pt x="494" y="40"/>
                                <a:pt x="494" y="40"/>
                                <a:pt x="494" y="40"/>
                              </a:cubicBezTo>
                              <a:cubicBezTo>
                                <a:pt x="494" y="42"/>
                                <a:pt x="494" y="43"/>
                                <a:pt x="495" y="45"/>
                              </a:cubicBezTo>
                              <a:cubicBezTo>
                                <a:pt x="496" y="53"/>
                                <a:pt x="496" y="62"/>
                                <a:pt x="495" y="71"/>
                              </a:cubicBezTo>
                              <a:cubicBezTo>
                                <a:pt x="495" y="76"/>
                                <a:pt x="493" y="80"/>
                                <a:pt x="493" y="85"/>
                              </a:cubicBezTo>
                              <a:cubicBezTo>
                                <a:pt x="492" y="90"/>
                                <a:pt x="490" y="95"/>
                                <a:pt x="489" y="99"/>
                              </a:cubicBezTo>
                              <a:cubicBezTo>
                                <a:pt x="483" y="118"/>
                                <a:pt x="473" y="135"/>
                                <a:pt x="461" y="150"/>
                              </a:cubicBezTo>
                              <a:cubicBezTo>
                                <a:pt x="450" y="161"/>
                                <a:pt x="439" y="170"/>
                                <a:pt x="426" y="178"/>
                              </a:cubicBezTo>
                              <a:cubicBezTo>
                                <a:pt x="413" y="186"/>
                                <a:pt x="399" y="191"/>
                                <a:pt x="385" y="194"/>
                              </a:cubicBezTo>
                              <a:cubicBezTo>
                                <a:pt x="378" y="196"/>
                                <a:pt x="370" y="196"/>
                                <a:pt x="363" y="197"/>
                              </a:cubicBezTo>
                              <a:cubicBezTo>
                                <a:pt x="352" y="197"/>
                                <a:pt x="352" y="197"/>
                                <a:pt x="352" y="197"/>
                              </a:cubicBezTo>
                              <a:cubicBezTo>
                                <a:pt x="349" y="197"/>
                                <a:pt x="349" y="197"/>
                                <a:pt x="349" y="197"/>
                              </a:cubicBezTo>
                              <a:cubicBezTo>
                                <a:pt x="346" y="197"/>
                                <a:pt x="346" y="197"/>
                                <a:pt x="346" y="197"/>
                              </a:cubicBezTo>
                              <a:cubicBezTo>
                                <a:pt x="341" y="196"/>
                                <a:pt x="341" y="196"/>
                                <a:pt x="341" y="196"/>
                              </a:cubicBezTo>
                              <a:cubicBezTo>
                                <a:pt x="326" y="194"/>
                                <a:pt x="312" y="191"/>
                                <a:pt x="299" y="185"/>
                              </a:cubicBezTo>
                              <a:cubicBezTo>
                                <a:pt x="286" y="178"/>
                                <a:pt x="274" y="170"/>
                                <a:pt x="263" y="160"/>
                              </a:cubicBezTo>
                              <a:cubicBezTo>
                                <a:pt x="260" y="158"/>
                                <a:pt x="258" y="155"/>
                                <a:pt x="255" y="152"/>
                              </a:cubicBezTo>
                              <a:cubicBezTo>
                                <a:pt x="248" y="144"/>
                                <a:pt x="248" y="144"/>
                                <a:pt x="248" y="144"/>
                              </a:cubicBezTo>
                              <a:cubicBezTo>
                                <a:pt x="242" y="135"/>
                                <a:pt x="242" y="135"/>
                                <a:pt x="242" y="135"/>
                              </a:cubicBezTo>
                              <a:cubicBezTo>
                                <a:pt x="240" y="132"/>
                                <a:pt x="238" y="129"/>
                                <a:pt x="237" y="126"/>
                              </a:cubicBezTo>
                              <a:cubicBezTo>
                                <a:pt x="230" y="113"/>
                                <a:pt x="225" y="99"/>
                                <a:pt x="223" y="85"/>
                              </a:cubicBezTo>
                              <a:cubicBezTo>
                                <a:pt x="222" y="79"/>
                                <a:pt x="222" y="79"/>
                                <a:pt x="222" y="79"/>
                              </a:cubicBezTo>
                              <a:cubicBezTo>
                                <a:pt x="222" y="77"/>
                                <a:pt x="222" y="77"/>
                                <a:pt x="222" y="77"/>
                              </a:cubicBezTo>
                              <a:cubicBezTo>
                                <a:pt x="221" y="75"/>
                                <a:pt x="221" y="75"/>
                                <a:pt x="221" y="75"/>
                              </a:cubicBezTo>
                              <a:cubicBezTo>
                                <a:pt x="221" y="75"/>
                                <a:pt x="221" y="74"/>
                                <a:pt x="221" y="74"/>
                              </a:cubicBezTo>
                              <a:cubicBezTo>
                                <a:pt x="221" y="68"/>
                                <a:pt x="221" y="62"/>
                                <a:pt x="221" y="56"/>
                              </a:cubicBezTo>
                              <a:cubicBezTo>
                                <a:pt x="221" y="53"/>
                                <a:pt x="222" y="50"/>
                                <a:pt x="222" y="46"/>
                              </a:cubicBezTo>
                              <a:cubicBezTo>
                                <a:pt x="223" y="36"/>
                                <a:pt x="223" y="36"/>
                                <a:pt x="223" y="36"/>
                              </a:cubicBezTo>
                              <a:cubicBezTo>
                                <a:pt x="224" y="29"/>
                                <a:pt x="225" y="22"/>
                                <a:pt x="226" y="14"/>
                              </a:cubicBezTo>
                              <a:cubicBezTo>
                                <a:pt x="225" y="14"/>
                                <a:pt x="224" y="14"/>
                                <a:pt x="224" y="14"/>
                              </a:cubicBezTo>
                              <a:cubicBezTo>
                                <a:pt x="223" y="14"/>
                                <a:pt x="223" y="14"/>
                                <a:pt x="223" y="14"/>
                              </a:cubicBezTo>
                              <a:cubicBezTo>
                                <a:pt x="223" y="14"/>
                                <a:pt x="223" y="14"/>
                                <a:pt x="223" y="15"/>
                              </a:cubicBezTo>
                              <a:cubicBezTo>
                                <a:pt x="221" y="15"/>
                                <a:pt x="221" y="15"/>
                                <a:pt x="221" y="15"/>
                              </a:cubicBezTo>
                              <a:cubicBezTo>
                                <a:pt x="219" y="16"/>
                                <a:pt x="216" y="17"/>
                                <a:pt x="214" y="17"/>
                              </a:cubicBezTo>
                              <a:cubicBezTo>
                                <a:pt x="210" y="19"/>
                                <a:pt x="205" y="20"/>
                                <a:pt x="201" y="22"/>
                              </a:cubicBezTo>
                              <a:cubicBezTo>
                                <a:pt x="196" y="23"/>
                                <a:pt x="192" y="25"/>
                                <a:pt x="187" y="27"/>
                              </a:cubicBezTo>
                              <a:cubicBezTo>
                                <a:pt x="183" y="28"/>
                                <a:pt x="178" y="30"/>
                                <a:pt x="173" y="32"/>
                              </a:cubicBezTo>
                              <a:cubicBezTo>
                                <a:pt x="170" y="33"/>
                                <a:pt x="167" y="34"/>
                                <a:pt x="164" y="36"/>
                              </a:cubicBezTo>
                              <a:cubicBezTo>
                                <a:pt x="158" y="38"/>
                                <a:pt x="158" y="38"/>
                                <a:pt x="158" y="38"/>
                              </a:cubicBezTo>
                              <a:cubicBezTo>
                                <a:pt x="154" y="40"/>
                                <a:pt x="150" y="42"/>
                                <a:pt x="146" y="44"/>
                              </a:cubicBezTo>
                              <a:cubicBezTo>
                                <a:pt x="138" y="47"/>
                                <a:pt x="131" y="51"/>
                                <a:pt x="123" y="56"/>
                              </a:cubicBezTo>
                              <a:cubicBezTo>
                                <a:pt x="108" y="64"/>
                                <a:pt x="93" y="74"/>
                                <a:pt x="79" y="84"/>
                              </a:cubicBezTo>
                              <a:cubicBezTo>
                                <a:pt x="72" y="89"/>
                                <a:pt x="65" y="94"/>
                                <a:pt x="58" y="100"/>
                              </a:cubicBezTo>
                              <a:cubicBezTo>
                                <a:pt x="55" y="103"/>
                                <a:pt x="51" y="106"/>
                                <a:pt x="48" y="109"/>
                              </a:cubicBezTo>
                              <a:cubicBezTo>
                                <a:pt x="46" y="110"/>
                                <a:pt x="44" y="112"/>
                                <a:pt x="41" y="115"/>
                              </a:cubicBezTo>
                              <a:cubicBezTo>
                                <a:pt x="34" y="121"/>
                                <a:pt x="34" y="121"/>
                                <a:pt x="34" y="121"/>
                              </a:cubicBezTo>
                              <a:cubicBezTo>
                                <a:pt x="30" y="125"/>
                                <a:pt x="25" y="129"/>
                                <a:pt x="21" y="133"/>
                              </a:cubicBezTo>
                              <a:cubicBezTo>
                                <a:pt x="18" y="136"/>
                                <a:pt x="18" y="136"/>
                                <a:pt x="18" y="136"/>
                              </a:cubicBezTo>
                              <a:cubicBezTo>
                                <a:pt x="17" y="137"/>
                                <a:pt x="17" y="137"/>
                                <a:pt x="17" y="137"/>
                              </a:cubicBezTo>
                              <a:cubicBezTo>
                                <a:pt x="17" y="137"/>
                                <a:pt x="17" y="137"/>
                                <a:pt x="17" y="137"/>
                              </a:cubicBezTo>
                              <a:cubicBezTo>
                                <a:pt x="17" y="137"/>
                                <a:pt x="17" y="137"/>
                                <a:pt x="17" y="137"/>
                              </a:cubicBezTo>
                              <a:cubicBezTo>
                                <a:pt x="18" y="138"/>
                                <a:pt x="18" y="138"/>
                                <a:pt x="18" y="138"/>
                              </a:cubicBezTo>
                              <a:cubicBezTo>
                                <a:pt x="20" y="140"/>
                                <a:pt x="20" y="140"/>
                                <a:pt x="20" y="140"/>
                              </a:cubicBezTo>
                              <a:cubicBezTo>
                                <a:pt x="27" y="146"/>
                                <a:pt x="27" y="146"/>
                                <a:pt x="27" y="146"/>
                              </a:cubicBezTo>
                              <a:cubicBezTo>
                                <a:pt x="40" y="159"/>
                                <a:pt x="40" y="159"/>
                                <a:pt x="40" y="159"/>
                              </a:cubicBezTo>
                              <a:cubicBezTo>
                                <a:pt x="51" y="169"/>
                                <a:pt x="51" y="169"/>
                                <a:pt x="51" y="169"/>
                              </a:cubicBezTo>
                              <a:cubicBezTo>
                                <a:pt x="102" y="217"/>
                                <a:pt x="153" y="266"/>
                                <a:pt x="204" y="313"/>
                              </a:cubicBezTo>
                              <a:cubicBezTo>
                                <a:pt x="242" y="347"/>
                                <a:pt x="278" y="382"/>
                                <a:pt x="316" y="420"/>
                              </a:cubicBezTo>
                              <a:cubicBezTo>
                                <a:pt x="327" y="431"/>
                                <a:pt x="343" y="442"/>
                                <a:pt x="345" y="457"/>
                              </a:cubicBezTo>
                              <a:close/>
                            </a:path>
                          </a:pathLst>
                        </a:custGeom>
                        <a:solidFill>
                          <a:srgbClr val="000000"/>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0.2pt;margin-top:284.45pt;height:103.7pt;width:147.95pt;z-index:251609088;mso-width-relative:page;mso-height-relative:page;" fillcolor="#000000" filled="t" stroked="f" coordsize="657,460" o:gfxdata="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" path="m345,457c330,460,318,440,309,430c263,383,217,338,171,295c148,273,125,252,102,231c90,220,79,210,67,199c61,194,56,189,50,184c41,176,41,176,41,176c39,174,39,174,39,174c36,172,36,172,36,172c29,164,29,164,29,164c19,155,19,155,19,155c10,146,10,146,10,146c5,141,5,141,5,141c2,139,2,139,2,139c1,137,1,137,1,137c1,137,1,137,1,137c0,137,0,136,0,136c10,127,10,127,10,127c16,121,23,115,30,109c33,106,36,103,40,100c46,95,46,95,46,95c61,82,77,71,94,60c111,50,128,40,147,32c151,30,156,28,161,26c169,23,178,20,187,16c195,13,204,11,212,8c225,3,225,3,225,3c232,1,232,1,232,1c237,0,237,0,237,0c234,27,234,27,234,27c232,41,232,41,232,41c231,48,231,48,231,48c231,54,231,54,231,54c231,65,231,65,231,65c231,70,231,70,231,70c231,73,231,73,231,73c231,73,231,74,231,74c231,74,231,74,231,74c232,85,232,85,232,85c234,99,239,113,247,125c261,151,285,171,313,180c333,187,354,189,375,186c396,182,417,174,434,160c451,147,466,129,475,109c478,101,478,101,478,101c480,93,480,93,480,93c482,88,483,82,484,77c485,75,485,73,485,71c485,66,485,66,485,66c486,61,486,61,486,61c486,59,486,57,486,55c485,47,484,38,483,30c483,30,484,29,484,28c484,27,484,27,484,27c485,27,485,28,486,28c488,29,488,29,488,29c499,33,499,33,499,33c506,36,513,38,519,41c522,43,526,44,529,46c537,50,537,50,537,50c542,53,548,55,553,58c574,70,594,84,613,98c621,105,629,112,637,119c640,121,640,121,640,121c641,122,642,123,643,124c647,128,647,128,647,128c651,131,653,135,656,137c656,138,657,138,656,138c656,139,656,139,656,139c654,140,654,140,654,140c652,142,652,142,652,142c647,146,647,146,647,146c642,150,642,150,642,150c640,152,640,152,640,152c637,155,637,155,637,155c613,176,613,176,613,176c581,205,549,234,518,263c455,322,394,381,337,441c336,429,358,411,369,400c425,339,488,278,552,219c568,204,584,189,600,174c609,167,617,160,625,153c629,149,634,144,635,144c640,140,640,140,640,140c642,139,642,139,642,139c642,138,642,138,642,138c642,138,642,138,642,138c640,135,640,135,640,135c639,134,637,132,635,130c635,129,634,129,633,128c630,125,630,125,630,125c628,123,627,122,625,120c621,117,617,113,613,110c597,96,580,84,562,73c556,70,550,66,544,63c534,58,534,58,534,58c525,53,525,53,525,53c520,51,514,48,508,45c505,44,501,43,498,42c496,41,496,41,496,41c495,40,495,40,495,40c494,40,494,40,494,40c494,40,494,40,494,40c494,42,494,43,495,45c496,53,496,62,495,71c495,76,493,80,493,85c492,90,490,95,489,99c483,118,473,135,461,150c450,161,439,170,426,178c413,186,399,191,385,194c378,196,370,196,363,197c352,197,352,197,352,197c349,197,349,197,349,197c346,197,346,197,346,197c341,196,341,196,341,196c326,194,312,191,299,185c286,178,274,170,263,160c260,158,258,155,255,152c248,144,248,144,248,144c242,135,242,135,242,135c240,132,238,129,237,126c230,113,225,99,223,85c222,79,222,79,222,79c222,77,222,77,222,77c221,75,221,75,221,75c221,75,221,74,221,74c221,68,221,62,221,56c221,53,222,50,222,46c223,36,223,36,223,36c224,29,225,22,226,14c225,14,224,14,224,14c223,14,223,14,223,14c223,14,223,14,223,15c221,15,221,15,221,15c219,16,216,17,214,17c210,19,205,20,201,22c196,23,192,25,187,27c183,28,178,30,173,32c170,33,167,34,164,36c158,38,158,38,158,38c154,40,150,42,146,44c138,47,131,51,123,56c108,64,93,74,79,84c72,89,65,94,58,100c55,103,51,106,48,109c46,110,44,112,41,115c34,121,34,121,34,121c30,125,25,129,21,133c18,136,18,136,18,136c17,137,17,137,17,137c17,137,17,137,17,137c17,137,17,137,17,137c18,138,18,138,18,138c20,140,20,140,20,140c27,146,27,146,27,146c40,159,40,159,40,159c51,169,51,169,51,169c102,217,153,266,204,313c242,347,278,382,316,420c327,431,343,442,345,457xe">
                <v:path o:connectlocs="489045,844591;142995,526796;102956,492439;28599,418001;2859,392233;28599,363603;131556,271987;460446,74438;643481,8589;669220,77301;660640,154603;660640,209000;663500,243356;1072468,532522;1367039,289165;1387059,203274;1389919,157466;1384199,77301;1427098,94479;1535775,143151;1821766,340699;1850365,366466;1876105,397960;1850365,418001;1821766,443768;963791,1262592;1715949,498165;1830346,400823;1836066,395097;1810327,366466;1753128,314932;1527195,166055;1424238,120246;1412798,114520;1415658,203274;1318421,429453;1038149,564015;989531,564015;752157,458083;692099,386507;634901,226178;632041,211863;637761,103068;637761,40082;612022,48671;494765,91616;417547,125972;165875,286302;97237,346425;48618,392233;51478,395097;114396,455220;903733,12024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07040"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7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07040;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AC7M2AAAAAsBAAAPAAAAAAAAAAEAIAAAACIAAABkcnMvZG93bnJldi54bWxQSwECFAAUAAAA&#10;CACHTuJA/lBDCCcCAADO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606016"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7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606016;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bookmarkStart w:id="0" w:name="_GoBack"/>
      <w:r>
        <mc:AlternateContent>
          <mc:Choice Requires="wps">
            <w:drawing>
              <wp:anchor distT="0" distB="0" distL="114300" distR="114300" simplePos="0" relativeHeight="251604992"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75"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04992;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hKi/NwAAAAP&#10;AQAADwAAAAAAAAABACAAAAAiAAAAZHJzL2Rvd25yZXYueG1sUEsBAhQAFAAAAAgAh07iQCbtzhtR&#10;AgAALAQAAA4AAAAAAAAAAQAgAAAAKwEAAGRycy9lMm9Eb2MueG1sUEsFBgAAAAAGAAYAWQEAAO4F&#10;AAAAAA==&#10;">
                <v:fill on="t" focussize="0,0"/>
                <v:stroke on="f" weight="2pt"/>
                <v:imagedata o:title=""/>
                <o:lock v:ext="edit" aspectratio="f"/>
                <v:textbox inset="0mm,0mm,0mm,0mm"/>
              </v:rect>
            </w:pict>
          </mc:Fallback>
        </mc:AlternateContent>
      </w:r>
      <w:bookmarkEnd w:id="0"/>
    </w:p>
    <w:p>
      <w:p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24448" behindDoc="0" locked="0" layoutInCell="1" allowOverlap="1">
                <wp:simplePos x="0" y="0"/>
                <wp:positionH relativeFrom="column">
                  <wp:posOffset>504190</wp:posOffset>
                </wp:positionH>
                <wp:positionV relativeFrom="paragraph">
                  <wp:posOffset>-200025</wp:posOffset>
                </wp:positionV>
                <wp:extent cx="4041140" cy="294640"/>
                <wp:effectExtent l="0" t="0" r="0" b="0"/>
                <wp:wrapNone/>
                <wp:docPr id="9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404114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9.7pt;margin-top:-15.75pt;height:23.2pt;width:318.2pt;z-index:251624448;mso-width-relative:page;mso-height-relative:page;" filled="f" stroked="f" coordsize="21600,21600" o:gfxdata="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JufqLXAAAACQEAAA8AAAAAAAAAAQAgAAAAIgAAAGRycy9kb3ducmV2LnhtbFBLAQIUABQAAAAI&#10;AIdO4kAH8FGgJwIAAM4DAAAOAAAAAAAAAAEAIAAAACY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595630</wp:posOffset>
                </wp:positionH>
                <wp:positionV relativeFrom="paragraph">
                  <wp:posOffset>7542530</wp:posOffset>
                </wp:positionV>
                <wp:extent cx="581025" cy="582930"/>
                <wp:effectExtent l="0" t="0" r="9525" b="7620"/>
                <wp:wrapNone/>
                <wp:docPr id="111"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738630" y="8456930"/>
                          <a:ext cx="581025" cy="582930"/>
                        </a:xfrm>
                        <a:custGeom>
                          <a:avLst/>
                          <a:gdLst>
                            <a:gd name="T0" fmla="*/ 179 w 281"/>
                            <a:gd name="T1" fmla="*/ 150 h 281"/>
                            <a:gd name="T2" fmla="*/ 239 w 281"/>
                            <a:gd name="T3" fmla="*/ 150 h 281"/>
                            <a:gd name="T4" fmla="*/ 145 w 281"/>
                            <a:gd name="T5" fmla="*/ 210 h 281"/>
                            <a:gd name="T6" fmla="*/ 97 w 281"/>
                            <a:gd name="T7" fmla="*/ 210 h 281"/>
                            <a:gd name="T8" fmla="*/ 42 w 281"/>
                            <a:gd name="T9" fmla="*/ 210 h 281"/>
                            <a:gd name="T10" fmla="*/ 43 w 281"/>
                            <a:gd name="T11" fmla="*/ 150 h 281"/>
                            <a:gd name="T12" fmla="*/ 81 w 281"/>
                            <a:gd name="T13" fmla="*/ 172 h 281"/>
                            <a:gd name="T14" fmla="*/ 131 w 281"/>
                            <a:gd name="T15" fmla="*/ 150 h 281"/>
                            <a:gd name="T16" fmla="*/ 42 w 281"/>
                            <a:gd name="T17" fmla="*/ 136 h 281"/>
                            <a:gd name="T18" fmla="*/ 43 w 281"/>
                            <a:gd name="T19" fmla="*/ 75 h 281"/>
                            <a:gd name="T20" fmla="*/ 81 w 281"/>
                            <a:gd name="T21" fmla="*/ 103 h 281"/>
                            <a:gd name="T22" fmla="*/ 116 w 281"/>
                            <a:gd name="T23" fmla="*/ 75 h 281"/>
                            <a:gd name="T24" fmla="*/ 165 w 281"/>
                            <a:gd name="T25" fmla="*/ 75 h 281"/>
                            <a:gd name="T26" fmla="*/ 200 w 281"/>
                            <a:gd name="T27" fmla="*/ 103 h 281"/>
                            <a:gd name="T28" fmla="*/ 239 w 281"/>
                            <a:gd name="T29" fmla="*/ 75 h 281"/>
                            <a:gd name="T30" fmla="*/ 238 w 281"/>
                            <a:gd name="T31" fmla="*/ 136 h 281"/>
                            <a:gd name="T32" fmla="*/ 155 w 281"/>
                            <a:gd name="T33" fmla="*/ 113 h 281"/>
                            <a:gd name="T34" fmla="*/ 105 w 281"/>
                            <a:gd name="T35" fmla="*/ 136 h 281"/>
                            <a:gd name="T36" fmla="*/ 58 w 281"/>
                            <a:gd name="T37" fmla="*/ 136 h 281"/>
                            <a:gd name="T38" fmla="*/ 42 w 281"/>
                            <a:gd name="T39" fmla="*/ 136 h 281"/>
                            <a:gd name="T40" fmla="*/ 239 w 281"/>
                            <a:gd name="T41" fmla="*/ 27 h 281"/>
                            <a:gd name="T42" fmla="*/ 223 w 281"/>
                            <a:gd name="T43" fmla="*/ 66 h 281"/>
                            <a:gd name="T44" fmla="*/ 176 w 281"/>
                            <a:gd name="T45" fmla="*/ 66 h 281"/>
                            <a:gd name="T46" fmla="*/ 141 w 281"/>
                            <a:gd name="T47" fmla="*/ 44 h 281"/>
                            <a:gd name="T48" fmla="*/ 105 w 281"/>
                            <a:gd name="T49" fmla="*/ 66 h 281"/>
                            <a:gd name="T50" fmla="*/ 58 w 281"/>
                            <a:gd name="T51" fmla="*/ 66 h 281"/>
                            <a:gd name="T52" fmla="*/ 42 w 281"/>
                            <a:gd name="T53" fmla="*/ 66 h 281"/>
                            <a:gd name="T54" fmla="*/ 21 w 281"/>
                            <a:gd name="T55" fmla="*/ 0 h 281"/>
                            <a:gd name="T56" fmla="*/ 0 w 281"/>
                            <a:gd name="T57" fmla="*/ 254 h 281"/>
                            <a:gd name="T58" fmla="*/ 42 w 281"/>
                            <a:gd name="T59" fmla="*/ 254 h 281"/>
                            <a:gd name="T60" fmla="*/ 43 w 281"/>
                            <a:gd name="T61" fmla="*/ 220 h 281"/>
                            <a:gd name="T62" fmla="*/ 121 w 281"/>
                            <a:gd name="T63" fmla="*/ 246 h 281"/>
                            <a:gd name="T64" fmla="*/ 239 w 281"/>
                            <a:gd name="T65" fmla="*/ 220 h 281"/>
                            <a:gd name="T66" fmla="*/ 260 w 281"/>
                            <a:gd name="T67" fmla="*/ 281 h 281"/>
                            <a:gd name="T68" fmla="*/ 281 w 281"/>
                            <a:gd name="T69" fmla="*/ 27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1" h="281">
                              <a:moveTo>
                                <a:pt x="155" y="172"/>
                              </a:moveTo>
                              <a:cubicBezTo>
                                <a:pt x="167" y="172"/>
                                <a:pt x="177" y="163"/>
                                <a:pt x="179" y="150"/>
                              </a:cubicBezTo>
                              <a:cubicBezTo>
                                <a:pt x="238" y="150"/>
                                <a:pt x="238" y="150"/>
                                <a:pt x="238" y="150"/>
                              </a:cubicBezTo>
                              <a:cubicBezTo>
                                <a:pt x="239" y="150"/>
                                <a:pt x="239" y="150"/>
                                <a:pt x="239" y="150"/>
                              </a:cubicBezTo>
                              <a:cubicBezTo>
                                <a:pt x="239" y="210"/>
                                <a:pt x="239" y="210"/>
                                <a:pt x="239" y="210"/>
                              </a:cubicBezTo>
                              <a:cubicBezTo>
                                <a:pt x="145" y="210"/>
                                <a:pt x="145" y="210"/>
                                <a:pt x="145" y="210"/>
                              </a:cubicBezTo>
                              <a:cubicBezTo>
                                <a:pt x="143" y="197"/>
                                <a:pt x="133" y="187"/>
                                <a:pt x="121" y="187"/>
                              </a:cubicBezTo>
                              <a:cubicBezTo>
                                <a:pt x="109" y="187"/>
                                <a:pt x="99" y="197"/>
                                <a:pt x="97" y="210"/>
                              </a:cubicBezTo>
                              <a:cubicBezTo>
                                <a:pt x="43" y="210"/>
                                <a:pt x="43" y="210"/>
                                <a:pt x="43" y="210"/>
                              </a:cubicBezTo>
                              <a:cubicBezTo>
                                <a:pt x="42" y="210"/>
                                <a:pt x="42" y="210"/>
                                <a:pt x="42" y="210"/>
                              </a:cubicBezTo>
                              <a:cubicBezTo>
                                <a:pt x="42" y="150"/>
                                <a:pt x="42" y="150"/>
                                <a:pt x="42" y="150"/>
                              </a:cubicBezTo>
                              <a:cubicBezTo>
                                <a:pt x="43" y="150"/>
                                <a:pt x="43" y="150"/>
                                <a:pt x="43" y="150"/>
                              </a:cubicBezTo>
                              <a:cubicBezTo>
                                <a:pt x="58" y="150"/>
                                <a:pt x="58" y="150"/>
                                <a:pt x="58" y="150"/>
                              </a:cubicBezTo>
                              <a:cubicBezTo>
                                <a:pt x="60" y="163"/>
                                <a:pt x="70" y="172"/>
                                <a:pt x="81" y="172"/>
                              </a:cubicBezTo>
                              <a:cubicBezTo>
                                <a:pt x="93" y="172"/>
                                <a:pt x="103" y="163"/>
                                <a:pt x="105" y="150"/>
                              </a:cubicBezTo>
                              <a:cubicBezTo>
                                <a:pt x="131" y="150"/>
                                <a:pt x="131" y="150"/>
                                <a:pt x="131" y="150"/>
                              </a:cubicBezTo>
                              <a:cubicBezTo>
                                <a:pt x="134" y="163"/>
                                <a:pt x="144" y="172"/>
                                <a:pt x="155" y="172"/>
                              </a:cubicBezTo>
                              <a:moveTo>
                                <a:pt x="42" y="136"/>
                              </a:moveTo>
                              <a:cubicBezTo>
                                <a:pt x="42" y="75"/>
                                <a:pt x="42" y="75"/>
                                <a:pt x="42" y="75"/>
                              </a:cubicBezTo>
                              <a:cubicBezTo>
                                <a:pt x="43" y="75"/>
                                <a:pt x="43" y="75"/>
                                <a:pt x="43" y="75"/>
                              </a:cubicBezTo>
                              <a:cubicBezTo>
                                <a:pt x="57" y="75"/>
                                <a:pt x="57" y="75"/>
                                <a:pt x="57" y="75"/>
                              </a:cubicBezTo>
                              <a:cubicBezTo>
                                <a:pt x="57" y="91"/>
                                <a:pt x="68" y="103"/>
                                <a:pt x="81" y="103"/>
                              </a:cubicBezTo>
                              <a:cubicBezTo>
                                <a:pt x="95" y="103"/>
                                <a:pt x="106" y="91"/>
                                <a:pt x="106" y="75"/>
                              </a:cubicBezTo>
                              <a:cubicBezTo>
                                <a:pt x="116" y="75"/>
                                <a:pt x="116" y="75"/>
                                <a:pt x="116" y="75"/>
                              </a:cubicBezTo>
                              <a:cubicBezTo>
                                <a:pt x="116" y="91"/>
                                <a:pt x="127" y="103"/>
                                <a:pt x="141" y="103"/>
                              </a:cubicBezTo>
                              <a:cubicBezTo>
                                <a:pt x="154" y="103"/>
                                <a:pt x="165" y="91"/>
                                <a:pt x="165" y="75"/>
                              </a:cubicBezTo>
                              <a:cubicBezTo>
                                <a:pt x="175" y="75"/>
                                <a:pt x="175" y="75"/>
                                <a:pt x="175" y="75"/>
                              </a:cubicBezTo>
                              <a:cubicBezTo>
                                <a:pt x="175" y="91"/>
                                <a:pt x="186" y="103"/>
                                <a:pt x="200" y="103"/>
                              </a:cubicBezTo>
                              <a:cubicBezTo>
                                <a:pt x="213" y="103"/>
                                <a:pt x="224" y="91"/>
                                <a:pt x="224" y="75"/>
                              </a:cubicBezTo>
                              <a:cubicBezTo>
                                <a:pt x="239" y="75"/>
                                <a:pt x="239" y="75"/>
                                <a:pt x="239" y="75"/>
                              </a:cubicBezTo>
                              <a:cubicBezTo>
                                <a:pt x="239" y="136"/>
                                <a:pt x="239" y="136"/>
                                <a:pt x="239" y="136"/>
                              </a:cubicBezTo>
                              <a:cubicBezTo>
                                <a:pt x="238" y="136"/>
                                <a:pt x="238" y="136"/>
                                <a:pt x="238" y="136"/>
                              </a:cubicBezTo>
                              <a:cubicBezTo>
                                <a:pt x="179" y="136"/>
                                <a:pt x="179" y="136"/>
                                <a:pt x="179" y="136"/>
                              </a:cubicBezTo>
                              <a:cubicBezTo>
                                <a:pt x="176" y="123"/>
                                <a:pt x="167" y="113"/>
                                <a:pt x="155" y="113"/>
                              </a:cubicBezTo>
                              <a:cubicBezTo>
                                <a:pt x="144" y="113"/>
                                <a:pt x="134" y="123"/>
                                <a:pt x="131" y="136"/>
                              </a:cubicBezTo>
                              <a:cubicBezTo>
                                <a:pt x="105" y="136"/>
                                <a:pt x="105" y="136"/>
                                <a:pt x="105" y="136"/>
                              </a:cubicBezTo>
                              <a:cubicBezTo>
                                <a:pt x="103" y="123"/>
                                <a:pt x="93" y="113"/>
                                <a:pt x="81" y="113"/>
                              </a:cubicBezTo>
                              <a:cubicBezTo>
                                <a:pt x="70" y="113"/>
                                <a:pt x="60" y="123"/>
                                <a:pt x="58" y="136"/>
                              </a:cubicBezTo>
                              <a:cubicBezTo>
                                <a:pt x="43" y="136"/>
                                <a:pt x="43" y="136"/>
                                <a:pt x="43" y="136"/>
                              </a:cubicBezTo>
                              <a:cubicBezTo>
                                <a:pt x="42" y="136"/>
                                <a:pt x="42" y="136"/>
                                <a:pt x="42" y="136"/>
                              </a:cubicBezTo>
                              <a:moveTo>
                                <a:pt x="260" y="0"/>
                              </a:moveTo>
                              <a:cubicBezTo>
                                <a:pt x="247" y="0"/>
                                <a:pt x="239" y="12"/>
                                <a:pt x="239" y="27"/>
                              </a:cubicBezTo>
                              <a:cubicBezTo>
                                <a:pt x="239" y="66"/>
                                <a:pt x="239" y="66"/>
                                <a:pt x="239" y="66"/>
                              </a:cubicBezTo>
                              <a:cubicBezTo>
                                <a:pt x="223" y="66"/>
                                <a:pt x="223" y="66"/>
                                <a:pt x="223" y="66"/>
                              </a:cubicBezTo>
                              <a:cubicBezTo>
                                <a:pt x="220" y="53"/>
                                <a:pt x="211" y="44"/>
                                <a:pt x="200" y="44"/>
                              </a:cubicBezTo>
                              <a:cubicBezTo>
                                <a:pt x="188" y="44"/>
                                <a:pt x="179" y="53"/>
                                <a:pt x="176" y="66"/>
                              </a:cubicBezTo>
                              <a:cubicBezTo>
                                <a:pt x="164" y="66"/>
                                <a:pt x="164" y="66"/>
                                <a:pt x="164" y="66"/>
                              </a:cubicBezTo>
                              <a:cubicBezTo>
                                <a:pt x="161" y="53"/>
                                <a:pt x="152" y="44"/>
                                <a:pt x="141" y="44"/>
                              </a:cubicBezTo>
                              <a:cubicBezTo>
                                <a:pt x="129" y="44"/>
                                <a:pt x="120" y="53"/>
                                <a:pt x="117" y="66"/>
                              </a:cubicBezTo>
                              <a:cubicBezTo>
                                <a:pt x="105" y="66"/>
                                <a:pt x="105" y="66"/>
                                <a:pt x="105" y="66"/>
                              </a:cubicBezTo>
                              <a:cubicBezTo>
                                <a:pt x="102" y="53"/>
                                <a:pt x="93" y="44"/>
                                <a:pt x="81" y="44"/>
                              </a:cubicBezTo>
                              <a:cubicBezTo>
                                <a:pt x="70" y="44"/>
                                <a:pt x="61" y="53"/>
                                <a:pt x="58" y="66"/>
                              </a:cubicBezTo>
                              <a:cubicBezTo>
                                <a:pt x="43" y="66"/>
                                <a:pt x="43" y="66"/>
                                <a:pt x="43" y="66"/>
                              </a:cubicBezTo>
                              <a:cubicBezTo>
                                <a:pt x="42" y="66"/>
                                <a:pt x="42" y="66"/>
                                <a:pt x="42" y="66"/>
                              </a:cubicBezTo>
                              <a:cubicBezTo>
                                <a:pt x="42" y="27"/>
                                <a:pt x="42" y="27"/>
                                <a:pt x="42" y="27"/>
                              </a:cubicBezTo>
                              <a:cubicBezTo>
                                <a:pt x="42" y="12"/>
                                <a:pt x="34" y="0"/>
                                <a:pt x="21" y="0"/>
                              </a:cubicBezTo>
                              <a:cubicBezTo>
                                <a:pt x="9" y="0"/>
                                <a:pt x="0" y="12"/>
                                <a:pt x="0" y="27"/>
                              </a:cubicBezTo>
                              <a:cubicBezTo>
                                <a:pt x="0" y="254"/>
                                <a:pt x="0" y="254"/>
                                <a:pt x="0" y="254"/>
                              </a:cubicBezTo>
                              <a:cubicBezTo>
                                <a:pt x="0" y="268"/>
                                <a:pt x="9" y="281"/>
                                <a:pt x="21" y="281"/>
                              </a:cubicBezTo>
                              <a:cubicBezTo>
                                <a:pt x="34" y="281"/>
                                <a:pt x="42" y="268"/>
                                <a:pt x="42" y="254"/>
                              </a:cubicBezTo>
                              <a:cubicBezTo>
                                <a:pt x="42" y="220"/>
                                <a:pt x="42" y="220"/>
                                <a:pt x="42" y="220"/>
                              </a:cubicBezTo>
                              <a:cubicBezTo>
                                <a:pt x="43" y="220"/>
                                <a:pt x="43" y="220"/>
                                <a:pt x="43" y="220"/>
                              </a:cubicBezTo>
                              <a:cubicBezTo>
                                <a:pt x="96" y="220"/>
                                <a:pt x="96" y="220"/>
                                <a:pt x="96" y="220"/>
                              </a:cubicBezTo>
                              <a:cubicBezTo>
                                <a:pt x="98" y="235"/>
                                <a:pt x="108" y="246"/>
                                <a:pt x="121" y="246"/>
                              </a:cubicBezTo>
                              <a:cubicBezTo>
                                <a:pt x="134" y="246"/>
                                <a:pt x="144" y="235"/>
                                <a:pt x="145" y="220"/>
                              </a:cubicBezTo>
                              <a:cubicBezTo>
                                <a:pt x="239" y="220"/>
                                <a:pt x="239" y="220"/>
                                <a:pt x="239" y="220"/>
                              </a:cubicBezTo>
                              <a:cubicBezTo>
                                <a:pt x="239" y="254"/>
                                <a:pt x="239" y="254"/>
                                <a:pt x="239" y="254"/>
                              </a:cubicBezTo>
                              <a:cubicBezTo>
                                <a:pt x="239" y="268"/>
                                <a:pt x="247" y="281"/>
                                <a:pt x="260" y="281"/>
                              </a:cubicBezTo>
                              <a:cubicBezTo>
                                <a:pt x="272" y="281"/>
                                <a:pt x="281" y="268"/>
                                <a:pt x="281" y="254"/>
                              </a:cubicBezTo>
                              <a:cubicBezTo>
                                <a:pt x="281" y="27"/>
                                <a:pt x="281" y="27"/>
                                <a:pt x="281" y="27"/>
                              </a:cubicBezTo>
                              <a:cubicBezTo>
                                <a:pt x="281" y="12"/>
                                <a:pt x="272" y="0"/>
                                <a:pt x="260"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46.9pt;margin-top:593.9pt;height:45.9pt;width:45.75pt;z-index:251640832;mso-width-relative:page;mso-height-relative:page;" fillcolor="#222221" filled="t" stroked="f" coordsize="281,281" o:gfxdata="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" path="m155,172c167,172,177,163,179,150c238,150,238,150,238,150c239,150,239,150,239,150c239,210,239,210,239,210c145,210,145,210,145,210c143,197,133,187,121,187c109,187,99,197,97,210c43,210,43,210,43,210c42,210,42,210,42,210c42,150,42,150,42,150c43,150,43,150,43,150c58,150,58,150,58,150c60,163,70,172,81,172c93,172,103,163,105,150c131,150,131,150,131,150c134,163,144,172,155,172m42,136c42,75,42,75,42,75c43,75,43,75,43,75c57,75,57,75,57,75c57,91,68,103,81,103c95,103,106,91,106,75c116,75,116,75,116,75c116,91,127,103,141,103c154,103,165,91,165,75c175,75,175,75,175,75c175,91,186,103,200,103c213,103,224,91,224,75c239,75,239,75,239,75c239,136,239,136,239,136c238,136,238,136,238,136c179,136,179,136,179,136c176,123,167,113,155,113c144,113,134,123,131,136c105,136,105,136,105,136c103,123,93,113,81,113c70,113,60,123,58,136c43,136,43,136,43,136c42,136,42,136,42,136m260,0c247,0,239,12,239,27c239,66,239,66,239,66c223,66,223,66,223,66c220,53,211,44,200,44c188,44,179,53,176,66c164,66,164,66,164,66c161,53,152,44,141,44c129,44,120,53,117,66c105,66,105,66,105,66c102,53,93,44,81,44c70,44,61,53,58,66c43,66,43,66,43,66c42,66,42,66,42,66c42,27,42,27,42,27c42,12,34,0,21,0c9,0,0,12,0,27c0,254,0,254,0,254c0,268,9,281,21,281c34,281,42,268,42,254c42,220,42,220,42,220c43,220,43,220,43,220c96,220,96,220,96,220c98,235,108,246,121,246c134,246,144,235,145,220c239,220,239,220,239,220c239,254,239,254,239,254c239,268,247,281,260,281c272,281,281,268,281,254c281,27,281,27,281,27c281,12,272,0,260,0e">
                <v:path o:connectlocs="370119,311172;494181,311172;299817,435641;200567,435641;86843,435641;88911,311172;167484,356811;270869,311172;86843,282129;88911,155586;167484,213671;239853,155586;341171,155586;413540,213671;494181,155586;492113,282129;320494,234416;217108,282129;119926,282129;86843,282129;494181,56011;461098,136915;363916,136915;291546,91277;217108,136915;119926,136915;86843,136915;43421,0;0,526918;86843,526918;88911,456386;250192,510323;494181,456386;537603,582930;581025,56011" o:connectangles="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1698625</wp:posOffset>
                </wp:positionH>
                <wp:positionV relativeFrom="paragraph">
                  <wp:posOffset>7658100</wp:posOffset>
                </wp:positionV>
                <wp:extent cx="3395980" cy="702310"/>
                <wp:effectExtent l="0" t="0" r="0" b="0"/>
                <wp:wrapNone/>
                <wp:docPr id="11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8572500"/>
                          <a:ext cx="3395980" cy="70231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603pt;height:55.3pt;width:267.4pt;z-index:251639808;mso-width-relative:page;mso-height-relative:page;" filled="f" stroked="f" coordsize="21600,21600" o:gfxdata="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lDvqnZAAAADQEAAA8AAAAAAAAAAQAgAAAAIgAAAGRycy9kb3ducmV2LnhtbFBLAQIUABQA&#10;AAAIAIdO4kAP5y2xKAIAANADAAAOAAAAAAAAAAEAIAAAACgBAABkcnMvZTJvRG9jLnhtbFBLBQYA&#10;AAAABgAGAFkBAADCBQ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38784" behindDoc="0" locked="0" layoutInCell="1" allowOverlap="1">
                <wp:simplePos x="0" y="0"/>
                <wp:positionH relativeFrom="column">
                  <wp:posOffset>1698625</wp:posOffset>
                </wp:positionH>
                <wp:positionV relativeFrom="paragraph">
                  <wp:posOffset>7307580</wp:posOffset>
                </wp:positionV>
                <wp:extent cx="1098550" cy="396240"/>
                <wp:effectExtent l="0" t="0" r="0" b="0"/>
                <wp:wrapNone/>
                <wp:docPr id="10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8221980"/>
                          <a:ext cx="1098550" cy="396240"/>
                        </a:xfrm>
                        <a:prstGeom prst="rect">
                          <a:avLst/>
                        </a:prstGeom>
                        <a:noFill/>
                      </wps:spPr>
                      <wps:txbx>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575.4pt;height:31.2pt;width:86.5pt;z-index:251638784;mso-width-relative:page;mso-height-relative:page;" filled="f" stroked="f" coordsize="21600,21600" o:gfxdata="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cwn9r2AAAAA0BAAAPAAAAAAAAAAEAIAAAACIAAABkcnMvZG93bnJldi54bWxQSwECFAAUAAAA&#10;CACHTuJAMoGt+icCAADQAwAADgAAAAAAAAABACAAAAAnAQAAZHJzL2Uyb0RvYy54bWxQSwUGAAAA&#10;AAYABgBZAQAAwAU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637760" behindDoc="0" locked="0" layoutInCell="1" allowOverlap="1">
                <wp:simplePos x="0" y="0"/>
                <wp:positionH relativeFrom="column">
                  <wp:posOffset>179705</wp:posOffset>
                </wp:positionH>
                <wp:positionV relativeFrom="paragraph">
                  <wp:posOffset>7152640</wp:posOffset>
                </wp:positionV>
                <wp:extent cx="1412875" cy="1362075"/>
                <wp:effectExtent l="0" t="0" r="0" b="9525"/>
                <wp:wrapNone/>
                <wp:docPr id="10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322705" y="8067040"/>
                          <a:ext cx="1412875" cy="1362075"/>
                        </a:xfrm>
                        <a:custGeom>
                          <a:avLst/>
                          <a:gdLst>
                            <a:gd name="T0" fmla="*/ 334 w 423"/>
                            <a:gd name="T1" fmla="*/ 101 h 407"/>
                            <a:gd name="T2" fmla="*/ 275 w 423"/>
                            <a:gd name="T3" fmla="*/ 43 h 407"/>
                            <a:gd name="T4" fmla="*/ 252 w 423"/>
                            <a:gd name="T5" fmla="*/ 23 h 407"/>
                            <a:gd name="T6" fmla="*/ 239 w 423"/>
                            <a:gd name="T7" fmla="*/ 16 h 407"/>
                            <a:gd name="T8" fmla="*/ 225 w 423"/>
                            <a:gd name="T9" fmla="*/ 12 h 407"/>
                            <a:gd name="T10" fmla="*/ 211 w 423"/>
                            <a:gd name="T11" fmla="*/ 9 h 407"/>
                            <a:gd name="T12" fmla="*/ 157 w 423"/>
                            <a:gd name="T13" fmla="*/ 17 h 407"/>
                            <a:gd name="T14" fmla="*/ 132 w 423"/>
                            <a:gd name="T15" fmla="*/ 34 h 407"/>
                            <a:gd name="T16" fmla="*/ 124 w 423"/>
                            <a:gd name="T17" fmla="*/ 43 h 407"/>
                            <a:gd name="T18" fmla="*/ 86 w 423"/>
                            <a:gd name="T19" fmla="*/ 83 h 407"/>
                            <a:gd name="T20" fmla="*/ 47 w 423"/>
                            <a:gd name="T21" fmla="*/ 122 h 407"/>
                            <a:gd name="T22" fmla="*/ 38 w 423"/>
                            <a:gd name="T23" fmla="*/ 131 h 407"/>
                            <a:gd name="T24" fmla="*/ 25 w 423"/>
                            <a:gd name="T25" fmla="*/ 146 h 407"/>
                            <a:gd name="T26" fmla="*/ 18 w 423"/>
                            <a:gd name="T27" fmla="*/ 159 h 407"/>
                            <a:gd name="T28" fmla="*/ 19 w 423"/>
                            <a:gd name="T29" fmla="*/ 249 h 407"/>
                            <a:gd name="T30" fmla="*/ 33 w 423"/>
                            <a:gd name="T31" fmla="*/ 269 h 407"/>
                            <a:gd name="T32" fmla="*/ 63 w 423"/>
                            <a:gd name="T33" fmla="*/ 303 h 407"/>
                            <a:gd name="T34" fmla="*/ 125 w 423"/>
                            <a:gd name="T35" fmla="*/ 371 h 407"/>
                            <a:gd name="T36" fmla="*/ 138 w 423"/>
                            <a:gd name="T37" fmla="*/ 381 h 407"/>
                            <a:gd name="T38" fmla="*/ 206 w 423"/>
                            <a:gd name="T39" fmla="*/ 400 h 407"/>
                            <a:gd name="T40" fmla="*/ 280 w 423"/>
                            <a:gd name="T41" fmla="*/ 370 h 407"/>
                            <a:gd name="T42" fmla="*/ 346 w 423"/>
                            <a:gd name="T43" fmla="*/ 312 h 407"/>
                            <a:gd name="T44" fmla="*/ 371 w 423"/>
                            <a:gd name="T45" fmla="*/ 290 h 407"/>
                            <a:gd name="T46" fmla="*/ 412 w 423"/>
                            <a:gd name="T47" fmla="*/ 192 h 407"/>
                            <a:gd name="T48" fmla="*/ 373 w 423"/>
                            <a:gd name="T49" fmla="*/ 106 h 407"/>
                            <a:gd name="T50" fmla="*/ 389 w 423"/>
                            <a:gd name="T51" fmla="*/ 116 h 407"/>
                            <a:gd name="T52" fmla="*/ 414 w 423"/>
                            <a:gd name="T53" fmla="*/ 234 h 407"/>
                            <a:gd name="T54" fmla="*/ 381 w 423"/>
                            <a:gd name="T55" fmla="*/ 290 h 407"/>
                            <a:gd name="T56" fmla="*/ 373 w 423"/>
                            <a:gd name="T57" fmla="*/ 298 h 407"/>
                            <a:gd name="T58" fmla="*/ 289 w 423"/>
                            <a:gd name="T59" fmla="*/ 372 h 407"/>
                            <a:gd name="T60" fmla="*/ 271 w 423"/>
                            <a:gd name="T61" fmla="*/ 387 h 407"/>
                            <a:gd name="T62" fmla="*/ 205 w 423"/>
                            <a:gd name="T63" fmla="*/ 407 h 407"/>
                            <a:gd name="T64" fmla="*/ 137 w 423"/>
                            <a:gd name="T65" fmla="*/ 389 h 407"/>
                            <a:gd name="T66" fmla="*/ 86 w 423"/>
                            <a:gd name="T67" fmla="*/ 341 h 407"/>
                            <a:gd name="T68" fmla="*/ 29 w 423"/>
                            <a:gd name="T69" fmla="*/ 277 h 407"/>
                            <a:gd name="T70" fmla="*/ 19 w 423"/>
                            <a:gd name="T71" fmla="*/ 264 h 407"/>
                            <a:gd name="T72" fmla="*/ 0 w 423"/>
                            <a:gd name="T73" fmla="*/ 203 h 407"/>
                            <a:gd name="T74" fmla="*/ 18 w 423"/>
                            <a:gd name="T75" fmla="*/ 142 h 407"/>
                            <a:gd name="T76" fmla="*/ 89 w 423"/>
                            <a:gd name="T77" fmla="*/ 67 h 407"/>
                            <a:gd name="T78" fmla="*/ 118 w 423"/>
                            <a:gd name="T79" fmla="*/ 35 h 407"/>
                            <a:gd name="T80" fmla="*/ 130 w 423"/>
                            <a:gd name="T81" fmla="*/ 24 h 407"/>
                            <a:gd name="T82" fmla="*/ 166 w 423"/>
                            <a:gd name="T83" fmla="*/ 5 h 407"/>
                            <a:gd name="T84" fmla="*/ 182 w 423"/>
                            <a:gd name="T85" fmla="*/ 1 h 407"/>
                            <a:gd name="T86" fmla="*/ 264 w 423"/>
                            <a:gd name="T87" fmla="*/ 22 h 407"/>
                            <a:gd name="T88" fmla="*/ 283 w 423"/>
                            <a:gd name="T89" fmla="*/ 38 h 407"/>
                            <a:gd name="T90" fmla="*/ 340 w 423"/>
                            <a:gd name="T91" fmla="*/ 9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23" h="407">
                              <a:moveTo>
                                <a:pt x="360" y="119"/>
                              </a:moveTo>
                              <a:cubicBezTo>
                                <a:pt x="348" y="122"/>
                                <a:pt x="340" y="108"/>
                                <a:pt x="334" y="101"/>
                              </a:cubicBezTo>
                              <a:cubicBezTo>
                                <a:pt x="319" y="85"/>
                                <a:pt x="303" y="69"/>
                                <a:pt x="287" y="54"/>
                              </a:cubicBezTo>
                              <a:cubicBezTo>
                                <a:pt x="283" y="50"/>
                                <a:pt x="279" y="46"/>
                                <a:pt x="275" y="43"/>
                              </a:cubicBezTo>
                              <a:cubicBezTo>
                                <a:pt x="272" y="39"/>
                                <a:pt x="267" y="35"/>
                                <a:pt x="264" y="32"/>
                              </a:cubicBezTo>
                              <a:cubicBezTo>
                                <a:pt x="260" y="29"/>
                                <a:pt x="256" y="26"/>
                                <a:pt x="252" y="23"/>
                              </a:cubicBezTo>
                              <a:cubicBezTo>
                                <a:pt x="250" y="22"/>
                                <a:pt x="248" y="21"/>
                                <a:pt x="246" y="20"/>
                              </a:cubicBezTo>
                              <a:cubicBezTo>
                                <a:pt x="243" y="18"/>
                                <a:pt x="241" y="17"/>
                                <a:pt x="239" y="16"/>
                              </a:cubicBezTo>
                              <a:cubicBezTo>
                                <a:pt x="232" y="14"/>
                                <a:pt x="232" y="14"/>
                                <a:pt x="232" y="14"/>
                              </a:cubicBezTo>
                              <a:cubicBezTo>
                                <a:pt x="225" y="12"/>
                                <a:pt x="225" y="12"/>
                                <a:pt x="225" y="12"/>
                              </a:cubicBezTo>
                              <a:cubicBezTo>
                                <a:pt x="223" y="11"/>
                                <a:pt x="221" y="11"/>
                                <a:pt x="218" y="10"/>
                              </a:cubicBezTo>
                              <a:cubicBezTo>
                                <a:pt x="216" y="10"/>
                                <a:pt x="214" y="9"/>
                                <a:pt x="211" y="9"/>
                              </a:cubicBezTo>
                              <a:cubicBezTo>
                                <a:pt x="202" y="8"/>
                                <a:pt x="193" y="8"/>
                                <a:pt x="183" y="9"/>
                              </a:cubicBezTo>
                              <a:cubicBezTo>
                                <a:pt x="174" y="11"/>
                                <a:pt x="165" y="14"/>
                                <a:pt x="157" y="17"/>
                              </a:cubicBezTo>
                              <a:cubicBezTo>
                                <a:pt x="149" y="21"/>
                                <a:pt x="142" y="26"/>
                                <a:pt x="135" y="32"/>
                              </a:cubicBezTo>
                              <a:cubicBezTo>
                                <a:pt x="132" y="34"/>
                                <a:pt x="132" y="34"/>
                                <a:pt x="132" y="34"/>
                              </a:cubicBezTo>
                              <a:cubicBezTo>
                                <a:pt x="131" y="35"/>
                                <a:pt x="130" y="36"/>
                                <a:pt x="130" y="37"/>
                              </a:cubicBezTo>
                              <a:cubicBezTo>
                                <a:pt x="128" y="39"/>
                                <a:pt x="126" y="41"/>
                                <a:pt x="124" y="43"/>
                              </a:cubicBezTo>
                              <a:cubicBezTo>
                                <a:pt x="112" y="56"/>
                                <a:pt x="112" y="56"/>
                                <a:pt x="112" y="56"/>
                              </a:cubicBezTo>
                              <a:cubicBezTo>
                                <a:pt x="103" y="65"/>
                                <a:pt x="95" y="74"/>
                                <a:pt x="86" y="83"/>
                              </a:cubicBezTo>
                              <a:cubicBezTo>
                                <a:pt x="78" y="92"/>
                                <a:pt x="69" y="100"/>
                                <a:pt x="61" y="109"/>
                              </a:cubicBezTo>
                              <a:cubicBezTo>
                                <a:pt x="47" y="122"/>
                                <a:pt x="47" y="122"/>
                                <a:pt x="47" y="122"/>
                              </a:cubicBezTo>
                              <a:cubicBezTo>
                                <a:pt x="41" y="128"/>
                                <a:pt x="41" y="128"/>
                                <a:pt x="41" y="128"/>
                              </a:cubicBezTo>
                              <a:cubicBezTo>
                                <a:pt x="40" y="129"/>
                                <a:pt x="38" y="130"/>
                                <a:pt x="38" y="131"/>
                              </a:cubicBezTo>
                              <a:cubicBezTo>
                                <a:pt x="35" y="134"/>
                                <a:pt x="35" y="134"/>
                                <a:pt x="35" y="134"/>
                              </a:cubicBezTo>
                              <a:cubicBezTo>
                                <a:pt x="31" y="138"/>
                                <a:pt x="29" y="142"/>
                                <a:pt x="25" y="146"/>
                              </a:cubicBezTo>
                              <a:cubicBezTo>
                                <a:pt x="21" y="152"/>
                                <a:pt x="21" y="152"/>
                                <a:pt x="21" y="152"/>
                              </a:cubicBezTo>
                              <a:cubicBezTo>
                                <a:pt x="20" y="154"/>
                                <a:pt x="19" y="157"/>
                                <a:pt x="18" y="159"/>
                              </a:cubicBezTo>
                              <a:cubicBezTo>
                                <a:pt x="13" y="168"/>
                                <a:pt x="10" y="178"/>
                                <a:pt x="9" y="188"/>
                              </a:cubicBezTo>
                              <a:cubicBezTo>
                                <a:pt x="6" y="209"/>
                                <a:pt x="9" y="230"/>
                                <a:pt x="19" y="249"/>
                              </a:cubicBezTo>
                              <a:cubicBezTo>
                                <a:pt x="21" y="254"/>
                                <a:pt x="25" y="258"/>
                                <a:pt x="28" y="262"/>
                              </a:cubicBezTo>
                              <a:cubicBezTo>
                                <a:pt x="33" y="269"/>
                                <a:pt x="33" y="269"/>
                                <a:pt x="33" y="269"/>
                              </a:cubicBezTo>
                              <a:cubicBezTo>
                                <a:pt x="34" y="271"/>
                                <a:pt x="37" y="273"/>
                                <a:pt x="39" y="275"/>
                              </a:cubicBezTo>
                              <a:cubicBezTo>
                                <a:pt x="63" y="303"/>
                                <a:pt x="63" y="303"/>
                                <a:pt x="63" y="303"/>
                              </a:cubicBezTo>
                              <a:cubicBezTo>
                                <a:pt x="80" y="321"/>
                                <a:pt x="96" y="339"/>
                                <a:pt x="113" y="358"/>
                              </a:cubicBezTo>
                              <a:cubicBezTo>
                                <a:pt x="117" y="363"/>
                                <a:pt x="121" y="366"/>
                                <a:pt x="125" y="371"/>
                              </a:cubicBezTo>
                              <a:cubicBezTo>
                                <a:pt x="131" y="376"/>
                                <a:pt x="131" y="376"/>
                                <a:pt x="131" y="376"/>
                              </a:cubicBezTo>
                              <a:cubicBezTo>
                                <a:pt x="133" y="378"/>
                                <a:pt x="136" y="379"/>
                                <a:pt x="138" y="381"/>
                              </a:cubicBezTo>
                              <a:cubicBezTo>
                                <a:pt x="148" y="388"/>
                                <a:pt x="159" y="393"/>
                                <a:pt x="170" y="396"/>
                              </a:cubicBezTo>
                              <a:cubicBezTo>
                                <a:pt x="182" y="399"/>
                                <a:pt x="194" y="400"/>
                                <a:pt x="206" y="400"/>
                              </a:cubicBezTo>
                              <a:cubicBezTo>
                                <a:pt x="218" y="400"/>
                                <a:pt x="230" y="397"/>
                                <a:pt x="242" y="393"/>
                              </a:cubicBezTo>
                              <a:cubicBezTo>
                                <a:pt x="256" y="388"/>
                                <a:pt x="269" y="380"/>
                                <a:pt x="280" y="370"/>
                              </a:cubicBezTo>
                              <a:cubicBezTo>
                                <a:pt x="291" y="360"/>
                                <a:pt x="302" y="350"/>
                                <a:pt x="313" y="341"/>
                              </a:cubicBezTo>
                              <a:cubicBezTo>
                                <a:pt x="346" y="312"/>
                                <a:pt x="346" y="312"/>
                                <a:pt x="346" y="312"/>
                              </a:cubicBezTo>
                              <a:cubicBezTo>
                                <a:pt x="362" y="297"/>
                                <a:pt x="362" y="297"/>
                                <a:pt x="362" y="297"/>
                              </a:cubicBezTo>
                              <a:cubicBezTo>
                                <a:pt x="371" y="290"/>
                                <a:pt x="371" y="290"/>
                                <a:pt x="371" y="290"/>
                              </a:cubicBezTo>
                              <a:cubicBezTo>
                                <a:pt x="373" y="287"/>
                                <a:pt x="376" y="284"/>
                                <a:pt x="379" y="281"/>
                              </a:cubicBezTo>
                              <a:cubicBezTo>
                                <a:pt x="401" y="257"/>
                                <a:pt x="413" y="224"/>
                                <a:pt x="412" y="192"/>
                              </a:cubicBezTo>
                              <a:cubicBezTo>
                                <a:pt x="411" y="176"/>
                                <a:pt x="408" y="159"/>
                                <a:pt x="401" y="145"/>
                              </a:cubicBezTo>
                              <a:cubicBezTo>
                                <a:pt x="394" y="130"/>
                                <a:pt x="385" y="117"/>
                                <a:pt x="373" y="106"/>
                              </a:cubicBezTo>
                              <a:cubicBezTo>
                                <a:pt x="376" y="105"/>
                                <a:pt x="378" y="106"/>
                                <a:pt x="381" y="108"/>
                              </a:cubicBezTo>
                              <a:cubicBezTo>
                                <a:pt x="384" y="110"/>
                                <a:pt x="387" y="112"/>
                                <a:pt x="389" y="116"/>
                              </a:cubicBezTo>
                              <a:cubicBezTo>
                                <a:pt x="395" y="122"/>
                                <a:pt x="399" y="130"/>
                                <a:pt x="402" y="135"/>
                              </a:cubicBezTo>
                              <a:cubicBezTo>
                                <a:pt x="418" y="164"/>
                                <a:pt x="423" y="200"/>
                                <a:pt x="414" y="234"/>
                              </a:cubicBezTo>
                              <a:cubicBezTo>
                                <a:pt x="409" y="251"/>
                                <a:pt x="401" y="267"/>
                                <a:pt x="390" y="280"/>
                              </a:cubicBezTo>
                              <a:cubicBezTo>
                                <a:pt x="387" y="284"/>
                                <a:pt x="384" y="287"/>
                                <a:pt x="381" y="290"/>
                              </a:cubicBezTo>
                              <a:cubicBezTo>
                                <a:pt x="377" y="295"/>
                                <a:pt x="377" y="295"/>
                                <a:pt x="377" y="295"/>
                              </a:cubicBezTo>
                              <a:cubicBezTo>
                                <a:pt x="373" y="298"/>
                                <a:pt x="373" y="298"/>
                                <a:pt x="373" y="298"/>
                              </a:cubicBezTo>
                              <a:cubicBezTo>
                                <a:pt x="356" y="313"/>
                                <a:pt x="356" y="313"/>
                                <a:pt x="356" y="313"/>
                              </a:cubicBezTo>
                              <a:cubicBezTo>
                                <a:pt x="334" y="333"/>
                                <a:pt x="312" y="353"/>
                                <a:pt x="289" y="372"/>
                              </a:cubicBezTo>
                              <a:cubicBezTo>
                                <a:pt x="287" y="375"/>
                                <a:pt x="284" y="377"/>
                                <a:pt x="280" y="380"/>
                              </a:cubicBezTo>
                              <a:cubicBezTo>
                                <a:pt x="277" y="382"/>
                                <a:pt x="274" y="385"/>
                                <a:pt x="271" y="387"/>
                              </a:cubicBezTo>
                              <a:cubicBezTo>
                                <a:pt x="264" y="391"/>
                                <a:pt x="257" y="395"/>
                                <a:pt x="250" y="398"/>
                              </a:cubicBezTo>
                              <a:cubicBezTo>
                                <a:pt x="235" y="404"/>
                                <a:pt x="220" y="407"/>
                                <a:pt x="205" y="407"/>
                              </a:cubicBezTo>
                              <a:cubicBezTo>
                                <a:pt x="193" y="407"/>
                                <a:pt x="181" y="406"/>
                                <a:pt x="169" y="403"/>
                              </a:cubicBezTo>
                              <a:cubicBezTo>
                                <a:pt x="158" y="400"/>
                                <a:pt x="147" y="395"/>
                                <a:pt x="137" y="389"/>
                              </a:cubicBezTo>
                              <a:cubicBezTo>
                                <a:pt x="127" y="383"/>
                                <a:pt x="118" y="375"/>
                                <a:pt x="110" y="367"/>
                              </a:cubicBezTo>
                              <a:cubicBezTo>
                                <a:pt x="102" y="359"/>
                                <a:pt x="94" y="350"/>
                                <a:pt x="86" y="341"/>
                              </a:cubicBezTo>
                              <a:cubicBezTo>
                                <a:pt x="71" y="324"/>
                                <a:pt x="56" y="307"/>
                                <a:pt x="41" y="290"/>
                              </a:cubicBezTo>
                              <a:cubicBezTo>
                                <a:pt x="37" y="286"/>
                                <a:pt x="33" y="281"/>
                                <a:pt x="29" y="277"/>
                              </a:cubicBezTo>
                              <a:cubicBezTo>
                                <a:pt x="27" y="275"/>
                                <a:pt x="26" y="273"/>
                                <a:pt x="24" y="271"/>
                              </a:cubicBezTo>
                              <a:cubicBezTo>
                                <a:pt x="22" y="269"/>
                                <a:pt x="21" y="266"/>
                                <a:pt x="19" y="264"/>
                              </a:cubicBezTo>
                              <a:cubicBezTo>
                                <a:pt x="13" y="255"/>
                                <a:pt x="9" y="245"/>
                                <a:pt x="5" y="235"/>
                              </a:cubicBezTo>
                              <a:cubicBezTo>
                                <a:pt x="2" y="225"/>
                                <a:pt x="0" y="214"/>
                                <a:pt x="0" y="203"/>
                              </a:cubicBezTo>
                              <a:cubicBezTo>
                                <a:pt x="0" y="192"/>
                                <a:pt x="2" y="181"/>
                                <a:pt x="5" y="171"/>
                              </a:cubicBezTo>
                              <a:cubicBezTo>
                                <a:pt x="8" y="161"/>
                                <a:pt x="12" y="151"/>
                                <a:pt x="18" y="142"/>
                              </a:cubicBezTo>
                              <a:cubicBezTo>
                                <a:pt x="25" y="133"/>
                                <a:pt x="31" y="126"/>
                                <a:pt x="41" y="117"/>
                              </a:cubicBezTo>
                              <a:cubicBezTo>
                                <a:pt x="57" y="100"/>
                                <a:pt x="73" y="84"/>
                                <a:pt x="89" y="67"/>
                              </a:cubicBezTo>
                              <a:cubicBezTo>
                                <a:pt x="96" y="58"/>
                                <a:pt x="104" y="50"/>
                                <a:pt x="112" y="41"/>
                              </a:cubicBezTo>
                              <a:cubicBezTo>
                                <a:pt x="118" y="35"/>
                                <a:pt x="118" y="35"/>
                                <a:pt x="118" y="35"/>
                              </a:cubicBezTo>
                              <a:cubicBezTo>
                                <a:pt x="124" y="29"/>
                                <a:pt x="124" y="29"/>
                                <a:pt x="124" y="29"/>
                              </a:cubicBezTo>
                              <a:cubicBezTo>
                                <a:pt x="125" y="27"/>
                                <a:pt x="128" y="26"/>
                                <a:pt x="130" y="24"/>
                              </a:cubicBezTo>
                              <a:cubicBezTo>
                                <a:pt x="132" y="22"/>
                                <a:pt x="134" y="20"/>
                                <a:pt x="136" y="19"/>
                              </a:cubicBezTo>
                              <a:cubicBezTo>
                                <a:pt x="145" y="13"/>
                                <a:pt x="155" y="8"/>
                                <a:pt x="166" y="5"/>
                              </a:cubicBezTo>
                              <a:cubicBezTo>
                                <a:pt x="169" y="4"/>
                                <a:pt x="171" y="3"/>
                                <a:pt x="174" y="3"/>
                              </a:cubicBezTo>
                              <a:cubicBezTo>
                                <a:pt x="182" y="1"/>
                                <a:pt x="182" y="1"/>
                                <a:pt x="182" y="1"/>
                              </a:cubicBezTo>
                              <a:cubicBezTo>
                                <a:pt x="188" y="1"/>
                                <a:pt x="194" y="0"/>
                                <a:pt x="199" y="0"/>
                              </a:cubicBezTo>
                              <a:cubicBezTo>
                                <a:pt x="222" y="1"/>
                                <a:pt x="245" y="8"/>
                                <a:pt x="264" y="22"/>
                              </a:cubicBezTo>
                              <a:cubicBezTo>
                                <a:pt x="267" y="24"/>
                                <a:pt x="270" y="27"/>
                                <a:pt x="274" y="29"/>
                              </a:cubicBezTo>
                              <a:cubicBezTo>
                                <a:pt x="283" y="38"/>
                                <a:pt x="283" y="38"/>
                                <a:pt x="283" y="38"/>
                              </a:cubicBezTo>
                              <a:cubicBezTo>
                                <a:pt x="289" y="44"/>
                                <a:pt x="296" y="50"/>
                                <a:pt x="302" y="56"/>
                              </a:cubicBezTo>
                              <a:cubicBezTo>
                                <a:pt x="315" y="68"/>
                                <a:pt x="327" y="80"/>
                                <a:pt x="340" y="93"/>
                              </a:cubicBezTo>
                              <a:cubicBezTo>
                                <a:pt x="348" y="100"/>
                                <a:pt x="359" y="107"/>
                                <a:pt x="360" y="119"/>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4.15pt;margin-top:563.2pt;height:107.25pt;width:111.25pt;z-index:251637760;mso-width-relative:page;mso-height-relative:page;" fillcolor="#222221" filled="t" stroked="f" coordsize="423,407" o:gfxdata="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" path="m360,119c348,122,340,108,334,101c319,85,303,69,287,54c283,50,279,46,275,43c272,39,267,35,264,32c260,29,256,26,252,23c250,22,248,21,246,20c243,18,241,17,239,16c232,14,232,14,232,14c225,12,225,12,225,12c223,11,221,11,218,10c216,10,214,9,211,9c202,8,193,8,183,9c174,11,165,14,157,17c149,21,142,26,135,32c132,34,132,34,132,34c131,35,130,36,130,37c128,39,126,41,124,43c112,56,112,56,112,56c103,65,95,74,86,83c78,92,69,100,61,109c47,122,47,122,47,122c41,128,41,128,41,128c40,129,38,130,38,131c35,134,35,134,35,134c31,138,29,142,25,146c21,152,21,152,21,152c20,154,19,157,18,159c13,168,10,178,9,188c6,209,9,230,19,249c21,254,25,258,28,262c33,269,33,269,33,269c34,271,37,273,39,275c63,303,63,303,63,303c80,321,96,339,113,358c117,363,121,366,125,371c131,376,131,376,131,376c133,378,136,379,138,381c148,388,159,393,170,396c182,399,194,400,206,400c218,400,230,397,242,393c256,388,269,380,280,370c291,360,302,350,313,341c346,312,346,312,346,312c362,297,362,297,362,297c371,290,371,290,371,290c373,287,376,284,379,281c401,257,413,224,412,192c411,176,408,159,401,145c394,130,385,117,373,106c376,105,378,106,381,108c384,110,387,112,389,116c395,122,399,130,402,135c418,164,423,200,414,234c409,251,401,267,390,280c387,284,384,287,381,290c377,295,377,295,377,295c373,298,373,298,373,298c356,313,356,313,356,313c334,333,312,353,289,372c287,375,284,377,280,380c277,382,274,385,271,387c264,391,257,395,250,398c235,404,220,407,205,407c193,407,181,406,169,403c158,400,147,395,137,389c127,383,118,375,110,367c102,359,94,350,86,341c71,324,56,307,41,290c37,286,33,281,29,277c27,275,26,273,24,271c22,269,21,266,19,264c13,255,9,245,5,235c2,225,0,214,0,203c0,192,2,181,5,171c8,161,12,151,18,142c25,133,31,126,41,117c57,100,73,84,89,67c96,58,104,50,112,41c118,35,118,35,118,35c124,29,124,29,124,29c125,27,128,26,130,24c132,22,134,20,136,19c145,13,155,8,166,5c169,4,171,3,174,3c182,1,182,1,182,1c188,1,194,0,199,0c222,1,245,8,264,22c267,24,270,27,274,29c283,38,283,38,283,38c289,44,296,50,302,56c315,68,327,80,340,93c348,100,359,107,360,119xe">
                <v:path o:connectlocs="1115603,338008;918535,143904;841712,76972;798291,53545;751529,40159;704767,30119;524400,56892;440897,113785;414176,143904;287251,277769;156986,408287;126924,438407;83503,488606;60122,532112;63462,833308;110224,900241;210428,1014026;417516,1241596;460937,1275062;688066,1338648;935236,1238250;1155684,1044145;1239188,970520;1376133,642551;1245868,354741;1299310,388208;1382813,783109;1272589,970520;1245868,997293;965297,1244943;905175,1295142;684726,1362075;457597,1301835;287251,1141197;96863,927014;63462,883508;0,679364;60122,475220;297271,224223;394135,117131;434216,80318;554461,16733;607903,3346;881794,73625;945256,127171;1135644,311235"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36736" behindDoc="0" locked="0" layoutInCell="1" allowOverlap="1">
                <wp:simplePos x="0" y="0"/>
                <wp:positionH relativeFrom="column">
                  <wp:posOffset>595630</wp:posOffset>
                </wp:positionH>
                <wp:positionV relativeFrom="paragraph">
                  <wp:posOffset>3651250</wp:posOffset>
                </wp:positionV>
                <wp:extent cx="581025" cy="581025"/>
                <wp:effectExtent l="0" t="0" r="9525" b="9525"/>
                <wp:wrapNone/>
                <wp:docPr id="10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738630" y="4565650"/>
                          <a:ext cx="581025" cy="581025"/>
                        </a:xfrm>
                        <a:custGeom>
                          <a:avLst/>
                          <a:gdLst>
                            <a:gd name="T0" fmla="*/ 19 w 280"/>
                            <a:gd name="T1" fmla="*/ 215 h 280"/>
                            <a:gd name="T2" fmla="*/ 51 w 280"/>
                            <a:gd name="T3" fmla="*/ 229 h 280"/>
                            <a:gd name="T4" fmla="*/ 19 w 280"/>
                            <a:gd name="T5" fmla="*/ 192 h 280"/>
                            <a:gd name="T6" fmla="*/ 51 w 280"/>
                            <a:gd name="T7" fmla="*/ 178 h 280"/>
                            <a:gd name="T8" fmla="*/ 19 w 280"/>
                            <a:gd name="T9" fmla="*/ 192 h 280"/>
                            <a:gd name="T10" fmla="*/ 19 w 280"/>
                            <a:gd name="T11" fmla="*/ 19 h 280"/>
                            <a:gd name="T12" fmla="*/ 51 w 280"/>
                            <a:gd name="T13" fmla="*/ 47 h 280"/>
                            <a:gd name="T14" fmla="*/ 52 w 280"/>
                            <a:gd name="T15" fmla="*/ 0 h 280"/>
                            <a:gd name="T16" fmla="*/ 0 w 280"/>
                            <a:gd name="T17" fmla="*/ 17 h 280"/>
                            <a:gd name="T18" fmla="*/ 17 w 280"/>
                            <a:gd name="T19" fmla="*/ 280 h 280"/>
                            <a:gd name="T20" fmla="*/ 65 w 280"/>
                            <a:gd name="T21" fmla="*/ 263 h 280"/>
                            <a:gd name="T22" fmla="*/ 52 w 280"/>
                            <a:gd name="T23" fmla="*/ 0 h 280"/>
                            <a:gd name="T24" fmla="*/ 126 w 280"/>
                            <a:gd name="T25" fmla="*/ 215 h 280"/>
                            <a:gd name="T26" fmla="*/ 154 w 280"/>
                            <a:gd name="T27" fmla="*/ 229 h 280"/>
                            <a:gd name="T28" fmla="*/ 126 w 280"/>
                            <a:gd name="T29" fmla="*/ 192 h 280"/>
                            <a:gd name="T30" fmla="*/ 154 w 280"/>
                            <a:gd name="T31" fmla="*/ 178 h 280"/>
                            <a:gd name="T32" fmla="*/ 126 w 280"/>
                            <a:gd name="T33" fmla="*/ 192 h 280"/>
                            <a:gd name="T34" fmla="*/ 126 w 280"/>
                            <a:gd name="T35" fmla="*/ 19 h 280"/>
                            <a:gd name="T36" fmla="*/ 154 w 280"/>
                            <a:gd name="T37" fmla="*/ 47 h 280"/>
                            <a:gd name="T38" fmla="*/ 158 w 280"/>
                            <a:gd name="T39" fmla="*/ 0 h 280"/>
                            <a:gd name="T40" fmla="*/ 103 w 280"/>
                            <a:gd name="T41" fmla="*/ 17 h 280"/>
                            <a:gd name="T42" fmla="*/ 123 w 280"/>
                            <a:gd name="T43" fmla="*/ 280 h 280"/>
                            <a:gd name="T44" fmla="*/ 178 w 280"/>
                            <a:gd name="T45" fmla="*/ 263 h 280"/>
                            <a:gd name="T46" fmla="*/ 158 w 280"/>
                            <a:gd name="T47" fmla="*/ 0 h 280"/>
                            <a:gd name="T48" fmla="*/ 229 w 280"/>
                            <a:gd name="T49" fmla="*/ 215 h 280"/>
                            <a:gd name="T50" fmla="*/ 262 w 280"/>
                            <a:gd name="T51" fmla="*/ 229 h 280"/>
                            <a:gd name="T52" fmla="*/ 229 w 280"/>
                            <a:gd name="T53" fmla="*/ 192 h 280"/>
                            <a:gd name="T54" fmla="*/ 262 w 280"/>
                            <a:gd name="T55" fmla="*/ 178 h 280"/>
                            <a:gd name="T56" fmla="*/ 229 w 280"/>
                            <a:gd name="T57" fmla="*/ 192 h 280"/>
                            <a:gd name="T58" fmla="*/ 229 w 280"/>
                            <a:gd name="T59" fmla="*/ 19 h 280"/>
                            <a:gd name="T60" fmla="*/ 262 w 280"/>
                            <a:gd name="T61" fmla="*/ 47 h 280"/>
                            <a:gd name="T62" fmla="*/ 263 w 280"/>
                            <a:gd name="T63" fmla="*/ 0 h 280"/>
                            <a:gd name="T64" fmla="*/ 215 w 280"/>
                            <a:gd name="T65" fmla="*/ 17 h 280"/>
                            <a:gd name="T66" fmla="*/ 228 w 280"/>
                            <a:gd name="T67" fmla="*/ 280 h 280"/>
                            <a:gd name="T68" fmla="*/ 280 w 280"/>
                            <a:gd name="T69" fmla="*/ 263 h 280"/>
                            <a:gd name="T70" fmla="*/ 263 w 280"/>
                            <a:gd name="T71"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0" h="280">
                              <a:moveTo>
                                <a:pt x="19" y="229"/>
                              </a:moveTo>
                              <a:cubicBezTo>
                                <a:pt x="19" y="215"/>
                                <a:pt x="19" y="215"/>
                                <a:pt x="19" y="215"/>
                              </a:cubicBezTo>
                              <a:cubicBezTo>
                                <a:pt x="51" y="215"/>
                                <a:pt x="51" y="215"/>
                                <a:pt x="51" y="215"/>
                              </a:cubicBezTo>
                              <a:cubicBezTo>
                                <a:pt x="51" y="229"/>
                                <a:pt x="51" y="229"/>
                                <a:pt x="51" y="229"/>
                              </a:cubicBezTo>
                              <a:cubicBezTo>
                                <a:pt x="19" y="229"/>
                                <a:pt x="19" y="229"/>
                                <a:pt x="19" y="229"/>
                              </a:cubicBezTo>
                              <a:moveTo>
                                <a:pt x="19" y="192"/>
                              </a:moveTo>
                              <a:cubicBezTo>
                                <a:pt x="19" y="178"/>
                                <a:pt x="19" y="178"/>
                                <a:pt x="19" y="178"/>
                              </a:cubicBezTo>
                              <a:cubicBezTo>
                                <a:pt x="51" y="178"/>
                                <a:pt x="51" y="178"/>
                                <a:pt x="51" y="178"/>
                              </a:cubicBezTo>
                              <a:cubicBezTo>
                                <a:pt x="51" y="192"/>
                                <a:pt x="51" y="192"/>
                                <a:pt x="51" y="192"/>
                              </a:cubicBezTo>
                              <a:cubicBezTo>
                                <a:pt x="19" y="192"/>
                                <a:pt x="19" y="192"/>
                                <a:pt x="19" y="192"/>
                              </a:cubicBezTo>
                              <a:moveTo>
                                <a:pt x="19" y="47"/>
                              </a:moveTo>
                              <a:cubicBezTo>
                                <a:pt x="19" y="19"/>
                                <a:pt x="19" y="19"/>
                                <a:pt x="19" y="19"/>
                              </a:cubicBezTo>
                              <a:cubicBezTo>
                                <a:pt x="51" y="19"/>
                                <a:pt x="51" y="19"/>
                                <a:pt x="51" y="19"/>
                              </a:cubicBezTo>
                              <a:cubicBezTo>
                                <a:pt x="51" y="47"/>
                                <a:pt x="51" y="47"/>
                                <a:pt x="51" y="47"/>
                              </a:cubicBezTo>
                              <a:cubicBezTo>
                                <a:pt x="19" y="47"/>
                                <a:pt x="19" y="47"/>
                                <a:pt x="19" y="47"/>
                              </a:cubicBezTo>
                              <a:moveTo>
                                <a:pt x="52" y="0"/>
                              </a:moveTo>
                              <a:cubicBezTo>
                                <a:pt x="17" y="0"/>
                                <a:pt x="17" y="0"/>
                                <a:pt x="17" y="0"/>
                              </a:cubicBezTo>
                              <a:cubicBezTo>
                                <a:pt x="8" y="0"/>
                                <a:pt x="0" y="8"/>
                                <a:pt x="0" y="17"/>
                              </a:cubicBezTo>
                              <a:cubicBezTo>
                                <a:pt x="0" y="263"/>
                                <a:pt x="0" y="263"/>
                                <a:pt x="0" y="263"/>
                              </a:cubicBezTo>
                              <a:cubicBezTo>
                                <a:pt x="0" y="273"/>
                                <a:pt x="8" y="280"/>
                                <a:pt x="17" y="280"/>
                              </a:cubicBezTo>
                              <a:cubicBezTo>
                                <a:pt x="52" y="280"/>
                                <a:pt x="52" y="280"/>
                                <a:pt x="52" y="280"/>
                              </a:cubicBezTo>
                              <a:cubicBezTo>
                                <a:pt x="62" y="280"/>
                                <a:pt x="65" y="273"/>
                                <a:pt x="65" y="263"/>
                              </a:cubicBezTo>
                              <a:cubicBezTo>
                                <a:pt x="65" y="17"/>
                                <a:pt x="65" y="17"/>
                                <a:pt x="65" y="17"/>
                              </a:cubicBezTo>
                              <a:cubicBezTo>
                                <a:pt x="65" y="8"/>
                                <a:pt x="62" y="0"/>
                                <a:pt x="52" y="0"/>
                              </a:cubicBezTo>
                              <a:moveTo>
                                <a:pt x="126" y="229"/>
                              </a:moveTo>
                              <a:cubicBezTo>
                                <a:pt x="126" y="215"/>
                                <a:pt x="126" y="215"/>
                                <a:pt x="126" y="215"/>
                              </a:cubicBezTo>
                              <a:cubicBezTo>
                                <a:pt x="154" y="215"/>
                                <a:pt x="154" y="215"/>
                                <a:pt x="154" y="215"/>
                              </a:cubicBezTo>
                              <a:cubicBezTo>
                                <a:pt x="154" y="229"/>
                                <a:pt x="154" y="229"/>
                                <a:pt x="154" y="229"/>
                              </a:cubicBezTo>
                              <a:cubicBezTo>
                                <a:pt x="126" y="229"/>
                                <a:pt x="126" y="229"/>
                                <a:pt x="126" y="229"/>
                              </a:cubicBezTo>
                              <a:moveTo>
                                <a:pt x="126" y="192"/>
                              </a:moveTo>
                              <a:cubicBezTo>
                                <a:pt x="126" y="178"/>
                                <a:pt x="126" y="178"/>
                                <a:pt x="126" y="178"/>
                              </a:cubicBezTo>
                              <a:cubicBezTo>
                                <a:pt x="154" y="178"/>
                                <a:pt x="154" y="178"/>
                                <a:pt x="154" y="178"/>
                              </a:cubicBezTo>
                              <a:cubicBezTo>
                                <a:pt x="154" y="192"/>
                                <a:pt x="154" y="192"/>
                                <a:pt x="154" y="192"/>
                              </a:cubicBezTo>
                              <a:cubicBezTo>
                                <a:pt x="126" y="192"/>
                                <a:pt x="126" y="192"/>
                                <a:pt x="126" y="192"/>
                              </a:cubicBezTo>
                              <a:moveTo>
                                <a:pt x="126" y="47"/>
                              </a:moveTo>
                              <a:cubicBezTo>
                                <a:pt x="126" y="19"/>
                                <a:pt x="126" y="19"/>
                                <a:pt x="126" y="19"/>
                              </a:cubicBezTo>
                              <a:cubicBezTo>
                                <a:pt x="154" y="19"/>
                                <a:pt x="154" y="19"/>
                                <a:pt x="154" y="19"/>
                              </a:cubicBezTo>
                              <a:cubicBezTo>
                                <a:pt x="154" y="47"/>
                                <a:pt x="154" y="47"/>
                                <a:pt x="154" y="47"/>
                              </a:cubicBezTo>
                              <a:cubicBezTo>
                                <a:pt x="126" y="47"/>
                                <a:pt x="126" y="47"/>
                                <a:pt x="126" y="47"/>
                              </a:cubicBezTo>
                              <a:moveTo>
                                <a:pt x="158" y="0"/>
                              </a:moveTo>
                              <a:cubicBezTo>
                                <a:pt x="123" y="0"/>
                                <a:pt x="123" y="0"/>
                                <a:pt x="123" y="0"/>
                              </a:cubicBezTo>
                              <a:cubicBezTo>
                                <a:pt x="113" y="0"/>
                                <a:pt x="103" y="8"/>
                                <a:pt x="103" y="17"/>
                              </a:cubicBezTo>
                              <a:cubicBezTo>
                                <a:pt x="103" y="263"/>
                                <a:pt x="103" y="263"/>
                                <a:pt x="103" y="263"/>
                              </a:cubicBezTo>
                              <a:cubicBezTo>
                                <a:pt x="103" y="273"/>
                                <a:pt x="113" y="280"/>
                                <a:pt x="123" y="280"/>
                              </a:cubicBezTo>
                              <a:cubicBezTo>
                                <a:pt x="158" y="280"/>
                                <a:pt x="158" y="280"/>
                                <a:pt x="158" y="280"/>
                              </a:cubicBezTo>
                              <a:cubicBezTo>
                                <a:pt x="167" y="280"/>
                                <a:pt x="178" y="273"/>
                                <a:pt x="178" y="263"/>
                              </a:cubicBezTo>
                              <a:cubicBezTo>
                                <a:pt x="178" y="17"/>
                                <a:pt x="178" y="17"/>
                                <a:pt x="178" y="17"/>
                              </a:cubicBezTo>
                              <a:cubicBezTo>
                                <a:pt x="178" y="8"/>
                                <a:pt x="167" y="0"/>
                                <a:pt x="158" y="0"/>
                              </a:cubicBezTo>
                              <a:moveTo>
                                <a:pt x="229" y="229"/>
                              </a:moveTo>
                              <a:cubicBezTo>
                                <a:pt x="229" y="215"/>
                                <a:pt x="229" y="215"/>
                                <a:pt x="229" y="215"/>
                              </a:cubicBezTo>
                              <a:cubicBezTo>
                                <a:pt x="262" y="215"/>
                                <a:pt x="262" y="215"/>
                                <a:pt x="262" y="215"/>
                              </a:cubicBezTo>
                              <a:cubicBezTo>
                                <a:pt x="262" y="229"/>
                                <a:pt x="262" y="229"/>
                                <a:pt x="262" y="229"/>
                              </a:cubicBezTo>
                              <a:cubicBezTo>
                                <a:pt x="229" y="229"/>
                                <a:pt x="229" y="229"/>
                                <a:pt x="229" y="229"/>
                              </a:cubicBezTo>
                              <a:moveTo>
                                <a:pt x="229" y="192"/>
                              </a:moveTo>
                              <a:cubicBezTo>
                                <a:pt x="229" y="178"/>
                                <a:pt x="229" y="178"/>
                                <a:pt x="229" y="178"/>
                              </a:cubicBezTo>
                              <a:cubicBezTo>
                                <a:pt x="262" y="178"/>
                                <a:pt x="262" y="178"/>
                                <a:pt x="262" y="178"/>
                              </a:cubicBezTo>
                              <a:cubicBezTo>
                                <a:pt x="262" y="192"/>
                                <a:pt x="262" y="192"/>
                                <a:pt x="262" y="192"/>
                              </a:cubicBezTo>
                              <a:cubicBezTo>
                                <a:pt x="229" y="192"/>
                                <a:pt x="229" y="192"/>
                                <a:pt x="229" y="192"/>
                              </a:cubicBezTo>
                              <a:moveTo>
                                <a:pt x="229" y="47"/>
                              </a:moveTo>
                              <a:cubicBezTo>
                                <a:pt x="229" y="19"/>
                                <a:pt x="229" y="19"/>
                                <a:pt x="229" y="19"/>
                              </a:cubicBezTo>
                              <a:cubicBezTo>
                                <a:pt x="262" y="19"/>
                                <a:pt x="262" y="19"/>
                                <a:pt x="262" y="19"/>
                              </a:cubicBezTo>
                              <a:cubicBezTo>
                                <a:pt x="262" y="47"/>
                                <a:pt x="262" y="47"/>
                                <a:pt x="262" y="47"/>
                              </a:cubicBezTo>
                              <a:cubicBezTo>
                                <a:pt x="229" y="47"/>
                                <a:pt x="229" y="47"/>
                                <a:pt x="229" y="47"/>
                              </a:cubicBezTo>
                              <a:moveTo>
                                <a:pt x="263" y="0"/>
                              </a:moveTo>
                              <a:cubicBezTo>
                                <a:pt x="228" y="0"/>
                                <a:pt x="228" y="0"/>
                                <a:pt x="228" y="0"/>
                              </a:cubicBezTo>
                              <a:cubicBezTo>
                                <a:pt x="218" y="0"/>
                                <a:pt x="215" y="8"/>
                                <a:pt x="215" y="17"/>
                              </a:cubicBezTo>
                              <a:cubicBezTo>
                                <a:pt x="215" y="263"/>
                                <a:pt x="215" y="263"/>
                                <a:pt x="215" y="263"/>
                              </a:cubicBezTo>
                              <a:cubicBezTo>
                                <a:pt x="215" y="273"/>
                                <a:pt x="218" y="280"/>
                                <a:pt x="228" y="280"/>
                              </a:cubicBezTo>
                              <a:cubicBezTo>
                                <a:pt x="263" y="280"/>
                                <a:pt x="263" y="280"/>
                                <a:pt x="263" y="280"/>
                              </a:cubicBezTo>
                              <a:cubicBezTo>
                                <a:pt x="273" y="280"/>
                                <a:pt x="280" y="273"/>
                                <a:pt x="280" y="263"/>
                              </a:cubicBezTo>
                              <a:cubicBezTo>
                                <a:pt x="280" y="17"/>
                                <a:pt x="280" y="17"/>
                                <a:pt x="280" y="17"/>
                              </a:cubicBezTo>
                              <a:cubicBezTo>
                                <a:pt x="280" y="8"/>
                                <a:pt x="273" y="0"/>
                                <a:pt x="263"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46.9pt;margin-top:287.5pt;height:45.75pt;width:45.75pt;z-index:251636736;mso-width-relative:page;mso-height-relative:page;" fillcolor="#222221" filled="t" stroked="f" coordsize="280,280" o:gfxdata="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" path="m19,229c19,215,19,215,19,215c51,215,51,215,51,215c51,229,51,229,51,229c19,229,19,229,19,229m19,192c19,178,19,178,19,178c51,178,51,178,51,178c51,192,51,192,51,192c19,192,19,192,19,192m19,47c19,19,19,19,19,19c51,19,51,19,51,19c51,47,51,47,51,47c19,47,19,47,19,47m52,0c17,0,17,0,17,0c8,0,0,8,0,17c0,263,0,263,0,263c0,273,8,280,17,280c52,280,52,280,52,280c62,280,65,273,65,263c65,17,65,17,65,17c65,8,62,0,52,0m126,229c126,215,126,215,126,215c154,215,154,215,154,215c154,229,154,229,154,229c126,229,126,229,126,229m126,192c126,178,126,178,126,178c154,178,154,178,154,178c154,192,154,192,154,192c126,192,126,192,126,192m126,47c126,19,126,19,126,19c154,19,154,19,154,19c154,47,154,47,154,47c126,47,126,47,126,47m158,0c123,0,123,0,123,0c113,0,103,8,103,17c103,263,103,263,103,263c103,273,113,280,123,280c158,280,158,280,158,280c167,280,178,273,178,263c178,17,178,17,178,17c178,8,167,0,158,0m229,229c229,215,229,215,229,215c262,215,262,215,262,215c262,229,262,229,262,229c229,229,229,229,229,229m229,192c229,178,229,178,229,178c262,178,262,178,262,178c262,192,262,192,262,192c229,192,229,192,229,192m229,47c229,19,229,19,229,19c262,19,262,19,262,19c262,47,262,47,262,47c229,47,229,47,229,47m263,0c228,0,228,0,228,0c218,0,215,8,215,17c215,263,215,263,215,263c215,273,218,280,228,280c263,280,263,280,263,280c273,280,280,273,280,263c280,17,280,17,280,17c280,8,273,0,263,0e">
                <v:path o:connectlocs="39426,446144;105829,475195;39426,398417;105829,369365;39426,398417;39426,39426;105829,97529;107904,0;0,35276;35276,581025;134880,545748;107904,0;261461,446144;319563,475195;261461,398417;319563,369365;261461,398417;261461,39426;319563,97529;327864,0;213734,35276;255235,581025;369365,545748;327864,0;475195,446144;543673,475195;475195,398417;543673,369365;475195,398417;475195,39426;543673,97529;545748,0;446144,35276;473120,581025;581025,545748;545748,0"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1698625</wp:posOffset>
                </wp:positionH>
                <wp:positionV relativeFrom="paragraph">
                  <wp:posOffset>3765550</wp:posOffset>
                </wp:positionV>
                <wp:extent cx="3395980" cy="702310"/>
                <wp:effectExtent l="0" t="0" r="0" b="0"/>
                <wp:wrapNone/>
                <wp:docPr id="10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4679950"/>
                          <a:ext cx="3395980" cy="70231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296.5pt;height:55.3pt;width:267.4pt;z-index:251635712;mso-width-relative:page;mso-height-relative:page;" filled="f" stroked="f" coordsize="21600,21600" o:gfxdata="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x4dd12QAAAAsBAAAPAAAAAAAAAAEAIAAAACIAAABkcnMvZG93bnJldi54bWxQSwECFAAU&#10;AAAACACHTuJAPQ3xECkCAADQAwAADgAAAAAAAAABACAAAAAoAQAAZHJzL2Uyb0RvYy54bWxQSwUG&#10;AAAAAAYABgBZAQAAwwU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34688" behindDoc="0" locked="0" layoutInCell="1" allowOverlap="1">
                <wp:simplePos x="0" y="0"/>
                <wp:positionH relativeFrom="column">
                  <wp:posOffset>1698625</wp:posOffset>
                </wp:positionH>
                <wp:positionV relativeFrom="paragraph">
                  <wp:posOffset>3415030</wp:posOffset>
                </wp:positionV>
                <wp:extent cx="1098550" cy="396240"/>
                <wp:effectExtent l="0" t="0" r="0" b="0"/>
                <wp:wrapNone/>
                <wp:docPr id="10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4329430"/>
                          <a:ext cx="1098550" cy="396240"/>
                        </a:xfrm>
                        <a:prstGeom prst="rect">
                          <a:avLst/>
                        </a:prstGeom>
                        <a:noFill/>
                      </wps:spPr>
                      <wps:txbx>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268.9pt;height:31.2pt;width:86.5pt;z-index:251634688;mso-width-relative:page;mso-height-relative:page;" filled="f" stroked="f" coordsize="21600,21600" o:gfxdata="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8AcVnYAAAACwEAAA8AAAAAAAAAAQAgAAAAIgAAAGRycy9kb3ducmV2LnhtbFBLAQIUABQAAAAI&#10;AIdO4kCTBv7/JgIAANADAAAOAAAAAAAAAAEAIAAAACcBAABkcnMvZTJvRG9jLnhtbFBLBQYAAAAA&#10;BgAGAFkBAAC/BQ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633664" behindDoc="0" locked="0" layoutInCell="1" allowOverlap="1">
                <wp:simplePos x="0" y="0"/>
                <wp:positionH relativeFrom="column">
                  <wp:posOffset>179705</wp:posOffset>
                </wp:positionH>
                <wp:positionV relativeFrom="paragraph">
                  <wp:posOffset>3260725</wp:posOffset>
                </wp:positionV>
                <wp:extent cx="1412875" cy="1362075"/>
                <wp:effectExtent l="0" t="0" r="0" b="9525"/>
                <wp:wrapNone/>
                <wp:docPr id="104"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322705" y="4175125"/>
                          <a:ext cx="1412875" cy="1362075"/>
                        </a:xfrm>
                        <a:custGeom>
                          <a:avLst/>
                          <a:gdLst>
                            <a:gd name="T0" fmla="*/ 334 w 423"/>
                            <a:gd name="T1" fmla="*/ 101 h 407"/>
                            <a:gd name="T2" fmla="*/ 275 w 423"/>
                            <a:gd name="T3" fmla="*/ 43 h 407"/>
                            <a:gd name="T4" fmla="*/ 252 w 423"/>
                            <a:gd name="T5" fmla="*/ 23 h 407"/>
                            <a:gd name="T6" fmla="*/ 239 w 423"/>
                            <a:gd name="T7" fmla="*/ 16 h 407"/>
                            <a:gd name="T8" fmla="*/ 225 w 423"/>
                            <a:gd name="T9" fmla="*/ 12 h 407"/>
                            <a:gd name="T10" fmla="*/ 211 w 423"/>
                            <a:gd name="T11" fmla="*/ 9 h 407"/>
                            <a:gd name="T12" fmla="*/ 157 w 423"/>
                            <a:gd name="T13" fmla="*/ 17 h 407"/>
                            <a:gd name="T14" fmla="*/ 132 w 423"/>
                            <a:gd name="T15" fmla="*/ 34 h 407"/>
                            <a:gd name="T16" fmla="*/ 124 w 423"/>
                            <a:gd name="T17" fmla="*/ 43 h 407"/>
                            <a:gd name="T18" fmla="*/ 86 w 423"/>
                            <a:gd name="T19" fmla="*/ 83 h 407"/>
                            <a:gd name="T20" fmla="*/ 47 w 423"/>
                            <a:gd name="T21" fmla="*/ 122 h 407"/>
                            <a:gd name="T22" fmla="*/ 38 w 423"/>
                            <a:gd name="T23" fmla="*/ 131 h 407"/>
                            <a:gd name="T24" fmla="*/ 25 w 423"/>
                            <a:gd name="T25" fmla="*/ 146 h 407"/>
                            <a:gd name="T26" fmla="*/ 18 w 423"/>
                            <a:gd name="T27" fmla="*/ 159 h 407"/>
                            <a:gd name="T28" fmla="*/ 19 w 423"/>
                            <a:gd name="T29" fmla="*/ 249 h 407"/>
                            <a:gd name="T30" fmla="*/ 33 w 423"/>
                            <a:gd name="T31" fmla="*/ 269 h 407"/>
                            <a:gd name="T32" fmla="*/ 63 w 423"/>
                            <a:gd name="T33" fmla="*/ 303 h 407"/>
                            <a:gd name="T34" fmla="*/ 125 w 423"/>
                            <a:gd name="T35" fmla="*/ 371 h 407"/>
                            <a:gd name="T36" fmla="*/ 138 w 423"/>
                            <a:gd name="T37" fmla="*/ 381 h 407"/>
                            <a:gd name="T38" fmla="*/ 206 w 423"/>
                            <a:gd name="T39" fmla="*/ 400 h 407"/>
                            <a:gd name="T40" fmla="*/ 280 w 423"/>
                            <a:gd name="T41" fmla="*/ 370 h 407"/>
                            <a:gd name="T42" fmla="*/ 346 w 423"/>
                            <a:gd name="T43" fmla="*/ 312 h 407"/>
                            <a:gd name="T44" fmla="*/ 371 w 423"/>
                            <a:gd name="T45" fmla="*/ 290 h 407"/>
                            <a:gd name="T46" fmla="*/ 412 w 423"/>
                            <a:gd name="T47" fmla="*/ 192 h 407"/>
                            <a:gd name="T48" fmla="*/ 373 w 423"/>
                            <a:gd name="T49" fmla="*/ 106 h 407"/>
                            <a:gd name="T50" fmla="*/ 389 w 423"/>
                            <a:gd name="T51" fmla="*/ 116 h 407"/>
                            <a:gd name="T52" fmla="*/ 414 w 423"/>
                            <a:gd name="T53" fmla="*/ 234 h 407"/>
                            <a:gd name="T54" fmla="*/ 381 w 423"/>
                            <a:gd name="T55" fmla="*/ 290 h 407"/>
                            <a:gd name="T56" fmla="*/ 373 w 423"/>
                            <a:gd name="T57" fmla="*/ 298 h 407"/>
                            <a:gd name="T58" fmla="*/ 289 w 423"/>
                            <a:gd name="T59" fmla="*/ 372 h 407"/>
                            <a:gd name="T60" fmla="*/ 271 w 423"/>
                            <a:gd name="T61" fmla="*/ 387 h 407"/>
                            <a:gd name="T62" fmla="*/ 205 w 423"/>
                            <a:gd name="T63" fmla="*/ 407 h 407"/>
                            <a:gd name="T64" fmla="*/ 137 w 423"/>
                            <a:gd name="T65" fmla="*/ 389 h 407"/>
                            <a:gd name="T66" fmla="*/ 86 w 423"/>
                            <a:gd name="T67" fmla="*/ 341 h 407"/>
                            <a:gd name="T68" fmla="*/ 29 w 423"/>
                            <a:gd name="T69" fmla="*/ 277 h 407"/>
                            <a:gd name="T70" fmla="*/ 19 w 423"/>
                            <a:gd name="T71" fmla="*/ 264 h 407"/>
                            <a:gd name="T72" fmla="*/ 0 w 423"/>
                            <a:gd name="T73" fmla="*/ 203 h 407"/>
                            <a:gd name="T74" fmla="*/ 18 w 423"/>
                            <a:gd name="T75" fmla="*/ 142 h 407"/>
                            <a:gd name="T76" fmla="*/ 89 w 423"/>
                            <a:gd name="T77" fmla="*/ 67 h 407"/>
                            <a:gd name="T78" fmla="*/ 118 w 423"/>
                            <a:gd name="T79" fmla="*/ 35 h 407"/>
                            <a:gd name="T80" fmla="*/ 130 w 423"/>
                            <a:gd name="T81" fmla="*/ 24 h 407"/>
                            <a:gd name="T82" fmla="*/ 166 w 423"/>
                            <a:gd name="T83" fmla="*/ 5 h 407"/>
                            <a:gd name="T84" fmla="*/ 182 w 423"/>
                            <a:gd name="T85" fmla="*/ 1 h 407"/>
                            <a:gd name="T86" fmla="*/ 264 w 423"/>
                            <a:gd name="T87" fmla="*/ 22 h 407"/>
                            <a:gd name="T88" fmla="*/ 283 w 423"/>
                            <a:gd name="T89" fmla="*/ 38 h 407"/>
                            <a:gd name="T90" fmla="*/ 340 w 423"/>
                            <a:gd name="T91" fmla="*/ 9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23" h="407">
                              <a:moveTo>
                                <a:pt x="360" y="119"/>
                              </a:moveTo>
                              <a:cubicBezTo>
                                <a:pt x="348" y="122"/>
                                <a:pt x="340" y="108"/>
                                <a:pt x="334" y="101"/>
                              </a:cubicBezTo>
                              <a:cubicBezTo>
                                <a:pt x="319" y="85"/>
                                <a:pt x="303" y="69"/>
                                <a:pt x="287" y="54"/>
                              </a:cubicBezTo>
                              <a:cubicBezTo>
                                <a:pt x="283" y="50"/>
                                <a:pt x="279" y="46"/>
                                <a:pt x="275" y="43"/>
                              </a:cubicBezTo>
                              <a:cubicBezTo>
                                <a:pt x="272" y="39"/>
                                <a:pt x="267" y="35"/>
                                <a:pt x="264" y="32"/>
                              </a:cubicBezTo>
                              <a:cubicBezTo>
                                <a:pt x="260" y="29"/>
                                <a:pt x="256" y="26"/>
                                <a:pt x="252" y="23"/>
                              </a:cubicBezTo>
                              <a:cubicBezTo>
                                <a:pt x="250" y="22"/>
                                <a:pt x="248" y="21"/>
                                <a:pt x="246" y="20"/>
                              </a:cubicBezTo>
                              <a:cubicBezTo>
                                <a:pt x="243" y="18"/>
                                <a:pt x="241" y="17"/>
                                <a:pt x="239" y="16"/>
                              </a:cubicBezTo>
                              <a:cubicBezTo>
                                <a:pt x="232" y="14"/>
                                <a:pt x="232" y="14"/>
                                <a:pt x="232" y="14"/>
                              </a:cubicBezTo>
                              <a:cubicBezTo>
                                <a:pt x="225" y="12"/>
                                <a:pt x="225" y="12"/>
                                <a:pt x="225" y="12"/>
                              </a:cubicBezTo>
                              <a:cubicBezTo>
                                <a:pt x="223" y="11"/>
                                <a:pt x="221" y="11"/>
                                <a:pt x="218" y="10"/>
                              </a:cubicBezTo>
                              <a:cubicBezTo>
                                <a:pt x="216" y="10"/>
                                <a:pt x="214" y="9"/>
                                <a:pt x="211" y="9"/>
                              </a:cubicBezTo>
                              <a:cubicBezTo>
                                <a:pt x="202" y="8"/>
                                <a:pt x="193" y="8"/>
                                <a:pt x="183" y="9"/>
                              </a:cubicBezTo>
                              <a:cubicBezTo>
                                <a:pt x="174" y="11"/>
                                <a:pt x="165" y="14"/>
                                <a:pt x="157" y="17"/>
                              </a:cubicBezTo>
                              <a:cubicBezTo>
                                <a:pt x="149" y="21"/>
                                <a:pt x="142" y="26"/>
                                <a:pt x="135" y="32"/>
                              </a:cubicBezTo>
                              <a:cubicBezTo>
                                <a:pt x="132" y="34"/>
                                <a:pt x="132" y="34"/>
                                <a:pt x="132" y="34"/>
                              </a:cubicBezTo>
                              <a:cubicBezTo>
                                <a:pt x="131" y="35"/>
                                <a:pt x="130" y="36"/>
                                <a:pt x="130" y="37"/>
                              </a:cubicBezTo>
                              <a:cubicBezTo>
                                <a:pt x="128" y="39"/>
                                <a:pt x="126" y="41"/>
                                <a:pt x="124" y="43"/>
                              </a:cubicBezTo>
                              <a:cubicBezTo>
                                <a:pt x="112" y="56"/>
                                <a:pt x="112" y="56"/>
                                <a:pt x="112" y="56"/>
                              </a:cubicBezTo>
                              <a:cubicBezTo>
                                <a:pt x="103" y="65"/>
                                <a:pt x="95" y="74"/>
                                <a:pt x="86" y="83"/>
                              </a:cubicBezTo>
                              <a:cubicBezTo>
                                <a:pt x="78" y="92"/>
                                <a:pt x="69" y="100"/>
                                <a:pt x="61" y="109"/>
                              </a:cubicBezTo>
                              <a:cubicBezTo>
                                <a:pt x="47" y="122"/>
                                <a:pt x="47" y="122"/>
                                <a:pt x="47" y="122"/>
                              </a:cubicBezTo>
                              <a:cubicBezTo>
                                <a:pt x="41" y="128"/>
                                <a:pt x="41" y="128"/>
                                <a:pt x="41" y="128"/>
                              </a:cubicBezTo>
                              <a:cubicBezTo>
                                <a:pt x="40" y="129"/>
                                <a:pt x="38" y="130"/>
                                <a:pt x="38" y="131"/>
                              </a:cubicBezTo>
                              <a:cubicBezTo>
                                <a:pt x="35" y="134"/>
                                <a:pt x="35" y="134"/>
                                <a:pt x="35" y="134"/>
                              </a:cubicBezTo>
                              <a:cubicBezTo>
                                <a:pt x="31" y="138"/>
                                <a:pt x="29" y="142"/>
                                <a:pt x="25" y="146"/>
                              </a:cubicBezTo>
                              <a:cubicBezTo>
                                <a:pt x="21" y="152"/>
                                <a:pt x="21" y="152"/>
                                <a:pt x="21" y="152"/>
                              </a:cubicBezTo>
                              <a:cubicBezTo>
                                <a:pt x="20" y="154"/>
                                <a:pt x="19" y="157"/>
                                <a:pt x="18" y="159"/>
                              </a:cubicBezTo>
                              <a:cubicBezTo>
                                <a:pt x="13" y="168"/>
                                <a:pt x="10" y="178"/>
                                <a:pt x="9" y="188"/>
                              </a:cubicBezTo>
                              <a:cubicBezTo>
                                <a:pt x="6" y="209"/>
                                <a:pt x="9" y="230"/>
                                <a:pt x="19" y="249"/>
                              </a:cubicBezTo>
                              <a:cubicBezTo>
                                <a:pt x="21" y="254"/>
                                <a:pt x="25" y="258"/>
                                <a:pt x="28" y="262"/>
                              </a:cubicBezTo>
                              <a:cubicBezTo>
                                <a:pt x="33" y="269"/>
                                <a:pt x="33" y="269"/>
                                <a:pt x="33" y="269"/>
                              </a:cubicBezTo>
                              <a:cubicBezTo>
                                <a:pt x="34" y="271"/>
                                <a:pt x="37" y="273"/>
                                <a:pt x="39" y="275"/>
                              </a:cubicBezTo>
                              <a:cubicBezTo>
                                <a:pt x="63" y="303"/>
                                <a:pt x="63" y="303"/>
                                <a:pt x="63" y="303"/>
                              </a:cubicBezTo>
                              <a:cubicBezTo>
                                <a:pt x="80" y="321"/>
                                <a:pt x="96" y="339"/>
                                <a:pt x="113" y="358"/>
                              </a:cubicBezTo>
                              <a:cubicBezTo>
                                <a:pt x="117" y="363"/>
                                <a:pt x="121" y="366"/>
                                <a:pt x="125" y="371"/>
                              </a:cubicBezTo>
                              <a:cubicBezTo>
                                <a:pt x="131" y="376"/>
                                <a:pt x="131" y="376"/>
                                <a:pt x="131" y="376"/>
                              </a:cubicBezTo>
                              <a:cubicBezTo>
                                <a:pt x="133" y="378"/>
                                <a:pt x="136" y="379"/>
                                <a:pt x="138" y="381"/>
                              </a:cubicBezTo>
                              <a:cubicBezTo>
                                <a:pt x="148" y="388"/>
                                <a:pt x="159" y="393"/>
                                <a:pt x="170" y="396"/>
                              </a:cubicBezTo>
                              <a:cubicBezTo>
                                <a:pt x="182" y="399"/>
                                <a:pt x="194" y="400"/>
                                <a:pt x="206" y="400"/>
                              </a:cubicBezTo>
                              <a:cubicBezTo>
                                <a:pt x="218" y="400"/>
                                <a:pt x="230" y="397"/>
                                <a:pt x="242" y="393"/>
                              </a:cubicBezTo>
                              <a:cubicBezTo>
                                <a:pt x="256" y="388"/>
                                <a:pt x="269" y="380"/>
                                <a:pt x="280" y="370"/>
                              </a:cubicBezTo>
                              <a:cubicBezTo>
                                <a:pt x="291" y="360"/>
                                <a:pt x="302" y="350"/>
                                <a:pt x="313" y="341"/>
                              </a:cubicBezTo>
                              <a:cubicBezTo>
                                <a:pt x="346" y="312"/>
                                <a:pt x="346" y="312"/>
                                <a:pt x="346" y="312"/>
                              </a:cubicBezTo>
                              <a:cubicBezTo>
                                <a:pt x="362" y="297"/>
                                <a:pt x="362" y="297"/>
                                <a:pt x="362" y="297"/>
                              </a:cubicBezTo>
                              <a:cubicBezTo>
                                <a:pt x="371" y="290"/>
                                <a:pt x="371" y="290"/>
                                <a:pt x="371" y="290"/>
                              </a:cubicBezTo>
                              <a:cubicBezTo>
                                <a:pt x="373" y="287"/>
                                <a:pt x="376" y="284"/>
                                <a:pt x="379" y="281"/>
                              </a:cubicBezTo>
                              <a:cubicBezTo>
                                <a:pt x="401" y="257"/>
                                <a:pt x="413" y="224"/>
                                <a:pt x="412" y="192"/>
                              </a:cubicBezTo>
                              <a:cubicBezTo>
                                <a:pt x="411" y="176"/>
                                <a:pt x="408" y="159"/>
                                <a:pt x="401" y="145"/>
                              </a:cubicBezTo>
                              <a:cubicBezTo>
                                <a:pt x="394" y="130"/>
                                <a:pt x="385" y="117"/>
                                <a:pt x="373" y="106"/>
                              </a:cubicBezTo>
                              <a:cubicBezTo>
                                <a:pt x="376" y="105"/>
                                <a:pt x="378" y="106"/>
                                <a:pt x="381" y="108"/>
                              </a:cubicBezTo>
                              <a:cubicBezTo>
                                <a:pt x="384" y="110"/>
                                <a:pt x="387" y="112"/>
                                <a:pt x="389" y="116"/>
                              </a:cubicBezTo>
                              <a:cubicBezTo>
                                <a:pt x="395" y="122"/>
                                <a:pt x="399" y="130"/>
                                <a:pt x="402" y="135"/>
                              </a:cubicBezTo>
                              <a:cubicBezTo>
                                <a:pt x="418" y="164"/>
                                <a:pt x="423" y="200"/>
                                <a:pt x="414" y="234"/>
                              </a:cubicBezTo>
                              <a:cubicBezTo>
                                <a:pt x="409" y="251"/>
                                <a:pt x="401" y="267"/>
                                <a:pt x="390" y="280"/>
                              </a:cubicBezTo>
                              <a:cubicBezTo>
                                <a:pt x="387" y="284"/>
                                <a:pt x="384" y="287"/>
                                <a:pt x="381" y="290"/>
                              </a:cubicBezTo>
                              <a:cubicBezTo>
                                <a:pt x="377" y="295"/>
                                <a:pt x="377" y="295"/>
                                <a:pt x="377" y="295"/>
                              </a:cubicBezTo>
                              <a:cubicBezTo>
                                <a:pt x="373" y="298"/>
                                <a:pt x="373" y="298"/>
                                <a:pt x="373" y="298"/>
                              </a:cubicBezTo>
                              <a:cubicBezTo>
                                <a:pt x="356" y="313"/>
                                <a:pt x="356" y="313"/>
                                <a:pt x="356" y="313"/>
                              </a:cubicBezTo>
                              <a:cubicBezTo>
                                <a:pt x="334" y="333"/>
                                <a:pt x="312" y="353"/>
                                <a:pt x="289" y="372"/>
                              </a:cubicBezTo>
                              <a:cubicBezTo>
                                <a:pt x="287" y="375"/>
                                <a:pt x="284" y="377"/>
                                <a:pt x="280" y="380"/>
                              </a:cubicBezTo>
                              <a:cubicBezTo>
                                <a:pt x="277" y="382"/>
                                <a:pt x="274" y="385"/>
                                <a:pt x="271" y="387"/>
                              </a:cubicBezTo>
                              <a:cubicBezTo>
                                <a:pt x="264" y="391"/>
                                <a:pt x="257" y="395"/>
                                <a:pt x="250" y="398"/>
                              </a:cubicBezTo>
                              <a:cubicBezTo>
                                <a:pt x="235" y="404"/>
                                <a:pt x="220" y="407"/>
                                <a:pt x="205" y="407"/>
                              </a:cubicBezTo>
                              <a:cubicBezTo>
                                <a:pt x="193" y="407"/>
                                <a:pt x="181" y="406"/>
                                <a:pt x="169" y="403"/>
                              </a:cubicBezTo>
                              <a:cubicBezTo>
                                <a:pt x="158" y="400"/>
                                <a:pt x="147" y="395"/>
                                <a:pt x="137" y="389"/>
                              </a:cubicBezTo>
                              <a:cubicBezTo>
                                <a:pt x="127" y="383"/>
                                <a:pt x="118" y="375"/>
                                <a:pt x="110" y="367"/>
                              </a:cubicBezTo>
                              <a:cubicBezTo>
                                <a:pt x="102" y="359"/>
                                <a:pt x="94" y="350"/>
                                <a:pt x="86" y="341"/>
                              </a:cubicBezTo>
                              <a:cubicBezTo>
                                <a:pt x="71" y="324"/>
                                <a:pt x="56" y="307"/>
                                <a:pt x="41" y="290"/>
                              </a:cubicBezTo>
                              <a:cubicBezTo>
                                <a:pt x="37" y="286"/>
                                <a:pt x="33" y="281"/>
                                <a:pt x="29" y="277"/>
                              </a:cubicBezTo>
                              <a:cubicBezTo>
                                <a:pt x="27" y="275"/>
                                <a:pt x="26" y="273"/>
                                <a:pt x="24" y="271"/>
                              </a:cubicBezTo>
                              <a:cubicBezTo>
                                <a:pt x="22" y="269"/>
                                <a:pt x="21" y="266"/>
                                <a:pt x="19" y="264"/>
                              </a:cubicBezTo>
                              <a:cubicBezTo>
                                <a:pt x="13" y="255"/>
                                <a:pt x="9" y="245"/>
                                <a:pt x="5" y="235"/>
                              </a:cubicBezTo>
                              <a:cubicBezTo>
                                <a:pt x="2" y="225"/>
                                <a:pt x="0" y="214"/>
                                <a:pt x="0" y="203"/>
                              </a:cubicBezTo>
                              <a:cubicBezTo>
                                <a:pt x="0" y="192"/>
                                <a:pt x="2" y="181"/>
                                <a:pt x="5" y="171"/>
                              </a:cubicBezTo>
                              <a:cubicBezTo>
                                <a:pt x="8" y="161"/>
                                <a:pt x="12" y="151"/>
                                <a:pt x="18" y="142"/>
                              </a:cubicBezTo>
                              <a:cubicBezTo>
                                <a:pt x="25" y="133"/>
                                <a:pt x="31" y="126"/>
                                <a:pt x="41" y="117"/>
                              </a:cubicBezTo>
                              <a:cubicBezTo>
                                <a:pt x="57" y="100"/>
                                <a:pt x="73" y="84"/>
                                <a:pt x="89" y="67"/>
                              </a:cubicBezTo>
                              <a:cubicBezTo>
                                <a:pt x="96" y="58"/>
                                <a:pt x="104" y="50"/>
                                <a:pt x="112" y="41"/>
                              </a:cubicBezTo>
                              <a:cubicBezTo>
                                <a:pt x="118" y="35"/>
                                <a:pt x="118" y="35"/>
                                <a:pt x="118" y="35"/>
                              </a:cubicBezTo>
                              <a:cubicBezTo>
                                <a:pt x="124" y="29"/>
                                <a:pt x="124" y="29"/>
                                <a:pt x="124" y="29"/>
                              </a:cubicBezTo>
                              <a:cubicBezTo>
                                <a:pt x="125" y="27"/>
                                <a:pt x="128" y="26"/>
                                <a:pt x="130" y="24"/>
                              </a:cubicBezTo>
                              <a:cubicBezTo>
                                <a:pt x="132" y="22"/>
                                <a:pt x="134" y="20"/>
                                <a:pt x="136" y="19"/>
                              </a:cubicBezTo>
                              <a:cubicBezTo>
                                <a:pt x="145" y="13"/>
                                <a:pt x="155" y="8"/>
                                <a:pt x="166" y="5"/>
                              </a:cubicBezTo>
                              <a:cubicBezTo>
                                <a:pt x="169" y="4"/>
                                <a:pt x="171" y="3"/>
                                <a:pt x="174" y="3"/>
                              </a:cubicBezTo>
                              <a:cubicBezTo>
                                <a:pt x="182" y="1"/>
                                <a:pt x="182" y="1"/>
                                <a:pt x="182" y="1"/>
                              </a:cubicBezTo>
                              <a:cubicBezTo>
                                <a:pt x="188" y="1"/>
                                <a:pt x="194" y="0"/>
                                <a:pt x="199" y="0"/>
                              </a:cubicBezTo>
                              <a:cubicBezTo>
                                <a:pt x="222" y="1"/>
                                <a:pt x="245" y="8"/>
                                <a:pt x="264" y="22"/>
                              </a:cubicBezTo>
                              <a:cubicBezTo>
                                <a:pt x="267" y="24"/>
                                <a:pt x="270" y="27"/>
                                <a:pt x="274" y="29"/>
                              </a:cubicBezTo>
                              <a:cubicBezTo>
                                <a:pt x="283" y="38"/>
                                <a:pt x="283" y="38"/>
                                <a:pt x="283" y="38"/>
                              </a:cubicBezTo>
                              <a:cubicBezTo>
                                <a:pt x="289" y="44"/>
                                <a:pt x="296" y="50"/>
                                <a:pt x="302" y="56"/>
                              </a:cubicBezTo>
                              <a:cubicBezTo>
                                <a:pt x="315" y="68"/>
                                <a:pt x="327" y="80"/>
                                <a:pt x="340" y="93"/>
                              </a:cubicBezTo>
                              <a:cubicBezTo>
                                <a:pt x="348" y="100"/>
                                <a:pt x="359" y="107"/>
                                <a:pt x="360" y="119"/>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4.15pt;margin-top:256.75pt;height:107.25pt;width:111.25pt;z-index:251633664;mso-width-relative:page;mso-height-relative:page;" fillcolor="#222221" filled="t" stroked="f" coordsize="423,407" o:gfxdata="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" path="m360,119c348,122,340,108,334,101c319,85,303,69,287,54c283,50,279,46,275,43c272,39,267,35,264,32c260,29,256,26,252,23c250,22,248,21,246,20c243,18,241,17,239,16c232,14,232,14,232,14c225,12,225,12,225,12c223,11,221,11,218,10c216,10,214,9,211,9c202,8,193,8,183,9c174,11,165,14,157,17c149,21,142,26,135,32c132,34,132,34,132,34c131,35,130,36,130,37c128,39,126,41,124,43c112,56,112,56,112,56c103,65,95,74,86,83c78,92,69,100,61,109c47,122,47,122,47,122c41,128,41,128,41,128c40,129,38,130,38,131c35,134,35,134,35,134c31,138,29,142,25,146c21,152,21,152,21,152c20,154,19,157,18,159c13,168,10,178,9,188c6,209,9,230,19,249c21,254,25,258,28,262c33,269,33,269,33,269c34,271,37,273,39,275c63,303,63,303,63,303c80,321,96,339,113,358c117,363,121,366,125,371c131,376,131,376,131,376c133,378,136,379,138,381c148,388,159,393,170,396c182,399,194,400,206,400c218,400,230,397,242,393c256,388,269,380,280,370c291,360,302,350,313,341c346,312,346,312,346,312c362,297,362,297,362,297c371,290,371,290,371,290c373,287,376,284,379,281c401,257,413,224,412,192c411,176,408,159,401,145c394,130,385,117,373,106c376,105,378,106,381,108c384,110,387,112,389,116c395,122,399,130,402,135c418,164,423,200,414,234c409,251,401,267,390,280c387,284,384,287,381,290c377,295,377,295,377,295c373,298,373,298,373,298c356,313,356,313,356,313c334,333,312,353,289,372c287,375,284,377,280,380c277,382,274,385,271,387c264,391,257,395,250,398c235,404,220,407,205,407c193,407,181,406,169,403c158,400,147,395,137,389c127,383,118,375,110,367c102,359,94,350,86,341c71,324,56,307,41,290c37,286,33,281,29,277c27,275,26,273,24,271c22,269,21,266,19,264c13,255,9,245,5,235c2,225,0,214,0,203c0,192,2,181,5,171c8,161,12,151,18,142c25,133,31,126,41,117c57,100,73,84,89,67c96,58,104,50,112,41c118,35,118,35,118,35c124,29,124,29,124,29c125,27,128,26,130,24c132,22,134,20,136,19c145,13,155,8,166,5c169,4,171,3,174,3c182,1,182,1,182,1c188,1,194,0,199,0c222,1,245,8,264,22c267,24,270,27,274,29c283,38,283,38,283,38c289,44,296,50,302,56c315,68,327,80,340,93c348,100,359,107,360,119xe">
                <v:path o:connectlocs="1115603,338008;918535,143904;841712,76972;798291,53545;751529,40159;704767,30119;524400,56892;440897,113785;414176,143904;287251,277769;156986,408287;126924,438407;83503,488606;60122,532112;63462,833308;110224,900241;210428,1014026;417516,1241596;460937,1275062;688066,1338648;935236,1238250;1155684,1044145;1239188,970520;1376133,642551;1245868,354741;1299310,388208;1382813,783109;1272589,970520;1245868,997293;965297,1244943;905175,1295142;684726,1362075;457597,1301835;287251,1141197;96863,927014;63462,883508;0,679364;60122,475220;297271,224223;394135,117131;434216,80318;554461,16733;607903,3346;881794,73625;945256,127171;1135644,311235"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32640" behindDoc="0" locked="0" layoutInCell="1" allowOverlap="1">
                <wp:simplePos x="0" y="0"/>
                <wp:positionH relativeFrom="column">
                  <wp:posOffset>614680</wp:posOffset>
                </wp:positionH>
                <wp:positionV relativeFrom="paragraph">
                  <wp:posOffset>1685290</wp:posOffset>
                </wp:positionV>
                <wp:extent cx="542925" cy="621030"/>
                <wp:effectExtent l="0" t="0" r="9525" b="7620"/>
                <wp:wrapNone/>
                <wp:docPr id="103"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757680" y="2599690"/>
                          <a:ext cx="542925" cy="621030"/>
                        </a:xfrm>
                        <a:custGeom>
                          <a:avLst/>
                          <a:gdLst>
                            <a:gd name="T0" fmla="*/ 244 w 262"/>
                            <a:gd name="T1" fmla="*/ 93 h 299"/>
                            <a:gd name="T2" fmla="*/ 113 w 262"/>
                            <a:gd name="T3" fmla="*/ 93 h 299"/>
                            <a:gd name="T4" fmla="*/ 75 w 262"/>
                            <a:gd name="T5" fmla="*/ 131 h 299"/>
                            <a:gd name="T6" fmla="*/ 75 w 262"/>
                            <a:gd name="T7" fmla="*/ 261 h 299"/>
                            <a:gd name="T8" fmla="*/ 113 w 262"/>
                            <a:gd name="T9" fmla="*/ 299 h 299"/>
                            <a:gd name="T10" fmla="*/ 262 w 262"/>
                            <a:gd name="T11" fmla="*/ 299 h 299"/>
                            <a:gd name="T12" fmla="*/ 262 w 262"/>
                            <a:gd name="T13" fmla="*/ 149 h 299"/>
                            <a:gd name="T14" fmla="*/ 113 w 262"/>
                            <a:gd name="T15" fmla="*/ 149 h 299"/>
                            <a:gd name="T16" fmla="*/ 94 w 262"/>
                            <a:gd name="T17" fmla="*/ 131 h 299"/>
                            <a:gd name="T18" fmla="*/ 113 w 262"/>
                            <a:gd name="T19" fmla="*/ 112 h 299"/>
                            <a:gd name="T20" fmla="*/ 225 w 262"/>
                            <a:gd name="T21" fmla="*/ 112 h 299"/>
                            <a:gd name="T22" fmla="*/ 225 w 262"/>
                            <a:gd name="T23" fmla="*/ 131 h 299"/>
                            <a:gd name="T24" fmla="*/ 244 w 262"/>
                            <a:gd name="T25" fmla="*/ 131 h 299"/>
                            <a:gd name="T26" fmla="*/ 244 w 262"/>
                            <a:gd name="T27" fmla="*/ 93 h 299"/>
                            <a:gd name="T28" fmla="*/ 169 w 262"/>
                            <a:gd name="T29" fmla="*/ 0 h 299"/>
                            <a:gd name="T30" fmla="*/ 38 w 262"/>
                            <a:gd name="T31" fmla="*/ 0 h 299"/>
                            <a:gd name="T32" fmla="*/ 0 w 262"/>
                            <a:gd name="T33" fmla="*/ 37 h 299"/>
                            <a:gd name="T34" fmla="*/ 0 w 262"/>
                            <a:gd name="T35" fmla="*/ 168 h 299"/>
                            <a:gd name="T36" fmla="*/ 38 w 262"/>
                            <a:gd name="T37" fmla="*/ 205 h 299"/>
                            <a:gd name="T38" fmla="*/ 57 w 262"/>
                            <a:gd name="T39" fmla="*/ 205 h 299"/>
                            <a:gd name="T40" fmla="*/ 57 w 262"/>
                            <a:gd name="T41" fmla="*/ 131 h 299"/>
                            <a:gd name="T42" fmla="*/ 113 w 262"/>
                            <a:gd name="T43" fmla="*/ 75 h 299"/>
                            <a:gd name="T44" fmla="*/ 188 w 262"/>
                            <a:gd name="T45" fmla="*/ 75 h 299"/>
                            <a:gd name="T46" fmla="*/ 188 w 262"/>
                            <a:gd name="T47" fmla="*/ 56 h 299"/>
                            <a:gd name="T48" fmla="*/ 38 w 262"/>
                            <a:gd name="T49" fmla="*/ 56 h 299"/>
                            <a:gd name="T50" fmla="*/ 19 w 262"/>
                            <a:gd name="T51" fmla="*/ 37 h 299"/>
                            <a:gd name="T52" fmla="*/ 38 w 262"/>
                            <a:gd name="T53" fmla="*/ 19 h 299"/>
                            <a:gd name="T54" fmla="*/ 150 w 262"/>
                            <a:gd name="T55" fmla="*/ 19 h 299"/>
                            <a:gd name="T56" fmla="*/ 150 w 262"/>
                            <a:gd name="T57" fmla="*/ 37 h 299"/>
                            <a:gd name="T58" fmla="*/ 169 w 262"/>
                            <a:gd name="T59" fmla="*/ 37 h 299"/>
                            <a:gd name="T60" fmla="*/ 169 w 262"/>
                            <a:gd name="T61"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2" h="299">
                              <a:moveTo>
                                <a:pt x="244" y="93"/>
                              </a:moveTo>
                              <a:cubicBezTo>
                                <a:pt x="113" y="93"/>
                                <a:pt x="113" y="93"/>
                                <a:pt x="113" y="93"/>
                              </a:cubicBezTo>
                              <a:cubicBezTo>
                                <a:pt x="92" y="93"/>
                                <a:pt x="75" y="110"/>
                                <a:pt x="75" y="131"/>
                              </a:cubicBezTo>
                              <a:cubicBezTo>
                                <a:pt x="75" y="261"/>
                                <a:pt x="75" y="261"/>
                                <a:pt x="75" y="261"/>
                              </a:cubicBezTo>
                              <a:cubicBezTo>
                                <a:pt x="75" y="282"/>
                                <a:pt x="92" y="299"/>
                                <a:pt x="113" y="299"/>
                              </a:cubicBezTo>
                              <a:cubicBezTo>
                                <a:pt x="262" y="299"/>
                                <a:pt x="262" y="299"/>
                                <a:pt x="262" y="299"/>
                              </a:cubicBezTo>
                              <a:cubicBezTo>
                                <a:pt x="262" y="149"/>
                                <a:pt x="262" y="149"/>
                                <a:pt x="262" y="149"/>
                              </a:cubicBezTo>
                              <a:cubicBezTo>
                                <a:pt x="113" y="149"/>
                                <a:pt x="113" y="149"/>
                                <a:pt x="113" y="149"/>
                              </a:cubicBezTo>
                              <a:cubicBezTo>
                                <a:pt x="102" y="149"/>
                                <a:pt x="94" y="141"/>
                                <a:pt x="94" y="131"/>
                              </a:cubicBezTo>
                              <a:cubicBezTo>
                                <a:pt x="94" y="120"/>
                                <a:pt x="102" y="112"/>
                                <a:pt x="113" y="112"/>
                              </a:cubicBezTo>
                              <a:cubicBezTo>
                                <a:pt x="225" y="112"/>
                                <a:pt x="225" y="112"/>
                                <a:pt x="225" y="112"/>
                              </a:cubicBezTo>
                              <a:cubicBezTo>
                                <a:pt x="225" y="131"/>
                                <a:pt x="225" y="131"/>
                                <a:pt x="225" y="131"/>
                              </a:cubicBezTo>
                              <a:cubicBezTo>
                                <a:pt x="244" y="131"/>
                                <a:pt x="244" y="131"/>
                                <a:pt x="244" y="131"/>
                              </a:cubicBezTo>
                              <a:cubicBezTo>
                                <a:pt x="244" y="93"/>
                                <a:pt x="244" y="93"/>
                                <a:pt x="244" y="93"/>
                              </a:cubicBezTo>
                              <a:moveTo>
                                <a:pt x="169" y="0"/>
                              </a:moveTo>
                              <a:cubicBezTo>
                                <a:pt x="38" y="0"/>
                                <a:pt x="38" y="0"/>
                                <a:pt x="38" y="0"/>
                              </a:cubicBezTo>
                              <a:cubicBezTo>
                                <a:pt x="17" y="0"/>
                                <a:pt x="0" y="17"/>
                                <a:pt x="0" y="37"/>
                              </a:cubicBezTo>
                              <a:cubicBezTo>
                                <a:pt x="0" y="168"/>
                                <a:pt x="0" y="168"/>
                                <a:pt x="0" y="168"/>
                              </a:cubicBezTo>
                              <a:cubicBezTo>
                                <a:pt x="0" y="189"/>
                                <a:pt x="17" y="205"/>
                                <a:pt x="38" y="205"/>
                              </a:cubicBezTo>
                              <a:cubicBezTo>
                                <a:pt x="57" y="205"/>
                                <a:pt x="57" y="205"/>
                                <a:pt x="57" y="205"/>
                              </a:cubicBezTo>
                              <a:cubicBezTo>
                                <a:pt x="57" y="131"/>
                                <a:pt x="57" y="131"/>
                                <a:pt x="57" y="131"/>
                              </a:cubicBezTo>
                              <a:cubicBezTo>
                                <a:pt x="57" y="100"/>
                                <a:pt x="82" y="75"/>
                                <a:pt x="113" y="75"/>
                              </a:cubicBezTo>
                              <a:cubicBezTo>
                                <a:pt x="188" y="75"/>
                                <a:pt x="188" y="75"/>
                                <a:pt x="188" y="75"/>
                              </a:cubicBezTo>
                              <a:cubicBezTo>
                                <a:pt x="188" y="56"/>
                                <a:pt x="188" y="56"/>
                                <a:pt x="188" y="56"/>
                              </a:cubicBezTo>
                              <a:cubicBezTo>
                                <a:pt x="38" y="56"/>
                                <a:pt x="38" y="56"/>
                                <a:pt x="38" y="56"/>
                              </a:cubicBezTo>
                              <a:cubicBezTo>
                                <a:pt x="28" y="56"/>
                                <a:pt x="19" y="48"/>
                                <a:pt x="19" y="37"/>
                              </a:cubicBezTo>
                              <a:cubicBezTo>
                                <a:pt x="19" y="27"/>
                                <a:pt x="28" y="19"/>
                                <a:pt x="38" y="19"/>
                              </a:cubicBezTo>
                              <a:cubicBezTo>
                                <a:pt x="150" y="19"/>
                                <a:pt x="150" y="19"/>
                                <a:pt x="150" y="19"/>
                              </a:cubicBezTo>
                              <a:cubicBezTo>
                                <a:pt x="150" y="37"/>
                                <a:pt x="150" y="37"/>
                                <a:pt x="150" y="37"/>
                              </a:cubicBezTo>
                              <a:cubicBezTo>
                                <a:pt x="169" y="37"/>
                                <a:pt x="169" y="37"/>
                                <a:pt x="169" y="37"/>
                              </a:cubicBezTo>
                              <a:cubicBezTo>
                                <a:pt x="169" y="0"/>
                                <a:pt x="169" y="0"/>
                                <a:pt x="169"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48.4pt;margin-top:132.7pt;height:48.9pt;width:42.75pt;z-index:251632640;mso-width-relative:page;mso-height-relative:page;" fillcolor="#222221" filled="t" stroked="f" coordsize="262,299" o:gfxdata="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" path="m244,93c113,93,113,93,113,93c92,93,75,110,75,131c75,261,75,261,75,261c75,282,92,299,113,299c262,299,262,299,262,299c262,149,262,149,262,149c113,149,113,149,113,149c102,149,94,141,94,131c94,120,102,112,113,112c225,112,225,112,225,112c225,131,225,131,225,131c244,131,244,131,244,131c244,93,244,93,244,93m169,0c38,0,38,0,38,0c17,0,0,17,0,37c0,168,0,168,0,168c0,189,17,205,38,205c57,205,57,205,57,205c57,131,57,131,57,131c57,100,82,75,113,75c188,75,188,75,188,75c188,56,188,56,188,56c38,56,38,56,38,56c28,56,19,48,19,37c19,27,28,19,38,19c150,19,150,19,150,19c150,37,150,37,150,37c169,37,169,37,169,37c169,0,169,0,169,0e">
                <v:path o:connectlocs="505624,193163;234162,193163;155417,272090;155417,542103;234162,621030;542925,621030;542925,309476;234162,309476;194789,272090;234162,232626;466252,232626;466252,272090;505624,272090;505624,193163;350207,0;78744,0;0,76849;0,348939;78744,425789;118117,425789;118117,272090;234162,155776;389579,155776;389579,116313;78744,116313;39372,76849;78744,39463;310834,39463;310834,76849;350207,76849;350207,0" o:connectangles="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31616" behindDoc="0" locked="0" layoutInCell="1" allowOverlap="1">
                <wp:simplePos x="0" y="0"/>
                <wp:positionH relativeFrom="column">
                  <wp:posOffset>1698625</wp:posOffset>
                </wp:positionH>
                <wp:positionV relativeFrom="paragraph">
                  <wp:posOffset>1819275</wp:posOffset>
                </wp:positionV>
                <wp:extent cx="3395980" cy="702310"/>
                <wp:effectExtent l="0" t="0" r="0" b="0"/>
                <wp:wrapNone/>
                <wp:docPr id="10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2733675"/>
                          <a:ext cx="3395980" cy="70231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143.25pt;height:55.3pt;width:267.4pt;z-index:251631616;mso-width-relative:page;mso-height-relative:page;" filled="f" stroked="f" coordsize="21600,21600" o:gfxdata="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whohvYAAAACwEAAA8AAAAAAAAAAQAgAAAAIgAAAGRycy9kb3ducmV2LnhtbFBLAQIUABQA&#10;AAAIAIdO4kBJhcfZKQIAANADAAAOAAAAAAAAAAEAIAAAACcBAABkcnMvZTJvRG9jLnhtbFBLBQYA&#10;AAAABgAGAFkBAADCBQ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30592" behindDoc="0" locked="0" layoutInCell="1" allowOverlap="1">
                <wp:simplePos x="0" y="0"/>
                <wp:positionH relativeFrom="column">
                  <wp:posOffset>1698625</wp:posOffset>
                </wp:positionH>
                <wp:positionV relativeFrom="paragraph">
                  <wp:posOffset>1469390</wp:posOffset>
                </wp:positionV>
                <wp:extent cx="1098550" cy="396240"/>
                <wp:effectExtent l="0" t="0" r="0" b="0"/>
                <wp:wrapNone/>
                <wp:docPr id="10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2383790"/>
                          <a:ext cx="1098550" cy="396240"/>
                        </a:xfrm>
                        <a:prstGeom prst="rect">
                          <a:avLst/>
                        </a:prstGeom>
                        <a:noFill/>
                      </wps:spPr>
                      <wps:txbx>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115.7pt;height:31.2pt;width:86.5pt;z-index:251630592;mso-width-relative:page;mso-height-relative:page;" filled="f" stroked="f" coordsize="21600,21600" o:gfxdata="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HXL7YAAAACwEAAA8AAAAAAAAAAQAgAAAAIgAAAGRycy9kb3ducmV2LnhtbFBLAQIUABQAAAAI&#10;AIdO4kAwFfitJgIAANADAAAOAAAAAAAAAAEAIAAAACcBAABkcnMvZTJvRG9jLnhtbFBLBQYAAAAA&#10;BgAGAFkBAAC/BQ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629568" behindDoc="0" locked="0" layoutInCell="1" allowOverlap="1">
                <wp:simplePos x="0" y="0"/>
                <wp:positionH relativeFrom="column">
                  <wp:posOffset>179705</wp:posOffset>
                </wp:positionH>
                <wp:positionV relativeFrom="paragraph">
                  <wp:posOffset>1314450</wp:posOffset>
                </wp:positionV>
                <wp:extent cx="1412875" cy="1362075"/>
                <wp:effectExtent l="0" t="0" r="0" b="9525"/>
                <wp:wrapNone/>
                <wp:docPr id="100"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322705" y="2228850"/>
                          <a:ext cx="1412875" cy="1362075"/>
                        </a:xfrm>
                        <a:custGeom>
                          <a:avLst/>
                          <a:gdLst>
                            <a:gd name="T0" fmla="*/ 334 w 423"/>
                            <a:gd name="T1" fmla="*/ 101 h 407"/>
                            <a:gd name="T2" fmla="*/ 275 w 423"/>
                            <a:gd name="T3" fmla="*/ 43 h 407"/>
                            <a:gd name="T4" fmla="*/ 252 w 423"/>
                            <a:gd name="T5" fmla="*/ 23 h 407"/>
                            <a:gd name="T6" fmla="*/ 239 w 423"/>
                            <a:gd name="T7" fmla="*/ 16 h 407"/>
                            <a:gd name="T8" fmla="*/ 225 w 423"/>
                            <a:gd name="T9" fmla="*/ 12 h 407"/>
                            <a:gd name="T10" fmla="*/ 211 w 423"/>
                            <a:gd name="T11" fmla="*/ 9 h 407"/>
                            <a:gd name="T12" fmla="*/ 157 w 423"/>
                            <a:gd name="T13" fmla="*/ 17 h 407"/>
                            <a:gd name="T14" fmla="*/ 132 w 423"/>
                            <a:gd name="T15" fmla="*/ 34 h 407"/>
                            <a:gd name="T16" fmla="*/ 124 w 423"/>
                            <a:gd name="T17" fmla="*/ 43 h 407"/>
                            <a:gd name="T18" fmla="*/ 86 w 423"/>
                            <a:gd name="T19" fmla="*/ 83 h 407"/>
                            <a:gd name="T20" fmla="*/ 47 w 423"/>
                            <a:gd name="T21" fmla="*/ 122 h 407"/>
                            <a:gd name="T22" fmla="*/ 38 w 423"/>
                            <a:gd name="T23" fmla="*/ 131 h 407"/>
                            <a:gd name="T24" fmla="*/ 25 w 423"/>
                            <a:gd name="T25" fmla="*/ 146 h 407"/>
                            <a:gd name="T26" fmla="*/ 18 w 423"/>
                            <a:gd name="T27" fmla="*/ 159 h 407"/>
                            <a:gd name="T28" fmla="*/ 19 w 423"/>
                            <a:gd name="T29" fmla="*/ 249 h 407"/>
                            <a:gd name="T30" fmla="*/ 33 w 423"/>
                            <a:gd name="T31" fmla="*/ 269 h 407"/>
                            <a:gd name="T32" fmla="*/ 63 w 423"/>
                            <a:gd name="T33" fmla="*/ 303 h 407"/>
                            <a:gd name="T34" fmla="*/ 125 w 423"/>
                            <a:gd name="T35" fmla="*/ 371 h 407"/>
                            <a:gd name="T36" fmla="*/ 138 w 423"/>
                            <a:gd name="T37" fmla="*/ 381 h 407"/>
                            <a:gd name="T38" fmla="*/ 206 w 423"/>
                            <a:gd name="T39" fmla="*/ 400 h 407"/>
                            <a:gd name="T40" fmla="*/ 280 w 423"/>
                            <a:gd name="T41" fmla="*/ 370 h 407"/>
                            <a:gd name="T42" fmla="*/ 346 w 423"/>
                            <a:gd name="T43" fmla="*/ 312 h 407"/>
                            <a:gd name="T44" fmla="*/ 371 w 423"/>
                            <a:gd name="T45" fmla="*/ 290 h 407"/>
                            <a:gd name="T46" fmla="*/ 412 w 423"/>
                            <a:gd name="T47" fmla="*/ 192 h 407"/>
                            <a:gd name="T48" fmla="*/ 373 w 423"/>
                            <a:gd name="T49" fmla="*/ 106 h 407"/>
                            <a:gd name="T50" fmla="*/ 389 w 423"/>
                            <a:gd name="T51" fmla="*/ 116 h 407"/>
                            <a:gd name="T52" fmla="*/ 414 w 423"/>
                            <a:gd name="T53" fmla="*/ 234 h 407"/>
                            <a:gd name="T54" fmla="*/ 381 w 423"/>
                            <a:gd name="T55" fmla="*/ 290 h 407"/>
                            <a:gd name="T56" fmla="*/ 373 w 423"/>
                            <a:gd name="T57" fmla="*/ 298 h 407"/>
                            <a:gd name="T58" fmla="*/ 289 w 423"/>
                            <a:gd name="T59" fmla="*/ 372 h 407"/>
                            <a:gd name="T60" fmla="*/ 271 w 423"/>
                            <a:gd name="T61" fmla="*/ 387 h 407"/>
                            <a:gd name="T62" fmla="*/ 205 w 423"/>
                            <a:gd name="T63" fmla="*/ 407 h 407"/>
                            <a:gd name="T64" fmla="*/ 137 w 423"/>
                            <a:gd name="T65" fmla="*/ 389 h 407"/>
                            <a:gd name="T66" fmla="*/ 86 w 423"/>
                            <a:gd name="T67" fmla="*/ 341 h 407"/>
                            <a:gd name="T68" fmla="*/ 29 w 423"/>
                            <a:gd name="T69" fmla="*/ 277 h 407"/>
                            <a:gd name="T70" fmla="*/ 19 w 423"/>
                            <a:gd name="T71" fmla="*/ 264 h 407"/>
                            <a:gd name="T72" fmla="*/ 0 w 423"/>
                            <a:gd name="T73" fmla="*/ 203 h 407"/>
                            <a:gd name="T74" fmla="*/ 18 w 423"/>
                            <a:gd name="T75" fmla="*/ 142 h 407"/>
                            <a:gd name="T76" fmla="*/ 89 w 423"/>
                            <a:gd name="T77" fmla="*/ 67 h 407"/>
                            <a:gd name="T78" fmla="*/ 118 w 423"/>
                            <a:gd name="T79" fmla="*/ 35 h 407"/>
                            <a:gd name="T80" fmla="*/ 130 w 423"/>
                            <a:gd name="T81" fmla="*/ 24 h 407"/>
                            <a:gd name="T82" fmla="*/ 166 w 423"/>
                            <a:gd name="T83" fmla="*/ 5 h 407"/>
                            <a:gd name="T84" fmla="*/ 182 w 423"/>
                            <a:gd name="T85" fmla="*/ 1 h 407"/>
                            <a:gd name="T86" fmla="*/ 264 w 423"/>
                            <a:gd name="T87" fmla="*/ 22 h 407"/>
                            <a:gd name="T88" fmla="*/ 283 w 423"/>
                            <a:gd name="T89" fmla="*/ 38 h 407"/>
                            <a:gd name="T90" fmla="*/ 340 w 423"/>
                            <a:gd name="T91" fmla="*/ 9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23" h="407">
                              <a:moveTo>
                                <a:pt x="360" y="119"/>
                              </a:moveTo>
                              <a:cubicBezTo>
                                <a:pt x="348" y="122"/>
                                <a:pt x="340" y="108"/>
                                <a:pt x="334" y="101"/>
                              </a:cubicBezTo>
                              <a:cubicBezTo>
                                <a:pt x="319" y="85"/>
                                <a:pt x="303" y="69"/>
                                <a:pt x="287" y="54"/>
                              </a:cubicBezTo>
                              <a:cubicBezTo>
                                <a:pt x="283" y="50"/>
                                <a:pt x="279" y="46"/>
                                <a:pt x="275" y="43"/>
                              </a:cubicBezTo>
                              <a:cubicBezTo>
                                <a:pt x="272" y="39"/>
                                <a:pt x="267" y="35"/>
                                <a:pt x="264" y="32"/>
                              </a:cubicBezTo>
                              <a:cubicBezTo>
                                <a:pt x="260" y="29"/>
                                <a:pt x="256" y="26"/>
                                <a:pt x="252" y="23"/>
                              </a:cubicBezTo>
                              <a:cubicBezTo>
                                <a:pt x="250" y="22"/>
                                <a:pt x="248" y="21"/>
                                <a:pt x="246" y="20"/>
                              </a:cubicBezTo>
                              <a:cubicBezTo>
                                <a:pt x="243" y="18"/>
                                <a:pt x="241" y="17"/>
                                <a:pt x="239" y="16"/>
                              </a:cubicBezTo>
                              <a:cubicBezTo>
                                <a:pt x="232" y="14"/>
                                <a:pt x="232" y="14"/>
                                <a:pt x="232" y="14"/>
                              </a:cubicBezTo>
                              <a:cubicBezTo>
                                <a:pt x="225" y="12"/>
                                <a:pt x="225" y="12"/>
                                <a:pt x="225" y="12"/>
                              </a:cubicBezTo>
                              <a:cubicBezTo>
                                <a:pt x="223" y="11"/>
                                <a:pt x="221" y="11"/>
                                <a:pt x="218" y="10"/>
                              </a:cubicBezTo>
                              <a:cubicBezTo>
                                <a:pt x="216" y="10"/>
                                <a:pt x="214" y="9"/>
                                <a:pt x="211" y="9"/>
                              </a:cubicBezTo>
                              <a:cubicBezTo>
                                <a:pt x="202" y="8"/>
                                <a:pt x="193" y="8"/>
                                <a:pt x="183" y="9"/>
                              </a:cubicBezTo>
                              <a:cubicBezTo>
                                <a:pt x="174" y="11"/>
                                <a:pt x="165" y="14"/>
                                <a:pt x="157" y="17"/>
                              </a:cubicBezTo>
                              <a:cubicBezTo>
                                <a:pt x="149" y="21"/>
                                <a:pt x="142" y="26"/>
                                <a:pt x="135" y="32"/>
                              </a:cubicBezTo>
                              <a:cubicBezTo>
                                <a:pt x="132" y="34"/>
                                <a:pt x="132" y="34"/>
                                <a:pt x="132" y="34"/>
                              </a:cubicBezTo>
                              <a:cubicBezTo>
                                <a:pt x="131" y="35"/>
                                <a:pt x="130" y="36"/>
                                <a:pt x="130" y="37"/>
                              </a:cubicBezTo>
                              <a:cubicBezTo>
                                <a:pt x="128" y="39"/>
                                <a:pt x="126" y="41"/>
                                <a:pt x="124" y="43"/>
                              </a:cubicBezTo>
                              <a:cubicBezTo>
                                <a:pt x="112" y="56"/>
                                <a:pt x="112" y="56"/>
                                <a:pt x="112" y="56"/>
                              </a:cubicBezTo>
                              <a:cubicBezTo>
                                <a:pt x="103" y="65"/>
                                <a:pt x="95" y="74"/>
                                <a:pt x="86" y="83"/>
                              </a:cubicBezTo>
                              <a:cubicBezTo>
                                <a:pt x="78" y="92"/>
                                <a:pt x="69" y="100"/>
                                <a:pt x="61" y="109"/>
                              </a:cubicBezTo>
                              <a:cubicBezTo>
                                <a:pt x="47" y="122"/>
                                <a:pt x="47" y="122"/>
                                <a:pt x="47" y="122"/>
                              </a:cubicBezTo>
                              <a:cubicBezTo>
                                <a:pt x="41" y="128"/>
                                <a:pt x="41" y="128"/>
                                <a:pt x="41" y="128"/>
                              </a:cubicBezTo>
                              <a:cubicBezTo>
                                <a:pt x="40" y="129"/>
                                <a:pt x="38" y="130"/>
                                <a:pt x="38" y="131"/>
                              </a:cubicBezTo>
                              <a:cubicBezTo>
                                <a:pt x="35" y="134"/>
                                <a:pt x="35" y="134"/>
                                <a:pt x="35" y="134"/>
                              </a:cubicBezTo>
                              <a:cubicBezTo>
                                <a:pt x="31" y="138"/>
                                <a:pt x="29" y="142"/>
                                <a:pt x="25" y="146"/>
                              </a:cubicBezTo>
                              <a:cubicBezTo>
                                <a:pt x="21" y="152"/>
                                <a:pt x="21" y="152"/>
                                <a:pt x="21" y="152"/>
                              </a:cubicBezTo>
                              <a:cubicBezTo>
                                <a:pt x="20" y="154"/>
                                <a:pt x="19" y="157"/>
                                <a:pt x="18" y="159"/>
                              </a:cubicBezTo>
                              <a:cubicBezTo>
                                <a:pt x="13" y="168"/>
                                <a:pt x="10" y="178"/>
                                <a:pt x="9" y="188"/>
                              </a:cubicBezTo>
                              <a:cubicBezTo>
                                <a:pt x="6" y="209"/>
                                <a:pt x="9" y="230"/>
                                <a:pt x="19" y="249"/>
                              </a:cubicBezTo>
                              <a:cubicBezTo>
                                <a:pt x="21" y="254"/>
                                <a:pt x="25" y="258"/>
                                <a:pt x="28" y="262"/>
                              </a:cubicBezTo>
                              <a:cubicBezTo>
                                <a:pt x="33" y="269"/>
                                <a:pt x="33" y="269"/>
                                <a:pt x="33" y="269"/>
                              </a:cubicBezTo>
                              <a:cubicBezTo>
                                <a:pt x="34" y="271"/>
                                <a:pt x="37" y="273"/>
                                <a:pt x="39" y="275"/>
                              </a:cubicBezTo>
                              <a:cubicBezTo>
                                <a:pt x="63" y="303"/>
                                <a:pt x="63" y="303"/>
                                <a:pt x="63" y="303"/>
                              </a:cubicBezTo>
                              <a:cubicBezTo>
                                <a:pt x="80" y="321"/>
                                <a:pt x="96" y="339"/>
                                <a:pt x="113" y="358"/>
                              </a:cubicBezTo>
                              <a:cubicBezTo>
                                <a:pt x="117" y="363"/>
                                <a:pt x="121" y="366"/>
                                <a:pt x="125" y="371"/>
                              </a:cubicBezTo>
                              <a:cubicBezTo>
                                <a:pt x="131" y="376"/>
                                <a:pt x="131" y="376"/>
                                <a:pt x="131" y="376"/>
                              </a:cubicBezTo>
                              <a:cubicBezTo>
                                <a:pt x="133" y="378"/>
                                <a:pt x="136" y="379"/>
                                <a:pt x="138" y="381"/>
                              </a:cubicBezTo>
                              <a:cubicBezTo>
                                <a:pt x="148" y="388"/>
                                <a:pt x="159" y="393"/>
                                <a:pt x="170" y="396"/>
                              </a:cubicBezTo>
                              <a:cubicBezTo>
                                <a:pt x="182" y="399"/>
                                <a:pt x="194" y="400"/>
                                <a:pt x="206" y="400"/>
                              </a:cubicBezTo>
                              <a:cubicBezTo>
                                <a:pt x="218" y="400"/>
                                <a:pt x="230" y="397"/>
                                <a:pt x="242" y="393"/>
                              </a:cubicBezTo>
                              <a:cubicBezTo>
                                <a:pt x="256" y="388"/>
                                <a:pt x="269" y="380"/>
                                <a:pt x="280" y="370"/>
                              </a:cubicBezTo>
                              <a:cubicBezTo>
                                <a:pt x="291" y="360"/>
                                <a:pt x="302" y="350"/>
                                <a:pt x="313" y="341"/>
                              </a:cubicBezTo>
                              <a:cubicBezTo>
                                <a:pt x="346" y="312"/>
                                <a:pt x="346" y="312"/>
                                <a:pt x="346" y="312"/>
                              </a:cubicBezTo>
                              <a:cubicBezTo>
                                <a:pt x="362" y="297"/>
                                <a:pt x="362" y="297"/>
                                <a:pt x="362" y="297"/>
                              </a:cubicBezTo>
                              <a:cubicBezTo>
                                <a:pt x="371" y="290"/>
                                <a:pt x="371" y="290"/>
                                <a:pt x="371" y="290"/>
                              </a:cubicBezTo>
                              <a:cubicBezTo>
                                <a:pt x="373" y="287"/>
                                <a:pt x="376" y="284"/>
                                <a:pt x="379" y="281"/>
                              </a:cubicBezTo>
                              <a:cubicBezTo>
                                <a:pt x="401" y="257"/>
                                <a:pt x="413" y="224"/>
                                <a:pt x="412" y="192"/>
                              </a:cubicBezTo>
                              <a:cubicBezTo>
                                <a:pt x="411" y="176"/>
                                <a:pt x="408" y="159"/>
                                <a:pt x="401" y="145"/>
                              </a:cubicBezTo>
                              <a:cubicBezTo>
                                <a:pt x="394" y="130"/>
                                <a:pt x="385" y="117"/>
                                <a:pt x="373" y="106"/>
                              </a:cubicBezTo>
                              <a:cubicBezTo>
                                <a:pt x="376" y="105"/>
                                <a:pt x="378" y="106"/>
                                <a:pt x="381" y="108"/>
                              </a:cubicBezTo>
                              <a:cubicBezTo>
                                <a:pt x="384" y="110"/>
                                <a:pt x="387" y="112"/>
                                <a:pt x="389" y="116"/>
                              </a:cubicBezTo>
                              <a:cubicBezTo>
                                <a:pt x="395" y="122"/>
                                <a:pt x="399" y="130"/>
                                <a:pt x="402" y="135"/>
                              </a:cubicBezTo>
                              <a:cubicBezTo>
                                <a:pt x="418" y="164"/>
                                <a:pt x="423" y="200"/>
                                <a:pt x="414" y="234"/>
                              </a:cubicBezTo>
                              <a:cubicBezTo>
                                <a:pt x="409" y="251"/>
                                <a:pt x="401" y="267"/>
                                <a:pt x="390" y="280"/>
                              </a:cubicBezTo>
                              <a:cubicBezTo>
                                <a:pt x="387" y="284"/>
                                <a:pt x="384" y="287"/>
                                <a:pt x="381" y="290"/>
                              </a:cubicBezTo>
                              <a:cubicBezTo>
                                <a:pt x="377" y="295"/>
                                <a:pt x="377" y="295"/>
                                <a:pt x="377" y="295"/>
                              </a:cubicBezTo>
                              <a:cubicBezTo>
                                <a:pt x="373" y="298"/>
                                <a:pt x="373" y="298"/>
                                <a:pt x="373" y="298"/>
                              </a:cubicBezTo>
                              <a:cubicBezTo>
                                <a:pt x="356" y="313"/>
                                <a:pt x="356" y="313"/>
                                <a:pt x="356" y="313"/>
                              </a:cubicBezTo>
                              <a:cubicBezTo>
                                <a:pt x="334" y="333"/>
                                <a:pt x="312" y="353"/>
                                <a:pt x="289" y="372"/>
                              </a:cubicBezTo>
                              <a:cubicBezTo>
                                <a:pt x="287" y="375"/>
                                <a:pt x="284" y="377"/>
                                <a:pt x="280" y="380"/>
                              </a:cubicBezTo>
                              <a:cubicBezTo>
                                <a:pt x="277" y="382"/>
                                <a:pt x="274" y="385"/>
                                <a:pt x="271" y="387"/>
                              </a:cubicBezTo>
                              <a:cubicBezTo>
                                <a:pt x="264" y="391"/>
                                <a:pt x="257" y="395"/>
                                <a:pt x="250" y="398"/>
                              </a:cubicBezTo>
                              <a:cubicBezTo>
                                <a:pt x="235" y="404"/>
                                <a:pt x="220" y="407"/>
                                <a:pt x="205" y="407"/>
                              </a:cubicBezTo>
                              <a:cubicBezTo>
                                <a:pt x="193" y="407"/>
                                <a:pt x="181" y="406"/>
                                <a:pt x="169" y="403"/>
                              </a:cubicBezTo>
                              <a:cubicBezTo>
                                <a:pt x="158" y="400"/>
                                <a:pt x="147" y="395"/>
                                <a:pt x="137" y="389"/>
                              </a:cubicBezTo>
                              <a:cubicBezTo>
                                <a:pt x="127" y="383"/>
                                <a:pt x="118" y="375"/>
                                <a:pt x="110" y="367"/>
                              </a:cubicBezTo>
                              <a:cubicBezTo>
                                <a:pt x="102" y="359"/>
                                <a:pt x="94" y="350"/>
                                <a:pt x="86" y="341"/>
                              </a:cubicBezTo>
                              <a:cubicBezTo>
                                <a:pt x="71" y="324"/>
                                <a:pt x="56" y="307"/>
                                <a:pt x="41" y="290"/>
                              </a:cubicBezTo>
                              <a:cubicBezTo>
                                <a:pt x="37" y="286"/>
                                <a:pt x="33" y="281"/>
                                <a:pt x="29" y="277"/>
                              </a:cubicBezTo>
                              <a:cubicBezTo>
                                <a:pt x="27" y="275"/>
                                <a:pt x="26" y="273"/>
                                <a:pt x="24" y="271"/>
                              </a:cubicBezTo>
                              <a:cubicBezTo>
                                <a:pt x="22" y="269"/>
                                <a:pt x="21" y="266"/>
                                <a:pt x="19" y="264"/>
                              </a:cubicBezTo>
                              <a:cubicBezTo>
                                <a:pt x="13" y="255"/>
                                <a:pt x="9" y="245"/>
                                <a:pt x="5" y="235"/>
                              </a:cubicBezTo>
                              <a:cubicBezTo>
                                <a:pt x="2" y="225"/>
                                <a:pt x="0" y="214"/>
                                <a:pt x="0" y="203"/>
                              </a:cubicBezTo>
                              <a:cubicBezTo>
                                <a:pt x="0" y="192"/>
                                <a:pt x="2" y="181"/>
                                <a:pt x="5" y="171"/>
                              </a:cubicBezTo>
                              <a:cubicBezTo>
                                <a:pt x="8" y="161"/>
                                <a:pt x="12" y="151"/>
                                <a:pt x="18" y="142"/>
                              </a:cubicBezTo>
                              <a:cubicBezTo>
                                <a:pt x="25" y="133"/>
                                <a:pt x="31" y="126"/>
                                <a:pt x="41" y="117"/>
                              </a:cubicBezTo>
                              <a:cubicBezTo>
                                <a:pt x="57" y="100"/>
                                <a:pt x="73" y="84"/>
                                <a:pt x="89" y="67"/>
                              </a:cubicBezTo>
                              <a:cubicBezTo>
                                <a:pt x="96" y="58"/>
                                <a:pt x="104" y="50"/>
                                <a:pt x="112" y="41"/>
                              </a:cubicBezTo>
                              <a:cubicBezTo>
                                <a:pt x="118" y="35"/>
                                <a:pt x="118" y="35"/>
                                <a:pt x="118" y="35"/>
                              </a:cubicBezTo>
                              <a:cubicBezTo>
                                <a:pt x="124" y="29"/>
                                <a:pt x="124" y="29"/>
                                <a:pt x="124" y="29"/>
                              </a:cubicBezTo>
                              <a:cubicBezTo>
                                <a:pt x="125" y="27"/>
                                <a:pt x="128" y="26"/>
                                <a:pt x="130" y="24"/>
                              </a:cubicBezTo>
                              <a:cubicBezTo>
                                <a:pt x="132" y="22"/>
                                <a:pt x="134" y="20"/>
                                <a:pt x="136" y="19"/>
                              </a:cubicBezTo>
                              <a:cubicBezTo>
                                <a:pt x="145" y="13"/>
                                <a:pt x="155" y="8"/>
                                <a:pt x="166" y="5"/>
                              </a:cubicBezTo>
                              <a:cubicBezTo>
                                <a:pt x="169" y="4"/>
                                <a:pt x="171" y="3"/>
                                <a:pt x="174" y="3"/>
                              </a:cubicBezTo>
                              <a:cubicBezTo>
                                <a:pt x="182" y="1"/>
                                <a:pt x="182" y="1"/>
                                <a:pt x="182" y="1"/>
                              </a:cubicBezTo>
                              <a:cubicBezTo>
                                <a:pt x="188" y="1"/>
                                <a:pt x="194" y="0"/>
                                <a:pt x="199" y="0"/>
                              </a:cubicBezTo>
                              <a:cubicBezTo>
                                <a:pt x="222" y="1"/>
                                <a:pt x="245" y="8"/>
                                <a:pt x="264" y="22"/>
                              </a:cubicBezTo>
                              <a:cubicBezTo>
                                <a:pt x="267" y="24"/>
                                <a:pt x="270" y="27"/>
                                <a:pt x="274" y="29"/>
                              </a:cubicBezTo>
                              <a:cubicBezTo>
                                <a:pt x="283" y="38"/>
                                <a:pt x="283" y="38"/>
                                <a:pt x="283" y="38"/>
                              </a:cubicBezTo>
                              <a:cubicBezTo>
                                <a:pt x="289" y="44"/>
                                <a:pt x="296" y="50"/>
                                <a:pt x="302" y="56"/>
                              </a:cubicBezTo>
                              <a:cubicBezTo>
                                <a:pt x="315" y="68"/>
                                <a:pt x="327" y="80"/>
                                <a:pt x="340" y="93"/>
                              </a:cubicBezTo>
                              <a:cubicBezTo>
                                <a:pt x="348" y="100"/>
                                <a:pt x="359" y="107"/>
                                <a:pt x="360" y="119"/>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4.15pt;margin-top:103.5pt;height:107.25pt;width:111.25pt;z-index:251629568;mso-width-relative:page;mso-height-relative:page;" fillcolor="#222221" filled="t" stroked="f" coordsize="423,407" o:gfxdata="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" path="m360,119c348,122,340,108,334,101c319,85,303,69,287,54c283,50,279,46,275,43c272,39,267,35,264,32c260,29,256,26,252,23c250,22,248,21,246,20c243,18,241,17,239,16c232,14,232,14,232,14c225,12,225,12,225,12c223,11,221,11,218,10c216,10,214,9,211,9c202,8,193,8,183,9c174,11,165,14,157,17c149,21,142,26,135,32c132,34,132,34,132,34c131,35,130,36,130,37c128,39,126,41,124,43c112,56,112,56,112,56c103,65,95,74,86,83c78,92,69,100,61,109c47,122,47,122,47,122c41,128,41,128,41,128c40,129,38,130,38,131c35,134,35,134,35,134c31,138,29,142,25,146c21,152,21,152,21,152c20,154,19,157,18,159c13,168,10,178,9,188c6,209,9,230,19,249c21,254,25,258,28,262c33,269,33,269,33,269c34,271,37,273,39,275c63,303,63,303,63,303c80,321,96,339,113,358c117,363,121,366,125,371c131,376,131,376,131,376c133,378,136,379,138,381c148,388,159,393,170,396c182,399,194,400,206,400c218,400,230,397,242,393c256,388,269,380,280,370c291,360,302,350,313,341c346,312,346,312,346,312c362,297,362,297,362,297c371,290,371,290,371,290c373,287,376,284,379,281c401,257,413,224,412,192c411,176,408,159,401,145c394,130,385,117,373,106c376,105,378,106,381,108c384,110,387,112,389,116c395,122,399,130,402,135c418,164,423,200,414,234c409,251,401,267,390,280c387,284,384,287,381,290c377,295,377,295,377,295c373,298,373,298,373,298c356,313,356,313,356,313c334,333,312,353,289,372c287,375,284,377,280,380c277,382,274,385,271,387c264,391,257,395,250,398c235,404,220,407,205,407c193,407,181,406,169,403c158,400,147,395,137,389c127,383,118,375,110,367c102,359,94,350,86,341c71,324,56,307,41,290c37,286,33,281,29,277c27,275,26,273,24,271c22,269,21,266,19,264c13,255,9,245,5,235c2,225,0,214,0,203c0,192,2,181,5,171c8,161,12,151,18,142c25,133,31,126,41,117c57,100,73,84,89,67c96,58,104,50,112,41c118,35,118,35,118,35c124,29,124,29,124,29c125,27,128,26,130,24c132,22,134,20,136,19c145,13,155,8,166,5c169,4,171,3,174,3c182,1,182,1,182,1c188,1,194,0,199,0c222,1,245,8,264,22c267,24,270,27,274,29c283,38,283,38,283,38c289,44,296,50,302,56c315,68,327,80,340,93c348,100,359,107,360,119xe">
                <v:path o:connectlocs="1115603,338008;918535,143904;841712,76972;798291,53545;751529,40159;704767,30119;524400,56892;440897,113785;414176,143904;287251,277769;156986,408287;126924,438407;83503,488606;60122,532112;63462,833308;110224,900241;210428,1014026;417516,1241596;460937,1275062;688066,1338648;935236,1238250;1155684,1044145;1239188,970520;1376133,642551;1245868,354741;1299310,388208;1382813,783109;1272589,970520;1245868,997293;965297,1244943;905175,1295142;684726,1362075;457597,1301835;287251,1141197;96863,927014;63462,883508;0,679364;60122,475220;297271,224223;394135,117131;434216,80318;554461,16733;607903,3346;881794,73625;945256,127171;1135644,311235"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28544" behindDoc="0" locked="0" layoutInCell="1" allowOverlap="1">
                <wp:simplePos x="0" y="0"/>
                <wp:positionH relativeFrom="column">
                  <wp:posOffset>641985</wp:posOffset>
                </wp:positionH>
                <wp:positionV relativeFrom="paragraph">
                  <wp:posOffset>5577205</wp:posOffset>
                </wp:positionV>
                <wp:extent cx="488950" cy="621030"/>
                <wp:effectExtent l="0" t="0" r="9525" b="7620"/>
                <wp:wrapNone/>
                <wp:docPr id="99"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784985" y="6491605"/>
                          <a:ext cx="488950" cy="621030"/>
                        </a:xfrm>
                        <a:custGeom>
                          <a:avLst/>
                          <a:gdLst>
                            <a:gd name="T0" fmla="*/ 36 w 236"/>
                            <a:gd name="T1" fmla="*/ 269 h 299"/>
                            <a:gd name="T2" fmla="*/ 36 w 236"/>
                            <a:gd name="T3" fmla="*/ 231 h 299"/>
                            <a:gd name="T4" fmla="*/ 63 w 236"/>
                            <a:gd name="T5" fmla="*/ 209 h 299"/>
                            <a:gd name="T6" fmla="*/ 75 w 236"/>
                            <a:gd name="T7" fmla="*/ 223 h 299"/>
                            <a:gd name="T8" fmla="*/ 51 w 236"/>
                            <a:gd name="T9" fmla="*/ 268 h 299"/>
                            <a:gd name="T10" fmla="*/ 63 w 236"/>
                            <a:gd name="T11" fmla="*/ 181 h 299"/>
                            <a:gd name="T12" fmla="*/ 11 w 236"/>
                            <a:gd name="T13" fmla="*/ 217 h 299"/>
                            <a:gd name="T14" fmla="*/ 23 w 236"/>
                            <a:gd name="T15" fmla="*/ 294 h 299"/>
                            <a:gd name="T16" fmla="*/ 63 w 236"/>
                            <a:gd name="T17" fmla="*/ 293 h 299"/>
                            <a:gd name="T18" fmla="*/ 90 w 236"/>
                            <a:gd name="T19" fmla="*/ 269 h 299"/>
                            <a:gd name="T20" fmla="*/ 94 w 236"/>
                            <a:gd name="T21" fmla="*/ 262 h 299"/>
                            <a:gd name="T22" fmla="*/ 82 w 236"/>
                            <a:gd name="T23" fmla="*/ 186 h 299"/>
                            <a:gd name="T24" fmla="*/ 63 w 236"/>
                            <a:gd name="T25" fmla="*/ 181 h 299"/>
                            <a:gd name="T26" fmla="*/ 186 w 236"/>
                            <a:gd name="T27" fmla="*/ 265 h 299"/>
                            <a:gd name="T28" fmla="*/ 162 w 236"/>
                            <a:gd name="T29" fmla="*/ 220 h 299"/>
                            <a:gd name="T30" fmla="*/ 174 w 236"/>
                            <a:gd name="T31" fmla="*/ 206 h 299"/>
                            <a:gd name="T32" fmla="*/ 201 w 236"/>
                            <a:gd name="T33" fmla="*/ 228 h 299"/>
                            <a:gd name="T34" fmla="*/ 200 w 236"/>
                            <a:gd name="T35" fmla="*/ 266 h 299"/>
                            <a:gd name="T36" fmla="*/ 70 w 236"/>
                            <a:gd name="T37" fmla="*/ 0 h 299"/>
                            <a:gd name="T38" fmla="*/ 143 w 236"/>
                            <a:gd name="T39" fmla="*/ 260 h 299"/>
                            <a:gd name="T40" fmla="*/ 147 w 236"/>
                            <a:gd name="T41" fmla="*/ 266 h 299"/>
                            <a:gd name="T42" fmla="*/ 173 w 236"/>
                            <a:gd name="T43" fmla="*/ 290 h 299"/>
                            <a:gd name="T44" fmla="*/ 214 w 236"/>
                            <a:gd name="T45" fmla="*/ 291 h 299"/>
                            <a:gd name="T46" fmla="*/ 226 w 236"/>
                            <a:gd name="T47" fmla="*/ 215 h 299"/>
                            <a:gd name="T48" fmla="*/ 174 w 236"/>
                            <a:gd name="T49" fmla="*/ 178 h 299"/>
                            <a:gd name="T50" fmla="*/ 141 w 236"/>
                            <a:gd name="T51" fmla="*/ 196 h 299"/>
                            <a:gd name="T52" fmla="*/ 139 w 236"/>
                            <a:gd name="T53" fmla="*/ 133 h 299"/>
                            <a:gd name="T54" fmla="*/ 175 w 236"/>
                            <a:gd name="T55" fmla="*/ 0 h 299"/>
                            <a:gd name="T56" fmla="*/ 156 w 236"/>
                            <a:gd name="T57" fmla="*/ 127 h 299"/>
                            <a:gd name="T58" fmla="*/ 157 w 236"/>
                            <a:gd name="T59" fmla="*/ 138 h 299"/>
                            <a:gd name="T60" fmla="*/ 150 w 236"/>
                            <a:gd name="T61" fmla="*/ 174 h 299"/>
                            <a:gd name="T62" fmla="*/ 198 w 236"/>
                            <a:gd name="T63" fmla="*/ 92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6" h="299">
                              <a:moveTo>
                                <a:pt x="41" y="270"/>
                              </a:moveTo>
                              <a:cubicBezTo>
                                <a:pt x="40" y="270"/>
                                <a:pt x="38" y="270"/>
                                <a:pt x="36" y="269"/>
                              </a:cubicBezTo>
                              <a:cubicBezTo>
                                <a:pt x="33" y="267"/>
                                <a:pt x="30" y="263"/>
                                <a:pt x="30" y="257"/>
                              </a:cubicBezTo>
                              <a:cubicBezTo>
                                <a:pt x="29" y="249"/>
                                <a:pt x="31" y="240"/>
                                <a:pt x="36" y="231"/>
                              </a:cubicBezTo>
                              <a:cubicBezTo>
                                <a:pt x="40" y="222"/>
                                <a:pt x="47" y="215"/>
                                <a:pt x="54" y="212"/>
                              </a:cubicBezTo>
                              <a:cubicBezTo>
                                <a:pt x="57" y="210"/>
                                <a:pt x="60" y="209"/>
                                <a:pt x="63" y="209"/>
                              </a:cubicBezTo>
                              <a:cubicBezTo>
                                <a:pt x="65" y="209"/>
                                <a:pt x="66" y="210"/>
                                <a:pt x="68" y="210"/>
                              </a:cubicBezTo>
                              <a:cubicBezTo>
                                <a:pt x="72" y="212"/>
                                <a:pt x="74" y="217"/>
                                <a:pt x="75" y="223"/>
                              </a:cubicBezTo>
                              <a:cubicBezTo>
                                <a:pt x="76" y="231"/>
                                <a:pt x="74" y="240"/>
                                <a:pt x="69" y="249"/>
                              </a:cubicBezTo>
                              <a:cubicBezTo>
                                <a:pt x="64" y="258"/>
                                <a:pt x="57" y="264"/>
                                <a:pt x="51" y="268"/>
                              </a:cubicBezTo>
                              <a:cubicBezTo>
                                <a:pt x="47" y="269"/>
                                <a:pt x="44" y="270"/>
                                <a:pt x="41" y="270"/>
                              </a:cubicBezTo>
                              <a:moveTo>
                                <a:pt x="63" y="181"/>
                              </a:moveTo>
                              <a:cubicBezTo>
                                <a:pt x="56" y="181"/>
                                <a:pt x="48" y="183"/>
                                <a:pt x="41" y="187"/>
                              </a:cubicBezTo>
                              <a:cubicBezTo>
                                <a:pt x="29" y="193"/>
                                <a:pt x="18" y="203"/>
                                <a:pt x="11" y="217"/>
                              </a:cubicBezTo>
                              <a:cubicBezTo>
                                <a:pt x="3" y="232"/>
                                <a:pt x="0" y="247"/>
                                <a:pt x="2" y="260"/>
                              </a:cubicBezTo>
                              <a:cubicBezTo>
                                <a:pt x="3" y="275"/>
                                <a:pt x="11" y="287"/>
                                <a:pt x="23" y="294"/>
                              </a:cubicBezTo>
                              <a:cubicBezTo>
                                <a:pt x="29" y="297"/>
                                <a:pt x="35" y="299"/>
                                <a:pt x="41" y="299"/>
                              </a:cubicBezTo>
                              <a:cubicBezTo>
                                <a:pt x="49" y="299"/>
                                <a:pt x="56" y="297"/>
                                <a:pt x="63" y="293"/>
                              </a:cubicBezTo>
                              <a:cubicBezTo>
                                <a:pt x="73" y="288"/>
                                <a:pt x="82" y="280"/>
                                <a:pt x="90" y="269"/>
                              </a:cubicBezTo>
                              <a:cubicBezTo>
                                <a:pt x="90" y="269"/>
                                <a:pt x="90" y="269"/>
                                <a:pt x="90" y="269"/>
                              </a:cubicBezTo>
                              <a:cubicBezTo>
                                <a:pt x="91" y="266"/>
                                <a:pt x="91" y="266"/>
                                <a:pt x="91" y="266"/>
                              </a:cubicBezTo>
                              <a:cubicBezTo>
                                <a:pt x="92" y="265"/>
                                <a:pt x="93" y="264"/>
                                <a:pt x="94" y="262"/>
                              </a:cubicBezTo>
                              <a:cubicBezTo>
                                <a:pt x="110" y="234"/>
                                <a:pt x="110" y="234"/>
                                <a:pt x="110" y="234"/>
                              </a:cubicBezTo>
                              <a:cubicBezTo>
                                <a:pt x="82" y="186"/>
                                <a:pt x="82" y="186"/>
                                <a:pt x="82" y="186"/>
                              </a:cubicBezTo>
                              <a:cubicBezTo>
                                <a:pt x="81" y="186"/>
                                <a:pt x="81" y="186"/>
                                <a:pt x="81" y="186"/>
                              </a:cubicBezTo>
                              <a:cubicBezTo>
                                <a:pt x="76" y="183"/>
                                <a:pt x="69" y="181"/>
                                <a:pt x="63" y="181"/>
                              </a:cubicBezTo>
                              <a:moveTo>
                                <a:pt x="195" y="267"/>
                              </a:moveTo>
                              <a:cubicBezTo>
                                <a:pt x="192" y="267"/>
                                <a:pt x="189" y="267"/>
                                <a:pt x="186" y="265"/>
                              </a:cubicBezTo>
                              <a:cubicBezTo>
                                <a:pt x="179" y="262"/>
                                <a:pt x="173" y="255"/>
                                <a:pt x="168" y="246"/>
                              </a:cubicBezTo>
                              <a:cubicBezTo>
                                <a:pt x="163" y="237"/>
                                <a:pt x="161" y="228"/>
                                <a:pt x="162" y="220"/>
                              </a:cubicBezTo>
                              <a:cubicBezTo>
                                <a:pt x="163" y="214"/>
                                <a:pt x="165" y="210"/>
                                <a:pt x="169" y="208"/>
                              </a:cubicBezTo>
                              <a:cubicBezTo>
                                <a:pt x="170" y="207"/>
                                <a:pt x="172" y="206"/>
                                <a:pt x="174" y="206"/>
                              </a:cubicBezTo>
                              <a:cubicBezTo>
                                <a:pt x="177" y="206"/>
                                <a:pt x="180" y="207"/>
                                <a:pt x="183" y="209"/>
                              </a:cubicBezTo>
                              <a:cubicBezTo>
                                <a:pt x="190" y="212"/>
                                <a:pt x="196" y="219"/>
                                <a:pt x="201" y="228"/>
                              </a:cubicBezTo>
                              <a:cubicBezTo>
                                <a:pt x="206" y="237"/>
                                <a:pt x="208" y="246"/>
                                <a:pt x="207" y="254"/>
                              </a:cubicBezTo>
                              <a:cubicBezTo>
                                <a:pt x="206" y="260"/>
                                <a:pt x="204" y="264"/>
                                <a:pt x="200" y="266"/>
                              </a:cubicBezTo>
                              <a:cubicBezTo>
                                <a:pt x="199" y="267"/>
                                <a:pt x="197" y="267"/>
                                <a:pt x="195" y="267"/>
                              </a:cubicBezTo>
                              <a:moveTo>
                                <a:pt x="70" y="0"/>
                              </a:moveTo>
                              <a:cubicBezTo>
                                <a:pt x="47" y="19"/>
                                <a:pt x="30" y="47"/>
                                <a:pt x="47" y="92"/>
                              </a:cubicBezTo>
                              <a:cubicBezTo>
                                <a:pt x="143" y="260"/>
                                <a:pt x="143" y="260"/>
                                <a:pt x="143" y="260"/>
                              </a:cubicBezTo>
                              <a:cubicBezTo>
                                <a:pt x="144" y="261"/>
                                <a:pt x="145" y="262"/>
                                <a:pt x="145" y="264"/>
                              </a:cubicBezTo>
                              <a:cubicBezTo>
                                <a:pt x="147" y="266"/>
                                <a:pt x="147" y="266"/>
                                <a:pt x="147" y="266"/>
                              </a:cubicBezTo>
                              <a:cubicBezTo>
                                <a:pt x="147" y="266"/>
                                <a:pt x="147" y="266"/>
                                <a:pt x="147" y="266"/>
                              </a:cubicBezTo>
                              <a:cubicBezTo>
                                <a:pt x="154" y="277"/>
                                <a:pt x="164" y="285"/>
                                <a:pt x="173" y="290"/>
                              </a:cubicBezTo>
                              <a:cubicBezTo>
                                <a:pt x="181" y="294"/>
                                <a:pt x="188" y="296"/>
                                <a:pt x="195" y="296"/>
                              </a:cubicBezTo>
                              <a:cubicBezTo>
                                <a:pt x="202" y="296"/>
                                <a:pt x="208" y="294"/>
                                <a:pt x="214" y="291"/>
                              </a:cubicBezTo>
                              <a:cubicBezTo>
                                <a:pt x="226" y="285"/>
                                <a:pt x="233" y="272"/>
                                <a:pt x="235" y="257"/>
                              </a:cubicBezTo>
                              <a:cubicBezTo>
                                <a:pt x="236" y="244"/>
                                <a:pt x="234" y="229"/>
                                <a:pt x="226" y="215"/>
                              </a:cubicBezTo>
                              <a:cubicBezTo>
                                <a:pt x="218" y="201"/>
                                <a:pt x="207" y="190"/>
                                <a:pt x="196" y="184"/>
                              </a:cubicBezTo>
                              <a:cubicBezTo>
                                <a:pt x="188" y="180"/>
                                <a:pt x="181" y="178"/>
                                <a:pt x="174" y="178"/>
                              </a:cubicBezTo>
                              <a:cubicBezTo>
                                <a:pt x="167" y="178"/>
                                <a:pt x="161" y="180"/>
                                <a:pt x="155" y="183"/>
                              </a:cubicBezTo>
                              <a:cubicBezTo>
                                <a:pt x="149" y="186"/>
                                <a:pt x="145" y="191"/>
                                <a:pt x="141" y="196"/>
                              </a:cubicBezTo>
                              <a:cubicBezTo>
                                <a:pt x="135" y="185"/>
                                <a:pt x="129" y="174"/>
                                <a:pt x="126" y="168"/>
                              </a:cubicBezTo>
                              <a:cubicBezTo>
                                <a:pt x="132" y="155"/>
                                <a:pt x="133" y="146"/>
                                <a:pt x="139" y="133"/>
                              </a:cubicBezTo>
                              <a:cubicBezTo>
                                <a:pt x="116" y="89"/>
                                <a:pt x="93" y="44"/>
                                <a:pt x="70" y="0"/>
                              </a:cubicBezTo>
                              <a:moveTo>
                                <a:pt x="175" y="0"/>
                              </a:moveTo>
                              <a:cubicBezTo>
                                <a:pt x="132" y="81"/>
                                <a:pt x="132" y="81"/>
                                <a:pt x="132" y="81"/>
                              </a:cubicBezTo>
                              <a:cubicBezTo>
                                <a:pt x="156" y="127"/>
                                <a:pt x="156" y="127"/>
                                <a:pt x="156" y="127"/>
                              </a:cubicBezTo>
                              <a:cubicBezTo>
                                <a:pt x="159" y="132"/>
                                <a:pt x="159" y="132"/>
                                <a:pt x="159" y="132"/>
                              </a:cubicBezTo>
                              <a:cubicBezTo>
                                <a:pt x="157" y="138"/>
                                <a:pt x="157" y="138"/>
                                <a:pt x="157" y="138"/>
                              </a:cubicBezTo>
                              <a:cubicBezTo>
                                <a:pt x="153" y="148"/>
                                <a:pt x="150" y="158"/>
                                <a:pt x="146" y="167"/>
                              </a:cubicBezTo>
                              <a:cubicBezTo>
                                <a:pt x="147" y="170"/>
                                <a:pt x="148" y="172"/>
                                <a:pt x="150" y="174"/>
                              </a:cubicBezTo>
                              <a:cubicBezTo>
                                <a:pt x="151" y="173"/>
                                <a:pt x="151" y="173"/>
                                <a:pt x="151" y="173"/>
                              </a:cubicBezTo>
                              <a:cubicBezTo>
                                <a:pt x="198" y="92"/>
                                <a:pt x="198" y="92"/>
                                <a:pt x="198" y="92"/>
                              </a:cubicBezTo>
                              <a:cubicBezTo>
                                <a:pt x="214" y="47"/>
                                <a:pt x="197" y="18"/>
                                <a:pt x="175"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50.55pt;margin-top:439.15pt;height:48.9pt;width:38.5pt;z-index:251628544;mso-width-relative:page;mso-height-relative:page;" fillcolor="#222221" filled="t" stroked="f" coordsize="236,299" o:gfxdata="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" path="m41,270c40,270,38,270,36,269c33,267,30,263,30,257c29,249,31,240,36,231c40,222,47,215,54,212c57,210,60,209,63,209c65,209,66,210,68,210c72,212,74,217,75,223c76,231,74,240,69,249c64,258,57,264,51,268c47,269,44,270,41,270m63,181c56,181,48,183,41,187c29,193,18,203,11,217c3,232,0,247,2,260c3,275,11,287,23,294c29,297,35,299,41,299c49,299,56,297,63,293c73,288,82,280,90,269c90,269,90,269,90,269c91,266,91,266,91,266c92,265,93,264,94,262c110,234,110,234,110,234c82,186,82,186,82,186c81,186,81,186,81,186c76,183,69,181,63,181m195,267c192,267,189,267,186,265c179,262,173,255,168,246c163,237,161,228,162,220c163,214,165,210,169,208c170,207,172,206,174,206c177,206,180,207,183,209c190,212,196,219,201,228c206,237,208,246,207,254c206,260,204,264,200,266c199,267,197,267,195,267m70,0c47,19,30,47,47,92c143,260,143,260,143,260c144,261,145,262,145,264c147,266,147,266,147,266c147,266,147,266,147,266c154,277,164,285,173,290c181,294,188,296,195,296c202,296,208,294,214,291c226,285,233,272,235,257c236,244,234,229,226,215c218,201,207,190,196,184c188,180,181,178,174,178c167,178,161,180,155,183c149,186,145,191,141,196c135,185,129,174,126,168c132,155,133,146,139,133c116,89,93,44,70,0m175,0c132,81,132,81,132,81c156,127,156,127,156,127c159,132,159,132,159,132c157,138,157,138,157,138c153,148,150,158,146,167c147,170,148,172,150,174c151,173,151,173,151,173c198,92,198,92,198,92c214,47,197,18,175,0e">
                <v:path o:connectlocs="74585,558719;74585,479792;130524,434097;155386,463176;105662,556642;130524,375941;22790,450714;47651,610644;130524,608567;186463,558719;194751,544180;169889,386326;130524,375941;385358,550411;335635,456945;360497,427866;416436,473561;414364,552488;145027,0;296270,540026;304557,552488;358425,602336;443369,604413;468231,446560;360497,369710;292126,407096;287983,276244;362568,0;323204,263781;325276,286629;310773,361402;410220,191086" o:connectangles="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27520" behindDoc="0" locked="0" layoutInCell="1" allowOverlap="1">
                <wp:simplePos x="0" y="0"/>
                <wp:positionH relativeFrom="column">
                  <wp:posOffset>1698625</wp:posOffset>
                </wp:positionH>
                <wp:positionV relativeFrom="paragraph">
                  <wp:posOffset>5711825</wp:posOffset>
                </wp:positionV>
                <wp:extent cx="3395980" cy="702310"/>
                <wp:effectExtent l="0" t="0" r="0" b="0"/>
                <wp:wrapNone/>
                <wp:docPr id="9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6626225"/>
                          <a:ext cx="3395980" cy="702310"/>
                        </a:xfrm>
                        <a:prstGeom prst="rect">
                          <a:avLst/>
                        </a:prstGeom>
                        <a:noFill/>
                      </wps:spPr>
                      <wps:txbx>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449.75pt;height:55.3pt;width:267.4pt;z-index:251627520;mso-width-relative:page;mso-height-relative:page;" filled="f" stroked="f" coordsize="21600,21600" o:gfxdata="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AjF5NgAAAAMAQAADwAAAAAAAAABACAAAAAiAAAAZHJzL2Rvd25yZXYueG1sUEsBAhQAFAAA&#10;AAgAh07iQCGAtusoAgAAzwMAAA4AAAAAAAAAAQAgAAAAJwEAAGRycy9lMm9Eb2MueG1sUEsFBgAA&#10;AAAGAAYAWQEAAMEFAAAAAA==&#10;">
                <v:fill on="f" focussize="0,0"/>
                <v:stroke on="f"/>
                <v:imagedata o:title=""/>
                <o:lock v:ext="edit" aspectratio="f"/>
                <v:textbox style="mso-fit-shape-to-text:t;">
                  <w:txbxContent>
                    <w:p>
                      <w:pPr>
                        <w:pStyle w:val="2"/>
                        <w:spacing w:line="320" w:lineRule="exact"/>
                        <w:jc w:val="left"/>
                        <w:rPr>
                          <w:rFonts w:hint="eastAsia" w:eastAsiaTheme="minorEastAsia"/>
                          <w:lang w:eastAsia="zh-CN"/>
                        </w:rPr>
                      </w:pPr>
                      <w:r>
                        <w:rPr>
                          <w:rFonts w:hint="eastAsia" w:ascii="微软雅黑" w:eastAsia="微软雅黑" w:hAnsiTheme="minorBidi"/>
                          <w:color w:val="222221"/>
                          <w:kern w:val="24"/>
                          <w:sz w:val="21"/>
                          <w:szCs w:val="21"/>
                          <w:lang w:eastAsia="zh-CN"/>
                        </w:rPr>
                        <w:t>单击此处添加文本单击此处添加文本单击此处添加文本单击此处添加文本单击此处添加文本单击此处添加文本单击此处添加文本单击此处添加文本</w:t>
                      </w:r>
                    </w:p>
                  </w:txbxContent>
                </v:textbox>
              </v:shape>
            </w:pict>
          </mc:Fallback>
        </mc:AlternateContent>
      </w:r>
      <w:r>
        <mc:AlternateContent>
          <mc:Choice Requires="wps">
            <w:drawing>
              <wp:anchor distT="0" distB="0" distL="114300" distR="114300" simplePos="0" relativeHeight="251626496" behindDoc="0" locked="0" layoutInCell="1" allowOverlap="1">
                <wp:simplePos x="0" y="0"/>
                <wp:positionH relativeFrom="column">
                  <wp:posOffset>1698625</wp:posOffset>
                </wp:positionH>
                <wp:positionV relativeFrom="paragraph">
                  <wp:posOffset>5361305</wp:posOffset>
                </wp:positionV>
                <wp:extent cx="1098550" cy="396240"/>
                <wp:effectExtent l="0" t="0" r="0" b="0"/>
                <wp:wrapNone/>
                <wp:docPr id="9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41625" y="6275705"/>
                          <a:ext cx="1098550" cy="396240"/>
                        </a:xfrm>
                        <a:prstGeom prst="rect">
                          <a:avLst/>
                        </a:prstGeom>
                        <a:noFill/>
                      </wps:spPr>
                      <wps:txbx>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3.75pt;margin-top:422.15pt;height:31.2pt;width:86.5pt;z-index:251626496;mso-width-relative:page;mso-height-relative:page;" filled="f" stroked="f" coordsize="21600,21600" o:gfxdata="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w/hXD2QAAAAsBAAAPAAAAAAAAAAEAIAAAACIAAABkcnMvZG93bnJldi54bWxQSwECFAAU&#10;AAAACACHTuJAT8QW7ikCAADPAwAADgAAAAAAAAABACAAAAAoAQAAZHJzL2Uyb0RvYy54bWxQSwUG&#10;AAAAAAYABgBZAQAAwwUAAAAA&#10;">
                <v:fill on="f" focussize="0,0"/>
                <v:stroke on="f"/>
                <v:imagedata o:title=""/>
                <o:lock v:ext="edit" aspectratio="f"/>
                <v:textbox style="mso-fit-shape-to-text:t;">
                  <w:txbxContent>
                    <w:p>
                      <w:pPr>
                        <w:pStyle w:val="2"/>
                        <w:spacing w:line="480" w:lineRule="exact"/>
                        <w:jc w:val="left"/>
                      </w:pPr>
                      <w:r>
                        <w:rPr>
                          <w:rFonts w:ascii="方正硬笔楷书简体" w:eastAsia="方正硬笔楷书简体" w:hAnsiTheme="minorBidi"/>
                          <w:color w:val="222221"/>
                          <w:kern w:val="24"/>
                          <w:sz w:val="29"/>
                          <w:szCs w:val="29"/>
                        </w:rPr>
                        <w:t>添加标题</w:t>
                      </w:r>
                    </w:p>
                  </w:txbxContent>
                </v:textbox>
              </v:shape>
            </w:pict>
          </mc:Fallback>
        </mc:AlternateContent>
      </w:r>
      <w:r>
        <mc:AlternateContent>
          <mc:Choice Requires="wps">
            <w:drawing>
              <wp:anchor distT="0" distB="0" distL="114300" distR="114300" simplePos="0" relativeHeight="251625472" behindDoc="0" locked="0" layoutInCell="1" allowOverlap="1">
                <wp:simplePos x="0" y="0"/>
                <wp:positionH relativeFrom="column">
                  <wp:posOffset>179705</wp:posOffset>
                </wp:positionH>
                <wp:positionV relativeFrom="paragraph">
                  <wp:posOffset>5206365</wp:posOffset>
                </wp:positionV>
                <wp:extent cx="1412875" cy="1362075"/>
                <wp:effectExtent l="0" t="0" r="0" b="9525"/>
                <wp:wrapNone/>
                <wp:docPr id="96"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322705" y="6120765"/>
                          <a:ext cx="1412875" cy="1362075"/>
                        </a:xfrm>
                        <a:custGeom>
                          <a:avLst/>
                          <a:gdLst>
                            <a:gd name="T0" fmla="*/ 334 w 423"/>
                            <a:gd name="T1" fmla="*/ 101 h 407"/>
                            <a:gd name="T2" fmla="*/ 275 w 423"/>
                            <a:gd name="T3" fmla="*/ 43 h 407"/>
                            <a:gd name="T4" fmla="*/ 252 w 423"/>
                            <a:gd name="T5" fmla="*/ 23 h 407"/>
                            <a:gd name="T6" fmla="*/ 239 w 423"/>
                            <a:gd name="T7" fmla="*/ 16 h 407"/>
                            <a:gd name="T8" fmla="*/ 225 w 423"/>
                            <a:gd name="T9" fmla="*/ 12 h 407"/>
                            <a:gd name="T10" fmla="*/ 211 w 423"/>
                            <a:gd name="T11" fmla="*/ 9 h 407"/>
                            <a:gd name="T12" fmla="*/ 157 w 423"/>
                            <a:gd name="T13" fmla="*/ 17 h 407"/>
                            <a:gd name="T14" fmla="*/ 132 w 423"/>
                            <a:gd name="T15" fmla="*/ 34 h 407"/>
                            <a:gd name="T16" fmla="*/ 124 w 423"/>
                            <a:gd name="T17" fmla="*/ 43 h 407"/>
                            <a:gd name="T18" fmla="*/ 86 w 423"/>
                            <a:gd name="T19" fmla="*/ 83 h 407"/>
                            <a:gd name="T20" fmla="*/ 47 w 423"/>
                            <a:gd name="T21" fmla="*/ 122 h 407"/>
                            <a:gd name="T22" fmla="*/ 38 w 423"/>
                            <a:gd name="T23" fmla="*/ 131 h 407"/>
                            <a:gd name="T24" fmla="*/ 25 w 423"/>
                            <a:gd name="T25" fmla="*/ 146 h 407"/>
                            <a:gd name="T26" fmla="*/ 18 w 423"/>
                            <a:gd name="T27" fmla="*/ 159 h 407"/>
                            <a:gd name="T28" fmla="*/ 19 w 423"/>
                            <a:gd name="T29" fmla="*/ 249 h 407"/>
                            <a:gd name="T30" fmla="*/ 33 w 423"/>
                            <a:gd name="T31" fmla="*/ 269 h 407"/>
                            <a:gd name="T32" fmla="*/ 63 w 423"/>
                            <a:gd name="T33" fmla="*/ 303 h 407"/>
                            <a:gd name="T34" fmla="*/ 125 w 423"/>
                            <a:gd name="T35" fmla="*/ 371 h 407"/>
                            <a:gd name="T36" fmla="*/ 138 w 423"/>
                            <a:gd name="T37" fmla="*/ 381 h 407"/>
                            <a:gd name="T38" fmla="*/ 206 w 423"/>
                            <a:gd name="T39" fmla="*/ 400 h 407"/>
                            <a:gd name="T40" fmla="*/ 280 w 423"/>
                            <a:gd name="T41" fmla="*/ 370 h 407"/>
                            <a:gd name="T42" fmla="*/ 346 w 423"/>
                            <a:gd name="T43" fmla="*/ 312 h 407"/>
                            <a:gd name="T44" fmla="*/ 371 w 423"/>
                            <a:gd name="T45" fmla="*/ 290 h 407"/>
                            <a:gd name="T46" fmla="*/ 412 w 423"/>
                            <a:gd name="T47" fmla="*/ 192 h 407"/>
                            <a:gd name="T48" fmla="*/ 373 w 423"/>
                            <a:gd name="T49" fmla="*/ 106 h 407"/>
                            <a:gd name="T50" fmla="*/ 389 w 423"/>
                            <a:gd name="T51" fmla="*/ 116 h 407"/>
                            <a:gd name="T52" fmla="*/ 414 w 423"/>
                            <a:gd name="T53" fmla="*/ 234 h 407"/>
                            <a:gd name="T54" fmla="*/ 381 w 423"/>
                            <a:gd name="T55" fmla="*/ 290 h 407"/>
                            <a:gd name="T56" fmla="*/ 373 w 423"/>
                            <a:gd name="T57" fmla="*/ 298 h 407"/>
                            <a:gd name="T58" fmla="*/ 289 w 423"/>
                            <a:gd name="T59" fmla="*/ 372 h 407"/>
                            <a:gd name="T60" fmla="*/ 271 w 423"/>
                            <a:gd name="T61" fmla="*/ 387 h 407"/>
                            <a:gd name="T62" fmla="*/ 205 w 423"/>
                            <a:gd name="T63" fmla="*/ 407 h 407"/>
                            <a:gd name="T64" fmla="*/ 137 w 423"/>
                            <a:gd name="T65" fmla="*/ 389 h 407"/>
                            <a:gd name="T66" fmla="*/ 86 w 423"/>
                            <a:gd name="T67" fmla="*/ 341 h 407"/>
                            <a:gd name="T68" fmla="*/ 29 w 423"/>
                            <a:gd name="T69" fmla="*/ 277 h 407"/>
                            <a:gd name="T70" fmla="*/ 19 w 423"/>
                            <a:gd name="T71" fmla="*/ 264 h 407"/>
                            <a:gd name="T72" fmla="*/ 0 w 423"/>
                            <a:gd name="T73" fmla="*/ 203 h 407"/>
                            <a:gd name="T74" fmla="*/ 18 w 423"/>
                            <a:gd name="T75" fmla="*/ 142 h 407"/>
                            <a:gd name="T76" fmla="*/ 89 w 423"/>
                            <a:gd name="T77" fmla="*/ 67 h 407"/>
                            <a:gd name="T78" fmla="*/ 118 w 423"/>
                            <a:gd name="T79" fmla="*/ 35 h 407"/>
                            <a:gd name="T80" fmla="*/ 130 w 423"/>
                            <a:gd name="T81" fmla="*/ 24 h 407"/>
                            <a:gd name="T82" fmla="*/ 166 w 423"/>
                            <a:gd name="T83" fmla="*/ 5 h 407"/>
                            <a:gd name="T84" fmla="*/ 182 w 423"/>
                            <a:gd name="T85" fmla="*/ 1 h 407"/>
                            <a:gd name="T86" fmla="*/ 264 w 423"/>
                            <a:gd name="T87" fmla="*/ 22 h 407"/>
                            <a:gd name="T88" fmla="*/ 283 w 423"/>
                            <a:gd name="T89" fmla="*/ 38 h 407"/>
                            <a:gd name="T90" fmla="*/ 340 w 423"/>
                            <a:gd name="T91" fmla="*/ 9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23" h="407">
                              <a:moveTo>
                                <a:pt x="360" y="119"/>
                              </a:moveTo>
                              <a:cubicBezTo>
                                <a:pt x="348" y="122"/>
                                <a:pt x="340" y="108"/>
                                <a:pt x="334" y="101"/>
                              </a:cubicBezTo>
                              <a:cubicBezTo>
                                <a:pt x="319" y="85"/>
                                <a:pt x="303" y="69"/>
                                <a:pt x="287" y="54"/>
                              </a:cubicBezTo>
                              <a:cubicBezTo>
                                <a:pt x="283" y="50"/>
                                <a:pt x="279" y="46"/>
                                <a:pt x="275" y="43"/>
                              </a:cubicBezTo>
                              <a:cubicBezTo>
                                <a:pt x="272" y="39"/>
                                <a:pt x="267" y="35"/>
                                <a:pt x="264" y="32"/>
                              </a:cubicBezTo>
                              <a:cubicBezTo>
                                <a:pt x="260" y="29"/>
                                <a:pt x="256" y="26"/>
                                <a:pt x="252" y="23"/>
                              </a:cubicBezTo>
                              <a:cubicBezTo>
                                <a:pt x="250" y="22"/>
                                <a:pt x="248" y="21"/>
                                <a:pt x="246" y="20"/>
                              </a:cubicBezTo>
                              <a:cubicBezTo>
                                <a:pt x="243" y="18"/>
                                <a:pt x="241" y="17"/>
                                <a:pt x="239" y="16"/>
                              </a:cubicBezTo>
                              <a:cubicBezTo>
                                <a:pt x="232" y="14"/>
                                <a:pt x="232" y="14"/>
                                <a:pt x="232" y="14"/>
                              </a:cubicBezTo>
                              <a:cubicBezTo>
                                <a:pt x="225" y="12"/>
                                <a:pt x="225" y="12"/>
                                <a:pt x="225" y="12"/>
                              </a:cubicBezTo>
                              <a:cubicBezTo>
                                <a:pt x="223" y="11"/>
                                <a:pt x="221" y="11"/>
                                <a:pt x="218" y="10"/>
                              </a:cubicBezTo>
                              <a:cubicBezTo>
                                <a:pt x="216" y="10"/>
                                <a:pt x="214" y="9"/>
                                <a:pt x="211" y="9"/>
                              </a:cubicBezTo>
                              <a:cubicBezTo>
                                <a:pt x="202" y="8"/>
                                <a:pt x="193" y="8"/>
                                <a:pt x="183" y="9"/>
                              </a:cubicBezTo>
                              <a:cubicBezTo>
                                <a:pt x="174" y="11"/>
                                <a:pt x="165" y="14"/>
                                <a:pt x="157" y="17"/>
                              </a:cubicBezTo>
                              <a:cubicBezTo>
                                <a:pt x="149" y="21"/>
                                <a:pt x="142" y="26"/>
                                <a:pt x="135" y="32"/>
                              </a:cubicBezTo>
                              <a:cubicBezTo>
                                <a:pt x="132" y="34"/>
                                <a:pt x="132" y="34"/>
                                <a:pt x="132" y="34"/>
                              </a:cubicBezTo>
                              <a:cubicBezTo>
                                <a:pt x="131" y="35"/>
                                <a:pt x="130" y="36"/>
                                <a:pt x="130" y="37"/>
                              </a:cubicBezTo>
                              <a:cubicBezTo>
                                <a:pt x="128" y="39"/>
                                <a:pt x="126" y="41"/>
                                <a:pt x="124" y="43"/>
                              </a:cubicBezTo>
                              <a:cubicBezTo>
                                <a:pt x="112" y="56"/>
                                <a:pt x="112" y="56"/>
                                <a:pt x="112" y="56"/>
                              </a:cubicBezTo>
                              <a:cubicBezTo>
                                <a:pt x="103" y="65"/>
                                <a:pt x="95" y="74"/>
                                <a:pt x="86" y="83"/>
                              </a:cubicBezTo>
                              <a:cubicBezTo>
                                <a:pt x="78" y="92"/>
                                <a:pt x="69" y="100"/>
                                <a:pt x="61" y="109"/>
                              </a:cubicBezTo>
                              <a:cubicBezTo>
                                <a:pt x="47" y="122"/>
                                <a:pt x="47" y="122"/>
                                <a:pt x="47" y="122"/>
                              </a:cubicBezTo>
                              <a:cubicBezTo>
                                <a:pt x="41" y="128"/>
                                <a:pt x="41" y="128"/>
                                <a:pt x="41" y="128"/>
                              </a:cubicBezTo>
                              <a:cubicBezTo>
                                <a:pt x="40" y="129"/>
                                <a:pt x="38" y="130"/>
                                <a:pt x="38" y="131"/>
                              </a:cubicBezTo>
                              <a:cubicBezTo>
                                <a:pt x="35" y="134"/>
                                <a:pt x="35" y="134"/>
                                <a:pt x="35" y="134"/>
                              </a:cubicBezTo>
                              <a:cubicBezTo>
                                <a:pt x="31" y="138"/>
                                <a:pt x="29" y="142"/>
                                <a:pt x="25" y="146"/>
                              </a:cubicBezTo>
                              <a:cubicBezTo>
                                <a:pt x="21" y="152"/>
                                <a:pt x="21" y="152"/>
                                <a:pt x="21" y="152"/>
                              </a:cubicBezTo>
                              <a:cubicBezTo>
                                <a:pt x="20" y="154"/>
                                <a:pt x="19" y="157"/>
                                <a:pt x="18" y="159"/>
                              </a:cubicBezTo>
                              <a:cubicBezTo>
                                <a:pt x="13" y="168"/>
                                <a:pt x="10" y="178"/>
                                <a:pt x="9" y="188"/>
                              </a:cubicBezTo>
                              <a:cubicBezTo>
                                <a:pt x="6" y="209"/>
                                <a:pt x="9" y="230"/>
                                <a:pt x="19" y="249"/>
                              </a:cubicBezTo>
                              <a:cubicBezTo>
                                <a:pt x="21" y="254"/>
                                <a:pt x="25" y="258"/>
                                <a:pt x="28" y="262"/>
                              </a:cubicBezTo>
                              <a:cubicBezTo>
                                <a:pt x="33" y="269"/>
                                <a:pt x="33" y="269"/>
                                <a:pt x="33" y="269"/>
                              </a:cubicBezTo>
                              <a:cubicBezTo>
                                <a:pt x="34" y="271"/>
                                <a:pt x="37" y="273"/>
                                <a:pt x="39" y="275"/>
                              </a:cubicBezTo>
                              <a:cubicBezTo>
                                <a:pt x="63" y="303"/>
                                <a:pt x="63" y="303"/>
                                <a:pt x="63" y="303"/>
                              </a:cubicBezTo>
                              <a:cubicBezTo>
                                <a:pt x="80" y="321"/>
                                <a:pt x="96" y="339"/>
                                <a:pt x="113" y="358"/>
                              </a:cubicBezTo>
                              <a:cubicBezTo>
                                <a:pt x="117" y="363"/>
                                <a:pt x="121" y="366"/>
                                <a:pt x="125" y="371"/>
                              </a:cubicBezTo>
                              <a:cubicBezTo>
                                <a:pt x="131" y="376"/>
                                <a:pt x="131" y="376"/>
                                <a:pt x="131" y="376"/>
                              </a:cubicBezTo>
                              <a:cubicBezTo>
                                <a:pt x="133" y="378"/>
                                <a:pt x="136" y="379"/>
                                <a:pt x="138" y="381"/>
                              </a:cubicBezTo>
                              <a:cubicBezTo>
                                <a:pt x="148" y="388"/>
                                <a:pt x="159" y="393"/>
                                <a:pt x="170" y="396"/>
                              </a:cubicBezTo>
                              <a:cubicBezTo>
                                <a:pt x="182" y="399"/>
                                <a:pt x="194" y="400"/>
                                <a:pt x="206" y="400"/>
                              </a:cubicBezTo>
                              <a:cubicBezTo>
                                <a:pt x="218" y="400"/>
                                <a:pt x="230" y="397"/>
                                <a:pt x="242" y="393"/>
                              </a:cubicBezTo>
                              <a:cubicBezTo>
                                <a:pt x="256" y="388"/>
                                <a:pt x="269" y="380"/>
                                <a:pt x="280" y="370"/>
                              </a:cubicBezTo>
                              <a:cubicBezTo>
                                <a:pt x="291" y="360"/>
                                <a:pt x="302" y="350"/>
                                <a:pt x="313" y="341"/>
                              </a:cubicBezTo>
                              <a:cubicBezTo>
                                <a:pt x="346" y="312"/>
                                <a:pt x="346" y="312"/>
                                <a:pt x="346" y="312"/>
                              </a:cubicBezTo>
                              <a:cubicBezTo>
                                <a:pt x="362" y="297"/>
                                <a:pt x="362" y="297"/>
                                <a:pt x="362" y="297"/>
                              </a:cubicBezTo>
                              <a:cubicBezTo>
                                <a:pt x="371" y="290"/>
                                <a:pt x="371" y="290"/>
                                <a:pt x="371" y="290"/>
                              </a:cubicBezTo>
                              <a:cubicBezTo>
                                <a:pt x="373" y="287"/>
                                <a:pt x="376" y="284"/>
                                <a:pt x="379" y="281"/>
                              </a:cubicBezTo>
                              <a:cubicBezTo>
                                <a:pt x="401" y="257"/>
                                <a:pt x="413" y="224"/>
                                <a:pt x="412" y="192"/>
                              </a:cubicBezTo>
                              <a:cubicBezTo>
                                <a:pt x="411" y="176"/>
                                <a:pt x="408" y="159"/>
                                <a:pt x="401" y="145"/>
                              </a:cubicBezTo>
                              <a:cubicBezTo>
                                <a:pt x="394" y="130"/>
                                <a:pt x="385" y="117"/>
                                <a:pt x="373" y="106"/>
                              </a:cubicBezTo>
                              <a:cubicBezTo>
                                <a:pt x="376" y="105"/>
                                <a:pt x="378" y="106"/>
                                <a:pt x="381" y="108"/>
                              </a:cubicBezTo>
                              <a:cubicBezTo>
                                <a:pt x="384" y="110"/>
                                <a:pt x="387" y="112"/>
                                <a:pt x="389" y="116"/>
                              </a:cubicBezTo>
                              <a:cubicBezTo>
                                <a:pt x="395" y="122"/>
                                <a:pt x="399" y="130"/>
                                <a:pt x="402" y="135"/>
                              </a:cubicBezTo>
                              <a:cubicBezTo>
                                <a:pt x="418" y="164"/>
                                <a:pt x="423" y="200"/>
                                <a:pt x="414" y="234"/>
                              </a:cubicBezTo>
                              <a:cubicBezTo>
                                <a:pt x="409" y="251"/>
                                <a:pt x="401" y="267"/>
                                <a:pt x="390" y="280"/>
                              </a:cubicBezTo>
                              <a:cubicBezTo>
                                <a:pt x="387" y="284"/>
                                <a:pt x="384" y="287"/>
                                <a:pt x="381" y="290"/>
                              </a:cubicBezTo>
                              <a:cubicBezTo>
                                <a:pt x="377" y="295"/>
                                <a:pt x="377" y="295"/>
                                <a:pt x="377" y="295"/>
                              </a:cubicBezTo>
                              <a:cubicBezTo>
                                <a:pt x="373" y="298"/>
                                <a:pt x="373" y="298"/>
                                <a:pt x="373" y="298"/>
                              </a:cubicBezTo>
                              <a:cubicBezTo>
                                <a:pt x="356" y="313"/>
                                <a:pt x="356" y="313"/>
                                <a:pt x="356" y="313"/>
                              </a:cubicBezTo>
                              <a:cubicBezTo>
                                <a:pt x="334" y="333"/>
                                <a:pt x="312" y="353"/>
                                <a:pt x="289" y="372"/>
                              </a:cubicBezTo>
                              <a:cubicBezTo>
                                <a:pt x="287" y="375"/>
                                <a:pt x="284" y="377"/>
                                <a:pt x="280" y="380"/>
                              </a:cubicBezTo>
                              <a:cubicBezTo>
                                <a:pt x="277" y="382"/>
                                <a:pt x="274" y="385"/>
                                <a:pt x="271" y="387"/>
                              </a:cubicBezTo>
                              <a:cubicBezTo>
                                <a:pt x="264" y="391"/>
                                <a:pt x="257" y="395"/>
                                <a:pt x="250" y="398"/>
                              </a:cubicBezTo>
                              <a:cubicBezTo>
                                <a:pt x="235" y="404"/>
                                <a:pt x="220" y="407"/>
                                <a:pt x="205" y="407"/>
                              </a:cubicBezTo>
                              <a:cubicBezTo>
                                <a:pt x="193" y="407"/>
                                <a:pt x="181" y="406"/>
                                <a:pt x="169" y="403"/>
                              </a:cubicBezTo>
                              <a:cubicBezTo>
                                <a:pt x="158" y="400"/>
                                <a:pt x="147" y="395"/>
                                <a:pt x="137" y="389"/>
                              </a:cubicBezTo>
                              <a:cubicBezTo>
                                <a:pt x="127" y="383"/>
                                <a:pt x="118" y="375"/>
                                <a:pt x="110" y="367"/>
                              </a:cubicBezTo>
                              <a:cubicBezTo>
                                <a:pt x="102" y="359"/>
                                <a:pt x="94" y="350"/>
                                <a:pt x="86" y="341"/>
                              </a:cubicBezTo>
                              <a:cubicBezTo>
                                <a:pt x="71" y="324"/>
                                <a:pt x="56" y="307"/>
                                <a:pt x="41" y="290"/>
                              </a:cubicBezTo>
                              <a:cubicBezTo>
                                <a:pt x="37" y="286"/>
                                <a:pt x="33" y="281"/>
                                <a:pt x="29" y="277"/>
                              </a:cubicBezTo>
                              <a:cubicBezTo>
                                <a:pt x="27" y="275"/>
                                <a:pt x="26" y="273"/>
                                <a:pt x="24" y="271"/>
                              </a:cubicBezTo>
                              <a:cubicBezTo>
                                <a:pt x="22" y="269"/>
                                <a:pt x="21" y="266"/>
                                <a:pt x="19" y="264"/>
                              </a:cubicBezTo>
                              <a:cubicBezTo>
                                <a:pt x="13" y="255"/>
                                <a:pt x="9" y="245"/>
                                <a:pt x="5" y="235"/>
                              </a:cubicBezTo>
                              <a:cubicBezTo>
                                <a:pt x="2" y="225"/>
                                <a:pt x="0" y="214"/>
                                <a:pt x="0" y="203"/>
                              </a:cubicBezTo>
                              <a:cubicBezTo>
                                <a:pt x="0" y="192"/>
                                <a:pt x="2" y="181"/>
                                <a:pt x="5" y="171"/>
                              </a:cubicBezTo>
                              <a:cubicBezTo>
                                <a:pt x="8" y="161"/>
                                <a:pt x="12" y="151"/>
                                <a:pt x="18" y="142"/>
                              </a:cubicBezTo>
                              <a:cubicBezTo>
                                <a:pt x="25" y="133"/>
                                <a:pt x="31" y="126"/>
                                <a:pt x="41" y="117"/>
                              </a:cubicBezTo>
                              <a:cubicBezTo>
                                <a:pt x="57" y="100"/>
                                <a:pt x="73" y="84"/>
                                <a:pt x="89" y="67"/>
                              </a:cubicBezTo>
                              <a:cubicBezTo>
                                <a:pt x="96" y="58"/>
                                <a:pt x="104" y="50"/>
                                <a:pt x="112" y="41"/>
                              </a:cubicBezTo>
                              <a:cubicBezTo>
                                <a:pt x="118" y="35"/>
                                <a:pt x="118" y="35"/>
                                <a:pt x="118" y="35"/>
                              </a:cubicBezTo>
                              <a:cubicBezTo>
                                <a:pt x="124" y="29"/>
                                <a:pt x="124" y="29"/>
                                <a:pt x="124" y="29"/>
                              </a:cubicBezTo>
                              <a:cubicBezTo>
                                <a:pt x="125" y="27"/>
                                <a:pt x="128" y="26"/>
                                <a:pt x="130" y="24"/>
                              </a:cubicBezTo>
                              <a:cubicBezTo>
                                <a:pt x="132" y="22"/>
                                <a:pt x="134" y="20"/>
                                <a:pt x="136" y="19"/>
                              </a:cubicBezTo>
                              <a:cubicBezTo>
                                <a:pt x="145" y="13"/>
                                <a:pt x="155" y="8"/>
                                <a:pt x="166" y="5"/>
                              </a:cubicBezTo>
                              <a:cubicBezTo>
                                <a:pt x="169" y="4"/>
                                <a:pt x="171" y="3"/>
                                <a:pt x="174" y="3"/>
                              </a:cubicBezTo>
                              <a:cubicBezTo>
                                <a:pt x="182" y="1"/>
                                <a:pt x="182" y="1"/>
                                <a:pt x="182" y="1"/>
                              </a:cubicBezTo>
                              <a:cubicBezTo>
                                <a:pt x="188" y="1"/>
                                <a:pt x="194" y="0"/>
                                <a:pt x="199" y="0"/>
                              </a:cubicBezTo>
                              <a:cubicBezTo>
                                <a:pt x="222" y="1"/>
                                <a:pt x="245" y="8"/>
                                <a:pt x="264" y="22"/>
                              </a:cubicBezTo>
                              <a:cubicBezTo>
                                <a:pt x="267" y="24"/>
                                <a:pt x="270" y="27"/>
                                <a:pt x="274" y="29"/>
                              </a:cubicBezTo>
                              <a:cubicBezTo>
                                <a:pt x="283" y="38"/>
                                <a:pt x="283" y="38"/>
                                <a:pt x="283" y="38"/>
                              </a:cubicBezTo>
                              <a:cubicBezTo>
                                <a:pt x="289" y="44"/>
                                <a:pt x="296" y="50"/>
                                <a:pt x="302" y="56"/>
                              </a:cubicBezTo>
                              <a:cubicBezTo>
                                <a:pt x="315" y="68"/>
                                <a:pt x="327" y="80"/>
                                <a:pt x="340" y="93"/>
                              </a:cubicBezTo>
                              <a:cubicBezTo>
                                <a:pt x="348" y="100"/>
                                <a:pt x="359" y="107"/>
                                <a:pt x="360" y="119"/>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4.15pt;margin-top:409.95pt;height:107.25pt;width:111.25pt;z-index:251625472;mso-width-relative:page;mso-height-relative:page;" fillcolor="#222221" filled="t" stroked="f" coordsize="423,407" o:gfxdata="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" path="m360,119c348,122,340,108,334,101c319,85,303,69,287,54c283,50,279,46,275,43c272,39,267,35,264,32c260,29,256,26,252,23c250,22,248,21,246,20c243,18,241,17,239,16c232,14,232,14,232,14c225,12,225,12,225,12c223,11,221,11,218,10c216,10,214,9,211,9c202,8,193,8,183,9c174,11,165,14,157,17c149,21,142,26,135,32c132,34,132,34,132,34c131,35,130,36,130,37c128,39,126,41,124,43c112,56,112,56,112,56c103,65,95,74,86,83c78,92,69,100,61,109c47,122,47,122,47,122c41,128,41,128,41,128c40,129,38,130,38,131c35,134,35,134,35,134c31,138,29,142,25,146c21,152,21,152,21,152c20,154,19,157,18,159c13,168,10,178,9,188c6,209,9,230,19,249c21,254,25,258,28,262c33,269,33,269,33,269c34,271,37,273,39,275c63,303,63,303,63,303c80,321,96,339,113,358c117,363,121,366,125,371c131,376,131,376,131,376c133,378,136,379,138,381c148,388,159,393,170,396c182,399,194,400,206,400c218,400,230,397,242,393c256,388,269,380,280,370c291,360,302,350,313,341c346,312,346,312,346,312c362,297,362,297,362,297c371,290,371,290,371,290c373,287,376,284,379,281c401,257,413,224,412,192c411,176,408,159,401,145c394,130,385,117,373,106c376,105,378,106,381,108c384,110,387,112,389,116c395,122,399,130,402,135c418,164,423,200,414,234c409,251,401,267,390,280c387,284,384,287,381,290c377,295,377,295,377,295c373,298,373,298,373,298c356,313,356,313,356,313c334,333,312,353,289,372c287,375,284,377,280,380c277,382,274,385,271,387c264,391,257,395,250,398c235,404,220,407,205,407c193,407,181,406,169,403c158,400,147,395,137,389c127,383,118,375,110,367c102,359,94,350,86,341c71,324,56,307,41,290c37,286,33,281,29,277c27,275,26,273,24,271c22,269,21,266,19,264c13,255,9,245,5,235c2,225,0,214,0,203c0,192,2,181,5,171c8,161,12,151,18,142c25,133,31,126,41,117c57,100,73,84,89,67c96,58,104,50,112,41c118,35,118,35,118,35c124,29,124,29,124,29c125,27,128,26,130,24c132,22,134,20,136,19c145,13,155,8,166,5c169,4,171,3,174,3c182,1,182,1,182,1c188,1,194,0,199,0c222,1,245,8,264,22c267,24,270,27,274,29c283,38,283,38,283,38c289,44,296,50,302,56c315,68,327,80,340,93c348,100,359,107,360,119xe">
                <v:path o:connectlocs="1115603,338008;918535,143904;841712,76972;798291,53545;751529,40159;704767,30119;524400,56892;440897,113785;414176,143904;287251,277769;156986,408287;126924,438407;83503,488606;60122,532112;63462,833308;110224,900241;210428,1014026;417516,1241596;460937,1275062;688066,1338648;935236,1238250;1155684,1044145;1239188,970520;1376133,642551;1245868,354741;1299310,388208;1382813,783109;1272589,970520;1245868,997293;965297,1244943;905175,1295142;684726,1362075;457597,1301835;287251,1141197;96863,927014;63462,883508;0,679364;60122,475220;297271,224223;394135,117131;434216,80318;554461,16733;607903,3346;881794,73625;945256,127171;1135644,311235" o:connectangles="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23424"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9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23424;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AC7M2AAAAAsBAAAPAAAAAAAAAAEAIAAAACIAAABkcnMvZG93bnJldi54bWxQSwECFAAUAAAA&#10;CACHTuJA0z+6MycCAADO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622400"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93"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622400;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21376"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92"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21376;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hKi/NwAAAAP&#10;AQAADwAAAAAAAAABACAAAAAiAAAAZHJzL2Rvd25yZXYueG1sUEsBAhQAFAAAAAgAh07iQLV6g6NR&#10;AgAALAQAAA4AAAAAAAAAAQAgAAAAKwEAAGRycy9lMm9Eb2MueG1sUEsFBgAAAAAGAAYAWQEAAO4F&#10;AAAAAA==&#10;">
                <v:fill on="t" focussize="0,0"/>
                <v:stroke on="f" weight="2pt"/>
                <v:imagedata o:title=""/>
                <o:lock v:ext="edit" aspectratio="f"/>
                <v:textbox inset="0mm,0mm,0mm,0mm"/>
              </v:rect>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551180</wp:posOffset>
                </wp:positionH>
                <wp:positionV relativeFrom="paragraph">
                  <wp:posOffset>-188595</wp:posOffset>
                </wp:positionV>
                <wp:extent cx="4076700" cy="294640"/>
                <wp:effectExtent l="0" t="0" r="0" b="0"/>
                <wp:wrapNone/>
                <wp:docPr id="116"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4076700"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43.4pt;margin-top:-14.85pt;height:23.2pt;width:321pt;z-index:251644928;mso-width-relative:page;mso-height-relative:page;" filled="f" stroked="f" coordsize="21600,21600" o:gfxdata="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09AzY1gAAAAkBAAAPAAAAAAAAAAEAIAAAACIAAABkcnMvZG93bnJldi54bWxQSwECFAAUAAAA&#10;CACHTuJA6LBHgCkCAADPAwAADgAAAAAAAAABACAAAAAlAQAAZHJzL2Uyb0RvYy54bWxQSwUGAAAA&#10;AAYABgBZAQAAwAU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4024630</wp:posOffset>
                </wp:positionH>
                <wp:positionV relativeFrom="paragraph">
                  <wp:posOffset>7297420</wp:posOffset>
                </wp:positionV>
                <wp:extent cx="485140" cy="485140"/>
                <wp:effectExtent l="0" t="0" r="10160" b="10160"/>
                <wp:wrapNone/>
                <wp:docPr id="132"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5167630" y="8211820"/>
                          <a:ext cx="485140" cy="485140"/>
                        </a:xfrm>
                        <a:custGeom>
                          <a:avLst/>
                          <a:gdLst>
                            <a:gd name="T0" fmla="*/ 243 w 280"/>
                            <a:gd name="T1" fmla="*/ 37 h 280"/>
                            <a:gd name="T2" fmla="*/ 33 w 280"/>
                            <a:gd name="T3" fmla="*/ 37 h 280"/>
                            <a:gd name="T4" fmla="*/ 33 w 280"/>
                            <a:gd name="T5" fmla="*/ 178 h 280"/>
                            <a:gd name="T6" fmla="*/ 243 w 280"/>
                            <a:gd name="T7" fmla="*/ 178 h 280"/>
                            <a:gd name="T8" fmla="*/ 243 w 280"/>
                            <a:gd name="T9" fmla="*/ 37 h 280"/>
                            <a:gd name="T10" fmla="*/ 18 w 280"/>
                            <a:gd name="T11" fmla="*/ 192 h 280"/>
                            <a:gd name="T12" fmla="*/ 18 w 280"/>
                            <a:gd name="T13" fmla="*/ 19 h 280"/>
                            <a:gd name="T14" fmla="*/ 262 w 280"/>
                            <a:gd name="T15" fmla="*/ 19 h 280"/>
                            <a:gd name="T16" fmla="*/ 262 w 280"/>
                            <a:gd name="T17" fmla="*/ 192 h 280"/>
                            <a:gd name="T18" fmla="*/ 18 w 280"/>
                            <a:gd name="T19" fmla="*/ 192 h 280"/>
                            <a:gd name="T20" fmla="*/ 280 w 280"/>
                            <a:gd name="T21" fmla="*/ 0 h 280"/>
                            <a:gd name="T22" fmla="*/ 0 w 280"/>
                            <a:gd name="T23" fmla="*/ 0 h 280"/>
                            <a:gd name="T24" fmla="*/ 0 w 280"/>
                            <a:gd name="T25" fmla="*/ 210 h 280"/>
                            <a:gd name="T26" fmla="*/ 121 w 280"/>
                            <a:gd name="T27" fmla="*/ 210 h 280"/>
                            <a:gd name="T28" fmla="*/ 121 w 280"/>
                            <a:gd name="T29" fmla="*/ 246 h 280"/>
                            <a:gd name="T30" fmla="*/ 70 w 280"/>
                            <a:gd name="T31" fmla="*/ 263 h 280"/>
                            <a:gd name="T32" fmla="*/ 70 w 280"/>
                            <a:gd name="T33" fmla="*/ 280 h 280"/>
                            <a:gd name="T34" fmla="*/ 210 w 280"/>
                            <a:gd name="T35" fmla="*/ 280 h 280"/>
                            <a:gd name="T36" fmla="*/ 210 w 280"/>
                            <a:gd name="T37" fmla="*/ 263 h 280"/>
                            <a:gd name="T38" fmla="*/ 159 w 280"/>
                            <a:gd name="T39" fmla="*/ 246 h 280"/>
                            <a:gd name="T40" fmla="*/ 159 w 280"/>
                            <a:gd name="T41" fmla="*/ 210 h 280"/>
                            <a:gd name="T42" fmla="*/ 280 w 280"/>
                            <a:gd name="T43" fmla="*/ 210 h 280"/>
                            <a:gd name="T44" fmla="*/ 280 w 280"/>
                            <a:gd name="T45"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0" h="280">
                              <a:moveTo>
                                <a:pt x="243" y="37"/>
                              </a:moveTo>
                              <a:cubicBezTo>
                                <a:pt x="33" y="37"/>
                                <a:pt x="33" y="37"/>
                                <a:pt x="33" y="37"/>
                              </a:cubicBezTo>
                              <a:cubicBezTo>
                                <a:pt x="33" y="178"/>
                                <a:pt x="33" y="178"/>
                                <a:pt x="33" y="178"/>
                              </a:cubicBezTo>
                              <a:cubicBezTo>
                                <a:pt x="243" y="178"/>
                                <a:pt x="243" y="178"/>
                                <a:pt x="243" y="178"/>
                              </a:cubicBezTo>
                              <a:cubicBezTo>
                                <a:pt x="243" y="37"/>
                                <a:pt x="243" y="37"/>
                                <a:pt x="243" y="37"/>
                              </a:cubicBezTo>
                              <a:moveTo>
                                <a:pt x="18" y="192"/>
                              </a:moveTo>
                              <a:cubicBezTo>
                                <a:pt x="18" y="19"/>
                                <a:pt x="18" y="19"/>
                                <a:pt x="18" y="19"/>
                              </a:cubicBezTo>
                              <a:cubicBezTo>
                                <a:pt x="262" y="19"/>
                                <a:pt x="262" y="19"/>
                                <a:pt x="262" y="19"/>
                              </a:cubicBezTo>
                              <a:cubicBezTo>
                                <a:pt x="262" y="192"/>
                                <a:pt x="262" y="192"/>
                                <a:pt x="262" y="192"/>
                              </a:cubicBezTo>
                              <a:cubicBezTo>
                                <a:pt x="18" y="192"/>
                                <a:pt x="18" y="192"/>
                                <a:pt x="18" y="192"/>
                              </a:cubicBezTo>
                              <a:moveTo>
                                <a:pt x="280" y="0"/>
                              </a:moveTo>
                              <a:cubicBezTo>
                                <a:pt x="0" y="0"/>
                                <a:pt x="0" y="0"/>
                                <a:pt x="0" y="0"/>
                              </a:cubicBezTo>
                              <a:cubicBezTo>
                                <a:pt x="0" y="210"/>
                                <a:pt x="0" y="210"/>
                                <a:pt x="0" y="210"/>
                              </a:cubicBezTo>
                              <a:cubicBezTo>
                                <a:pt x="121" y="210"/>
                                <a:pt x="121" y="210"/>
                                <a:pt x="121" y="210"/>
                              </a:cubicBezTo>
                              <a:cubicBezTo>
                                <a:pt x="121" y="246"/>
                                <a:pt x="121" y="246"/>
                                <a:pt x="121" y="246"/>
                              </a:cubicBezTo>
                              <a:cubicBezTo>
                                <a:pt x="103" y="249"/>
                                <a:pt x="86" y="254"/>
                                <a:pt x="70" y="263"/>
                              </a:cubicBezTo>
                              <a:cubicBezTo>
                                <a:pt x="70" y="280"/>
                                <a:pt x="70" y="280"/>
                                <a:pt x="70" y="280"/>
                              </a:cubicBezTo>
                              <a:cubicBezTo>
                                <a:pt x="210" y="280"/>
                                <a:pt x="210" y="280"/>
                                <a:pt x="210" y="280"/>
                              </a:cubicBezTo>
                              <a:cubicBezTo>
                                <a:pt x="210" y="263"/>
                                <a:pt x="210" y="263"/>
                                <a:pt x="210" y="263"/>
                              </a:cubicBezTo>
                              <a:cubicBezTo>
                                <a:pt x="194" y="254"/>
                                <a:pt x="177" y="249"/>
                                <a:pt x="159" y="246"/>
                              </a:cubicBezTo>
                              <a:cubicBezTo>
                                <a:pt x="159" y="210"/>
                                <a:pt x="159" y="210"/>
                                <a:pt x="159" y="210"/>
                              </a:cubicBezTo>
                              <a:cubicBezTo>
                                <a:pt x="280" y="210"/>
                                <a:pt x="280" y="210"/>
                                <a:pt x="280" y="210"/>
                              </a:cubicBezTo>
                              <a:cubicBezTo>
                                <a:pt x="280" y="0"/>
                                <a:pt x="280" y="0"/>
                                <a:pt x="280"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16.9pt;margin-top:574.6pt;height:38.2pt;width:38.2pt;z-index:251661312;mso-width-relative:page;mso-height-relative:page;" fillcolor="#222221" filled="t" stroked="f" coordsize="280,280" o:gfxdata="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Be131C2gAAAA0BAAAPAAAAAAAAAAEAIAAAACIAAABkcnMvZG93bnJldi54bWxQ&#10;SwECFAAUAAAACACHTuJAi7N52b4FAADXFwAADgAAAAAAAAABACAAAAApAQAAZHJzL2Uyb0RvYy54&#10;bWxQSwUGAAAAAAYABgBZAQAAWQkAAAAA&#10;" path="m243,37c33,37,33,37,33,37c33,178,33,178,33,178c243,178,243,178,243,178c243,37,243,37,243,37m18,192c18,19,18,19,18,19c262,19,262,19,262,19c262,192,262,192,262,192c18,192,18,192,18,192m280,0c0,0,0,0,0,0c0,210,0,210,0,210c121,210,121,210,121,210c121,246,121,246,121,246c103,249,86,254,70,263c70,280,70,280,70,280c210,280,210,280,210,280c210,263,210,263,210,263c194,254,177,249,159,246c159,210,159,210,159,210c280,210,280,210,280,210c280,0,280,0,280,0e">
                <v:path o:connectlocs="421032,64107;57177,64107;57177,308410;421032,308410;421032,64107;31187,332667;31187,32920;453952,32920;453952,332667;31187,332667;485140,0;0,0;0,363855;209649,363855;209649,426230;121285,455685;121285,485140;363855,485140;363855,455685;275490,426230;275490,363855;485140,363855;485140,0" o:connectangles="0,0,0,0,0,0,0,0,0,0,0,0,0,0,0,0,0,0,0,0,0,0,0"/>
                <v:fill on="t" focussize="0,0"/>
                <v:stroke on="f"/>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3051810</wp:posOffset>
                </wp:positionH>
                <wp:positionV relativeFrom="paragraph">
                  <wp:posOffset>5795645</wp:posOffset>
                </wp:positionV>
                <wp:extent cx="2430780" cy="904240"/>
                <wp:effectExtent l="0" t="0" r="0" b="0"/>
                <wp:wrapNone/>
                <wp:docPr id="131" name="稻壳儿春秋广告/盗版必究"/>
                <wp:cNvGraphicFramePr/>
                <a:graphic xmlns:a="http://schemas.openxmlformats.org/drawingml/2006/main">
                  <a:graphicData uri="http://schemas.microsoft.com/office/word/2010/wordprocessingShape">
                    <wps:wsp>
                      <wps:cNvSpPr txBox="1"/>
                      <wps:spPr>
                        <a:xfrm>
                          <a:off x="4194810" y="6710045"/>
                          <a:ext cx="2430780" cy="904240"/>
                        </a:xfrm>
                        <a:prstGeom prst="rect">
                          <a:avLst/>
                        </a:prstGeom>
                        <a:noFill/>
                      </wps:spPr>
                      <wps:txbx>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wps:txbx>
                      <wps:bodyPr wrap="square" rtlCol="0">
                        <a:spAutoFit/>
                      </wps:bodyPr>
                    </wps:wsp>
                  </a:graphicData>
                </a:graphic>
              </wp:anchor>
            </w:drawing>
          </mc:Choice>
          <mc:Fallback>
            <w:pict>
              <v:shape id="稻壳儿春秋广告/盗版必究" o:spid="_x0000_s1026" o:spt="202" type="#_x0000_t202" style="position:absolute;left:0pt;margin-left:240.3pt;margin-top:456.35pt;height:71.2pt;width:191.4pt;z-index:251660288;mso-width-relative:page;mso-height-relative:page;" filled="f" stroked="f" coordsize="21600,21600" o:gfxdata="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2jqzzZAAAADAEAAA8AAAAAAAAAAQAgAAAAIgAAAGRycy9kb3ducmV2LnhtbFBLAQIUABQAAAAI&#10;AIdO4kBCReIE7AEAAIIDAAAOAAAAAAAAAAEAIAAAACgBAABkcnMvZTJvRG9jLnhtbFBLBQYAAAAA&#10;BgAGAFkBAACGBQAAAAA=&#10;">
                <v:fill on="f" focussize="0,0"/>
                <v:stroke on="f"/>
                <v:imagedata o:title=""/>
                <o:lock v:ext="edit" aspectratio="f"/>
                <v:textbox style="mso-fit-shape-to-text:t;">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3552190</wp:posOffset>
                </wp:positionH>
                <wp:positionV relativeFrom="paragraph">
                  <wp:posOffset>5395595</wp:posOffset>
                </wp:positionV>
                <wp:extent cx="1430655" cy="400050"/>
                <wp:effectExtent l="0" t="0" r="0" b="0"/>
                <wp:wrapNone/>
                <wp:docPr id="130" name="稻壳儿春秋广告/盗版必究"/>
                <wp:cNvGraphicFramePr/>
                <a:graphic xmlns:a="http://schemas.openxmlformats.org/drawingml/2006/main">
                  <a:graphicData uri="http://schemas.microsoft.com/office/word/2010/wordprocessingShape">
                    <wps:wsp>
                      <wps:cNvSpPr txBox="1"/>
                      <wps:spPr>
                        <a:xfrm>
                          <a:off x="4695190" y="6309995"/>
                          <a:ext cx="1430655"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o:spid="_x0000_s1026" o:spt="202" type="#_x0000_t202" style="position:absolute;left:0pt;margin-left:279.7pt;margin-top:424.85pt;height:31.5pt;width:112.65pt;z-index:251659264;mso-width-relative:page;mso-height-relative:page;" filled="f" stroked="f" coordsize="21600,21600" o:gfxdata="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cMzOHZAAAACwEAAA8AAAAAAAAAAQAgAAAAIgAAAGRycy9kb3ducmV2LnhtbFBLAQIUABQAAAAI&#10;AIdO4kB+1Kc47AEAAIIDAAAOAAAAAAAAAAEAIAAAACgBAABkcnMvZTJvRG9jLnhtbFBLBQYAAAAA&#10;BgAGAFkBAACGBQ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3615055</wp:posOffset>
                </wp:positionH>
                <wp:positionV relativeFrom="paragraph">
                  <wp:posOffset>6898640</wp:posOffset>
                </wp:positionV>
                <wp:extent cx="1304925" cy="1282700"/>
                <wp:effectExtent l="0" t="0" r="9525" b="0"/>
                <wp:wrapNone/>
                <wp:docPr id="129"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758055" y="7813040"/>
                          <a:ext cx="1304925" cy="1282700"/>
                        </a:xfrm>
                        <a:custGeom>
                          <a:avLst/>
                          <a:gdLst>
                            <a:gd name="T0" fmla="*/ 24 w 390"/>
                            <a:gd name="T1" fmla="*/ 202 h 383"/>
                            <a:gd name="T2" fmla="*/ 32 w 390"/>
                            <a:gd name="T3" fmla="*/ 215 h 383"/>
                            <a:gd name="T4" fmla="*/ 32 w 390"/>
                            <a:gd name="T5" fmla="*/ 230 h 383"/>
                            <a:gd name="T6" fmla="*/ 51 w 390"/>
                            <a:gd name="T7" fmla="*/ 287 h 383"/>
                            <a:gd name="T8" fmla="*/ 89 w 390"/>
                            <a:gd name="T9" fmla="*/ 332 h 383"/>
                            <a:gd name="T10" fmla="*/ 139 w 390"/>
                            <a:gd name="T11" fmla="*/ 361 h 383"/>
                            <a:gd name="T12" fmla="*/ 193 w 390"/>
                            <a:gd name="T13" fmla="*/ 370 h 383"/>
                            <a:gd name="T14" fmla="*/ 311 w 390"/>
                            <a:gd name="T15" fmla="*/ 333 h 383"/>
                            <a:gd name="T16" fmla="*/ 354 w 390"/>
                            <a:gd name="T17" fmla="*/ 287 h 383"/>
                            <a:gd name="T18" fmla="*/ 378 w 390"/>
                            <a:gd name="T19" fmla="*/ 227 h 383"/>
                            <a:gd name="T20" fmla="*/ 379 w 390"/>
                            <a:gd name="T21" fmla="*/ 162 h 383"/>
                            <a:gd name="T22" fmla="*/ 356 w 390"/>
                            <a:gd name="T23" fmla="*/ 100 h 383"/>
                            <a:gd name="T24" fmla="*/ 248 w 390"/>
                            <a:gd name="T25" fmla="*/ 16 h 383"/>
                            <a:gd name="T26" fmla="*/ 162 w 390"/>
                            <a:gd name="T27" fmla="*/ 11 h 383"/>
                            <a:gd name="T28" fmla="*/ 81 w 390"/>
                            <a:gd name="T29" fmla="*/ 46 h 383"/>
                            <a:gd name="T30" fmla="*/ 24 w 390"/>
                            <a:gd name="T31" fmla="*/ 115 h 383"/>
                            <a:gd name="T32" fmla="*/ 5 w 390"/>
                            <a:gd name="T33" fmla="*/ 202 h 383"/>
                            <a:gd name="T34" fmla="*/ 0 w 390"/>
                            <a:gd name="T35" fmla="*/ 185 h 383"/>
                            <a:gd name="T36" fmla="*/ 2 w 390"/>
                            <a:gd name="T37" fmla="*/ 174 h 383"/>
                            <a:gd name="T38" fmla="*/ 3 w 390"/>
                            <a:gd name="T39" fmla="*/ 164 h 383"/>
                            <a:gd name="T40" fmla="*/ 5 w 390"/>
                            <a:gd name="T41" fmla="*/ 153 h 383"/>
                            <a:gd name="T42" fmla="*/ 7 w 390"/>
                            <a:gd name="T43" fmla="*/ 142 h 383"/>
                            <a:gd name="T44" fmla="*/ 15 w 390"/>
                            <a:gd name="T45" fmla="*/ 120 h 383"/>
                            <a:gd name="T46" fmla="*/ 20 w 390"/>
                            <a:gd name="T47" fmla="*/ 109 h 383"/>
                            <a:gd name="T48" fmla="*/ 25 w 390"/>
                            <a:gd name="T49" fmla="*/ 99 h 383"/>
                            <a:gd name="T50" fmla="*/ 31 w 390"/>
                            <a:gd name="T51" fmla="*/ 89 h 383"/>
                            <a:gd name="T52" fmla="*/ 34 w 390"/>
                            <a:gd name="T53" fmla="*/ 84 h 383"/>
                            <a:gd name="T54" fmla="*/ 38 w 390"/>
                            <a:gd name="T55" fmla="*/ 79 h 383"/>
                            <a:gd name="T56" fmla="*/ 110 w 390"/>
                            <a:gd name="T57" fmla="*/ 19 h 383"/>
                            <a:gd name="T58" fmla="*/ 201 w 390"/>
                            <a:gd name="T59" fmla="*/ 1 h 383"/>
                            <a:gd name="T60" fmla="*/ 285 w 390"/>
                            <a:gd name="T61" fmla="*/ 24 h 383"/>
                            <a:gd name="T62" fmla="*/ 339 w 390"/>
                            <a:gd name="T63" fmla="*/ 65 h 383"/>
                            <a:gd name="T64" fmla="*/ 376 w 390"/>
                            <a:gd name="T65" fmla="*/ 120 h 383"/>
                            <a:gd name="T66" fmla="*/ 389 w 390"/>
                            <a:gd name="T67" fmla="*/ 183 h 383"/>
                            <a:gd name="T68" fmla="*/ 380 w 390"/>
                            <a:gd name="T69" fmla="*/ 247 h 383"/>
                            <a:gd name="T70" fmla="*/ 303 w 390"/>
                            <a:gd name="T71" fmla="*/ 348 h 383"/>
                            <a:gd name="T72" fmla="*/ 184 w 390"/>
                            <a:gd name="T73" fmla="*/ 379 h 383"/>
                            <a:gd name="T74" fmla="*/ 120 w 390"/>
                            <a:gd name="T75" fmla="*/ 361 h 383"/>
                            <a:gd name="T76" fmla="*/ 66 w 390"/>
                            <a:gd name="T77" fmla="*/ 321 h 383"/>
                            <a:gd name="T78" fmla="*/ 38 w 390"/>
                            <a:gd name="T79" fmla="*/ 281 h 383"/>
                            <a:gd name="T80" fmla="*/ 35 w 390"/>
                            <a:gd name="T81" fmla="*/ 276 h 383"/>
                            <a:gd name="T82" fmla="*/ 33 w 390"/>
                            <a:gd name="T83" fmla="*/ 270 h 383"/>
                            <a:gd name="T84" fmla="*/ 28 w 390"/>
                            <a:gd name="T85" fmla="*/ 258 h 383"/>
                            <a:gd name="T86" fmla="*/ 25 w 390"/>
                            <a:gd name="T87" fmla="*/ 245 h 383"/>
                            <a:gd name="T88" fmla="*/ 23 w 390"/>
                            <a:gd name="T89" fmla="*/ 239 h 383"/>
                            <a:gd name="T90" fmla="*/ 22 w 390"/>
                            <a:gd name="T91" fmla="*/ 233 h 383"/>
                            <a:gd name="T92" fmla="*/ 21 w 390"/>
                            <a:gd name="T93" fmla="*/ 225 h 383"/>
                            <a:gd name="T94" fmla="*/ 20 w 390"/>
                            <a:gd name="T95" fmla="*/ 221 h 383"/>
                            <a:gd name="T96" fmla="*/ 20 w 390"/>
                            <a:gd name="T97" fmla="*/ 217 h 383"/>
                            <a:gd name="T98" fmla="*/ 24 w 390"/>
                            <a:gd name="T99" fmla="*/ 202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0" h="383">
                              <a:moveTo>
                                <a:pt x="24" y="202"/>
                              </a:moveTo>
                              <a:cubicBezTo>
                                <a:pt x="30" y="205"/>
                                <a:pt x="31" y="209"/>
                                <a:pt x="32" y="215"/>
                              </a:cubicBezTo>
                              <a:cubicBezTo>
                                <a:pt x="32" y="220"/>
                                <a:pt x="32" y="225"/>
                                <a:pt x="32" y="230"/>
                              </a:cubicBezTo>
                              <a:cubicBezTo>
                                <a:pt x="35" y="250"/>
                                <a:pt x="42" y="269"/>
                                <a:pt x="51" y="287"/>
                              </a:cubicBezTo>
                              <a:cubicBezTo>
                                <a:pt x="61" y="304"/>
                                <a:pt x="74" y="319"/>
                                <a:pt x="89" y="332"/>
                              </a:cubicBezTo>
                              <a:cubicBezTo>
                                <a:pt x="104" y="344"/>
                                <a:pt x="121" y="354"/>
                                <a:pt x="139" y="361"/>
                              </a:cubicBezTo>
                              <a:cubicBezTo>
                                <a:pt x="156" y="367"/>
                                <a:pt x="175" y="370"/>
                                <a:pt x="193" y="370"/>
                              </a:cubicBezTo>
                              <a:cubicBezTo>
                                <a:pt x="235" y="371"/>
                                <a:pt x="277" y="358"/>
                                <a:pt x="311" y="333"/>
                              </a:cubicBezTo>
                              <a:cubicBezTo>
                                <a:pt x="328" y="321"/>
                                <a:pt x="342" y="305"/>
                                <a:pt x="354" y="287"/>
                              </a:cubicBezTo>
                              <a:cubicBezTo>
                                <a:pt x="365" y="269"/>
                                <a:pt x="374" y="249"/>
                                <a:pt x="378" y="227"/>
                              </a:cubicBezTo>
                              <a:cubicBezTo>
                                <a:pt x="382" y="206"/>
                                <a:pt x="382" y="184"/>
                                <a:pt x="379" y="162"/>
                              </a:cubicBezTo>
                              <a:cubicBezTo>
                                <a:pt x="375" y="140"/>
                                <a:pt x="367" y="119"/>
                                <a:pt x="356" y="100"/>
                              </a:cubicBezTo>
                              <a:cubicBezTo>
                                <a:pt x="333" y="61"/>
                                <a:pt x="294" y="29"/>
                                <a:pt x="248" y="16"/>
                              </a:cubicBezTo>
                              <a:cubicBezTo>
                                <a:pt x="221" y="8"/>
                                <a:pt x="191" y="6"/>
                                <a:pt x="162" y="11"/>
                              </a:cubicBezTo>
                              <a:cubicBezTo>
                                <a:pt x="133" y="16"/>
                                <a:pt x="105" y="28"/>
                                <a:pt x="81" y="46"/>
                              </a:cubicBezTo>
                              <a:cubicBezTo>
                                <a:pt x="57" y="64"/>
                                <a:pt x="37" y="88"/>
                                <a:pt x="24" y="115"/>
                              </a:cubicBezTo>
                              <a:cubicBezTo>
                                <a:pt x="11" y="142"/>
                                <a:pt x="4" y="172"/>
                                <a:pt x="5" y="202"/>
                              </a:cubicBezTo>
                              <a:cubicBezTo>
                                <a:pt x="1" y="199"/>
                                <a:pt x="0" y="192"/>
                                <a:pt x="0" y="185"/>
                              </a:cubicBezTo>
                              <a:cubicBezTo>
                                <a:pt x="0" y="181"/>
                                <a:pt x="1" y="177"/>
                                <a:pt x="2" y="174"/>
                              </a:cubicBezTo>
                              <a:cubicBezTo>
                                <a:pt x="2" y="170"/>
                                <a:pt x="3" y="167"/>
                                <a:pt x="3" y="164"/>
                              </a:cubicBezTo>
                              <a:cubicBezTo>
                                <a:pt x="3" y="160"/>
                                <a:pt x="4" y="157"/>
                                <a:pt x="5" y="153"/>
                              </a:cubicBezTo>
                              <a:cubicBezTo>
                                <a:pt x="6" y="149"/>
                                <a:pt x="7" y="145"/>
                                <a:pt x="7" y="142"/>
                              </a:cubicBezTo>
                              <a:cubicBezTo>
                                <a:pt x="9" y="134"/>
                                <a:pt x="12" y="127"/>
                                <a:pt x="15" y="120"/>
                              </a:cubicBezTo>
                              <a:cubicBezTo>
                                <a:pt x="16" y="116"/>
                                <a:pt x="18" y="113"/>
                                <a:pt x="20" y="109"/>
                              </a:cubicBezTo>
                              <a:cubicBezTo>
                                <a:pt x="21" y="106"/>
                                <a:pt x="23" y="102"/>
                                <a:pt x="25" y="99"/>
                              </a:cubicBezTo>
                              <a:cubicBezTo>
                                <a:pt x="31" y="89"/>
                                <a:pt x="31" y="89"/>
                                <a:pt x="31" y="89"/>
                              </a:cubicBezTo>
                              <a:cubicBezTo>
                                <a:pt x="32" y="87"/>
                                <a:pt x="33" y="85"/>
                                <a:pt x="34" y="84"/>
                              </a:cubicBezTo>
                              <a:cubicBezTo>
                                <a:pt x="38" y="79"/>
                                <a:pt x="38" y="79"/>
                                <a:pt x="38" y="79"/>
                              </a:cubicBezTo>
                              <a:cubicBezTo>
                                <a:pt x="57" y="54"/>
                                <a:pt x="82" y="33"/>
                                <a:pt x="110" y="19"/>
                              </a:cubicBezTo>
                              <a:cubicBezTo>
                                <a:pt x="139" y="6"/>
                                <a:pt x="170" y="0"/>
                                <a:pt x="201" y="1"/>
                              </a:cubicBezTo>
                              <a:cubicBezTo>
                                <a:pt x="231" y="2"/>
                                <a:pt x="260" y="10"/>
                                <a:pt x="285" y="24"/>
                              </a:cubicBezTo>
                              <a:cubicBezTo>
                                <a:pt x="305" y="34"/>
                                <a:pt x="324" y="48"/>
                                <a:pt x="339" y="65"/>
                              </a:cubicBezTo>
                              <a:cubicBezTo>
                                <a:pt x="355" y="81"/>
                                <a:pt x="367" y="100"/>
                                <a:pt x="376" y="120"/>
                              </a:cubicBezTo>
                              <a:cubicBezTo>
                                <a:pt x="384" y="140"/>
                                <a:pt x="388" y="162"/>
                                <a:pt x="389" y="183"/>
                              </a:cubicBezTo>
                              <a:cubicBezTo>
                                <a:pt x="390" y="205"/>
                                <a:pt x="387" y="227"/>
                                <a:pt x="380" y="247"/>
                              </a:cubicBezTo>
                              <a:cubicBezTo>
                                <a:pt x="368" y="288"/>
                                <a:pt x="340" y="324"/>
                                <a:pt x="303" y="348"/>
                              </a:cubicBezTo>
                              <a:cubicBezTo>
                                <a:pt x="269" y="371"/>
                                <a:pt x="226" y="383"/>
                                <a:pt x="184" y="379"/>
                              </a:cubicBezTo>
                              <a:cubicBezTo>
                                <a:pt x="162" y="378"/>
                                <a:pt x="140" y="371"/>
                                <a:pt x="120" y="361"/>
                              </a:cubicBezTo>
                              <a:cubicBezTo>
                                <a:pt x="100" y="352"/>
                                <a:pt x="82" y="338"/>
                                <a:pt x="66" y="321"/>
                              </a:cubicBezTo>
                              <a:cubicBezTo>
                                <a:pt x="56" y="309"/>
                                <a:pt x="45" y="296"/>
                                <a:pt x="38" y="281"/>
                              </a:cubicBezTo>
                              <a:cubicBezTo>
                                <a:pt x="35" y="276"/>
                                <a:pt x="35" y="276"/>
                                <a:pt x="35" y="276"/>
                              </a:cubicBezTo>
                              <a:cubicBezTo>
                                <a:pt x="34" y="274"/>
                                <a:pt x="34" y="272"/>
                                <a:pt x="33" y="270"/>
                              </a:cubicBezTo>
                              <a:cubicBezTo>
                                <a:pt x="31" y="266"/>
                                <a:pt x="30" y="262"/>
                                <a:pt x="28" y="258"/>
                              </a:cubicBezTo>
                              <a:cubicBezTo>
                                <a:pt x="27" y="254"/>
                                <a:pt x="26" y="250"/>
                                <a:pt x="25" y="245"/>
                              </a:cubicBezTo>
                              <a:cubicBezTo>
                                <a:pt x="25" y="243"/>
                                <a:pt x="24" y="241"/>
                                <a:pt x="23" y="239"/>
                              </a:cubicBezTo>
                              <a:cubicBezTo>
                                <a:pt x="23" y="237"/>
                                <a:pt x="23" y="235"/>
                                <a:pt x="22" y="233"/>
                              </a:cubicBezTo>
                              <a:cubicBezTo>
                                <a:pt x="22" y="230"/>
                                <a:pt x="21" y="227"/>
                                <a:pt x="21" y="225"/>
                              </a:cubicBezTo>
                              <a:cubicBezTo>
                                <a:pt x="21" y="223"/>
                                <a:pt x="20" y="222"/>
                                <a:pt x="20" y="221"/>
                              </a:cubicBezTo>
                              <a:cubicBezTo>
                                <a:pt x="20" y="219"/>
                                <a:pt x="20" y="218"/>
                                <a:pt x="20" y="217"/>
                              </a:cubicBezTo>
                              <a:cubicBezTo>
                                <a:pt x="20" y="211"/>
                                <a:pt x="20" y="206"/>
                                <a:pt x="24" y="20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84.65pt;margin-top:543.2pt;height:101pt;width:102.75pt;z-index:251658240;mso-width-relative:page;mso-height-relative:page;" fillcolor="#222221" filled="t" stroked="f" coordsize="390,383" o:gfxdata="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MQGKyrbAAAADQEAAA8AAAAAAAAAAQAgAAAAIgAAAGRycy9kb3ducmV2LnhtbFBLAQIUABQAAAAI&#10;AIdO4kAUcAc/mQoAAP4uAAAOAAAAAAAAAAEAIAAAACoBAABkcnMvZTJvRG9jLnhtbFBLBQYAAAAA&#10;BgAGAFkBAAA1DgAAAAA=&#10;" path="m24,202c30,205,31,209,32,215c32,220,32,225,32,230c35,250,42,269,51,287c61,304,74,319,89,332c104,344,121,354,139,361c156,367,175,370,193,370c235,371,277,358,311,333c328,321,342,305,354,287c365,269,374,249,378,227c382,206,382,184,379,162c375,140,367,119,356,100c333,61,294,29,248,16c221,8,191,6,162,11c133,16,105,28,81,46c57,64,37,88,24,115c11,142,4,172,5,202c1,199,0,192,0,185c0,181,1,177,2,174c2,170,3,167,3,164c3,160,4,157,5,153c6,149,7,145,7,142c9,134,12,127,15,120c16,116,18,113,20,109c21,106,23,102,25,99c31,89,31,89,31,89c32,87,33,85,34,84c38,79,38,79,38,79c57,54,82,33,110,19c139,6,170,0,201,1c231,2,260,10,285,24c305,34,324,48,339,65c355,81,367,100,376,120c384,140,388,162,389,183c390,205,387,227,380,247c368,288,340,324,303,348c269,371,226,383,184,379c162,378,140,371,120,361c100,352,82,338,66,321c56,309,45,296,38,281c35,276,35,276,35,276c34,274,34,272,33,270c31,266,30,262,28,258c27,254,26,250,25,245c25,243,24,241,23,239c23,237,23,235,22,233c22,230,21,227,21,225c21,223,20,222,20,221c20,219,20,218,20,217c20,211,20,206,24,202xe">
                <v:path o:connectlocs="80303,676515;107070,720053;107070,770289;170644,961187;297790,1111896;465088,1209020;645770,1239161;1040594,1115245;1184470,961187;1264773,760242;1268119,542551;1191162,334908;829798,53585;542045,36839;271022,154057;80303,385144;16729,676515;0,619580;6691,582740;10037,549250;16729,512410;23421,475570;50189,401890;66919,365050;83649,331559;103724,298068;113762,281323;127146,264577;368055,63632;672538,3349;953599,80378;1134280,217690;1258081,401890;1301579,612882;1271465,827224;1013826,1165481;615656,1269303;401515,1209020;220833,1075056;127146,941093;117108,924347;110416,904253;93686,864064;83649,820526;76957,800431;73611,780337;70265,753544;66919,740148;66919,726751;80303,676515"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728980</wp:posOffset>
                </wp:positionH>
                <wp:positionV relativeFrom="paragraph">
                  <wp:posOffset>3442970</wp:posOffset>
                </wp:positionV>
                <wp:extent cx="558165" cy="421640"/>
                <wp:effectExtent l="0" t="0" r="13335" b="16510"/>
                <wp:wrapNone/>
                <wp:docPr id="128"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871980" y="4357370"/>
                          <a:ext cx="558165" cy="421640"/>
                        </a:xfrm>
                        <a:custGeom>
                          <a:avLst/>
                          <a:gdLst>
                            <a:gd name="T0" fmla="*/ 219 w 322"/>
                            <a:gd name="T1" fmla="*/ 140 h 243"/>
                            <a:gd name="T2" fmla="*/ 60 w 322"/>
                            <a:gd name="T3" fmla="*/ 140 h 243"/>
                            <a:gd name="T4" fmla="*/ 60 w 322"/>
                            <a:gd name="T5" fmla="*/ 163 h 243"/>
                            <a:gd name="T6" fmla="*/ 219 w 322"/>
                            <a:gd name="T7" fmla="*/ 163 h 243"/>
                            <a:gd name="T8" fmla="*/ 219 w 322"/>
                            <a:gd name="T9" fmla="*/ 140 h 243"/>
                            <a:gd name="T10" fmla="*/ 261 w 322"/>
                            <a:gd name="T11" fmla="*/ 103 h 243"/>
                            <a:gd name="T12" fmla="*/ 60 w 322"/>
                            <a:gd name="T13" fmla="*/ 103 h 243"/>
                            <a:gd name="T14" fmla="*/ 60 w 322"/>
                            <a:gd name="T15" fmla="*/ 121 h 243"/>
                            <a:gd name="T16" fmla="*/ 261 w 322"/>
                            <a:gd name="T17" fmla="*/ 121 h 243"/>
                            <a:gd name="T18" fmla="*/ 261 w 322"/>
                            <a:gd name="T19" fmla="*/ 103 h 243"/>
                            <a:gd name="T20" fmla="*/ 261 w 322"/>
                            <a:gd name="T21" fmla="*/ 60 h 243"/>
                            <a:gd name="T22" fmla="*/ 60 w 322"/>
                            <a:gd name="T23" fmla="*/ 60 h 243"/>
                            <a:gd name="T24" fmla="*/ 60 w 322"/>
                            <a:gd name="T25" fmla="*/ 79 h 243"/>
                            <a:gd name="T26" fmla="*/ 261 w 322"/>
                            <a:gd name="T27" fmla="*/ 79 h 243"/>
                            <a:gd name="T28" fmla="*/ 261 w 322"/>
                            <a:gd name="T29" fmla="*/ 60 h 243"/>
                            <a:gd name="T30" fmla="*/ 140 w 322"/>
                            <a:gd name="T31" fmla="*/ 224 h 243"/>
                            <a:gd name="T32" fmla="*/ 140 w 322"/>
                            <a:gd name="T33" fmla="*/ 201 h 243"/>
                            <a:gd name="T34" fmla="*/ 182 w 322"/>
                            <a:gd name="T35" fmla="*/ 201 h 243"/>
                            <a:gd name="T36" fmla="*/ 182 w 322"/>
                            <a:gd name="T37" fmla="*/ 224 h 243"/>
                            <a:gd name="T38" fmla="*/ 140 w 322"/>
                            <a:gd name="T39" fmla="*/ 224 h 243"/>
                            <a:gd name="T40" fmla="*/ 42 w 322"/>
                            <a:gd name="T41" fmla="*/ 182 h 243"/>
                            <a:gd name="T42" fmla="*/ 42 w 322"/>
                            <a:gd name="T43" fmla="*/ 42 h 243"/>
                            <a:gd name="T44" fmla="*/ 280 w 322"/>
                            <a:gd name="T45" fmla="*/ 42 h 243"/>
                            <a:gd name="T46" fmla="*/ 280 w 322"/>
                            <a:gd name="T47" fmla="*/ 182 h 243"/>
                            <a:gd name="T48" fmla="*/ 42 w 322"/>
                            <a:gd name="T49" fmla="*/ 182 h 243"/>
                            <a:gd name="T50" fmla="*/ 161 w 322"/>
                            <a:gd name="T51" fmla="*/ 30 h 243"/>
                            <a:gd name="T52" fmla="*/ 151 w 322"/>
                            <a:gd name="T53" fmla="*/ 20 h 243"/>
                            <a:gd name="T54" fmla="*/ 161 w 322"/>
                            <a:gd name="T55" fmla="*/ 10 h 243"/>
                            <a:gd name="T56" fmla="*/ 171 w 322"/>
                            <a:gd name="T57" fmla="*/ 20 h 243"/>
                            <a:gd name="T58" fmla="*/ 161 w 322"/>
                            <a:gd name="T59" fmla="*/ 30 h 243"/>
                            <a:gd name="T60" fmla="*/ 281 w 322"/>
                            <a:gd name="T61" fmla="*/ 0 h 243"/>
                            <a:gd name="T62" fmla="*/ 41 w 322"/>
                            <a:gd name="T63" fmla="*/ 0 h 243"/>
                            <a:gd name="T64" fmla="*/ 18 w 322"/>
                            <a:gd name="T65" fmla="*/ 21 h 243"/>
                            <a:gd name="T66" fmla="*/ 18 w 322"/>
                            <a:gd name="T67" fmla="*/ 201 h 243"/>
                            <a:gd name="T68" fmla="*/ 0 w 322"/>
                            <a:gd name="T69" fmla="*/ 201 h 243"/>
                            <a:gd name="T70" fmla="*/ 0 w 322"/>
                            <a:gd name="T71" fmla="*/ 222 h 243"/>
                            <a:gd name="T72" fmla="*/ 20 w 322"/>
                            <a:gd name="T73" fmla="*/ 243 h 243"/>
                            <a:gd name="T74" fmla="*/ 302 w 322"/>
                            <a:gd name="T75" fmla="*/ 243 h 243"/>
                            <a:gd name="T76" fmla="*/ 322 w 322"/>
                            <a:gd name="T77" fmla="*/ 222 h 243"/>
                            <a:gd name="T78" fmla="*/ 322 w 322"/>
                            <a:gd name="T79" fmla="*/ 201 h 243"/>
                            <a:gd name="T80" fmla="*/ 303 w 322"/>
                            <a:gd name="T81" fmla="*/ 201 h 243"/>
                            <a:gd name="T82" fmla="*/ 303 w 322"/>
                            <a:gd name="T83" fmla="*/ 21 h 243"/>
                            <a:gd name="T84" fmla="*/ 281 w 322"/>
                            <a:gd name="T85"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2" h="243">
                              <a:moveTo>
                                <a:pt x="219" y="140"/>
                              </a:moveTo>
                              <a:cubicBezTo>
                                <a:pt x="60" y="140"/>
                                <a:pt x="60" y="140"/>
                                <a:pt x="60" y="140"/>
                              </a:cubicBezTo>
                              <a:cubicBezTo>
                                <a:pt x="60" y="163"/>
                                <a:pt x="60" y="163"/>
                                <a:pt x="60" y="163"/>
                              </a:cubicBezTo>
                              <a:cubicBezTo>
                                <a:pt x="219" y="163"/>
                                <a:pt x="219" y="163"/>
                                <a:pt x="219" y="163"/>
                              </a:cubicBezTo>
                              <a:cubicBezTo>
                                <a:pt x="219" y="140"/>
                                <a:pt x="219" y="140"/>
                                <a:pt x="219" y="140"/>
                              </a:cubicBezTo>
                              <a:moveTo>
                                <a:pt x="261" y="103"/>
                              </a:moveTo>
                              <a:cubicBezTo>
                                <a:pt x="60" y="103"/>
                                <a:pt x="60" y="103"/>
                                <a:pt x="60" y="103"/>
                              </a:cubicBezTo>
                              <a:cubicBezTo>
                                <a:pt x="60" y="121"/>
                                <a:pt x="60" y="121"/>
                                <a:pt x="60" y="121"/>
                              </a:cubicBezTo>
                              <a:cubicBezTo>
                                <a:pt x="261" y="121"/>
                                <a:pt x="261" y="121"/>
                                <a:pt x="261" y="121"/>
                              </a:cubicBezTo>
                              <a:cubicBezTo>
                                <a:pt x="261" y="103"/>
                                <a:pt x="261" y="103"/>
                                <a:pt x="261" y="103"/>
                              </a:cubicBezTo>
                              <a:moveTo>
                                <a:pt x="261" y="60"/>
                              </a:moveTo>
                              <a:cubicBezTo>
                                <a:pt x="60" y="60"/>
                                <a:pt x="60" y="60"/>
                                <a:pt x="60" y="60"/>
                              </a:cubicBezTo>
                              <a:cubicBezTo>
                                <a:pt x="60" y="79"/>
                                <a:pt x="60" y="79"/>
                                <a:pt x="60" y="79"/>
                              </a:cubicBezTo>
                              <a:cubicBezTo>
                                <a:pt x="261" y="79"/>
                                <a:pt x="261" y="79"/>
                                <a:pt x="261" y="79"/>
                              </a:cubicBezTo>
                              <a:cubicBezTo>
                                <a:pt x="261" y="60"/>
                                <a:pt x="261" y="60"/>
                                <a:pt x="261" y="60"/>
                              </a:cubicBezTo>
                              <a:moveTo>
                                <a:pt x="140" y="224"/>
                              </a:moveTo>
                              <a:cubicBezTo>
                                <a:pt x="140" y="201"/>
                                <a:pt x="140" y="201"/>
                                <a:pt x="140" y="201"/>
                              </a:cubicBezTo>
                              <a:cubicBezTo>
                                <a:pt x="182" y="201"/>
                                <a:pt x="182" y="201"/>
                                <a:pt x="182" y="201"/>
                              </a:cubicBezTo>
                              <a:cubicBezTo>
                                <a:pt x="182" y="224"/>
                                <a:pt x="182" y="224"/>
                                <a:pt x="182" y="224"/>
                              </a:cubicBezTo>
                              <a:cubicBezTo>
                                <a:pt x="140" y="224"/>
                                <a:pt x="140" y="224"/>
                                <a:pt x="140" y="224"/>
                              </a:cubicBezTo>
                              <a:moveTo>
                                <a:pt x="42" y="182"/>
                              </a:moveTo>
                              <a:cubicBezTo>
                                <a:pt x="42" y="42"/>
                                <a:pt x="42" y="42"/>
                                <a:pt x="42" y="42"/>
                              </a:cubicBezTo>
                              <a:cubicBezTo>
                                <a:pt x="280" y="42"/>
                                <a:pt x="280" y="42"/>
                                <a:pt x="280" y="42"/>
                              </a:cubicBezTo>
                              <a:cubicBezTo>
                                <a:pt x="280" y="182"/>
                                <a:pt x="280" y="182"/>
                                <a:pt x="280" y="182"/>
                              </a:cubicBezTo>
                              <a:cubicBezTo>
                                <a:pt x="42" y="182"/>
                                <a:pt x="42" y="182"/>
                                <a:pt x="42" y="182"/>
                              </a:cubicBezTo>
                              <a:moveTo>
                                <a:pt x="161" y="30"/>
                              </a:moveTo>
                              <a:cubicBezTo>
                                <a:pt x="155" y="30"/>
                                <a:pt x="151" y="26"/>
                                <a:pt x="151" y="20"/>
                              </a:cubicBezTo>
                              <a:cubicBezTo>
                                <a:pt x="151" y="14"/>
                                <a:pt x="155" y="10"/>
                                <a:pt x="161" y="10"/>
                              </a:cubicBezTo>
                              <a:cubicBezTo>
                                <a:pt x="166" y="10"/>
                                <a:pt x="171" y="14"/>
                                <a:pt x="171" y="20"/>
                              </a:cubicBezTo>
                              <a:cubicBezTo>
                                <a:pt x="171" y="26"/>
                                <a:pt x="166" y="30"/>
                                <a:pt x="161" y="30"/>
                              </a:cubicBezTo>
                              <a:moveTo>
                                <a:pt x="281" y="0"/>
                              </a:moveTo>
                              <a:cubicBezTo>
                                <a:pt x="41" y="0"/>
                                <a:pt x="41" y="0"/>
                                <a:pt x="41" y="0"/>
                              </a:cubicBezTo>
                              <a:cubicBezTo>
                                <a:pt x="29" y="0"/>
                                <a:pt x="18" y="9"/>
                                <a:pt x="18" y="21"/>
                              </a:cubicBezTo>
                              <a:cubicBezTo>
                                <a:pt x="18" y="201"/>
                                <a:pt x="18" y="201"/>
                                <a:pt x="18" y="201"/>
                              </a:cubicBezTo>
                              <a:cubicBezTo>
                                <a:pt x="0" y="201"/>
                                <a:pt x="0" y="201"/>
                                <a:pt x="0" y="201"/>
                              </a:cubicBezTo>
                              <a:cubicBezTo>
                                <a:pt x="0" y="222"/>
                                <a:pt x="0" y="222"/>
                                <a:pt x="0" y="222"/>
                              </a:cubicBezTo>
                              <a:cubicBezTo>
                                <a:pt x="0" y="233"/>
                                <a:pt x="9" y="243"/>
                                <a:pt x="20" y="243"/>
                              </a:cubicBezTo>
                              <a:cubicBezTo>
                                <a:pt x="302" y="243"/>
                                <a:pt x="302" y="243"/>
                                <a:pt x="302" y="243"/>
                              </a:cubicBezTo>
                              <a:cubicBezTo>
                                <a:pt x="313" y="243"/>
                                <a:pt x="322" y="233"/>
                                <a:pt x="322" y="222"/>
                              </a:cubicBezTo>
                              <a:cubicBezTo>
                                <a:pt x="322" y="201"/>
                                <a:pt x="322" y="201"/>
                                <a:pt x="322" y="201"/>
                              </a:cubicBezTo>
                              <a:cubicBezTo>
                                <a:pt x="303" y="201"/>
                                <a:pt x="303" y="201"/>
                                <a:pt x="303" y="201"/>
                              </a:cubicBezTo>
                              <a:cubicBezTo>
                                <a:pt x="303" y="21"/>
                                <a:pt x="303" y="21"/>
                                <a:pt x="303" y="21"/>
                              </a:cubicBezTo>
                              <a:cubicBezTo>
                                <a:pt x="303" y="9"/>
                                <a:pt x="292" y="0"/>
                                <a:pt x="281"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57.4pt;margin-top:271.1pt;height:33.2pt;width:43.95pt;z-index:251657216;mso-width-relative:page;mso-height-relative:page;" fillcolor="#222221" filled="t" stroked="f" coordsize="322,243" o:gfxdata="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" path="m219,140c60,140,60,140,60,140c60,163,60,163,60,163c219,163,219,163,219,163c219,140,219,140,219,140m261,103c60,103,60,103,60,103c60,121,60,121,60,121c261,121,261,121,261,121c261,103,261,103,261,103m261,60c60,60,60,60,60,60c60,79,60,79,60,79c261,79,261,79,261,79c261,60,261,60,261,60m140,224c140,201,140,201,140,201c182,201,182,201,182,201c182,224,182,224,182,224c140,224,140,224,140,224m42,182c42,42,42,42,42,42c280,42,280,42,280,42c280,182,280,182,280,182c42,182,42,182,42,182m161,30c155,30,151,26,151,20c151,14,155,10,161,10c166,10,171,14,171,20c171,26,166,30,161,30m281,0c41,0,41,0,41,0c29,0,18,9,18,21c18,201,18,201,18,201c0,201,0,201,0,201c0,222,0,222,0,222c0,233,9,243,20,243c302,243,302,243,302,243c313,243,322,233,322,222c322,201,322,201,322,201c303,201,303,201,303,201c303,21,303,21,303,21c303,9,292,0,281,0e">
                <v:path o:connectlocs="379621,242920;104005,242920;104005,282828;379621,282828;379621,242920;452425,178719;104005,178719;104005,209952;452425,209952;452425,178719;452425,104108;104005,104108;104005,137076;452425,137076;452425,104108;242680,388672;242680,348763;315484,348763;315484,388672;242680,388672;72804,315796;72804,72876;485360,72876;485360,315796;72804,315796;279082,52054;261748,34702;279082,17351;296416,34702;279082,52054;487094,0;71070,0;31201,36438;31201,348763;0,348763;0,385201;34668,421640;523496,421640;558165,385201;558165,348763;525229,348763;525229,36438;487094,0" o:connectangles="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4024630</wp:posOffset>
                </wp:positionH>
                <wp:positionV relativeFrom="paragraph">
                  <wp:posOffset>3411220</wp:posOffset>
                </wp:positionV>
                <wp:extent cx="485140" cy="485140"/>
                <wp:effectExtent l="0" t="0" r="10160" b="10160"/>
                <wp:wrapNone/>
                <wp:docPr id="12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5167630" y="4325620"/>
                          <a:ext cx="485140" cy="485140"/>
                        </a:xfrm>
                        <a:custGeom>
                          <a:avLst/>
                          <a:gdLst>
                            <a:gd name="T0" fmla="*/ 243 w 280"/>
                            <a:gd name="T1" fmla="*/ 37 h 280"/>
                            <a:gd name="T2" fmla="*/ 33 w 280"/>
                            <a:gd name="T3" fmla="*/ 37 h 280"/>
                            <a:gd name="T4" fmla="*/ 33 w 280"/>
                            <a:gd name="T5" fmla="*/ 178 h 280"/>
                            <a:gd name="T6" fmla="*/ 243 w 280"/>
                            <a:gd name="T7" fmla="*/ 178 h 280"/>
                            <a:gd name="T8" fmla="*/ 243 w 280"/>
                            <a:gd name="T9" fmla="*/ 37 h 280"/>
                            <a:gd name="T10" fmla="*/ 18 w 280"/>
                            <a:gd name="T11" fmla="*/ 192 h 280"/>
                            <a:gd name="T12" fmla="*/ 18 w 280"/>
                            <a:gd name="T13" fmla="*/ 19 h 280"/>
                            <a:gd name="T14" fmla="*/ 262 w 280"/>
                            <a:gd name="T15" fmla="*/ 19 h 280"/>
                            <a:gd name="T16" fmla="*/ 262 w 280"/>
                            <a:gd name="T17" fmla="*/ 192 h 280"/>
                            <a:gd name="T18" fmla="*/ 18 w 280"/>
                            <a:gd name="T19" fmla="*/ 192 h 280"/>
                            <a:gd name="T20" fmla="*/ 280 w 280"/>
                            <a:gd name="T21" fmla="*/ 0 h 280"/>
                            <a:gd name="T22" fmla="*/ 0 w 280"/>
                            <a:gd name="T23" fmla="*/ 0 h 280"/>
                            <a:gd name="T24" fmla="*/ 0 w 280"/>
                            <a:gd name="T25" fmla="*/ 210 h 280"/>
                            <a:gd name="T26" fmla="*/ 121 w 280"/>
                            <a:gd name="T27" fmla="*/ 210 h 280"/>
                            <a:gd name="T28" fmla="*/ 121 w 280"/>
                            <a:gd name="T29" fmla="*/ 246 h 280"/>
                            <a:gd name="T30" fmla="*/ 70 w 280"/>
                            <a:gd name="T31" fmla="*/ 263 h 280"/>
                            <a:gd name="T32" fmla="*/ 70 w 280"/>
                            <a:gd name="T33" fmla="*/ 280 h 280"/>
                            <a:gd name="T34" fmla="*/ 210 w 280"/>
                            <a:gd name="T35" fmla="*/ 280 h 280"/>
                            <a:gd name="T36" fmla="*/ 210 w 280"/>
                            <a:gd name="T37" fmla="*/ 263 h 280"/>
                            <a:gd name="T38" fmla="*/ 159 w 280"/>
                            <a:gd name="T39" fmla="*/ 246 h 280"/>
                            <a:gd name="T40" fmla="*/ 159 w 280"/>
                            <a:gd name="T41" fmla="*/ 210 h 280"/>
                            <a:gd name="T42" fmla="*/ 280 w 280"/>
                            <a:gd name="T43" fmla="*/ 210 h 280"/>
                            <a:gd name="T44" fmla="*/ 280 w 280"/>
                            <a:gd name="T45"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0" h="280">
                              <a:moveTo>
                                <a:pt x="243" y="37"/>
                              </a:moveTo>
                              <a:cubicBezTo>
                                <a:pt x="33" y="37"/>
                                <a:pt x="33" y="37"/>
                                <a:pt x="33" y="37"/>
                              </a:cubicBezTo>
                              <a:cubicBezTo>
                                <a:pt x="33" y="178"/>
                                <a:pt x="33" y="178"/>
                                <a:pt x="33" y="178"/>
                              </a:cubicBezTo>
                              <a:cubicBezTo>
                                <a:pt x="243" y="178"/>
                                <a:pt x="243" y="178"/>
                                <a:pt x="243" y="178"/>
                              </a:cubicBezTo>
                              <a:cubicBezTo>
                                <a:pt x="243" y="37"/>
                                <a:pt x="243" y="37"/>
                                <a:pt x="243" y="37"/>
                              </a:cubicBezTo>
                              <a:moveTo>
                                <a:pt x="18" y="192"/>
                              </a:moveTo>
                              <a:cubicBezTo>
                                <a:pt x="18" y="19"/>
                                <a:pt x="18" y="19"/>
                                <a:pt x="18" y="19"/>
                              </a:cubicBezTo>
                              <a:cubicBezTo>
                                <a:pt x="262" y="19"/>
                                <a:pt x="262" y="19"/>
                                <a:pt x="262" y="19"/>
                              </a:cubicBezTo>
                              <a:cubicBezTo>
                                <a:pt x="262" y="192"/>
                                <a:pt x="262" y="192"/>
                                <a:pt x="262" y="192"/>
                              </a:cubicBezTo>
                              <a:cubicBezTo>
                                <a:pt x="18" y="192"/>
                                <a:pt x="18" y="192"/>
                                <a:pt x="18" y="192"/>
                              </a:cubicBezTo>
                              <a:moveTo>
                                <a:pt x="280" y="0"/>
                              </a:moveTo>
                              <a:cubicBezTo>
                                <a:pt x="0" y="0"/>
                                <a:pt x="0" y="0"/>
                                <a:pt x="0" y="0"/>
                              </a:cubicBezTo>
                              <a:cubicBezTo>
                                <a:pt x="0" y="210"/>
                                <a:pt x="0" y="210"/>
                                <a:pt x="0" y="210"/>
                              </a:cubicBezTo>
                              <a:cubicBezTo>
                                <a:pt x="121" y="210"/>
                                <a:pt x="121" y="210"/>
                                <a:pt x="121" y="210"/>
                              </a:cubicBezTo>
                              <a:cubicBezTo>
                                <a:pt x="121" y="246"/>
                                <a:pt x="121" y="246"/>
                                <a:pt x="121" y="246"/>
                              </a:cubicBezTo>
                              <a:cubicBezTo>
                                <a:pt x="103" y="249"/>
                                <a:pt x="86" y="254"/>
                                <a:pt x="70" y="263"/>
                              </a:cubicBezTo>
                              <a:cubicBezTo>
                                <a:pt x="70" y="280"/>
                                <a:pt x="70" y="280"/>
                                <a:pt x="70" y="280"/>
                              </a:cubicBezTo>
                              <a:cubicBezTo>
                                <a:pt x="210" y="280"/>
                                <a:pt x="210" y="280"/>
                                <a:pt x="210" y="280"/>
                              </a:cubicBezTo>
                              <a:cubicBezTo>
                                <a:pt x="210" y="263"/>
                                <a:pt x="210" y="263"/>
                                <a:pt x="210" y="263"/>
                              </a:cubicBezTo>
                              <a:cubicBezTo>
                                <a:pt x="194" y="254"/>
                                <a:pt x="177" y="249"/>
                                <a:pt x="159" y="246"/>
                              </a:cubicBezTo>
                              <a:cubicBezTo>
                                <a:pt x="159" y="210"/>
                                <a:pt x="159" y="210"/>
                                <a:pt x="159" y="210"/>
                              </a:cubicBezTo>
                              <a:cubicBezTo>
                                <a:pt x="280" y="210"/>
                                <a:pt x="280" y="210"/>
                                <a:pt x="280" y="210"/>
                              </a:cubicBezTo>
                              <a:cubicBezTo>
                                <a:pt x="280" y="0"/>
                                <a:pt x="280" y="0"/>
                                <a:pt x="280"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16.9pt;margin-top:268.6pt;height:38.2pt;width:38.2pt;z-index:251656192;mso-width-relative:page;mso-height-relative:page;" fillcolor="#222221" filled="t" stroked="f" coordsize="280,280" o:gfxdata="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RNDdF9kAAAALAQAADwAAAAAAAAABACAAAAAiAAAAZHJzL2Rvd25yZXYueG1sUEsB&#10;AhQAFAAAAAgAh07iQBwEBFu9BQAA1xcAAA4AAAAAAAAAAQAgAAAAKAEAAGRycy9lMm9Eb2MueG1s&#10;UEsFBgAAAAAGAAYAWQEAAFcJAAAAAA==&#10;" path="m243,37c33,37,33,37,33,37c33,178,33,178,33,178c243,178,243,178,243,178c243,37,243,37,243,37m18,192c18,19,18,19,18,19c262,19,262,19,262,19c262,192,262,192,262,192c18,192,18,192,18,192m280,0c0,0,0,0,0,0c0,210,0,210,0,210c121,210,121,210,121,210c121,246,121,246,121,246c103,249,86,254,70,263c70,280,70,280,70,280c210,280,210,280,210,280c210,263,210,263,210,263c194,254,177,249,159,246c159,210,159,210,159,210c280,210,280,210,280,210c280,0,280,0,280,0e">
                <v:path o:connectlocs="421032,64107;57177,64107;57177,308410;421032,308410;421032,64107;31187,332667;31187,32920;453952,32920;453952,332667;31187,332667;485140,0;0,0;0,363855;209649,363855;209649,426230;121285,455685;121285,485140;363855,485140;363855,455685;275490,426230;275490,363855;485140,363855;485140,0" o:connectangles="0,0,0,0,0,0,0,0,0,0,0,0,0,0,0,0,0,0,0,0,0,0,0"/>
                <v:fill on="t" focussize="0,0"/>
                <v:stroke on="f"/>
                <v:imagedata o:title=""/>
                <o:lock v:ext="edit" aspectratio="f"/>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727710</wp:posOffset>
                </wp:positionH>
                <wp:positionV relativeFrom="paragraph">
                  <wp:posOffset>7353935</wp:posOffset>
                </wp:positionV>
                <wp:extent cx="559435" cy="372745"/>
                <wp:effectExtent l="0" t="0" r="12065" b="8255"/>
                <wp:wrapNone/>
                <wp:docPr id="12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870710" y="8268335"/>
                          <a:ext cx="559435" cy="372745"/>
                        </a:xfrm>
                        <a:custGeom>
                          <a:avLst/>
                          <a:gdLst>
                            <a:gd name="T0" fmla="*/ 10 w 323"/>
                            <a:gd name="T1" fmla="*/ 205 h 215"/>
                            <a:gd name="T2" fmla="*/ 86 w 323"/>
                            <a:gd name="T3" fmla="*/ 205 h 215"/>
                            <a:gd name="T4" fmla="*/ 136 w 323"/>
                            <a:gd name="T5" fmla="*/ 196 h 215"/>
                            <a:gd name="T6" fmla="*/ 193 w 323"/>
                            <a:gd name="T7" fmla="*/ 215 h 215"/>
                            <a:gd name="T8" fmla="*/ 293 w 323"/>
                            <a:gd name="T9" fmla="*/ 196 h 215"/>
                            <a:gd name="T10" fmla="*/ 237 w 323"/>
                            <a:gd name="T11" fmla="*/ 215 h 215"/>
                            <a:gd name="T12" fmla="*/ 293 w 323"/>
                            <a:gd name="T13" fmla="*/ 196 h 215"/>
                            <a:gd name="T14" fmla="*/ 86 w 323"/>
                            <a:gd name="T15" fmla="*/ 168 h 215"/>
                            <a:gd name="T16" fmla="*/ 36 w 323"/>
                            <a:gd name="T17" fmla="*/ 145 h 215"/>
                            <a:gd name="T18" fmla="*/ 10 w 323"/>
                            <a:gd name="T19" fmla="*/ 163 h 215"/>
                            <a:gd name="T20" fmla="*/ 308 w 323"/>
                            <a:gd name="T21" fmla="*/ 145 h 215"/>
                            <a:gd name="T22" fmla="*/ 268 w 323"/>
                            <a:gd name="T23" fmla="*/ 163 h 215"/>
                            <a:gd name="T24" fmla="*/ 308 w 323"/>
                            <a:gd name="T25" fmla="*/ 145 h 215"/>
                            <a:gd name="T26" fmla="*/ 10 w 323"/>
                            <a:gd name="T27" fmla="*/ 105 h 215"/>
                            <a:gd name="T28" fmla="*/ 56 w 323"/>
                            <a:gd name="T29" fmla="*/ 93 h 215"/>
                            <a:gd name="T30" fmla="*/ 152 w 323"/>
                            <a:gd name="T31" fmla="*/ 117 h 215"/>
                            <a:gd name="T32" fmla="*/ 172 w 323"/>
                            <a:gd name="T33" fmla="*/ 93 h 215"/>
                            <a:gd name="T34" fmla="*/ 267 w 323"/>
                            <a:gd name="T35" fmla="*/ 117 h 215"/>
                            <a:gd name="T36" fmla="*/ 298 w 323"/>
                            <a:gd name="T37" fmla="*/ 93 h 215"/>
                            <a:gd name="T38" fmla="*/ 234 w 323"/>
                            <a:gd name="T39" fmla="*/ 131 h 215"/>
                            <a:gd name="T40" fmla="*/ 236 w 323"/>
                            <a:gd name="T41" fmla="*/ 149 h 215"/>
                            <a:gd name="T42" fmla="*/ 180 w 323"/>
                            <a:gd name="T43" fmla="*/ 88 h 215"/>
                            <a:gd name="T44" fmla="*/ 234 w 323"/>
                            <a:gd name="T45" fmla="*/ 113 h 215"/>
                            <a:gd name="T46" fmla="*/ 172 w 323"/>
                            <a:gd name="T47" fmla="*/ 152 h 215"/>
                            <a:gd name="T48" fmla="*/ 237 w 323"/>
                            <a:gd name="T49" fmla="*/ 163 h 215"/>
                            <a:gd name="T50" fmla="*/ 262 w 323"/>
                            <a:gd name="T51" fmla="*/ 154 h 215"/>
                            <a:gd name="T52" fmla="*/ 66 w 323"/>
                            <a:gd name="T53" fmla="*/ 46 h 215"/>
                            <a:gd name="T54" fmla="*/ 10 w 323"/>
                            <a:gd name="T55" fmla="*/ 65 h 215"/>
                            <a:gd name="T56" fmla="*/ 313 w 323"/>
                            <a:gd name="T57" fmla="*/ 46 h 215"/>
                            <a:gd name="T58" fmla="*/ 313 w 323"/>
                            <a:gd name="T59" fmla="*/ 65 h 215"/>
                            <a:gd name="T60" fmla="*/ 80 w 323"/>
                            <a:gd name="T61" fmla="*/ 126 h 215"/>
                            <a:gd name="T62" fmla="*/ 98 w 323"/>
                            <a:gd name="T63" fmla="*/ 60 h 215"/>
                            <a:gd name="T64" fmla="*/ 80 w 323"/>
                            <a:gd name="T65" fmla="*/ 126 h 215"/>
                            <a:gd name="T66" fmla="*/ 36 w 323"/>
                            <a:gd name="T67" fmla="*/ 182 h 215"/>
                            <a:gd name="T68" fmla="*/ 121 w 323"/>
                            <a:gd name="T69" fmla="*/ 145 h 215"/>
                            <a:gd name="T70" fmla="*/ 115 w 323"/>
                            <a:gd name="T71" fmla="*/ 42 h 215"/>
                            <a:gd name="T72" fmla="*/ 10 w 323"/>
                            <a:gd name="T73" fmla="*/ 9 h 215"/>
                            <a:gd name="T74" fmla="*/ 86 w 323"/>
                            <a:gd name="T75" fmla="*/ 9 h 215"/>
                            <a:gd name="T76" fmla="*/ 136 w 323"/>
                            <a:gd name="T77" fmla="*/ 0 h 215"/>
                            <a:gd name="T78" fmla="*/ 193 w 323"/>
                            <a:gd name="T79" fmla="*/ 18 h 215"/>
                            <a:gd name="T80" fmla="*/ 293 w 323"/>
                            <a:gd name="T81" fmla="*/ 0 h 215"/>
                            <a:gd name="T82" fmla="*/ 237 w 323"/>
                            <a:gd name="T83" fmla="*/ 18 h 215"/>
                            <a:gd name="T84" fmla="*/ 293 w 323"/>
                            <a:gd name="T85"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3" h="215">
                              <a:moveTo>
                                <a:pt x="77" y="196"/>
                              </a:moveTo>
                              <a:cubicBezTo>
                                <a:pt x="20" y="196"/>
                                <a:pt x="20" y="196"/>
                                <a:pt x="20" y="196"/>
                              </a:cubicBezTo>
                              <a:cubicBezTo>
                                <a:pt x="15" y="196"/>
                                <a:pt x="10" y="200"/>
                                <a:pt x="10" y="205"/>
                              </a:cubicBezTo>
                              <a:cubicBezTo>
                                <a:pt x="10" y="211"/>
                                <a:pt x="15" y="215"/>
                                <a:pt x="20" y="215"/>
                              </a:cubicBezTo>
                              <a:cubicBezTo>
                                <a:pt x="77" y="215"/>
                                <a:pt x="77" y="215"/>
                                <a:pt x="77" y="215"/>
                              </a:cubicBezTo>
                              <a:cubicBezTo>
                                <a:pt x="82" y="215"/>
                                <a:pt x="86" y="211"/>
                                <a:pt x="86" y="205"/>
                              </a:cubicBezTo>
                              <a:cubicBezTo>
                                <a:pt x="86" y="200"/>
                                <a:pt x="82" y="196"/>
                                <a:pt x="77" y="196"/>
                              </a:cubicBezTo>
                              <a:moveTo>
                                <a:pt x="193" y="196"/>
                              </a:moveTo>
                              <a:cubicBezTo>
                                <a:pt x="136" y="196"/>
                                <a:pt x="136" y="196"/>
                                <a:pt x="136" y="196"/>
                              </a:cubicBezTo>
                              <a:cubicBezTo>
                                <a:pt x="131" y="196"/>
                                <a:pt x="126" y="200"/>
                                <a:pt x="126" y="205"/>
                              </a:cubicBezTo>
                              <a:cubicBezTo>
                                <a:pt x="126" y="211"/>
                                <a:pt x="131" y="215"/>
                                <a:pt x="136" y="215"/>
                              </a:cubicBezTo>
                              <a:cubicBezTo>
                                <a:pt x="193" y="215"/>
                                <a:pt x="193" y="215"/>
                                <a:pt x="193" y="215"/>
                              </a:cubicBezTo>
                              <a:cubicBezTo>
                                <a:pt x="198" y="215"/>
                                <a:pt x="202" y="211"/>
                                <a:pt x="202" y="205"/>
                              </a:cubicBezTo>
                              <a:cubicBezTo>
                                <a:pt x="202" y="200"/>
                                <a:pt x="198" y="196"/>
                                <a:pt x="193" y="196"/>
                              </a:cubicBezTo>
                              <a:moveTo>
                                <a:pt x="293" y="196"/>
                              </a:moveTo>
                              <a:cubicBezTo>
                                <a:pt x="237" y="196"/>
                                <a:pt x="237" y="196"/>
                                <a:pt x="237" y="196"/>
                              </a:cubicBezTo>
                              <a:cubicBezTo>
                                <a:pt x="231" y="196"/>
                                <a:pt x="227" y="200"/>
                                <a:pt x="227" y="205"/>
                              </a:cubicBezTo>
                              <a:cubicBezTo>
                                <a:pt x="227" y="211"/>
                                <a:pt x="231" y="215"/>
                                <a:pt x="237" y="215"/>
                              </a:cubicBezTo>
                              <a:cubicBezTo>
                                <a:pt x="293" y="215"/>
                                <a:pt x="293" y="215"/>
                                <a:pt x="293" y="215"/>
                              </a:cubicBezTo>
                              <a:cubicBezTo>
                                <a:pt x="299" y="215"/>
                                <a:pt x="303" y="211"/>
                                <a:pt x="303" y="205"/>
                              </a:cubicBezTo>
                              <a:cubicBezTo>
                                <a:pt x="303" y="200"/>
                                <a:pt x="299" y="196"/>
                                <a:pt x="293" y="196"/>
                              </a:cubicBezTo>
                              <a:moveTo>
                                <a:pt x="118" y="159"/>
                              </a:moveTo>
                              <a:cubicBezTo>
                                <a:pt x="89" y="159"/>
                                <a:pt x="89" y="159"/>
                                <a:pt x="89" y="159"/>
                              </a:cubicBezTo>
                              <a:cubicBezTo>
                                <a:pt x="86" y="168"/>
                                <a:pt x="86" y="168"/>
                                <a:pt x="86" y="168"/>
                              </a:cubicBezTo>
                              <a:cubicBezTo>
                                <a:pt x="121" y="168"/>
                                <a:pt x="121" y="168"/>
                                <a:pt x="121" y="168"/>
                              </a:cubicBezTo>
                              <a:cubicBezTo>
                                <a:pt x="118" y="159"/>
                                <a:pt x="118" y="159"/>
                                <a:pt x="118" y="159"/>
                              </a:cubicBezTo>
                              <a:moveTo>
                                <a:pt x="36" y="145"/>
                              </a:moveTo>
                              <a:cubicBezTo>
                                <a:pt x="10" y="145"/>
                                <a:pt x="10" y="145"/>
                                <a:pt x="10" y="145"/>
                              </a:cubicBezTo>
                              <a:cubicBezTo>
                                <a:pt x="5" y="145"/>
                                <a:pt x="0" y="148"/>
                                <a:pt x="0" y="154"/>
                              </a:cubicBezTo>
                              <a:cubicBezTo>
                                <a:pt x="0" y="159"/>
                                <a:pt x="5" y="163"/>
                                <a:pt x="10" y="163"/>
                              </a:cubicBezTo>
                              <a:cubicBezTo>
                                <a:pt x="30" y="163"/>
                                <a:pt x="30" y="163"/>
                                <a:pt x="30" y="163"/>
                              </a:cubicBezTo>
                              <a:cubicBezTo>
                                <a:pt x="36" y="145"/>
                                <a:pt x="36" y="145"/>
                                <a:pt x="36" y="145"/>
                              </a:cubicBezTo>
                              <a:moveTo>
                                <a:pt x="308" y="145"/>
                              </a:moveTo>
                              <a:cubicBezTo>
                                <a:pt x="267" y="145"/>
                                <a:pt x="267" y="145"/>
                                <a:pt x="267" y="145"/>
                              </a:cubicBezTo>
                              <a:cubicBezTo>
                                <a:pt x="267" y="158"/>
                                <a:pt x="267" y="158"/>
                                <a:pt x="267" y="158"/>
                              </a:cubicBezTo>
                              <a:cubicBezTo>
                                <a:pt x="267" y="160"/>
                                <a:pt x="268" y="163"/>
                                <a:pt x="268" y="163"/>
                              </a:cubicBezTo>
                              <a:cubicBezTo>
                                <a:pt x="308" y="163"/>
                                <a:pt x="308" y="163"/>
                                <a:pt x="308" y="163"/>
                              </a:cubicBezTo>
                              <a:cubicBezTo>
                                <a:pt x="313" y="163"/>
                                <a:pt x="318" y="159"/>
                                <a:pt x="318" y="154"/>
                              </a:cubicBezTo>
                              <a:cubicBezTo>
                                <a:pt x="318" y="148"/>
                                <a:pt x="313" y="145"/>
                                <a:pt x="308" y="145"/>
                              </a:cubicBezTo>
                              <a:moveTo>
                                <a:pt x="56" y="93"/>
                              </a:moveTo>
                              <a:cubicBezTo>
                                <a:pt x="21" y="93"/>
                                <a:pt x="21" y="93"/>
                                <a:pt x="21" y="93"/>
                              </a:cubicBezTo>
                              <a:cubicBezTo>
                                <a:pt x="15" y="93"/>
                                <a:pt x="10" y="99"/>
                                <a:pt x="10" y="105"/>
                              </a:cubicBezTo>
                              <a:cubicBezTo>
                                <a:pt x="10" y="110"/>
                                <a:pt x="15" y="117"/>
                                <a:pt x="21" y="117"/>
                              </a:cubicBezTo>
                              <a:cubicBezTo>
                                <a:pt x="49" y="117"/>
                                <a:pt x="49" y="117"/>
                                <a:pt x="49" y="117"/>
                              </a:cubicBezTo>
                              <a:cubicBezTo>
                                <a:pt x="56" y="93"/>
                                <a:pt x="56" y="93"/>
                                <a:pt x="56" y="93"/>
                              </a:cubicBezTo>
                              <a:moveTo>
                                <a:pt x="172" y="93"/>
                              </a:moveTo>
                              <a:cubicBezTo>
                                <a:pt x="147" y="93"/>
                                <a:pt x="147" y="93"/>
                                <a:pt x="147" y="93"/>
                              </a:cubicBezTo>
                              <a:cubicBezTo>
                                <a:pt x="152" y="117"/>
                                <a:pt x="152" y="117"/>
                                <a:pt x="152" y="117"/>
                              </a:cubicBezTo>
                              <a:cubicBezTo>
                                <a:pt x="177" y="117"/>
                                <a:pt x="177" y="117"/>
                                <a:pt x="177" y="117"/>
                              </a:cubicBezTo>
                              <a:cubicBezTo>
                                <a:pt x="175" y="107"/>
                                <a:pt x="175" y="107"/>
                                <a:pt x="175" y="107"/>
                              </a:cubicBezTo>
                              <a:cubicBezTo>
                                <a:pt x="172" y="93"/>
                                <a:pt x="172" y="93"/>
                                <a:pt x="172" y="93"/>
                              </a:cubicBezTo>
                              <a:moveTo>
                                <a:pt x="298" y="93"/>
                              </a:moveTo>
                              <a:cubicBezTo>
                                <a:pt x="262" y="93"/>
                                <a:pt x="262" y="93"/>
                                <a:pt x="262" y="93"/>
                              </a:cubicBezTo>
                              <a:cubicBezTo>
                                <a:pt x="265" y="103"/>
                                <a:pt x="266" y="107"/>
                                <a:pt x="267" y="117"/>
                              </a:cubicBezTo>
                              <a:cubicBezTo>
                                <a:pt x="298" y="117"/>
                                <a:pt x="298" y="117"/>
                                <a:pt x="298" y="117"/>
                              </a:cubicBezTo>
                              <a:cubicBezTo>
                                <a:pt x="303" y="117"/>
                                <a:pt x="308" y="110"/>
                                <a:pt x="308" y="105"/>
                              </a:cubicBezTo>
                              <a:cubicBezTo>
                                <a:pt x="308" y="99"/>
                                <a:pt x="303" y="93"/>
                                <a:pt x="298" y="93"/>
                              </a:cubicBezTo>
                              <a:moveTo>
                                <a:pt x="214" y="162"/>
                              </a:moveTo>
                              <a:cubicBezTo>
                                <a:pt x="206" y="162"/>
                                <a:pt x="199" y="158"/>
                                <a:pt x="199" y="149"/>
                              </a:cubicBezTo>
                              <a:cubicBezTo>
                                <a:pt x="199" y="135"/>
                                <a:pt x="217" y="131"/>
                                <a:pt x="234" y="131"/>
                              </a:cubicBezTo>
                              <a:cubicBezTo>
                                <a:pt x="235" y="131"/>
                                <a:pt x="234" y="131"/>
                                <a:pt x="239" y="131"/>
                              </a:cubicBezTo>
                              <a:cubicBezTo>
                                <a:pt x="239" y="144"/>
                                <a:pt x="239" y="144"/>
                                <a:pt x="239" y="144"/>
                              </a:cubicBezTo>
                              <a:cubicBezTo>
                                <a:pt x="239" y="145"/>
                                <a:pt x="237" y="147"/>
                                <a:pt x="236" y="149"/>
                              </a:cubicBezTo>
                              <a:cubicBezTo>
                                <a:pt x="234" y="156"/>
                                <a:pt x="225" y="162"/>
                                <a:pt x="214" y="162"/>
                              </a:cubicBezTo>
                              <a:moveTo>
                                <a:pt x="218" y="80"/>
                              </a:moveTo>
                              <a:cubicBezTo>
                                <a:pt x="201" y="80"/>
                                <a:pt x="188" y="84"/>
                                <a:pt x="180" y="88"/>
                              </a:cubicBezTo>
                              <a:cubicBezTo>
                                <a:pt x="185" y="104"/>
                                <a:pt x="185" y="104"/>
                                <a:pt x="185" y="104"/>
                              </a:cubicBezTo>
                              <a:cubicBezTo>
                                <a:pt x="192" y="100"/>
                                <a:pt x="202" y="97"/>
                                <a:pt x="213" y="97"/>
                              </a:cubicBezTo>
                              <a:cubicBezTo>
                                <a:pt x="231" y="97"/>
                                <a:pt x="234" y="107"/>
                                <a:pt x="234" y="113"/>
                              </a:cubicBezTo>
                              <a:cubicBezTo>
                                <a:pt x="234" y="117"/>
                                <a:pt x="234" y="117"/>
                                <a:pt x="234" y="117"/>
                              </a:cubicBezTo>
                              <a:cubicBezTo>
                                <a:pt x="233" y="117"/>
                                <a:pt x="233" y="117"/>
                                <a:pt x="233" y="117"/>
                              </a:cubicBezTo>
                              <a:cubicBezTo>
                                <a:pt x="195" y="117"/>
                                <a:pt x="172" y="128"/>
                                <a:pt x="172" y="152"/>
                              </a:cubicBezTo>
                              <a:cubicBezTo>
                                <a:pt x="172" y="166"/>
                                <a:pt x="184" y="178"/>
                                <a:pt x="205" y="178"/>
                              </a:cubicBezTo>
                              <a:cubicBezTo>
                                <a:pt x="218" y="178"/>
                                <a:pt x="230" y="173"/>
                                <a:pt x="236" y="163"/>
                              </a:cubicBezTo>
                              <a:cubicBezTo>
                                <a:pt x="237" y="163"/>
                                <a:pt x="237" y="163"/>
                                <a:pt x="237" y="163"/>
                              </a:cubicBezTo>
                              <a:cubicBezTo>
                                <a:pt x="238" y="182"/>
                                <a:pt x="238" y="182"/>
                                <a:pt x="238" y="182"/>
                              </a:cubicBezTo>
                              <a:cubicBezTo>
                                <a:pt x="262" y="182"/>
                                <a:pt x="262" y="182"/>
                                <a:pt x="262" y="182"/>
                              </a:cubicBezTo>
                              <a:cubicBezTo>
                                <a:pt x="261" y="168"/>
                                <a:pt x="262" y="163"/>
                                <a:pt x="262" y="154"/>
                              </a:cubicBezTo>
                              <a:cubicBezTo>
                                <a:pt x="262" y="120"/>
                                <a:pt x="262" y="120"/>
                                <a:pt x="262" y="120"/>
                              </a:cubicBezTo>
                              <a:cubicBezTo>
                                <a:pt x="262" y="99"/>
                                <a:pt x="252" y="80"/>
                                <a:pt x="218" y="80"/>
                              </a:cubicBezTo>
                              <a:moveTo>
                                <a:pt x="66" y="46"/>
                              </a:moveTo>
                              <a:cubicBezTo>
                                <a:pt x="10" y="46"/>
                                <a:pt x="10" y="46"/>
                                <a:pt x="10" y="46"/>
                              </a:cubicBezTo>
                              <a:cubicBezTo>
                                <a:pt x="5" y="46"/>
                                <a:pt x="0" y="50"/>
                                <a:pt x="0" y="56"/>
                              </a:cubicBezTo>
                              <a:cubicBezTo>
                                <a:pt x="0" y="61"/>
                                <a:pt x="5" y="65"/>
                                <a:pt x="10" y="65"/>
                              </a:cubicBezTo>
                              <a:cubicBezTo>
                                <a:pt x="60" y="65"/>
                                <a:pt x="60" y="65"/>
                                <a:pt x="60" y="65"/>
                              </a:cubicBezTo>
                              <a:cubicBezTo>
                                <a:pt x="66" y="46"/>
                                <a:pt x="66" y="46"/>
                                <a:pt x="66" y="46"/>
                              </a:cubicBezTo>
                              <a:moveTo>
                                <a:pt x="313" y="46"/>
                              </a:moveTo>
                              <a:cubicBezTo>
                                <a:pt x="131" y="46"/>
                                <a:pt x="131" y="46"/>
                                <a:pt x="131" y="46"/>
                              </a:cubicBezTo>
                              <a:cubicBezTo>
                                <a:pt x="138" y="65"/>
                                <a:pt x="138" y="65"/>
                                <a:pt x="138" y="65"/>
                              </a:cubicBezTo>
                              <a:cubicBezTo>
                                <a:pt x="313" y="65"/>
                                <a:pt x="313" y="65"/>
                                <a:pt x="313" y="65"/>
                              </a:cubicBezTo>
                              <a:cubicBezTo>
                                <a:pt x="318" y="65"/>
                                <a:pt x="323" y="61"/>
                                <a:pt x="323" y="56"/>
                              </a:cubicBezTo>
                              <a:cubicBezTo>
                                <a:pt x="323" y="50"/>
                                <a:pt x="318" y="46"/>
                                <a:pt x="313" y="46"/>
                              </a:cubicBezTo>
                              <a:moveTo>
                                <a:pt x="80" y="126"/>
                              </a:moveTo>
                              <a:cubicBezTo>
                                <a:pt x="90" y="88"/>
                                <a:pt x="90" y="88"/>
                                <a:pt x="90" y="88"/>
                              </a:cubicBezTo>
                              <a:cubicBezTo>
                                <a:pt x="93" y="80"/>
                                <a:pt x="95" y="70"/>
                                <a:pt x="97" y="60"/>
                              </a:cubicBezTo>
                              <a:cubicBezTo>
                                <a:pt x="98" y="60"/>
                                <a:pt x="98" y="60"/>
                                <a:pt x="98" y="60"/>
                              </a:cubicBezTo>
                              <a:cubicBezTo>
                                <a:pt x="100" y="70"/>
                                <a:pt x="102" y="80"/>
                                <a:pt x="105" y="88"/>
                              </a:cubicBezTo>
                              <a:cubicBezTo>
                                <a:pt x="117" y="126"/>
                                <a:pt x="117" y="126"/>
                                <a:pt x="117" y="126"/>
                              </a:cubicBezTo>
                              <a:cubicBezTo>
                                <a:pt x="80" y="126"/>
                                <a:pt x="80" y="126"/>
                                <a:pt x="80" y="126"/>
                              </a:cubicBezTo>
                              <a:moveTo>
                                <a:pt x="115" y="42"/>
                              </a:moveTo>
                              <a:cubicBezTo>
                                <a:pt x="82" y="42"/>
                                <a:pt x="82" y="42"/>
                                <a:pt x="82" y="42"/>
                              </a:cubicBezTo>
                              <a:cubicBezTo>
                                <a:pt x="36" y="182"/>
                                <a:pt x="36" y="182"/>
                                <a:pt x="36" y="182"/>
                              </a:cubicBezTo>
                              <a:cubicBezTo>
                                <a:pt x="63" y="182"/>
                                <a:pt x="63" y="182"/>
                                <a:pt x="63" y="182"/>
                              </a:cubicBezTo>
                              <a:cubicBezTo>
                                <a:pt x="75" y="145"/>
                                <a:pt x="75" y="145"/>
                                <a:pt x="75" y="145"/>
                              </a:cubicBezTo>
                              <a:cubicBezTo>
                                <a:pt x="121" y="145"/>
                                <a:pt x="121" y="145"/>
                                <a:pt x="121" y="145"/>
                              </a:cubicBezTo>
                              <a:cubicBezTo>
                                <a:pt x="134" y="182"/>
                                <a:pt x="134" y="182"/>
                                <a:pt x="134" y="182"/>
                              </a:cubicBezTo>
                              <a:cubicBezTo>
                                <a:pt x="162" y="182"/>
                                <a:pt x="162" y="182"/>
                                <a:pt x="162" y="182"/>
                              </a:cubicBezTo>
                              <a:cubicBezTo>
                                <a:pt x="115" y="42"/>
                                <a:pt x="115" y="42"/>
                                <a:pt x="115" y="42"/>
                              </a:cubicBezTo>
                              <a:moveTo>
                                <a:pt x="77" y="0"/>
                              </a:moveTo>
                              <a:cubicBezTo>
                                <a:pt x="20" y="0"/>
                                <a:pt x="20" y="0"/>
                                <a:pt x="20" y="0"/>
                              </a:cubicBezTo>
                              <a:cubicBezTo>
                                <a:pt x="15" y="0"/>
                                <a:pt x="10" y="4"/>
                                <a:pt x="10" y="9"/>
                              </a:cubicBezTo>
                              <a:cubicBezTo>
                                <a:pt x="10" y="15"/>
                                <a:pt x="15" y="18"/>
                                <a:pt x="20" y="18"/>
                              </a:cubicBezTo>
                              <a:cubicBezTo>
                                <a:pt x="77" y="18"/>
                                <a:pt x="77" y="18"/>
                                <a:pt x="77" y="18"/>
                              </a:cubicBezTo>
                              <a:cubicBezTo>
                                <a:pt x="82" y="18"/>
                                <a:pt x="86" y="15"/>
                                <a:pt x="86" y="9"/>
                              </a:cubicBezTo>
                              <a:cubicBezTo>
                                <a:pt x="86" y="4"/>
                                <a:pt x="82" y="0"/>
                                <a:pt x="77" y="0"/>
                              </a:cubicBezTo>
                              <a:moveTo>
                                <a:pt x="193" y="0"/>
                              </a:moveTo>
                              <a:cubicBezTo>
                                <a:pt x="136" y="0"/>
                                <a:pt x="136" y="0"/>
                                <a:pt x="136" y="0"/>
                              </a:cubicBezTo>
                              <a:cubicBezTo>
                                <a:pt x="131" y="0"/>
                                <a:pt x="126" y="4"/>
                                <a:pt x="126" y="9"/>
                              </a:cubicBezTo>
                              <a:cubicBezTo>
                                <a:pt x="126" y="15"/>
                                <a:pt x="131" y="18"/>
                                <a:pt x="136" y="18"/>
                              </a:cubicBezTo>
                              <a:cubicBezTo>
                                <a:pt x="193" y="18"/>
                                <a:pt x="193" y="18"/>
                                <a:pt x="193" y="18"/>
                              </a:cubicBezTo>
                              <a:cubicBezTo>
                                <a:pt x="198" y="18"/>
                                <a:pt x="202" y="15"/>
                                <a:pt x="202" y="9"/>
                              </a:cubicBezTo>
                              <a:cubicBezTo>
                                <a:pt x="202" y="4"/>
                                <a:pt x="198" y="0"/>
                                <a:pt x="193" y="0"/>
                              </a:cubicBezTo>
                              <a:moveTo>
                                <a:pt x="293" y="0"/>
                              </a:moveTo>
                              <a:cubicBezTo>
                                <a:pt x="237" y="0"/>
                                <a:pt x="237" y="0"/>
                                <a:pt x="237" y="0"/>
                              </a:cubicBezTo>
                              <a:cubicBezTo>
                                <a:pt x="231" y="0"/>
                                <a:pt x="227" y="4"/>
                                <a:pt x="227" y="9"/>
                              </a:cubicBezTo>
                              <a:cubicBezTo>
                                <a:pt x="227" y="15"/>
                                <a:pt x="231" y="18"/>
                                <a:pt x="237" y="18"/>
                              </a:cubicBezTo>
                              <a:cubicBezTo>
                                <a:pt x="293" y="18"/>
                                <a:pt x="293" y="18"/>
                                <a:pt x="293" y="18"/>
                              </a:cubicBezTo>
                              <a:cubicBezTo>
                                <a:pt x="299" y="18"/>
                                <a:pt x="303" y="15"/>
                                <a:pt x="303" y="9"/>
                              </a:cubicBezTo>
                              <a:cubicBezTo>
                                <a:pt x="303" y="4"/>
                                <a:pt x="299" y="0"/>
                                <a:pt x="293"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57.3pt;margin-top:579.05pt;height:29.35pt;width:44.05pt;z-index:251655168;mso-width-relative:page;mso-height-relative:page;" fillcolor="#222221" filled="t" stroked="f" coordsize="323,215" o:gfxdata="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" path="m77,196c20,196,20,196,20,196c15,196,10,200,10,205c10,211,15,215,20,215c77,215,77,215,77,215c82,215,86,211,86,205c86,200,82,196,77,196m193,196c136,196,136,196,136,196c131,196,126,200,126,205c126,211,131,215,136,215c193,215,193,215,193,215c198,215,202,211,202,205c202,200,198,196,193,196m293,196c237,196,237,196,237,196c231,196,227,200,227,205c227,211,231,215,237,215c293,215,293,215,293,215c299,215,303,211,303,205c303,200,299,196,293,196m118,159c89,159,89,159,89,159c86,168,86,168,86,168c121,168,121,168,121,168c118,159,118,159,118,159m36,145c10,145,10,145,10,145c5,145,0,148,0,154c0,159,5,163,10,163c30,163,30,163,30,163c36,145,36,145,36,145m308,145c267,145,267,145,267,145c267,158,267,158,267,158c267,160,268,163,268,163c308,163,308,163,308,163c313,163,318,159,318,154c318,148,313,145,308,145m56,93c21,93,21,93,21,93c15,93,10,99,10,105c10,110,15,117,21,117c49,117,49,117,49,117c56,93,56,93,56,93m172,93c147,93,147,93,147,93c152,117,152,117,152,117c177,117,177,117,177,117c175,107,175,107,175,107c172,93,172,93,172,93m298,93c262,93,262,93,262,93c265,103,266,107,267,117c298,117,298,117,298,117c303,117,308,110,308,105c308,99,303,93,298,93m214,162c206,162,199,158,199,149c199,135,217,131,234,131c235,131,234,131,239,131c239,144,239,144,239,144c239,145,237,147,236,149c234,156,225,162,214,162m218,80c201,80,188,84,180,88c185,104,185,104,185,104c192,100,202,97,213,97c231,97,234,107,234,113c234,117,234,117,234,117c233,117,233,117,233,117c195,117,172,128,172,152c172,166,184,178,205,178c218,178,230,173,236,163c237,163,237,163,237,163c238,182,238,182,238,182c262,182,262,182,262,182c261,168,262,163,262,154c262,120,262,120,262,120c262,99,252,80,218,80m66,46c10,46,10,46,10,46c5,46,0,50,0,56c0,61,5,65,10,65c60,65,60,65,60,65c66,46,66,46,66,46m313,46c131,46,131,46,131,46c138,65,138,65,138,65c313,65,313,65,313,65c318,65,323,61,323,56c323,50,318,46,313,46m80,126c90,88,90,88,90,88c93,80,95,70,97,60c98,60,98,60,98,60c100,70,102,80,105,88c117,126,117,126,117,126c80,126,80,126,80,126m115,42c82,42,82,42,82,42c36,182,36,182,36,182c63,182,63,182,63,182c75,145,75,145,75,145c121,145,121,145,121,145c134,182,134,182,134,182c162,182,162,182,162,182c115,42,115,42,115,42m77,0c20,0,20,0,20,0c15,0,10,4,10,9c10,15,15,18,20,18c77,18,77,18,77,18c82,18,86,15,86,9c86,4,82,0,77,0m193,0c136,0,136,0,136,0c131,0,126,4,126,9c126,15,131,18,136,18c193,18,193,18,193,18c198,18,202,15,202,9c202,4,198,0,193,0m293,0c237,0,237,0,237,0c231,0,227,4,227,9c227,15,231,18,237,18c293,18,293,18,293,18c299,18,303,15,303,9c303,4,299,0,293,0e">
                <v:path o:connectlocs="17319,355408;148951,355408;235551,339804;334275,372745;507475,339804;410483,372745;507475,339804;148951,291261;62351,251386;17319,282592;533455,251386;464175,282592;533455,251386;17319,182038;96991,161233;263263,202842;297903,161233;462443,202842;516135,161233;405287,227114;408751,258320;311759,152565;405287,195907;297903,263522;410483,282592;453783,266989;114311,79750;17319,112690;542115,79750;542115,112690;138559,218445;169735,104021;138559,218445;62351,315532;209571,251386;199179,72815;17319,15603;148951,15603;235551,0;334275,31206;507475,0;410483,31206;507475,0" o:connectangles="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-207645</wp:posOffset>
                </wp:positionH>
                <wp:positionV relativeFrom="paragraph">
                  <wp:posOffset>5795645</wp:posOffset>
                </wp:positionV>
                <wp:extent cx="2430780" cy="904240"/>
                <wp:effectExtent l="0" t="0" r="0" b="0"/>
                <wp:wrapNone/>
                <wp:docPr id="125" name="稻壳儿春秋广告/盗版必究"/>
                <wp:cNvGraphicFramePr/>
                <a:graphic xmlns:a="http://schemas.openxmlformats.org/drawingml/2006/main">
                  <a:graphicData uri="http://schemas.microsoft.com/office/word/2010/wordprocessingShape">
                    <wps:wsp>
                      <wps:cNvSpPr txBox="1"/>
                      <wps:spPr>
                        <a:xfrm>
                          <a:off x="935355" y="6710045"/>
                          <a:ext cx="2430780" cy="904240"/>
                        </a:xfrm>
                        <a:prstGeom prst="rect">
                          <a:avLst/>
                        </a:prstGeom>
                        <a:noFill/>
                      </wps:spPr>
                      <wps:txbx>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wps:txbx>
                      <wps:bodyPr wrap="square" rtlCol="0">
                        <a:spAutoFit/>
                      </wps:bodyPr>
                    </wps:wsp>
                  </a:graphicData>
                </a:graphic>
              </wp:anchor>
            </w:drawing>
          </mc:Choice>
          <mc:Fallback>
            <w:pict>
              <v:shape id="稻壳儿春秋广告/盗版必究" o:spid="_x0000_s1026" o:spt="202" type="#_x0000_t202" style="position:absolute;left:0pt;margin-left:-16.35pt;margin-top:456.35pt;height:71.2pt;width:191.4pt;z-index:251654144;mso-width-relative:page;mso-height-relative:page;" filled="f" stroked="f" coordsize="21600,21600" o:gfxdata="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YGX3NgAAAAMAQAADwAAAAAAAAABACAAAAAiAAAAZHJzL2Rvd25yZXYueG1sUEsBAhQAFAAAAAgA&#10;h07iQGqMdcLsAQAAgQMAAA4AAAAAAAAAAQAgAAAAJwEAAGRycy9lMm9Eb2MueG1sUEsFBgAAAAAG&#10;AAYAWQEAAIUFAAAAAA==&#10;">
                <v:fill on="f" focussize="0,0"/>
                <v:stroke on="f"/>
                <v:imagedata o:title=""/>
                <o:lock v:ext="edit" aspectratio="f"/>
                <v:textbox style="mso-fit-shape-to-text:t;">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v:textbox>
              </v:shap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292100</wp:posOffset>
                </wp:positionH>
                <wp:positionV relativeFrom="paragraph">
                  <wp:posOffset>5395595</wp:posOffset>
                </wp:positionV>
                <wp:extent cx="1430655" cy="400050"/>
                <wp:effectExtent l="0" t="0" r="0" b="0"/>
                <wp:wrapNone/>
                <wp:docPr id="124" name="稻壳儿春秋广告/盗版必究"/>
                <wp:cNvGraphicFramePr/>
                <a:graphic xmlns:a="http://schemas.openxmlformats.org/drawingml/2006/main">
                  <a:graphicData uri="http://schemas.microsoft.com/office/word/2010/wordprocessingShape">
                    <wps:wsp>
                      <wps:cNvSpPr txBox="1"/>
                      <wps:spPr>
                        <a:xfrm>
                          <a:off x="1435100" y="6309995"/>
                          <a:ext cx="1430655"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o:spid="_x0000_s1026" o:spt="202" type="#_x0000_t202" style="position:absolute;left:0pt;margin-left:23pt;margin-top:424.85pt;height:31.5pt;width:112.65pt;z-index:251653120;mso-width-relative:page;mso-height-relative:page;" filled="f" stroked="f" coordsize="21600,21600" o:gfxdata="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cjg&#10;zdgAAAAKAQAADwAAAAAAAAABACAAAAAiAAAAZHJzL2Rvd25yZXYueG1sUEsBAhQAFAAAAAgAh07i&#10;QArHAVfpAQAAggMAAA4AAAAAAAAAAQAgAAAAJwEAAGRycy9lMm9Eb2MueG1sUEsFBgAAAAAGAAYA&#10;WQEAAII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354965</wp:posOffset>
                </wp:positionH>
                <wp:positionV relativeFrom="paragraph">
                  <wp:posOffset>6898640</wp:posOffset>
                </wp:positionV>
                <wp:extent cx="1304925" cy="1282700"/>
                <wp:effectExtent l="0" t="0" r="9525" b="0"/>
                <wp:wrapNone/>
                <wp:docPr id="123"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497965" y="7813040"/>
                          <a:ext cx="1304925" cy="1282700"/>
                        </a:xfrm>
                        <a:custGeom>
                          <a:avLst/>
                          <a:gdLst>
                            <a:gd name="T0" fmla="*/ 24 w 390"/>
                            <a:gd name="T1" fmla="*/ 202 h 383"/>
                            <a:gd name="T2" fmla="*/ 32 w 390"/>
                            <a:gd name="T3" fmla="*/ 215 h 383"/>
                            <a:gd name="T4" fmla="*/ 32 w 390"/>
                            <a:gd name="T5" fmla="*/ 230 h 383"/>
                            <a:gd name="T6" fmla="*/ 51 w 390"/>
                            <a:gd name="T7" fmla="*/ 287 h 383"/>
                            <a:gd name="T8" fmla="*/ 89 w 390"/>
                            <a:gd name="T9" fmla="*/ 332 h 383"/>
                            <a:gd name="T10" fmla="*/ 139 w 390"/>
                            <a:gd name="T11" fmla="*/ 361 h 383"/>
                            <a:gd name="T12" fmla="*/ 193 w 390"/>
                            <a:gd name="T13" fmla="*/ 370 h 383"/>
                            <a:gd name="T14" fmla="*/ 311 w 390"/>
                            <a:gd name="T15" fmla="*/ 333 h 383"/>
                            <a:gd name="T16" fmla="*/ 354 w 390"/>
                            <a:gd name="T17" fmla="*/ 287 h 383"/>
                            <a:gd name="T18" fmla="*/ 378 w 390"/>
                            <a:gd name="T19" fmla="*/ 227 h 383"/>
                            <a:gd name="T20" fmla="*/ 379 w 390"/>
                            <a:gd name="T21" fmla="*/ 162 h 383"/>
                            <a:gd name="T22" fmla="*/ 356 w 390"/>
                            <a:gd name="T23" fmla="*/ 100 h 383"/>
                            <a:gd name="T24" fmla="*/ 248 w 390"/>
                            <a:gd name="T25" fmla="*/ 16 h 383"/>
                            <a:gd name="T26" fmla="*/ 162 w 390"/>
                            <a:gd name="T27" fmla="*/ 11 h 383"/>
                            <a:gd name="T28" fmla="*/ 81 w 390"/>
                            <a:gd name="T29" fmla="*/ 46 h 383"/>
                            <a:gd name="T30" fmla="*/ 24 w 390"/>
                            <a:gd name="T31" fmla="*/ 115 h 383"/>
                            <a:gd name="T32" fmla="*/ 5 w 390"/>
                            <a:gd name="T33" fmla="*/ 202 h 383"/>
                            <a:gd name="T34" fmla="*/ 0 w 390"/>
                            <a:gd name="T35" fmla="*/ 185 h 383"/>
                            <a:gd name="T36" fmla="*/ 2 w 390"/>
                            <a:gd name="T37" fmla="*/ 174 h 383"/>
                            <a:gd name="T38" fmla="*/ 3 w 390"/>
                            <a:gd name="T39" fmla="*/ 164 h 383"/>
                            <a:gd name="T40" fmla="*/ 5 w 390"/>
                            <a:gd name="T41" fmla="*/ 153 h 383"/>
                            <a:gd name="T42" fmla="*/ 7 w 390"/>
                            <a:gd name="T43" fmla="*/ 142 h 383"/>
                            <a:gd name="T44" fmla="*/ 15 w 390"/>
                            <a:gd name="T45" fmla="*/ 120 h 383"/>
                            <a:gd name="T46" fmla="*/ 20 w 390"/>
                            <a:gd name="T47" fmla="*/ 109 h 383"/>
                            <a:gd name="T48" fmla="*/ 25 w 390"/>
                            <a:gd name="T49" fmla="*/ 99 h 383"/>
                            <a:gd name="T50" fmla="*/ 31 w 390"/>
                            <a:gd name="T51" fmla="*/ 89 h 383"/>
                            <a:gd name="T52" fmla="*/ 34 w 390"/>
                            <a:gd name="T53" fmla="*/ 84 h 383"/>
                            <a:gd name="T54" fmla="*/ 38 w 390"/>
                            <a:gd name="T55" fmla="*/ 79 h 383"/>
                            <a:gd name="T56" fmla="*/ 110 w 390"/>
                            <a:gd name="T57" fmla="*/ 19 h 383"/>
                            <a:gd name="T58" fmla="*/ 201 w 390"/>
                            <a:gd name="T59" fmla="*/ 1 h 383"/>
                            <a:gd name="T60" fmla="*/ 285 w 390"/>
                            <a:gd name="T61" fmla="*/ 24 h 383"/>
                            <a:gd name="T62" fmla="*/ 339 w 390"/>
                            <a:gd name="T63" fmla="*/ 65 h 383"/>
                            <a:gd name="T64" fmla="*/ 376 w 390"/>
                            <a:gd name="T65" fmla="*/ 120 h 383"/>
                            <a:gd name="T66" fmla="*/ 389 w 390"/>
                            <a:gd name="T67" fmla="*/ 183 h 383"/>
                            <a:gd name="T68" fmla="*/ 380 w 390"/>
                            <a:gd name="T69" fmla="*/ 247 h 383"/>
                            <a:gd name="T70" fmla="*/ 303 w 390"/>
                            <a:gd name="T71" fmla="*/ 348 h 383"/>
                            <a:gd name="T72" fmla="*/ 184 w 390"/>
                            <a:gd name="T73" fmla="*/ 379 h 383"/>
                            <a:gd name="T74" fmla="*/ 120 w 390"/>
                            <a:gd name="T75" fmla="*/ 361 h 383"/>
                            <a:gd name="T76" fmla="*/ 66 w 390"/>
                            <a:gd name="T77" fmla="*/ 321 h 383"/>
                            <a:gd name="T78" fmla="*/ 38 w 390"/>
                            <a:gd name="T79" fmla="*/ 281 h 383"/>
                            <a:gd name="T80" fmla="*/ 35 w 390"/>
                            <a:gd name="T81" fmla="*/ 276 h 383"/>
                            <a:gd name="T82" fmla="*/ 33 w 390"/>
                            <a:gd name="T83" fmla="*/ 270 h 383"/>
                            <a:gd name="T84" fmla="*/ 28 w 390"/>
                            <a:gd name="T85" fmla="*/ 258 h 383"/>
                            <a:gd name="T86" fmla="*/ 25 w 390"/>
                            <a:gd name="T87" fmla="*/ 245 h 383"/>
                            <a:gd name="T88" fmla="*/ 23 w 390"/>
                            <a:gd name="T89" fmla="*/ 239 h 383"/>
                            <a:gd name="T90" fmla="*/ 22 w 390"/>
                            <a:gd name="T91" fmla="*/ 233 h 383"/>
                            <a:gd name="T92" fmla="*/ 21 w 390"/>
                            <a:gd name="T93" fmla="*/ 225 h 383"/>
                            <a:gd name="T94" fmla="*/ 20 w 390"/>
                            <a:gd name="T95" fmla="*/ 221 h 383"/>
                            <a:gd name="T96" fmla="*/ 20 w 390"/>
                            <a:gd name="T97" fmla="*/ 217 h 383"/>
                            <a:gd name="T98" fmla="*/ 24 w 390"/>
                            <a:gd name="T99" fmla="*/ 202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0" h="383">
                              <a:moveTo>
                                <a:pt x="24" y="202"/>
                              </a:moveTo>
                              <a:cubicBezTo>
                                <a:pt x="30" y="205"/>
                                <a:pt x="31" y="209"/>
                                <a:pt x="32" y="215"/>
                              </a:cubicBezTo>
                              <a:cubicBezTo>
                                <a:pt x="32" y="220"/>
                                <a:pt x="32" y="225"/>
                                <a:pt x="32" y="230"/>
                              </a:cubicBezTo>
                              <a:cubicBezTo>
                                <a:pt x="35" y="250"/>
                                <a:pt x="42" y="269"/>
                                <a:pt x="51" y="287"/>
                              </a:cubicBezTo>
                              <a:cubicBezTo>
                                <a:pt x="61" y="304"/>
                                <a:pt x="74" y="319"/>
                                <a:pt x="89" y="332"/>
                              </a:cubicBezTo>
                              <a:cubicBezTo>
                                <a:pt x="104" y="344"/>
                                <a:pt x="121" y="354"/>
                                <a:pt x="139" y="361"/>
                              </a:cubicBezTo>
                              <a:cubicBezTo>
                                <a:pt x="156" y="367"/>
                                <a:pt x="175" y="370"/>
                                <a:pt x="193" y="370"/>
                              </a:cubicBezTo>
                              <a:cubicBezTo>
                                <a:pt x="235" y="371"/>
                                <a:pt x="277" y="358"/>
                                <a:pt x="311" y="333"/>
                              </a:cubicBezTo>
                              <a:cubicBezTo>
                                <a:pt x="328" y="321"/>
                                <a:pt x="342" y="305"/>
                                <a:pt x="354" y="287"/>
                              </a:cubicBezTo>
                              <a:cubicBezTo>
                                <a:pt x="365" y="269"/>
                                <a:pt x="374" y="249"/>
                                <a:pt x="378" y="227"/>
                              </a:cubicBezTo>
                              <a:cubicBezTo>
                                <a:pt x="382" y="206"/>
                                <a:pt x="382" y="184"/>
                                <a:pt x="379" y="162"/>
                              </a:cubicBezTo>
                              <a:cubicBezTo>
                                <a:pt x="375" y="140"/>
                                <a:pt x="367" y="119"/>
                                <a:pt x="356" y="100"/>
                              </a:cubicBezTo>
                              <a:cubicBezTo>
                                <a:pt x="333" y="61"/>
                                <a:pt x="294" y="29"/>
                                <a:pt x="248" y="16"/>
                              </a:cubicBezTo>
                              <a:cubicBezTo>
                                <a:pt x="221" y="8"/>
                                <a:pt x="191" y="6"/>
                                <a:pt x="162" y="11"/>
                              </a:cubicBezTo>
                              <a:cubicBezTo>
                                <a:pt x="133" y="16"/>
                                <a:pt x="105" y="28"/>
                                <a:pt x="81" y="46"/>
                              </a:cubicBezTo>
                              <a:cubicBezTo>
                                <a:pt x="57" y="64"/>
                                <a:pt x="37" y="88"/>
                                <a:pt x="24" y="115"/>
                              </a:cubicBezTo>
                              <a:cubicBezTo>
                                <a:pt x="11" y="142"/>
                                <a:pt x="4" y="172"/>
                                <a:pt x="5" y="202"/>
                              </a:cubicBezTo>
                              <a:cubicBezTo>
                                <a:pt x="1" y="199"/>
                                <a:pt x="0" y="192"/>
                                <a:pt x="0" y="185"/>
                              </a:cubicBezTo>
                              <a:cubicBezTo>
                                <a:pt x="0" y="181"/>
                                <a:pt x="1" y="177"/>
                                <a:pt x="2" y="174"/>
                              </a:cubicBezTo>
                              <a:cubicBezTo>
                                <a:pt x="2" y="170"/>
                                <a:pt x="3" y="167"/>
                                <a:pt x="3" y="164"/>
                              </a:cubicBezTo>
                              <a:cubicBezTo>
                                <a:pt x="3" y="160"/>
                                <a:pt x="4" y="157"/>
                                <a:pt x="5" y="153"/>
                              </a:cubicBezTo>
                              <a:cubicBezTo>
                                <a:pt x="6" y="149"/>
                                <a:pt x="7" y="145"/>
                                <a:pt x="7" y="142"/>
                              </a:cubicBezTo>
                              <a:cubicBezTo>
                                <a:pt x="9" y="134"/>
                                <a:pt x="12" y="127"/>
                                <a:pt x="15" y="120"/>
                              </a:cubicBezTo>
                              <a:cubicBezTo>
                                <a:pt x="16" y="116"/>
                                <a:pt x="18" y="113"/>
                                <a:pt x="20" y="109"/>
                              </a:cubicBezTo>
                              <a:cubicBezTo>
                                <a:pt x="21" y="106"/>
                                <a:pt x="23" y="102"/>
                                <a:pt x="25" y="99"/>
                              </a:cubicBezTo>
                              <a:cubicBezTo>
                                <a:pt x="31" y="89"/>
                                <a:pt x="31" y="89"/>
                                <a:pt x="31" y="89"/>
                              </a:cubicBezTo>
                              <a:cubicBezTo>
                                <a:pt x="32" y="87"/>
                                <a:pt x="33" y="85"/>
                                <a:pt x="34" y="84"/>
                              </a:cubicBezTo>
                              <a:cubicBezTo>
                                <a:pt x="38" y="79"/>
                                <a:pt x="38" y="79"/>
                                <a:pt x="38" y="79"/>
                              </a:cubicBezTo>
                              <a:cubicBezTo>
                                <a:pt x="57" y="54"/>
                                <a:pt x="82" y="33"/>
                                <a:pt x="110" y="19"/>
                              </a:cubicBezTo>
                              <a:cubicBezTo>
                                <a:pt x="139" y="6"/>
                                <a:pt x="170" y="0"/>
                                <a:pt x="201" y="1"/>
                              </a:cubicBezTo>
                              <a:cubicBezTo>
                                <a:pt x="231" y="2"/>
                                <a:pt x="260" y="10"/>
                                <a:pt x="285" y="24"/>
                              </a:cubicBezTo>
                              <a:cubicBezTo>
                                <a:pt x="305" y="34"/>
                                <a:pt x="324" y="48"/>
                                <a:pt x="339" y="65"/>
                              </a:cubicBezTo>
                              <a:cubicBezTo>
                                <a:pt x="355" y="81"/>
                                <a:pt x="367" y="100"/>
                                <a:pt x="376" y="120"/>
                              </a:cubicBezTo>
                              <a:cubicBezTo>
                                <a:pt x="384" y="140"/>
                                <a:pt x="388" y="162"/>
                                <a:pt x="389" y="183"/>
                              </a:cubicBezTo>
                              <a:cubicBezTo>
                                <a:pt x="390" y="205"/>
                                <a:pt x="387" y="227"/>
                                <a:pt x="380" y="247"/>
                              </a:cubicBezTo>
                              <a:cubicBezTo>
                                <a:pt x="368" y="288"/>
                                <a:pt x="340" y="324"/>
                                <a:pt x="303" y="348"/>
                              </a:cubicBezTo>
                              <a:cubicBezTo>
                                <a:pt x="269" y="371"/>
                                <a:pt x="226" y="383"/>
                                <a:pt x="184" y="379"/>
                              </a:cubicBezTo>
                              <a:cubicBezTo>
                                <a:pt x="162" y="378"/>
                                <a:pt x="140" y="371"/>
                                <a:pt x="120" y="361"/>
                              </a:cubicBezTo>
                              <a:cubicBezTo>
                                <a:pt x="100" y="352"/>
                                <a:pt x="82" y="338"/>
                                <a:pt x="66" y="321"/>
                              </a:cubicBezTo>
                              <a:cubicBezTo>
                                <a:pt x="56" y="309"/>
                                <a:pt x="45" y="296"/>
                                <a:pt x="38" y="281"/>
                              </a:cubicBezTo>
                              <a:cubicBezTo>
                                <a:pt x="35" y="276"/>
                                <a:pt x="35" y="276"/>
                                <a:pt x="35" y="276"/>
                              </a:cubicBezTo>
                              <a:cubicBezTo>
                                <a:pt x="34" y="274"/>
                                <a:pt x="34" y="272"/>
                                <a:pt x="33" y="270"/>
                              </a:cubicBezTo>
                              <a:cubicBezTo>
                                <a:pt x="31" y="266"/>
                                <a:pt x="30" y="262"/>
                                <a:pt x="28" y="258"/>
                              </a:cubicBezTo>
                              <a:cubicBezTo>
                                <a:pt x="27" y="254"/>
                                <a:pt x="26" y="250"/>
                                <a:pt x="25" y="245"/>
                              </a:cubicBezTo>
                              <a:cubicBezTo>
                                <a:pt x="25" y="243"/>
                                <a:pt x="24" y="241"/>
                                <a:pt x="23" y="239"/>
                              </a:cubicBezTo>
                              <a:cubicBezTo>
                                <a:pt x="23" y="237"/>
                                <a:pt x="23" y="235"/>
                                <a:pt x="22" y="233"/>
                              </a:cubicBezTo>
                              <a:cubicBezTo>
                                <a:pt x="22" y="230"/>
                                <a:pt x="21" y="227"/>
                                <a:pt x="21" y="225"/>
                              </a:cubicBezTo>
                              <a:cubicBezTo>
                                <a:pt x="21" y="223"/>
                                <a:pt x="20" y="222"/>
                                <a:pt x="20" y="221"/>
                              </a:cubicBezTo>
                              <a:cubicBezTo>
                                <a:pt x="20" y="219"/>
                                <a:pt x="20" y="218"/>
                                <a:pt x="20" y="217"/>
                              </a:cubicBezTo>
                              <a:cubicBezTo>
                                <a:pt x="20" y="211"/>
                                <a:pt x="20" y="206"/>
                                <a:pt x="24" y="20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7.95pt;margin-top:543.2pt;height:101pt;width:102.75pt;z-index:251652096;mso-width-relative:page;mso-height-relative:page;" fillcolor="#222221" filled="t" stroked="f" coordsize="390,383" o:gfxdata="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" path="m24,202c30,205,31,209,32,215c32,220,32,225,32,230c35,250,42,269,51,287c61,304,74,319,89,332c104,344,121,354,139,361c156,367,175,370,193,370c235,371,277,358,311,333c328,321,342,305,354,287c365,269,374,249,378,227c382,206,382,184,379,162c375,140,367,119,356,100c333,61,294,29,248,16c221,8,191,6,162,11c133,16,105,28,81,46c57,64,37,88,24,115c11,142,4,172,5,202c1,199,0,192,0,185c0,181,1,177,2,174c2,170,3,167,3,164c3,160,4,157,5,153c6,149,7,145,7,142c9,134,12,127,15,120c16,116,18,113,20,109c21,106,23,102,25,99c31,89,31,89,31,89c32,87,33,85,34,84c38,79,38,79,38,79c57,54,82,33,110,19c139,6,170,0,201,1c231,2,260,10,285,24c305,34,324,48,339,65c355,81,367,100,376,120c384,140,388,162,389,183c390,205,387,227,380,247c368,288,340,324,303,348c269,371,226,383,184,379c162,378,140,371,120,361c100,352,82,338,66,321c56,309,45,296,38,281c35,276,35,276,35,276c34,274,34,272,33,270c31,266,30,262,28,258c27,254,26,250,25,245c25,243,24,241,23,239c23,237,23,235,22,233c22,230,21,227,21,225c21,223,20,222,20,221c20,219,20,218,20,217c20,211,20,206,24,202xe">
                <v:path o:connectlocs="80303,676515;107070,720053;107070,770289;170644,961187;297790,1111896;465088,1209020;645770,1239161;1040594,1115245;1184470,961187;1264773,760242;1268119,542551;1191162,334908;829798,53585;542045,36839;271022,154057;80303,385144;16729,676515;0,619580;6691,582740;10037,549250;16729,512410;23421,475570;50189,401890;66919,365050;83649,331559;103724,298068;113762,281323;127146,264577;368055,63632;672538,3349;953599,80378;1134280,217690;1258081,401890;1301579,612882;1271465,827224;1013826,1165481;615656,1269303;401515,1209020;220833,1075056;127146,941093;117108,924347;110416,904253;93686,864064;83649,820526;76957,800431;73611,780337;70265,753544;66919,740148;66919,726751;80303,676515"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3051810</wp:posOffset>
                </wp:positionH>
                <wp:positionV relativeFrom="paragraph">
                  <wp:posOffset>1909445</wp:posOffset>
                </wp:positionV>
                <wp:extent cx="2430780" cy="904240"/>
                <wp:effectExtent l="0" t="0" r="0" b="0"/>
                <wp:wrapNone/>
                <wp:docPr id="122" name="稻壳儿春秋广告/盗版必究"/>
                <wp:cNvGraphicFramePr/>
                <a:graphic xmlns:a="http://schemas.openxmlformats.org/drawingml/2006/main">
                  <a:graphicData uri="http://schemas.microsoft.com/office/word/2010/wordprocessingShape">
                    <wps:wsp>
                      <wps:cNvSpPr txBox="1"/>
                      <wps:spPr>
                        <a:xfrm>
                          <a:off x="4194810" y="2823845"/>
                          <a:ext cx="2430780" cy="904240"/>
                        </a:xfrm>
                        <a:prstGeom prst="rect">
                          <a:avLst/>
                        </a:prstGeom>
                        <a:noFill/>
                      </wps:spPr>
                      <wps:txbx>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wps:txbx>
                      <wps:bodyPr wrap="square" rtlCol="0">
                        <a:spAutoFit/>
                      </wps:bodyPr>
                    </wps:wsp>
                  </a:graphicData>
                </a:graphic>
              </wp:anchor>
            </w:drawing>
          </mc:Choice>
          <mc:Fallback>
            <w:pict>
              <v:shape id="稻壳儿春秋广告/盗版必究" o:spid="_x0000_s1026" o:spt="202" type="#_x0000_t202" style="position:absolute;left:0pt;margin-left:240.3pt;margin-top:150.35pt;height:71.2pt;width:191.4pt;z-index:251651072;mso-width-relative:page;mso-height-relative:page;" filled="f" stroked="f" coordsize="21600,21600" o:gfxdata="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on56tgAAAALAQAADwAAAAAAAAABACAAAAAiAAAAZHJzL2Rvd25yZXYueG1sUEsBAhQAFAAAAAgA&#10;h07iQNJwhunsAQAAggMAAA4AAAAAAAAAAQAgAAAAJwEAAGRycy9lMm9Eb2MueG1sUEsFBgAAAAAG&#10;AAYAWQEAAIUFAAAAAA==&#10;">
                <v:fill on="f" focussize="0,0"/>
                <v:stroke on="f"/>
                <v:imagedata o:title=""/>
                <o:lock v:ext="edit" aspectratio="f"/>
                <v:textbox style="mso-fit-shape-to-text:t;">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v:textbox>
              </v:shape>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3552190</wp:posOffset>
                </wp:positionH>
                <wp:positionV relativeFrom="paragraph">
                  <wp:posOffset>1509395</wp:posOffset>
                </wp:positionV>
                <wp:extent cx="1430655" cy="400050"/>
                <wp:effectExtent l="0" t="0" r="0" b="0"/>
                <wp:wrapNone/>
                <wp:docPr id="121" name="稻壳儿春秋广告/盗版必究"/>
                <wp:cNvGraphicFramePr/>
                <a:graphic xmlns:a="http://schemas.openxmlformats.org/drawingml/2006/main">
                  <a:graphicData uri="http://schemas.microsoft.com/office/word/2010/wordprocessingShape">
                    <wps:wsp>
                      <wps:cNvSpPr txBox="1"/>
                      <wps:spPr>
                        <a:xfrm>
                          <a:off x="4695190" y="2423795"/>
                          <a:ext cx="1430655"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o:spid="_x0000_s1026" o:spt="202" type="#_x0000_t202" style="position:absolute;left:0pt;margin-left:279.7pt;margin-top:118.85pt;height:31.5pt;width:112.65pt;z-index:251650048;mso-width-relative:page;mso-height-relative:page;" filled="f" stroked="f" coordsize="21600,21600" o:gfxdata="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ez/C2QAAAAsBAAAPAAAAAAAAAAEAIAAAACIAAABkcnMvZG93bnJldi54bWxQSwECFAAUAAAA&#10;CACHTuJAuQT0G+0BAACCAwAADgAAAAAAAAABACAAAAAoAQAAZHJzL2Uyb0RvYy54bWxQSwUGAAAA&#10;AAYABgBZAQAAhw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3615055</wp:posOffset>
                </wp:positionH>
                <wp:positionV relativeFrom="paragraph">
                  <wp:posOffset>3012440</wp:posOffset>
                </wp:positionV>
                <wp:extent cx="1304925" cy="1282700"/>
                <wp:effectExtent l="0" t="0" r="9525" b="0"/>
                <wp:wrapNone/>
                <wp:docPr id="120"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758055" y="3926840"/>
                          <a:ext cx="1304925" cy="1282700"/>
                        </a:xfrm>
                        <a:custGeom>
                          <a:avLst/>
                          <a:gdLst>
                            <a:gd name="T0" fmla="*/ 24 w 390"/>
                            <a:gd name="T1" fmla="*/ 202 h 383"/>
                            <a:gd name="T2" fmla="*/ 32 w 390"/>
                            <a:gd name="T3" fmla="*/ 215 h 383"/>
                            <a:gd name="T4" fmla="*/ 32 w 390"/>
                            <a:gd name="T5" fmla="*/ 230 h 383"/>
                            <a:gd name="T6" fmla="*/ 51 w 390"/>
                            <a:gd name="T7" fmla="*/ 287 h 383"/>
                            <a:gd name="T8" fmla="*/ 89 w 390"/>
                            <a:gd name="T9" fmla="*/ 332 h 383"/>
                            <a:gd name="T10" fmla="*/ 139 w 390"/>
                            <a:gd name="T11" fmla="*/ 361 h 383"/>
                            <a:gd name="T12" fmla="*/ 193 w 390"/>
                            <a:gd name="T13" fmla="*/ 370 h 383"/>
                            <a:gd name="T14" fmla="*/ 311 w 390"/>
                            <a:gd name="T15" fmla="*/ 333 h 383"/>
                            <a:gd name="T16" fmla="*/ 354 w 390"/>
                            <a:gd name="T17" fmla="*/ 287 h 383"/>
                            <a:gd name="T18" fmla="*/ 378 w 390"/>
                            <a:gd name="T19" fmla="*/ 227 h 383"/>
                            <a:gd name="T20" fmla="*/ 379 w 390"/>
                            <a:gd name="T21" fmla="*/ 162 h 383"/>
                            <a:gd name="T22" fmla="*/ 356 w 390"/>
                            <a:gd name="T23" fmla="*/ 100 h 383"/>
                            <a:gd name="T24" fmla="*/ 248 w 390"/>
                            <a:gd name="T25" fmla="*/ 16 h 383"/>
                            <a:gd name="T26" fmla="*/ 162 w 390"/>
                            <a:gd name="T27" fmla="*/ 11 h 383"/>
                            <a:gd name="T28" fmla="*/ 81 w 390"/>
                            <a:gd name="T29" fmla="*/ 46 h 383"/>
                            <a:gd name="T30" fmla="*/ 24 w 390"/>
                            <a:gd name="T31" fmla="*/ 115 h 383"/>
                            <a:gd name="T32" fmla="*/ 5 w 390"/>
                            <a:gd name="T33" fmla="*/ 202 h 383"/>
                            <a:gd name="T34" fmla="*/ 0 w 390"/>
                            <a:gd name="T35" fmla="*/ 185 h 383"/>
                            <a:gd name="T36" fmla="*/ 2 w 390"/>
                            <a:gd name="T37" fmla="*/ 174 h 383"/>
                            <a:gd name="T38" fmla="*/ 3 w 390"/>
                            <a:gd name="T39" fmla="*/ 164 h 383"/>
                            <a:gd name="T40" fmla="*/ 5 w 390"/>
                            <a:gd name="T41" fmla="*/ 153 h 383"/>
                            <a:gd name="T42" fmla="*/ 7 w 390"/>
                            <a:gd name="T43" fmla="*/ 142 h 383"/>
                            <a:gd name="T44" fmla="*/ 15 w 390"/>
                            <a:gd name="T45" fmla="*/ 120 h 383"/>
                            <a:gd name="T46" fmla="*/ 20 w 390"/>
                            <a:gd name="T47" fmla="*/ 109 h 383"/>
                            <a:gd name="T48" fmla="*/ 25 w 390"/>
                            <a:gd name="T49" fmla="*/ 99 h 383"/>
                            <a:gd name="T50" fmla="*/ 31 w 390"/>
                            <a:gd name="T51" fmla="*/ 89 h 383"/>
                            <a:gd name="T52" fmla="*/ 34 w 390"/>
                            <a:gd name="T53" fmla="*/ 84 h 383"/>
                            <a:gd name="T54" fmla="*/ 38 w 390"/>
                            <a:gd name="T55" fmla="*/ 79 h 383"/>
                            <a:gd name="T56" fmla="*/ 110 w 390"/>
                            <a:gd name="T57" fmla="*/ 19 h 383"/>
                            <a:gd name="T58" fmla="*/ 201 w 390"/>
                            <a:gd name="T59" fmla="*/ 1 h 383"/>
                            <a:gd name="T60" fmla="*/ 285 w 390"/>
                            <a:gd name="T61" fmla="*/ 24 h 383"/>
                            <a:gd name="T62" fmla="*/ 339 w 390"/>
                            <a:gd name="T63" fmla="*/ 65 h 383"/>
                            <a:gd name="T64" fmla="*/ 376 w 390"/>
                            <a:gd name="T65" fmla="*/ 120 h 383"/>
                            <a:gd name="T66" fmla="*/ 389 w 390"/>
                            <a:gd name="T67" fmla="*/ 183 h 383"/>
                            <a:gd name="T68" fmla="*/ 380 w 390"/>
                            <a:gd name="T69" fmla="*/ 247 h 383"/>
                            <a:gd name="T70" fmla="*/ 303 w 390"/>
                            <a:gd name="T71" fmla="*/ 348 h 383"/>
                            <a:gd name="T72" fmla="*/ 184 w 390"/>
                            <a:gd name="T73" fmla="*/ 379 h 383"/>
                            <a:gd name="T74" fmla="*/ 120 w 390"/>
                            <a:gd name="T75" fmla="*/ 361 h 383"/>
                            <a:gd name="T76" fmla="*/ 66 w 390"/>
                            <a:gd name="T77" fmla="*/ 321 h 383"/>
                            <a:gd name="T78" fmla="*/ 38 w 390"/>
                            <a:gd name="T79" fmla="*/ 281 h 383"/>
                            <a:gd name="T80" fmla="*/ 35 w 390"/>
                            <a:gd name="T81" fmla="*/ 276 h 383"/>
                            <a:gd name="T82" fmla="*/ 33 w 390"/>
                            <a:gd name="T83" fmla="*/ 270 h 383"/>
                            <a:gd name="T84" fmla="*/ 28 w 390"/>
                            <a:gd name="T85" fmla="*/ 258 h 383"/>
                            <a:gd name="T86" fmla="*/ 25 w 390"/>
                            <a:gd name="T87" fmla="*/ 245 h 383"/>
                            <a:gd name="T88" fmla="*/ 23 w 390"/>
                            <a:gd name="T89" fmla="*/ 239 h 383"/>
                            <a:gd name="T90" fmla="*/ 22 w 390"/>
                            <a:gd name="T91" fmla="*/ 233 h 383"/>
                            <a:gd name="T92" fmla="*/ 21 w 390"/>
                            <a:gd name="T93" fmla="*/ 225 h 383"/>
                            <a:gd name="T94" fmla="*/ 20 w 390"/>
                            <a:gd name="T95" fmla="*/ 221 h 383"/>
                            <a:gd name="T96" fmla="*/ 20 w 390"/>
                            <a:gd name="T97" fmla="*/ 217 h 383"/>
                            <a:gd name="T98" fmla="*/ 24 w 390"/>
                            <a:gd name="T99" fmla="*/ 202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0" h="383">
                              <a:moveTo>
                                <a:pt x="24" y="202"/>
                              </a:moveTo>
                              <a:cubicBezTo>
                                <a:pt x="30" y="205"/>
                                <a:pt x="31" y="209"/>
                                <a:pt x="32" y="215"/>
                              </a:cubicBezTo>
                              <a:cubicBezTo>
                                <a:pt x="32" y="220"/>
                                <a:pt x="32" y="225"/>
                                <a:pt x="32" y="230"/>
                              </a:cubicBezTo>
                              <a:cubicBezTo>
                                <a:pt x="35" y="250"/>
                                <a:pt x="42" y="269"/>
                                <a:pt x="51" y="287"/>
                              </a:cubicBezTo>
                              <a:cubicBezTo>
                                <a:pt x="61" y="304"/>
                                <a:pt x="74" y="319"/>
                                <a:pt x="89" y="332"/>
                              </a:cubicBezTo>
                              <a:cubicBezTo>
                                <a:pt x="104" y="344"/>
                                <a:pt x="121" y="354"/>
                                <a:pt x="139" y="361"/>
                              </a:cubicBezTo>
                              <a:cubicBezTo>
                                <a:pt x="156" y="367"/>
                                <a:pt x="175" y="370"/>
                                <a:pt x="193" y="370"/>
                              </a:cubicBezTo>
                              <a:cubicBezTo>
                                <a:pt x="235" y="371"/>
                                <a:pt x="277" y="358"/>
                                <a:pt x="311" y="333"/>
                              </a:cubicBezTo>
                              <a:cubicBezTo>
                                <a:pt x="328" y="321"/>
                                <a:pt x="342" y="305"/>
                                <a:pt x="354" y="287"/>
                              </a:cubicBezTo>
                              <a:cubicBezTo>
                                <a:pt x="365" y="269"/>
                                <a:pt x="374" y="249"/>
                                <a:pt x="378" y="227"/>
                              </a:cubicBezTo>
                              <a:cubicBezTo>
                                <a:pt x="382" y="206"/>
                                <a:pt x="382" y="184"/>
                                <a:pt x="379" y="162"/>
                              </a:cubicBezTo>
                              <a:cubicBezTo>
                                <a:pt x="375" y="140"/>
                                <a:pt x="367" y="119"/>
                                <a:pt x="356" y="100"/>
                              </a:cubicBezTo>
                              <a:cubicBezTo>
                                <a:pt x="333" y="61"/>
                                <a:pt x="294" y="29"/>
                                <a:pt x="248" y="16"/>
                              </a:cubicBezTo>
                              <a:cubicBezTo>
                                <a:pt x="221" y="8"/>
                                <a:pt x="191" y="6"/>
                                <a:pt x="162" y="11"/>
                              </a:cubicBezTo>
                              <a:cubicBezTo>
                                <a:pt x="133" y="16"/>
                                <a:pt x="105" y="28"/>
                                <a:pt x="81" y="46"/>
                              </a:cubicBezTo>
                              <a:cubicBezTo>
                                <a:pt x="57" y="64"/>
                                <a:pt x="37" y="88"/>
                                <a:pt x="24" y="115"/>
                              </a:cubicBezTo>
                              <a:cubicBezTo>
                                <a:pt x="11" y="142"/>
                                <a:pt x="4" y="172"/>
                                <a:pt x="5" y="202"/>
                              </a:cubicBezTo>
                              <a:cubicBezTo>
                                <a:pt x="1" y="199"/>
                                <a:pt x="0" y="192"/>
                                <a:pt x="0" y="185"/>
                              </a:cubicBezTo>
                              <a:cubicBezTo>
                                <a:pt x="0" y="181"/>
                                <a:pt x="1" y="177"/>
                                <a:pt x="2" y="174"/>
                              </a:cubicBezTo>
                              <a:cubicBezTo>
                                <a:pt x="2" y="170"/>
                                <a:pt x="3" y="167"/>
                                <a:pt x="3" y="164"/>
                              </a:cubicBezTo>
                              <a:cubicBezTo>
                                <a:pt x="3" y="160"/>
                                <a:pt x="4" y="157"/>
                                <a:pt x="5" y="153"/>
                              </a:cubicBezTo>
                              <a:cubicBezTo>
                                <a:pt x="6" y="149"/>
                                <a:pt x="7" y="145"/>
                                <a:pt x="7" y="142"/>
                              </a:cubicBezTo>
                              <a:cubicBezTo>
                                <a:pt x="9" y="134"/>
                                <a:pt x="12" y="127"/>
                                <a:pt x="15" y="120"/>
                              </a:cubicBezTo>
                              <a:cubicBezTo>
                                <a:pt x="16" y="116"/>
                                <a:pt x="18" y="113"/>
                                <a:pt x="20" y="109"/>
                              </a:cubicBezTo>
                              <a:cubicBezTo>
                                <a:pt x="21" y="106"/>
                                <a:pt x="23" y="102"/>
                                <a:pt x="25" y="99"/>
                              </a:cubicBezTo>
                              <a:cubicBezTo>
                                <a:pt x="31" y="89"/>
                                <a:pt x="31" y="89"/>
                                <a:pt x="31" y="89"/>
                              </a:cubicBezTo>
                              <a:cubicBezTo>
                                <a:pt x="32" y="87"/>
                                <a:pt x="33" y="85"/>
                                <a:pt x="34" y="84"/>
                              </a:cubicBezTo>
                              <a:cubicBezTo>
                                <a:pt x="38" y="79"/>
                                <a:pt x="38" y="79"/>
                                <a:pt x="38" y="79"/>
                              </a:cubicBezTo>
                              <a:cubicBezTo>
                                <a:pt x="57" y="54"/>
                                <a:pt x="82" y="33"/>
                                <a:pt x="110" y="19"/>
                              </a:cubicBezTo>
                              <a:cubicBezTo>
                                <a:pt x="139" y="6"/>
                                <a:pt x="170" y="0"/>
                                <a:pt x="201" y="1"/>
                              </a:cubicBezTo>
                              <a:cubicBezTo>
                                <a:pt x="231" y="2"/>
                                <a:pt x="260" y="10"/>
                                <a:pt x="285" y="24"/>
                              </a:cubicBezTo>
                              <a:cubicBezTo>
                                <a:pt x="305" y="34"/>
                                <a:pt x="324" y="48"/>
                                <a:pt x="339" y="65"/>
                              </a:cubicBezTo>
                              <a:cubicBezTo>
                                <a:pt x="355" y="81"/>
                                <a:pt x="367" y="100"/>
                                <a:pt x="376" y="120"/>
                              </a:cubicBezTo>
                              <a:cubicBezTo>
                                <a:pt x="384" y="140"/>
                                <a:pt x="388" y="162"/>
                                <a:pt x="389" y="183"/>
                              </a:cubicBezTo>
                              <a:cubicBezTo>
                                <a:pt x="390" y="205"/>
                                <a:pt x="387" y="227"/>
                                <a:pt x="380" y="247"/>
                              </a:cubicBezTo>
                              <a:cubicBezTo>
                                <a:pt x="368" y="288"/>
                                <a:pt x="340" y="324"/>
                                <a:pt x="303" y="348"/>
                              </a:cubicBezTo>
                              <a:cubicBezTo>
                                <a:pt x="269" y="371"/>
                                <a:pt x="226" y="383"/>
                                <a:pt x="184" y="379"/>
                              </a:cubicBezTo>
                              <a:cubicBezTo>
                                <a:pt x="162" y="378"/>
                                <a:pt x="140" y="371"/>
                                <a:pt x="120" y="361"/>
                              </a:cubicBezTo>
                              <a:cubicBezTo>
                                <a:pt x="100" y="352"/>
                                <a:pt x="82" y="338"/>
                                <a:pt x="66" y="321"/>
                              </a:cubicBezTo>
                              <a:cubicBezTo>
                                <a:pt x="56" y="309"/>
                                <a:pt x="45" y="296"/>
                                <a:pt x="38" y="281"/>
                              </a:cubicBezTo>
                              <a:cubicBezTo>
                                <a:pt x="35" y="276"/>
                                <a:pt x="35" y="276"/>
                                <a:pt x="35" y="276"/>
                              </a:cubicBezTo>
                              <a:cubicBezTo>
                                <a:pt x="34" y="274"/>
                                <a:pt x="34" y="272"/>
                                <a:pt x="33" y="270"/>
                              </a:cubicBezTo>
                              <a:cubicBezTo>
                                <a:pt x="31" y="266"/>
                                <a:pt x="30" y="262"/>
                                <a:pt x="28" y="258"/>
                              </a:cubicBezTo>
                              <a:cubicBezTo>
                                <a:pt x="27" y="254"/>
                                <a:pt x="26" y="250"/>
                                <a:pt x="25" y="245"/>
                              </a:cubicBezTo>
                              <a:cubicBezTo>
                                <a:pt x="25" y="243"/>
                                <a:pt x="24" y="241"/>
                                <a:pt x="23" y="239"/>
                              </a:cubicBezTo>
                              <a:cubicBezTo>
                                <a:pt x="23" y="237"/>
                                <a:pt x="23" y="235"/>
                                <a:pt x="22" y="233"/>
                              </a:cubicBezTo>
                              <a:cubicBezTo>
                                <a:pt x="22" y="230"/>
                                <a:pt x="21" y="227"/>
                                <a:pt x="21" y="225"/>
                              </a:cubicBezTo>
                              <a:cubicBezTo>
                                <a:pt x="21" y="223"/>
                                <a:pt x="20" y="222"/>
                                <a:pt x="20" y="221"/>
                              </a:cubicBezTo>
                              <a:cubicBezTo>
                                <a:pt x="20" y="219"/>
                                <a:pt x="20" y="218"/>
                                <a:pt x="20" y="217"/>
                              </a:cubicBezTo>
                              <a:cubicBezTo>
                                <a:pt x="20" y="211"/>
                                <a:pt x="20" y="206"/>
                                <a:pt x="24" y="20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84.65pt;margin-top:237.2pt;height:101pt;width:102.75pt;z-index:251649024;mso-width-relative:page;mso-height-relative:page;" fillcolor="#222221" filled="t" stroked="f" coordsize="390,383" o:gfxdata="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" path="m24,202c30,205,31,209,32,215c32,220,32,225,32,230c35,250,42,269,51,287c61,304,74,319,89,332c104,344,121,354,139,361c156,367,175,370,193,370c235,371,277,358,311,333c328,321,342,305,354,287c365,269,374,249,378,227c382,206,382,184,379,162c375,140,367,119,356,100c333,61,294,29,248,16c221,8,191,6,162,11c133,16,105,28,81,46c57,64,37,88,24,115c11,142,4,172,5,202c1,199,0,192,0,185c0,181,1,177,2,174c2,170,3,167,3,164c3,160,4,157,5,153c6,149,7,145,7,142c9,134,12,127,15,120c16,116,18,113,20,109c21,106,23,102,25,99c31,89,31,89,31,89c32,87,33,85,34,84c38,79,38,79,38,79c57,54,82,33,110,19c139,6,170,0,201,1c231,2,260,10,285,24c305,34,324,48,339,65c355,81,367,100,376,120c384,140,388,162,389,183c390,205,387,227,380,247c368,288,340,324,303,348c269,371,226,383,184,379c162,378,140,371,120,361c100,352,82,338,66,321c56,309,45,296,38,281c35,276,35,276,35,276c34,274,34,272,33,270c31,266,30,262,28,258c27,254,26,250,25,245c25,243,24,241,23,239c23,237,23,235,22,233c22,230,21,227,21,225c21,223,20,222,20,221c20,219,20,218,20,217c20,211,20,206,24,202xe">
                <v:path o:connectlocs="80303,676515;107070,720053;107070,770289;170644,961187;297790,1111896;465088,1209020;645770,1239161;1040594,1115245;1184470,961187;1264773,760242;1268119,542551;1191162,334908;829798,53585;542045,36839;271022,154057;80303,385144;16729,676515;0,619580;6691,582740;10037,549250;16729,512410;23421,475570;50189,401890;66919,365050;83649,331559;103724,298068;113762,281323;127146,264577;368055,63632;672538,3349;953599,80378;1134280,217690;1258081,401890;1301579,612882;1271465,827224;1013826,1165481;615656,1269303;401515,1209020;220833,1075056;127146,941093;117108,924347;110416,904253;93686,864064;83649,820526;76957,800431;73611,780337;70265,753544;66919,740148;66919,726751;80303,676515"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-207010</wp:posOffset>
                </wp:positionH>
                <wp:positionV relativeFrom="paragraph">
                  <wp:posOffset>1909445</wp:posOffset>
                </wp:positionV>
                <wp:extent cx="2430780" cy="904240"/>
                <wp:effectExtent l="0" t="0" r="0" b="0"/>
                <wp:wrapNone/>
                <wp:docPr id="119" name="稻壳儿春秋广告/盗版必究"/>
                <wp:cNvGraphicFramePr/>
                <a:graphic xmlns:a="http://schemas.openxmlformats.org/drawingml/2006/main">
                  <a:graphicData uri="http://schemas.microsoft.com/office/word/2010/wordprocessingShape">
                    <wps:wsp>
                      <wps:cNvSpPr txBox="1"/>
                      <wps:spPr>
                        <a:xfrm>
                          <a:off x="935990" y="2823845"/>
                          <a:ext cx="2430780" cy="904240"/>
                        </a:xfrm>
                        <a:prstGeom prst="rect">
                          <a:avLst/>
                        </a:prstGeom>
                        <a:noFill/>
                      </wps:spPr>
                      <wps:txbx>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wps:txbx>
                      <wps:bodyPr wrap="square" rtlCol="0">
                        <a:spAutoFit/>
                      </wps:bodyPr>
                    </wps:wsp>
                  </a:graphicData>
                </a:graphic>
              </wp:anchor>
            </w:drawing>
          </mc:Choice>
          <mc:Fallback>
            <w:pict>
              <v:shape id="稻壳儿春秋广告/盗版必究" o:spid="_x0000_s1026" o:spt="202" type="#_x0000_t202" style="position:absolute;left:0pt;margin-left:-16.3pt;margin-top:150.35pt;height:71.2pt;width:191.4pt;z-index:251648000;mso-width-relative:page;mso-height-relative:page;" filled="f" stroked="f" coordsize="21600,21600" o:gfxdata="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slftkAAAALAQAADwAAAAAAAAABACAAAAAiAAAAZHJzL2Rvd25yZXYueG1sUEsBAhQAFAAAAAgA&#10;h07iQAVsdK3rAQAAgQMAAA4AAAAAAAAAAQAgAAAAKAEAAGRycy9lMm9Eb2MueG1sUEsFBgAAAAAG&#10;AAYAWQEAAIUFAAAAAA==&#10;">
                <v:fill on="f" focussize="0,0"/>
                <v:stroke on="f"/>
                <v:imagedata o:title=""/>
                <o:lock v:ext="edit" aspectratio="f"/>
                <v:textbox style="mso-fit-shape-to-text:t;">
                  <w:txbxContent>
                    <w:p>
                      <w:pPr>
                        <w:pStyle w:val="2"/>
                        <w:spacing w:line="320" w:lineRule="exact"/>
                        <w:jc w:val="center"/>
                      </w:pPr>
                      <w:r>
                        <w:rPr>
                          <w:rFonts w:ascii="微软雅黑" w:eastAsia="微软雅黑" w:hAnsiTheme="minorBidi"/>
                          <w:color w:val="222221"/>
                          <w:kern w:val="24"/>
                          <w:sz w:val="22"/>
                          <w:szCs w:val="22"/>
                        </w:rPr>
                        <w:t xml:space="preserve">This template is the spring and autumn advertising original, here you can directly modify the content. </w:t>
                      </w:r>
                    </w:p>
                  </w:txbxContent>
                </v:textbox>
              </v:shape>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292735</wp:posOffset>
                </wp:positionH>
                <wp:positionV relativeFrom="paragraph">
                  <wp:posOffset>1509395</wp:posOffset>
                </wp:positionV>
                <wp:extent cx="1430655" cy="400050"/>
                <wp:effectExtent l="0" t="0" r="0" b="0"/>
                <wp:wrapNone/>
                <wp:docPr id="118" name="稻壳儿春秋广告/盗版必究"/>
                <wp:cNvGraphicFramePr/>
                <a:graphic xmlns:a="http://schemas.openxmlformats.org/drawingml/2006/main">
                  <a:graphicData uri="http://schemas.microsoft.com/office/word/2010/wordprocessingShape">
                    <wps:wsp>
                      <wps:cNvSpPr txBox="1"/>
                      <wps:spPr>
                        <a:xfrm>
                          <a:off x="1435735" y="2423795"/>
                          <a:ext cx="1430655"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wps:txbx>
                      <wps:bodyPr wrap="square" rtlCol="0">
                        <a:spAutoFit/>
                      </wps:bodyPr>
                    </wps:wsp>
                  </a:graphicData>
                </a:graphic>
              </wp:anchor>
            </w:drawing>
          </mc:Choice>
          <mc:Fallback>
            <w:pict>
              <v:shape id="稻壳儿春秋广告/盗版必究" o:spid="_x0000_s1026" o:spt="202" type="#_x0000_t202" style="position:absolute;left:0pt;margin-left:23.05pt;margin-top:118.85pt;height:31.5pt;width:112.65pt;z-index:251646976;mso-width-relative:page;mso-height-relative:page;" filled="f" stroked="f" coordsize="21600,21600" o:gfxdata="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dfT&#10;ldgAAAAKAQAADwAAAAAAAAABACAAAAAiAAAAZHJzL2Rvd25yZXYueG1sUEsBAhQAFAAAAAgAh07i&#10;QCowANvpAQAAggMAAA4AAAAAAAAAAQAgAAAAJwEAAGRycy9lMm9Eb2MueG1sUEsFBgAAAAAGAAYA&#10;WQEAAIIFA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添加标题</w:t>
                      </w:r>
                    </w:p>
                  </w:txbxContent>
                </v:textbox>
              </v:shape>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355600</wp:posOffset>
                </wp:positionH>
                <wp:positionV relativeFrom="paragraph">
                  <wp:posOffset>3012440</wp:posOffset>
                </wp:positionV>
                <wp:extent cx="1304925" cy="1282700"/>
                <wp:effectExtent l="0" t="0" r="9525" b="0"/>
                <wp:wrapNone/>
                <wp:docPr id="117"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1498600" y="3926840"/>
                          <a:ext cx="1304925" cy="1282700"/>
                        </a:xfrm>
                        <a:custGeom>
                          <a:avLst/>
                          <a:gdLst>
                            <a:gd name="T0" fmla="*/ 24 w 390"/>
                            <a:gd name="T1" fmla="*/ 202 h 383"/>
                            <a:gd name="T2" fmla="*/ 32 w 390"/>
                            <a:gd name="T3" fmla="*/ 215 h 383"/>
                            <a:gd name="T4" fmla="*/ 32 w 390"/>
                            <a:gd name="T5" fmla="*/ 230 h 383"/>
                            <a:gd name="T6" fmla="*/ 51 w 390"/>
                            <a:gd name="T7" fmla="*/ 287 h 383"/>
                            <a:gd name="T8" fmla="*/ 89 w 390"/>
                            <a:gd name="T9" fmla="*/ 332 h 383"/>
                            <a:gd name="T10" fmla="*/ 139 w 390"/>
                            <a:gd name="T11" fmla="*/ 361 h 383"/>
                            <a:gd name="T12" fmla="*/ 193 w 390"/>
                            <a:gd name="T13" fmla="*/ 370 h 383"/>
                            <a:gd name="T14" fmla="*/ 311 w 390"/>
                            <a:gd name="T15" fmla="*/ 333 h 383"/>
                            <a:gd name="T16" fmla="*/ 354 w 390"/>
                            <a:gd name="T17" fmla="*/ 287 h 383"/>
                            <a:gd name="T18" fmla="*/ 378 w 390"/>
                            <a:gd name="T19" fmla="*/ 227 h 383"/>
                            <a:gd name="T20" fmla="*/ 379 w 390"/>
                            <a:gd name="T21" fmla="*/ 162 h 383"/>
                            <a:gd name="T22" fmla="*/ 356 w 390"/>
                            <a:gd name="T23" fmla="*/ 100 h 383"/>
                            <a:gd name="T24" fmla="*/ 248 w 390"/>
                            <a:gd name="T25" fmla="*/ 16 h 383"/>
                            <a:gd name="T26" fmla="*/ 162 w 390"/>
                            <a:gd name="T27" fmla="*/ 11 h 383"/>
                            <a:gd name="T28" fmla="*/ 81 w 390"/>
                            <a:gd name="T29" fmla="*/ 46 h 383"/>
                            <a:gd name="T30" fmla="*/ 24 w 390"/>
                            <a:gd name="T31" fmla="*/ 115 h 383"/>
                            <a:gd name="T32" fmla="*/ 5 w 390"/>
                            <a:gd name="T33" fmla="*/ 202 h 383"/>
                            <a:gd name="T34" fmla="*/ 0 w 390"/>
                            <a:gd name="T35" fmla="*/ 185 h 383"/>
                            <a:gd name="T36" fmla="*/ 2 w 390"/>
                            <a:gd name="T37" fmla="*/ 174 h 383"/>
                            <a:gd name="T38" fmla="*/ 3 w 390"/>
                            <a:gd name="T39" fmla="*/ 164 h 383"/>
                            <a:gd name="T40" fmla="*/ 5 w 390"/>
                            <a:gd name="T41" fmla="*/ 153 h 383"/>
                            <a:gd name="T42" fmla="*/ 7 w 390"/>
                            <a:gd name="T43" fmla="*/ 142 h 383"/>
                            <a:gd name="T44" fmla="*/ 15 w 390"/>
                            <a:gd name="T45" fmla="*/ 120 h 383"/>
                            <a:gd name="T46" fmla="*/ 20 w 390"/>
                            <a:gd name="T47" fmla="*/ 109 h 383"/>
                            <a:gd name="T48" fmla="*/ 25 w 390"/>
                            <a:gd name="T49" fmla="*/ 99 h 383"/>
                            <a:gd name="T50" fmla="*/ 31 w 390"/>
                            <a:gd name="T51" fmla="*/ 89 h 383"/>
                            <a:gd name="T52" fmla="*/ 34 w 390"/>
                            <a:gd name="T53" fmla="*/ 84 h 383"/>
                            <a:gd name="T54" fmla="*/ 38 w 390"/>
                            <a:gd name="T55" fmla="*/ 79 h 383"/>
                            <a:gd name="T56" fmla="*/ 110 w 390"/>
                            <a:gd name="T57" fmla="*/ 19 h 383"/>
                            <a:gd name="T58" fmla="*/ 201 w 390"/>
                            <a:gd name="T59" fmla="*/ 1 h 383"/>
                            <a:gd name="T60" fmla="*/ 285 w 390"/>
                            <a:gd name="T61" fmla="*/ 24 h 383"/>
                            <a:gd name="T62" fmla="*/ 339 w 390"/>
                            <a:gd name="T63" fmla="*/ 65 h 383"/>
                            <a:gd name="T64" fmla="*/ 376 w 390"/>
                            <a:gd name="T65" fmla="*/ 120 h 383"/>
                            <a:gd name="T66" fmla="*/ 389 w 390"/>
                            <a:gd name="T67" fmla="*/ 183 h 383"/>
                            <a:gd name="T68" fmla="*/ 380 w 390"/>
                            <a:gd name="T69" fmla="*/ 247 h 383"/>
                            <a:gd name="T70" fmla="*/ 303 w 390"/>
                            <a:gd name="T71" fmla="*/ 348 h 383"/>
                            <a:gd name="T72" fmla="*/ 184 w 390"/>
                            <a:gd name="T73" fmla="*/ 379 h 383"/>
                            <a:gd name="T74" fmla="*/ 120 w 390"/>
                            <a:gd name="T75" fmla="*/ 361 h 383"/>
                            <a:gd name="T76" fmla="*/ 66 w 390"/>
                            <a:gd name="T77" fmla="*/ 321 h 383"/>
                            <a:gd name="T78" fmla="*/ 38 w 390"/>
                            <a:gd name="T79" fmla="*/ 281 h 383"/>
                            <a:gd name="T80" fmla="*/ 35 w 390"/>
                            <a:gd name="T81" fmla="*/ 276 h 383"/>
                            <a:gd name="T82" fmla="*/ 33 w 390"/>
                            <a:gd name="T83" fmla="*/ 270 h 383"/>
                            <a:gd name="T84" fmla="*/ 28 w 390"/>
                            <a:gd name="T85" fmla="*/ 258 h 383"/>
                            <a:gd name="T86" fmla="*/ 25 w 390"/>
                            <a:gd name="T87" fmla="*/ 245 h 383"/>
                            <a:gd name="T88" fmla="*/ 23 w 390"/>
                            <a:gd name="T89" fmla="*/ 239 h 383"/>
                            <a:gd name="T90" fmla="*/ 22 w 390"/>
                            <a:gd name="T91" fmla="*/ 233 h 383"/>
                            <a:gd name="T92" fmla="*/ 21 w 390"/>
                            <a:gd name="T93" fmla="*/ 225 h 383"/>
                            <a:gd name="T94" fmla="*/ 20 w 390"/>
                            <a:gd name="T95" fmla="*/ 221 h 383"/>
                            <a:gd name="T96" fmla="*/ 20 w 390"/>
                            <a:gd name="T97" fmla="*/ 217 h 383"/>
                            <a:gd name="T98" fmla="*/ 24 w 390"/>
                            <a:gd name="T99" fmla="*/ 202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90" h="383">
                              <a:moveTo>
                                <a:pt x="24" y="202"/>
                              </a:moveTo>
                              <a:cubicBezTo>
                                <a:pt x="30" y="205"/>
                                <a:pt x="31" y="209"/>
                                <a:pt x="32" y="215"/>
                              </a:cubicBezTo>
                              <a:cubicBezTo>
                                <a:pt x="32" y="220"/>
                                <a:pt x="32" y="225"/>
                                <a:pt x="32" y="230"/>
                              </a:cubicBezTo>
                              <a:cubicBezTo>
                                <a:pt x="35" y="250"/>
                                <a:pt x="42" y="269"/>
                                <a:pt x="51" y="287"/>
                              </a:cubicBezTo>
                              <a:cubicBezTo>
                                <a:pt x="61" y="304"/>
                                <a:pt x="74" y="319"/>
                                <a:pt x="89" y="332"/>
                              </a:cubicBezTo>
                              <a:cubicBezTo>
                                <a:pt x="104" y="344"/>
                                <a:pt x="121" y="354"/>
                                <a:pt x="139" y="361"/>
                              </a:cubicBezTo>
                              <a:cubicBezTo>
                                <a:pt x="156" y="367"/>
                                <a:pt x="175" y="370"/>
                                <a:pt x="193" y="370"/>
                              </a:cubicBezTo>
                              <a:cubicBezTo>
                                <a:pt x="235" y="371"/>
                                <a:pt x="277" y="358"/>
                                <a:pt x="311" y="333"/>
                              </a:cubicBezTo>
                              <a:cubicBezTo>
                                <a:pt x="328" y="321"/>
                                <a:pt x="342" y="305"/>
                                <a:pt x="354" y="287"/>
                              </a:cubicBezTo>
                              <a:cubicBezTo>
                                <a:pt x="365" y="269"/>
                                <a:pt x="374" y="249"/>
                                <a:pt x="378" y="227"/>
                              </a:cubicBezTo>
                              <a:cubicBezTo>
                                <a:pt x="382" y="206"/>
                                <a:pt x="382" y="184"/>
                                <a:pt x="379" y="162"/>
                              </a:cubicBezTo>
                              <a:cubicBezTo>
                                <a:pt x="375" y="140"/>
                                <a:pt x="367" y="119"/>
                                <a:pt x="356" y="100"/>
                              </a:cubicBezTo>
                              <a:cubicBezTo>
                                <a:pt x="333" y="61"/>
                                <a:pt x="294" y="29"/>
                                <a:pt x="248" y="16"/>
                              </a:cubicBezTo>
                              <a:cubicBezTo>
                                <a:pt x="221" y="8"/>
                                <a:pt x="191" y="6"/>
                                <a:pt x="162" y="11"/>
                              </a:cubicBezTo>
                              <a:cubicBezTo>
                                <a:pt x="133" y="16"/>
                                <a:pt x="105" y="28"/>
                                <a:pt x="81" y="46"/>
                              </a:cubicBezTo>
                              <a:cubicBezTo>
                                <a:pt x="57" y="64"/>
                                <a:pt x="37" y="88"/>
                                <a:pt x="24" y="115"/>
                              </a:cubicBezTo>
                              <a:cubicBezTo>
                                <a:pt x="11" y="142"/>
                                <a:pt x="4" y="172"/>
                                <a:pt x="5" y="202"/>
                              </a:cubicBezTo>
                              <a:cubicBezTo>
                                <a:pt x="1" y="199"/>
                                <a:pt x="0" y="192"/>
                                <a:pt x="0" y="185"/>
                              </a:cubicBezTo>
                              <a:cubicBezTo>
                                <a:pt x="0" y="181"/>
                                <a:pt x="1" y="177"/>
                                <a:pt x="2" y="174"/>
                              </a:cubicBezTo>
                              <a:cubicBezTo>
                                <a:pt x="2" y="170"/>
                                <a:pt x="3" y="167"/>
                                <a:pt x="3" y="164"/>
                              </a:cubicBezTo>
                              <a:cubicBezTo>
                                <a:pt x="3" y="160"/>
                                <a:pt x="4" y="157"/>
                                <a:pt x="5" y="153"/>
                              </a:cubicBezTo>
                              <a:cubicBezTo>
                                <a:pt x="6" y="149"/>
                                <a:pt x="7" y="145"/>
                                <a:pt x="7" y="142"/>
                              </a:cubicBezTo>
                              <a:cubicBezTo>
                                <a:pt x="9" y="134"/>
                                <a:pt x="12" y="127"/>
                                <a:pt x="15" y="120"/>
                              </a:cubicBezTo>
                              <a:cubicBezTo>
                                <a:pt x="16" y="116"/>
                                <a:pt x="18" y="113"/>
                                <a:pt x="20" y="109"/>
                              </a:cubicBezTo>
                              <a:cubicBezTo>
                                <a:pt x="21" y="106"/>
                                <a:pt x="23" y="102"/>
                                <a:pt x="25" y="99"/>
                              </a:cubicBezTo>
                              <a:cubicBezTo>
                                <a:pt x="31" y="89"/>
                                <a:pt x="31" y="89"/>
                                <a:pt x="31" y="89"/>
                              </a:cubicBezTo>
                              <a:cubicBezTo>
                                <a:pt x="32" y="87"/>
                                <a:pt x="33" y="85"/>
                                <a:pt x="34" y="84"/>
                              </a:cubicBezTo>
                              <a:cubicBezTo>
                                <a:pt x="38" y="79"/>
                                <a:pt x="38" y="79"/>
                                <a:pt x="38" y="79"/>
                              </a:cubicBezTo>
                              <a:cubicBezTo>
                                <a:pt x="57" y="54"/>
                                <a:pt x="82" y="33"/>
                                <a:pt x="110" y="19"/>
                              </a:cubicBezTo>
                              <a:cubicBezTo>
                                <a:pt x="139" y="6"/>
                                <a:pt x="170" y="0"/>
                                <a:pt x="201" y="1"/>
                              </a:cubicBezTo>
                              <a:cubicBezTo>
                                <a:pt x="231" y="2"/>
                                <a:pt x="260" y="10"/>
                                <a:pt x="285" y="24"/>
                              </a:cubicBezTo>
                              <a:cubicBezTo>
                                <a:pt x="305" y="34"/>
                                <a:pt x="324" y="48"/>
                                <a:pt x="339" y="65"/>
                              </a:cubicBezTo>
                              <a:cubicBezTo>
                                <a:pt x="355" y="81"/>
                                <a:pt x="367" y="100"/>
                                <a:pt x="376" y="120"/>
                              </a:cubicBezTo>
                              <a:cubicBezTo>
                                <a:pt x="384" y="140"/>
                                <a:pt x="388" y="162"/>
                                <a:pt x="389" y="183"/>
                              </a:cubicBezTo>
                              <a:cubicBezTo>
                                <a:pt x="390" y="205"/>
                                <a:pt x="387" y="227"/>
                                <a:pt x="380" y="247"/>
                              </a:cubicBezTo>
                              <a:cubicBezTo>
                                <a:pt x="368" y="288"/>
                                <a:pt x="340" y="324"/>
                                <a:pt x="303" y="348"/>
                              </a:cubicBezTo>
                              <a:cubicBezTo>
                                <a:pt x="269" y="371"/>
                                <a:pt x="226" y="383"/>
                                <a:pt x="184" y="379"/>
                              </a:cubicBezTo>
                              <a:cubicBezTo>
                                <a:pt x="162" y="378"/>
                                <a:pt x="140" y="371"/>
                                <a:pt x="120" y="361"/>
                              </a:cubicBezTo>
                              <a:cubicBezTo>
                                <a:pt x="100" y="352"/>
                                <a:pt x="82" y="338"/>
                                <a:pt x="66" y="321"/>
                              </a:cubicBezTo>
                              <a:cubicBezTo>
                                <a:pt x="56" y="309"/>
                                <a:pt x="45" y="296"/>
                                <a:pt x="38" y="281"/>
                              </a:cubicBezTo>
                              <a:cubicBezTo>
                                <a:pt x="35" y="276"/>
                                <a:pt x="35" y="276"/>
                                <a:pt x="35" y="276"/>
                              </a:cubicBezTo>
                              <a:cubicBezTo>
                                <a:pt x="34" y="274"/>
                                <a:pt x="34" y="272"/>
                                <a:pt x="33" y="270"/>
                              </a:cubicBezTo>
                              <a:cubicBezTo>
                                <a:pt x="31" y="266"/>
                                <a:pt x="30" y="262"/>
                                <a:pt x="28" y="258"/>
                              </a:cubicBezTo>
                              <a:cubicBezTo>
                                <a:pt x="27" y="254"/>
                                <a:pt x="26" y="250"/>
                                <a:pt x="25" y="245"/>
                              </a:cubicBezTo>
                              <a:cubicBezTo>
                                <a:pt x="25" y="243"/>
                                <a:pt x="24" y="241"/>
                                <a:pt x="23" y="239"/>
                              </a:cubicBezTo>
                              <a:cubicBezTo>
                                <a:pt x="23" y="237"/>
                                <a:pt x="23" y="235"/>
                                <a:pt x="22" y="233"/>
                              </a:cubicBezTo>
                              <a:cubicBezTo>
                                <a:pt x="22" y="230"/>
                                <a:pt x="21" y="227"/>
                                <a:pt x="21" y="225"/>
                              </a:cubicBezTo>
                              <a:cubicBezTo>
                                <a:pt x="21" y="223"/>
                                <a:pt x="20" y="222"/>
                                <a:pt x="20" y="221"/>
                              </a:cubicBezTo>
                              <a:cubicBezTo>
                                <a:pt x="20" y="219"/>
                                <a:pt x="20" y="218"/>
                                <a:pt x="20" y="217"/>
                              </a:cubicBezTo>
                              <a:cubicBezTo>
                                <a:pt x="20" y="211"/>
                                <a:pt x="20" y="206"/>
                                <a:pt x="24" y="20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8pt;margin-top:237.2pt;height:101pt;width:102.75pt;z-index:251645952;mso-width-relative:page;mso-height-relative:page;" fillcolor="#222221" filled="t" stroked="f" coordsize="390,383" o:gfxdata="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" path="m24,202c30,205,31,209,32,215c32,220,32,225,32,230c35,250,42,269,51,287c61,304,74,319,89,332c104,344,121,354,139,361c156,367,175,370,193,370c235,371,277,358,311,333c328,321,342,305,354,287c365,269,374,249,378,227c382,206,382,184,379,162c375,140,367,119,356,100c333,61,294,29,248,16c221,8,191,6,162,11c133,16,105,28,81,46c57,64,37,88,24,115c11,142,4,172,5,202c1,199,0,192,0,185c0,181,1,177,2,174c2,170,3,167,3,164c3,160,4,157,5,153c6,149,7,145,7,142c9,134,12,127,15,120c16,116,18,113,20,109c21,106,23,102,25,99c31,89,31,89,31,89c32,87,33,85,34,84c38,79,38,79,38,79c57,54,82,33,110,19c139,6,170,0,201,1c231,2,260,10,285,24c305,34,324,48,339,65c355,81,367,100,376,120c384,140,388,162,389,183c390,205,387,227,380,247c368,288,340,324,303,348c269,371,226,383,184,379c162,378,140,371,120,361c100,352,82,338,66,321c56,309,45,296,38,281c35,276,35,276,35,276c34,274,34,272,33,270c31,266,30,262,28,258c27,254,26,250,25,245c25,243,24,241,23,239c23,237,23,235,22,233c22,230,21,227,21,225c21,223,20,222,20,221c20,219,20,218,20,217c20,211,20,206,24,202xe">
                <v:path o:connectlocs="80303,676515;107070,720053;107070,770289;170644,961187;297790,1111896;465088,1209020;645770,1239161;1040594,1115245;1184470,961187;1264773,760242;1268119,542551;1191162,334908;829798,53585;542045,36839;271022,154057;80303,385144;16729,676515;0,619580;6691,582740;10037,549250;16729,512410;23421,475570;50189,401890;66919,365050;83649,331559;103724,298068;113762,281323;127146,264577;368055,63632;672538,3349;953599,80378;1134280,217690;1258081,401890;1301579,612882;1271465,827224;1013826,1165481;615656,1269303;401515,1209020;220833,1075056;127146,941093;117108,924347;110416,904253;93686,864064;83649,820526;76957,800431;73611,780337;70265,753544;66919,740148;66919,726751;80303,676515" o:connectangles="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11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43904;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AC7M2AAAAAsBAAAPAAAAAAAAAAEAIAAAACIAAABkcnMvZG93bnJldi54bWxQSwECFAAUAAAA&#10;CACHTuJAbY7Q9ScCAADP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114"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642880;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113"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41856;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4SovzcAAAA&#10;DwEAAA8AAAAAAAAAAQAgAAAAIgAAAGRycy9kb3ducmV2LnhtbFBLAQIUABQAAAAIAIdO4kDA36Pn&#10;UgIAAC0EAAAOAAAAAAAAAAEAIAAAACsBAABkcnMvZTJvRG9jLnhtbFBLBQYAAAAABgAGAFkBAADv&#10;BQAAAAA=&#10;">
                <v:fill on="t" focussize="0,0"/>
                <v:stroke on="f" weight="2pt"/>
                <v:imagedata o:title=""/>
                <o:lock v:ext="edit" aspectratio="f"/>
                <v:textbox inset="0mm,0mm,0mm,0mm"/>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432435</wp:posOffset>
                </wp:positionH>
                <wp:positionV relativeFrom="paragraph">
                  <wp:posOffset>-212725</wp:posOffset>
                </wp:positionV>
                <wp:extent cx="4148455" cy="294640"/>
                <wp:effectExtent l="0" t="0" r="0" b="0"/>
                <wp:wrapNone/>
                <wp:docPr id="6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253615" y="654685"/>
                          <a:ext cx="4148455" cy="294640"/>
                        </a:xfrm>
                        <a:prstGeom prst="rect">
                          <a:avLst/>
                        </a:prstGeom>
                        <a:noFill/>
                      </wps:spPr>
                      <wps:txbx>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4.05pt;margin-top:-16.75pt;height:23.2pt;width:326.65pt;z-index:251672576;mso-width-relative:page;mso-height-relative:page;" filled="f" stroked="f" coordsize="21600,21600" o:gfxdata="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bqParXAAAACQEAAA8AAAAAAAAAAQAgAAAAIgAAAGRycy9kb3ducmV2LnhtbFBLAQIUABQAAAAI&#10;AIdO4kApiiOKJwIAAM4DAAAOAAAAAAAAAAEAIAAAACYBAABkcnMvZTJvRG9jLnhtbFBLBQYAAAAA&#10;BgAGAFkBAAC/BQAAAAA=&#10;">
                <v:fill on="f" focussize="0,0"/>
                <v:stroke on="f"/>
                <v:imagedata o:title=""/>
                <o:lock v:ext="edit" aspectratio="f"/>
                <v:textbox style="mso-fit-shape-to-text:t;">
                  <w:txbxContent>
                    <w:p>
                      <w:pPr>
                        <w:pStyle w:val="2"/>
                        <w:spacing w:line="320" w:lineRule="exact"/>
                        <w:jc w:val="center"/>
                        <w:rPr>
                          <w:rFonts w:hint="eastAsia" w:eastAsiaTheme="minorEastAsia"/>
                          <w:lang w:eastAsia="zh-CN"/>
                        </w:rPr>
                      </w:pPr>
                      <w:r>
                        <w:rPr>
                          <w:rFonts w:hint="eastAsia" w:ascii="微软雅黑" w:eastAsia="微软雅黑" w:hAnsiTheme="minorBidi"/>
                          <w:color w:val="222221"/>
                          <w:kern w:val="24"/>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2015490</wp:posOffset>
                </wp:positionH>
                <wp:positionV relativeFrom="paragraph">
                  <wp:posOffset>1732915</wp:posOffset>
                </wp:positionV>
                <wp:extent cx="318135" cy="445770"/>
                <wp:effectExtent l="0" t="0" r="5715" b="11430"/>
                <wp:wrapNone/>
                <wp:docPr id="167"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158490" y="2647315"/>
                          <a:ext cx="318135" cy="445770"/>
                        </a:xfrm>
                        <a:custGeom>
                          <a:avLst/>
                          <a:gdLst>
                            <a:gd name="T0" fmla="*/ 82 w 220"/>
                            <a:gd name="T1" fmla="*/ 96 h 308"/>
                            <a:gd name="T2" fmla="*/ 75 w 220"/>
                            <a:gd name="T3" fmla="*/ 89 h 308"/>
                            <a:gd name="T4" fmla="*/ 81 w 220"/>
                            <a:gd name="T5" fmla="*/ 80 h 308"/>
                            <a:gd name="T6" fmla="*/ 96 w 220"/>
                            <a:gd name="T7" fmla="*/ 69 h 308"/>
                            <a:gd name="T8" fmla="*/ 108 w 220"/>
                            <a:gd name="T9" fmla="*/ 62 h 308"/>
                            <a:gd name="T10" fmla="*/ 121 w 220"/>
                            <a:gd name="T11" fmla="*/ 62 h 308"/>
                            <a:gd name="T12" fmla="*/ 129 w 220"/>
                            <a:gd name="T13" fmla="*/ 69 h 308"/>
                            <a:gd name="T14" fmla="*/ 129 w 220"/>
                            <a:gd name="T15" fmla="*/ 157 h 308"/>
                            <a:gd name="T16" fmla="*/ 121 w 220"/>
                            <a:gd name="T17" fmla="*/ 163 h 308"/>
                            <a:gd name="T18" fmla="*/ 108 w 220"/>
                            <a:gd name="T19" fmla="*/ 163 h 308"/>
                            <a:gd name="T20" fmla="*/ 101 w 220"/>
                            <a:gd name="T21" fmla="*/ 157 h 308"/>
                            <a:gd name="T22" fmla="*/ 101 w 220"/>
                            <a:gd name="T23" fmla="*/ 101 h 308"/>
                            <a:gd name="T24" fmla="*/ 94 w 220"/>
                            <a:gd name="T25" fmla="*/ 96 h 308"/>
                            <a:gd name="T26" fmla="*/ 82 w 220"/>
                            <a:gd name="T27" fmla="*/ 96 h 308"/>
                            <a:gd name="T28" fmla="*/ 110 w 220"/>
                            <a:gd name="T29" fmla="*/ 38 h 308"/>
                            <a:gd name="T30" fmla="*/ 38 w 220"/>
                            <a:gd name="T31" fmla="*/ 110 h 308"/>
                            <a:gd name="T32" fmla="*/ 110 w 220"/>
                            <a:gd name="T33" fmla="*/ 183 h 308"/>
                            <a:gd name="T34" fmla="*/ 182 w 220"/>
                            <a:gd name="T35" fmla="*/ 110 h 308"/>
                            <a:gd name="T36" fmla="*/ 110 w 220"/>
                            <a:gd name="T37" fmla="*/ 38 h 308"/>
                            <a:gd name="T38" fmla="*/ 110 w 220"/>
                            <a:gd name="T39" fmla="*/ 202 h 308"/>
                            <a:gd name="T40" fmla="*/ 21 w 220"/>
                            <a:gd name="T41" fmla="*/ 111 h 308"/>
                            <a:gd name="T42" fmla="*/ 110 w 220"/>
                            <a:gd name="T43" fmla="*/ 21 h 308"/>
                            <a:gd name="T44" fmla="*/ 199 w 220"/>
                            <a:gd name="T45" fmla="*/ 111 h 308"/>
                            <a:gd name="T46" fmla="*/ 110 w 220"/>
                            <a:gd name="T47" fmla="*/ 202 h 308"/>
                            <a:gd name="T48" fmla="*/ 110 w 220"/>
                            <a:gd name="T49" fmla="*/ 0 h 308"/>
                            <a:gd name="T50" fmla="*/ 0 w 220"/>
                            <a:gd name="T51" fmla="*/ 111 h 308"/>
                            <a:gd name="T52" fmla="*/ 44 w 220"/>
                            <a:gd name="T53" fmla="*/ 200 h 308"/>
                            <a:gd name="T54" fmla="*/ 45 w 220"/>
                            <a:gd name="T55" fmla="*/ 208 h 308"/>
                            <a:gd name="T56" fmla="*/ 8 w 220"/>
                            <a:gd name="T57" fmla="*/ 279 h 308"/>
                            <a:gd name="T58" fmla="*/ 11 w 220"/>
                            <a:gd name="T59" fmla="*/ 285 h 308"/>
                            <a:gd name="T60" fmla="*/ 13 w 220"/>
                            <a:gd name="T61" fmla="*/ 284 h 308"/>
                            <a:gd name="T62" fmla="*/ 40 w 220"/>
                            <a:gd name="T63" fmla="*/ 274 h 308"/>
                            <a:gd name="T64" fmla="*/ 42 w 220"/>
                            <a:gd name="T65" fmla="*/ 274 h 308"/>
                            <a:gd name="T66" fmla="*/ 47 w 220"/>
                            <a:gd name="T67" fmla="*/ 277 h 308"/>
                            <a:gd name="T68" fmla="*/ 58 w 220"/>
                            <a:gd name="T69" fmla="*/ 305 h 308"/>
                            <a:gd name="T70" fmla="*/ 62 w 220"/>
                            <a:gd name="T71" fmla="*/ 308 h 308"/>
                            <a:gd name="T72" fmla="*/ 67 w 220"/>
                            <a:gd name="T73" fmla="*/ 305 h 308"/>
                            <a:gd name="T74" fmla="*/ 108 w 220"/>
                            <a:gd name="T75" fmla="*/ 227 h 308"/>
                            <a:gd name="T76" fmla="*/ 110 w 220"/>
                            <a:gd name="T77" fmla="*/ 226 h 308"/>
                            <a:gd name="T78" fmla="*/ 113 w 220"/>
                            <a:gd name="T79" fmla="*/ 227 h 308"/>
                            <a:gd name="T80" fmla="*/ 154 w 220"/>
                            <a:gd name="T81" fmla="*/ 305 h 308"/>
                            <a:gd name="T82" fmla="*/ 158 w 220"/>
                            <a:gd name="T83" fmla="*/ 308 h 308"/>
                            <a:gd name="T84" fmla="*/ 162 w 220"/>
                            <a:gd name="T85" fmla="*/ 305 h 308"/>
                            <a:gd name="T86" fmla="*/ 173 w 220"/>
                            <a:gd name="T87" fmla="*/ 277 h 308"/>
                            <a:gd name="T88" fmla="*/ 178 w 220"/>
                            <a:gd name="T89" fmla="*/ 274 h 308"/>
                            <a:gd name="T90" fmla="*/ 180 w 220"/>
                            <a:gd name="T91" fmla="*/ 274 h 308"/>
                            <a:gd name="T92" fmla="*/ 208 w 220"/>
                            <a:gd name="T93" fmla="*/ 284 h 308"/>
                            <a:gd name="T94" fmla="*/ 209 w 220"/>
                            <a:gd name="T95" fmla="*/ 285 h 308"/>
                            <a:gd name="T96" fmla="*/ 213 w 220"/>
                            <a:gd name="T97" fmla="*/ 279 h 308"/>
                            <a:gd name="T98" fmla="*/ 175 w 220"/>
                            <a:gd name="T99" fmla="*/ 208 h 308"/>
                            <a:gd name="T100" fmla="*/ 176 w 220"/>
                            <a:gd name="T101" fmla="*/ 200 h 308"/>
                            <a:gd name="T102" fmla="*/ 220 w 220"/>
                            <a:gd name="T103" fmla="*/ 111 h 308"/>
                            <a:gd name="T104" fmla="*/ 110 w 220"/>
                            <a:gd name="T10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0" h="308">
                              <a:moveTo>
                                <a:pt x="82" y="96"/>
                              </a:moveTo>
                              <a:cubicBezTo>
                                <a:pt x="78" y="96"/>
                                <a:pt x="75" y="93"/>
                                <a:pt x="75" y="89"/>
                              </a:cubicBezTo>
                              <a:cubicBezTo>
                                <a:pt x="75" y="85"/>
                                <a:pt x="78" y="82"/>
                                <a:pt x="81" y="80"/>
                              </a:cubicBezTo>
                              <a:cubicBezTo>
                                <a:pt x="88" y="77"/>
                                <a:pt x="93" y="74"/>
                                <a:pt x="96" y="69"/>
                              </a:cubicBezTo>
                              <a:cubicBezTo>
                                <a:pt x="99" y="65"/>
                                <a:pt x="103" y="62"/>
                                <a:pt x="108" y="62"/>
                              </a:cubicBezTo>
                              <a:cubicBezTo>
                                <a:pt x="121" y="62"/>
                                <a:pt x="121" y="62"/>
                                <a:pt x="121" y="62"/>
                              </a:cubicBezTo>
                              <a:cubicBezTo>
                                <a:pt x="126" y="62"/>
                                <a:pt x="129" y="64"/>
                                <a:pt x="129" y="69"/>
                              </a:cubicBezTo>
                              <a:cubicBezTo>
                                <a:pt x="129" y="157"/>
                                <a:pt x="129" y="157"/>
                                <a:pt x="129" y="157"/>
                              </a:cubicBezTo>
                              <a:cubicBezTo>
                                <a:pt x="129" y="162"/>
                                <a:pt x="126" y="163"/>
                                <a:pt x="121" y="163"/>
                              </a:cubicBezTo>
                              <a:cubicBezTo>
                                <a:pt x="108" y="163"/>
                                <a:pt x="108" y="163"/>
                                <a:pt x="108" y="163"/>
                              </a:cubicBezTo>
                              <a:cubicBezTo>
                                <a:pt x="103" y="163"/>
                                <a:pt x="101" y="162"/>
                                <a:pt x="101" y="157"/>
                              </a:cubicBezTo>
                              <a:cubicBezTo>
                                <a:pt x="101" y="101"/>
                                <a:pt x="101" y="101"/>
                                <a:pt x="101" y="101"/>
                              </a:cubicBezTo>
                              <a:cubicBezTo>
                                <a:pt x="101" y="99"/>
                                <a:pt x="97" y="96"/>
                                <a:pt x="94" y="96"/>
                              </a:cubicBezTo>
                              <a:cubicBezTo>
                                <a:pt x="82" y="96"/>
                                <a:pt x="82" y="96"/>
                                <a:pt x="82" y="96"/>
                              </a:cubicBezTo>
                              <a:moveTo>
                                <a:pt x="110" y="38"/>
                              </a:moveTo>
                              <a:cubicBezTo>
                                <a:pt x="71" y="38"/>
                                <a:pt x="38" y="71"/>
                                <a:pt x="38" y="110"/>
                              </a:cubicBezTo>
                              <a:cubicBezTo>
                                <a:pt x="38" y="150"/>
                                <a:pt x="71" y="183"/>
                                <a:pt x="110" y="183"/>
                              </a:cubicBezTo>
                              <a:cubicBezTo>
                                <a:pt x="150" y="183"/>
                                <a:pt x="182" y="150"/>
                                <a:pt x="182" y="110"/>
                              </a:cubicBezTo>
                              <a:cubicBezTo>
                                <a:pt x="182" y="71"/>
                                <a:pt x="150" y="38"/>
                                <a:pt x="110" y="38"/>
                              </a:cubicBezTo>
                              <a:moveTo>
                                <a:pt x="110" y="202"/>
                              </a:moveTo>
                              <a:cubicBezTo>
                                <a:pt x="61" y="202"/>
                                <a:pt x="21" y="161"/>
                                <a:pt x="21" y="111"/>
                              </a:cubicBezTo>
                              <a:cubicBezTo>
                                <a:pt x="21" y="61"/>
                                <a:pt x="61" y="21"/>
                                <a:pt x="110" y="21"/>
                              </a:cubicBezTo>
                              <a:cubicBezTo>
                                <a:pt x="159" y="21"/>
                                <a:pt x="199" y="61"/>
                                <a:pt x="199" y="111"/>
                              </a:cubicBezTo>
                              <a:cubicBezTo>
                                <a:pt x="199" y="161"/>
                                <a:pt x="159" y="202"/>
                                <a:pt x="110" y="202"/>
                              </a:cubicBezTo>
                              <a:moveTo>
                                <a:pt x="110" y="0"/>
                              </a:moveTo>
                              <a:cubicBezTo>
                                <a:pt x="49" y="0"/>
                                <a:pt x="0" y="50"/>
                                <a:pt x="0" y="111"/>
                              </a:cubicBezTo>
                              <a:cubicBezTo>
                                <a:pt x="0" y="148"/>
                                <a:pt x="17" y="180"/>
                                <a:pt x="44" y="200"/>
                              </a:cubicBezTo>
                              <a:cubicBezTo>
                                <a:pt x="46" y="202"/>
                                <a:pt x="47" y="205"/>
                                <a:pt x="45" y="208"/>
                              </a:cubicBezTo>
                              <a:cubicBezTo>
                                <a:pt x="8" y="279"/>
                                <a:pt x="8" y="279"/>
                                <a:pt x="8" y="279"/>
                              </a:cubicBezTo>
                              <a:cubicBezTo>
                                <a:pt x="6" y="282"/>
                                <a:pt x="8" y="285"/>
                                <a:pt x="11" y="285"/>
                              </a:cubicBezTo>
                              <a:cubicBezTo>
                                <a:pt x="12" y="285"/>
                                <a:pt x="12" y="285"/>
                                <a:pt x="13" y="284"/>
                              </a:cubicBezTo>
                              <a:cubicBezTo>
                                <a:pt x="40" y="274"/>
                                <a:pt x="40" y="274"/>
                                <a:pt x="40" y="274"/>
                              </a:cubicBezTo>
                              <a:cubicBezTo>
                                <a:pt x="41" y="274"/>
                                <a:pt x="42" y="274"/>
                                <a:pt x="42" y="274"/>
                              </a:cubicBezTo>
                              <a:cubicBezTo>
                                <a:pt x="44" y="274"/>
                                <a:pt x="46" y="275"/>
                                <a:pt x="47" y="277"/>
                              </a:cubicBezTo>
                              <a:cubicBezTo>
                                <a:pt x="58" y="305"/>
                                <a:pt x="58" y="305"/>
                                <a:pt x="58" y="305"/>
                              </a:cubicBezTo>
                              <a:cubicBezTo>
                                <a:pt x="59" y="307"/>
                                <a:pt x="61" y="308"/>
                                <a:pt x="62" y="308"/>
                              </a:cubicBezTo>
                              <a:cubicBezTo>
                                <a:pt x="64" y="308"/>
                                <a:pt x="66" y="307"/>
                                <a:pt x="67" y="305"/>
                              </a:cubicBezTo>
                              <a:cubicBezTo>
                                <a:pt x="108" y="227"/>
                                <a:pt x="108" y="227"/>
                                <a:pt x="108" y="227"/>
                              </a:cubicBezTo>
                              <a:cubicBezTo>
                                <a:pt x="108" y="226"/>
                                <a:pt x="109" y="226"/>
                                <a:pt x="110" y="226"/>
                              </a:cubicBezTo>
                              <a:cubicBezTo>
                                <a:pt x="111" y="226"/>
                                <a:pt x="112" y="226"/>
                                <a:pt x="113" y="227"/>
                              </a:cubicBezTo>
                              <a:cubicBezTo>
                                <a:pt x="154" y="305"/>
                                <a:pt x="154" y="305"/>
                                <a:pt x="154" y="305"/>
                              </a:cubicBezTo>
                              <a:cubicBezTo>
                                <a:pt x="155" y="307"/>
                                <a:pt x="156" y="308"/>
                                <a:pt x="158" y="308"/>
                              </a:cubicBezTo>
                              <a:cubicBezTo>
                                <a:pt x="160" y="308"/>
                                <a:pt x="162" y="307"/>
                                <a:pt x="162" y="305"/>
                              </a:cubicBezTo>
                              <a:cubicBezTo>
                                <a:pt x="173" y="277"/>
                                <a:pt x="173" y="277"/>
                                <a:pt x="173" y="277"/>
                              </a:cubicBezTo>
                              <a:cubicBezTo>
                                <a:pt x="174" y="275"/>
                                <a:pt x="176" y="274"/>
                                <a:pt x="178" y="274"/>
                              </a:cubicBezTo>
                              <a:cubicBezTo>
                                <a:pt x="179" y="274"/>
                                <a:pt x="179" y="274"/>
                                <a:pt x="180" y="274"/>
                              </a:cubicBezTo>
                              <a:cubicBezTo>
                                <a:pt x="208" y="284"/>
                                <a:pt x="208" y="284"/>
                                <a:pt x="208" y="284"/>
                              </a:cubicBezTo>
                              <a:cubicBezTo>
                                <a:pt x="208" y="285"/>
                                <a:pt x="209" y="285"/>
                                <a:pt x="209" y="285"/>
                              </a:cubicBezTo>
                              <a:cubicBezTo>
                                <a:pt x="212" y="285"/>
                                <a:pt x="214" y="282"/>
                                <a:pt x="213" y="279"/>
                              </a:cubicBezTo>
                              <a:cubicBezTo>
                                <a:pt x="175" y="208"/>
                                <a:pt x="175" y="208"/>
                                <a:pt x="175" y="208"/>
                              </a:cubicBezTo>
                              <a:cubicBezTo>
                                <a:pt x="174" y="205"/>
                                <a:pt x="174" y="202"/>
                                <a:pt x="176" y="200"/>
                              </a:cubicBezTo>
                              <a:cubicBezTo>
                                <a:pt x="203" y="180"/>
                                <a:pt x="220" y="148"/>
                                <a:pt x="220" y="111"/>
                              </a:cubicBezTo>
                              <a:cubicBezTo>
                                <a:pt x="220" y="50"/>
                                <a:pt x="171" y="0"/>
                                <a:pt x="110"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58.7pt;margin-top:136.45pt;height:35.1pt;width:25.05pt;z-index:251688960;mso-width-relative:page;mso-height-relative:page;" fillcolor="#222221" filled="t" stroked="f" coordsize="220,308" o:gfxdata="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" path="m82,96c78,96,75,93,75,89c75,85,78,82,81,80c88,77,93,74,96,69c99,65,103,62,108,62c121,62,121,62,121,62c126,62,129,64,129,69c129,157,129,157,129,157c129,162,126,163,121,163c108,163,108,163,108,163c103,163,101,162,101,157c101,101,101,101,101,101c101,99,97,96,94,96c82,96,82,96,82,96m110,38c71,38,38,71,38,110c38,150,71,183,110,183c150,183,182,150,182,110c182,71,150,38,110,38m110,202c61,202,21,161,21,111c21,61,61,21,110,21c159,21,199,61,199,111c199,161,159,202,110,202m110,0c49,0,0,50,0,111c0,148,17,180,44,200c46,202,47,205,45,208c8,279,8,279,8,279c6,282,8,285,11,285c12,285,12,285,13,284c40,274,40,274,40,274c41,274,42,274,42,274c44,274,46,275,47,277c58,305,58,305,58,305c59,307,61,308,62,308c64,308,66,307,67,305c108,227,108,227,108,227c108,226,109,226,110,226c111,226,112,226,113,227c154,305,154,305,154,305c155,307,156,308,158,308c160,308,162,307,162,305c173,277,173,277,173,277c174,275,176,274,178,274c179,274,179,274,180,274c208,284,208,284,208,284c208,285,209,285,209,285c212,285,214,282,213,279c175,208,175,208,175,208c174,205,174,202,176,200c203,180,220,148,220,111c220,50,171,0,110,0e">
                <v:path o:connectlocs="118577,138941;108455,128810;117131,115784;138822,99864;156175,89732;174974,89732;186542,99864;186542,227226;174974,235910;156175,235910;146052,227226;146052,146177;135930,138941;118577,138941;159067,54997;54950,159203;159067,264856;263184,159203;159067,54997;159067,292355;30367,160650;159067,30393;287767,160650;159067,292355;159067,0;0,160650;63627,289461;65073,301039;11568,403798;15906,412481;18798,411034;57842,396561;60734,396561;67965,400903;83871,441428;89656,445770;96886,441428;156175,328538;159067,327090;163405,328538;222694,441428;228478,445770;234263,441428;250169,400903;257400,396561;260292,396561;300782,411034;302228,412481;308012,403798;253061,301039;254508,289461;318135,160650;159067,0"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1936750</wp:posOffset>
                </wp:positionH>
                <wp:positionV relativeFrom="paragraph">
                  <wp:posOffset>5707380</wp:posOffset>
                </wp:positionV>
                <wp:extent cx="432435" cy="421640"/>
                <wp:effectExtent l="0" t="0" r="5715" b="16510"/>
                <wp:wrapNone/>
                <wp:docPr id="16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079750" y="6621780"/>
                          <a:ext cx="432435" cy="421640"/>
                        </a:xfrm>
                        <a:custGeom>
                          <a:avLst/>
                          <a:gdLst>
                            <a:gd name="T0" fmla="*/ 7 w 299"/>
                            <a:gd name="T1" fmla="*/ 271 h 290"/>
                            <a:gd name="T2" fmla="*/ 0 w 299"/>
                            <a:gd name="T3" fmla="*/ 283 h 290"/>
                            <a:gd name="T4" fmla="*/ 292 w 299"/>
                            <a:gd name="T5" fmla="*/ 290 h 290"/>
                            <a:gd name="T6" fmla="*/ 299 w 299"/>
                            <a:gd name="T7" fmla="*/ 277 h 290"/>
                            <a:gd name="T8" fmla="*/ 277 w 299"/>
                            <a:gd name="T9" fmla="*/ 239 h 290"/>
                            <a:gd name="T10" fmla="*/ 19 w 299"/>
                            <a:gd name="T11" fmla="*/ 248 h 290"/>
                            <a:gd name="T12" fmla="*/ 27 w 299"/>
                            <a:gd name="T13" fmla="*/ 262 h 290"/>
                            <a:gd name="T14" fmla="*/ 285 w 299"/>
                            <a:gd name="T15" fmla="*/ 252 h 290"/>
                            <a:gd name="T16" fmla="*/ 277 w 299"/>
                            <a:gd name="T17" fmla="*/ 239 h 290"/>
                            <a:gd name="T18" fmla="*/ 42 w 299"/>
                            <a:gd name="T19" fmla="*/ 98 h 290"/>
                            <a:gd name="T20" fmla="*/ 42 w 299"/>
                            <a:gd name="T21" fmla="*/ 117 h 290"/>
                            <a:gd name="T22" fmla="*/ 47 w 299"/>
                            <a:gd name="T23" fmla="*/ 215 h 290"/>
                            <a:gd name="T24" fmla="*/ 35 w 299"/>
                            <a:gd name="T25" fmla="*/ 222 h 290"/>
                            <a:gd name="T26" fmla="*/ 83 w 299"/>
                            <a:gd name="T27" fmla="*/ 229 h 290"/>
                            <a:gd name="T28" fmla="*/ 83 w 299"/>
                            <a:gd name="T29" fmla="*/ 215 h 290"/>
                            <a:gd name="T30" fmla="*/ 80 w 299"/>
                            <a:gd name="T31" fmla="*/ 117 h 290"/>
                            <a:gd name="T32" fmla="*/ 90 w 299"/>
                            <a:gd name="T33" fmla="*/ 107 h 290"/>
                            <a:gd name="T34" fmla="*/ 168 w 299"/>
                            <a:gd name="T35" fmla="*/ 98 h 290"/>
                            <a:gd name="T36" fmla="*/ 120 w 299"/>
                            <a:gd name="T37" fmla="*/ 107 h 290"/>
                            <a:gd name="T38" fmla="*/ 131 w 299"/>
                            <a:gd name="T39" fmla="*/ 117 h 290"/>
                            <a:gd name="T40" fmla="*/ 127 w 299"/>
                            <a:gd name="T41" fmla="*/ 215 h 290"/>
                            <a:gd name="T42" fmla="*/ 127 w 299"/>
                            <a:gd name="T43" fmla="*/ 229 h 290"/>
                            <a:gd name="T44" fmla="*/ 175 w 299"/>
                            <a:gd name="T45" fmla="*/ 222 h 290"/>
                            <a:gd name="T46" fmla="*/ 164 w 299"/>
                            <a:gd name="T47" fmla="*/ 215 h 290"/>
                            <a:gd name="T48" fmla="*/ 168 w 299"/>
                            <a:gd name="T49" fmla="*/ 117 h 290"/>
                            <a:gd name="T50" fmla="*/ 168 w 299"/>
                            <a:gd name="T51" fmla="*/ 98 h 290"/>
                            <a:gd name="T52" fmla="*/ 216 w 299"/>
                            <a:gd name="T53" fmla="*/ 98 h 290"/>
                            <a:gd name="T54" fmla="*/ 216 w 299"/>
                            <a:gd name="T55" fmla="*/ 117 h 290"/>
                            <a:gd name="T56" fmla="*/ 220 w 299"/>
                            <a:gd name="T57" fmla="*/ 215 h 290"/>
                            <a:gd name="T58" fmla="*/ 209 w 299"/>
                            <a:gd name="T59" fmla="*/ 222 h 290"/>
                            <a:gd name="T60" fmla="*/ 257 w 299"/>
                            <a:gd name="T61" fmla="*/ 229 h 290"/>
                            <a:gd name="T62" fmla="*/ 257 w 299"/>
                            <a:gd name="T63" fmla="*/ 215 h 290"/>
                            <a:gd name="T64" fmla="*/ 252 w 299"/>
                            <a:gd name="T65" fmla="*/ 117 h 290"/>
                            <a:gd name="T66" fmla="*/ 264 w 299"/>
                            <a:gd name="T67" fmla="*/ 107 h 290"/>
                            <a:gd name="T68" fmla="*/ 152 w 299"/>
                            <a:gd name="T69" fmla="*/ 0 h 290"/>
                            <a:gd name="T70" fmla="*/ 19 w 299"/>
                            <a:gd name="T71" fmla="*/ 89 h 290"/>
                            <a:gd name="T72" fmla="*/ 285 w 299"/>
                            <a:gd name="T73" fmla="*/ 56 h 290"/>
                            <a:gd name="T74" fmla="*/ 152 w 299"/>
                            <a:gd name="T75"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9" h="290">
                              <a:moveTo>
                                <a:pt x="292" y="271"/>
                              </a:moveTo>
                              <a:cubicBezTo>
                                <a:pt x="7" y="271"/>
                                <a:pt x="7" y="271"/>
                                <a:pt x="7" y="271"/>
                              </a:cubicBezTo>
                              <a:cubicBezTo>
                                <a:pt x="3" y="271"/>
                                <a:pt x="0" y="273"/>
                                <a:pt x="0" y="277"/>
                              </a:cubicBezTo>
                              <a:cubicBezTo>
                                <a:pt x="0" y="283"/>
                                <a:pt x="0" y="283"/>
                                <a:pt x="0" y="283"/>
                              </a:cubicBezTo>
                              <a:cubicBezTo>
                                <a:pt x="0" y="287"/>
                                <a:pt x="3" y="290"/>
                                <a:pt x="7" y="290"/>
                              </a:cubicBezTo>
                              <a:cubicBezTo>
                                <a:pt x="292" y="290"/>
                                <a:pt x="292" y="290"/>
                                <a:pt x="292" y="290"/>
                              </a:cubicBezTo>
                              <a:cubicBezTo>
                                <a:pt x="296" y="290"/>
                                <a:pt x="299" y="287"/>
                                <a:pt x="299" y="283"/>
                              </a:cubicBezTo>
                              <a:cubicBezTo>
                                <a:pt x="299" y="277"/>
                                <a:pt x="299" y="277"/>
                                <a:pt x="299" y="277"/>
                              </a:cubicBezTo>
                              <a:cubicBezTo>
                                <a:pt x="299" y="273"/>
                                <a:pt x="296" y="271"/>
                                <a:pt x="292" y="271"/>
                              </a:cubicBezTo>
                              <a:moveTo>
                                <a:pt x="277" y="239"/>
                              </a:moveTo>
                              <a:cubicBezTo>
                                <a:pt x="27" y="239"/>
                                <a:pt x="27" y="239"/>
                                <a:pt x="27" y="239"/>
                              </a:cubicBezTo>
                              <a:cubicBezTo>
                                <a:pt x="23" y="239"/>
                                <a:pt x="19" y="243"/>
                                <a:pt x="19" y="248"/>
                              </a:cubicBezTo>
                              <a:cubicBezTo>
                                <a:pt x="19" y="252"/>
                                <a:pt x="19" y="252"/>
                                <a:pt x="19" y="252"/>
                              </a:cubicBezTo>
                              <a:cubicBezTo>
                                <a:pt x="19" y="257"/>
                                <a:pt x="23" y="262"/>
                                <a:pt x="27" y="262"/>
                              </a:cubicBezTo>
                              <a:cubicBezTo>
                                <a:pt x="277" y="262"/>
                                <a:pt x="277" y="262"/>
                                <a:pt x="277" y="262"/>
                              </a:cubicBezTo>
                              <a:cubicBezTo>
                                <a:pt x="281" y="262"/>
                                <a:pt x="285" y="257"/>
                                <a:pt x="285" y="252"/>
                              </a:cubicBezTo>
                              <a:cubicBezTo>
                                <a:pt x="285" y="248"/>
                                <a:pt x="285" y="248"/>
                                <a:pt x="285" y="248"/>
                              </a:cubicBezTo>
                              <a:cubicBezTo>
                                <a:pt x="285" y="243"/>
                                <a:pt x="281" y="239"/>
                                <a:pt x="277" y="239"/>
                              </a:cubicBezTo>
                              <a:moveTo>
                                <a:pt x="83" y="98"/>
                              </a:moveTo>
                              <a:cubicBezTo>
                                <a:pt x="42" y="98"/>
                                <a:pt x="42" y="98"/>
                                <a:pt x="42" y="98"/>
                              </a:cubicBezTo>
                              <a:cubicBezTo>
                                <a:pt x="38" y="98"/>
                                <a:pt x="35" y="104"/>
                                <a:pt x="35" y="107"/>
                              </a:cubicBezTo>
                              <a:cubicBezTo>
                                <a:pt x="35" y="111"/>
                                <a:pt x="38" y="117"/>
                                <a:pt x="42" y="117"/>
                              </a:cubicBezTo>
                              <a:cubicBezTo>
                                <a:pt x="47" y="117"/>
                                <a:pt x="47" y="117"/>
                                <a:pt x="47" y="117"/>
                              </a:cubicBezTo>
                              <a:cubicBezTo>
                                <a:pt x="47" y="215"/>
                                <a:pt x="47" y="215"/>
                                <a:pt x="47" y="215"/>
                              </a:cubicBezTo>
                              <a:cubicBezTo>
                                <a:pt x="42" y="215"/>
                                <a:pt x="42" y="215"/>
                                <a:pt x="42" y="215"/>
                              </a:cubicBezTo>
                              <a:cubicBezTo>
                                <a:pt x="38" y="215"/>
                                <a:pt x="35" y="218"/>
                                <a:pt x="35" y="222"/>
                              </a:cubicBezTo>
                              <a:cubicBezTo>
                                <a:pt x="35" y="226"/>
                                <a:pt x="38" y="229"/>
                                <a:pt x="42" y="229"/>
                              </a:cubicBezTo>
                              <a:cubicBezTo>
                                <a:pt x="83" y="229"/>
                                <a:pt x="83" y="229"/>
                                <a:pt x="83" y="229"/>
                              </a:cubicBezTo>
                              <a:cubicBezTo>
                                <a:pt x="87" y="229"/>
                                <a:pt x="90" y="226"/>
                                <a:pt x="90" y="222"/>
                              </a:cubicBezTo>
                              <a:cubicBezTo>
                                <a:pt x="90" y="218"/>
                                <a:pt x="87" y="215"/>
                                <a:pt x="83" y="215"/>
                              </a:cubicBezTo>
                              <a:cubicBezTo>
                                <a:pt x="80" y="215"/>
                                <a:pt x="80" y="215"/>
                                <a:pt x="80" y="215"/>
                              </a:cubicBezTo>
                              <a:cubicBezTo>
                                <a:pt x="80" y="117"/>
                                <a:pt x="80" y="117"/>
                                <a:pt x="80" y="117"/>
                              </a:cubicBezTo>
                              <a:cubicBezTo>
                                <a:pt x="83" y="117"/>
                                <a:pt x="83" y="117"/>
                                <a:pt x="83" y="117"/>
                              </a:cubicBezTo>
                              <a:cubicBezTo>
                                <a:pt x="87" y="117"/>
                                <a:pt x="90" y="111"/>
                                <a:pt x="90" y="107"/>
                              </a:cubicBezTo>
                              <a:cubicBezTo>
                                <a:pt x="90" y="104"/>
                                <a:pt x="87" y="98"/>
                                <a:pt x="83" y="98"/>
                              </a:cubicBezTo>
                              <a:moveTo>
                                <a:pt x="168" y="98"/>
                              </a:moveTo>
                              <a:cubicBezTo>
                                <a:pt x="127" y="98"/>
                                <a:pt x="127" y="98"/>
                                <a:pt x="127" y="98"/>
                              </a:cubicBezTo>
                              <a:cubicBezTo>
                                <a:pt x="123" y="98"/>
                                <a:pt x="120" y="104"/>
                                <a:pt x="120" y="107"/>
                              </a:cubicBezTo>
                              <a:cubicBezTo>
                                <a:pt x="120" y="111"/>
                                <a:pt x="123" y="117"/>
                                <a:pt x="127" y="117"/>
                              </a:cubicBezTo>
                              <a:cubicBezTo>
                                <a:pt x="131" y="117"/>
                                <a:pt x="131" y="117"/>
                                <a:pt x="131" y="117"/>
                              </a:cubicBezTo>
                              <a:cubicBezTo>
                                <a:pt x="131" y="215"/>
                                <a:pt x="131" y="215"/>
                                <a:pt x="131" y="215"/>
                              </a:cubicBezTo>
                              <a:cubicBezTo>
                                <a:pt x="127" y="215"/>
                                <a:pt x="127" y="215"/>
                                <a:pt x="127" y="215"/>
                              </a:cubicBezTo>
                              <a:cubicBezTo>
                                <a:pt x="123" y="215"/>
                                <a:pt x="120" y="218"/>
                                <a:pt x="120" y="222"/>
                              </a:cubicBezTo>
                              <a:cubicBezTo>
                                <a:pt x="120" y="226"/>
                                <a:pt x="123" y="229"/>
                                <a:pt x="127" y="229"/>
                              </a:cubicBezTo>
                              <a:cubicBezTo>
                                <a:pt x="168" y="229"/>
                                <a:pt x="168" y="229"/>
                                <a:pt x="168" y="229"/>
                              </a:cubicBezTo>
                              <a:cubicBezTo>
                                <a:pt x="171" y="229"/>
                                <a:pt x="175" y="226"/>
                                <a:pt x="175" y="222"/>
                              </a:cubicBezTo>
                              <a:cubicBezTo>
                                <a:pt x="175" y="218"/>
                                <a:pt x="171" y="215"/>
                                <a:pt x="168" y="215"/>
                              </a:cubicBezTo>
                              <a:cubicBezTo>
                                <a:pt x="164" y="215"/>
                                <a:pt x="164" y="215"/>
                                <a:pt x="164" y="215"/>
                              </a:cubicBezTo>
                              <a:cubicBezTo>
                                <a:pt x="164" y="117"/>
                                <a:pt x="164" y="117"/>
                                <a:pt x="164" y="117"/>
                              </a:cubicBezTo>
                              <a:cubicBezTo>
                                <a:pt x="168" y="117"/>
                                <a:pt x="168" y="117"/>
                                <a:pt x="168" y="117"/>
                              </a:cubicBezTo>
                              <a:cubicBezTo>
                                <a:pt x="171" y="117"/>
                                <a:pt x="175" y="111"/>
                                <a:pt x="175" y="107"/>
                              </a:cubicBezTo>
                              <a:cubicBezTo>
                                <a:pt x="175" y="104"/>
                                <a:pt x="171" y="98"/>
                                <a:pt x="168" y="98"/>
                              </a:cubicBezTo>
                              <a:moveTo>
                                <a:pt x="257" y="98"/>
                              </a:moveTo>
                              <a:cubicBezTo>
                                <a:pt x="216" y="98"/>
                                <a:pt x="216" y="98"/>
                                <a:pt x="216" y="98"/>
                              </a:cubicBezTo>
                              <a:cubicBezTo>
                                <a:pt x="213" y="98"/>
                                <a:pt x="209" y="104"/>
                                <a:pt x="209" y="107"/>
                              </a:cubicBezTo>
                              <a:cubicBezTo>
                                <a:pt x="209" y="111"/>
                                <a:pt x="213" y="117"/>
                                <a:pt x="216" y="117"/>
                              </a:cubicBezTo>
                              <a:cubicBezTo>
                                <a:pt x="220" y="117"/>
                                <a:pt x="220" y="117"/>
                                <a:pt x="220" y="117"/>
                              </a:cubicBezTo>
                              <a:cubicBezTo>
                                <a:pt x="220" y="215"/>
                                <a:pt x="220" y="215"/>
                                <a:pt x="220" y="215"/>
                              </a:cubicBezTo>
                              <a:cubicBezTo>
                                <a:pt x="216" y="215"/>
                                <a:pt x="216" y="215"/>
                                <a:pt x="216" y="215"/>
                              </a:cubicBezTo>
                              <a:cubicBezTo>
                                <a:pt x="213" y="215"/>
                                <a:pt x="209" y="218"/>
                                <a:pt x="209" y="222"/>
                              </a:cubicBezTo>
                              <a:cubicBezTo>
                                <a:pt x="209" y="226"/>
                                <a:pt x="213" y="229"/>
                                <a:pt x="216" y="229"/>
                              </a:cubicBezTo>
                              <a:cubicBezTo>
                                <a:pt x="257" y="229"/>
                                <a:pt x="257" y="229"/>
                                <a:pt x="257" y="229"/>
                              </a:cubicBezTo>
                              <a:cubicBezTo>
                                <a:pt x="261" y="229"/>
                                <a:pt x="264" y="226"/>
                                <a:pt x="264" y="222"/>
                              </a:cubicBezTo>
                              <a:cubicBezTo>
                                <a:pt x="264" y="218"/>
                                <a:pt x="261" y="215"/>
                                <a:pt x="257" y="215"/>
                              </a:cubicBezTo>
                              <a:cubicBezTo>
                                <a:pt x="252" y="215"/>
                                <a:pt x="252" y="215"/>
                                <a:pt x="252" y="215"/>
                              </a:cubicBezTo>
                              <a:cubicBezTo>
                                <a:pt x="252" y="117"/>
                                <a:pt x="252" y="117"/>
                                <a:pt x="252" y="117"/>
                              </a:cubicBezTo>
                              <a:cubicBezTo>
                                <a:pt x="257" y="117"/>
                                <a:pt x="257" y="117"/>
                                <a:pt x="257" y="117"/>
                              </a:cubicBezTo>
                              <a:cubicBezTo>
                                <a:pt x="261" y="117"/>
                                <a:pt x="264" y="111"/>
                                <a:pt x="264" y="107"/>
                              </a:cubicBezTo>
                              <a:cubicBezTo>
                                <a:pt x="264" y="104"/>
                                <a:pt x="261" y="98"/>
                                <a:pt x="257" y="98"/>
                              </a:cubicBezTo>
                              <a:moveTo>
                                <a:pt x="152" y="0"/>
                              </a:moveTo>
                              <a:cubicBezTo>
                                <a:pt x="19" y="57"/>
                                <a:pt x="19" y="57"/>
                                <a:pt x="19" y="57"/>
                              </a:cubicBezTo>
                              <a:cubicBezTo>
                                <a:pt x="19" y="89"/>
                                <a:pt x="19" y="89"/>
                                <a:pt x="19" y="89"/>
                              </a:cubicBezTo>
                              <a:cubicBezTo>
                                <a:pt x="285" y="89"/>
                                <a:pt x="285" y="89"/>
                                <a:pt x="285" y="89"/>
                              </a:cubicBezTo>
                              <a:cubicBezTo>
                                <a:pt x="285" y="56"/>
                                <a:pt x="285" y="56"/>
                                <a:pt x="285" y="56"/>
                              </a:cubicBezTo>
                              <a:cubicBezTo>
                                <a:pt x="284" y="56"/>
                                <a:pt x="284" y="56"/>
                                <a:pt x="284" y="56"/>
                              </a:cubicBezTo>
                              <a:cubicBezTo>
                                <a:pt x="152" y="0"/>
                                <a:pt x="152" y="0"/>
                                <a:pt x="152"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52.5pt;margin-top:449.4pt;height:33.2pt;width:34.05pt;z-index:251687936;mso-width-relative:page;mso-height-relative:page;" fillcolor="#222221" filled="t" stroked="f" coordsize="299,290" o:gfxdata="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" path="m292,271c7,271,7,271,7,271c3,271,0,273,0,277c0,283,0,283,0,283c0,287,3,290,7,290c292,290,292,290,292,290c296,290,299,287,299,283c299,277,299,277,299,277c299,273,296,271,292,271m277,239c27,239,27,239,27,239c23,239,19,243,19,248c19,252,19,252,19,252c19,257,23,262,27,262c277,262,277,262,277,262c281,262,285,257,285,252c285,248,285,248,285,248c285,243,281,239,277,239m83,98c42,98,42,98,42,98c38,98,35,104,35,107c35,111,38,117,42,117c47,117,47,117,47,117c47,215,47,215,47,215c42,215,42,215,42,215c38,215,35,218,35,222c35,226,38,229,42,229c83,229,83,229,83,229c87,229,90,226,90,222c90,218,87,215,83,215c80,215,80,215,80,215c80,117,80,117,80,117c83,117,83,117,83,117c87,117,90,111,90,107c90,104,87,98,83,98m168,98c127,98,127,98,127,98c123,98,120,104,120,107c120,111,123,117,127,117c131,117,131,117,131,117c131,215,131,215,131,215c127,215,127,215,127,215c123,215,120,218,120,222c120,226,123,229,127,229c168,229,168,229,168,229c171,229,175,226,175,222c175,218,171,215,168,215c164,215,164,215,164,215c164,117,164,117,164,117c168,117,168,117,168,117c171,117,175,111,175,107c175,104,171,98,168,98m257,98c216,98,216,98,216,98c213,98,209,104,209,107c209,111,213,117,216,117c220,117,220,117,220,117c220,215,220,215,220,215c216,215,216,215,216,215c213,215,209,218,209,222c209,226,213,229,216,229c257,229,257,229,257,229c261,229,264,226,264,222c264,218,261,215,257,215c252,215,252,215,252,215c252,117,252,117,252,117c257,117,257,117,257,117c261,117,264,111,264,107c264,104,261,98,257,98m152,0c19,57,19,57,19,57c19,89,19,89,19,89c285,89,285,89,285,89c285,56,285,56,285,56c284,56,284,56,284,56c152,0,152,0,152,0e">
                <v:path o:connectlocs="10123,394015;0,411462;422311,421640;432435,402738;400617,347489;27479,360574;39049,380929;412187,366390;400617,347489;60743,142485;60743,170109;67974,312595;50619,322772;120040,332950;120040,312595;115701,170109;130164,155570;242973,142485;173552,155570;189461,170109;183676,312595;183676,332950;253097,322772;237188,312595;242973,170109;242973,142485;312394,142485;312394,170109;318179,312595;302270,322772;371691,332950;371691,312595;364460,170109;381815,155570;219833,0;27479,129399;412187,81420;219833,0"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87630</wp:posOffset>
                </wp:positionH>
                <wp:positionV relativeFrom="paragraph">
                  <wp:posOffset>3750310</wp:posOffset>
                </wp:positionV>
                <wp:extent cx="375920" cy="365760"/>
                <wp:effectExtent l="0" t="0" r="9525" b="15240"/>
                <wp:wrapNone/>
                <wp:docPr id="165"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230630" y="4664710"/>
                          <a:ext cx="375920" cy="365760"/>
                        </a:xfrm>
                        <a:custGeom>
                          <a:avLst/>
                          <a:gdLst>
                            <a:gd name="T0" fmla="*/ 74 w 259"/>
                            <a:gd name="T1" fmla="*/ 181 h 252"/>
                            <a:gd name="T2" fmla="*/ 20 w 259"/>
                            <a:gd name="T3" fmla="*/ 99 h 252"/>
                            <a:gd name="T4" fmla="*/ 156 w 259"/>
                            <a:gd name="T5" fmla="*/ 237 h 252"/>
                            <a:gd name="T6" fmla="*/ 127 w 259"/>
                            <a:gd name="T7" fmla="*/ 225 h 252"/>
                            <a:gd name="T8" fmla="*/ 124 w 259"/>
                            <a:gd name="T9" fmla="*/ 182 h 252"/>
                            <a:gd name="T10" fmla="*/ 76 w 259"/>
                            <a:gd name="T11" fmla="*/ 182 h 252"/>
                            <a:gd name="T12" fmla="*/ 102 w 259"/>
                            <a:gd name="T13" fmla="*/ 97 h 252"/>
                            <a:gd name="T14" fmla="*/ 100 w 259"/>
                            <a:gd name="T15" fmla="*/ 88 h 252"/>
                            <a:gd name="T16" fmla="*/ 182 w 259"/>
                            <a:gd name="T17" fmla="*/ 39 h 252"/>
                            <a:gd name="T18" fmla="*/ 194 w 259"/>
                            <a:gd name="T19" fmla="*/ 48 h 252"/>
                            <a:gd name="T20" fmla="*/ 187 w 259"/>
                            <a:gd name="T21" fmla="*/ 50 h 252"/>
                            <a:gd name="T22" fmla="*/ 154 w 259"/>
                            <a:gd name="T23" fmla="*/ 64 h 252"/>
                            <a:gd name="T24" fmla="*/ 102 w 259"/>
                            <a:gd name="T25" fmla="*/ 97 h 252"/>
                            <a:gd name="T26" fmla="*/ 228 w 259"/>
                            <a:gd name="T27" fmla="*/ 15 h 252"/>
                            <a:gd name="T28" fmla="*/ 236 w 259"/>
                            <a:gd name="T29" fmla="*/ 40 h 252"/>
                            <a:gd name="T30" fmla="*/ 242 w 259"/>
                            <a:gd name="T31" fmla="*/ 56 h 252"/>
                            <a:gd name="T32" fmla="*/ 232 w 259"/>
                            <a:gd name="T33" fmla="*/ 56 h 252"/>
                            <a:gd name="T34" fmla="*/ 236 w 259"/>
                            <a:gd name="T35" fmla="*/ 40 h 252"/>
                            <a:gd name="T36" fmla="*/ 215 w 259"/>
                            <a:gd name="T37" fmla="*/ 19 h 252"/>
                            <a:gd name="T38" fmla="*/ 201 w 259"/>
                            <a:gd name="T39" fmla="*/ 10 h 252"/>
                            <a:gd name="T40" fmla="*/ 209 w 259"/>
                            <a:gd name="T41" fmla="*/ 23 h 252"/>
                            <a:gd name="T42" fmla="*/ 199 w 259"/>
                            <a:gd name="T43" fmla="*/ 23 h 252"/>
                            <a:gd name="T44" fmla="*/ 201 w 259"/>
                            <a:gd name="T45" fmla="*/ 10 h 252"/>
                            <a:gd name="T46" fmla="*/ 136 w 259"/>
                            <a:gd name="T47" fmla="*/ 19 h 252"/>
                            <a:gd name="T48" fmla="*/ 22 w 259"/>
                            <a:gd name="T49" fmla="*/ 84 h 252"/>
                            <a:gd name="T50" fmla="*/ 8 w 259"/>
                            <a:gd name="T51" fmla="*/ 88 h 252"/>
                            <a:gd name="T52" fmla="*/ 63 w 259"/>
                            <a:gd name="T53" fmla="*/ 192 h 252"/>
                            <a:gd name="T54" fmla="*/ 76 w 259"/>
                            <a:gd name="T55" fmla="*/ 230 h 252"/>
                            <a:gd name="T56" fmla="*/ 115 w 259"/>
                            <a:gd name="T57" fmla="*/ 236 h 252"/>
                            <a:gd name="T58" fmla="*/ 155 w 259"/>
                            <a:gd name="T59" fmla="*/ 252 h 252"/>
                            <a:gd name="T60" fmla="*/ 171 w 259"/>
                            <a:gd name="T61" fmla="*/ 233 h 252"/>
                            <a:gd name="T62" fmla="*/ 236 w 259"/>
                            <a:gd name="T63" fmla="*/ 120 h 252"/>
                            <a:gd name="T64" fmla="*/ 245 w 259"/>
                            <a:gd name="T65" fmla="*/ 54 h 252"/>
                            <a:gd name="T66" fmla="*/ 228 w 259"/>
                            <a:gd name="T67"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9" h="252">
                              <a:moveTo>
                                <a:pt x="75" y="183"/>
                              </a:moveTo>
                              <a:cubicBezTo>
                                <a:pt x="75" y="182"/>
                                <a:pt x="74" y="182"/>
                                <a:pt x="74" y="181"/>
                              </a:cubicBezTo>
                              <a:cubicBezTo>
                                <a:pt x="28" y="136"/>
                                <a:pt x="16" y="104"/>
                                <a:pt x="18" y="99"/>
                              </a:cubicBezTo>
                              <a:cubicBezTo>
                                <a:pt x="19" y="99"/>
                                <a:pt x="19" y="99"/>
                                <a:pt x="20" y="99"/>
                              </a:cubicBezTo>
                              <a:cubicBezTo>
                                <a:pt x="29" y="99"/>
                                <a:pt x="59" y="113"/>
                                <a:pt x="101" y="154"/>
                              </a:cubicBezTo>
                              <a:cubicBezTo>
                                <a:pt x="146" y="200"/>
                                <a:pt x="159" y="232"/>
                                <a:pt x="156" y="237"/>
                              </a:cubicBezTo>
                              <a:cubicBezTo>
                                <a:pt x="156" y="237"/>
                                <a:pt x="155" y="237"/>
                                <a:pt x="155" y="237"/>
                              </a:cubicBezTo>
                              <a:cubicBezTo>
                                <a:pt x="151" y="237"/>
                                <a:pt x="143" y="235"/>
                                <a:pt x="127" y="225"/>
                              </a:cubicBezTo>
                              <a:cubicBezTo>
                                <a:pt x="131" y="220"/>
                                <a:pt x="134" y="213"/>
                                <a:pt x="134" y="206"/>
                              </a:cubicBezTo>
                              <a:cubicBezTo>
                                <a:pt x="134" y="197"/>
                                <a:pt x="130" y="188"/>
                                <a:pt x="124" y="182"/>
                              </a:cubicBezTo>
                              <a:cubicBezTo>
                                <a:pt x="117" y="176"/>
                                <a:pt x="109" y="172"/>
                                <a:pt x="100" y="172"/>
                              </a:cubicBezTo>
                              <a:cubicBezTo>
                                <a:pt x="91" y="172"/>
                                <a:pt x="82" y="176"/>
                                <a:pt x="76" y="182"/>
                              </a:cubicBezTo>
                              <a:cubicBezTo>
                                <a:pt x="75" y="183"/>
                                <a:pt x="75" y="183"/>
                                <a:pt x="75" y="183"/>
                              </a:cubicBezTo>
                              <a:moveTo>
                                <a:pt x="102" y="97"/>
                              </a:moveTo>
                              <a:cubicBezTo>
                                <a:pt x="101" y="97"/>
                                <a:pt x="99" y="96"/>
                                <a:pt x="98" y="94"/>
                              </a:cubicBezTo>
                              <a:cubicBezTo>
                                <a:pt x="97" y="92"/>
                                <a:pt x="98" y="89"/>
                                <a:pt x="100" y="88"/>
                              </a:cubicBezTo>
                              <a:cubicBezTo>
                                <a:pt x="101" y="87"/>
                                <a:pt x="130" y="74"/>
                                <a:pt x="146" y="57"/>
                              </a:cubicBezTo>
                              <a:cubicBezTo>
                                <a:pt x="159" y="43"/>
                                <a:pt x="172" y="39"/>
                                <a:pt x="182" y="39"/>
                              </a:cubicBezTo>
                              <a:cubicBezTo>
                                <a:pt x="186" y="39"/>
                                <a:pt x="190" y="40"/>
                                <a:pt x="192" y="41"/>
                              </a:cubicBezTo>
                              <a:cubicBezTo>
                                <a:pt x="195" y="43"/>
                                <a:pt x="196" y="46"/>
                                <a:pt x="194" y="48"/>
                              </a:cubicBezTo>
                              <a:cubicBezTo>
                                <a:pt x="193" y="50"/>
                                <a:pt x="192" y="51"/>
                                <a:pt x="190" y="51"/>
                              </a:cubicBezTo>
                              <a:cubicBezTo>
                                <a:pt x="189" y="51"/>
                                <a:pt x="188" y="51"/>
                                <a:pt x="187" y="50"/>
                              </a:cubicBezTo>
                              <a:cubicBezTo>
                                <a:pt x="186" y="50"/>
                                <a:pt x="184" y="49"/>
                                <a:pt x="182" y="49"/>
                              </a:cubicBezTo>
                              <a:cubicBezTo>
                                <a:pt x="175" y="49"/>
                                <a:pt x="164" y="52"/>
                                <a:pt x="154" y="64"/>
                              </a:cubicBezTo>
                              <a:cubicBezTo>
                                <a:pt x="136" y="82"/>
                                <a:pt x="106" y="96"/>
                                <a:pt x="105" y="97"/>
                              </a:cubicBezTo>
                              <a:cubicBezTo>
                                <a:pt x="104" y="97"/>
                                <a:pt x="103" y="97"/>
                                <a:pt x="102" y="97"/>
                              </a:cubicBezTo>
                              <a:moveTo>
                                <a:pt x="215" y="19"/>
                              </a:moveTo>
                              <a:cubicBezTo>
                                <a:pt x="220" y="16"/>
                                <a:pt x="224" y="15"/>
                                <a:pt x="228" y="15"/>
                              </a:cubicBezTo>
                              <a:cubicBezTo>
                                <a:pt x="232" y="15"/>
                                <a:pt x="235" y="16"/>
                                <a:pt x="237" y="18"/>
                              </a:cubicBezTo>
                              <a:cubicBezTo>
                                <a:pt x="242" y="23"/>
                                <a:pt x="242" y="32"/>
                                <a:pt x="236" y="40"/>
                              </a:cubicBezTo>
                              <a:cubicBezTo>
                                <a:pt x="240" y="44"/>
                                <a:pt x="243" y="49"/>
                                <a:pt x="245" y="54"/>
                              </a:cubicBezTo>
                              <a:cubicBezTo>
                                <a:pt x="244" y="55"/>
                                <a:pt x="243" y="55"/>
                                <a:pt x="242" y="56"/>
                              </a:cubicBezTo>
                              <a:cubicBezTo>
                                <a:pt x="241" y="58"/>
                                <a:pt x="239" y="59"/>
                                <a:pt x="237" y="59"/>
                              </a:cubicBezTo>
                              <a:cubicBezTo>
                                <a:pt x="235" y="59"/>
                                <a:pt x="233" y="58"/>
                                <a:pt x="232" y="56"/>
                              </a:cubicBezTo>
                              <a:cubicBezTo>
                                <a:pt x="229" y="53"/>
                                <a:pt x="229" y="49"/>
                                <a:pt x="232" y="46"/>
                              </a:cubicBezTo>
                              <a:cubicBezTo>
                                <a:pt x="234" y="44"/>
                                <a:pt x="235" y="42"/>
                                <a:pt x="236" y="40"/>
                              </a:cubicBezTo>
                              <a:cubicBezTo>
                                <a:pt x="234" y="36"/>
                                <a:pt x="230" y="32"/>
                                <a:pt x="227" y="28"/>
                              </a:cubicBezTo>
                              <a:cubicBezTo>
                                <a:pt x="223" y="25"/>
                                <a:pt x="219" y="22"/>
                                <a:pt x="215" y="19"/>
                              </a:cubicBezTo>
                              <a:moveTo>
                                <a:pt x="228" y="0"/>
                              </a:moveTo>
                              <a:cubicBezTo>
                                <a:pt x="219" y="0"/>
                                <a:pt x="210" y="3"/>
                                <a:pt x="201" y="10"/>
                              </a:cubicBezTo>
                              <a:cubicBezTo>
                                <a:pt x="206" y="13"/>
                                <a:pt x="211" y="15"/>
                                <a:pt x="215" y="19"/>
                              </a:cubicBezTo>
                              <a:cubicBezTo>
                                <a:pt x="213" y="20"/>
                                <a:pt x="211" y="22"/>
                                <a:pt x="209" y="23"/>
                              </a:cubicBezTo>
                              <a:cubicBezTo>
                                <a:pt x="208" y="25"/>
                                <a:pt x="206" y="26"/>
                                <a:pt x="204" y="26"/>
                              </a:cubicBezTo>
                              <a:cubicBezTo>
                                <a:pt x="202" y="26"/>
                                <a:pt x="200" y="25"/>
                                <a:pt x="199" y="23"/>
                              </a:cubicBezTo>
                              <a:cubicBezTo>
                                <a:pt x="196" y="20"/>
                                <a:pt x="196" y="16"/>
                                <a:pt x="199" y="13"/>
                              </a:cubicBezTo>
                              <a:cubicBezTo>
                                <a:pt x="200" y="12"/>
                                <a:pt x="201" y="11"/>
                                <a:pt x="201" y="10"/>
                              </a:cubicBezTo>
                              <a:cubicBezTo>
                                <a:pt x="192" y="6"/>
                                <a:pt x="183" y="4"/>
                                <a:pt x="174" y="4"/>
                              </a:cubicBezTo>
                              <a:cubicBezTo>
                                <a:pt x="159" y="4"/>
                                <a:pt x="146" y="9"/>
                                <a:pt x="136" y="19"/>
                              </a:cubicBezTo>
                              <a:cubicBezTo>
                                <a:pt x="135" y="20"/>
                                <a:pt x="135" y="20"/>
                                <a:pt x="135" y="20"/>
                              </a:cubicBezTo>
                              <a:cubicBezTo>
                                <a:pt x="126" y="29"/>
                                <a:pt x="79" y="75"/>
                                <a:pt x="22" y="84"/>
                              </a:cubicBezTo>
                              <a:cubicBezTo>
                                <a:pt x="21" y="84"/>
                                <a:pt x="21" y="84"/>
                                <a:pt x="20" y="84"/>
                              </a:cubicBezTo>
                              <a:cubicBezTo>
                                <a:pt x="15" y="84"/>
                                <a:pt x="11" y="85"/>
                                <a:pt x="8" y="88"/>
                              </a:cubicBezTo>
                              <a:cubicBezTo>
                                <a:pt x="0" y="96"/>
                                <a:pt x="2" y="111"/>
                                <a:pt x="15" y="133"/>
                              </a:cubicBezTo>
                              <a:cubicBezTo>
                                <a:pt x="26" y="151"/>
                                <a:pt x="43" y="172"/>
                                <a:pt x="63" y="192"/>
                              </a:cubicBezTo>
                              <a:cubicBezTo>
                                <a:pt x="65" y="194"/>
                                <a:pt x="66" y="195"/>
                                <a:pt x="68" y="197"/>
                              </a:cubicBezTo>
                              <a:cubicBezTo>
                                <a:pt x="64" y="208"/>
                                <a:pt x="67" y="221"/>
                                <a:pt x="76" y="230"/>
                              </a:cubicBezTo>
                              <a:cubicBezTo>
                                <a:pt x="82" y="236"/>
                                <a:pt x="91" y="239"/>
                                <a:pt x="100" y="239"/>
                              </a:cubicBezTo>
                              <a:cubicBezTo>
                                <a:pt x="105" y="239"/>
                                <a:pt x="111" y="238"/>
                                <a:pt x="115" y="236"/>
                              </a:cubicBezTo>
                              <a:cubicBezTo>
                                <a:pt x="115" y="236"/>
                                <a:pt x="115" y="236"/>
                                <a:pt x="115" y="236"/>
                              </a:cubicBezTo>
                              <a:cubicBezTo>
                                <a:pt x="132" y="247"/>
                                <a:pt x="145" y="252"/>
                                <a:pt x="155" y="252"/>
                              </a:cubicBezTo>
                              <a:cubicBezTo>
                                <a:pt x="160" y="252"/>
                                <a:pt x="164" y="250"/>
                                <a:pt x="167" y="247"/>
                              </a:cubicBezTo>
                              <a:cubicBezTo>
                                <a:pt x="170" y="244"/>
                                <a:pt x="172" y="239"/>
                                <a:pt x="171" y="233"/>
                              </a:cubicBezTo>
                              <a:cubicBezTo>
                                <a:pt x="180" y="176"/>
                                <a:pt x="226" y="129"/>
                                <a:pt x="235" y="120"/>
                              </a:cubicBezTo>
                              <a:cubicBezTo>
                                <a:pt x="236" y="120"/>
                                <a:pt x="236" y="120"/>
                                <a:pt x="236" y="120"/>
                              </a:cubicBezTo>
                              <a:cubicBezTo>
                                <a:pt x="247" y="108"/>
                                <a:pt x="253" y="93"/>
                                <a:pt x="251" y="76"/>
                              </a:cubicBezTo>
                              <a:cubicBezTo>
                                <a:pt x="250" y="69"/>
                                <a:pt x="248" y="61"/>
                                <a:pt x="245" y="54"/>
                              </a:cubicBezTo>
                              <a:cubicBezTo>
                                <a:pt x="258" y="39"/>
                                <a:pt x="259" y="19"/>
                                <a:pt x="248" y="7"/>
                              </a:cubicBezTo>
                              <a:cubicBezTo>
                                <a:pt x="243" y="2"/>
                                <a:pt x="236" y="0"/>
                                <a:pt x="228"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6.9pt;margin-top:295.3pt;height:28.8pt;width:29.6pt;z-index:251686912;mso-width-relative:page;mso-height-relative:page;" fillcolor="#222221" filled="t" stroked="f" coordsize="259,252" o:gfxdata="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" path="m75,183c75,182,74,182,74,181c28,136,16,104,18,99c19,99,19,99,20,99c29,99,59,113,101,154c146,200,159,232,156,237c156,237,155,237,155,237c151,237,143,235,127,225c131,220,134,213,134,206c134,197,130,188,124,182c117,176,109,172,100,172c91,172,82,176,76,182c75,183,75,183,75,183m102,97c101,97,99,96,98,94c97,92,98,89,100,88c101,87,130,74,146,57c159,43,172,39,182,39c186,39,190,40,192,41c195,43,196,46,194,48c193,50,192,51,190,51c189,51,188,51,187,50c186,50,184,49,182,49c175,49,164,52,154,64c136,82,106,96,105,97c104,97,103,97,102,97m215,19c220,16,224,15,228,15c232,15,235,16,237,18c242,23,242,32,236,40c240,44,243,49,245,54c244,55,243,55,242,56c241,58,239,59,237,59c235,59,233,58,232,56c229,53,229,49,232,46c234,44,235,42,236,40c234,36,230,32,227,28c223,25,219,22,215,19m228,0c219,0,210,3,201,10c206,13,211,15,215,19c213,20,211,22,209,23c208,25,206,26,204,26c202,26,200,25,199,23c196,20,196,16,199,13c200,12,201,11,201,10c192,6,183,4,174,4c159,4,146,9,136,19c135,20,135,20,135,20c126,29,79,75,22,84c21,84,21,84,20,84c15,84,11,85,8,88c0,96,2,111,15,133c26,151,43,172,63,192c65,194,66,195,68,197c64,208,67,221,76,230c82,236,91,239,100,239c105,239,111,238,115,236c115,236,115,236,115,236c132,247,145,252,155,252c160,252,164,250,167,247c170,244,172,239,171,233c180,176,226,129,235,120c236,120,236,120,236,120c247,108,253,93,251,76c250,69,248,61,245,54c258,39,259,19,248,7c243,2,236,0,228,0e">
                <v:path o:connectlocs="107405,262708;29028,143691;226422,343988;184331,326571;179977,264160;110308,264160;148045,140788;145142,127725;264160,56605;281577,69668;271417,72571;223520,92891;148045,140788;330925,21771;342537,58057;351245,81280;336731,81280;342537,58057;312057,27577;291737,14514;303348,33382;288834,33382;291737,14514;197394,27577;31931,121920;11611,127725;91440,278674;110308,333828;166914,342537;224971,365760;248194,338182;342537,174171;355600,78377;330925,0" o:connectangles="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108585</wp:posOffset>
                </wp:positionH>
                <wp:positionV relativeFrom="paragraph">
                  <wp:posOffset>7766685</wp:posOffset>
                </wp:positionV>
                <wp:extent cx="371475" cy="365760"/>
                <wp:effectExtent l="0" t="0" r="11430" b="15240"/>
                <wp:wrapNone/>
                <wp:docPr id="164"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251585" y="8681085"/>
                          <a:ext cx="371475" cy="365760"/>
                        </a:xfrm>
                        <a:custGeom>
                          <a:avLst/>
                          <a:gdLst>
                            <a:gd name="T0" fmla="*/ 120 w 256"/>
                            <a:gd name="T1" fmla="*/ 61 h 252"/>
                            <a:gd name="T2" fmla="*/ 18 w 256"/>
                            <a:gd name="T3" fmla="*/ 163 h 252"/>
                            <a:gd name="T4" fmla="*/ 14 w 256"/>
                            <a:gd name="T5" fmla="*/ 175 h 252"/>
                            <a:gd name="T6" fmla="*/ 14 w 256"/>
                            <a:gd name="T7" fmla="*/ 226 h 252"/>
                            <a:gd name="T8" fmla="*/ 5 w 256"/>
                            <a:gd name="T9" fmla="*/ 234 h 252"/>
                            <a:gd name="T10" fmla="*/ 4 w 256"/>
                            <a:gd name="T11" fmla="*/ 248 h 252"/>
                            <a:gd name="T12" fmla="*/ 6 w 256"/>
                            <a:gd name="T13" fmla="*/ 250 h 252"/>
                            <a:gd name="T14" fmla="*/ 12 w 256"/>
                            <a:gd name="T15" fmla="*/ 252 h 252"/>
                            <a:gd name="T16" fmla="*/ 19 w 256"/>
                            <a:gd name="T17" fmla="*/ 249 h 252"/>
                            <a:gd name="T18" fmla="*/ 28 w 256"/>
                            <a:gd name="T19" fmla="*/ 240 h 252"/>
                            <a:gd name="T20" fmla="*/ 79 w 256"/>
                            <a:gd name="T21" fmla="*/ 240 h 252"/>
                            <a:gd name="T22" fmla="*/ 90 w 256"/>
                            <a:gd name="T23" fmla="*/ 236 h 252"/>
                            <a:gd name="T24" fmla="*/ 193 w 256"/>
                            <a:gd name="T25" fmla="*/ 134 h 252"/>
                            <a:gd name="T26" fmla="*/ 149 w 256"/>
                            <a:gd name="T27" fmla="*/ 91 h 252"/>
                            <a:gd name="T28" fmla="*/ 41 w 256"/>
                            <a:gd name="T29" fmla="*/ 199 h 252"/>
                            <a:gd name="T30" fmla="*/ 37 w 256"/>
                            <a:gd name="T31" fmla="*/ 201 h 252"/>
                            <a:gd name="T32" fmla="*/ 32 w 256"/>
                            <a:gd name="T33" fmla="*/ 199 h 252"/>
                            <a:gd name="T34" fmla="*/ 31 w 256"/>
                            <a:gd name="T35" fmla="*/ 198 h 252"/>
                            <a:gd name="T36" fmla="*/ 31 w 256"/>
                            <a:gd name="T37" fmla="*/ 189 h 252"/>
                            <a:gd name="T38" fmla="*/ 139 w 256"/>
                            <a:gd name="T39" fmla="*/ 81 h 252"/>
                            <a:gd name="T40" fmla="*/ 120 w 256"/>
                            <a:gd name="T41" fmla="*/ 61 h 252"/>
                            <a:gd name="T42" fmla="*/ 196 w 256"/>
                            <a:gd name="T43" fmla="*/ 44 h 252"/>
                            <a:gd name="T44" fmla="*/ 160 w 256"/>
                            <a:gd name="T45" fmla="*/ 81 h 252"/>
                            <a:gd name="T46" fmla="*/ 203 w 256"/>
                            <a:gd name="T47" fmla="*/ 124 h 252"/>
                            <a:gd name="T48" fmla="*/ 214 w 256"/>
                            <a:gd name="T49" fmla="*/ 113 h 252"/>
                            <a:gd name="T50" fmla="*/ 225 w 256"/>
                            <a:gd name="T51" fmla="*/ 124 h 252"/>
                            <a:gd name="T52" fmla="*/ 173 w 256"/>
                            <a:gd name="T53" fmla="*/ 176 h 252"/>
                            <a:gd name="T54" fmla="*/ 173 w 256"/>
                            <a:gd name="T55" fmla="*/ 190 h 252"/>
                            <a:gd name="T56" fmla="*/ 174 w 256"/>
                            <a:gd name="T57" fmla="*/ 191 h 252"/>
                            <a:gd name="T58" fmla="*/ 181 w 256"/>
                            <a:gd name="T59" fmla="*/ 193 h 252"/>
                            <a:gd name="T60" fmla="*/ 188 w 256"/>
                            <a:gd name="T61" fmla="*/ 191 h 252"/>
                            <a:gd name="T62" fmla="*/ 243 w 256"/>
                            <a:gd name="T63" fmla="*/ 135 h 252"/>
                            <a:gd name="T64" fmla="*/ 243 w 256"/>
                            <a:gd name="T65" fmla="*/ 113 h 252"/>
                            <a:gd name="T66" fmla="*/ 229 w 256"/>
                            <a:gd name="T67" fmla="*/ 98 h 252"/>
                            <a:gd name="T68" fmla="*/ 231 w 256"/>
                            <a:gd name="T69" fmla="*/ 96 h 252"/>
                            <a:gd name="T70" fmla="*/ 231 w 256"/>
                            <a:gd name="T71" fmla="*/ 78 h 252"/>
                            <a:gd name="T72" fmla="*/ 196 w 256"/>
                            <a:gd name="T73" fmla="*/ 44 h 252"/>
                            <a:gd name="T74" fmla="*/ 166 w 256"/>
                            <a:gd name="T75" fmla="*/ 19 h 252"/>
                            <a:gd name="T76" fmla="*/ 157 w 256"/>
                            <a:gd name="T77" fmla="*/ 23 h 252"/>
                            <a:gd name="T78" fmla="*/ 130 w 256"/>
                            <a:gd name="T79" fmla="*/ 51 h 252"/>
                            <a:gd name="T80" fmla="*/ 149 w 256"/>
                            <a:gd name="T81" fmla="*/ 70 h 252"/>
                            <a:gd name="T82" fmla="*/ 186 w 256"/>
                            <a:gd name="T83" fmla="*/ 34 h 252"/>
                            <a:gd name="T84" fmla="*/ 175 w 256"/>
                            <a:gd name="T85" fmla="*/ 23 h 252"/>
                            <a:gd name="T86" fmla="*/ 166 w 256"/>
                            <a:gd name="T87" fmla="*/ 19 h 252"/>
                            <a:gd name="T88" fmla="*/ 225 w 256"/>
                            <a:gd name="T89" fmla="*/ 0 h 252"/>
                            <a:gd name="T90" fmla="*/ 211 w 256"/>
                            <a:gd name="T91" fmla="*/ 5 h 252"/>
                            <a:gd name="T92" fmla="*/ 196 w 256"/>
                            <a:gd name="T93" fmla="*/ 21 h 252"/>
                            <a:gd name="T94" fmla="*/ 232 w 256"/>
                            <a:gd name="T95" fmla="*/ 58 h 252"/>
                            <a:gd name="T96" fmla="*/ 248 w 256"/>
                            <a:gd name="T97" fmla="*/ 42 h 252"/>
                            <a:gd name="T98" fmla="*/ 248 w 256"/>
                            <a:gd name="T99" fmla="*/ 15 h 252"/>
                            <a:gd name="T100" fmla="*/ 239 w 256"/>
                            <a:gd name="T101" fmla="*/ 5 h 252"/>
                            <a:gd name="T102" fmla="*/ 225 w 256"/>
                            <a:gd name="T103"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6" h="252">
                              <a:moveTo>
                                <a:pt x="120" y="61"/>
                              </a:moveTo>
                              <a:cubicBezTo>
                                <a:pt x="18" y="163"/>
                                <a:pt x="18" y="163"/>
                                <a:pt x="18" y="163"/>
                              </a:cubicBezTo>
                              <a:cubicBezTo>
                                <a:pt x="14" y="166"/>
                                <a:pt x="14" y="170"/>
                                <a:pt x="14" y="175"/>
                              </a:cubicBezTo>
                              <a:cubicBezTo>
                                <a:pt x="14" y="226"/>
                                <a:pt x="14" y="226"/>
                                <a:pt x="14" y="226"/>
                              </a:cubicBezTo>
                              <a:cubicBezTo>
                                <a:pt x="5" y="234"/>
                                <a:pt x="5" y="234"/>
                                <a:pt x="5" y="234"/>
                              </a:cubicBezTo>
                              <a:cubicBezTo>
                                <a:pt x="1" y="238"/>
                                <a:pt x="0" y="244"/>
                                <a:pt x="4" y="248"/>
                              </a:cubicBezTo>
                              <a:cubicBezTo>
                                <a:pt x="6" y="250"/>
                                <a:pt x="6" y="250"/>
                                <a:pt x="6" y="250"/>
                              </a:cubicBezTo>
                              <a:cubicBezTo>
                                <a:pt x="7" y="251"/>
                                <a:pt x="10" y="252"/>
                                <a:pt x="12" y="252"/>
                              </a:cubicBezTo>
                              <a:cubicBezTo>
                                <a:pt x="15" y="252"/>
                                <a:pt x="17" y="251"/>
                                <a:pt x="19" y="249"/>
                              </a:cubicBezTo>
                              <a:cubicBezTo>
                                <a:pt x="28" y="240"/>
                                <a:pt x="28" y="240"/>
                                <a:pt x="28" y="240"/>
                              </a:cubicBezTo>
                              <a:cubicBezTo>
                                <a:pt x="79" y="240"/>
                                <a:pt x="79" y="240"/>
                                <a:pt x="79" y="240"/>
                              </a:cubicBezTo>
                              <a:cubicBezTo>
                                <a:pt x="83" y="240"/>
                                <a:pt x="87" y="239"/>
                                <a:pt x="90" y="236"/>
                              </a:cubicBezTo>
                              <a:cubicBezTo>
                                <a:pt x="193" y="134"/>
                                <a:pt x="193" y="134"/>
                                <a:pt x="193" y="134"/>
                              </a:cubicBezTo>
                              <a:cubicBezTo>
                                <a:pt x="149" y="91"/>
                                <a:pt x="149" y="91"/>
                                <a:pt x="149" y="91"/>
                              </a:cubicBezTo>
                              <a:cubicBezTo>
                                <a:pt x="41" y="199"/>
                                <a:pt x="41" y="199"/>
                                <a:pt x="41" y="199"/>
                              </a:cubicBezTo>
                              <a:cubicBezTo>
                                <a:pt x="40" y="200"/>
                                <a:pt x="38" y="201"/>
                                <a:pt x="37" y="201"/>
                              </a:cubicBezTo>
                              <a:cubicBezTo>
                                <a:pt x="35" y="201"/>
                                <a:pt x="33" y="200"/>
                                <a:pt x="32" y="199"/>
                              </a:cubicBezTo>
                              <a:cubicBezTo>
                                <a:pt x="31" y="198"/>
                                <a:pt x="31" y="198"/>
                                <a:pt x="31" y="198"/>
                              </a:cubicBezTo>
                              <a:cubicBezTo>
                                <a:pt x="28" y="195"/>
                                <a:pt x="28" y="191"/>
                                <a:pt x="31" y="189"/>
                              </a:cubicBezTo>
                              <a:cubicBezTo>
                                <a:pt x="139" y="81"/>
                                <a:pt x="139" y="81"/>
                                <a:pt x="139" y="81"/>
                              </a:cubicBezTo>
                              <a:cubicBezTo>
                                <a:pt x="120" y="61"/>
                                <a:pt x="120" y="61"/>
                                <a:pt x="120" y="61"/>
                              </a:cubicBezTo>
                              <a:moveTo>
                                <a:pt x="196" y="44"/>
                              </a:moveTo>
                              <a:cubicBezTo>
                                <a:pt x="160" y="81"/>
                                <a:pt x="160" y="81"/>
                                <a:pt x="160" y="81"/>
                              </a:cubicBezTo>
                              <a:cubicBezTo>
                                <a:pt x="203" y="124"/>
                                <a:pt x="203" y="124"/>
                                <a:pt x="203" y="124"/>
                              </a:cubicBezTo>
                              <a:cubicBezTo>
                                <a:pt x="214" y="113"/>
                                <a:pt x="214" y="113"/>
                                <a:pt x="214" y="113"/>
                              </a:cubicBezTo>
                              <a:cubicBezTo>
                                <a:pt x="225" y="124"/>
                                <a:pt x="225" y="124"/>
                                <a:pt x="225" y="124"/>
                              </a:cubicBezTo>
                              <a:cubicBezTo>
                                <a:pt x="173" y="176"/>
                                <a:pt x="173" y="176"/>
                                <a:pt x="173" y="176"/>
                              </a:cubicBezTo>
                              <a:cubicBezTo>
                                <a:pt x="169" y="180"/>
                                <a:pt x="169" y="186"/>
                                <a:pt x="173" y="190"/>
                              </a:cubicBezTo>
                              <a:cubicBezTo>
                                <a:pt x="174" y="191"/>
                                <a:pt x="174" y="191"/>
                                <a:pt x="174" y="191"/>
                              </a:cubicBezTo>
                              <a:cubicBezTo>
                                <a:pt x="176" y="192"/>
                                <a:pt x="178" y="193"/>
                                <a:pt x="181" y="193"/>
                              </a:cubicBezTo>
                              <a:cubicBezTo>
                                <a:pt x="183" y="193"/>
                                <a:pt x="186" y="192"/>
                                <a:pt x="188" y="191"/>
                              </a:cubicBezTo>
                              <a:cubicBezTo>
                                <a:pt x="243" y="135"/>
                                <a:pt x="243" y="135"/>
                                <a:pt x="243" y="135"/>
                              </a:cubicBezTo>
                              <a:cubicBezTo>
                                <a:pt x="249" y="129"/>
                                <a:pt x="249" y="119"/>
                                <a:pt x="243" y="113"/>
                              </a:cubicBezTo>
                              <a:cubicBezTo>
                                <a:pt x="229" y="98"/>
                                <a:pt x="229" y="98"/>
                                <a:pt x="229" y="98"/>
                              </a:cubicBezTo>
                              <a:cubicBezTo>
                                <a:pt x="231" y="96"/>
                                <a:pt x="231" y="96"/>
                                <a:pt x="231" y="96"/>
                              </a:cubicBezTo>
                              <a:cubicBezTo>
                                <a:pt x="236" y="91"/>
                                <a:pt x="236" y="83"/>
                                <a:pt x="231" y="78"/>
                              </a:cubicBezTo>
                              <a:cubicBezTo>
                                <a:pt x="196" y="44"/>
                                <a:pt x="196" y="44"/>
                                <a:pt x="196" y="44"/>
                              </a:cubicBezTo>
                              <a:moveTo>
                                <a:pt x="166" y="19"/>
                              </a:moveTo>
                              <a:cubicBezTo>
                                <a:pt x="163" y="19"/>
                                <a:pt x="160" y="20"/>
                                <a:pt x="157" y="23"/>
                              </a:cubicBezTo>
                              <a:cubicBezTo>
                                <a:pt x="130" y="51"/>
                                <a:pt x="130" y="51"/>
                                <a:pt x="130" y="51"/>
                              </a:cubicBezTo>
                              <a:cubicBezTo>
                                <a:pt x="149" y="70"/>
                                <a:pt x="149" y="70"/>
                                <a:pt x="149" y="70"/>
                              </a:cubicBezTo>
                              <a:cubicBezTo>
                                <a:pt x="186" y="34"/>
                                <a:pt x="186" y="34"/>
                                <a:pt x="186" y="34"/>
                              </a:cubicBezTo>
                              <a:cubicBezTo>
                                <a:pt x="175" y="23"/>
                                <a:pt x="175" y="23"/>
                                <a:pt x="175" y="23"/>
                              </a:cubicBezTo>
                              <a:cubicBezTo>
                                <a:pt x="173" y="20"/>
                                <a:pt x="170" y="19"/>
                                <a:pt x="166" y="19"/>
                              </a:cubicBezTo>
                              <a:moveTo>
                                <a:pt x="225" y="0"/>
                              </a:moveTo>
                              <a:cubicBezTo>
                                <a:pt x="220" y="0"/>
                                <a:pt x="215" y="2"/>
                                <a:pt x="211" y="5"/>
                              </a:cubicBezTo>
                              <a:cubicBezTo>
                                <a:pt x="196" y="21"/>
                                <a:pt x="196" y="21"/>
                                <a:pt x="196" y="21"/>
                              </a:cubicBezTo>
                              <a:cubicBezTo>
                                <a:pt x="232" y="58"/>
                                <a:pt x="232" y="58"/>
                                <a:pt x="232" y="58"/>
                              </a:cubicBezTo>
                              <a:cubicBezTo>
                                <a:pt x="248" y="42"/>
                                <a:pt x="248" y="42"/>
                                <a:pt x="248" y="42"/>
                              </a:cubicBezTo>
                              <a:cubicBezTo>
                                <a:pt x="256" y="35"/>
                                <a:pt x="256" y="22"/>
                                <a:pt x="248" y="15"/>
                              </a:cubicBezTo>
                              <a:cubicBezTo>
                                <a:pt x="239" y="5"/>
                                <a:pt x="239" y="5"/>
                                <a:pt x="239" y="5"/>
                              </a:cubicBezTo>
                              <a:cubicBezTo>
                                <a:pt x="235" y="2"/>
                                <a:pt x="230" y="0"/>
                                <a:pt x="225" y="0"/>
                              </a:cubicBezTo>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8.55pt;margin-top:611.55pt;height:28.8pt;width:29.25pt;z-index:251685888;mso-width-relative:page;mso-height-relative:page;" fillcolor="#222221" filled="t" stroked="f" coordsize="256,252" o:gfxdata="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BG&#10;eo9z2QAAAAsBAAAPAAAAAAAAAAEAIAAAACIAAABkcnMvZG93bnJldi54bWxQSwECFAAUAAAACACH&#10;TuJA1Yl9ve4JAABKMAAADgAAAAAAAAABACAAAAAoAQAAZHJzL2Uyb0RvYy54bWxQSwUGAAAAAAYA&#10;BgBZAQAAiA0AAAAA&#10;" path="m120,61c18,163,18,163,18,163c14,166,14,170,14,175c14,226,14,226,14,226c5,234,5,234,5,234c1,238,0,244,4,248c6,250,6,250,6,250c7,251,10,252,12,252c15,252,17,251,19,249c28,240,28,240,28,240c79,240,79,240,79,240c83,240,87,239,90,236c193,134,193,134,193,134c149,91,149,91,149,91c41,199,41,199,41,199c40,200,38,201,37,201c35,201,33,200,32,199c31,198,31,198,31,198c28,195,28,191,31,189c139,81,139,81,139,81c120,61,120,61,120,61m196,44c160,81,160,81,160,81c203,124,203,124,203,124c214,113,214,113,214,113c225,124,225,124,225,124c173,176,173,176,173,176c169,180,169,186,173,190c174,191,174,191,174,191c176,192,178,193,181,193c183,193,186,192,188,191c243,135,243,135,243,135c249,129,249,119,243,113c229,98,229,98,229,98c231,96,231,96,231,96c236,91,236,83,231,78c196,44,196,44,196,44m166,19c163,19,160,20,157,23c130,51,130,51,130,51c149,70,149,70,149,70c186,34,186,34,186,34c175,23,175,23,175,23c173,20,170,19,166,19m225,0c220,0,215,2,211,5c196,21,196,21,196,21c232,58,232,58,232,58c248,42,248,42,248,42c256,35,256,22,248,15c239,5,239,5,239,5c235,2,230,0,225,0e">
                <v:path o:connectlocs="174128,88537;26119,236582;20315,254000;20315,328022;7255,339634;5804,359954;8706,362857;17412,365760;27570,361405;40630,348342;114634,348342;130596,342537;280057,194491;216210,132080;59494,288834;53689,291737;46434,288834;44983,287382;44983,274320;201699,117565;174128,88537;284410,63862;232171,117565;294568,179977;310529,164011;326491,179977;251035,255451;251035,275771;252486,277222;262644,280125;272801,277222;352611,195942;352611,164011;332295,142240;335198,139337;335198,113211;284410,63862;240878,27577;227818,33382;188639,74022;216210,101600;269899,49348;253937,33382;240878,27577;326491,0;306176,7257;284410,30480;336649,84182;359866,60960;359866,21771;346806,7257;326491,0"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1637030</wp:posOffset>
                </wp:positionH>
                <wp:positionV relativeFrom="paragraph">
                  <wp:posOffset>7513955</wp:posOffset>
                </wp:positionV>
                <wp:extent cx="1791970" cy="701040"/>
                <wp:effectExtent l="0" t="0" r="0" b="0"/>
                <wp:wrapNone/>
                <wp:docPr id="16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780030" y="8428355"/>
                          <a:ext cx="1791970" cy="701040"/>
                        </a:xfrm>
                        <a:prstGeom prst="rect">
                          <a:avLst/>
                        </a:prstGeom>
                        <a:noFill/>
                      </wps:spPr>
                      <wps:txbx>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28.9pt;margin-top:591.65pt;height:55.2pt;width:141.1pt;z-index:251684864;mso-width-relative:page;mso-height-relative:page;" filled="f" stroked="f" coordsize="21600,21600" o:gfxdata="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1dujPZAAAADQEAAA8AAAAAAAAAAQAgAAAAIgAAAGRycy9kb3ducmV2LnhtbFBLAQIUABQA&#10;AAAIAIdO4kAQTL+qKAIAANADAAAOAAAAAAAAAAEAIAAAACgBAABkcnMvZTJvRG9jLnhtbFBLBQYA&#10;AAAABgAGAFkBAADCBQAAAAA=&#10;">
                <v:fill on="f" focussize="0,0"/>
                <v:stroke on="f"/>
                <v:imagedata o:title=""/>
                <o:lock v:ext="edit" aspectratio="f"/>
                <v:textbox style="mso-fit-shape-to-text:t;">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-215265</wp:posOffset>
                </wp:positionH>
                <wp:positionV relativeFrom="paragraph">
                  <wp:posOffset>7355840</wp:posOffset>
                </wp:positionV>
                <wp:extent cx="1378585" cy="1104265"/>
                <wp:effectExtent l="0" t="0" r="12065" b="635"/>
                <wp:wrapNone/>
                <wp:docPr id="162"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927735" y="8270240"/>
                          <a:ext cx="1378585" cy="1104265"/>
                        </a:xfrm>
                        <a:custGeom>
                          <a:avLst/>
                          <a:gdLst>
                            <a:gd name="T0" fmla="*/ 496 w 520"/>
                            <a:gd name="T1" fmla="*/ 160 h 414"/>
                            <a:gd name="T2" fmla="*/ 496 w 520"/>
                            <a:gd name="T3" fmla="*/ 259 h 414"/>
                            <a:gd name="T4" fmla="*/ 452 w 520"/>
                            <a:gd name="T5" fmla="*/ 276 h 414"/>
                            <a:gd name="T6" fmla="*/ 419 w 520"/>
                            <a:gd name="T7" fmla="*/ 270 h 414"/>
                            <a:gd name="T8" fmla="*/ 399 w 520"/>
                            <a:gd name="T9" fmla="*/ 259 h 414"/>
                            <a:gd name="T10" fmla="*/ 395 w 520"/>
                            <a:gd name="T11" fmla="*/ 256 h 414"/>
                            <a:gd name="T12" fmla="*/ 387 w 520"/>
                            <a:gd name="T13" fmla="*/ 255 h 414"/>
                            <a:gd name="T14" fmla="*/ 382 w 520"/>
                            <a:gd name="T15" fmla="*/ 258 h 414"/>
                            <a:gd name="T16" fmla="*/ 383 w 520"/>
                            <a:gd name="T17" fmla="*/ 277 h 414"/>
                            <a:gd name="T18" fmla="*/ 387 w 520"/>
                            <a:gd name="T19" fmla="*/ 368 h 414"/>
                            <a:gd name="T20" fmla="*/ 347 w 520"/>
                            <a:gd name="T21" fmla="*/ 412 h 414"/>
                            <a:gd name="T22" fmla="*/ 194 w 520"/>
                            <a:gd name="T23" fmla="*/ 414 h 414"/>
                            <a:gd name="T24" fmla="*/ 40 w 520"/>
                            <a:gd name="T25" fmla="*/ 411 h 414"/>
                            <a:gd name="T26" fmla="*/ 0 w 520"/>
                            <a:gd name="T27" fmla="*/ 365 h 414"/>
                            <a:gd name="T28" fmla="*/ 7 w 520"/>
                            <a:gd name="T29" fmla="*/ 162 h 414"/>
                            <a:gd name="T30" fmla="*/ 72 w 520"/>
                            <a:gd name="T31" fmla="*/ 2 h 414"/>
                            <a:gd name="T32" fmla="*/ 308 w 520"/>
                            <a:gd name="T33" fmla="*/ 13 h 414"/>
                            <a:gd name="T34" fmla="*/ 348 w 520"/>
                            <a:gd name="T35" fmla="*/ 15 h 414"/>
                            <a:gd name="T36" fmla="*/ 357 w 520"/>
                            <a:gd name="T37" fmla="*/ 15 h 414"/>
                            <a:gd name="T38" fmla="*/ 355 w 520"/>
                            <a:gd name="T39" fmla="*/ 91 h 414"/>
                            <a:gd name="T40" fmla="*/ 362 w 520"/>
                            <a:gd name="T41" fmla="*/ 191 h 414"/>
                            <a:gd name="T42" fmla="*/ 383 w 520"/>
                            <a:gd name="T43" fmla="*/ 195 h 414"/>
                            <a:gd name="T44" fmla="*/ 403 w 520"/>
                            <a:gd name="T45" fmla="*/ 190 h 414"/>
                            <a:gd name="T46" fmla="*/ 412 w 520"/>
                            <a:gd name="T47" fmla="*/ 184 h 414"/>
                            <a:gd name="T48" fmla="*/ 421 w 520"/>
                            <a:gd name="T49" fmla="*/ 178 h 414"/>
                            <a:gd name="T50" fmla="*/ 433 w 520"/>
                            <a:gd name="T51" fmla="*/ 171 h 414"/>
                            <a:gd name="T52" fmla="*/ 429 w 520"/>
                            <a:gd name="T53" fmla="*/ 178 h 414"/>
                            <a:gd name="T54" fmla="*/ 423 w 520"/>
                            <a:gd name="T55" fmla="*/ 182 h 414"/>
                            <a:gd name="T56" fmla="*/ 422 w 520"/>
                            <a:gd name="T57" fmla="*/ 183 h 414"/>
                            <a:gd name="T58" fmla="*/ 404 w 520"/>
                            <a:gd name="T59" fmla="*/ 191 h 414"/>
                            <a:gd name="T60" fmla="*/ 404 w 520"/>
                            <a:gd name="T61" fmla="*/ 196 h 414"/>
                            <a:gd name="T62" fmla="*/ 385 w 520"/>
                            <a:gd name="T63" fmla="*/ 200 h 414"/>
                            <a:gd name="T64" fmla="*/ 369 w 520"/>
                            <a:gd name="T65" fmla="*/ 199 h 414"/>
                            <a:gd name="T66" fmla="*/ 348 w 520"/>
                            <a:gd name="T67" fmla="*/ 177 h 414"/>
                            <a:gd name="T68" fmla="*/ 348 w 520"/>
                            <a:gd name="T69" fmla="*/ 25 h 414"/>
                            <a:gd name="T70" fmla="*/ 349 w 520"/>
                            <a:gd name="T71" fmla="*/ 25 h 414"/>
                            <a:gd name="T72" fmla="*/ 348 w 520"/>
                            <a:gd name="T73" fmla="*/ 23 h 414"/>
                            <a:gd name="T74" fmla="*/ 345 w 520"/>
                            <a:gd name="T75" fmla="*/ 23 h 414"/>
                            <a:gd name="T76" fmla="*/ 294 w 520"/>
                            <a:gd name="T77" fmla="*/ 21 h 414"/>
                            <a:gd name="T78" fmla="*/ 44 w 520"/>
                            <a:gd name="T79" fmla="*/ 8 h 414"/>
                            <a:gd name="T80" fmla="*/ 20 w 520"/>
                            <a:gd name="T81" fmla="*/ 40 h 414"/>
                            <a:gd name="T82" fmla="*/ 11 w 520"/>
                            <a:gd name="T83" fmla="*/ 270 h 414"/>
                            <a:gd name="T84" fmla="*/ 7 w 520"/>
                            <a:gd name="T85" fmla="*/ 380 h 414"/>
                            <a:gd name="T86" fmla="*/ 183 w 520"/>
                            <a:gd name="T87" fmla="*/ 406 h 414"/>
                            <a:gd name="T88" fmla="*/ 346 w 520"/>
                            <a:gd name="T89" fmla="*/ 402 h 414"/>
                            <a:gd name="T90" fmla="*/ 375 w 520"/>
                            <a:gd name="T91" fmla="*/ 274 h 414"/>
                            <a:gd name="T92" fmla="*/ 375 w 520"/>
                            <a:gd name="T93" fmla="*/ 248 h 414"/>
                            <a:gd name="T94" fmla="*/ 399 w 520"/>
                            <a:gd name="T95" fmla="*/ 250 h 414"/>
                            <a:gd name="T96" fmla="*/ 404 w 520"/>
                            <a:gd name="T97" fmla="*/ 253 h 414"/>
                            <a:gd name="T98" fmla="*/ 454 w 520"/>
                            <a:gd name="T99" fmla="*/ 268 h 414"/>
                            <a:gd name="T100" fmla="*/ 502 w 520"/>
                            <a:gd name="T101" fmla="*/ 240 h 414"/>
                            <a:gd name="T102" fmla="*/ 491 w 520"/>
                            <a:gd name="T103" fmla="*/ 169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20" h="414">
                              <a:moveTo>
                                <a:pt x="449" y="148"/>
                              </a:moveTo>
                              <a:cubicBezTo>
                                <a:pt x="453" y="143"/>
                                <a:pt x="463" y="142"/>
                                <a:pt x="473" y="145"/>
                              </a:cubicBezTo>
                              <a:cubicBezTo>
                                <a:pt x="482" y="148"/>
                                <a:pt x="491" y="155"/>
                                <a:pt x="496" y="160"/>
                              </a:cubicBezTo>
                              <a:cubicBezTo>
                                <a:pt x="511" y="172"/>
                                <a:pt x="520" y="191"/>
                                <a:pt x="520" y="210"/>
                              </a:cubicBezTo>
                              <a:cubicBezTo>
                                <a:pt x="520" y="219"/>
                                <a:pt x="518" y="229"/>
                                <a:pt x="513" y="237"/>
                              </a:cubicBezTo>
                              <a:cubicBezTo>
                                <a:pt x="509" y="246"/>
                                <a:pt x="503" y="253"/>
                                <a:pt x="496" y="259"/>
                              </a:cubicBezTo>
                              <a:cubicBezTo>
                                <a:pt x="489" y="265"/>
                                <a:pt x="481" y="270"/>
                                <a:pt x="472" y="272"/>
                              </a:cubicBezTo>
                              <a:cubicBezTo>
                                <a:pt x="468" y="274"/>
                                <a:pt x="463" y="275"/>
                                <a:pt x="459" y="275"/>
                              </a:cubicBezTo>
                              <a:cubicBezTo>
                                <a:pt x="457" y="276"/>
                                <a:pt x="454" y="276"/>
                                <a:pt x="452" y="276"/>
                              </a:cubicBezTo>
                              <a:cubicBezTo>
                                <a:pt x="449" y="276"/>
                                <a:pt x="449" y="276"/>
                                <a:pt x="449" y="276"/>
                              </a:cubicBezTo>
                              <a:cubicBezTo>
                                <a:pt x="445" y="276"/>
                                <a:pt x="445" y="276"/>
                                <a:pt x="445" y="276"/>
                              </a:cubicBezTo>
                              <a:cubicBezTo>
                                <a:pt x="435" y="276"/>
                                <a:pt x="427" y="273"/>
                                <a:pt x="419" y="270"/>
                              </a:cubicBezTo>
                              <a:cubicBezTo>
                                <a:pt x="415" y="268"/>
                                <a:pt x="411" y="266"/>
                                <a:pt x="407" y="264"/>
                              </a:cubicBezTo>
                              <a:cubicBezTo>
                                <a:pt x="405" y="263"/>
                                <a:pt x="403" y="262"/>
                                <a:pt x="401" y="260"/>
                              </a:cubicBezTo>
                              <a:cubicBezTo>
                                <a:pt x="399" y="259"/>
                                <a:pt x="399" y="259"/>
                                <a:pt x="399" y="259"/>
                              </a:cubicBezTo>
                              <a:cubicBezTo>
                                <a:pt x="397" y="257"/>
                                <a:pt x="397" y="257"/>
                                <a:pt x="397" y="257"/>
                              </a:cubicBezTo>
                              <a:cubicBezTo>
                                <a:pt x="397" y="257"/>
                                <a:pt x="397" y="257"/>
                                <a:pt x="397" y="257"/>
                              </a:cubicBezTo>
                              <a:cubicBezTo>
                                <a:pt x="396" y="257"/>
                                <a:pt x="396" y="256"/>
                                <a:pt x="395" y="256"/>
                              </a:cubicBezTo>
                              <a:cubicBezTo>
                                <a:pt x="395" y="256"/>
                                <a:pt x="394" y="256"/>
                                <a:pt x="394" y="256"/>
                              </a:cubicBezTo>
                              <a:cubicBezTo>
                                <a:pt x="393" y="255"/>
                                <a:pt x="392" y="255"/>
                                <a:pt x="392" y="255"/>
                              </a:cubicBezTo>
                              <a:cubicBezTo>
                                <a:pt x="390" y="255"/>
                                <a:pt x="388" y="255"/>
                                <a:pt x="387" y="255"/>
                              </a:cubicBezTo>
                              <a:cubicBezTo>
                                <a:pt x="385" y="255"/>
                                <a:pt x="384" y="255"/>
                                <a:pt x="382" y="256"/>
                              </a:cubicBezTo>
                              <a:cubicBezTo>
                                <a:pt x="382" y="256"/>
                                <a:pt x="382" y="257"/>
                                <a:pt x="382" y="257"/>
                              </a:cubicBezTo>
                              <a:cubicBezTo>
                                <a:pt x="382" y="258"/>
                                <a:pt x="382" y="258"/>
                                <a:pt x="382" y="258"/>
                              </a:cubicBezTo>
                              <a:cubicBezTo>
                                <a:pt x="382" y="261"/>
                                <a:pt x="382" y="261"/>
                                <a:pt x="382" y="261"/>
                              </a:cubicBezTo>
                              <a:cubicBezTo>
                                <a:pt x="383" y="265"/>
                                <a:pt x="383" y="265"/>
                                <a:pt x="383" y="265"/>
                              </a:cubicBezTo>
                              <a:cubicBezTo>
                                <a:pt x="383" y="277"/>
                                <a:pt x="383" y="277"/>
                                <a:pt x="383" y="277"/>
                              </a:cubicBezTo>
                              <a:cubicBezTo>
                                <a:pt x="383" y="285"/>
                                <a:pt x="384" y="292"/>
                                <a:pt x="384" y="300"/>
                              </a:cubicBezTo>
                              <a:cubicBezTo>
                                <a:pt x="385" y="315"/>
                                <a:pt x="385" y="331"/>
                                <a:pt x="386" y="346"/>
                              </a:cubicBezTo>
                              <a:cubicBezTo>
                                <a:pt x="386" y="353"/>
                                <a:pt x="386" y="361"/>
                                <a:pt x="387" y="368"/>
                              </a:cubicBezTo>
                              <a:cubicBezTo>
                                <a:pt x="387" y="382"/>
                                <a:pt x="387" y="395"/>
                                <a:pt x="388" y="409"/>
                              </a:cubicBezTo>
                              <a:cubicBezTo>
                                <a:pt x="388" y="411"/>
                                <a:pt x="388" y="411"/>
                                <a:pt x="388" y="411"/>
                              </a:cubicBezTo>
                              <a:cubicBezTo>
                                <a:pt x="374" y="412"/>
                                <a:pt x="361" y="412"/>
                                <a:pt x="347" y="412"/>
                              </a:cubicBezTo>
                              <a:cubicBezTo>
                                <a:pt x="325" y="413"/>
                                <a:pt x="325" y="413"/>
                                <a:pt x="325" y="413"/>
                              </a:cubicBezTo>
                              <a:cubicBezTo>
                                <a:pt x="311" y="413"/>
                                <a:pt x="296" y="414"/>
                                <a:pt x="282" y="414"/>
                              </a:cubicBezTo>
                              <a:cubicBezTo>
                                <a:pt x="252" y="414"/>
                                <a:pt x="223" y="414"/>
                                <a:pt x="194" y="414"/>
                              </a:cubicBezTo>
                              <a:cubicBezTo>
                                <a:pt x="165" y="414"/>
                                <a:pt x="135" y="413"/>
                                <a:pt x="106" y="413"/>
                              </a:cubicBezTo>
                              <a:cubicBezTo>
                                <a:pt x="62" y="412"/>
                                <a:pt x="62" y="412"/>
                                <a:pt x="62" y="412"/>
                              </a:cubicBezTo>
                              <a:cubicBezTo>
                                <a:pt x="40" y="411"/>
                                <a:pt x="40" y="411"/>
                                <a:pt x="40" y="411"/>
                              </a:cubicBezTo>
                              <a:cubicBezTo>
                                <a:pt x="0" y="410"/>
                                <a:pt x="0" y="410"/>
                                <a:pt x="0" y="410"/>
                              </a:cubicBezTo>
                              <a:cubicBezTo>
                                <a:pt x="0" y="377"/>
                                <a:pt x="0" y="377"/>
                                <a:pt x="0" y="377"/>
                              </a:cubicBezTo>
                              <a:cubicBezTo>
                                <a:pt x="0" y="365"/>
                                <a:pt x="0" y="365"/>
                                <a:pt x="0" y="365"/>
                              </a:cubicBezTo>
                              <a:cubicBezTo>
                                <a:pt x="1" y="356"/>
                                <a:pt x="1" y="356"/>
                                <a:pt x="1" y="356"/>
                              </a:cubicBezTo>
                              <a:cubicBezTo>
                                <a:pt x="2" y="320"/>
                                <a:pt x="2" y="320"/>
                                <a:pt x="2" y="320"/>
                              </a:cubicBezTo>
                              <a:cubicBezTo>
                                <a:pt x="3" y="267"/>
                                <a:pt x="5" y="214"/>
                                <a:pt x="7" y="162"/>
                              </a:cubicBezTo>
                              <a:cubicBezTo>
                                <a:pt x="9" y="108"/>
                                <a:pt x="11" y="54"/>
                                <a:pt x="14" y="0"/>
                              </a:cubicBezTo>
                              <a:cubicBezTo>
                                <a:pt x="45" y="1"/>
                                <a:pt x="45" y="1"/>
                                <a:pt x="45" y="1"/>
                              </a:cubicBezTo>
                              <a:cubicBezTo>
                                <a:pt x="72" y="2"/>
                                <a:pt x="72" y="2"/>
                                <a:pt x="72" y="2"/>
                              </a:cubicBezTo>
                              <a:cubicBezTo>
                                <a:pt x="90" y="3"/>
                                <a:pt x="108" y="4"/>
                                <a:pt x="127" y="5"/>
                              </a:cubicBezTo>
                              <a:cubicBezTo>
                                <a:pt x="167" y="7"/>
                                <a:pt x="207" y="9"/>
                                <a:pt x="248" y="10"/>
                              </a:cubicBezTo>
                              <a:cubicBezTo>
                                <a:pt x="268" y="11"/>
                                <a:pt x="288" y="12"/>
                                <a:pt x="308" y="13"/>
                              </a:cubicBezTo>
                              <a:cubicBezTo>
                                <a:pt x="339" y="14"/>
                                <a:pt x="339" y="14"/>
                                <a:pt x="339" y="14"/>
                              </a:cubicBezTo>
                              <a:cubicBezTo>
                                <a:pt x="346" y="15"/>
                                <a:pt x="346" y="15"/>
                                <a:pt x="346" y="15"/>
                              </a:cubicBezTo>
                              <a:cubicBezTo>
                                <a:pt x="348" y="15"/>
                                <a:pt x="348" y="15"/>
                                <a:pt x="348" y="15"/>
                              </a:cubicBezTo>
                              <a:cubicBezTo>
                                <a:pt x="349" y="15"/>
                                <a:pt x="349" y="15"/>
                                <a:pt x="349" y="15"/>
                              </a:cubicBezTo>
                              <a:cubicBezTo>
                                <a:pt x="350" y="15"/>
                                <a:pt x="350" y="15"/>
                                <a:pt x="350" y="15"/>
                              </a:cubicBezTo>
                              <a:cubicBezTo>
                                <a:pt x="357" y="15"/>
                                <a:pt x="357" y="15"/>
                                <a:pt x="357" y="15"/>
                              </a:cubicBezTo>
                              <a:cubicBezTo>
                                <a:pt x="356" y="25"/>
                                <a:pt x="356" y="25"/>
                                <a:pt x="356" y="25"/>
                              </a:cubicBezTo>
                              <a:cubicBezTo>
                                <a:pt x="356" y="33"/>
                                <a:pt x="356" y="40"/>
                                <a:pt x="356" y="47"/>
                              </a:cubicBezTo>
                              <a:cubicBezTo>
                                <a:pt x="355" y="62"/>
                                <a:pt x="355" y="76"/>
                                <a:pt x="355" y="91"/>
                              </a:cubicBezTo>
                              <a:cubicBezTo>
                                <a:pt x="354" y="120"/>
                                <a:pt x="354" y="149"/>
                                <a:pt x="354" y="177"/>
                              </a:cubicBezTo>
                              <a:cubicBezTo>
                                <a:pt x="354" y="187"/>
                                <a:pt x="354" y="187"/>
                                <a:pt x="354" y="187"/>
                              </a:cubicBezTo>
                              <a:cubicBezTo>
                                <a:pt x="362" y="191"/>
                                <a:pt x="362" y="191"/>
                                <a:pt x="362" y="191"/>
                              </a:cubicBezTo>
                              <a:cubicBezTo>
                                <a:pt x="365" y="193"/>
                                <a:pt x="368" y="194"/>
                                <a:pt x="371" y="194"/>
                              </a:cubicBezTo>
                              <a:cubicBezTo>
                                <a:pt x="373" y="195"/>
                                <a:pt x="375" y="195"/>
                                <a:pt x="377" y="195"/>
                              </a:cubicBezTo>
                              <a:cubicBezTo>
                                <a:pt x="379" y="195"/>
                                <a:pt x="381" y="195"/>
                                <a:pt x="383" y="195"/>
                              </a:cubicBezTo>
                              <a:cubicBezTo>
                                <a:pt x="385" y="195"/>
                                <a:pt x="385" y="195"/>
                                <a:pt x="385" y="195"/>
                              </a:cubicBezTo>
                              <a:cubicBezTo>
                                <a:pt x="387" y="195"/>
                                <a:pt x="388" y="195"/>
                                <a:pt x="389" y="195"/>
                              </a:cubicBezTo>
                              <a:cubicBezTo>
                                <a:pt x="395" y="194"/>
                                <a:pt x="399" y="192"/>
                                <a:pt x="403" y="190"/>
                              </a:cubicBezTo>
                              <a:cubicBezTo>
                                <a:pt x="407" y="188"/>
                                <a:pt x="410" y="186"/>
                                <a:pt x="414" y="182"/>
                              </a:cubicBezTo>
                              <a:cubicBezTo>
                                <a:pt x="411" y="184"/>
                                <a:pt x="407" y="185"/>
                                <a:pt x="404" y="186"/>
                              </a:cubicBezTo>
                              <a:cubicBezTo>
                                <a:pt x="408" y="186"/>
                                <a:pt x="410" y="185"/>
                                <a:pt x="412" y="184"/>
                              </a:cubicBezTo>
                              <a:cubicBezTo>
                                <a:pt x="414" y="183"/>
                                <a:pt x="416" y="182"/>
                                <a:pt x="417" y="182"/>
                              </a:cubicBezTo>
                              <a:cubicBezTo>
                                <a:pt x="418" y="180"/>
                                <a:pt x="420" y="178"/>
                                <a:pt x="420" y="179"/>
                              </a:cubicBezTo>
                              <a:cubicBezTo>
                                <a:pt x="421" y="178"/>
                                <a:pt x="421" y="178"/>
                                <a:pt x="421" y="178"/>
                              </a:cubicBezTo>
                              <a:cubicBezTo>
                                <a:pt x="423" y="177"/>
                                <a:pt x="423" y="177"/>
                                <a:pt x="423" y="177"/>
                              </a:cubicBezTo>
                              <a:cubicBezTo>
                                <a:pt x="424" y="176"/>
                                <a:pt x="425" y="175"/>
                                <a:pt x="426" y="174"/>
                              </a:cubicBezTo>
                              <a:cubicBezTo>
                                <a:pt x="428" y="173"/>
                                <a:pt x="431" y="172"/>
                                <a:pt x="433" y="171"/>
                              </a:cubicBezTo>
                              <a:cubicBezTo>
                                <a:pt x="438" y="169"/>
                                <a:pt x="444" y="167"/>
                                <a:pt x="449" y="167"/>
                              </a:cubicBezTo>
                              <a:cubicBezTo>
                                <a:pt x="446" y="171"/>
                                <a:pt x="442" y="172"/>
                                <a:pt x="437" y="175"/>
                              </a:cubicBezTo>
                              <a:cubicBezTo>
                                <a:pt x="435" y="176"/>
                                <a:pt x="432" y="177"/>
                                <a:pt x="429" y="178"/>
                              </a:cubicBezTo>
                              <a:cubicBezTo>
                                <a:pt x="428" y="179"/>
                                <a:pt x="427" y="180"/>
                                <a:pt x="426" y="181"/>
                              </a:cubicBezTo>
                              <a:cubicBezTo>
                                <a:pt x="425" y="181"/>
                                <a:pt x="425" y="181"/>
                                <a:pt x="424" y="182"/>
                              </a:cubicBezTo>
                              <a:cubicBezTo>
                                <a:pt x="424" y="182"/>
                                <a:pt x="423" y="182"/>
                                <a:pt x="423" y="182"/>
                              </a:cubicBezTo>
                              <a:cubicBezTo>
                                <a:pt x="423" y="182"/>
                                <a:pt x="423" y="182"/>
                                <a:pt x="423" y="182"/>
                              </a:cubicBezTo>
                              <a:cubicBezTo>
                                <a:pt x="423" y="182"/>
                                <a:pt x="423" y="182"/>
                                <a:pt x="423" y="182"/>
                              </a:cubicBezTo>
                              <a:cubicBezTo>
                                <a:pt x="422" y="183"/>
                                <a:pt x="422" y="183"/>
                                <a:pt x="422" y="183"/>
                              </a:cubicBezTo>
                              <a:cubicBezTo>
                                <a:pt x="421" y="184"/>
                                <a:pt x="421" y="185"/>
                                <a:pt x="419" y="186"/>
                              </a:cubicBezTo>
                              <a:cubicBezTo>
                                <a:pt x="418" y="187"/>
                                <a:pt x="416" y="188"/>
                                <a:pt x="414" y="189"/>
                              </a:cubicBezTo>
                              <a:cubicBezTo>
                                <a:pt x="412" y="190"/>
                                <a:pt x="408" y="191"/>
                                <a:pt x="404" y="191"/>
                              </a:cubicBezTo>
                              <a:cubicBezTo>
                                <a:pt x="409" y="189"/>
                                <a:pt x="414" y="187"/>
                                <a:pt x="418" y="185"/>
                              </a:cubicBezTo>
                              <a:cubicBezTo>
                                <a:pt x="417" y="186"/>
                                <a:pt x="416" y="187"/>
                                <a:pt x="416" y="188"/>
                              </a:cubicBezTo>
                              <a:cubicBezTo>
                                <a:pt x="412" y="191"/>
                                <a:pt x="408" y="193"/>
                                <a:pt x="404" y="196"/>
                              </a:cubicBezTo>
                              <a:cubicBezTo>
                                <a:pt x="402" y="197"/>
                                <a:pt x="399" y="197"/>
                                <a:pt x="397" y="198"/>
                              </a:cubicBezTo>
                              <a:cubicBezTo>
                                <a:pt x="394" y="199"/>
                                <a:pt x="392" y="200"/>
                                <a:pt x="389" y="200"/>
                              </a:cubicBezTo>
                              <a:cubicBezTo>
                                <a:pt x="387" y="200"/>
                                <a:pt x="386" y="200"/>
                                <a:pt x="385" y="200"/>
                              </a:cubicBezTo>
                              <a:cubicBezTo>
                                <a:pt x="382" y="200"/>
                                <a:pt x="382" y="200"/>
                                <a:pt x="382" y="200"/>
                              </a:cubicBezTo>
                              <a:cubicBezTo>
                                <a:pt x="381" y="200"/>
                                <a:pt x="379" y="200"/>
                                <a:pt x="377" y="200"/>
                              </a:cubicBezTo>
                              <a:cubicBezTo>
                                <a:pt x="375" y="200"/>
                                <a:pt x="372" y="200"/>
                                <a:pt x="369" y="199"/>
                              </a:cubicBezTo>
                              <a:cubicBezTo>
                                <a:pt x="366" y="199"/>
                                <a:pt x="363" y="198"/>
                                <a:pt x="360" y="196"/>
                              </a:cubicBezTo>
                              <a:cubicBezTo>
                                <a:pt x="348" y="191"/>
                                <a:pt x="348" y="191"/>
                                <a:pt x="348" y="191"/>
                              </a:cubicBezTo>
                              <a:cubicBezTo>
                                <a:pt x="348" y="177"/>
                                <a:pt x="348" y="177"/>
                                <a:pt x="348" y="177"/>
                              </a:cubicBezTo>
                              <a:cubicBezTo>
                                <a:pt x="347" y="149"/>
                                <a:pt x="347" y="120"/>
                                <a:pt x="347" y="91"/>
                              </a:cubicBezTo>
                              <a:cubicBezTo>
                                <a:pt x="348" y="77"/>
                                <a:pt x="348" y="62"/>
                                <a:pt x="348" y="47"/>
                              </a:cubicBezTo>
                              <a:cubicBezTo>
                                <a:pt x="348" y="40"/>
                                <a:pt x="348" y="33"/>
                                <a:pt x="348" y="25"/>
                              </a:cubicBezTo>
                              <a:cubicBezTo>
                                <a:pt x="348" y="25"/>
                                <a:pt x="348" y="25"/>
                                <a:pt x="348" y="25"/>
                              </a:cubicBezTo>
                              <a:cubicBezTo>
                                <a:pt x="349" y="25"/>
                                <a:pt x="349" y="25"/>
                                <a:pt x="349" y="25"/>
                              </a:cubicBezTo>
                              <a:cubicBezTo>
                                <a:pt x="349" y="25"/>
                                <a:pt x="349" y="25"/>
                                <a:pt x="349" y="25"/>
                              </a:cubicBezTo>
                              <a:cubicBezTo>
                                <a:pt x="349" y="24"/>
                                <a:pt x="349" y="24"/>
                                <a:pt x="349" y="24"/>
                              </a:cubicBezTo>
                              <a:cubicBezTo>
                                <a:pt x="349" y="23"/>
                                <a:pt x="349" y="23"/>
                                <a:pt x="349" y="23"/>
                              </a:cubicBezTo>
                              <a:cubicBezTo>
                                <a:pt x="349" y="23"/>
                                <a:pt x="348" y="23"/>
                                <a:pt x="348" y="23"/>
                              </a:cubicBezTo>
                              <a:cubicBezTo>
                                <a:pt x="347" y="23"/>
                                <a:pt x="347" y="23"/>
                                <a:pt x="347" y="23"/>
                              </a:cubicBezTo>
                              <a:cubicBezTo>
                                <a:pt x="348" y="23"/>
                                <a:pt x="347" y="23"/>
                                <a:pt x="347" y="23"/>
                              </a:cubicBezTo>
                              <a:cubicBezTo>
                                <a:pt x="345" y="23"/>
                                <a:pt x="345" y="23"/>
                                <a:pt x="345" y="23"/>
                              </a:cubicBezTo>
                              <a:cubicBezTo>
                                <a:pt x="341" y="22"/>
                                <a:pt x="341" y="22"/>
                                <a:pt x="341" y="22"/>
                              </a:cubicBezTo>
                              <a:cubicBezTo>
                                <a:pt x="331" y="22"/>
                                <a:pt x="331" y="22"/>
                                <a:pt x="331" y="22"/>
                              </a:cubicBezTo>
                              <a:cubicBezTo>
                                <a:pt x="294" y="21"/>
                                <a:pt x="294" y="21"/>
                                <a:pt x="294" y="21"/>
                              </a:cubicBezTo>
                              <a:cubicBezTo>
                                <a:pt x="268" y="20"/>
                                <a:pt x="243" y="19"/>
                                <a:pt x="218" y="17"/>
                              </a:cubicBezTo>
                              <a:cubicBezTo>
                                <a:pt x="168" y="15"/>
                                <a:pt x="119" y="12"/>
                                <a:pt x="71" y="9"/>
                              </a:cubicBezTo>
                              <a:cubicBezTo>
                                <a:pt x="62" y="9"/>
                                <a:pt x="53" y="8"/>
                                <a:pt x="44" y="8"/>
                              </a:cubicBezTo>
                              <a:cubicBezTo>
                                <a:pt x="37" y="7"/>
                                <a:pt x="29" y="7"/>
                                <a:pt x="21" y="7"/>
                              </a:cubicBezTo>
                              <a:cubicBezTo>
                                <a:pt x="21" y="12"/>
                                <a:pt x="20" y="17"/>
                                <a:pt x="20" y="22"/>
                              </a:cubicBezTo>
                              <a:cubicBezTo>
                                <a:pt x="20" y="28"/>
                                <a:pt x="20" y="34"/>
                                <a:pt x="20" y="40"/>
                              </a:cubicBezTo>
                              <a:cubicBezTo>
                                <a:pt x="19" y="52"/>
                                <a:pt x="19" y="65"/>
                                <a:pt x="19" y="77"/>
                              </a:cubicBezTo>
                              <a:cubicBezTo>
                                <a:pt x="18" y="102"/>
                                <a:pt x="17" y="126"/>
                                <a:pt x="16" y="151"/>
                              </a:cubicBezTo>
                              <a:cubicBezTo>
                                <a:pt x="14" y="190"/>
                                <a:pt x="13" y="230"/>
                                <a:pt x="11" y="270"/>
                              </a:cubicBezTo>
                              <a:cubicBezTo>
                                <a:pt x="10" y="290"/>
                                <a:pt x="10" y="310"/>
                                <a:pt x="9" y="331"/>
                              </a:cubicBezTo>
                              <a:cubicBezTo>
                                <a:pt x="9" y="341"/>
                                <a:pt x="8" y="351"/>
                                <a:pt x="8" y="362"/>
                              </a:cubicBezTo>
                              <a:cubicBezTo>
                                <a:pt x="8" y="368"/>
                                <a:pt x="8" y="374"/>
                                <a:pt x="7" y="380"/>
                              </a:cubicBezTo>
                              <a:cubicBezTo>
                                <a:pt x="7" y="388"/>
                                <a:pt x="7" y="395"/>
                                <a:pt x="7" y="403"/>
                              </a:cubicBezTo>
                              <a:cubicBezTo>
                                <a:pt x="37" y="404"/>
                                <a:pt x="68" y="404"/>
                                <a:pt x="99" y="405"/>
                              </a:cubicBezTo>
                              <a:cubicBezTo>
                                <a:pt x="127" y="405"/>
                                <a:pt x="155" y="406"/>
                                <a:pt x="183" y="406"/>
                              </a:cubicBezTo>
                              <a:cubicBezTo>
                                <a:pt x="214" y="406"/>
                                <a:pt x="245" y="405"/>
                                <a:pt x="276" y="404"/>
                              </a:cubicBezTo>
                              <a:cubicBezTo>
                                <a:pt x="291" y="404"/>
                                <a:pt x="307" y="404"/>
                                <a:pt x="322" y="403"/>
                              </a:cubicBezTo>
                              <a:cubicBezTo>
                                <a:pt x="346" y="402"/>
                                <a:pt x="346" y="402"/>
                                <a:pt x="346" y="402"/>
                              </a:cubicBezTo>
                              <a:cubicBezTo>
                                <a:pt x="378" y="402"/>
                                <a:pt x="378" y="402"/>
                                <a:pt x="378" y="402"/>
                              </a:cubicBezTo>
                              <a:cubicBezTo>
                                <a:pt x="378" y="395"/>
                                <a:pt x="378" y="388"/>
                                <a:pt x="378" y="381"/>
                              </a:cubicBezTo>
                              <a:cubicBezTo>
                                <a:pt x="377" y="345"/>
                                <a:pt x="376" y="310"/>
                                <a:pt x="375" y="274"/>
                              </a:cubicBezTo>
                              <a:cubicBezTo>
                                <a:pt x="374" y="253"/>
                                <a:pt x="374" y="253"/>
                                <a:pt x="374" y="253"/>
                              </a:cubicBezTo>
                              <a:cubicBezTo>
                                <a:pt x="374" y="250"/>
                                <a:pt x="374" y="250"/>
                                <a:pt x="374" y="250"/>
                              </a:cubicBezTo>
                              <a:cubicBezTo>
                                <a:pt x="374" y="249"/>
                                <a:pt x="374" y="248"/>
                                <a:pt x="375" y="248"/>
                              </a:cubicBezTo>
                              <a:cubicBezTo>
                                <a:pt x="376" y="248"/>
                                <a:pt x="378" y="247"/>
                                <a:pt x="380" y="247"/>
                              </a:cubicBezTo>
                              <a:cubicBezTo>
                                <a:pt x="383" y="246"/>
                                <a:pt x="386" y="246"/>
                                <a:pt x="389" y="247"/>
                              </a:cubicBezTo>
                              <a:cubicBezTo>
                                <a:pt x="393" y="247"/>
                                <a:pt x="396" y="248"/>
                                <a:pt x="399" y="250"/>
                              </a:cubicBezTo>
                              <a:cubicBezTo>
                                <a:pt x="400" y="250"/>
                                <a:pt x="401" y="251"/>
                                <a:pt x="402" y="251"/>
                              </a:cubicBezTo>
                              <a:cubicBezTo>
                                <a:pt x="402" y="251"/>
                                <a:pt x="402" y="252"/>
                                <a:pt x="402" y="252"/>
                              </a:cubicBezTo>
                              <a:cubicBezTo>
                                <a:pt x="404" y="253"/>
                                <a:pt x="404" y="253"/>
                                <a:pt x="404" y="253"/>
                              </a:cubicBezTo>
                              <a:cubicBezTo>
                                <a:pt x="406" y="255"/>
                                <a:pt x="408" y="256"/>
                                <a:pt x="410" y="257"/>
                              </a:cubicBezTo>
                              <a:cubicBezTo>
                                <a:pt x="418" y="261"/>
                                <a:pt x="426" y="265"/>
                                <a:pt x="435" y="267"/>
                              </a:cubicBezTo>
                              <a:cubicBezTo>
                                <a:pt x="441" y="268"/>
                                <a:pt x="448" y="268"/>
                                <a:pt x="454" y="268"/>
                              </a:cubicBezTo>
                              <a:cubicBezTo>
                                <a:pt x="460" y="267"/>
                                <a:pt x="467" y="266"/>
                                <a:pt x="473" y="263"/>
                              </a:cubicBezTo>
                              <a:cubicBezTo>
                                <a:pt x="478" y="261"/>
                                <a:pt x="484" y="258"/>
                                <a:pt x="489" y="254"/>
                              </a:cubicBezTo>
                              <a:cubicBezTo>
                                <a:pt x="494" y="250"/>
                                <a:pt x="498" y="245"/>
                                <a:pt x="502" y="240"/>
                              </a:cubicBezTo>
                              <a:cubicBezTo>
                                <a:pt x="505" y="234"/>
                                <a:pt x="508" y="228"/>
                                <a:pt x="509" y="222"/>
                              </a:cubicBezTo>
                              <a:cubicBezTo>
                                <a:pt x="510" y="216"/>
                                <a:pt x="511" y="209"/>
                                <a:pt x="510" y="203"/>
                              </a:cubicBezTo>
                              <a:cubicBezTo>
                                <a:pt x="508" y="190"/>
                                <a:pt x="501" y="178"/>
                                <a:pt x="491" y="169"/>
                              </a:cubicBezTo>
                              <a:cubicBezTo>
                                <a:pt x="486" y="164"/>
                                <a:pt x="478" y="160"/>
                                <a:pt x="470" y="157"/>
                              </a:cubicBezTo>
                              <a:cubicBezTo>
                                <a:pt x="463" y="154"/>
                                <a:pt x="456" y="152"/>
                                <a:pt x="449" y="148"/>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6.95pt;margin-top:579.2pt;height:86.95pt;width:108.55pt;z-index:251683840;mso-width-relative:page;mso-height-relative:page;" fillcolor="#222221" filled="t" stroked="f" coordsize="520,414" o:gfxdata="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" path="m449,148c453,143,463,142,473,145c482,148,491,155,496,160c511,172,520,191,520,210c520,219,518,229,513,237c509,246,503,253,496,259c489,265,481,270,472,272c468,274,463,275,459,275c457,276,454,276,452,276c449,276,449,276,449,276c445,276,445,276,445,276c435,276,427,273,419,270c415,268,411,266,407,264c405,263,403,262,401,260c399,259,399,259,399,259c397,257,397,257,397,257c397,257,397,257,397,257c396,257,396,256,395,256c395,256,394,256,394,256c393,255,392,255,392,255c390,255,388,255,387,255c385,255,384,255,382,256c382,256,382,257,382,257c382,258,382,258,382,258c382,261,382,261,382,261c383,265,383,265,383,265c383,277,383,277,383,277c383,285,384,292,384,300c385,315,385,331,386,346c386,353,386,361,387,368c387,382,387,395,388,409c388,411,388,411,388,411c374,412,361,412,347,412c325,413,325,413,325,413c311,413,296,414,282,414c252,414,223,414,194,414c165,414,135,413,106,413c62,412,62,412,62,412c40,411,40,411,40,411c0,410,0,410,0,410c0,377,0,377,0,377c0,365,0,365,0,365c1,356,1,356,1,356c2,320,2,320,2,320c3,267,5,214,7,162c9,108,11,54,14,0c45,1,45,1,45,1c72,2,72,2,72,2c90,3,108,4,127,5c167,7,207,9,248,10c268,11,288,12,308,13c339,14,339,14,339,14c346,15,346,15,346,15c348,15,348,15,348,15c349,15,349,15,349,15c350,15,350,15,350,15c357,15,357,15,357,15c356,25,356,25,356,25c356,33,356,40,356,47c355,62,355,76,355,91c354,120,354,149,354,177c354,187,354,187,354,187c362,191,362,191,362,191c365,193,368,194,371,194c373,195,375,195,377,195c379,195,381,195,383,195c385,195,385,195,385,195c387,195,388,195,389,195c395,194,399,192,403,190c407,188,410,186,414,182c411,184,407,185,404,186c408,186,410,185,412,184c414,183,416,182,417,182c418,180,420,178,420,179c421,178,421,178,421,178c423,177,423,177,423,177c424,176,425,175,426,174c428,173,431,172,433,171c438,169,444,167,449,167c446,171,442,172,437,175c435,176,432,177,429,178c428,179,427,180,426,181c425,181,425,181,424,182c424,182,423,182,423,182c423,182,423,182,423,182c423,182,423,182,423,182c422,183,422,183,422,183c421,184,421,185,419,186c418,187,416,188,414,189c412,190,408,191,404,191c409,189,414,187,418,185c417,186,416,187,416,188c412,191,408,193,404,196c402,197,399,197,397,198c394,199,392,200,389,200c387,200,386,200,385,200c382,200,382,200,382,200c381,200,379,200,377,200c375,200,372,200,369,199c366,199,363,198,360,196c348,191,348,191,348,191c348,177,348,177,348,177c347,149,347,120,347,91c348,77,348,62,348,47c348,40,348,33,348,25c348,25,348,25,348,25c349,25,349,25,349,25c349,25,349,25,349,25c349,24,349,24,349,24c349,23,349,23,349,23c349,23,348,23,348,23c347,23,347,23,347,23c348,23,347,23,347,23c345,23,345,23,345,23c341,22,341,22,341,22c331,22,331,22,331,22c294,21,294,21,294,21c268,20,243,19,218,17c168,15,119,12,71,9c62,9,53,8,44,8c37,7,29,7,21,7c21,12,20,17,20,22c20,28,20,34,20,40c19,52,19,65,19,77c18,102,17,126,16,151c14,190,13,230,11,270c10,290,10,310,9,331c9,341,8,351,8,362c8,368,8,374,7,380c7,388,7,395,7,403c37,404,68,404,99,405c127,405,155,406,183,406c214,406,245,405,276,404c291,404,307,404,322,403c346,402,346,402,346,402c378,402,378,402,378,402c378,395,378,388,378,381c377,345,376,310,375,274c374,253,374,253,374,253c374,250,374,250,374,250c374,249,374,248,375,248c376,248,378,247,380,247c383,246,386,246,389,247c393,247,396,248,399,250c400,250,401,251,402,251c402,251,402,252,402,252c404,253,404,253,404,253c406,255,408,256,410,257c418,261,426,265,435,267c441,268,448,268,454,268c460,267,467,266,473,263c478,261,484,258,489,254c494,250,498,245,502,240c505,234,508,228,509,222c510,216,511,209,510,203c508,190,501,178,491,169c486,164,478,160,470,157c463,154,456,152,449,148xe">
                <v:path o:connectlocs="1314958,426769;1314958,690832;1198308,736176;1110821,720172;1057798,690832;1047194,682830;1025985,680163;1012729,688165;1015380,738843;1025985,981568;919940,1098930;514318,1104265;106045,1096263;0,973566;18557,432103;190881,5334;816546,34674;922591,40009;946451,40009;941149,242724;959707,509455;1015380,520124;1068403,506788;1092263,490784;1116123,474780;1147937,456109;1137332,474780;1121425,485449;1118774,488117;1071054,509455;1071054,522792;1020683,533461;978265,530794;922591,472113;922591,66682;925242,66682;922591,61348;914638,61348;779430,56013;116649,21338;53022,106692;29162,720172;18557,1013576;485155,1082926;917289,1072257;994171,730842;994171,661492;1057798,666826;1071054,674828;1203610,714838;1330864,640153;1301702,450774"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1238250</wp:posOffset>
                </wp:positionH>
                <wp:positionV relativeFrom="paragraph">
                  <wp:posOffset>7305675</wp:posOffset>
                </wp:positionV>
                <wp:extent cx="2361565" cy="1090295"/>
                <wp:effectExtent l="0" t="0" r="6985" b="17145"/>
                <wp:wrapNone/>
                <wp:docPr id="16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381250" y="8220075"/>
                          <a:ext cx="2361565" cy="1090295"/>
                        </a:xfrm>
                        <a:custGeom>
                          <a:avLst/>
                          <a:gdLst>
                            <a:gd name="T0" fmla="*/ 13 w 890"/>
                            <a:gd name="T1" fmla="*/ 94 h 409"/>
                            <a:gd name="T2" fmla="*/ 7 w 890"/>
                            <a:gd name="T3" fmla="*/ 188 h 409"/>
                            <a:gd name="T4" fmla="*/ 16 w 890"/>
                            <a:gd name="T5" fmla="*/ 189 h 409"/>
                            <a:gd name="T6" fmla="*/ 20 w 890"/>
                            <a:gd name="T7" fmla="*/ 189 h 409"/>
                            <a:gd name="T8" fmla="*/ 37 w 890"/>
                            <a:gd name="T9" fmla="*/ 187 h 409"/>
                            <a:gd name="T10" fmla="*/ 35 w 890"/>
                            <a:gd name="T11" fmla="*/ 182 h 409"/>
                            <a:gd name="T12" fmla="*/ 35 w 890"/>
                            <a:gd name="T13" fmla="*/ 181 h 409"/>
                            <a:gd name="T14" fmla="*/ 41 w 890"/>
                            <a:gd name="T15" fmla="*/ 176 h 409"/>
                            <a:gd name="T16" fmla="*/ 51 w 890"/>
                            <a:gd name="T17" fmla="*/ 169 h 409"/>
                            <a:gd name="T18" fmla="*/ 84 w 890"/>
                            <a:gd name="T19" fmla="*/ 162 h 409"/>
                            <a:gd name="T20" fmla="*/ 150 w 890"/>
                            <a:gd name="T21" fmla="*/ 205 h 409"/>
                            <a:gd name="T22" fmla="*/ 154 w 890"/>
                            <a:gd name="T23" fmla="*/ 243 h 409"/>
                            <a:gd name="T24" fmla="*/ 150 w 890"/>
                            <a:gd name="T25" fmla="*/ 255 h 409"/>
                            <a:gd name="T26" fmla="*/ 114 w 890"/>
                            <a:gd name="T27" fmla="*/ 291 h 409"/>
                            <a:gd name="T28" fmla="*/ 49 w 890"/>
                            <a:gd name="T29" fmla="*/ 290 h 409"/>
                            <a:gd name="T30" fmla="*/ 33 w 890"/>
                            <a:gd name="T31" fmla="*/ 281 h 409"/>
                            <a:gd name="T32" fmla="*/ 30 w 890"/>
                            <a:gd name="T33" fmla="*/ 279 h 409"/>
                            <a:gd name="T34" fmla="*/ 31 w 890"/>
                            <a:gd name="T35" fmla="*/ 277 h 409"/>
                            <a:gd name="T36" fmla="*/ 29 w 890"/>
                            <a:gd name="T37" fmla="*/ 278 h 409"/>
                            <a:gd name="T38" fmla="*/ 28 w 890"/>
                            <a:gd name="T39" fmla="*/ 277 h 409"/>
                            <a:gd name="T40" fmla="*/ 18 w 890"/>
                            <a:gd name="T41" fmla="*/ 277 h 409"/>
                            <a:gd name="T42" fmla="*/ 18 w 890"/>
                            <a:gd name="T43" fmla="*/ 279 h 409"/>
                            <a:gd name="T44" fmla="*/ 18 w 890"/>
                            <a:gd name="T45" fmla="*/ 283 h 409"/>
                            <a:gd name="T46" fmla="*/ 18 w 890"/>
                            <a:gd name="T47" fmla="*/ 285 h 409"/>
                            <a:gd name="T48" fmla="*/ 20 w 890"/>
                            <a:gd name="T49" fmla="*/ 344 h 409"/>
                            <a:gd name="T50" fmla="*/ 22 w 890"/>
                            <a:gd name="T51" fmla="*/ 391 h 409"/>
                            <a:gd name="T52" fmla="*/ 24 w 890"/>
                            <a:gd name="T53" fmla="*/ 392 h 409"/>
                            <a:gd name="T54" fmla="*/ 85 w 890"/>
                            <a:gd name="T55" fmla="*/ 391 h 409"/>
                            <a:gd name="T56" fmla="*/ 335 w 890"/>
                            <a:gd name="T57" fmla="*/ 391 h 409"/>
                            <a:gd name="T58" fmla="*/ 777 w 890"/>
                            <a:gd name="T59" fmla="*/ 398 h 409"/>
                            <a:gd name="T60" fmla="*/ 857 w 890"/>
                            <a:gd name="T61" fmla="*/ 399 h 409"/>
                            <a:gd name="T62" fmla="*/ 863 w 890"/>
                            <a:gd name="T63" fmla="*/ 399 h 409"/>
                            <a:gd name="T64" fmla="*/ 872 w 890"/>
                            <a:gd name="T65" fmla="*/ 400 h 409"/>
                            <a:gd name="T66" fmla="*/ 807 w 890"/>
                            <a:gd name="T67" fmla="*/ 21 h 409"/>
                            <a:gd name="T68" fmla="*/ 85 w 890"/>
                            <a:gd name="T69" fmla="*/ 2 h 409"/>
                            <a:gd name="T70" fmla="*/ 686 w 890"/>
                            <a:gd name="T71" fmla="*/ 9 h 409"/>
                            <a:gd name="T72" fmla="*/ 890 w 890"/>
                            <a:gd name="T73" fmla="*/ 32 h 409"/>
                            <a:gd name="T74" fmla="*/ 887 w 890"/>
                            <a:gd name="T75" fmla="*/ 114 h 409"/>
                            <a:gd name="T76" fmla="*/ 882 w 890"/>
                            <a:gd name="T77" fmla="*/ 355 h 409"/>
                            <a:gd name="T78" fmla="*/ 740 w 890"/>
                            <a:gd name="T79" fmla="*/ 405 h 409"/>
                            <a:gd name="T80" fmla="*/ 289 w 890"/>
                            <a:gd name="T81" fmla="*/ 399 h 409"/>
                            <a:gd name="T82" fmla="*/ 75 w 890"/>
                            <a:gd name="T83" fmla="*/ 401 h 409"/>
                            <a:gd name="T84" fmla="*/ 22 w 890"/>
                            <a:gd name="T85" fmla="*/ 402 h 409"/>
                            <a:gd name="T86" fmla="*/ 12 w 890"/>
                            <a:gd name="T87" fmla="*/ 393 h 409"/>
                            <a:gd name="T88" fmla="*/ 10 w 890"/>
                            <a:gd name="T89" fmla="*/ 295 h 409"/>
                            <a:gd name="T90" fmla="*/ 10 w 890"/>
                            <a:gd name="T91" fmla="*/ 270 h 409"/>
                            <a:gd name="T92" fmla="*/ 10 w 890"/>
                            <a:gd name="T93" fmla="*/ 269 h 409"/>
                            <a:gd name="T94" fmla="*/ 15 w 890"/>
                            <a:gd name="T95" fmla="*/ 267 h 409"/>
                            <a:gd name="T96" fmla="*/ 29 w 890"/>
                            <a:gd name="T97" fmla="*/ 269 h 409"/>
                            <a:gd name="T98" fmla="*/ 45 w 890"/>
                            <a:gd name="T99" fmla="*/ 279 h 409"/>
                            <a:gd name="T100" fmla="*/ 77 w 890"/>
                            <a:gd name="T101" fmla="*/ 290 h 409"/>
                            <a:gd name="T102" fmla="*/ 88 w 890"/>
                            <a:gd name="T103" fmla="*/ 290 h 409"/>
                            <a:gd name="T104" fmla="*/ 148 w 890"/>
                            <a:gd name="T105" fmla="*/ 233 h 409"/>
                            <a:gd name="T106" fmla="*/ 134 w 890"/>
                            <a:gd name="T107" fmla="*/ 193 h 409"/>
                            <a:gd name="T108" fmla="*/ 77 w 890"/>
                            <a:gd name="T109" fmla="*/ 171 h 409"/>
                            <a:gd name="T110" fmla="*/ 43 w 890"/>
                            <a:gd name="T111" fmla="*/ 185 h 409"/>
                            <a:gd name="T112" fmla="*/ 37 w 890"/>
                            <a:gd name="T113" fmla="*/ 189 h 409"/>
                            <a:gd name="T114" fmla="*/ 37 w 890"/>
                            <a:gd name="T115" fmla="*/ 190 h 409"/>
                            <a:gd name="T116" fmla="*/ 12 w 890"/>
                            <a:gd name="T117" fmla="*/ 198 h 409"/>
                            <a:gd name="T118" fmla="*/ 3 w 890"/>
                            <a:gd name="T119" fmla="*/ 196 h 409"/>
                            <a:gd name="T120" fmla="*/ 7 w 890"/>
                            <a:gd name="T121" fmla="*/ 22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0" h="409">
                              <a:moveTo>
                                <a:pt x="7" y="22"/>
                              </a:moveTo>
                              <a:cubicBezTo>
                                <a:pt x="18" y="37"/>
                                <a:pt x="13" y="73"/>
                                <a:pt x="13" y="94"/>
                              </a:cubicBezTo>
                              <a:cubicBezTo>
                                <a:pt x="13" y="128"/>
                                <a:pt x="13" y="162"/>
                                <a:pt x="13" y="196"/>
                              </a:cubicBezTo>
                              <a:cubicBezTo>
                                <a:pt x="11" y="194"/>
                                <a:pt x="9" y="191"/>
                                <a:pt x="7" y="188"/>
                              </a:cubicBezTo>
                              <a:cubicBezTo>
                                <a:pt x="8" y="188"/>
                                <a:pt x="9" y="188"/>
                                <a:pt x="12" y="189"/>
                              </a:cubicBezTo>
                              <a:cubicBezTo>
                                <a:pt x="16" y="189"/>
                                <a:pt x="16" y="189"/>
                                <a:pt x="16" y="189"/>
                              </a:cubicBezTo>
                              <a:cubicBezTo>
                                <a:pt x="19" y="189"/>
                                <a:pt x="19" y="189"/>
                                <a:pt x="19" y="189"/>
                              </a:cubicBezTo>
                              <a:cubicBezTo>
                                <a:pt x="19" y="189"/>
                                <a:pt x="19" y="189"/>
                                <a:pt x="20" y="189"/>
                              </a:cubicBezTo>
                              <a:cubicBezTo>
                                <a:pt x="23" y="188"/>
                                <a:pt x="28" y="185"/>
                                <a:pt x="30" y="183"/>
                              </a:cubicBezTo>
                              <a:cubicBezTo>
                                <a:pt x="37" y="187"/>
                                <a:pt x="37" y="187"/>
                                <a:pt x="37" y="187"/>
                              </a:cubicBezTo>
                              <a:cubicBezTo>
                                <a:pt x="38" y="187"/>
                                <a:pt x="37" y="186"/>
                                <a:pt x="37" y="184"/>
                              </a:cubicBezTo>
                              <a:cubicBezTo>
                                <a:pt x="36" y="184"/>
                                <a:pt x="36" y="183"/>
                                <a:pt x="35" y="182"/>
                              </a:cubicBezTo>
                              <a:cubicBezTo>
                                <a:pt x="34" y="181"/>
                                <a:pt x="35" y="181"/>
                                <a:pt x="35" y="181"/>
                              </a:cubicBezTo>
                              <a:cubicBezTo>
                                <a:pt x="35" y="181"/>
                                <a:pt x="35" y="181"/>
                                <a:pt x="35" y="181"/>
                              </a:cubicBezTo>
                              <a:cubicBezTo>
                                <a:pt x="35" y="181"/>
                                <a:pt x="35" y="180"/>
                                <a:pt x="37" y="179"/>
                              </a:cubicBezTo>
                              <a:cubicBezTo>
                                <a:pt x="39" y="178"/>
                                <a:pt x="40" y="177"/>
                                <a:pt x="41" y="176"/>
                              </a:cubicBezTo>
                              <a:cubicBezTo>
                                <a:pt x="42" y="175"/>
                                <a:pt x="43" y="174"/>
                                <a:pt x="44" y="174"/>
                              </a:cubicBezTo>
                              <a:cubicBezTo>
                                <a:pt x="46" y="172"/>
                                <a:pt x="49" y="171"/>
                                <a:pt x="51" y="169"/>
                              </a:cubicBezTo>
                              <a:cubicBezTo>
                                <a:pt x="56" y="167"/>
                                <a:pt x="61" y="165"/>
                                <a:pt x="67" y="164"/>
                              </a:cubicBezTo>
                              <a:cubicBezTo>
                                <a:pt x="72" y="162"/>
                                <a:pt x="78" y="161"/>
                                <a:pt x="84" y="162"/>
                              </a:cubicBezTo>
                              <a:cubicBezTo>
                                <a:pt x="89" y="162"/>
                                <a:pt x="95" y="162"/>
                                <a:pt x="100" y="164"/>
                              </a:cubicBezTo>
                              <a:cubicBezTo>
                                <a:pt x="122" y="168"/>
                                <a:pt x="141" y="184"/>
                                <a:pt x="150" y="205"/>
                              </a:cubicBezTo>
                              <a:cubicBezTo>
                                <a:pt x="155" y="215"/>
                                <a:pt x="156" y="227"/>
                                <a:pt x="155" y="239"/>
                              </a:cubicBezTo>
                              <a:cubicBezTo>
                                <a:pt x="154" y="243"/>
                                <a:pt x="154" y="243"/>
                                <a:pt x="154" y="243"/>
                              </a:cubicBezTo>
                              <a:cubicBezTo>
                                <a:pt x="153" y="247"/>
                                <a:pt x="153" y="247"/>
                                <a:pt x="153" y="247"/>
                              </a:cubicBezTo>
                              <a:cubicBezTo>
                                <a:pt x="152" y="250"/>
                                <a:pt x="151" y="253"/>
                                <a:pt x="150" y="255"/>
                              </a:cubicBezTo>
                              <a:cubicBezTo>
                                <a:pt x="148" y="261"/>
                                <a:pt x="145" y="266"/>
                                <a:pt x="141" y="270"/>
                              </a:cubicBezTo>
                              <a:cubicBezTo>
                                <a:pt x="134" y="279"/>
                                <a:pt x="125" y="286"/>
                                <a:pt x="114" y="291"/>
                              </a:cubicBezTo>
                              <a:cubicBezTo>
                                <a:pt x="104" y="295"/>
                                <a:pt x="93" y="298"/>
                                <a:pt x="82" y="298"/>
                              </a:cubicBezTo>
                              <a:cubicBezTo>
                                <a:pt x="70" y="298"/>
                                <a:pt x="59" y="294"/>
                                <a:pt x="49" y="290"/>
                              </a:cubicBezTo>
                              <a:cubicBezTo>
                                <a:pt x="44" y="288"/>
                                <a:pt x="40" y="286"/>
                                <a:pt x="35" y="282"/>
                              </a:cubicBezTo>
                              <a:cubicBezTo>
                                <a:pt x="34" y="282"/>
                                <a:pt x="34" y="282"/>
                                <a:pt x="33" y="281"/>
                              </a:cubicBezTo>
                              <a:cubicBezTo>
                                <a:pt x="32" y="280"/>
                                <a:pt x="31" y="279"/>
                                <a:pt x="30" y="279"/>
                              </a:cubicBezTo>
                              <a:cubicBezTo>
                                <a:pt x="30" y="279"/>
                                <a:pt x="30" y="279"/>
                                <a:pt x="30" y="279"/>
                              </a:cubicBezTo>
                              <a:cubicBezTo>
                                <a:pt x="30" y="279"/>
                                <a:pt x="30" y="279"/>
                                <a:pt x="30" y="279"/>
                              </a:cubicBezTo>
                              <a:cubicBezTo>
                                <a:pt x="30" y="279"/>
                                <a:pt x="33" y="274"/>
                                <a:pt x="31" y="277"/>
                              </a:cubicBezTo>
                              <a:cubicBezTo>
                                <a:pt x="31" y="277"/>
                                <a:pt x="31" y="277"/>
                                <a:pt x="31" y="277"/>
                              </a:cubicBezTo>
                              <a:cubicBezTo>
                                <a:pt x="30" y="278"/>
                                <a:pt x="29" y="279"/>
                                <a:pt x="29" y="278"/>
                              </a:cubicBezTo>
                              <a:cubicBezTo>
                                <a:pt x="29" y="278"/>
                                <a:pt x="29" y="278"/>
                                <a:pt x="29" y="278"/>
                              </a:cubicBezTo>
                              <a:cubicBezTo>
                                <a:pt x="29" y="278"/>
                                <a:pt x="28" y="278"/>
                                <a:pt x="28" y="277"/>
                              </a:cubicBezTo>
                              <a:cubicBezTo>
                                <a:pt x="27" y="277"/>
                                <a:pt x="27" y="277"/>
                                <a:pt x="27" y="277"/>
                              </a:cubicBezTo>
                              <a:cubicBezTo>
                                <a:pt x="24" y="276"/>
                                <a:pt x="21" y="276"/>
                                <a:pt x="18" y="277"/>
                              </a:cubicBezTo>
                              <a:cubicBezTo>
                                <a:pt x="18" y="277"/>
                                <a:pt x="18" y="278"/>
                                <a:pt x="18" y="278"/>
                              </a:cubicBezTo>
                              <a:cubicBezTo>
                                <a:pt x="18" y="279"/>
                                <a:pt x="18" y="279"/>
                                <a:pt x="18" y="279"/>
                              </a:cubicBezTo>
                              <a:cubicBezTo>
                                <a:pt x="18" y="281"/>
                                <a:pt x="18" y="281"/>
                                <a:pt x="18" y="281"/>
                              </a:cubicBezTo>
                              <a:cubicBezTo>
                                <a:pt x="18" y="283"/>
                                <a:pt x="18" y="283"/>
                                <a:pt x="18" y="283"/>
                              </a:cubicBezTo>
                              <a:cubicBezTo>
                                <a:pt x="18" y="284"/>
                                <a:pt x="18" y="284"/>
                                <a:pt x="18" y="284"/>
                              </a:cubicBezTo>
                              <a:cubicBezTo>
                                <a:pt x="18" y="285"/>
                                <a:pt x="18" y="285"/>
                                <a:pt x="18" y="285"/>
                              </a:cubicBezTo>
                              <a:cubicBezTo>
                                <a:pt x="19" y="289"/>
                                <a:pt x="19" y="289"/>
                                <a:pt x="19" y="289"/>
                              </a:cubicBezTo>
                              <a:cubicBezTo>
                                <a:pt x="19" y="307"/>
                                <a:pt x="20" y="326"/>
                                <a:pt x="20" y="344"/>
                              </a:cubicBezTo>
                              <a:cubicBezTo>
                                <a:pt x="20" y="353"/>
                                <a:pt x="21" y="362"/>
                                <a:pt x="21" y="372"/>
                              </a:cubicBezTo>
                              <a:cubicBezTo>
                                <a:pt x="21" y="380"/>
                                <a:pt x="21" y="394"/>
                                <a:pt x="22" y="391"/>
                              </a:cubicBezTo>
                              <a:cubicBezTo>
                                <a:pt x="22" y="392"/>
                                <a:pt x="22" y="392"/>
                                <a:pt x="22" y="392"/>
                              </a:cubicBezTo>
                              <a:cubicBezTo>
                                <a:pt x="23" y="392"/>
                                <a:pt x="24" y="392"/>
                                <a:pt x="24" y="392"/>
                              </a:cubicBezTo>
                              <a:cubicBezTo>
                                <a:pt x="44" y="392"/>
                                <a:pt x="44" y="392"/>
                                <a:pt x="44" y="392"/>
                              </a:cubicBezTo>
                              <a:cubicBezTo>
                                <a:pt x="58" y="391"/>
                                <a:pt x="72" y="391"/>
                                <a:pt x="85" y="391"/>
                              </a:cubicBezTo>
                              <a:cubicBezTo>
                                <a:pt x="113" y="390"/>
                                <a:pt x="141" y="390"/>
                                <a:pt x="169" y="390"/>
                              </a:cubicBezTo>
                              <a:cubicBezTo>
                                <a:pt x="224" y="390"/>
                                <a:pt x="280" y="390"/>
                                <a:pt x="335" y="391"/>
                              </a:cubicBezTo>
                              <a:cubicBezTo>
                                <a:pt x="447" y="392"/>
                                <a:pt x="559" y="394"/>
                                <a:pt x="670" y="396"/>
                              </a:cubicBezTo>
                              <a:cubicBezTo>
                                <a:pt x="706" y="396"/>
                                <a:pt x="741" y="397"/>
                                <a:pt x="777" y="398"/>
                              </a:cubicBezTo>
                              <a:cubicBezTo>
                                <a:pt x="795" y="398"/>
                                <a:pt x="813" y="398"/>
                                <a:pt x="830" y="399"/>
                              </a:cubicBezTo>
                              <a:cubicBezTo>
                                <a:pt x="857" y="399"/>
                                <a:pt x="857" y="399"/>
                                <a:pt x="857" y="399"/>
                              </a:cubicBezTo>
                              <a:cubicBezTo>
                                <a:pt x="860" y="399"/>
                                <a:pt x="860" y="399"/>
                                <a:pt x="860" y="399"/>
                              </a:cubicBezTo>
                              <a:cubicBezTo>
                                <a:pt x="863" y="399"/>
                                <a:pt x="863" y="399"/>
                                <a:pt x="863" y="399"/>
                              </a:cubicBezTo>
                              <a:cubicBezTo>
                                <a:pt x="866" y="400"/>
                                <a:pt x="866" y="400"/>
                                <a:pt x="866" y="400"/>
                              </a:cubicBezTo>
                              <a:cubicBezTo>
                                <a:pt x="872" y="400"/>
                                <a:pt x="872" y="400"/>
                                <a:pt x="872" y="400"/>
                              </a:cubicBezTo>
                              <a:cubicBezTo>
                                <a:pt x="876" y="274"/>
                                <a:pt x="879" y="149"/>
                                <a:pt x="883" y="23"/>
                              </a:cubicBezTo>
                              <a:cubicBezTo>
                                <a:pt x="858" y="23"/>
                                <a:pt x="832" y="22"/>
                                <a:pt x="807" y="21"/>
                              </a:cubicBezTo>
                              <a:cubicBezTo>
                                <a:pt x="539" y="13"/>
                                <a:pt x="264" y="4"/>
                                <a:pt x="3" y="8"/>
                              </a:cubicBezTo>
                              <a:cubicBezTo>
                                <a:pt x="16" y="0"/>
                                <a:pt x="60" y="3"/>
                                <a:pt x="85" y="2"/>
                              </a:cubicBezTo>
                              <a:cubicBezTo>
                                <a:pt x="213" y="0"/>
                                <a:pt x="348" y="1"/>
                                <a:pt x="483" y="4"/>
                              </a:cubicBezTo>
                              <a:cubicBezTo>
                                <a:pt x="551" y="5"/>
                                <a:pt x="619" y="7"/>
                                <a:pt x="686" y="9"/>
                              </a:cubicBezTo>
                              <a:cubicBezTo>
                                <a:pt x="755" y="12"/>
                                <a:pt x="823" y="14"/>
                                <a:pt x="890" y="16"/>
                              </a:cubicBezTo>
                              <a:cubicBezTo>
                                <a:pt x="890" y="22"/>
                                <a:pt x="890" y="27"/>
                                <a:pt x="890" y="32"/>
                              </a:cubicBezTo>
                              <a:cubicBezTo>
                                <a:pt x="889" y="46"/>
                                <a:pt x="889" y="60"/>
                                <a:pt x="888" y="74"/>
                              </a:cubicBezTo>
                              <a:cubicBezTo>
                                <a:pt x="888" y="88"/>
                                <a:pt x="888" y="101"/>
                                <a:pt x="887" y="114"/>
                              </a:cubicBezTo>
                              <a:cubicBezTo>
                                <a:pt x="887" y="141"/>
                                <a:pt x="886" y="168"/>
                                <a:pt x="886" y="194"/>
                              </a:cubicBezTo>
                              <a:cubicBezTo>
                                <a:pt x="885" y="248"/>
                                <a:pt x="884" y="302"/>
                                <a:pt x="882" y="355"/>
                              </a:cubicBezTo>
                              <a:cubicBezTo>
                                <a:pt x="882" y="372"/>
                                <a:pt x="881" y="390"/>
                                <a:pt x="881" y="409"/>
                              </a:cubicBezTo>
                              <a:cubicBezTo>
                                <a:pt x="834" y="407"/>
                                <a:pt x="787" y="406"/>
                                <a:pt x="740" y="405"/>
                              </a:cubicBezTo>
                              <a:cubicBezTo>
                                <a:pt x="691" y="404"/>
                                <a:pt x="642" y="403"/>
                                <a:pt x="592" y="402"/>
                              </a:cubicBezTo>
                              <a:cubicBezTo>
                                <a:pt x="493" y="400"/>
                                <a:pt x="392" y="399"/>
                                <a:pt x="289" y="399"/>
                              </a:cubicBezTo>
                              <a:cubicBezTo>
                                <a:pt x="242" y="399"/>
                                <a:pt x="194" y="399"/>
                                <a:pt x="146" y="400"/>
                              </a:cubicBezTo>
                              <a:cubicBezTo>
                                <a:pt x="122" y="400"/>
                                <a:pt x="99" y="400"/>
                                <a:pt x="75" y="401"/>
                              </a:cubicBezTo>
                              <a:cubicBezTo>
                                <a:pt x="39" y="402"/>
                                <a:pt x="39" y="402"/>
                                <a:pt x="39" y="402"/>
                              </a:cubicBezTo>
                              <a:cubicBezTo>
                                <a:pt x="22" y="402"/>
                                <a:pt x="22" y="402"/>
                                <a:pt x="22" y="402"/>
                              </a:cubicBezTo>
                              <a:cubicBezTo>
                                <a:pt x="12" y="402"/>
                                <a:pt x="12" y="402"/>
                                <a:pt x="12" y="402"/>
                              </a:cubicBezTo>
                              <a:cubicBezTo>
                                <a:pt x="12" y="393"/>
                                <a:pt x="12" y="393"/>
                                <a:pt x="12" y="393"/>
                              </a:cubicBezTo>
                              <a:cubicBezTo>
                                <a:pt x="11" y="378"/>
                                <a:pt x="11" y="378"/>
                                <a:pt x="11" y="378"/>
                              </a:cubicBezTo>
                              <a:cubicBezTo>
                                <a:pt x="11" y="350"/>
                                <a:pt x="10" y="323"/>
                                <a:pt x="10" y="295"/>
                              </a:cubicBezTo>
                              <a:cubicBezTo>
                                <a:pt x="10" y="278"/>
                                <a:pt x="10" y="278"/>
                                <a:pt x="10" y="278"/>
                              </a:cubicBezTo>
                              <a:cubicBezTo>
                                <a:pt x="10" y="270"/>
                                <a:pt x="10" y="270"/>
                                <a:pt x="10" y="270"/>
                              </a:cubicBezTo>
                              <a:cubicBezTo>
                                <a:pt x="10" y="270"/>
                                <a:pt x="10" y="270"/>
                                <a:pt x="10" y="270"/>
                              </a:cubicBezTo>
                              <a:cubicBezTo>
                                <a:pt x="10" y="269"/>
                                <a:pt x="9" y="269"/>
                                <a:pt x="10" y="269"/>
                              </a:cubicBezTo>
                              <a:cubicBezTo>
                                <a:pt x="11" y="268"/>
                                <a:pt x="11" y="268"/>
                                <a:pt x="11" y="268"/>
                              </a:cubicBezTo>
                              <a:cubicBezTo>
                                <a:pt x="13" y="268"/>
                                <a:pt x="14" y="268"/>
                                <a:pt x="15" y="267"/>
                              </a:cubicBezTo>
                              <a:cubicBezTo>
                                <a:pt x="17" y="267"/>
                                <a:pt x="20" y="267"/>
                                <a:pt x="22" y="267"/>
                              </a:cubicBezTo>
                              <a:cubicBezTo>
                                <a:pt x="24" y="268"/>
                                <a:pt x="27" y="268"/>
                                <a:pt x="29" y="269"/>
                              </a:cubicBezTo>
                              <a:cubicBezTo>
                                <a:pt x="31" y="270"/>
                                <a:pt x="34" y="271"/>
                                <a:pt x="35" y="273"/>
                              </a:cubicBezTo>
                              <a:cubicBezTo>
                                <a:pt x="39" y="276"/>
                                <a:pt x="42" y="278"/>
                                <a:pt x="45" y="279"/>
                              </a:cubicBezTo>
                              <a:cubicBezTo>
                                <a:pt x="52" y="283"/>
                                <a:pt x="58" y="286"/>
                                <a:pt x="66" y="288"/>
                              </a:cubicBezTo>
                              <a:cubicBezTo>
                                <a:pt x="69" y="289"/>
                                <a:pt x="73" y="289"/>
                                <a:pt x="77" y="290"/>
                              </a:cubicBezTo>
                              <a:cubicBezTo>
                                <a:pt x="79" y="290"/>
                                <a:pt x="81" y="290"/>
                                <a:pt x="83" y="290"/>
                              </a:cubicBezTo>
                              <a:cubicBezTo>
                                <a:pt x="88" y="290"/>
                                <a:pt x="88" y="290"/>
                                <a:pt x="88" y="290"/>
                              </a:cubicBezTo>
                              <a:cubicBezTo>
                                <a:pt x="103" y="288"/>
                                <a:pt x="118" y="283"/>
                                <a:pt x="129" y="273"/>
                              </a:cubicBezTo>
                              <a:cubicBezTo>
                                <a:pt x="140" y="263"/>
                                <a:pt x="147" y="248"/>
                                <a:pt x="148" y="233"/>
                              </a:cubicBezTo>
                              <a:cubicBezTo>
                                <a:pt x="148" y="226"/>
                                <a:pt x="147" y="219"/>
                                <a:pt x="145" y="212"/>
                              </a:cubicBezTo>
                              <a:cubicBezTo>
                                <a:pt x="142" y="205"/>
                                <a:pt x="138" y="198"/>
                                <a:pt x="134" y="193"/>
                              </a:cubicBezTo>
                              <a:cubicBezTo>
                                <a:pt x="123" y="180"/>
                                <a:pt x="106" y="172"/>
                                <a:pt x="90" y="170"/>
                              </a:cubicBezTo>
                              <a:cubicBezTo>
                                <a:pt x="85" y="170"/>
                                <a:pt x="81" y="170"/>
                                <a:pt x="77" y="171"/>
                              </a:cubicBezTo>
                              <a:cubicBezTo>
                                <a:pt x="73" y="171"/>
                                <a:pt x="69" y="172"/>
                                <a:pt x="65" y="173"/>
                              </a:cubicBezTo>
                              <a:cubicBezTo>
                                <a:pt x="57" y="176"/>
                                <a:pt x="49" y="180"/>
                                <a:pt x="43" y="185"/>
                              </a:cubicBezTo>
                              <a:cubicBezTo>
                                <a:pt x="42" y="186"/>
                                <a:pt x="41" y="187"/>
                                <a:pt x="40" y="188"/>
                              </a:cubicBezTo>
                              <a:cubicBezTo>
                                <a:pt x="39" y="189"/>
                                <a:pt x="38" y="189"/>
                                <a:pt x="37" y="189"/>
                              </a:cubicBezTo>
                              <a:cubicBezTo>
                                <a:pt x="37" y="189"/>
                                <a:pt x="37" y="189"/>
                                <a:pt x="37" y="189"/>
                              </a:cubicBezTo>
                              <a:cubicBezTo>
                                <a:pt x="37" y="190"/>
                                <a:pt x="37" y="190"/>
                                <a:pt x="37" y="190"/>
                              </a:cubicBezTo>
                              <a:cubicBezTo>
                                <a:pt x="33" y="194"/>
                                <a:pt x="27" y="197"/>
                                <a:pt x="21" y="198"/>
                              </a:cubicBezTo>
                              <a:cubicBezTo>
                                <a:pt x="18" y="198"/>
                                <a:pt x="15" y="198"/>
                                <a:pt x="12" y="198"/>
                              </a:cubicBezTo>
                              <a:cubicBezTo>
                                <a:pt x="9" y="198"/>
                                <a:pt x="6" y="197"/>
                                <a:pt x="3" y="196"/>
                              </a:cubicBezTo>
                              <a:cubicBezTo>
                                <a:pt x="3" y="196"/>
                                <a:pt x="3" y="196"/>
                                <a:pt x="3" y="196"/>
                              </a:cubicBezTo>
                              <a:cubicBezTo>
                                <a:pt x="3" y="164"/>
                                <a:pt x="3" y="131"/>
                                <a:pt x="3" y="97"/>
                              </a:cubicBezTo>
                              <a:cubicBezTo>
                                <a:pt x="3" y="73"/>
                                <a:pt x="0" y="43"/>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97.5pt;margin-top:575.25pt;height:85.85pt;width:185.95pt;z-index:251682816;mso-width-relative:page;mso-height-relative:page;" fillcolor="#222221" filled="t" stroked="f" coordsize="890,409" o:gfxdata="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" path="m7,22c18,37,13,73,13,94c13,128,13,162,13,196c11,194,9,191,7,188c8,188,9,188,12,189c16,189,16,189,16,189c19,189,19,189,19,189c19,189,19,189,20,189c23,188,28,185,30,183c37,187,37,187,37,187c38,187,37,186,37,184c36,184,36,183,35,182c34,181,35,181,35,181c35,181,35,181,35,181c35,181,35,180,37,179c39,178,40,177,41,176c42,175,43,174,44,174c46,172,49,171,51,169c56,167,61,165,67,164c72,162,78,161,84,162c89,162,95,162,100,164c122,168,141,184,150,205c155,215,156,227,155,239c154,243,154,243,154,243c153,247,153,247,153,247c152,250,151,253,150,255c148,261,145,266,141,270c134,279,125,286,114,291c104,295,93,298,82,298c70,298,59,294,49,290c44,288,40,286,35,282c34,282,34,282,33,281c32,280,31,279,30,279c30,279,30,279,30,279c30,279,30,279,30,279c30,279,33,274,31,277c31,277,31,277,31,277c30,278,29,279,29,278c29,278,29,278,29,278c29,278,28,278,28,277c27,277,27,277,27,277c24,276,21,276,18,277c18,277,18,278,18,278c18,279,18,279,18,279c18,281,18,281,18,281c18,283,18,283,18,283c18,284,18,284,18,284c18,285,18,285,18,285c19,289,19,289,19,289c19,307,20,326,20,344c20,353,21,362,21,372c21,380,21,394,22,391c22,392,22,392,22,392c23,392,24,392,24,392c44,392,44,392,44,392c58,391,72,391,85,391c113,390,141,390,169,390c224,390,280,390,335,391c447,392,559,394,670,396c706,396,741,397,777,398c795,398,813,398,830,399c857,399,857,399,857,399c860,399,860,399,860,399c863,399,863,399,863,399c866,400,866,400,866,400c872,400,872,400,872,400c876,274,879,149,883,23c858,23,832,22,807,21c539,13,264,4,3,8c16,0,60,3,85,2c213,0,348,1,483,4c551,5,619,7,686,9c755,12,823,14,890,16c890,22,890,27,890,32c889,46,889,60,888,74c888,88,888,101,887,114c887,141,886,168,886,194c885,248,884,302,882,355c882,372,881,390,881,409c834,407,787,406,740,405c691,404,642,403,592,402c493,400,392,399,289,399c242,399,194,399,146,400c122,400,99,400,75,401c39,402,39,402,39,402c22,402,22,402,22,402c12,402,12,402,12,402c12,393,12,393,12,393c11,378,11,378,11,378c11,350,10,323,10,295c10,278,10,278,10,278c10,270,10,270,10,270c10,270,10,270,10,270c10,269,9,269,10,269c11,268,11,268,11,268c13,268,14,268,15,267c17,267,20,267,22,267c24,268,27,268,29,269c31,270,34,271,35,273c39,276,42,278,45,279c52,283,58,286,66,288c69,289,73,289,77,290c79,290,81,290,83,290c88,290,88,290,88,290c103,288,118,283,129,273c140,263,147,248,148,233c148,226,147,219,145,212c142,205,138,198,134,193c123,180,106,172,90,170c85,170,81,170,77,171c73,171,69,172,65,173c57,176,49,180,43,185c42,186,41,187,40,188c39,189,38,189,37,189c37,189,37,189,37,189c37,190,37,190,37,190c33,194,27,197,21,198c18,198,15,198,12,198c9,198,6,197,3,196c3,196,3,196,3,196c3,164,3,131,3,97c3,73,0,43,7,22xe">
                <v:path o:connectlocs="34494,250581;18574,501162;42455,503828;53068,503828;98177,498496;92870,485167;92870,482502;108791,469173;135325,450513;222889,431852;398016,546480;408630,647779;398016,679768;302492,775735;130018,773069;87563,749077;79603,743746;82256,738414;76949,741080;74296,738414;47761,738414;47761,743746;47761,754409;47761,759741;53068,917020;58375,1042311;63682,1044977;225542,1042311;888903,1042311;2061725,1060971;2274001,1063637;2289922,1063637;2313803,1066303;2141329,55980;225542,5331;1820262,23991;2361565,85304;2353604,303896;2340337,946344;1963548,1079631;766845,1063637;199008,1068968;58375,1071634;31841,1047642;26534,786398;26534,719754;26534,717088;39801,711757;76949,717088;119404,743746;204315,773069;233503,773069;392709,621121;355561,514491;204315,455844;114098,493165;98177,503828;98177,506494;31841,527820;7960,522488;18574,58646"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3507740</wp:posOffset>
                </wp:positionH>
                <wp:positionV relativeFrom="paragraph">
                  <wp:posOffset>5523865</wp:posOffset>
                </wp:positionV>
                <wp:extent cx="1791970" cy="701040"/>
                <wp:effectExtent l="0" t="0" r="0" b="0"/>
                <wp:wrapNone/>
                <wp:docPr id="160"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650740" y="6438265"/>
                          <a:ext cx="1791970" cy="701040"/>
                        </a:xfrm>
                        <a:prstGeom prst="rect">
                          <a:avLst/>
                        </a:prstGeom>
                        <a:noFill/>
                      </wps:spPr>
                      <wps:txbx>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76.2pt;margin-top:434.95pt;height:55.2pt;width:141.1pt;z-index:251681792;mso-width-relative:page;mso-height-relative:page;" filled="f" stroked="f" coordsize="21600,21600" o:gfxdata="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2l/6dkAAAALAQAADwAAAAAAAAABACAAAAAiAAAAZHJzL2Rvd25yZXYueG1sUEsBAhQAFAAA&#10;AAgAh07iQGxtijsnAgAA0AMAAA4AAAAAAAAAAQAgAAAAKAEAAGRycy9lMm9Eb2MueG1sUEsFBgAA&#10;AAAGAAYAWQEAAMEFAAAAAA==&#10;">
                <v:fill on="f" focussize="0,0"/>
                <v:stroke on="f"/>
                <v:imagedata o:title=""/>
                <o:lock v:ext="edit" aspectratio="f"/>
                <v:textbox style="mso-fit-shape-to-text:t;">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1654810</wp:posOffset>
                </wp:positionH>
                <wp:positionV relativeFrom="paragraph">
                  <wp:posOffset>5365750</wp:posOffset>
                </wp:positionV>
                <wp:extent cx="1378585" cy="1104265"/>
                <wp:effectExtent l="0" t="0" r="12065" b="635"/>
                <wp:wrapNone/>
                <wp:docPr id="159"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797810" y="6280150"/>
                          <a:ext cx="1378585" cy="1104265"/>
                        </a:xfrm>
                        <a:custGeom>
                          <a:avLst/>
                          <a:gdLst>
                            <a:gd name="T0" fmla="*/ 496 w 520"/>
                            <a:gd name="T1" fmla="*/ 160 h 414"/>
                            <a:gd name="T2" fmla="*/ 496 w 520"/>
                            <a:gd name="T3" fmla="*/ 259 h 414"/>
                            <a:gd name="T4" fmla="*/ 452 w 520"/>
                            <a:gd name="T5" fmla="*/ 276 h 414"/>
                            <a:gd name="T6" fmla="*/ 419 w 520"/>
                            <a:gd name="T7" fmla="*/ 270 h 414"/>
                            <a:gd name="T8" fmla="*/ 399 w 520"/>
                            <a:gd name="T9" fmla="*/ 259 h 414"/>
                            <a:gd name="T10" fmla="*/ 395 w 520"/>
                            <a:gd name="T11" fmla="*/ 256 h 414"/>
                            <a:gd name="T12" fmla="*/ 387 w 520"/>
                            <a:gd name="T13" fmla="*/ 255 h 414"/>
                            <a:gd name="T14" fmla="*/ 382 w 520"/>
                            <a:gd name="T15" fmla="*/ 258 h 414"/>
                            <a:gd name="T16" fmla="*/ 383 w 520"/>
                            <a:gd name="T17" fmla="*/ 277 h 414"/>
                            <a:gd name="T18" fmla="*/ 387 w 520"/>
                            <a:gd name="T19" fmla="*/ 368 h 414"/>
                            <a:gd name="T20" fmla="*/ 347 w 520"/>
                            <a:gd name="T21" fmla="*/ 412 h 414"/>
                            <a:gd name="T22" fmla="*/ 194 w 520"/>
                            <a:gd name="T23" fmla="*/ 414 h 414"/>
                            <a:gd name="T24" fmla="*/ 40 w 520"/>
                            <a:gd name="T25" fmla="*/ 411 h 414"/>
                            <a:gd name="T26" fmla="*/ 0 w 520"/>
                            <a:gd name="T27" fmla="*/ 365 h 414"/>
                            <a:gd name="T28" fmla="*/ 7 w 520"/>
                            <a:gd name="T29" fmla="*/ 162 h 414"/>
                            <a:gd name="T30" fmla="*/ 72 w 520"/>
                            <a:gd name="T31" fmla="*/ 2 h 414"/>
                            <a:gd name="T32" fmla="*/ 308 w 520"/>
                            <a:gd name="T33" fmla="*/ 13 h 414"/>
                            <a:gd name="T34" fmla="*/ 348 w 520"/>
                            <a:gd name="T35" fmla="*/ 15 h 414"/>
                            <a:gd name="T36" fmla="*/ 357 w 520"/>
                            <a:gd name="T37" fmla="*/ 15 h 414"/>
                            <a:gd name="T38" fmla="*/ 355 w 520"/>
                            <a:gd name="T39" fmla="*/ 91 h 414"/>
                            <a:gd name="T40" fmla="*/ 362 w 520"/>
                            <a:gd name="T41" fmla="*/ 191 h 414"/>
                            <a:gd name="T42" fmla="*/ 383 w 520"/>
                            <a:gd name="T43" fmla="*/ 195 h 414"/>
                            <a:gd name="T44" fmla="*/ 403 w 520"/>
                            <a:gd name="T45" fmla="*/ 190 h 414"/>
                            <a:gd name="T46" fmla="*/ 412 w 520"/>
                            <a:gd name="T47" fmla="*/ 184 h 414"/>
                            <a:gd name="T48" fmla="*/ 421 w 520"/>
                            <a:gd name="T49" fmla="*/ 178 h 414"/>
                            <a:gd name="T50" fmla="*/ 433 w 520"/>
                            <a:gd name="T51" fmla="*/ 171 h 414"/>
                            <a:gd name="T52" fmla="*/ 429 w 520"/>
                            <a:gd name="T53" fmla="*/ 178 h 414"/>
                            <a:gd name="T54" fmla="*/ 423 w 520"/>
                            <a:gd name="T55" fmla="*/ 182 h 414"/>
                            <a:gd name="T56" fmla="*/ 422 w 520"/>
                            <a:gd name="T57" fmla="*/ 183 h 414"/>
                            <a:gd name="T58" fmla="*/ 404 w 520"/>
                            <a:gd name="T59" fmla="*/ 191 h 414"/>
                            <a:gd name="T60" fmla="*/ 404 w 520"/>
                            <a:gd name="T61" fmla="*/ 196 h 414"/>
                            <a:gd name="T62" fmla="*/ 385 w 520"/>
                            <a:gd name="T63" fmla="*/ 200 h 414"/>
                            <a:gd name="T64" fmla="*/ 369 w 520"/>
                            <a:gd name="T65" fmla="*/ 199 h 414"/>
                            <a:gd name="T66" fmla="*/ 348 w 520"/>
                            <a:gd name="T67" fmla="*/ 177 h 414"/>
                            <a:gd name="T68" fmla="*/ 348 w 520"/>
                            <a:gd name="T69" fmla="*/ 25 h 414"/>
                            <a:gd name="T70" fmla="*/ 349 w 520"/>
                            <a:gd name="T71" fmla="*/ 25 h 414"/>
                            <a:gd name="T72" fmla="*/ 348 w 520"/>
                            <a:gd name="T73" fmla="*/ 23 h 414"/>
                            <a:gd name="T74" fmla="*/ 345 w 520"/>
                            <a:gd name="T75" fmla="*/ 23 h 414"/>
                            <a:gd name="T76" fmla="*/ 294 w 520"/>
                            <a:gd name="T77" fmla="*/ 21 h 414"/>
                            <a:gd name="T78" fmla="*/ 44 w 520"/>
                            <a:gd name="T79" fmla="*/ 8 h 414"/>
                            <a:gd name="T80" fmla="*/ 20 w 520"/>
                            <a:gd name="T81" fmla="*/ 40 h 414"/>
                            <a:gd name="T82" fmla="*/ 11 w 520"/>
                            <a:gd name="T83" fmla="*/ 270 h 414"/>
                            <a:gd name="T84" fmla="*/ 7 w 520"/>
                            <a:gd name="T85" fmla="*/ 380 h 414"/>
                            <a:gd name="T86" fmla="*/ 183 w 520"/>
                            <a:gd name="T87" fmla="*/ 406 h 414"/>
                            <a:gd name="T88" fmla="*/ 346 w 520"/>
                            <a:gd name="T89" fmla="*/ 402 h 414"/>
                            <a:gd name="T90" fmla="*/ 375 w 520"/>
                            <a:gd name="T91" fmla="*/ 274 h 414"/>
                            <a:gd name="T92" fmla="*/ 375 w 520"/>
                            <a:gd name="T93" fmla="*/ 248 h 414"/>
                            <a:gd name="T94" fmla="*/ 399 w 520"/>
                            <a:gd name="T95" fmla="*/ 250 h 414"/>
                            <a:gd name="T96" fmla="*/ 404 w 520"/>
                            <a:gd name="T97" fmla="*/ 253 h 414"/>
                            <a:gd name="T98" fmla="*/ 454 w 520"/>
                            <a:gd name="T99" fmla="*/ 268 h 414"/>
                            <a:gd name="T100" fmla="*/ 502 w 520"/>
                            <a:gd name="T101" fmla="*/ 240 h 414"/>
                            <a:gd name="T102" fmla="*/ 491 w 520"/>
                            <a:gd name="T103" fmla="*/ 169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20" h="414">
                              <a:moveTo>
                                <a:pt x="449" y="148"/>
                              </a:moveTo>
                              <a:cubicBezTo>
                                <a:pt x="453" y="143"/>
                                <a:pt x="463" y="142"/>
                                <a:pt x="473" y="145"/>
                              </a:cubicBezTo>
                              <a:cubicBezTo>
                                <a:pt x="482" y="148"/>
                                <a:pt x="491" y="155"/>
                                <a:pt x="496" y="160"/>
                              </a:cubicBezTo>
                              <a:cubicBezTo>
                                <a:pt x="511" y="172"/>
                                <a:pt x="520" y="191"/>
                                <a:pt x="520" y="210"/>
                              </a:cubicBezTo>
                              <a:cubicBezTo>
                                <a:pt x="520" y="219"/>
                                <a:pt x="518" y="229"/>
                                <a:pt x="513" y="237"/>
                              </a:cubicBezTo>
                              <a:cubicBezTo>
                                <a:pt x="509" y="246"/>
                                <a:pt x="503" y="253"/>
                                <a:pt x="496" y="259"/>
                              </a:cubicBezTo>
                              <a:cubicBezTo>
                                <a:pt x="489" y="265"/>
                                <a:pt x="481" y="270"/>
                                <a:pt x="472" y="272"/>
                              </a:cubicBezTo>
                              <a:cubicBezTo>
                                <a:pt x="468" y="274"/>
                                <a:pt x="463" y="275"/>
                                <a:pt x="459" y="275"/>
                              </a:cubicBezTo>
                              <a:cubicBezTo>
                                <a:pt x="457" y="276"/>
                                <a:pt x="454" y="276"/>
                                <a:pt x="452" y="276"/>
                              </a:cubicBezTo>
                              <a:cubicBezTo>
                                <a:pt x="449" y="276"/>
                                <a:pt x="449" y="276"/>
                                <a:pt x="449" y="276"/>
                              </a:cubicBezTo>
                              <a:cubicBezTo>
                                <a:pt x="445" y="276"/>
                                <a:pt x="445" y="276"/>
                                <a:pt x="445" y="276"/>
                              </a:cubicBezTo>
                              <a:cubicBezTo>
                                <a:pt x="435" y="276"/>
                                <a:pt x="427" y="273"/>
                                <a:pt x="419" y="270"/>
                              </a:cubicBezTo>
                              <a:cubicBezTo>
                                <a:pt x="415" y="268"/>
                                <a:pt x="411" y="266"/>
                                <a:pt x="407" y="264"/>
                              </a:cubicBezTo>
                              <a:cubicBezTo>
                                <a:pt x="405" y="263"/>
                                <a:pt x="403" y="262"/>
                                <a:pt x="401" y="260"/>
                              </a:cubicBezTo>
                              <a:cubicBezTo>
                                <a:pt x="399" y="259"/>
                                <a:pt x="399" y="259"/>
                                <a:pt x="399" y="259"/>
                              </a:cubicBezTo>
                              <a:cubicBezTo>
                                <a:pt x="397" y="257"/>
                                <a:pt x="397" y="257"/>
                                <a:pt x="397" y="257"/>
                              </a:cubicBezTo>
                              <a:cubicBezTo>
                                <a:pt x="397" y="257"/>
                                <a:pt x="397" y="257"/>
                                <a:pt x="397" y="257"/>
                              </a:cubicBezTo>
                              <a:cubicBezTo>
                                <a:pt x="396" y="257"/>
                                <a:pt x="396" y="256"/>
                                <a:pt x="395" y="256"/>
                              </a:cubicBezTo>
                              <a:cubicBezTo>
                                <a:pt x="395" y="256"/>
                                <a:pt x="394" y="256"/>
                                <a:pt x="394" y="256"/>
                              </a:cubicBezTo>
                              <a:cubicBezTo>
                                <a:pt x="393" y="255"/>
                                <a:pt x="392" y="255"/>
                                <a:pt x="392" y="255"/>
                              </a:cubicBezTo>
                              <a:cubicBezTo>
                                <a:pt x="390" y="255"/>
                                <a:pt x="388" y="255"/>
                                <a:pt x="387" y="255"/>
                              </a:cubicBezTo>
                              <a:cubicBezTo>
                                <a:pt x="385" y="255"/>
                                <a:pt x="384" y="255"/>
                                <a:pt x="382" y="256"/>
                              </a:cubicBezTo>
                              <a:cubicBezTo>
                                <a:pt x="382" y="256"/>
                                <a:pt x="382" y="257"/>
                                <a:pt x="382" y="257"/>
                              </a:cubicBezTo>
                              <a:cubicBezTo>
                                <a:pt x="382" y="258"/>
                                <a:pt x="382" y="258"/>
                                <a:pt x="382" y="258"/>
                              </a:cubicBezTo>
                              <a:cubicBezTo>
                                <a:pt x="382" y="261"/>
                                <a:pt x="382" y="261"/>
                                <a:pt x="382" y="261"/>
                              </a:cubicBezTo>
                              <a:cubicBezTo>
                                <a:pt x="383" y="265"/>
                                <a:pt x="383" y="265"/>
                                <a:pt x="383" y="265"/>
                              </a:cubicBezTo>
                              <a:cubicBezTo>
                                <a:pt x="383" y="277"/>
                                <a:pt x="383" y="277"/>
                                <a:pt x="383" y="277"/>
                              </a:cubicBezTo>
                              <a:cubicBezTo>
                                <a:pt x="383" y="285"/>
                                <a:pt x="384" y="292"/>
                                <a:pt x="384" y="300"/>
                              </a:cubicBezTo>
                              <a:cubicBezTo>
                                <a:pt x="385" y="315"/>
                                <a:pt x="385" y="331"/>
                                <a:pt x="386" y="346"/>
                              </a:cubicBezTo>
                              <a:cubicBezTo>
                                <a:pt x="386" y="353"/>
                                <a:pt x="386" y="361"/>
                                <a:pt x="387" y="368"/>
                              </a:cubicBezTo>
                              <a:cubicBezTo>
                                <a:pt x="387" y="382"/>
                                <a:pt x="387" y="395"/>
                                <a:pt x="388" y="409"/>
                              </a:cubicBezTo>
                              <a:cubicBezTo>
                                <a:pt x="388" y="411"/>
                                <a:pt x="388" y="411"/>
                                <a:pt x="388" y="411"/>
                              </a:cubicBezTo>
                              <a:cubicBezTo>
                                <a:pt x="374" y="412"/>
                                <a:pt x="361" y="412"/>
                                <a:pt x="347" y="412"/>
                              </a:cubicBezTo>
                              <a:cubicBezTo>
                                <a:pt x="325" y="413"/>
                                <a:pt x="325" y="413"/>
                                <a:pt x="325" y="413"/>
                              </a:cubicBezTo>
                              <a:cubicBezTo>
                                <a:pt x="311" y="413"/>
                                <a:pt x="296" y="414"/>
                                <a:pt x="282" y="414"/>
                              </a:cubicBezTo>
                              <a:cubicBezTo>
                                <a:pt x="252" y="414"/>
                                <a:pt x="223" y="414"/>
                                <a:pt x="194" y="414"/>
                              </a:cubicBezTo>
                              <a:cubicBezTo>
                                <a:pt x="165" y="414"/>
                                <a:pt x="135" y="413"/>
                                <a:pt x="106" y="413"/>
                              </a:cubicBezTo>
                              <a:cubicBezTo>
                                <a:pt x="62" y="412"/>
                                <a:pt x="62" y="412"/>
                                <a:pt x="62" y="412"/>
                              </a:cubicBezTo>
                              <a:cubicBezTo>
                                <a:pt x="40" y="411"/>
                                <a:pt x="40" y="411"/>
                                <a:pt x="40" y="411"/>
                              </a:cubicBezTo>
                              <a:cubicBezTo>
                                <a:pt x="0" y="410"/>
                                <a:pt x="0" y="410"/>
                                <a:pt x="0" y="410"/>
                              </a:cubicBezTo>
                              <a:cubicBezTo>
                                <a:pt x="0" y="377"/>
                                <a:pt x="0" y="377"/>
                                <a:pt x="0" y="377"/>
                              </a:cubicBezTo>
                              <a:cubicBezTo>
                                <a:pt x="0" y="365"/>
                                <a:pt x="0" y="365"/>
                                <a:pt x="0" y="365"/>
                              </a:cubicBezTo>
                              <a:cubicBezTo>
                                <a:pt x="1" y="356"/>
                                <a:pt x="1" y="356"/>
                                <a:pt x="1" y="356"/>
                              </a:cubicBezTo>
                              <a:cubicBezTo>
                                <a:pt x="2" y="320"/>
                                <a:pt x="2" y="320"/>
                                <a:pt x="2" y="320"/>
                              </a:cubicBezTo>
                              <a:cubicBezTo>
                                <a:pt x="3" y="267"/>
                                <a:pt x="5" y="214"/>
                                <a:pt x="7" y="162"/>
                              </a:cubicBezTo>
                              <a:cubicBezTo>
                                <a:pt x="9" y="108"/>
                                <a:pt x="11" y="54"/>
                                <a:pt x="14" y="0"/>
                              </a:cubicBezTo>
                              <a:cubicBezTo>
                                <a:pt x="45" y="1"/>
                                <a:pt x="45" y="1"/>
                                <a:pt x="45" y="1"/>
                              </a:cubicBezTo>
                              <a:cubicBezTo>
                                <a:pt x="72" y="2"/>
                                <a:pt x="72" y="2"/>
                                <a:pt x="72" y="2"/>
                              </a:cubicBezTo>
                              <a:cubicBezTo>
                                <a:pt x="90" y="3"/>
                                <a:pt x="108" y="4"/>
                                <a:pt x="127" y="5"/>
                              </a:cubicBezTo>
                              <a:cubicBezTo>
                                <a:pt x="167" y="7"/>
                                <a:pt x="207" y="9"/>
                                <a:pt x="248" y="10"/>
                              </a:cubicBezTo>
                              <a:cubicBezTo>
                                <a:pt x="268" y="11"/>
                                <a:pt x="288" y="12"/>
                                <a:pt x="308" y="13"/>
                              </a:cubicBezTo>
                              <a:cubicBezTo>
                                <a:pt x="339" y="14"/>
                                <a:pt x="339" y="14"/>
                                <a:pt x="339" y="14"/>
                              </a:cubicBezTo>
                              <a:cubicBezTo>
                                <a:pt x="346" y="15"/>
                                <a:pt x="346" y="15"/>
                                <a:pt x="346" y="15"/>
                              </a:cubicBezTo>
                              <a:cubicBezTo>
                                <a:pt x="348" y="15"/>
                                <a:pt x="348" y="15"/>
                                <a:pt x="348" y="15"/>
                              </a:cubicBezTo>
                              <a:cubicBezTo>
                                <a:pt x="349" y="15"/>
                                <a:pt x="349" y="15"/>
                                <a:pt x="349" y="15"/>
                              </a:cubicBezTo>
                              <a:cubicBezTo>
                                <a:pt x="350" y="15"/>
                                <a:pt x="350" y="15"/>
                                <a:pt x="350" y="15"/>
                              </a:cubicBezTo>
                              <a:cubicBezTo>
                                <a:pt x="357" y="15"/>
                                <a:pt x="357" y="15"/>
                                <a:pt x="357" y="15"/>
                              </a:cubicBezTo>
                              <a:cubicBezTo>
                                <a:pt x="356" y="25"/>
                                <a:pt x="356" y="25"/>
                                <a:pt x="356" y="25"/>
                              </a:cubicBezTo>
                              <a:cubicBezTo>
                                <a:pt x="356" y="33"/>
                                <a:pt x="356" y="40"/>
                                <a:pt x="356" y="47"/>
                              </a:cubicBezTo>
                              <a:cubicBezTo>
                                <a:pt x="355" y="62"/>
                                <a:pt x="355" y="76"/>
                                <a:pt x="355" y="91"/>
                              </a:cubicBezTo>
                              <a:cubicBezTo>
                                <a:pt x="354" y="120"/>
                                <a:pt x="354" y="149"/>
                                <a:pt x="354" y="177"/>
                              </a:cubicBezTo>
                              <a:cubicBezTo>
                                <a:pt x="354" y="187"/>
                                <a:pt x="354" y="187"/>
                                <a:pt x="354" y="187"/>
                              </a:cubicBezTo>
                              <a:cubicBezTo>
                                <a:pt x="362" y="191"/>
                                <a:pt x="362" y="191"/>
                                <a:pt x="362" y="191"/>
                              </a:cubicBezTo>
                              <a:cubicBezTo>
                                <a:pt x="365" y="193"/>
                                <a:pt x="368" y="194"/>
                                <a:pt x="371" y="194"/>
                              </a:cubicBezTo>
                              <a:cubicBezTo>
                                <a:pt x="373" y="195"/>
                                <a:pt x="375" y="195"/>
                                <a:pt x="377" y="195"/>
                              </a:cubicBezTo>
                              <a:cubicBezTo>
                                <a:pt x="379" y="195"/>
                                <a:pt x="381" y="195"/>
                                <a:pt x="383" y="195"/>
                              </a:cubicBezTo>
                              <a:cubicBezTo>
                                <a:pt x="385" y="195"/>
                                <a:pt x="385" y="195"/>
                                <a:pt x="385" y="195"/>
                              </a:cubicBezTo>
                              <a:cubicBezTo>
                                <a:pt x="387" y="195"/>
                                <a:pt x="388" y="195"/>
                                <a:pt x="389" y="195"/>
                              </a:cubicBezTo>
                              <a:cubicBezTo>
                                <a:pt x="395" y="194"/>
                                <a:pt x="399" y="192"/>
                                <a:pt x="403" y="190"/>
                              </a:cubicBezTo>
                              <a:cubicBezTo>
                                <a:pt x="407" y="188"/>
                                <a:pt x="410" y="186"/>
                                <a:pt x="414" y="182"/>
                              </a:cubicBezTo>
                              <a:cubicBezTo>
                                <a:pt x="411" y="184"/>
                                <a:pt x="407" y="185"/>
                                <a:pt x="404" y="186"/>
                              </a:cubicBezTo>
                              <a:cubicBezTo>
                                <a:pt x="408" y="186"/>
                                <a:pt x="410" y="185"/>
                                <a:pt x="412" y="184"/>
                              </a:cubicBezTo>
                              <a:cubicBezTo>
                                <a:pt x="414" y="183"/>
                                <a:pt x="416" y="182"/>
                                <a:pt x="417" y="182"/>
                              </a:cubicBezTo>
                              <a:cubicBezTo>
                                <a:pt x="418" y="180"/>
                                <a:pt x="420" y="178"/>
                                <a:pt x="420" y="179"/>
                              </a:cubicBezTo>
                              <a:cubicBezTo>
                                <a:pt x="421" y="178"/>
                                <a:pt x="421" y="178"/>
                                <a:pt x="421" y="178"/>
                              </a:cubicBezTo>
                              <a:cubicBezTo>
                                <a:pt x="423" y="177"/>
                                <a:pt x="423" y="177"/>
                                <a:pt x="423" y="177"/>
                              </a:cubicBezTo>
                              <a:cubicBezTo>
                                <a:pt x="424" y="176"/>
                                <a:pt x="425" y="175"/>
                                <a:pt x="426" y="174"/>
                              </a:cubicBezTo>
                              <a:cubicBezTo>
                                <a:pt x="428" y="173"/>
                                <a:pt x="431" y="172"/>
                                <a:pt x="433" y="171"/>
                              </a:cubicBezTo>
                              <a:cubicBezTo>
                                <a:pt x="438" y="169"/>
                                <a:pt x="444" y="167"/>
                                <a:pt x="449" y="167"/>
                              </a:cubicBezTo>
                              <a:cubicBezTo>
                                <a:pt x="446" y="171"/>
                                <a:pt x="442" y="172"/>
                                <a:pt x="437" y="175"/>
                              </a:cubicBezTo>
                              <a:cubicBezTo>
                                <a:pt x="435" y="176"/>
                                <a:pt x="432" y="177"/>
                                <a:pt x="429" y="178"/>
                              </a:cubicBezTo>
                              <a:cubicBezTo>
                                <a:pt x="428" y="179"/>
                                <a:pt x="427" y="180"/>
                                <a:pt x="426" y="181"/>
                              </a:cubicBezTo>
                              <a:cubicBezTo>
                                <a:pt x="425" y="181"/>
                                <a:pt x="425" y="181"/>
                                <a:pt x="424" y="182"/>
                              </a:cubicBezTo>
                              <a:cubicBezTo>
                                <a:pt x="424" y="182"/>
                                <a:pt x="423" y="182"/>
                                <a:pt x="423" y="182"/>
                              </a:cubicBezTo>
                              <a:cubicBezTo>
                                <a:pt x="423" y="182"/>
                                <a:pt x="423" y="182"/>
                                <a:pt x="423" y="182"/>
                              </a:cubicBezTo>
                              <a:cubicBezTo>
                                <a:pt x="423" y="182"/>
                                <a:pt x="423" y="182"/>
                                <a:pt x="423" y="182"/>
                              </a:cubicBezTo>
                              <a:cubicBezTo>
                                <a:pt x="422" y="183"/>
                                <a:pt x="422" y="183"/>
                                <a:pt x="422" y="183"/>
                              </a:cubicBezTo>
                              <a:cubicBezTo>
                                <a:pt x="421" y="184"/>
                                <a:pt x="421" y="185"/>
                                <a:pt x="419" y="186"/>
                              </a:cubicBezTo>
                              <a:cubicBezTo>
                                <a:pt x="418" y="187"/>
                                <a:pt x="416" y="188"/>
                                <a:pt x="414" y="189"/>
                              </a:cubicBezTo>
                              <a:cubicBezTo>
                                <a:pt x="412" y="190"/>
                                <a:pt x="408" y="191"/>
                                <a:pt x="404" y="191"/>
                              </a:cubicBezTo>
                              <a:cubicBezTo>
                                <a:pt x="409" y="189"/>
                                <a:pt x="414" y="187"/>
                                <a:pt x="418" y="185"/>
                              </a:cubicBezTo>
                              <a:cubicBezTo>
                                <a:pt x="417" y="186"/>
                                <a:pt x="416" y="187"/>
                                <a:pt x="416" y="188"/>
                              </a:cubicBezTo>
                              <a:cubicBezTo>
                                <a:pt x="412" y="191"/>
                                <a:pt x="408" y="193"/>
                                <a:pt x="404" y="196"/>
                              </a:cubicBezTo>
                              <a:cubicBezTo>
                                <a:pt x="402" y="197"/>
                                <a:pt x="399" y="197"/>
                                <a:pt x="397" y="198"/>
                              </a:cubicBezTo>
                              <a:cubicBezTo>
                                <a:pt x="394" y="199"/>
                                <a:pt x="392" y="200"/>
                                <a:pt x="389" y="200"/>
                              </a:cubicBezTo>
                              <a:cubicBezTo>
                                <a:pt x="387" y="200"/>
                                <a:pt x="386" y="200"/>
                                <a:pt x="385" y="200"/>
                              </a:cubicBezTo>
                              <a:cubicBezTo>
                                <a:pt x="382" y="200"/>
                                <a:pt x="382" y="200"/>
                                <a:pt x="382" y="200"/>
                              </a:cubicBezTo>
                              <a:cubicBezTo>
                                <a:pt x="381" y="200"/>
                                <a:pt x="379" y="200"/>
                                <a:pt x="377" y="200"/>
                              </a:cubicBezTo>
                              <a:cubicBezTo>
                                <a:pt x="375" y="200"/>
                                <a:pt x="372" y="200"/>
                                <a:pt x="369" y="199"/>
                              </a:cubicBezTo>
                              <a:cubicBezTo>
                                <a:pt x="366" y="199"/>
                                <a:pt x="363" y="198"/>
                                <a:pt x="360" y="196"/>
                              </a:cubicBezTo>
                              <a:cubicBezTo>
                                <a:pt x="348" y="191"/>
                                <a:pt x="348" y="191"/>
                                <a:pt x="348" y="191"/>
                              </a:cubicBezTo>
                              <a:cubicBezTo>
                                <a:pt x="348" y="177"/>
                                <a:pt x="348" y="177"/>
                                <a:pt x="348" y="177"/>
                              </a:cubicBezTo>
                              <a:cubicBezTo>
                                <a:pt x="347" y="149"/>
                                <a:pt x="347" y="120"/>
                                <a:pt x="347" y="91"/>
                              </a:cubicBezTo>
                              <a:cubicBezTo>
                                <a:pt x="348" y="77"/>
                                <a:pt x="348" y="62"/>
                                <a:pt x="348" y="47"/>
                              </a:cubicBezTo>
                              <a:cubicBezTo>
                                <a:pt x="348" y="40"/>
                                <a:pt x="348" y="33"/>
                                <a:pt x="348" y="25"/>
                              </a:cubicBezTo>
                              <a:cubicBezTo>
                                <a:pt x="348" y="25"/>
                                <a:pt x="348" y="25"/>
                                <a:pt x="348" y="25"/>
                              </a:cubicBezTo>
                              <a:cubicBezTo>
                                <a:pt x="349" y="25"/>
                                <a:pt x="349" y="25"/>
                                <a:pt x="349" y="25"/>
                              </a:cubicBezTo>
                              <a:cubicBezTo>
                                <a:pt x="349" y="25"/>
                                <a:pt x="349" y="25"/>
                                <a:pt x="349" y="25"/>
                              </a:cubicBezTo>
                              <a:cubicBezTo>
                                <a:pt x="349" y="24"/>
                                <a:pt x="349" y="24"/>
                                <a:pt x="349" y="24"/>
                              </a:cubicBezTo>
                              <a:cubicBezTo>
                                <a:pt x="349" y="23"/>
                                <a:pt x="349" y="23"/>
                                <a:pt x="349" y="23"/>
                              </a:cubicBezTo>
                              <a:cubicBezTo>
                                <a:pt x="349" y="23"/>
                                <a:pt x="348" y="23"/>
                                <a:pt x="348" y="23"/>
                              </a:cubicBezTo>
                              <a:cubicBezTo>
                                <a:pt x="347" y="23"/>
                                <a:pt x="347" y="23"/>
                                <a:pt x="347" y="23"/>
                              </a:cubicBezTo>
                              <a:cubicBezTo>
                                <a:pt x="348" y="23"/>
                                <a:pt x="347" y="23"/>
                                <a:pt x="347" y="23"/>
                              </a:cubicBezTo>
                              <a:cubicBezTo>
                                <a:pt x="345" y="23"/>
                                <a:pt x="345" y="23"/>
                                <a:pt x="345" y="23"/>
                              </a:cubicBezTo>
                              <a:cubicBezTo>
                                <a:pt x="341" y="22"/>
                                <a:pt x="341" y="22"/>
                                <a:pt x="341" y="22"/>
                              </a:cubicBezTo>
                              <a:cubicBezTo>
                                <a:pt x="331" y="22"/>
                                <a:pt x="331" y="22"/>
                                <a:pt x="331" y="22"/>
                              </a:cubicBezTo>
                              <a:cubicBezTo>
                                <a:pt x="294" y="21"/>
                                <a:pt x="294" y="21"/>
                                <a:pt x="294" y="21"/>
                              </a:cubicBezTo>
                              <a:cubicBezTo>
                                <a:pt x="268" y="20"/>
                                <a:pt x="243" y="19"/>
                                <a:pt x="218" y="17"/>
                              </a:cubicBezTo>
                              <a:cubicBezTo>
                                <a:pt x="168" y="15"/>
                                <a:pt x="119" y="12"/>
                                <a:pt x="71" y="9"/>
                              </a:cubicBezTo>
                              <a:cubicBezTo>
                                <a:pt x="62" y="9"/>
                                <a:pt x="53" y="8"/>
                                <a:pt x="44" y="8"/>
                              </a:cubicBezTo>
                              <a:cubicBezTo>
                                <a:pt x="37" y="7"/>
                                <a:pt x="29" y="7"/>
                                <a:pt x="21" y="7"/>
                              </a:cubicBezTo>
                              <a:cubicBezTo>
                                <a:pt x="21" y="12"/>
                                <a:pt x="20" y="17"/>
                                <a:pt x="20" y="22"/>
                              </a:cubicBezTo>
                              <a:cubicBezTo>
                                <a:pt x="20" y="28"/>
                                <a:pt x="20" y="34"/>
                                <a:pt x="20" y="40"/>
                              </a:cubicBezTo>
                              <a:cubicBezTo>
                                <a:pt x="19" y="52"/>
                                <a:pt x="19" y="65"/>
                                <a:pt x="19" y="77"/>
                              </a:cubicBezTo>
                              <a:cubicBezTo>
                                <a:pt x="18" y="102"/>
                                <a:pt x="17" y="126"/>
                                <a:pt x="16" y="151"/>
                              </a:cubicBezTo>
                              <a:cubicBezTo>
                                <a:pt x="14" y="190"/>
                                <a:pt x="13" y="230"/>
                                <a:pt x="11" y="270"/>
                              </a:cubicBezTo>
                              <a:cubicBezTo>
                                <a:pt x="10" y="290"/>
                                <a:pt x="10" y="310"/>
                                <a:pt x="9" y="331"/>
                              </a:cubicBezTo>
                              <a:cubicBezTo>
                                <a:pt x="9" y="341"/>
                                <a:pt x="8" y="351"/>
                                <a:pt x="8" y="362"/>
                              </a:cubicBezTo>
                              <a:cubicBezTo>
                                <a:pt x="8" y="368"/>
                                <a:pt x="8" y="374"/>
                                <a:pt x="7" y="380"/>
                              </a:cubicBezTo>
                              <a:cubicBezTo>
                                <a:pt x="7" y="388"/>
                                <a:pt x="7" y="395"/>
                                <a:pt x="7" y="403"/>
                              </a:cubicBezTo>
                              <a:cubicBezTo>
                                <a:pt x="37" y="404"/>
                                <a:pt x="68" y="404"/>
                                <a:pt x="99" y="405"/>
                              </a:cubicBezTo>
                              <a:cubicBezTo>
                                <a:pt x="127" y="405"/>
                                <a:pt x="155" y="406"/>
                                <a:pt x="183" y="406"/>
                              </a:cubicBezTo>
                              <a:cubicBezTo>
                                <a:pt x="214" y="406"/>
                                <a:pt x="245" y="405"/>
                                <a:pt x="276" y="404"/>
                              </a:cubicBezTo>
                              <a:cubicBezTo>
                                <a:pt x="291" y="404"/>
                                <a:pt x="307" y="404"/>
                                <a:pt x="322" y="403"/>
                              </a:cubicBezTo>
                              <a:cubicBezTo>
                                <a:pt x="346" y="402"/>
                                <a:pt x="346" y="402"/>
                                <a:pt x="346" y="402"/>
                              </a:cubicBezTo>
                              <a:cubicBezTo>
                                <a:pt x="378" y="402"/>
                                <a:pt x="378" y="402"/>
                                <a:pt x="378" y="402"/>
                              </a:cubicBezTo>
                              <a:cubicBezTo>
                                <a:pt x="378" y="395"/>
                                <a:pt x="378" y="388"/>
                                <a:pt x="378" y="381"/>
                              </a:cubicBezTo>
                              <a:cubicBezTo>
                                <a:pt x="377" y="345"/>
                                <a:pt x="376" y="310"/>
                                <a:pt x="375" y="274"/>
                              </a:cubicBezTo>
                              <a:cubicBezTo>
                                <a:pt x="374" y="253"/>
                                <a:pt x="374" y="253"/>
                                <a:pt x="374" y="253"/>
                              </a:cubicBezTo>
                              <a:cubicBezTo>
                                <a:pt x="374" y="250"/>
                                <a:pt x="374" y="250"/>
                                <a:pt x="374" y="250"/>
                              </a:cubicBezTo>
                              <a:cubicBezTo>
                                <a:pt x="374" y="249"/>
                                <a:pt x="374" y="248"/>
                                <a:pt x="375" y="248"/>
                              </a:cubicBezTo>
                              <a:cubicBezTo>
                                <a:pt x="376" y="248"/>
                                <a:pt x="378" y="247"/>
                                <a:pt x="380" y="247"/>
                              </a:cubicBezTo>
                              <a:cubicBezTo>
                                <a:pt x="383" y="246"/>
                                <a:pt x="386" y="246"/>
                                <a:pt x="389" y="247"/>
                              </a:cubicBezTo>
                              <a:cubicBezTo>
                                <a:pt x="393" y="247"/>
                                <a:pt x="396" y="248"/>
                                <a:pt x="399" y="250"/>
                              </a:cubicBezTo>
                              <a:cubicBezTo>
                                <a:pt x="400" y="250"/>
                                <a:pt x="401" y="251"/>
                                <a:pt x="402" y="251"/>
                              </a:cubicBezTo>
                              <a:cubicBezTo>
                                <a:pt x="402" y="251"/>
                                <a:pt x="402" y="252"/>
                                <a:pt x="402" y="252"/>
                              </a:cubicBezTo>
                              <a:cubicBezTo>
                                <a:pt x="404" y="253"/>
                                <a:pt x="404" y="253"/>
                                <a:pt x="404" y="253"/>
                              </a:cubicBezTo>
                              <a:cubicBezTo>
                                <a:pt x="406" y="255"/>
                                <a:pt x="408" y="256"/>
                                <a:pt x="410" y="257"/>
                              </a:cubicBezTo>
                              <a:cubicBezTo>
                                <a:pt x="418" y="261"/>
                                <a:pt x="426" y="265"/>
                                <a:pt x="435" y="267"/>
                              </a:cubicBezTo>
                              <a:cubicBezTo>
                                <a:pt x="441" y="268"/>
                                <a:pt x="448" y="268"/>
                                <a:pt x="454" y="268"/>
                              </a:cubicBezTo>
                              <a:cubicBezTo>
                                <a:pt x="460" y="267"/>
                                <a:pt x="467" y="266"/>
                                <a:pt x="473" y="263"/>
                              </a:cubicBezTo>
                              <a:cubicBezTo>
                                <a:pt x="478" y="261"/>
                                <a:pt x="484" y="258"/>
                                <a:pt x="489" y="254"/>
                              </a:cubicBezTo>
                              <a:cubicBezTo>
                                <a:pt x="494" y="250"/>
                                <a:pt x="498" y="245"/>
                                <a:pt x="502" y="240"/>
                              </a:cubicBezTo>
                              <a:cubicBezTo>
                                <a:pt x="505" y="234"/>
                                <a:pt x="508" y="228"/>
                                <a:pt x="509" y="222"/>
                              </a:cubicBezTo>
                              <a:cubicBezTo>
                                <a:pt x="510" y="216"/>
                                <a:pt x="511" y="209"/>
                                <a:pt x="510" y="203"/>
                              </a:cubicBezTo>
                              <a:cubicBezTo>
                                <a:pt x="508" y="190"/>
                                <a:pt x="501" y="178"/>
                                <a:pt x="491" y="169"/>
                              </a:cubicBezTo>
                              <a:cubicBezTo>
                                <a:pt x="486" y="164"/>
                                <a:pt x="478" y="160"/>
                                <a:pt x="470" y="157"/>
                              </a:cubicBezTo>
                              <a:cubicBezTo>
                                <a:pt x="463" y="154"/>
                                <a:pt x="456" y="152"/>
                                <a:pt x="449" y="148"/>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0.3pt;margin-top:422.5pt;height:86.95pt;width:108.55pt;z-index:251680768;mso-width-relative:page;mso-height-relative:page;" fillcolor="#222221" filled="t" stroked="f" coordsize="520,414" o:gfxdata="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" path="m449,148c453,143,463,142,473,145c482,148,491,155,496,160c511,172,520,191,520,210c520,219,518,229,513,237c509,246,503,253,496,259c489,265,481,270,472,272c468,274,463,275,459,275c457,276,454,276,452,276c449,276,449,276,449,276c445,276,445,276,445,276c435,276,427,273,419,270c415,268,411,266,407,264c405,263,403,262,401,260c399,259,399,259,399,259c397,257,397,257,397,257c397,257,397,257,397,257c396,257,396,256,395,256c395,256,394,256,394,256c393,255,392,255,392,255c390,255,388,255,387,255c385,255,384,255,382,256c382,256,382,257,382,257c382,258,382,258,382,258c382,261,382,261,382,261c383,265,383,265,383,265c383,277,383,277,383,277c383,285,384,292,384,300c385,315,385,331,386,346c386,353,386,361,387,368c387,382,387,395,388,409c388,411,388,411,388,411c374,412,361,412,347,412c325,413,325,413,325,413c311,413,296,414,282,414c252,414,223,414,194,414c165,414,135,413,106,413c62,412,62,412,62,412c40,411,40,411,40,411c0,410,0,410,0,410c0,377,0,377,0,377c0,365,0,365,0,365c1,356,1,356,1,356c2,320,2,320,2,320c3,267,5,214,7,162c9,108,11,54,14,0c45,1,45,1,45,1c72,2,72,2,72,2c90,3,108,4,127,5c167,7,207,9,248,10c268,11,288,12,308,13c339,14,339,14,339,14c346,15,346,15,346,15c348,15,348,15,348,15c349,15,349,15,349,15c350,15,350,15,350,15c357,15,357,15,357,15c356,25,356,25,356,25c356,33,356,40,356,47c355,62,355,76,355,91c354,120,354,149,354,177c354,187,354,187,354,187c362,191,362,191,362,191c365,193,368,194,371,194c373,195,375,195,377,195c379,195,381,195,383,195c385,195,385,195,385,195c387,195,388,195,389,195c395,194,399,192,403,190c407,188,410,186,414,182c411,184,407,185,404,186c408,186,410,185,412,184c414,183,416,182,417,182c418,180,420,178,420,179c421,178,421,178,421,178c423,177,423,177,423,177c424,176,425,175,426,174c428,173,431,172,433,171c438,169,444,167,449,167c446,171,442,172,437,175c435,176,432,177,429,178c428,179,427,180,426,181c425,181,425,181,424,182c424,182,423,182,423,182c423,182,423,182,423,182c423,182,423,182,423,182c422,183,422,183,422,183c421,184,421,185,419,186c418,187,416,188,414,189c412,190,408,191,404,191c409,189,414,187,418,185c417,186,416,187,416,188c412,191,408,193,404,196c402,197,399,197,397,198c394,199,392,200,389,200c387,200,386,200,385,200c382,200,382,200,382,200c381,200,379,200,377,200c375,200,372,200,369,199c366,199,363,198,360,196c348,191,348,191,348,191c348,177,348,177,348,177c347,149,347,120,347,91c348,77,348,62,348,47c348,40,348,33,348,25c348,25,348,25,348,25c349,25,349,25,349,25c349,25,349,25,349,25c349,24,349,24,349,24c349,23,349,23,349,23c349,23,348,23,348,23c347,23,347,23,347,23c348,23,347,23,347,23c345,23,345,23,345,23c341,22,341,22,341,22c331,22,331,22,331,22c294,21,294,21,294,21c268,20,243,19,218,17c168,15,119,12,71,9c62,9,53,8,44,8c37,7,29,7,21,7c21,12,20,17,20,22c20,28,20,34,20,40c19,52,19,65,19,77c18,102,17,126,16,151c14,190,13,230,11,270c10,290,10,310,9,331c9,341,8,351,8,362c8,368,8,374,7,380c7,388,7,395,7,403c37,404,68,404,99,405c127,405,155,406,183,406c214,406,245,405,276,404c291,404,307,404,322,403c346,402,346,402,346,402c378,402,378,402,378,402c378,395,378,388,378,381c377,345,376,310,375,274c374,253,374,253,374,253c374,250,374,250,374,250c374,249,374,248,375,248c376,248,378,247,380,247c383,246,386,246,389,247c393,247,396,248,399,250c400,250,401,251,402,251c402,251,402,252,402,252c404,253,404,253,404,253c406,255,408,256,410,257c418,261,426,265,435,267c441,268,448,268,454,268c460,267,467,266,473,263c478,261,484,258,489,254c494,250,498,245,502,240c505,234,508,228,509,222c510,216,511,209,510,203c508,190,501,178,491,169c486,164,478,160,470,157c463,154,456,152,449,148xe">
                <v:path o:connectlocs="1314958,426769;1314958,690832;1198308,736176;1110821,720172;1057798,690832;1047194,682830;1025985,680163;1012729,688165;1015380,738843;1025985,981568;919940,1098930;514318,1104265;106045,1096263;0,973566;18557,432103;190881,5334;816546,34674;922591,40009;946451,40009;941149,242724;959707,509455;1015380,520124;1068403,506788;1092263,490784;1116123,474780;1147937,456109;1137332,474780;1121425,485449;1118774,488117;1071054,509455;1071054,522792;1020683,533461;978265,530794;922591,472113;922591,66682;925242,66682;922591,61348;914638,61348;779430,56013;116649,21338;53022,106692;29162,720172;18557,1013576;485155,1082926;917289,1072257;994171,730842;994171,661492;1057798,666826;1071054,674828;1203610,714838;1330864,640153;1301702,450774"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3108325</wp:posOffset>
                </wp:positionH>
                <wp:positionV relativeFrom="paragraph">
                  <wp:posOffset>5314950</wp:posOffset>
                </wp:positionV>
                <wp:extent cx="2361565" cy="1090295"/>
                <wp:effectExtent l="0" t="0" r="6985" b="17145"/>
                <wp:wrapNone/>
                <wp:docPr id="15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251325" y="6229350"/>
                          <a:ext cx="2361565" cy="1090295"/>
                        </a:xfrm>
                        <a:custGeom>
                          <a:avLst/>
                          <a:gdLst>
                            <a:gd name="T0" fmla="*/ 13 w 890"/>
                            <a:gd name="T1" fmla="*/ 94 h 409"/>
                            <a:gd name="T2" fmla="*/ 7 w 890"/>
                            <a:gd name="T3" fmla="*/ 188 h 409"/>
                            <a:gd name="T4" fmla="*/ 16 w 890"/>
                            <a:gd name="T5" fmla="*/ 189 h 409"/>
                            <a:gd name="T6" fmla="*/ 20 w 890"/>
                            <a:gd name="T7" fmla="*/ 189 h 409"/>
                            <a:gd name="T8" fmla="*/ 37 w 890"/>
                            <a:gd name="T9" fmla="*/ 187 h 409"/>
                            <a:gd name="T10" fmla="*/ 35 w 890"/>
                            <a:gd name="T11" fmla="*/ 182 h 409"/>
                            <a:gd name="T12" fmla="*/ 35 w 890"/>
                            <a:gd name="T13" fmla="*/ 181 h 409"/>
                            <a:gd name="T14" fmla="*/ 41 w 890"/>
                            <a:gd name="T15" fmla="*/ 176 h 409"/>
                            <a:gd name="T16" fmla="*/ 51 w 890"/>
                            <a:gd name="T17" fmla="*/ 169 h 409"/>
                            <a:gd name="T18" fmla="*/ 84 w 890"/>
                            <a:gd name="T19" fmla="*/ 162 h 409"/>
                            <a:gd name="T20" fmla="*/ 150 w 890"/>
                            <a:gd name="T21" fmla="*/ 205 h 409"/>
                            <a:gd name="T22" fmla="*/ 154 w 890"/>
                            <a:gd name="T23" fmla="*/ 243 h 409"/>
                            <a:gd name="T24" fmla="*/ 150 w 890"/>
                            <a:gd name="T25" fmla="*/ 255 h 409"/>
                            <a:gd name="T26" fmla="*/ 114 w 890"/>
                            <a:gd name="T27" fmla="*/ 291 h 409"/>
                            <a:gd name="T28" fmla="*/ 49 w 890"/>
                            <a:gd name="T29" fmla="*/ 290 h 409"/>
                            <a:gd name="T30" fmla="*/ 33 w 890"/>
                            <a:gd name="T31" fmla="*/ 281 h 409"/>
                            <a:gd name="T32" fmla="*/ 30 w 890"/>
                            <a:gd name="T33" fmla="*/ 279 h 409"/>
                            <a:gd name="T34" fmla="*/ 31 w 890"/>
                            <a:gd name="T35" fmla="*/ 277 h 409"/>
                            <a:gd name="T36" fmla="*/ 29 w 890"/>
                            <a:gd name="T37" fmla="*/ 278 h 409"/>
                            <a:gd name="T38" fmla="*/ 28 w 890"/>
                            <a:gd name="T39" fmla="*/ 277 h 409"/>
                            <a:gd name="T40" fmla="*/ 18 w 890"/>
                            <a:gd name="T41" fmla="*/ 277 h 409"/>
                            <a:gd name="T42" fmla="*/ 18 w 890"/>
                            <a:gd name="T43" fmla="*/ 279 h 409"/>
                            <a:gd name="T44" fmla="*/ 18 w 890"/>
                            <a:gd name="T45" fmla="*/ 283 h 409"/>
                            <a:gd name="T46" fmla="*/ 18 w 890"/>
                            <a:gd name="T47" fmla="*/ 285 h 409"/>
                            <a:gd name="T48" fmla="*/ 20 w 890"/>
                            <a:gd name="T49" fmla="*/ 344 h 409"/>
                            <a:gd name="T50" fmla="*/ 22 w 890"/>
                            <a:gd name="T51" fmla="*/ 391 h 409"/>
                            <a:gd name="T52" fmla="*/ 24 w 890"/>
                            <a:gd name="T53" fmla="*/ 392 h 409"/>
                            <a:gd name="T54" fmla="*/ 85 w 890"/>
                            <a:gd name="T55" fmla="*/ 391 h 409"/>
                            <a:gd name="T56" fmla="*/ 335 w 890"/>
                            <a:gd name="T57" fmla="*/ 391 h 409"/>
                            <a:gd name="T58" fmla="*/ 777 w 890"/>
                            <a:gd name="T59" fmla="*/ 398 h 409"/>
                            <a:gd name="T60" fmla="*/ 857 w 890"/>
                            <a:gd name="T61" fmla="*/ 399 h 409"/>
                            <a:gd name="T62" fmla="*/ 863 w 890"/>
                            <a:gd name="T63" fmla="*/ 399 h 409"/>
                            <a:gd name="T64" fmla="*/ 872 w 890"/>
                            <a:gd name="T65" fmla="*/ 400 h 409"/>
                            <a:gd name="T66" fmla="*/ 807 w 890"/>
                            <a:gd name="T67" fmla="*/ 21 h 409"/>
                            <a:gd name="T68" fmla="*/ 85 w 890"/>
                            <a:gd name="T69" fmla="*/ 2 h 409"/>
                            <a:gd name="T70" fmla="*/ 686 w 890"/>
                            <a:gd name="T71" fmla="*/ 9 h 409"/>
                            <a:gd name="T72" fmla="*/ 890 w 890"/>
                            <a:gd name="T73" fmla="*/ 32 h 409"/>
                            <a:gd name="T74" fmla="*/ 887 w 890"/>
                            <a:gd name="T75" fmla="*/ 114 h 409"/>
                            <a:gd name="T76" fmla="*/ 882 w 890"/>
                            <a:gd name="T77" fmla="*/ 355 h 409"/>
                            <a:gd name="T78" fmla="*/ 740 w 890"/>
                            <a:gd name="T79" fmla="*/ 405 h 409"/>
                            <a:gd name="T80" fmla="*/ 289 w 890"/>
                            <a:gd name="T81" fmla="*/ 399 h 409"/>
                            <a:gd name="T82" fmla="*/ 75 w 890"/>
                            <a:gd name="T83" fmla="*/ 401 h 409"/>
                            <a:gd name="T84" fmla="*/ 22 w 890"/>
                            <a:gd name="T85" fmla="*/ 402 h 409"/>
                            <a:gd name="T86" fmla="*/ 12 w 890"/>
                            <a:gd name="T87" fmla="*/ 393 h 409"/>
                            <a:gd name="T88" fmla="*/ 10 w 890"/>
                            <a:gd name="T89" fmla="*/ 295 h 409"/>
                            <a:gd name="T90" fmla="*/ 10 w 890"/>
                            <a:gd name="T91" fmla="*/ 270 h 409"/>
                            <a:gd name="T92" fmla="*/ 10 w 890"/>
                            <a:gd name="T93" fmla="*/ 269 h 409"/>
                            <a:gd name="T94" fmla="*/ 15 w 890"/>
                            <a:gd name="T95" fmla="*/ 267 h 409"/>
                            <a:gd name="T96" fmla="*/ 29 w 890"/>
                            <a:gd name="T97" fmla="*/ 269 h 409"/>
                            <a:gd name="T98" fmla="*/ 45 w 890"/>
                            <a:gd name="T99" fmla="*/ 279 h 409"/>
                            <a:gd name="T100" fmla="*/ 77 w 890"/>
                            <a:gd name="T101" fmla="*/ 290 h 409"/>
                            <a:gd name="T102" fmla="*/ 88 w 890"/>
                            <a:gd name="T103" fmla="*/ 290 h 409"/>
                            <a:gd name="T104" fmla="*/ 148 w 890"/>
                            <a:gd name="T105" fmla="*/ 233 h 409"/>
                            <a:gd name="T106" fmla="*/ 134 w 890"/>
                            <a:gd name="T107" fmla="*/ 193 h 409"/>
                            <a:gd name="T108" fmla="*/ 77 w 890"/>
                            <a:gd name="T109" fmla="*/ 171 h 409"/>
                            <a:gd name="T110" fmla="*/ 43 w 890"/>
                            <a:gd name="T111" fmla="*/ 185 h 409"/>
                            <a:gd name="T112" fmla="*/ 37 w 890"/>
                            <a:gd name="T113" fmla="*/ 189 h 409"/>
                            <a:gd name="T114" fmla="*/ 37 w 890"/>
                            <a:gd name="T115" fmla="*/ 190 h 409"/>
                            <a:gd name="T116" fmla="*/ 12 w 890"/>
                            <a:gd name="T117" fmla="*/ 198 h 409"/>
                            <a:gd name="T118" fmla="*/ 3 w 890"/>
                            <a:gd name="T119" fmla="*/ 196 h 409"/>
                            <a:gd name="T120" fmla="*/ 7 w 890"/>
                            <a:gd name="T121" fmla="*/ 22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0" h="409">
                              <a:moveTo>
                                <a:pt x="7" y="22"/>
                              </a:moveTo>
                              <a:cubicBezTo>
                                <a:pt x="18" y="37"/>
                                <a:pt x="13" y="73"/>
                                <a:pt x="13" y="94"/>
                              </a:cubicBezTo>
                              <a:cubicBezTo>
                                <a:pt x="13" y="128"/>
                                <a:pt x="13" y="162"/>
                                <a:pt x="13" y="196"/>
                              </a:cubicBezTo>
                              <a:cubicBezTo>
                                <a:pt x="11" y="194"/>
                                <a:pt x="9" y="191"/>
                                <a:pt x="7" y="188"/>
                              </a:cubicBezTo>
                              <a:cubicBezTo>
                                <a:pt x="8" y="188"/>
                                <a:pt x="9" y="188"/>
                                <a:pt x="12" y="189"/>
                              </a:cubicBezTo>
                              <a:cubicBezTo>
                                <a:pt x="16" y="189"/>
                                <a:pt x="16" y="189"/>
                                <a:pt x="16" y="189"/>
                              </a:cubicBezTo>
                              <a:cubicBezTo>
                                <a:pt x="19" y="189"/>
                                <a:pt x="19" y="189"/>
                                <a:pt x="19" y="189"/>
                              </a:cubicBezTo>
                              <a:cubicBezTo>
                                <a:pt x="19" y="189"/>
                                <a:pt x="19" y="189"/>
                                <a:pt x="20" y="189"/>
                              </a:cubicBezTo>
                              <a:cubicBezTo>
                                <a:pt x="23" y="188"/>
                                <a:pt x="28" y="185"/>
                                <a:pt x="30" y="183"/>
                              </a:cubicBezTo>
                              <a:cubicBezTo>
                                <a:pt x="37" y="187"/>
                                <a:pt x="37" y="187"/>
                                <a:pt x="37" y="187"/>
                              </a:cubicBezTo>
                              <a:cubicBezTo>
                                <a:pt x="38" y="187"/>
                                <a:pt x="37" y="186"/>
                                <a:pt x="37" y="184"/>
                              </a:cubicBezTo>
                              <a:cubicBezTo>
                                <a:pt x="36" y="184"/>
                                <a:pt x="36" y="183"/>
                                <a:pt x="35" y="182"/>
                              </a:cubicBezTo>
                              <a:cubicBezTo>
                                <a:pt x="34" y="181"/>
                                <a:pt x="35" y="181"/>
                                <a:pt x="35" y="181"/>
                              </a:cubicBezTo>
                              <a:cubicBezTo>
                                <a:pt x="35" y="181"/>
                                <a:pt x="35" y="181"/>
                                <a:pt x="35" y="181"/>
                              </a:cubicBezTo>
                              <a:cubicBezTo>
                                <a:pt x="35" y="181"/>
                                <a:pt x="35" y="180"/>
                                <a:pt x="37" y="179"/>
                              </a:cubicBezTo>
                              <a:cubicBezTo>
                                <a:pt x="39" y="178"/>
                                <a:pt x="40" y="177"/>
                                <a:pt x="41" y="176"/>
                              </a:cubicBezTo>
                              <a:cubicBezTo>
                                <a:pt x="42" y="175"/>
                                <a:pt x="43" y="174"/>
                                <a:pt x="44" y="174"/>
                              </a:cubicBezTo>
                              <a:cubicBezTo>
                                <a:pt x="46" y="172"/>
                                <a:pt x="49" y="171"/>
                                <a:pt x="51" y="169"/>
                              </a:cubicBezTo>
                              <a:cubicBezTo>
                                <a:pt x="56" y="167"/>
                                <a:pt x="61" y="165"/>
                                <a:pt x="67" y="164"/>
                              </a:cubicBezTo>
                              <a:cubicBezTo>
                                <a:pt x="72" y="162"/>
                                <a:pt x="78" y="161"/>
                                <a:pt x="84" y="162"/>
                              </a:cubicBezTo>
                              <a:cubicBezTo>
                                <a:pt x="89" y="162"/>
                                <a:pt x="95" y="162"/>
                                <a:pt x="100" y="164"/>
                              </a:cubicBezTo>
                              <a:cubicBezTo>
                                <a:pt x="122" y="168"/>
                                <a:pt x="141" y="184"/>
                                <a:pt x="150" y="205"/>
                              </a:cubicBezTo>
                              <a:cubicBezTo>
                                <a:pt x="155" y="215"/>
                                <a:pt x="156" y="227"/>
                                <a:pt x="155" y="239"/>
                              </a:cubicBezTo>
                              <a:cubicBezTo>
                                <a:pt x="154" y="243"/>
                                <a:pt x="154" y="243"/>
                                <a:pt x="154" y="243"/>
                              </a:cubicBezTo>
                              <a:cubicBezTo>
                                <a:pt x="153" y="247"/>
                                <a:pt x="153" y="247"/>
                                <a:pt x="153" y="247"/>
                              </a:cubicBezTo>
                              <a:cubicBezTo>
                                <a:pt x="152" y="250"/>
                                <a:pt x="151" y="253"/>
                                <a:pt x="150" y="255"/>
                              </a:cubicBezTo>
                              <a:cubicBezTo>
                                <a:pt x="148" y="261"/>
                                <a:pt x="145" y="266"/>
                                <a:pt x="141" y="270"/>
                              </a:cubicBezTo>
                              <a:cubicBezTo>
                                <a:pt x="134" y="279"/>
                                <a:pt x="125" y="286"/>
                                <a:pt x="114" y="291"/>
                              </a:cubicBezTo>
                              <a:cubicBezTo>
                                <a:pt x="104" y="295"/>
                                <a:pt x="93" y="298"/>
                                <a:pt x="82" y="298"/>
                              </a:cubicBezTo>
                              <a:cubicBezTo>
                                <a:pt x="70" y="298"/>
                                <a:pt x="59" y="294"/>
                                <a:pt x="49" y="290"/>
                              </a:cubicBezTo>
                              <a:cubicBezTo>
                                <a:pt x="44" y="288"/>
                                <a:pt x="40" y="286"/>
                                <a:pt x="35" y="282"/>
                              </a:cubicBezTo>
                              <a:cubicBezTo>
                                <a:pt x="34" y="282"/>
                                <a:pt x="34" y="282"/>
                                <a:pt x="33" y="281"/>
                              </a:cubicBezTo>
                              <a:cubicBezTo>
                                <a:pt x="32" y="280"/>
                                <a:pt x="31" y="279"/>
                                <a:pt x="30" y="279"/>
                              </a:cubicBezTo>
                              <a:cubicBezTo>
                                <a:pt x="30" y="279"/>
                                <a:pt x="30" y="279"/>
                                <a:pt x="30" y="279"/>
                              </a:cubicBezTo>
                              <a:cubicBezTo>
                                <a:pt x="30" y="279"/>
                                <a:pt x="30" y="279"/>
                                <a:pt x="30" y="279"/>
                              </a:cubicBezTo>
                              <a:cubicBezTo>
                                <a:pt x="30" y="279"/>
                                <a:pt x="33" y="274"/>
                                <a:pt x="31" y="277"/>
                              </a:cubicBezTo>
                              <a:cubicBezTo>
                                <a:pt x="31" y="277"/>
                                <a:pt x="31" y="277"/>
                                <a:pt x="31" y="277"/>
                              </a:cubicBezTo>
                              <a:cubicBezTo>
                                <a:pt x="30" y="278"/>
                                <a:pt x="29" y="279"/>
                                <a:pt x="29" y="278"/>
                              </a:cubicBezTo>
                              <a:cubicBezTo>
                                <a:pt x="29" y="278"/>
                                <a:pt x="29" y="278"/>
                                <a:pt x="29" y="278"/>
                              </a:cubicBezTo>
                              <a:cubicBezTo>
                                <a:pt x="29" y="278"/>
                                <a:pt x="28" y="278"/>
                                <a:pt x="28" y="277"/>
                              </a:cubicBezTo>
                              <a:cubicBezTo>
                                <a:pt x="27" y="277"/>
                                <a:pt x="27" y="277"/>
                                <a:pt x="27" y="277"/>
                              </a:cubicBezTo>
                              <a:cubicBezTo>
                                <a:pt x="24" y="276"/>
                                <a:pt x="21" y="276"/>
                                <a:pt x="18" y="277"/>
                              </a:cubicBezTo>
                              <a:cubicBezTo>
                                <a:pt x="18" y="277"/>
                                <a:pt x="18" y="278"/>
                                <a:pt x="18" y="278"/>
                              </a:cubicBezTo>
                              <a:cubicBezTo>
                                <a:pt x="18" y="279"/>
                                <a:pt x="18" y="279"/>
                                <a:pt x="18" y="279"/>
                              </a:cubicBezTo>
                              <a:cubicBezTo>
                                <a:pt x="18" y="281"/>
                                <a:pt x="18" y="281"/>
                                <a:pt x="18" y="281"/>
                              </a:cubicBezTo>
                              <a:cubicBezTo>
                                <a:pt x="18" y="283"/>
                                <a:pt x="18" y="283"/>
                                <a:pt x="18" y="283"/>
                              </a:cubicBezTo>
                              <a:cubicBezTo>
                                <a:pt x="18" y="284"/>
                                <a:pt x="18" y="284"/>
                                <a:pt x="18" y="284"/>
                              </a:cubicBezTo>
                              <a:cubicBezTo>
                                <a:pt x="18" y="285"/>
                                <a:pt x="18" y="285"/>
                                <a:pt x="18" y="285"/>
                              </a:cubicBezTo>
                              <a:cubicBezTo>
                                <a:pt x="19" y="289"/>
                                <a:pt x="19" y="289"/>
                                <a:pt x="19" y="289"/>
                              </a:cubicBezTo>
                              <a:cubicBezTo>
                                <a:pt x="19" y="307"/>
                                <a:pt x="20" y="326"/>
                                <a:pt x="20" y="344"/>
                              </a:cubicBezTo>
                              <a:cubicBezTo>
                                <a:pt x="20" y="353"/>
                                <a:pt x="21" y="362"/>
                                <a:pt x="21" y="372"/>
                              </a:cubicBezTo>
                              <a:cubicBezTo>
                                <a:pt x="21" y="380"/>
                                <a:pt x="21" y="394"/>
                                <a:pt x="22" y="391"/>
                              </a:cubicBezTo>
                              <a:cubicBezTo>
                                <a:pt x="22" y="392"/>
                                <a:pt x="22" y="392"/>
                                <a:pt x="22" y="392"/>
                              </a:cubicBezTo>
                              <a:cubicBezTo>
                                <a:pt x="23" y="392"/>
                                <a:pt x="24" y="392"/>
                                <a:pt x="24" y="392"/>
                              </a:cubicBezTo>
                              <a:cubicBezTo>
                                <a:pt x="44" y="392"/>
                                <a:pt x="44" y="392"/>
                                <a:pt x="44" y="392"/>
                              </a:cubicBezTo>
                              <a:cubicBezTo>
                                <a:pt x="58" y="391"/>
                                <a:pt x="72" y="391"/>
                                <a:pt x="85" y="391"/>
                              </a:cubicBezTo>
                              <a:cubicBezTo>
                                <a:pt x="113" y="390"/>
                                <a:pt x="141" y="390"/>
                                <a:pt x="169" y="390"/>
                              </a:cubicBezTo>
                              <a:cubicBezTo>
                                <a:pt x="224" y="390"/>
                                <a:pt x="280" y="390"/>
                                <a:pt x="335" y="391"/>
                              </a:cubicBezTo>
                              <a:cubicBezTo>
                                <a:pt x="447" y="392"/>
                                <a:pt x="559" y="394"/>
                                <a:pt x="670" y="396"/>
                              </a:cubicBezTo>
                              <a:cubicBezTo>
                                <a:pt x="706" y="396"/>
                                <a:pt x="741" y="397"/>
                                <a:pt x="777" y="398"/>
                              </a:cubicBezTo>
                              <a:cubicBezTo>
                                <a:pt x="795" y="398"/>
                                <a:pt x="813" y="398"/>
                                <a:pt x="830" y="399"/>
                              </a:cubicBezTo>
                              <a:cubicBezTo>
                                <a:pt x="857" y="399"/>
                                <a:pt x="857" y="399"/>
                                <a:pt x="857" y="399"/>
                              </a:cubicBezTo>
                              <a:cubicBezTo>
                                <a:pt x="860" y="399"/>
                                <a:pt x="860" y="399"/>
                                <a:pt x="860" y="399"/>
                              </a:cubicBezTo>
                              <a:cubicBezTo>
                                <a:pt x="863" y="399"/>
                                <a:pt x="863" y="399"/>
                                <a:pt x="863" y="399"/>
                              </a:cubicBezTo>
                              <a:cubicBezTo>
                                <a:pt x="866" y="400"/>
                                <a:pt x="866" y="400"/>
                                <a:pt x="866" y="400"/>
                              </a:cubicBezTo>
                              <a:cubicBezTo>
                                <a:pt x="872" y="400"/>
                                <a:pt x="872" y="400"/>
                                <a:pt x="872" y="400"/>
                              </a:cubicBezTo>
                              <a:cubicBezTo>
                                <a:pt x="876" y="274"/>
                                <a:pt x="879" y="149"/>
                                <a:pt x="883" y="23"/>
                              </a:cubicBezTo>
                              <a:cubicBezTo>
                                <a:pt x="858" y="23"/>
                                <a:pt x="832" y="22"/>
                                <a:pt x="807" y="21"/>
                              </a:cubicBezTo>
                              <a:cubicBezTo>
                                <a:pt x="539" y="13"/>
                                <a:pt x="264" y="4"/>
                                <a:pt x="3" y="8"/>
                              </a:cubicBezTo>
                              <a:cubicBezTo>
                                <a:pt x="16" y="0"/>
                                <a:pt x="60" y="3"/>
                                <a:pt x="85" y="2"/>
                              </a:cubicBezTo>
                              <a:cubicBezTo>
                                <a:pt x="213" y="0"/>
                                <a:pt x="348" y="1"/>
                                <a:pt x="483" y="4"/>
                              </a:cubicBezTo>
                              <a:cubicBezTo>
                                <a:pt x="551" y="5"/>
                                <a:pt x="619" y="7"/>
                                <a:pt x="686" y="9"/>
                              </a:cubicBezTo>
                              <a:cubicBezTo>
                                <a:pt x="755" y="12"/>
                                <a:pt x="823" y="14"/>
                                <a:pt x="890" y="16"/>
                              </a:cubicBezTo>
                              <a:cubicBezTo>
                                <a:pt x="890" y="22"/>
                                <a:pt x="890" y="27"/>
                                <a:pt x="890" y="32"/>
                              </a:cubicBezTo>
                              <a:cubicBezTo>
                                <a:pt x="889" y="46"/>
                                <a:pt x="889" y="60"/>
                                <a:pt x="888" y="74"/>
                              </a:cubicBezTo>
                              <a:cubicBezTo>
                                <a:pt x="888" y="88"/>
                                <a:pt x="888" y="101"/>
                                <a:pt x="887" y="114"/>
                              </a:cubicBezTo>
                              <a:cubicBezTo>
                                <a:pt x="887" y="141"/>
                                <a:pt x="886" y="168"/>
                                <a:pt x="886" y="194"/>
                              </a:cubicBezTo>
                              <a:cubicBezTo>
                                <a:pt x="885" y="248"/>
                                <a:pt x="884" y="302"/>
                                <a:pt x="882" y="355"/>
                              </a:cubicBezTo>
                              <a:cubicBezTo>
                                <a:pt x="882" y="372"/>
                                <a:pt x="881" y="390"/>
                                <a:pt x="881" y="409"/>
                              </a:cubicBezTo>
                              <a:cubicBezTo>
                                <a:pt x="834" y="407"/>
                                <a:pt x="787" y="406"/>
                                <a:pt x="740" y="405"/>
                              </a:cubicBezTo>
                              <a:cubicBezTo>
                                <a:pt x="691" y="404"/>
                                <a:pt x="642" y="403"/>
                                <a:pt x="592" y="402"/>
                              </a:cubicBezTo>
                              <a:cubicBezTo>
                                <a:pt x="493" y="400"/>
                                <a:pt x="392" y="399"/>
                                <a:pt x="289" y="399"/>
                              </a:cubicBezTo>
                              <a:cubicBezTo>
                                <a:pt x="242" y="399"/>
                                <a:pt x="194" y="399"/>
                                <a:pt x="146" y="400"/>
                              </a:cubicBezTo>
                              <a:cubicBezTo>
                                <a:pt x="122" y="400"/>
                                <a:pt x="99" y="400"/>
                                <a:pt x="75" y="401"/>
                              </a:cubicBezTo>
                              <a:cubicBezTo>
                                <a:pt x="39" y="402"/>
                                <a:pt x="39" y="402"/>
                                <a:pt x="39" y="402"/>
                              </a:cubicBezTo>
                              <a:cubicBezTo>
                                <a:pt x="22" y="402"/>
                                <a:pt x="22" y="402"/>
                                <a:pt x="22" y="402"/>
                              </a:cubicBezTo>
                              <a:cubicBezTo>
                                <a:pt x="12" y="402"/>
                                <a:pt x="12" y="402"/>
                                <a:pt x="12" y="402"/>
                              </a:cubicBezTo>
                              <a:cubicBezTo>
                                <a:pt x="12" y="393"/>
                                <a:pt x="12" y="393"/>
                                <a:pt x="12" y="393"/>
                              </a:cubicBezTo>
                              <a:cubicBezTo>
                                <a:pt x="11" y="378"/>
                                <a:pt x="11" y="378"/>
                                <a:pt x="11" y="378"/>
                              </a:cubicBezTo>
                              <a:cubicBezTo>
                                <a:pt x="11" y="350"/>
                                <a:pt x="10" y="323"/>
                                <a:pt x="10" y="295"/>
                              </a:cubicBezTo>
                              <a:cubicBezTo>
                                <a:pt x="10" y="278"/>
                                <a:pt x="10" y="278"/>
                                <a:pt x="10" y="278"/>
                              </a:cubicBezTo>
                              <a:cubicBezTo>
                                <a:pt x="10" y="270"/>
                                <a:pt x="10" y="270"/>
                                <a:pt x="10" y="270"/>
                              </a:cubicBezTo>
                              <a:cubicBezTo>
                                <a:pt x="10" y="270"/>
                                <a:pt x="10" y="270"/>
                                <a:pt x="10" y="270"/>
                              </a:cubicBezTo>
                              <a:cubicBezTo>
                                <a:pt x="10" y="269"/>
                                <a:pt x="9" y="269"/>
                                <a:pt x="10" y="269"/>
                              </a:cubicBezTo>
                              <a:cubicBezTo>
                                <a:pt x="11" y="268"/>
                                <a:pt x="11" y="268"/>
                                <a:pt x="11" y="268"/>
                              </a:cubicBezTo>
                              <a:cubicBezTo>
                                <a:pt x="13" y="268"/>
                                <a:pt x="14" y="268"/>
                                <a:pt x="15" y="267"/>
                              </a:cubicBezTo>
                              <a:cubicBezTo>
                                <a:pt x="17" y="267"/>
                                <a:pt x="20" y="267"/>
                                <a:pt x="22" y="267"/>
                              </a:cubicBezTo>
                              <a:cubicBezTo>
                                <a:pt x="24" y="268"/>
                                <a:pt x="27" y="268"/>
                                <a:pt x="29" y="269"/>
                              </a:cubicBezTo>
                              <a:cubicBezTo>
                                <a:pt x="31" y="270"/>
                                <a:pt x="34" y="271"/>
                                <a:pt x="35" y="273"/>
                              </a:cubicBezTo>
                              <a:cubicBezTo>
                                <a:pt x="39" y="276"/>
                                <a:pt x="42" y="278"/>
                                <a:pt x="45" y="279"/>
                              </a:cubicBezTo>
                              <a:cubicBezTo>
                                <a:pt x="52" y="283"/>
                                <a:pt x="58" y="286"/>
                                <a:pt x="66" y="288"/>
                              </a:cubicBezTo>
                              <a:cubicBezTo>
                                <a:pt x="69" y="289"/>
                                <a:pt x="73" y="289"/>
                                <a:pt x="77" y="290"/>
                              </a:cubicBezTo>
                              <a:cubicBezTo>
                                <a:pt x="79" y="290"/>
                                <a:pt x="81" y="290"/>
                                <a:pt x="83" y="290"/>
                              </a:cubicBezTo>
                              <a:cubicBezTo>
                                <a:pt x="88" y="290"/>
                                <a:pt x="88" y="290"/>
                                <a:pt x="88" y="290"/>
                              </a:cubicBezTo>
                              <a:cubicBezTo>
                                <a:pt x="103" y="288"/>
                                <a:pt x="118" y="283"/>
                                <a:pt x="129" y="273"/>
                              </a:cubicBezTo>
                              <a:cubicBezTo>
                                <a:pt x="140" y="263"/>
                                <a:pt x="147" y="248"/>
                                <a:pt x="148" y="233"/>
                              </a:cubicBezTo>
                              <a:cubicBezTo>
                                <a:pt x="148" y="226"/>
                                <a:pt x="147" y="219"/>
                                <a:pt x="145" y="212"/>
                              </a:cubicBezTo>
                              <a:cubicBezTo>
                                <a:pt x="142" y="205"/>
                                <a:pt x="138" y="198"/>
                                <a:pt x="134" y="193"/>
                              </a:cubicBezTo>
                              <a:cubicBezTo>
                                <a:pt x="123" y="180"/>
                                <a:pt x="106" y="172"/>
                                <a:pt x="90" y="170"/>
                              </a:cubicBezTo>
                              <a:cubicBezTo>
                                <a:pt x="85" y="170"/>
                                <a:pt x="81" y="170"/>
                                <a:pt x="77" y="171"/>
                              </a:cubicBezTo>
                              <a:cubicBezTo>
                                <a:pt x="73" y="171"/>
                                <a:pt x="69" y="172"/>
                                <a:pt x="65" y="173"/>
                              </a:cubicBezTo>
                              <a:cubicBezTo>
                                <a:pt x="57" y="176"/>
                                <a:pt x="49" y="180"/>
                                <a:pt x="43" y="185"/>
                              </a:cubicBezTo>
                              <a:cubicBezTo>
                                <a:pt x="42" y="186"/>
                                <a:pt x="41" y="187"/>
                                <a:pt x="40" y="188"/>
                              </a:cubicBezTo>
                              <a:cubicBezTo>
                                <a:pt x="39" y="189"/>
                                <a:pt x="38" y="189"/>
                                <a:pt x="37" y="189"/>
                              </a:cubicBezTo>
                              <a:cubicBezTo>
                                <a:pt x="37" y="189"/>
                                <a:pt x="37" y="189"/>
                                <a:pt x="37" y="189"/>
                              </a:cubicBezTo>
                              <a:cubicBezTo>
                                <a:pt x="37" y="190"/>
                                <a:pt x="37" y="190"/>
                                <a:pt x="37" y="190"/>
                              </a:cubicBezTo>
                              <a:cubicBezTo>
                                <a:pt x="33" y="194"/>
                                <a:pt x="27" y="197"/>
                                <a:pt x="21" y="198"/>
                              </a:cubicBezTo>
                              <a:cubicBezTo>
                                <a:pt x="18" y="198"/>
                                <a:pt x="15" y="198"/>
                                <a:pt x="12" y="198"/>
                              </a:cubicBezTo>
                              <a:cubicBezTo>
                                <a:pt x="9" y="198"/>
                                <a:pt x="6" y="197"/>
                                <a:pt x="3" y="196"/>
                              </a:cubicBezTo>
                              <a:cubicBezTo>
                                <a:pt x="3" y="196"/>
                                <a:pt x="3" y="196"/>
                                <a:pt x="3" y="196"/>
                              </a:cubicBezTo>
                              <a:cubicBezTo>
                                <a:pt x="3" y="164"/>
                                <a:pt x="3" y="131"/>
                                <a:pt x="3" y="97"/>
                              </a:cubicBezTo>
                              <a:cubicBezTo>
                                <a:pt x="3" y="73"/>
                                <a:pt x="0" y="43"/>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44.75pt;margin-top:418.5pt;height:85.85pt;width:185.95pt;z-index:251679744;mso-width-relative:page;mso-height-relative:page;" fillcolor="#222221" filled="t" stroked="f" coordsize="890,409" o:gfxdata="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" path="m7,22c18,37,13,73,13,94c13,128,13,162,13,196c11,194,9,191,7,188c8,188,9,188,12,189c16,189,16,189,16,189c19,189,19,189,19,189c19,189,19,189,20,189c23,188,28,185,30,183c37,187,37,187,37,187c38,187,37,186,37,184c36,184,36,183,35,182c34,181,35,181,35,181c35,181,35,181,35,181c35,181,35,180,37,179c39,178,40,177,41,176c42,175,43,174,44,174c46,172,49,171,51,169c56,167,61,165,67,164c72,162,78,161,84,162c89,162,95,162,100,164c122,168,141,184,150,205c155,215,156,227,155,239c154,243,154,243,154,243c153,247,153,247,153,247c152,250,151,253,150,255c148,261,145,266,141,270c134,279,125,286,114,291c104,295,93,298,82,298c70,298,59,294,49,290c44,288,40,286,35,282c34,282,34,282,33,281c32,280,31,279,30,279c30,279,30,279,30,279c30,279,30,279,30,279c30,279,33,274,31,277c31,277,31,277,31,277c30,278,29,279,29,278c29,278,29,278,29,278c29,278,28,278,28,277c27,277,27,277,27,277c24,276,21,276,18,277c18,277,18,278,18,278c18,279,18,279,18,279c18,281,18,281,18,281c18,283,18,283,18,283c18,284,18,284,18,284c18,285,18,285,18,285c19,289,19,289,19,289c19,307,20,326,20,344c20,353,21,362,21,372c21,380,21,394,22,391c22,392,22,392,22,392c23,392,24,392,24,392c44,392,44,392,44,392c58,391,72,391,85,391c113,390,141,390,169,390c224,390,280,390,335,391c447,392,559,394,670,396c706,396,741,397,777,398c795,398,813,398,830,399c857,399,857,399,857,399c860,399,860,399,860,399c863,399,863,399,863,399c866,400,866,400,866,400c872,400,872,400,872,400c876,274,879,149,883,23c858,23,832,22,807,21c539,13,264,4,3,8c16,0,60,3,85,2c213,0,348,1,483,4c551,5,619,7,686,9c755,12,823,14,890,16c890,22,890,27,890,32c889,46,889,60,888,74c888,88,888,101,887,114c887,141,886,168,886,194c885,248,884,302,882,355c882,372,881,390,881,409c834,407,787,406,740,405c691,404,642,403,592,402c493,400,392,399,289,399c242,399,194,399,146,400c122,400,99,400,75,401c39,402,39,402,39,402c22,402,22,402,22,402c12,402,12,402,12,402c12,393,12,393,12,393c11,378,11,378,11,378c11,350,10,323,10,295c10,278,10,278,10,278c10,270,10,270,10,270c10,270,10,270,10,270c10,269,9,269,10,269c11,268,11,268,11,268c13,268,14,268,15,267c17,267,20,267,22,267c24,268,27,268,29,269c31,270,34,271,35,273c39,276,42,278,45,279c52,283,58,286,66,288c69,289,73,289,77,290c79,290,81,290,83,290c88,290,88,290,88,290c103,288,118,283,129,273c140,263,147,248,148,233c148,226,147,219,145,212c142,205,138,198,134,193c123,180,106,172,90,170c85,170,81,170,77,171c73,171,69,172,65,173c57,176,49,180,43,185c42,186,41,187,40,188c39,189,38,189,37,189c37,189,37,189,37,189c37,190,37,190,37,190c33,194,27,197,21,198c18,198,15,198,12,198c9,198,6,197,3,196c3,196,3,196,3,196c3,164,3,131,3,97c3,73,0,43,7,22xe">
                <v:path o:connectlocs="34494,250581;18574,501162;42455,503828;53068,503828;98177,498496;92870,485167;92870,482502;108791,469173;135325,450513;222889,431852;398016,546480;408630,647779;398016,679768;302492,775735;130018,773069;87563,749077;79603,743746;82256,738414;76949,741080;74296,738414;47761,738414;47761,743746;47761,754409;47761,759741;53068,917020;58375,1042311;63682,1044977;225542,1042311;888903,1042311;2061725,1060971;2274001,1063637;2289922,1063637;2313803,1066303;2141329,55980;225542,5331;1820262,23991;2361565,85304;2353604,303896;2340337,946344;1963548,1079631;766845,1063637;199008,1068968;58375,1071634;31841,1047642;26534,786398;26534,719754;26534,717088;39801,711757;76949,717088;119404,743746;204315,773069;233503,773069;392709,621121;355561,514491;204315,455844;114098,493165;98177,503828;98177,506494;31841,527820;7960,522488;18574,58646"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1657350</wp:posOffset>
                </wp:positionH>
                <wp:positionV relativeFrom="paragraph">
                  <wp:posOffset>3539490</wp:posOffset>
                </wp:positionV>
                <wp:extent cx="1791970" cy="701040"/>
                <wp:effectExtent l="0" t="0" r="0" b="0"/>
                <wp:wrapNone/>
                <wp:docPr id="15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800350" y="4453890"/>
                          <a:ext cx="1791970" cy="701040"/>
                        </a:xfrm>
                        <a:prstGeom prst="rect">
                          <a:avLst/>
                        </a:prstGeom>
                        <a:noFill/>
                      </wps:spPr>
                      <wps:txbx>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0.5pt;margin-top:278.7pt;height:55.2pt;width:141.1pt;z-index:251678720;mso-width-relative:page;mso-height-relative:page;" filled="f" stroked="f" coordsize="21600,21600" o:gfxdata="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nwrCl2QAAAAsBAAAPAAAAAAAAAAEAIAAAACIAAABkcnMvZG93bnJldi54bWxQSwECFAAUAAAA&#10;CACHTuJA/RjTCSYCAADQAwAADgAAAAAAAAABACAAAAAoAQAAZHJzL2Uyb0RvYy54bWxQSwUGAAAA&#10;AAYABgBZAQAAwAUAAAAA&#10;">
                <v:fill on="f" focussize="0,0"/>
                <v:stroke on="f"/>
                <v:imagedata o:title=""/>
                <o:lock v:ext="edit" aspectratio="f"/>
                <v:textbox style="mso-fit-shape-to-text:t;">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-194945</wp:posOffset>
                </wp:positionH>
                <wp:positionV relativeFrom="paragraph">
                  <wp:posOffset>3381375</wp:posOffset>
                </wp:positionV>
                <wp:extent cx="1378585" cy="1104265"/>
                <wp:effectExtent l="0" t="0" r="12065" b="635"/>
                <wp:wrapNone/>
                <wp:docPr id="156"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948055" y="4295775"/>
                          <a:ext cx="1378585" cy="1104265"/>
                        </a:xfrm>
                        <a:custGeom>
                          <a:avLst/>
                          <a:gdLst>
                            <a:gd name="T0" fmla="*/ 496 w 520"/>
                            <a:gd name="T1" fmla="*/ 160 h 414"/>
                            <a:gd name="T2" fmla="*/ 496 w 520"/>
                            <a:gd name="T3" fmla="*/ 259 h 414"/>
                            <a:gd name="T4" fmla="*/ 452 w 520"/>
                            <a:gd name="T5" fmla="*/ 276 h 414"/>
                            <a:gd name="T6" fmla="*/ 419 w 520"/>
                            <a:gd name="T7" fmla="*/ 270 h 414"/>
                            <a:gd name="T8" fmla="*/ 399 w 520"/>
                            <a:gd name="T9" fmla="*/ 259 h 414"/>
                            <a:gd name="T10" fmla="*/ 395 w 520"/>
                            <a:gd name="T11" fmla="*/ 256 h 414"/>
                            <a:gd name="T12" fmla="*/ 387 w 520"/>
                            <a:gd name="T13" fmla="*/ 255 h 414"/>
                            <a:gd name="T14" fmla="*/ 382 w 520"/>
                            <a:gd name="T15" fmla="*/ 258 h 414"/>
                            <a:gd name="T16" fmla="*/ 383 w 520"/>
                            <a:gd name="T17" fmla="*/ 277 h 414"/>
                            <a:gd name="T18" fmla="*/ 387 w 520"/>
                            <a:gd name="T19" fmla="*/ 368 h 414"/>
                            <a:gd name="T20" fmla="*/ 347 w 520"/>
                            <a:gd name="T21" fmla="*/ 412 h 414"/>
                            <a:gd name="T22" fmla="*/ 194 w 520"/>
                            <a:gd name="T23" fmla="*/ 414 h 414"/>
                            <a:gd name="T24" fmla="*/ 40 w 520"/>
                            <a:gd name="T25" fmla="*/ 411 h 414"/>
                            <a:gd name="T26" fmla="*/ 0 w 520"/>
                            <a:gd name="T27" fmla="*/ 365 h 414"/>
                            <a:gd name="T28" fmla="*/ 7 w 520"/>
                            <a:gd name="T29" fmla="*/ 162 h 414"/>
                            <a:gd name="T30" fmla="*/ 72 w 520"/>
                            <a:gd name="T31" fmla="*/ 2 h 414"/>
                            <a:gd name="T32" fmla="*/ 308 w 520"/>
                            <a:gd name="T33" fmla="*/ 13 h 414"/>
                            <a:gd name="T34" fmla="*/ 348 w 520"/>
                            <a:gd name="T35" fmla="*/ 15 h 414"/>
                            <a:gd name="T36" fmla="*/ 357 w 520"/>
                            <a:gd name="T37" fmla="*/ 15 h 414"/>
                            <a:gd name="T38" fmla="*/ 355 w 520"/>
                            <a:gd name="T39" fmla="*/ 91 h 414"/>
                            <a:gd name="T40" fmla="*/ 362 w 520"/>
                            <a:gd name="T41" fmla="*/ 191 h 414"/>
                            <a:gd name="T42" fmla="*/ 383 w 520"/>
                            <a:gd name="T43" fmla="*/ 195 h 414"/>
                            <a:gd name="T44" fmla="*/ 403 w 520"/>
                            <a:gd name="T45" fmla="*/ 190 h 414"/>
                            <a:gd name="T46" fmla="*/ 412 w 520"/>
                            <a:gd name="T47" fmla="*/ 184 h 414"/>
                            <a:gd name="T48" fmla="*/ 421 w 520"/>
                            <a:gd name="T49" fmla="*/ 178 h 414"/>
                            <a:gd name="T50" fmla="*/ 433 w 520"/>
                            <a:gd name="T51" fmla="*/ 171 h 414"/>
                            <a:gd name="T52" fmla="*/ 429 w 520"/>
                            <a:gd name="T53" fmla="*/ 178 h 414"/>
                            <a:gd name="T54" fmla="*/ 423 w 520"/>
                            <a:gd name="T55" fmla="*/ 182 h 414"/>
                            <a:gd name="T56" fmla="*/ 422 w 520"/>
                            <a:gd name="T57" fmla="*/ 183 h 414"/>
                            <a:gd name="T58" fmla="*/ 404 w 520"/>
                            <a:gd name="T59" fmla="*/ 191 h 414"/>
                            <a:gd name="T60" fmla="*/ 404 w 520"/>
                            <a:gd name="T61" fmla="*/ 196 h 414"/>
                            <a:gd name="T62" fmla="*/ 385 w 520"/>
                            <a:gd name="T63" fmla="*/ 200 h 414"/>
                            <a:gd name="T64" fmla="*/ 369 w 520"/>
                            <a:gd name="T65" fmla="*/ 199 h 414"/>
                            <a:gd name="T66" fmla="*/ 348 w 520"/>
                            <a:gd name="T67" fmla="*/ 177 h 414"/>
                            <a:gd name="T68" fmla="*/ 348 w 520"/>
                            <a:gd name="T69" fmla="*/ 25 h 414"/>
                            <a:gd name="T70" fmla="*/ 349 w 520"/>
                            <a:gd name="T71" fmla="*/ 25 h 414"/>
                            <a:gd name="T72" fmla="*/ 348 w 520"/>
                            <a:gd name="T73" fmla="*/ 23 h 414"/>
                            <a:gd name="T74" fmla="*/ 345 w 520"/>
                            <a:gd name="T75" fmla="*/ 23 h 414"/>
                            <a:gd name="T76" fmla="*/ 294 w 520"/>
                            <a:gd name="T77" fmla="*/ 21 h 414"/>
                            <a:gd name="T78" fmla="*/ 44 w 520"/>
                            <a:gd name="T79" fmla="*/ 8 h 414"/>
                            <a:gd name="T80" fmla="*/ 20 w 520"/>
                            <a:gd name="T81" fmla="*/ 40 h 414"/>
                            <a:gd name="T82" fmla="*/ 11 w 520"/>
                            <a:gd name="T83" fmla="*/ 270 h 414"/>
                            <a:gd name="T84" fmla="*/ 7 w 520"/>
                            <a:gd name="T85" fmla="*/ 380 h 414"/>
                            <a:gd name="T86" fmla="*/ 183 w 520"/>
                            <a:gd name="T87" fmla="*/ 406 h 414"/>
                            <a:gd name="T88" fmla="*/ 346 w 520"/>
                            <a:gd name="T89" fmla="*/ 402 h 414"/>
                            <a:gd name="T90" fmla="*/ 375 w 520"/>
                            <a:gd name="T91" fmla="*/ 274 h 414"/>
                            <a:gd name="T92" fmla="*/ 375 w 520"/>
                            <a:gd name="T93" fmla="*/ 248 h 414"/>
                            <a:gd name="T94" fmla="*/ 399 w 520"/>
                            <a:gd name="T95" fmla="*/ 250 h 414"/>
                            <a:gd name="T96" fmla="*/ 404 w 520"/>
                            <a:gd name="T97" fmla="*/ 253 h 414"/>
                            <a:gd name="T98" fmla="*/ 454 w 520"/>
                            <a:gd name="T99" fmla="*/ 268 h 414"/>
                            <a:gd name="T100" fmla="*/ 502 w 520"/>
                            <a:gd name="T101" fmla="*/ 240 h 414"/>
                            <a:gd name="T102" fmla="*/ 491 w 520"/>
                            <a:gd name="T103" fmla="*/ 169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20" h="414">
                              <a:moveTo>
                                <a:pt x="449" y="148"/>
                              </a:moveTo>
                              <a:cubicBezTo>
                                <a:pt x="453" y="143"/>
                                <a:pt x="463" y="142"/>
                                <a:pt x="473" y="145"/>
                              </a:cubicBezTo>
                              <a:cubicBezTo>
                                <a:pt x="482" y="148"/>
                                <a:pt x="491" y="155"/>
                                <a:pt x="496" y="160"/>
                              </a:cubicBezTo>
                              <a:cubicBezTo>
                                <a:pt x="511" y="172"/>
                                <a:pt x="520" y="191"/>
                                <a:pt x="520" y="210"/>
                              </a:cubicBezTo>
                              <a:cubicBezTo>
                                <a:pt x="520" y="219"/>
                                <a:pt x="518" y="229"/>
                                <a:pt x="513" y="237"/>
                              </a:cubicBezTo>
                              <a:cubicBezTo>
                                <a:pt x="509" y="246"/>
                                <a:pt x="503" y="253"/>
                                <a:pt x="496" y="259"/>
                              </a:cubicBezTo>
                              <a:cubicBezTo>
                                <a:pt x="489" y="265"/>
                                <a:pt x="481" y="270"/>
                                <a:pt x="472" y="272"/>
                              </a:cubicBezTo>
                              <a:cubicBezTo>
                                <a:pt x="468" y="274"/>
                                <a:pt x="463" y="275"/>
                                <a:pt x="459" y="275"/>
                              </a:cubicBezTo>
                              <a:cubicBezTo>
                                <a:pt x="457" y="276"/>
                                <a:pt x="454" y="276"/>
                                <a:pt x="452" y="276"/>
                              </a:cubicBezTo>
                              <a:cubicBezTo>
                                <a:pt x="449" y="276"/>
                                <a:pt x="449" y="276"/>
                                <a:pt x="449" y="276"/>
                              </a:cubicBezTo>
                              <a:cubicBezTo>
                                <a:pt x="445" y="276"/>
                                <a:pt x="445" y="276"/>
                                <a:pt x="445" y="276"/>
                              </a:cubicBezTo>
                              <a:cubicBezTo>
                                <a:pt x="435" y="276"/>
                                <a:pt x="427" y="273"/>
                                <a:pt x="419" y="270"/>
                              </a:cubicBezTo>
                              <a:cubicBezTo>
                                <a:pt x="415" y="268"/>
                                <a:pt x="411" y="266"/>
                                <a:pt x="407" y="264"/>
                              </a:cubicBezTo>
                              <a:cubicBezTo>
                                <a:pt x="405" y="263"/>
                                <a:pt x="403" y="262"/>
                                <a:pt x="401" y="260"/>
                              </a:cubicBezTo>
                              <a:cubicBezTo>
                                <a:pt x="399" y="259"/>
                                <a:pt x="399" y="259"/>
                                <a:pt x="399" y="259"/>
                              </a:cubicBezTo>
                              <a:cubicBezTo>
                                <a:pt x="397" y="257"/>
                                <a:pt x="397" y="257"/>
                                <a:pt x="397" y="257"/>
                              </a:cubicBezTo>
                              <a:cubicBezTo>
                                <a:pt x="397" y="257"/>
                                <a:pt x="397" y="257"/>
                                <a:pt x="397" y="257"/>
                              </a:cubicBezTo>
                              <a:cubicBezTo>
                                <a:pt x="396" y="257"/>
                                <a:pt x="396" y="256"/>
                                <a:pt x="395" y="256"/>
                              </a:cubicBezTo>
                              <a:cubicBezTo>
                                <a:pt x="395" y="256"/>
                                <a:pt x="394" y="256"/>
                                <a:pt x="394" y="256"/>
                              </a:cubicBezTo>
                              <a:cubicBezTo>
                                <a:pt x="393" y="255"/>
                                <a:pt x="392" y="255"/>
                                <a:pt x="392" y="255"/>
                              </a:cubicBezTo>
                              <a:cubicBezTo>
                                <a:pt x="390" y="255"/>
                                <a:pt x="388" y="255"/>
                                <a:pt x="387" y="255"/>
                              </a:cubicBezTo>
                              <a:cubicBezTo>
                                <a:pt x="385" y="255"/>
                                <a:pt x="384" y="255"/>
                                <a:pt x="382" y="256"/>
                              </a:cubicBezTo>
                              <a:cubicBezTo>
                                <a:pt x="382" y="256"/>
                                <a:pt x="382" y="257"/>
                                <a:pt x="382" y="257"/>
                              </a:cubicBezTo>
                              <a:cubicBezTo>
                                <a:pt x="382" y="258"/>
                                <a:pt x="382" y="258"/>
                                <a:pt x="382" y="258"/>
                              </a:cubicBezTo>
                              <a:cubicBezTo>
                                <a:pt x="382" y="261"/>
                                <a:pt x="382" y="261"/>
                                <a:pt x="382" y="261"/>
                              </a:cubicBezTo>
                              <a:cubicBezTo>
                                <a:pt x="383" y="265"/>
                                <a:pt x="383" y="265"/>
                                <a:pt x="383" y="265"/>
                              </a:cubicBezTo>
                              <a:cubicBezTo>
                                <a:pt x="383" y="277"/>
                                <a:pt x="383" y="277"/>
                                <a:pt x="383" y="277"/>
                              </a:cubicBezTo>
                              <a:cubicBezTo>
                                <a:pt x="383" y="285"/>
                                <a:pt x="384" y="292"/>
                                <a:pt x="384" y="300"/>
                              </a:cubicBezTo>
                              <a:cubicBezTo>
                                <a:pt x="385" y="315"/>
                                <a:pt x="385" y="331"/>
                                <a:pt x="386" y="346"/>
                              </a:cubicBezTo>
                              <a:cubicBezTo>
                                <a:pt x="386" y="353"/>
                                <a:pt x="386" y="361"/>
                                <a:pt x="387" y="368"/>
                              </a:cubicBezTo>
                              <a:cubicBezTo>
                                <a:pt x="387" y="382"/>
                                <a:pt x="387" y="395"/>
                                <a:pt x="388" y="409"/>
                              </a:cubicBezTo>
                              <a:cubicBezTo>
                                <a:pt x="388" y="411"/>
                                <a:pt x="388" y="411"/>
                                <a:pt x="388" y="411"/>
                              </a:cubicBezTo>
                              <a:cubicBezTo>
                                <a:pt x="374" y="412"/>
                                <a:pt x="361" y="412"/>
                                <a:pt x="347" y="412"/>
                              </a:cubicBezTo>
                              <a:cubicBezTo>
                                <a:pt x="325" y="413"/>
                                <a:pt x="325" y="413"/>
                                <a:pt x="325" y="413"/>
                              </a:cubicBezTo>
                              <a:cubicBezTo>
                                <a:pt x="311" y="413"/>
                                <a:pt x="296" y="414"/>
                                <a:pt x="282" y="414"/>
                              </a:cubicBezTo>
                              <a:cubicBezTo>
                                <a:pt x="252" y="414"/>
                                <a:pt x="223" y="414"/>
                                <a:pt x="194" y="414"/>
                              </a:cubicBezTo>
                              <a:cubicBezTo>
                                <a:pt x="165" y="414"/>
                                <a:pt x="135" y="413"/>
                                <a:pt x="106" y="413"/>
                              </a:cubicBezTo>
                              <a:cubicBezTo>
                                <a:pt x="62" y="412"/>
                                <a:pt x="62" y="412"/>
                                <a:pt x="62" y="412"/>
                              </a:cubicBezTo>
                              <a:cubicBezTo>
                                <a:pt x="40" y="411"/>
                                <a:pt x="40" y="411"/>
                                <a:pt x="40" y="411"/>
                              </a:cubicBezTo>
                              <a:cubicBezTo>
                                <a:pt x="0" y="410"/>
                                <a:pt x="0" y="410"/>
                                <a:pt x="0" y="410"/>
                              </a:cubicBezTo>
                              <a:cubicBezTo>
                                <a:pt x="0" y="377"/>
                                <a:pt x="0" y="377"/>
                                <a:pt x="0" y="377"/>
                              </a:cubicBezTo>
                              <a:cubicBezTo>
                                <a:pt x="0" y="365"/>
                                <a:pt x="0" y="365"/>
                                <a:pt x="0" y="365"/>
                              </a:cubicBezTo>
                              <a:cubicBezTo>
                                <a:pt x="1" y="356"/>
                                <a:pt x="1" y="356"/>
                                <a:pt x="1" y="356"/>
                              </a:cubicBezTo>
                              <a:cubicBezTo>
                                <a:pt x="2" y="320"/>
                                <a:pt x="2" y="320"/>
                                <a:pt x="2" y="320"/>
                              </a:cubicBezTo>
                              <a:cubicBezTo>
                                <a:pt x="3" y="267"/>
                                <a:pt x="5" y="214"/>
                                <a:pt x="7" y="162"/>
                              </a:cubicBezTo>
                              <a:cubicBezTo>
                                <a:pt x="9" y="108"/>
                                <a:pt x="11" y="54"/>
                                <a:pt x="14" y="0"/>
                              </a:cubicBezTo>
                              <a:cubicBezTo>
                                <a:pt x="45" y="1"/>
                                <a:pt x="45" y="1"/>
                                <a:pt x="45" y="1"/>
                              </a:cubicBezTo>
                              <a:cubicBezTo>
                                <a:pt x="72" y="2"/>
                                <a:pt x="72" y="2"/>
                                <a:pt x="72" y="2"/>
                              </a:cubicBezTo>
                              <a:cubicBezTo>
                                <a:pt x="90" y="3"/>
                                <a:pt x="108" y="4"/>
                                <a:pt x="127" y="5"/>
                              </a:cubicBezTo>
                              <a:cubicBezTo>
                                <a:pt x="167" y="7"/>
                                <a:pt x="207" y="9"/>
                                <a:pt x="248" y="10"/>
                              </a:cubicBezTo>
                              <a:cubicBezTo>
                                <a:pt x="268" y="11"/>
                                <a:pt x="288" y="12"/>
                                <a:pt x="308" y="13"/>
                              </a:cubicBezTo>
                              <a:cubicBezTo>
                                <a:pt x="339" y="14"/>
                                <a:pt x="339" y="14"/>
                                <a:pt x="339" y="14"/>
                              </a:cubicBezTo>
                              <a:cubicBezTo>
                                <a:pt x="346" y="15"/>
                                <a:pt x="346" y="15"/>
                                <a:pt x="346" y="15"/>
                              </a:cubicBezTo>
                              <a:cubicBezTo>
                                <a:pt x="348" y="15"/>
                                <a:pt x="348" y="15"/>
                                <a:pt x="348" y="15"/>
                              </a:cubicBezTo>
                              <a:cubicBezTo>
                                <a:pt x="349" y="15"/>
                                <a:pt x="349" y="15"/>
                                <a:pt x="349" y="15"/>
                              </a:cubicBezTo>
                              <a:cubicBezTo>
                                <a:pt x="350" y="15"/>
                                <a:pt x="350" y="15"/>
                                <a:pt x="350" y="15"/>
                              </a:cubicBezTo>
                              <a:cubicBezTo>
                                <a:pt x="357" y="15"/>
                                <a:pt x="357" y="15"/>
                                <a:pt x="357" y="15"/>
                              </a:cubicBezTo>
                              <a:cubicBezTo>
                                <a:pt x="356" y="25"/>
                                <a:pt x="356" y="25"/>
                                <a:pt x="356" y="25"/>
                              </a:cubicBezTo>
                              <a:cubicBezTo>
                                <a:pt x="356" y="33"/>
                                <a:pt x="356" y="40"/>
                                <a:pt x="356" y="47"/>
                              </a:cubicBezTo>
                              <a:cubicBezTo>
                                <a:pt x="355" y="62"/>
                                <a:pt x="355" y="76"/>
                                <a:pt x="355" y="91"/>
                              </a:cubicBezTo>
                              <a:cubicBezTo>
                                <a:pt x="354" y="120"/>
                                <a:pt x="354" y="149"/>
                                <a:pt x="354" y="177"/>
                              </a:cubicBezTo>
                              <a:cubicBezTo>
                                <a:pt x="354" y="187"/>
                                <a:pt x="354" y="187"/>
                                <a:pt x="354" y="187"/>
                              </a:cubicBezTo>
                              <a:cubicBezTo>
                                <a:pt x="362" y="191"/>
                                <a:pt x="362" y="191"/>
                                <a:pt x="362" y="191"/>
                              </a:cubicBezTo>
                              <a:cubicBezTo>
                                <a:pt x="365" y="193"/>
                                <a:pt x="368" y="194"/>
                                <a:pt x="371" y="194"/>
                              </a:cubicBezTo>
                              <a:cubicBezTo>
                                <a:pt x="373" y="195"/>
                                <a:pt x="375" y="195"/>
                                <a:pt x="377" y="195"/>
                              </a:cubicBezTo>
                              <a:cubicBezTo>
                                <a:pt x="379" y="195"/>
                                <a:pt x="381" y="195"/>
                                <a:pt x="383" y="195"/>
                              </a:cubicBezTo>
                              <a:cubicBezTo>
                                <a:pt x="385" y="195"/>
                                <a:pt x="385" y="195"/>
                                <a:pt x="385" y="195"/>
                              </a:cubicBezTo>
                              <a:cubicBezTo>
                                <a:pt x="387" y="195"/>
                                <a:pt x="388" y="195"/>
                                <a:pt x="389" y="195"/>
                              </a:cubicBezTo>
                              <a:cubicBezTo>
                                <a:pt x="395" y="194"/>
                                <a:pt x="399" y="192"/>
                                <a:pt x="403" y="190"/>
                              </a:cubicBezTo>
                              <a:cubicBezTo>
                                <a:pt x="407" y="188"/>
                                <a:pt x="410" y="186"/>
                                <a:pt x="414" y="182"/>
                              </a:cubicBezTo>
                              <a:cubicBezTo>
                                <a:pt x="411" y="184"/>
                                <a:pt x="407" y="185"/>
                                <a:pt x="404" y="186"/>
                              </a:cubicBezTo>
                              <a:cubicBezTo>
                                <a:pt x="408" y="186"/>
                                <a:pt x="410" y="185"/>
                                <a:pt x="412" y="184"/>
                              </a:cubicBezTo>
                              <a:cubicBezTo>
                                <a:pt x="414" y="183"/>
                                <a:pt x="416" y="182"/>
                                <a:pt x="417" y="182"/>
                              </a:cubicBezTo>
                              <a:cubicBezTo>
                                <a:pt x="418" y="180"/>
                                <a:pt x="420" y="178"/>
                                <a:pt x="420" y="179"/>
                              </a:cubicBezTo>
                              <a:cubicBezTo>
                                <a:pt x="421" y="178"/>
                                <a:pt x="421" y="178"/>
                                <a:pt x="421" y="178"/>
                              </a:cubicBezTo>
                              <a:cubicBezTo>
                                <a:pt x="423" y="177"/>
                                <a:pt x="423" y="177"/>
                                <a:pt x="423" y="177"/>
                              </a:cubicBezTo>
                              <a:cubicBezTo>
                                <a:pt x="424" y="176"/>
                                <a:pt x="425" y="175"/>
                                <a:pt x="426" y="174"/>
                              </a:cubicBezTo>
                              <a:cubicBezTo>
                                <a:pt x="428" y="173"/>
                                <a:pt x="431" y="172"/>
                                <a:pt x="433" y="171"/>
                              </a:cubicBezTo>
                              <a:cubicBezTo>
                                <a:pt x="438" y="169"/>
                                <a:pt x="444" y="167"/>
                                <a:pt x="449" y="167"/>
                              </a:cubicBezTo>
                              <a:cubicBezTo>
                                <a:pt x="446" y="171"/>
                                <a:pt x="442" y="172"/>
                                <a:pt x="437" y="175"/>
                              </a:cubicBezTo>
                              <a:cubicBezTo>
                                <a:pt x="435" y="176"/>
                                <a:pt x="432" y="177"/>
                                <a:pt x="429" y="178"/>
                              </a:cubicBezTo>
                              <a:cubicBezTo>
                                <a:pt x="428" y="179"/>
                                <a:pt x="427" y="180"/>
                                <a:pt x="426" y="181"/>
                              </a:cubicBezTo>
                              <a:cubicBezTo>
                                <a:pt x="425" y="181"/>
                                <a:pt x="425" y="181"/>
                                <a:pt x="424" y="182"/>
                              </a:cubicBezTo>
                              <a:cubicBezTo>
                                <a:pt x="424" y="182"/>
                                <a:pt x="423" y="182"/>
                                <a:pt x="423" y="182"/>
                              </a:cubicBezTo>
                              <a:cubicBezTo>
                                <a:pt x="423" y="182"/>
                                <a:pt x="423" y="182"/>
                                <a:pt x="423" y="182"/>
                              </a:cubicBezTo>
                              <a:cubicBezTo>
                                <a:pt x="423" y="182"/>
                                <a:pt x="423" y="182"/>
                                <a:pt x="423" y="182"/>
                              </a:cubicBezTo>
                              <a:cubicBezTo>
                                <a:pt x="422" y="183"/>
                                <a:pt x="422" y="183"/>
                                <a:pt x="422" y="183"/>
                              </a:cubicBezTo>
                              <a:cubicBezTo>
                                <a:pt x="421" y="184"/>
                                <a:pt x="421" y="185"/>
                                <a:pt x="419" y="186"/>
                              </a:cubicBezTo>
                              <a:cubicBezTo>
                                <a:pt x="418" y="187"/>
                                <a:pt x="416" y="188"/>
                                <a:pt x="414" y="189"/>
                              </a:cubicBezTo>
                              <a:cubicBezTo>
                                <a:pt x="412" y="190"/>
                                <a:pt x="408" y="191"/>
                                <a:pt x="404" y="191"/>
                              </a:cubicBezTo>
                              <a:cubicBezTo>
                                <a:pt x="409" y="189"/>
                                <a:pt x="414" y="187"/>
                                <a:pt x="418" y="185"/>
                              </a:cubicBezTo>
                              <a:cubicBezTo>
                                <a:pt x="417" y="186"/>
                                <a:pt x="416" y="187"/>
                                <a:pt x="416" y="188"/>
                              </a:cubicBezTo>
                              <a:cubicBezTo>
                                <a:pt x="412" y="191"/>
                                <a:pt x="408" y="193"/>
                                <a:pt x="404" y="196"/>
                              </a:cubicBezTo>
                              <a:cubicBezTo>
                                <a:pt x="402" y="197"/>
                                <a:pt x="399" y="197"/>
                                <a:pt x="397" y="198"/>
                              </a:cubicBezTo>
                              <a:cubicBezTo>
                                <a:pt x="394" y="199"/>
                                <a:pt x="392" y="200"/>
                                <a:pt x="389" y="200"/>
                              </a:cubicBezTo>
                              <a:cubicBezTo>
                                <a:pt x="387" y="200"/>
                                <a:pt x="386" y="200"/>
                                <a:pt x="385" y="200"/>
                              </a:cubicBezTo>
                              <a:cubicBezTo>
                                <a:pt x="382" y="200"/>
                                <a:pt x="382" y="200"/>
                                <a:pt x="382" y="200"/>
                              </a:cubicBezTo>
                              <a:cubicBezTo>
                                <a:pt x="381" y="200"/>
                                <a:pt x="379" y="200"/>
                                <a:pt x="377" y="200"/>
                              </a:cubicBezTo>
                              <a:cubicBezTo>
                                <a:pt x="375" y="200"/>
                                <a:pt x="372" y="200"/>
                                <a:pt x="369" y="199"/>
                              </a:cubicBezTo>
                              <a:cubicBezTo>
                                <a:pt x="366" y="199"/>
                                <a:pt x="363" y="198"/>
                                <a:pt x="360" y="196"/>
                              </a:cubicBezTo>
                              <a:cubicBezTo>
                                <a:pt x="348" y="191"/>
                                <a:pt x="348" y="191"/>
                                <a:pt x="348" y="191"/>
                              </a:cubicBezTo>
                              <a:cubicBezTo>
                                <a:pt x="348" y="177"/>
                                <a:pt x="348" y="177"/>
                                <a:pt x="348" y="177"/>
                              </a:cubicBezTo>
                              <a:cubicBezTo>
                                <a:pt x="347" y="149"/>
                                <a:pt x="347" y="120"/>
                                <a:pt x="347" y="91"/>
                              </a:cubicBezTo>
                              <a:cubicBezTo>
                                <a:pt x="348" y="77"/>
                                <a:pt x="348" y="62"/>
                                <a:pt x="348" y="47"/>
                              </a:cubicBezTo>
                              <a:cubicBezTo>
                                <a:pt x="348" y="40"/>
                                <a:pt x="348" y="33"/>
                                <a:pt x="348" y="25"/>
                              </a:cubicBezTo>
                              <a:cubicBezTo>
                                <a:pt x="348" y="25"/>
                                <a:pt x="348" y="25"/>
                                <a:pt x="348" y="25"/>
                              </a:cubicBezTo>
                              <a:cubicBezTo>
                                <a:pt x="349" y="25"/>
                                <a:pt x="349" y="25"/>
                                <a:pt x="349" y="25"/>
                              </a:cubicBezTo>
                              <a:cubicBezTo>
                                <a:pt x="349" y="25"/>
                                <a:pt x="349" y="25"/>
                                <a:pt x="349" y="25"/>
                              </a:cubicBezTo>
                              <a:cubicBezTo>
                                <a:pt x="349" y="24"/>
                                <a:pt x="349" y="24"/>
                                <a:pt x="349" y="24"/>
                              </a:cubicBezTo>
                              <a:cubicBezTo>
                                <a:pt x="349" y="23"/>
                                <a:pt x="349" y="23"/>
                                <a:pt x="349" y="23"/>
                              </a:cubicBezTo>
                              <a:cubicBezTo>
                                <a:pt x="349" y="23"/>
                                <a:pt x="348" y="23"/>
                                <a:pt x="348" y="23"/>
                              </a:cubicBezTo>
                              <a:cubicBezTo>
                                <a:pt x="347" y="23"/>
                                <a:pt x="347" y="23"/>
                                <a:pt x="347" y="23"/>
                              </a:cubicBezTo>
                              <a:cubicBezTo>
                                <a:pt x="348" y="23"/>
                                <a:pt x="347" y="23"/>
                                <a:pt x="347" y="23"/>
                              </a:cubicBezTo>
                              <a:cubicBezTo>
                                <a:pt x="345" y="23"/>
                                <a:pt x="345" y="23"/>
                                <a:pt x="345" y="23"/>
                              </a:cubicBezTo>
                              <a:cubicBezTo>
                                <a:pt x="341" y="22"/>
                                <a:pt x="341" y="22"/>
                                <a:pt x="341" y="22"/>
                              </a:cubicBezTo>
                              <a:cubicBezTo>
                                <a:pt x="331" y="22"/>
                                <a:pt x="331" y="22"/>
                                <a:pt x="331" y="22"/>
                              </a:cubicBezTo>
                              <a:cubicBezTo>
                                <a:pt x="294" y="21"/>
                                <a:pt x="294" y="21"/>
                                <a:pt x="294" y="21"/>
                              </a:cubicBezTo>
                              <a:cubicBezTo>
                                <a:pt x="268" y="20"/>
                                <a:pt x="243" y="19"/>
                                <a:pt x="218" y="17"/>
                              </a:cubicBezTo>
                              <a:cubicBezTo>
                                <a:pt x="168" y="15"/>
                                <a:pt x="119" y="12"/>
                                <a:pt x="71" y="9"/>
                              </a:cubicBezTo>
                              <a:cubicBezTo>
                                <a:pt x="62" y="9"/>
                                <a:pt x="53" y="8"/>
                                <a:pt x="44" y="8"/>
                              </a:cubicBezTo>
                              <a:cubicBezTo>
                                <a:pt x="37" y="7"/>
                                <a:pt x="29" y="7"/>
                                <a:pt x="21" y="7"/>
                              </a:cubicBezTo>
                              <a:cubicBezTo>
                                <a:pt x="21" y="12"/>
                                <a:pt x="20" y="17"/>
                                <a:pt x="20" y="22"/>
                              </a:cubicBezTo>
                              <a:cubicBezTo>
                                <a:pt x="20" y="28"/>
                                <a:pt x="20" y="34"/>
                                <a:pt x="20" y="40"/>
                              </a:cubicBezTo>
                              <a:cubicBezTo>
                                <a:pt x="19" y="52"/>
                                <a:pt x="19" y="65"/>
                                <a:pt x="19" y="77"/>
                              </a:cubicBezTo>
                              <a:cubicBezTo>
                                <a:pt x="18" y="102"/>
                                <a:pt x="17" y="126"/>
                                <a:pt x="16" y="151"/>
                              </a:cubicBezTo>
                              <a:cubicBezTo>
                                <a:pt x="14" y="190"/>
                                <a:pt x="13" y="230"/>
                                <a:pt x="11" y="270"/>
                              </a:cubicBezTo>
                              <a:cubicBezTo>
                                <a:pt x="10" y="290"/>
                                <a:pt x="10" y="310"/>
                                <a:pt x="9" y="331"/>
                              </a:cubicBezTo>
                              <a:cubicBezTo>
                                <a:pt x="9" y="341"/>
                                <a:pt x="8" y="351"/>
                                <a:pt x="8" y="362"/>
                              </a:cubicBezTo>
                              <a:cubicBezTo>
                                <a:pt x="8" y="368"/>
                                <a:pt x="8" y="374"/>
                                <a:pt x="7" y="380"/>
                              </a:cubicBezTo>
                              <a:cubicBezTo>
                                <a:pt x="7" y="388"/>
                                <a:pt x="7" y="395"/>
                                <a:pt x="7" y="403"/>
                              </a:cubicBezTo>
                              <a:cubicBezTo>
                                <a:pt x="37" y="404"/>
                                <a:pt x="68" y="404"/>
                                <a:pt x="99" y="405"/>
                              </a:cubicBezTo>
                              <a:cubicBezTo>
                                <a:pt x="127" y="405"/>
                                <a:pt x="155" y="406"/>
                                <a:pt x="183" y="406"/>
                              </a:cubicBezTo>
                              <a:cubicBezTo>
                                <a:pt x="214" y="406"/>
                                <a:pt x="245" y="405"/>
                                <a:pt x="276" y="404"/>
                              </a:cubicBezTo>
                              <a:cubicBezTo>
                                <a:pt x="291" y="404"/>
                                <a:pt x="307" y="404"/>
                                <a:pt x="322" y="403"/>
                              </a:cubicBezTo>
                              <a:cubicBezTo>
                                <a:pt x="346" y="402"/>
                                <a:pt x="346" y="402"/>
                                <a:pt x="346" y="402"/>
                              </a:cubicBezTo>
                              <a:cubicBezTo>
                                <a:pt x="378" y="402"/>
                                <a:pt x="378" y="402"/>
                                <a:pt x="378" y="402"/>
                              </a:cubicBezTo>
                              <a:cubicBezTo>
                                <a:pt x="378" y="395"/>
                                <a:pt x="378" y="388"/>
                                <a:pt x="378" y="381"/>
                              </a:cubicBezTo>
                              <a:cubicBezTo>
                                <a:pt x="377" y="345"/>
                                <a:pt x="376" y="310"/>
                                <a:pt x="375" y="274"/>
                              </a:cubicBezTo>
                              <a:cubicBezTo>
                                <a:pt x="374" y="253"/>
                                <a:pt x="374" y="253"/>
                                <a:pt x="374" y="253"/>
                              </a:cubicBezTo>
                              <a:cubicBezTo>
                                <a:pt x="374" y="250"/>
                                <a:pt x="374" y="250"/>
                                <a:pt x="374" y="250"/>
                              </a:cubicBezTo>
                              <a:cubicBezTo>
                                <a:pt x="374" y="249"/>
                                <a:pt x="374" y="248"/>
                                <a:pt x="375" y="248"/>
                              </a:cubicBezTo>
                              <a:cubicBezTo>
                                <a:pt x="376" y="248"/>
                                <a:pt x="378" y="247"/>
                                <a:pt x="380" y="247"/>
                              </a:cubicBezTo>
                              <a:cubicBezTo>
                                <a:pt x="383" y="246"/>
                                <a:pt x="386" y="246"/>
                                <a:pt x="389" y="247"/>
                              </a:cubicBezTo>
                              <a:cubicBezTo>
                                <a:pt x="393" y="247"/>
                                <a:pt x="396" y="248"/>
                                <a:pt x="399" y="250"/>
                              </a:cubicBezTo>
                              <a:cubicBezTo>
                                <a:pt x="400" y="250"/>
                                <a:pt x="401" y="251"/>
                                <a:pt x="402" y="251"/>
                              </a:cubicBezTo>
                              <a:cubicBezTo>
                                <a:pt x="402" y="251"/>
                                <a:pt x="402" y="252"/>
                                <a:pt x="402" y="252"/>
                              </a:cubicBezTo>
                              <a:cubicBezTo>
                                <a:pt x="404" y="253"/>
                                <a:pt x="404" y="253"/>
                                <a:pt x="404" y="253"/>
                              </a:cubicBezTo>
                              <a:cubicBezTo>
                                <a:pt x="406" y="255"/>
                                <a:pt x="408" y="256"/>
                                <a:pt x="410" y="257"/>
                              </a:cubicBezTo>
                              <a:cubicBezTo>
                                <a:pt x="418" y="261"/>
                                <a:pt x="426" y="265"/>
                                <a:pt x="435" y="267"/>
                              </a:cubicBezTo>
                              <a:cubicBezTo>
                                <a:pt x="441" y="268"/>
                                <a:pt x="448" y="268"/>
                                <a:pt x="454" y="268"/>
                              </a:cubicBezTo>
                              <a:cubicBezTo>
                                <a:pt x="460" y="267"/>
                                <a:pt x="467" y="266"/>
                                <a:pt x="473" y="263"/>
                              </a:cubicBezTo>
                              <a:cubicBezTo>
                                <a:pt x="478" y="261"/>
                                <a:pt x="484" y="258"/>
                                <a:pt x="489" y="254"/>
                              </a:cubicBezTo>
                              <a:cubicBezTo>
                                <a:pt x="494" y="250"/>
                                <a:pt x="498" y="245"/>
                                <a:pt x="502" y="240"/>
                              </a:cubicBezTo>
                              <a:cubicBezTo>
                                <a:pt x="505" y="234"/>
                                <a:pt x="508" y="228"/>
                                <a:pt x="509" y="222"/>
                              </a:cubicBezTo>
                              <a:cubicBezTo>
                                <a:pt x="510" y="216"/>
                                <a:pt x="511" y="209"/>
                                <a:pt x="510" y="203"/>
                              </a:cubicBezTo>
                              <a:cubicBezTo>
                                <a:pt x="508" y="190"/>
                                <a:pt x="501" y="178"/>
                                <a:pt x="491" y="169"/>
                              </a:cubicBezTo>
                              <a:cubicBezTo>
                                <a:pt x="486" y="164"/>
                                <a:pt x="478" y="160"/>
                                <a:pt x="470" y="157"/>
                              </a:cubicBezTo>
                              <a:cubicBezTo>
                                <a:pt x="463" y="154"/>
                                <a:pt x="456" y="152"/>
                                <a:pt x="449" y="148"/>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5.35pt;margin-top:266.25pt;height:86.95pt;width:108.55pt;z-index:251677696;mso-width-relative:page;mso-height-relative:page;" fillcolor="#222221" filled="t" stroked="f" coordsize="520,414" o:gfxdata="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" path="m449,148c453,143,463,142,473,145c482,148,491,155,496,160c511,172,520,191,520,210c520,219,518,229,513,237c509,246,503,253,496,259c489,265,481,270,472,272c468,274,463,275,459,275c457,276,454,276,452,276c449,276,449,276,449,276c445,276,445,276,445,276c435,276,427,273,419,270c415,268,411,266,407,264c405,263,403,262,401,260c399,259,399,259,399,259c397,257,397,257,397,257c397,257,397,257,397,257c396,257,396,256,395,256c395,256,394,256,394,256c393,255,392,255,392,255c390,255,388,255,387,255c385,255,384,255,382,256c382,256,382,257,382,257c382,258,382,258,382,258c382,261,382,261,382,261c383,265,383,265,383,265c383,277,383,277,383,277c383,285,384,292,384,300c385,315,385,331,386,346c386,353,386,361,387,368c387,382,387,395,388,409c388,411,388,411,388,411c374,412,361,412,347,412c325,413,325,413,325,413c311,413,296,414,282,414c252,414,223,414,194,414c165,414,135,413,106,413c62,412,62,412,62,412c40,411,40,411,40,411c0,410,0,410,0,410c0,377,0,377,0,377c0,365,0,365,0,365c1,356,1,356,1,356c2,320,2,320,2,320c3,267,5,214,7,162c9,108,11,54,14,0c45,1,45,1,45,1c72,2,72,2,72,2c90,3,108,4,127,5c167,7,207,9,248,10c268,11,288,12,308,13c339,14,339,14,339,14c346,15,346,15,346,15c348,15,348,15,348,15c349,15,349,15,349,15c350,15,350,15,350,15c357,15,357,15,357,15c356,25,356,25,356,25c356,33,356,40,356,47c355,62,355,76,355,91c354,120,354,149,354,177c354,187,354,187,354,187c362,191,362,191,362,191c365,193,368,194,371,194c373,195,375,195,377,195c379,195,381,195,383,195c385,195,385,195,385,195c387,195,388,195,389,195c395,194,399,192,403,190c407,188,410,186,414,182c411,184,407,185,404,186c408,186,410,185,412,184c414,183,416,182,417,182c418,180,420,178,420,179c421,178,421,178,421,178c423,177,423,177,423,177c424,176,425,175,426,174c428,173,431,172,433,171c438,169,444,167,449,167c446,171,442,172,437,175c435,176,432,177,429,178c428,179,427,180,426,181c425,181,425,181,424,182c424,182,423,182,423,182c423,182,423,182,423,182c423,182,423,182,423,182c422,183,422,183,422,183c421,184,421,185,419,186c418,187,416,188,414,189c412,190,408,191,404,191c409,189,414,187,418,185c417,186,416,187,416,188c412,191,408,193,404,196c402,197,399,197,397,198c394,199,392,200,389,200c387,200,386,200,385,200c382,200,382,200,382,200c381,200,379,200,377,200c375,200,372,200,369,199c366,199,363,198,360,196c348,191,348,191,348,191c348,177,348,177,348,177c347,149,347,120,347,91c348,77,348,62,348,47c348,40,348,33,348,25c348,25,348,25,348,25c349,25,349,25,349,25c349,25,349,25,349,25c349,24,349,24,349,24c349,23,349,23,349,23c349,23,348,23,348,23c347,23,347,23,347,23c348,23,347,23,347,23c345,23,345,23,345,23c341,22,341,22,341,22c331,22,331,22,331,22c294,21,294,21,294,21c268,20,243,19,218,17c168,15,119,12,71,9c62,9,53,8,44,8c37,7,29,7,21,7c21,12,20,17,20,22c20,28,20,34,20,40c19,52,19,65,19,77c18,102,17,126,16,151c14,190,13,230,11,270c10,290,10,310,9,331c9,341,8,351,8,362c8,368,8,374,7,380c7,388,7,395,7,403c37,404,68,404,99,405c127,405,155,406,183,406c214,406,245,405,276,404c291,404,307,404,322,403c346,402,346,402,346,402c378,402,378,402,378,402c378,395,378,388,378,381c377,345,376,310,375,274c374,253,374,253,374,253c374,250,374,250,374,250c374,249,374,248,375,248c376,248,378,247,380,247c383,246,386,246,389,247c393,247,396,248,399,250c400,250,401,251,402,251c402,251,402,252,402,252c404,253,404,253,404,253c406,255,408,256,410,257c418,261,426,265,435,267c441,268,448,268,454,268c460,267,467,266,473,263c478,261,484,258,489,254c494,250,498,245,502,240c505,234,508,228,509,222c510,216,511,209,510,203c508,190,501,178,491,169c486,164,478,160,470,157c463,154,456,152,449,148xe">
                <v:path o:connectlocs="1314958,426769;1314958,690832;1198308,736176;1110821,720172;1057798,690832;1047194,682830;1025985,680163;1012729,688165;1015380,738843;1025985,981568;919940,1098930;514318,1104265;106045,1096263;0,973566;18557,432103;190881,5334;816546,34674;922591,40009;946451,40009;941149,242724;959707,509455;1015380,520124;1068403,506788;1092263,490784;1116123,474780;1147937,456109;1137332,474780;1121425,485449;1118774,488117;1071054,509455;1071054,522792;1020683,533461;978265,530794;922591,472113;922591,66682;925242,66682;922591,61348;914638,61348;779430,56013;116649,21338;53022,106692;29162,720172;18557,1013576;485155,1082926;917289,1072257;994171,730842;994171,661492;1057798,666826;1071054,674828;1203610,714838;1330864,640153;1301702,450774"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1258570</wp:posOffset>
                </wp:positionH>
                <wp:positionV relativeFrom="paragraph">
                  <wp:posOffset>3330575</wp:posOffset>
                </wp:positionV>
                <wp:extent cx="2361565" cy="1090295"/>
                <wp:effectExtent l="0" t="0" r="6985" b="17145"/>
                <wp:wrapNone/>
                <wp:docPr id="1"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401570" y="4244975"/>
                          <a:ext cx="2361565" cy="1090295"/>
                        </a:xfrm>
                        <a:custGeom>
                          <a:avLst/>
                          <a:gdLst>
                            <a:gd name="T0" fmla="*/ 13 w 890"/>
                            <a:gd name="T1" fmla="*/ 94 h 409"/>
                            <a:gd name="T2" fmla="*/ 7 w 890"/>
                            <a:gd name="T3" fmla="*/ 188 h 409"/>
                            <a:gd name="T4" fmla="*/ 16 w 890"/>
                            <a:gd name="T5" fmla="*/ 189 h 409"/>
                            <a:gd name="T6" fmla="*/ 20 w 890"/>
                            <a:gd name="T7" fmla="*/ 189 h 409"/>
                            <a:gd name="T8" fmla="*/ 37 w 890"/>
                            <a:gd name="T9" fmla="*/ 187 h 409"/>
                            <a:gd name="T10" fmla="*/ 35 w 890"/>
                            <a:gd name="T11" fmla="*/ 182 h 409"/>
                            <a:gd name="T12" fmla="*/ 35 w 890"/>
                            <a:gd name="T13" fmla="*/ 181 h 409"/>
                            <a:gd name="T14" fmla="*/ 41 w 890"/>
                            <a:gd name="T15" fmla="*/ 176 h 409"/>
                            <a:gd name="T16" fmla="*/ 51 w 890"/>
                            <a:gd name="T17" fmla="*/ 169 h 409"/>
                            <a:gd name="T18" fmla="*/ 84 w 890"/>
                            <a:gd name="T19" fmla="*/ 162 h 409"/>
                            <a:gd name="T20" fmla="*/ 150 w 890"/>
                            <a:gd name="T21" fmla="*/ 205 h 409"/>
                            <a:gd name="T22" fmla="*/ 154 w 890"/>
                            <a:gd name="T23" fmla="*/ 243 h 409"/>
                            <a:gd name="T24" fmla="*/ 150 w 890"/>
                            <a:gd name="T25" fmla="*/ 255 h 409"/>
                            <a:gd name="T26" fmla="*/ 114 w 890"/>
                            <a:gd name="T27" fmla="*/ 291 h 409"/>
                            <a:gd name="T28" fmla="*/ 49 w 890"/>
                            <a:gd name="T29" fmla="*/ 290 h 409"/>
                            <a:gd name="T30" fmla="*/ 33 w 890"/>
                            <a:gd name="T31" fmla="*/ 281 h 409"/>
                            <a:gd name="T32" fmla="*/ 30 w 890"/>
                            <a:gd name="T33" fmla="*/ 279 h 409"/>
                            <a:gd name="T34" fmla="*/ 31 w 890"/>
                            <a:gd name="T35" fmla="*/ 277 h 409"/>
                            <a:gd name="T36" fmla="*/ 29 w 890"/>
                            <a:gd name="T37" fmla="*/ 278 h 409"/>
                            <a:gd name="T38" fmla="*/ 28 w 890"/>
                            <a:gd name="T39" fmla="*/ 277 h 409"/>
                            <a:gd name="T40" fmla="*/ 18 w 890"/>
                            <a:gd name="T41" fmla="*/ 277 h 409"/>
                            <a:gd name="T42" fmla="*/ 18 w 890"/>
                            <a:gd name="T43" fmla="*/ 279 h 409"/>
                            <a:gd name="T44" fmla="*/ 18 w 890"/>
                            <a:gd name="T45" fmla="*/ 283 h 409"/>
                            <a:gd name="T46" fmla="*/ 18 w 890"/>
                            <a:gd name="T47" fmla="*/ 285 h 409"/>
                            <a:gd name="T48" fmla="*/ 20 w 890"/>
                            <a:gd name="T49" fmla="*/ 344 h 409"/>
                            <a:gd name="T50" fmla="*/ 22 w 890"/>
                            <a:gd name="T51" fmla="*/ 391 h 409"/>
                            <a:gd name="T52" fmla="*/ 24 w 890"/>
                            <a:gd name="T53" fmla="*/ 392 h 409"/>
                            <a:gd name="T54" fmla="*/ 85 w 890"/>
                            <a:gd name="T55" fmla="*/ 391 h 409"/>
                            <a:gd name="T56" fmla="*/ 335 w 890"/>
                            <a:gd name="T57" fmla="*/ 391 h 409"/>
                            <a:gd name="T58" fmla="*/ 777 w 890"/>
                            <a:gd name="T59" fmla="*/ 398 h 409"/>
                            <a:gd name="T60" fmla="*/ 857 w 890"/>
                            <a:gd name="T61" fmla="*/ 399 h 409"/>
                            <a:gd name="T62" fmla="*/ 863 w 890"/>
                            <a:gd name="T63" fmla="*/ 399 h 409"/>
                            <a:gd name="T64" fmla="*/ 872 w 890"/>
                            <a:gd name="T65" fmla="*/ 400 h 409"/>
                            <a:gd name="T66" fmla="*/ 807 w 890"/>
                            <a:gd name="T67" fmla="*/ 21 h 409"/>
                            <a:gd name="T68" fmla="*/ 85 w 890"/>
                            <a:gd name="T69" fmla="*/ 2 h 409"/>
                            <a:gd name="T70" fmla="*/ 686 w 890"/>
                            <a:gd name="T71" fmla="*/ 9 h 409"/>
                            <a:gd name="T72" fmla="*/ 890 w 890"/>
                            <a:gd name="T73" fmla="*/ 32 h 409"/>
                            <a:gd name="T74" fmla="*/ 887 w 890"/>
                            <a:gd name="T75" fmla="*/ 114 h 409"/>
                            <a:gd name="T76" fmla="*/ 882 w 890"/>
                            <a:gd name="T77" fmla="*/ 355 h 409"/>
                            <a:gd name="T78" fmla="*/ 740 w 890"/>
                            <a:gd name="T79" fmla="*/ 405 h 409"/>
                            <a:gd name="T80" fmla="*/ 289 w 890"/>
                            <a:gd name="T81" fmla="*/ 399 h 409"/>
                            <a:gd name="T82" fmla="*/ 75 w 890"/>
                            <a:gd name="T83" fmla="*/ 401 h 409"/>
                            <a:gd name="T84" fmla="*/ 22 w 890"/>
                            <a:gd name="T85" fmla="*/ 402 h 409"/>
                            <a:gd name="T86" fmla="*/ 12 w 890"/>
                            <a:gd name="T87" fmla="*/ 393 h 409"/>
                            <a:gd name="T88" fmla="*/ 10 w 890"/>
                            <a:gd name="T89" fmla="*/ 295 h 409"/>
                            <a:gd name="T90" fmla="*/ 10 w 890"/>
                            <a:gd name="T91" fmla="*/ 270 h 409"/>
                            <a:gd name="T92" fmla="*/ 10 w 890"/>
                            <a:gd name="T93" fmla="*/ 269 h 409"/>
                            <a:gd name="T94" fmla="*/ 15 w 890"/>
                            <a:gd name="T95" fmla="*/ 267 h 409"/>
                            <a:gd name="T96" fmla="*/ 29 w 890"/>
                            <a:gd name="T97" fmla="*/ 269 h 409"/>
                            <a:gd name="T98" fmla="*/ 45 w 890"/>
                            <a:gd name="T99" fmla="*/ 279 h 409"/>
                            <a:gd name="T100" fmla="*/ 77 w 890"/>
                            <a:gd name="T101" fmla="*/ 290 h 409"/>
                            <a:gd name="T102" fmla="*/ 88 w 890"/>
                            <a:gd name="T103" fmla="*/ 290 h 409"/>
                            <a:gd name="T104" fmla="*/ 148 w 890"/>
                            <a:gd name="T105" fmla="*/ 233 h 409"/>
                            <a:gd name="T106" fmla="*/ 134 w 890"/>
                            <a:gd name="T107" fmla="*/ 193 h 409"/>
                            <a:gd name="T108" fmla="*/ 77 w 890"/>
                            <a:gd name="T109" fmla="*/ 171 h 409"/>
                            <a:gd name="T110" fmla="*/ 43 w 890"/>
                            <a:gd name="T111" fmla="*/ 185 h 409"/>
                            <a:gd name="T112" fmla="*/ 37 w 890"/>
                            <a:gd name="T113" fmla="*/ 189 h 409"/>
                            <a:gd name="T114" fmla="*/ 37 w 890"/>
                            <a:gd name="T115" fmla="*/ 190 h 409"/>
                            <a:gd name="T116" fmla="*/ 12 w 890"/>
                            <a:gd name="T117" fmla="*/ 198 h 409"/>
                            <a:gd name="T118" fmla="*/ 3 w 890"/>
                            <a:gd name="T119" fmla="*/ 196 h 409"/>
                            <a:gd name="T120" fmla="*/ 7 w 890"/>
                            <a:gd name="T121" fmla="*/ 22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0" h="409">
                              <a:moveTo>
                                <a:pt x="7" y="22"/>
                              </a:moveTo>
                              <a:cubicBezTo>
                                <a:pt x="18" y="37"/>
                                <a:pt x="13" y="73"/>
                                <a:pt x="13" y="94"/>
                              </a:cubicBezTo>
                              <a:cubicBezTo>
                                <a:pt x="13" y="128"/>
                                <a:pt x="13" y="162"/>
                                <a:pt x="13" y="196"/>
                              </a:cubicBezTo>
                              <a:cubicBezTo>
                                <a:pt x="11" y="194"/>
                                <a:pt x="9" y="191"/>
                                <a:pt x="7" y="188"/>
                              </a:cubicBezTo>
                              <a:cubicBezTo>
                                <a:pt x="8" y="188"/>
                                <a:pt x="9" y="188"/>
                                <a:pt x="12" y="189"/>
                              </a:cubicBezTo>
                              <a:cubicBezTo>
                                <a:pt x="16" y="189"/>
                                <a:pt x="16" y="189"/>
                                <a:pt x="16" y="189"/>
                              </a:cubicBezTo>
                              <a:cubicBezTo>
                                <a:pt x="19" y="189"/>
                                <a:pt x="19" y="189"/>
                                <a:pt x="19" y="189"/>
                              </a:cubicBezTo>
                              <a:cubicBezTo>
                                <a:pt x="19" y="189"/>
                                <a:pt x="19" y="189"/>
                                <a:pt x="20" y="189"/>
                              </a:cubicBezTo>
                              <a:cubicBezTo>
                                <a:pt x="23" y="188"/>
                                <a:pt x="28" y="185"/>
                                <a:pt x="30" y="183"/>
                              </a:cubicBezTo>
                              <a:cubicBezTo>
                                <a:pt x="37" y="187"/>
                                <a:pt x="37" y="187"/>
                                <a:pt x="37" y="187"/>
                              </a:cubicBezTo>
                              <a:cubicBezTo>
                                <a:pt x="38" y="187"/>
                                <a:pt x="37" y="186"/>
                                <a:pt x="37" y="184"/>
                              </a:cubicBezTo>
                              <a:cubicBezTo>
                                <a:pt x="36" y="184"/>
                                <a:pt x="36" y="183"/>
                                <a:pt x="35" y="182"/>
                              </a:cubicBezTo>
                              <a:cubicBezTo>
                                <a:pt x="34" y="181"/>
                                <a:pt x="35" y="181"/>
                                <a:pt x="35" y="181"/>
                              </a:cubicBezTo>
                              <a:cubicBezTo>
                                <a:pt x="35" y="181"/>
                                <a:pt x="35" y="181"/>
                                <a:pt x="35" y="181"/>
                              </a:cubicBezTo>
                              <a:cubicBezTo>
                                <a:pt x="35" y="181"/>
                                <a:pt x="35" y="180"/>
                                <a:pt x="37" y="179"/>
                              </a:cubicBezTo>
                              <a:cubicBezTo>
                                <a:pt x="39" y="178"/>
                                <a:pt x="40" y="177"/>
                                <a:pt x="41" y="176"/>
                              </a:cubicBezTo>
                              <a:cubicBezTo>
                                <a:pt x="42" y="175"/>
                                <a:pt x="43" y="174"/>
                                <a:pt x="44" y="174"/>
                              </a:cubicBezTo>
                              <a:cubicBezTo>
                                <a:pt x="46" y="172"/>
                                <a:pt x="49" y="171"/>
                                <a:pt x="51" y="169"/>
                              </a:cubicBezTo>
                              <a:cubicBezTo>
                                <a:pt x="56" y="167"/>
                                <a:pt x="61" y="165"/>
                                <a:pt x="67" y="164"/>
                              </a:cubicBezTo>
                              <a:cubicBezTo>
                                <a:pt x="72" y="162"/>
                                <a:pt x="78" y="161"/>
                                <a:pt x="84" y="162"/>
                              </a:cubicBezTo>
                              <a:cubicBezTo>
                                <a:pt x="89" y="162"/>
                                <a:pt x="95" y="162"/>
                                <a:pt x="100" y="164"/>
                              </a:cubicBezTo>
                              <a:cubicBezTo>
                                <a:pt x="122" y="168"/>
                                <a:pt x="141" y="184"/>
                                <a:pt x="150" y="205"/>
                              </a:cubicBezTo>
                              <a:cubicBezTo>
                                <a:pt x="155" y="215"/>
                                <a:pt x="156" y="227"/>
                                <a:pt x="155" y="239"/>
                              </a:cubicBezTo>
                              <a:cubicBezTo>
                                <a:pt x="154" y="243"/>
                                <a:pt x="154" y="243"/>
                                <a:pt x="154" y="243"/>
                              </a:cubicBezTo>
                              <a:cubicBezTo>
                                <a:pt x="153" y="247"/>
                                <a:pt x="153" y="247"/>
                                <a:pt x="153" y="247"/>
                              </a:cubicBezTo>
                              <a:cubicBezTo>
                                <a:pt x="152" y="250"/>
                                <a:pt x="151" y="253"/>
                                <a:pt x="150" y="255"/>
                              </a:cubicBezTo>
                              <a:cubicBezTo>
                                <a:pt x="148" y="261"/>
                                <a:pt x="145" y="266"/>
                                <a:pt x="141" y="270"/>
                              </a:cubicBezTo>
                              <a:cubicBezTo>
                                <a:pt x="134" y="279"/>
                                <a:pt x="125" y="286"/>
                                <a:pt x="114" y="291"/>
                              </a:cubicBezTo>
                              <a:cubicBezTo>
                                <a:pt x="104" y="295"/>
                                <a:pt x="93" y="298"/>
                                <a:pt x="82" y="298"/>
                              </a:cubicBezTo>
                              <a:cubicBezTo>
                                <a:pt x="70" y="298"/>
                                <a:pt x="59" y="294"/>
                                <a:pt x="49" y="290"/>
                              </a:cubicBezTo>
                              <a:cubicBezTo>
                                <a:pt x="44" y="288"/>
                                <a:pt x="40" y="286"/>
                                <a:pt x="35" y="282"/>
                              </a:cubicBezTo>
                              <a:cubicBezTo>
                                <a:pt x="34" y="282"/>
                                <a:pt x="34" y="282"/>
                                <a:pt x="33" y="281"/>
                              </a:cubicBezTo>
                              <a:cubicBezTo>
                                <a:pt x="32" y="280"/>
                                <a:pt x="31" y="279"/>
                                <a:pt x="30" y="279"/>
                              </a:cubicBezTo>
                              <a:cubicBezTo>
                                <a:pt x="30" y="279"/>
                                <a:pt x="30" y="279"/>
                                <a:pt x="30" y="279"/>
                              </a:cubicBezTo>
                              <a:cubicBezTo>
                                <a:pt x="30" y="279"/>
                                <a:pt x="30" y="279"/>
                                <a:pt x="30" y="279"/>
                              </a:cubicBezTo>
                              <a:cubicBezTo>
                                <a:pt x="30" y="279"/>
                                <a:pt x="33" y="274"/>
                                <a:pt x="31" y="277"/>
                              </a:cubicBezTo>
                              <a:cubicBezTo>
                                <a:pt x="31" y="277"/>
                                <a:pt x="31" y="277"/>
                                <a:pt x="31" y="277"/>
                              </a:cubicBezTo>
                              <a:cubicBezTo>
                                <a:pt x="30" y="278"/>
                                <a:pt x="29" y="279"/>
                                <a:pt x="29" y="278"/>
                              </a:cubicBezTo>
                              <a:cubicBezTo>
                                <a:pt x="29" y="278"/>
                                <a:pt x="29" y="278"/>
                                <a:pt x="29" y="278"/>
                              </a:cubicBezTo>
                              <a:cubicBezTo>
                                <a:pt x="29" y="278"/>
                                <a:pt x="28" y="278"/>
                                <a:pt x="28" y="277"/>
                              </a:cubicBezTo>
                              <a:cubicBezTo>
                                <a:pt x="27" y="277"/>
                                <a:pt x="27" y="277"/>
                                <a:pt x="27" y="277"/>
                              </a:cubicBezTo>
                              <a:cubicBezTo>
                                <a:pt x="24" y="276"/>
                                <a:pt x="21" y="276"/>
                                <a:pt x="18" y="277"/>
                              </a:cubicBezTo>
                              <a:cubicBezTo>
                                <a:pt x="18" y="277"/>
                                <a:pt x="18" y="278"/>
                                <a:pt x="18" y="278"/>
                              </a:cubicBezTo>
                              <a:cubicBezTo>
                                <a:pt x="18" y="279"/>
                                <a:pt x="18" y="279"/>
                                <a:pt x="18" y="279"/>
                              </a:cubicBezTo>
                              <a:cubicBezTo>
                                <a:pt x="18" y="281"/>
                                <a:pt x="18" y="281"/>
                                <a:pt x="18" y="281"/>
                              </a:cubicBezTo>
                              <a:cubicBezTo>
                                <a:pt x="18" y="283"/>
                                <a:pt x="18" y="283"/>
                                <a:pt x="18" y="283"/>
                              </a:cubicBezTo>
                              <a:cubicBezTo>
                                <a:pt x="18" y="284"/>
                                <a:pt x="18" y="284"/>
                                <a:pt x="18" y="284"/>
                              </a:cubicBezTo>
                              <a:cubicBezTo>
                                <a:pt x="18" y="285"/>
                                <a:pt x="18" y="285"/>
                                <a:pt x="18" y="285"/>
                              </a:cubicBezTo>
                              <a:cubicBezTo>
                                <a:pt x="19" y="289"/>
                                <a:pt x="19" y="289"/>
                                <a:pt x="19" y="289"/>
                              </a:cubicBezTo>
                              <a:cubicBezTo>
                                <a:pt x="19" y="307"/>
                                <a:pt x="20" y="326"/>
                                <a:pt x="20" y="344"/>
                              </a:cubicBezTo>
                              <a:cubicBezTo>
                                <a:pt x="20" y="353"/>
                                <a:pt x="21" y="362"/>
                                <a:pt x="21" y="372"/>
                              </a:cubicBezTo>
                              <a:cubicBezTo>
                                <a:pt x="21" y="380"/>
                                <a:pt x="21" y="394"/>
                                <a:pt x="22" y="391"/>
                              </a:cubicBezTo>
                              <a:cubicBezTo>
                                <a:pt x="22" y="392"/>
                                <a:pt x="22" y="392"/>
                                <a:pt x="22" y="392"/>
                              </a:cubicBezTo>
                              <a:cubicBezTo>
                                <a:pt x="23" y="392"/>
                                <a:pt x="24" y="392"/>
                                <a:pt x="24" y="392"/>
                              </a:cubicBezTo>
                              <a:cubicBezTo>
                                <a:pt x="44" y="392"/>
                                <a:pt x="44" y="392"/>
                                <a:pt x="44" y="392"/>
                              </a:cubicBezTo>
                              <a:cubicBezTo>
                                <a:pt x="58" y="391"/>
                                <a:pt x="72" y="391"/>
                                <a:pt x="85" y="391"/>
                              </a:cubicBezTo>
                              <a:cubicBezTo>
                                <a:pt x="113" y="390"/>
                                <a:pt x="141" y="390"/>
                                <a:pt x="169" y="390"/>
                              </a:cubicBezTo>
                              <a:cubicBezTo>
                                <a:pt x="224" y="390"/>
                                <a:pt x="280" y="390"/>
                                <a:pt x="335" y="391"/>
                              </a:cubicBezTo>
                              <a:cubicBezTo>
                                <a:pt x="447" y="392"/>
                                <a:pt x="559" y="394"/>
                                <a:pt x="670" y="396"/>
                              </a:cubicBezTo>
                              <a:cubicBezTo>
                                <a:pt x="706" y="396"/>
                                <a:pt x="741" y="397"/>
                                <a:pt x="777" y="398"/>
                              </a:cubicBezTo>
                              <a:cubicBezTo>
                                <a:pt x="795" y="398"/>
                                <a:pt x="813" y="398"/>
                                <a:pt x="830" y="399"/>
                              </a:cubicBezTo>
                              <a:cubicBezTo>
                                <a:pt x="857" y="399"/>
                                <a:pt x="857" y="399"/>
                                <a:pt x="857" y="399"/>
                              </a:cubicBezTo>
                              <a:cubicBezTo>
                                <a:pt x="860" y="399"/>
                                <a:pt x="860" y="399"/>
                                <a:pt x="860" y="399"/>
                              </a:cubicBezTo>
                              <a:cubicBezTo>
                                <a:pt x="863" y="399"/>
                                <a:pt x="863" y="399"/>
                                <a:pt x="863" y="399"/>
                              </a:cubicBezTo>
                              <a:cubicBezTo>
                                <a:pt x="866" y="400"/>
                                <a:pt x="866" y="400"/>
                                <a:pt x="866" y="400"/>
                              </a:cubicBezTo>
                              <a:cubicBezTo>
                                <a:pt x="872" y="400"/>
                                <a:pt x="872" y="400"/>
                                <a:pt x="872" y="400"/>
                              </a:cubicBezTo>
                              <a:cubicBezTo>
                                <a:pt x="876" y="274"/>
                                <a:pt x="879" y="149"/>
                                <a:pt x="883" y="23"/>
                              </a:cubicBezTo>
                              <a:cubicBezTo>
                                <a:pt x="858" y="23"/>
                                <a:pt x="832" y="22"/>
                                <a:pt x="807" y="21"/>
                              </a:cubicBezTo>
                              <a:cubicBezTo>
                                <a:pt x="539" y="13"/>
                                <a:pt x="264" y="4"/>
                                <a:pt x="3" y="8"/>
                              </a:cubicBezTo>
                              <a:cubicBezTo>
                                <a:pt x="16" y="0"/>
                                <a:pt x="60" y="3"/>
                                <a:pt x="85" y="2"/>
                              </a:cubicBezTo>
                              <a:cubicBezTo>
                                <a:pt x="213" y="0"/>
                                <a:pt x="348" y="1"/>
                                <a:pt x="483" y="4"/>
                              </a:cubicBezTo>
                              <a:cubicBezTo>
                                <a:pt x="551" y="5"/>
                                <a:pt x="619" y="7"/>
                                <a:pt x="686" y="9"/>
                              </a:cubicBezTo>
                              <a:cubicBezTo>
                                <a:pt x="755" y="12"/>
                                <a:pt x="823" y="14"/>
                                <a:pt x="890" y="16"/>
                              </a:cubicBezTo>
                              <a:cubicBezTo>
                                <a:pt x="890" y="22"/>
                                <a:pt x="890" y="27"/>
                                <a:pt x="890" y="32"/>
                              </a:cubicBezTo>
                              <a:cubicBezTo>
                                <a:pt x="889" y="46"/>
                                <a:pt x="889" y="60"/>
                                <a:pt x="888" y="74"/>
                              </a:cubicBezTo>
                              <a:cubicBezTo>
                                <a:pt x="888" y="88"/>
                                <a:pt x="888" y="101"/>
                                <a:pt x="887" y="114"/>
                              </a:cubicBezTo>
                              <a:cubicBezTo>
                                <a:pt x="887" y="141"/>
                                <a:pt x="886" y="168"/>
                                <a:pt x="886" y="194"/>
                              </a:cubicBezTo>
                              <a:cubicBezTo>
                                <a:pt x="885" y="248"/>
                                <a:pt x="884" y="302"/>
                                <a:pt x="882" y="355"/>
                              </a:cubicBezTo>
                              <a:cubicBezTo>
                                <a:pt x="882" y="372"/>
                                <a:pt x="881" y="390"/>
                                <a:pt x="881" y="409"/>
                              </a:cubicBezTo>
                              <a:cubicBezTo>
                                <a:pt x="834" y="407"/>
                                <a:pt x="787" y="406"/>
                                <a:pt x="740" y="405"/>
                              </a:cubicBezTo>
                              <a:cubicBezTo>
                                <a:pt x="691" y="404"/>
                                <a:pt x="642" y="403"/>
                                <a:pt x="592" y="402"/>
                              </a:cubicBezTo>
                              <a:cubicBezTo>
                                <a:pt x="493" y="400"/>
                                <a:pt x="392" y="399"/>
                                <a:pt x="289" y="399"/>
                              </a:cubicBezTo>
                              <a:cubicBezTo>
                                <a:pt x="242" y="399"/>
                                <a:pt x="194" y="399"/>
                                <a:pt x="146" y="400"/>
                              </a:cubicBezTo>
                              <a:cubicBezTo>
                                <a:pt x="122" y="400"/>
                                <a:pt x="99" y="400"/>
                                <a:pt x="75" y="401"/>
                              </a:cubicBezTo>
                              <a:cubicBezTo>
                                <a:pt x="39" y="402"/>
                                <a:pt x="39" y="402"/>
                                <a:pt x="39" y="402"/>
                              </a:cubicBezTo>
                              <a:cubicBezTo>
                                <a:pt x="22" y="402"/>
                                <a:pt x="22" y="402"/>
                                <a:pt x="22" y="402"/>
                              </a:cubicBezTo>
                              <a:cubicBezTo>
                                <a:pt x="12" y="402"/>
                                <a:pt x="12" y="402"/>
                                <a:pt x="12" y="402"/>
                              </a:cubicBezTo>
                              <a:cubicBezTo>
                                <a:pt x="12" y="393"/>
                                <a:pt x="12" y="393"/>
                                <a:pt x="12" y="393"/>
                              </a:cubicBezTo>
                              <a:cubicBezTo>
                                <a:pt x="11" y="378"/>
                                <a:pt x="11" y="378"/>
                                <a:pt x="11" y="378"/>
                              </a:cubicBezTo>
                              <a:cubicBezTo>
                                <a:pt x="11" y="350"/>
                                <a:pt x="10" y="323"/>
                                <a:pt x="10" y="295"/>
                              </a:cubicBezTo>
                              <a:cubicBezTo>
                                <a:pt x="10" y="278"/>
                                <a:pt x="10" y="278"/>
                                <a:pt x="10" y="278"/>
                              </a:cubicBezTo>
                              <a:cubicBezTo>
                                <a:pt x="10" y="270"/>
                                <a:pt x="10" y="270"/>
                                <a:pt x="10" y="270"/>
                              </a:cubicBezTo>
                              <a:cubicBezTo>
                                <a:pt x="10" y="270"/>
                                <a:pt x="10" y="270"/>
                                <a:pt x="10" y="270"/>
                              </a:cubicBezTo>
                              <a:cubicBezTo>
                                <a:pt x="10" y="269"/>
                                <a:pt x="9" y="269"/>
                                <a:pt x="10" y="269"/>
                              </a:cubicBezTo>
                              <a:cubicBezTo>
                                <a:pt x="11" y="268"/>
                                <a:pt x="11" y="268"/>
                                <a:pt x="11" y="268"/>
                              </a:cubicBezTo>
                              <a:cubicBezTo>
                                <a:pt x="13" y="268"/>
                                <a:pt x="14" y="268"/>
                                <a:pt x="15" y="267"/>
                              </a:cubicBezTo>
                              <a:cubicBezTo>
                                <a:pt x="17" y="267"/>
                                <a:pt x="20" y="267"/>
                                <a:pt x="22" y="267"/>
                              </a:cubicBezTo>
                              <a:cubicBezTo>
                                <a:pt x="24" y="268"/>
                                <a:pt x="27" y="268"/>
                                <a:pt x="29" y="269"/>
                              </a:cubicBezTo>
                              <a:cubicBezTo>
                                <a:pt x="31" y="270"/>
                                <a:pt x="34" y="271"/>
                                <a:pt x="35" y="273"/>
                              </a:cubicBezTo>
                              <a:cubicBezTo>
                                <a:pt x="39" y="276"/>
                                <a:pt x="42" y="278"/>
                                <a:pt x="45" y="279"/>
                              </a:cubicBezTo>
                              <a:cubicBezTo>
                                <a:pt x="52" y="283"/>
                                <a:pt x="58" y="286"/>
                                <a:pt x="66" y="288"/>
                              </a:cubicBezTo>
                              <a:cubicBezTo>
                                <a:pt x="69" y="289"/>
                                <a:pt x="73" y="289"/>
                                <a:pt x="77" y="290"/>
                              </a:cubicBezTo>
                              <a:cubicBezTo>
                                <a:pt x="79" y="290"/>
                                <a:pt x="81" y="290"/>
                                <a:pt x="83" y="290"/>
                              </a:cubicBezTo>
                              <a:cubicBezTo>
                                <a:pt x="88" y="290"/>
                                <a:pt x="88" y="290"/>
                                <a:pt x="88" y="290"/>
                              </a:cubicBezTo>
                              <a:cubicBezTo>
                                <a:pt x="103" y="288"/>
                                <a:pt x="118" y="283"/>
                                <a:pt x="129" y="273"/>
                              </a:cubicBezTo>
                              <a:cubicBezTo>
                                <a:pt x="140" y="263"/>
                                <a:pt x="147" y="248"/>
                                <a:pt x="148" y="233"/>
                              </a:cubicBezTo>
                              <a:cubicBezTo>
                                <a:pt x="148" y="226"/>
                                <a:pt x="147" y="219"/>
                                <a:pt x="145" y="212"/>
                              </a:cubicBezTo>
                              <a:cubicBezTo>
                                <a:pt x="142" y="205"/>
                                <a:pt x="138" y="198"/>
                                <a:pt x="134" y="193"/>
                              </a:cubicBezTo>
                              <a:cubicBezTo>
                                <a:pt x="123" y="180"/>
                                <a:pt x="106" y="172"/>
                                <a:pt x="90" y="170"/>
                              </a:cubicBezTo>
                              <a:cubicBezTo>
                                <a:pt x="85" y="170"/>
                                <a:pt x="81" y="170"/>
                                <a:pt x="77" y="171"/>
                              </a:cubicBezTo>
                              <a:cubicBezTo>
                                <a:pt x="73" y="171"/>
                                <a:pt x="69" y="172"/>
                                <a:pt x="65" y="173"/>
                              </a:cubicBezTo>
                              <a:cubicBezTo>
                                <a:pt x="57" y="176"/>
                                <a:pt x="49" y="180"/>
                                <a:pt x="43" y="185"/>
                              </a:cubicBezTo>
                              <a:cubicBezTo>
                                <a:pt x="42" y="186"/>
                                <a:pt x="41" y="187"/>
                                <a:pt x="40" y="188"/>
                              </a:cubicBezTo>
                              <a:cubicBezTo>
                                <a:pt x="39" y="189"/>
                                <a:pt x="38" y="189"/>
                                <a:pt x="37" y="189"/>
                              </a:cubicBezTo>
                              <a:cubicBezTo>
                                <a:pt x="37" y="189"/>
                                <a:pt x="37" y="189"/>
                                <a:pt x="37" y="189"/>
                              </a:cubicBezTo>
                              <a:cubicBezTo>
                                <a:pt x="37" y="190"/>
                                <a:pt x="37" y="190"/>
                                <a:pt x="37" y="190"/>
                              </a:cubicBezTo>
                              <a:cubicBezTo>
                                <a:pt x="33" y="194"/>
                                <a:pt x="27" y="197"/>
                                <a:pt x="21" y="198"/>
                              </a:cubicBezTo>
                              <a:cubicBezTo>
                                <a:pt x="18" y="198"/>
                                <a:pt x="15" y="198"/>
                                <a:pt x="12" y="198"/>
                              </a:cubicBezTo>
                              <a:cubicBezTo>
                                <a:pt x="9" y="198"/>
                                <a:pt x="6" y="197"/>
                                <a:pt x="3" y="196"/>
                              </a:cubicBezTo>
                              <a:cubicBezTo>
                                <a:pt x="3" y="196"/>
                                <a:pt x="3" y="196"/>
                                <a:pt x="3" y="196"/>
                              </a:cubicBezTo>
                              <a:cubicBezTo>
                                <a:pt x="3" y="164"/>
                                <a:pt x="3" y="131"/>
                                <a:pt x="3" y="97"/>
                              </a:cubicBezTo>
                              <a:cubicBezTo>
                                <a:pt x="3" y="73"/>
                                <a:pt x="0" y="43"/>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99.1pt;margin-top:262.25pt;height:85.85pt;width:185.95pt;z-index:251676672;mso-width-relative:page;mso-height-relative:page;" fillcolor="#222221" filled="t" stroked="f" coordsize="890,409" o:gfxdata="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" path="m7,22c18,37,13,73,13,94c13,128,13,162,13,196c11,194,9,191,7,188c8,188,9,188,12,189c16,189,16,189,16,189c19,189,19,189,19,189c19,189,19,189,20,189c23,188,28,185,30,183c37,187,37,187,37,187c38,187,37,186,37,184c36,184,36,183,35,182c34,181,35,181,35,181c35,181,35,181,35,181c35,181,35,180,37,179c39,178,40,177,41,176c42,175,43,174,44,174c46,172,49,171,51,169c56,167,61,165,67,164c72,162,78,161,84,162c89,162,95,162,100,164c122,168,141,184,150,205c155,215,156,227,155,239c154,243,154,243,154,243c153,247,153,247,153,247c152,250,151,253,150,255c148,261,145,266,141,270c134,279,125,286,114,291c104,295,93,298,82,298c70,298,59,294,49,290c44,288,40,286,35,282c34,282,34,282,33,281c32,280,31,279,30,279c30,279,30,279,30,279c30,279,30,279,30,279c30,279,33,274,31,277c31,277,31,277,31,277c30,278,29,279,29,278c29,278,29,278,29,278c29,278,28,278,28,277c27,277,27,277,27,277c24,276,21,276,18,277c18,277,18,278,18,278c18,279,18,279,18,279c18,281,18,281,18,281c18,283,18,283,18,283c18,284,18,284,18,284c18,285,18,285,18,285c19,289,19,289,19,289c19,307,20,326,20,344c20,353,21,362,21,372c21,380,21,394,22,391c22,392,22,392,22,392c23,392,24,392,24,392c44,392,44,392,44,392c58,391,72,391,85,391c113,390,141,390,169,390c224,390,280,390,335,391c447,392,559,394,670,396c706,396,741,397,777,398c795,398,813,398,830,399c857,399,857,399,857,399c860,399,860,399,860,399c863,399,863,399,863,399c866,400,866,400,866,400c872,400,872,400,872,400c876,274,879,149,883,23c858,23,832,22,807,21c539,13,264,4,3,8c16,0,60,3,85,2c213,0,348,1,483,4c551,5,619,7,686,9c755,12,823,14,890,16c890,22,890,27,890,32c889,46,889,60,888,74c888,88,888,101,887,114c887,141,886,168,886,194c885,248,884,302,882,355c882,372,881,390,881,409c834,407,787,406,740,405c691,404,642,403,592,402c493,400,392,399,289,399c242,399,194,399,146,400c122,400,99,400,75,401c39,402,39,402,39,402c22,402,22,402,22,402c12,402,12,402,12,402c12,393,12,393,12,393c11,378,11,378,11,378c11,350,10,323,10,295c10,278,10,278,10,278c10,270,10,270,10,270c10,270,10,270,10,270c10,269,9,269,10,269c11,268,11,268,11,268c13,268,14,268,15,267c17,267,20,267,22,267c24,268,27,268,29,269c31,270,34,271,35,273c39,276,42,278,45,279c52,283,58,286,66,288c69,289,73,289,77,290c79,290,81,290,83,290c88,290,88,290,88,290c103,288,118,283,129,273c140,263,147,248,148,233c148,226,147,219,145,212c142,205,138,198,134,193c123,180,106,172,90,170c85,170,81,170,77,171c73,171,69,172,65,173c57,176,49,180,43,185c42,186,41,187,40,188c39,189,38,189,37,189c37,189,37,189,37,189c37,190,37,190,37,190c33,194,27,197,21,198c18,198,15,198,12,198c9,198,6,197,3,196c3,196,3,196,3,196c3,164,3,131,3,97c3,73,0,43,7,22xe">
                <v:path o:connectlocs="34494,250581;18574,501162;42455,503828;53068,503828;98177,498496;92870,485167;92870,482502;108791,469173;135325,450513;222889,431852;398016,546480;408630,647779;398016,679768;302492,775735;130018,773069;87563,749077;79603,743746;82256,738414;76949,741080;74296,738414;47761,738414;47761,743746;47761,754409;47761,759741;53068,917020;58375,1042311;63682,1044977;225542,1042311;888903,1042311;2061725,1060971;2274001,1063637;2289922,1063637;2313803,1066303;2141329,55980;225542,5331;1820262,23991;2361565,85304;2353604,303896;2340337,946344;1963548,1079631;766845,1063637;199008,1068968;58375,1071634;31841,1047642;26534,786398;26534,719754;26534,717088;39801,711757;76949,717088;119404,743746;204315,773069;233503,773069;392709,621121;355561,514491;204315,455844;114098,493165;98177,503828;98177,506494;31841,527820;7960,522488;18574,58646"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3528060</wp:posOffset>
                </wp:positionH>
                <wp:positionV relativeFrom="paragraph">
                  <wp:posOffset>1549400</wp:posOffset>
                </wp:positionV>
                <wp:extent cx="1791970" cy="701040"/>
                <wp:effectExtent l="0" t="0" r="0" b="0"/>
                <wp:wrapNone/>
                <wp:docPr id="2"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671060" y="2463800"/>
                          <a:ext cx="1791970" cy="701040"/>
                        </a:xfrm>
                        <a:prstGeom prst="rect">
                          <a:avLst/>
                        </a:prstGeom>
                        <a:noFill/>
                      </wps:spPr>
                      <wps:txbx>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77.8pt;margin-top:122pt;height:55.2pt;width:141.1pt;z-index:251675648;mso-width-relative:page;mso-height-relative:page;" filled="f" stroked="f" coordsize="21600,21600" o:gfxdata="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gQbhrZAAAACwEAAA8AAAAAAAAAAQAgAAAAIgAAAGRycy9kb3ducmV2LnhtbFBLAQIUABQAAAAI&#10;AIdO4kA+CAqSJQIAAM4DAAAOAAAAAAAAAAEAIAAAACgBAABkcnMvZTJvRG9jLnhtbFBLBQYAAAAA&#10;BgAGAFkBAAC/BQAAAAA=&#10;">
                <v:fill on="f" focussize="0,0"/>
                <v:stroke on="f"/>
                <v:imagedata o:title=""/>
                <o:lock v:ext="edit" aspectratio="f"/>
                <v:textbox style="mso-fit-shape-to-text:t;">
                  <w:txbxContent>
                    <w:p>
                      <w:pPr>
                        <w:pStyle w:val="2"/>
                        <w:spacing w:line="320" w:lineRule="exact"/>
                        <w:jc w:val="left"/>
                      </w:pPr>
                      <w:r>
                        <w:rPr>
                          <w:rFonts w:ascii="微软雅黑" w:eastAsia="微软雅黑" w:hAnsiTheme="minorBidi"/>
                          <w:color w:val="222221"/>
                          <w:kern w:val="24"/>
                          <w:sz w:val="20"/>
                          <w:szCs w:val="20"/>
                        </w:rPr>
                        <w:t xml:space="preserve">This template is the spring and autumn advertising original, </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1675130</wp:posOffset>
                </wp:positionH>
                <wp:positionV relativeFrom="paragraph">
                  <wp:posOffset>1391285</wp:posOffset>
                </wp:positionV>
                <wp:extent cx="1378585" cy="1104265"/>
                <wp:effectExtent l="0" t="0" r="12065" b="635"/>
                <wp:wrapNone/>
                <wp:docPr id="5"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2818130" y="2305685"/>
                          <a:ext cx="1378585" cy="1104265"/>
                        </a:xfrm>
                        <a:custGeom>
                          <a:avLst/>
                          <a:gdLst>
                            <a:gd name="T0" fmla="*/ 496 w 520"/>
                            <a:gd name="T1" fmla="*/ 160 h 414"/>
                            <a:gd name="T2" fmla="*/ 496 w 520"/>
                            <a:gd name="T3" fmla="*/ 259 h 414"/>
                            <a:gd name="T4" fmla="*/ 452 w 520"/>
                            <a:gd name="T5" fmla="*/ 276 h 414"/>
                            <a:gd name="T6" fmla="*/ 419 w 520"/>
                            <a:gd name="T7" fmla="*/ 270 h 414"/>
                            <a:gd name="T8" fmla="*/ 399 w 520"/>
                            <a:gd name="T9" fmla="*/ 259 h 414"/>
                            <a:gd name="T10" fmla="*/ 395 w 520"/>
                            <a:gd name="T11" fmla="*/ 256 h 414"/>
                            <a:gd name="T12" fmla="*/ 387 w 520"/>
                            <a:gd name="T13" fmla="*/ 255 h 414"/>
                            <a:gd name="T14" fmla="*/ 382 w 520"/>
                            <a:gd name="T15" fmla="*/ 258 h 414"/>
                            <a:gd name="T16" fmla="*/ 383 w 520"/>
                            <a:gd name="T17" fmla="*/ 277 h 414"/>
                            <a:gd name="T18" fmla="*/ 387 w 520"/>
                            <a:gd name="T19" fmla="*/ 368 h 414"/>
                            <a:gd name="T20" fmla="*/ 347 w 520"/>
                            <a:gd name="T21" fmla="*/ 412 h 414"/>
                            <a:gd name="T22" fmla="*/ 194 w 520"/>
                            <a:gd name="T23" fmla="*/ 414 h 414"/>
                            <a:gd name="T24" fmla="*/ 40 w 520"/>
                            <a:gd name="T25" fmla="*/ 411 h 414"/>
                            <a:gd name="T26" fmla="*/ 0 w 520"/>
                            <a:gd name="T27" fmla="*/ 365 h 414"/>
                            <a:gd name="T28" fmla="*/ 7 w 520"/>
                            <a:gd name="T29" fmla="*/ 162 h 414"/>
                            <a:gd name="T30" fmla="*/ 72 w 520"/>
                            <a:gd name="T31" fmla="*/ 2 h 414"/>
                            <a:gd name="T32" fmla="*/ 308 w 520"/>
                            <a:gd name="T33" fmla="*/ 13 h 414"/>
                            <a:gd name="T34" fmla="*/ 348 w 520"/>
                            <a:gd name="T35" fmla="*/ 15 h 414"/>
                            <a:gd name="T36" fmla="*/ 357 w 520"/>
                            <a:gd name="T37" fmla="*/ 15 h 414"/>
                            <a:gd name="T38" fmla="*/ 355 w 520"/>
                            <a:gd name="T39" fmla="*/ 91 h 414"/>
                            <a:gd name="T40" fmla="*/ 362 w 520"/>
                            <a:gd name="T41" fmla="*/ 191 h 414"/>
                            <a:gd name="T42" fmla="*/ 383 w 520"/>
                            <a:gd name="T43" fmla="*/ 195 h 414"/>
                            <a:gd name="T44" fmla="*/ 403 w 520"/>
                            <a:gd name="T45" fmla="*/ 190 h 414"/>
                            <a:gd name="T46" fmla="*/ 412 w 520"/>
                            <a:gd name="T47" fmla="*/ 184 h 414"/>
                            <a:gd name="T48" fmla="*/ 421 w 520"/>
                            <a:gd name="T49" fmla="*/ 178 h 414"/>
                            <a:gd name="T50" fmla="*/ 433 w 520"/>
                            <a:gd name="T51" fmla="*/ 171 h 414"/>
                            <a:gd name="T52" fmla="*/ 429 w 520"/>
                            <a:gd name="T53" fmla="*/ 178 h 414"/>
                            <a:gd name="T54" fmla="*/ 423 w 520"/>
                            <a:gd name="T55" fmla="*/ 182 h 414"/>
                            <a:gd name="T56" fmla="*/ 422 w 520"/>
                            <a:gd name="T57" fmla="*/ 183 h 414"/>
                            <a:gd name="T58" fmla="*/ 404 w 520"/>
                            <a:gd name="T59" fmla="*/ 191 h 414"/>
                            <a:gd name="T60" fmla="*/ 404 w 520"/>
                            <a:gd name="T61" fmla="*/ 196 h 414"/>
                            <a:gd name="T62" fmla="*/ 385 w 520"/>
                            <a:gd name="T63" fmla="*/ 200 h 414"/>
                            <a:gd name="T64" fmla="*/ 369 w 520"/>
                            <a:gd name="T65" fmla="*/ 199 h 414"/>
                            <a:gd name="T66" fmla="*/ 348 w 520"/>
                            <a:gd name="T67" fmla="*/ 177 h 414"/>
                            <a:gd name="T68" fmla="*/ 348 w 520"/>
                            <a:gd name="T69" fmla="*/ 25 h 414"/>
                            <a:gd name="T70" fmla="*/ 349 w 520"/>
                            <a:gd name="T71" fmla="*/ 25 h 414"/>
                            <a:gd name="T72" fmla="*/ 348 w 520"/>
                            <a:gd name="T73" fmla="*/ 23 h 414"/>
                            <a:gd name="T74" fmla="*/ 345 w 520"/>
                            <a:gd name="T75" fmla="*/ 23 h 414"/>
                            <a:gd name="T76" fmla="*/ 294 w 520"/>
                            <a:gd name="T77" fmla="*/ 21 h 414"/>
                            <a:gd name="T78" fmla="*/ 44 w 520"/>
                            <a:gd name="T79" fmla="*/ 8 h 414"/>
                            <a:gd name="T80" fmla="*/ 20 w 520"/>
                            <a:gd name="T81" fmla="*/ 40 h 414"/>
                            <a:gd name="T82" fmla="*/ 11 w 520"/>
                            <a:gd name="T83" fmla="*/ 270 h 414"/>
                            <a:gd name="T84" fmla="*/ 7 w 520"/>
                            <a:gd name="T85" fmla="*/ 380 h 414"/>
                            <a:gd name="T86" fmla="*/ 183 w 520"/>
                            <a:gd name="T87" fmla="*/ 406 h 414"/>
                            <a:gd name="T88" fmla="*/ 346 w 520"/>
                            <a:gd name="T89" fmla="*/ 402 h 414"/>
                            <a:gd name="T90" fmla="*/ 375 w 520"/>
                            <a:gd name="T91" fmla="*/ 274 h 414"/>
                            <a:gd name="T92" fmla="*/ 375 w 520"/>
                            <a:gd name="T93" fmla="*/ 248 h 414"/>
                            <a:gd name="T94" fmla="*/ 399 w 520"/>
                            <a:gd name="T95" fmla="*/ 250 h 414"/>
                            <a:gd name="T96" fmla="*/ 404 w 520"/>
                            <a:gd name="T97" fmla="*/ 253 h 414"/>
                            <a:gd name="T98" fmla="*/ 454 w 520"/>
                            <a:gd name="T99" fmla="*/ 268 h 414"/>
                            <a:gd name="T100" fmla="*/ 502 w 520"/>
                            <a:gd name="T101" fmla="*/ 240 h 414"/>
                            <a:gd name="T102" fmla="*/ 491 w 520"/>
                            <a:gd name="T103" fmla="*/ 169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20" h="414">
                              <a:moveTo>
                                <a:pt x="449" y="148"/>
                              </a:moveTo>
                              <a:cubicBezTo>
                                <a:pt x="453" y="143"/>
                                <a:pt x="463" y="142"/>
                                <a:pt x="473" y="145"/>
                              </a:cubicBezTo>
                              <a:cubicBezTo>
                                <a:pt x="482" y="148"/>
                                <a:pt x="491" y="155"/>
                                <a:pt x="496" y="160"/>
                              </a:cubicBezTo>
                              <a:cubicBezTo>
                                <a:pt x="511" y="172"/>
                                <a:pt x="520" y="191"/>
                                <a:pt x="520" y="210"/>
                              </a:cubicBezTo>
                              <a:cubicBezTo>
                                <a:pt x="520" y="219"/>
                                <a:pt x="518" y="229"/>
                                <a:pt x="513" y="237"/>
                              </a:cubicBezTo>
                              <a:cubicBezTo>
                                <a:pt x="509" y="246"/>
                                <a:pt x="503" y="253"/>
                                <a:pt x="496" y="259"/>
                              </a:cubicBezTo>
                              <a:cubicBezTo>
                                <a:pt x="489" y="265"/>
                                <a:pt x="481" y="270"/>
                                <a:pt x="472" y="272"/>
                              </a:cubicBezTo>
                              <a:cubicBezTo>
                                <a:pt x="468" y="274"/>
                                <a:pt x="463" y="275"/>
                                <a:pt x="459" y="275"/>
                              </a:cubicBezTo>
                              <a:cubicBezTo>
                                <a:pt x="457" y="276"/>
                                <a:pt x="454" y="276"/>
                                <a:pt x="452" y="276"/>
                              </a:cubicBezTo>
                              <a:cubicBezTo>
                                <a:pt x="449" y="276"/>
                                <a:pt x="449" y="276"/>
                                <a:pt x="449" y="276"/>
                              </a:cubicBezTo>
                              <a:cubicBezTo>
                                <a:pt x="445" y="276"/>
                                <a:pt x="445" y="276"/>
                                <a:pt x="445" y="276"/>
                              </a:cubicBezTo>
                              <a:cubicBezTo>
                                <a:pt x="435" y="276"/>
                                <a:pt x="427" y="273"/>
                                <a:pt x="419" y="270"/>
                              </a:cubicBezTo>
                              <a:cubicBezTo>
                                <a:pt x="415" y="268"/>
                                <a:pt x="411" y="266"/>
                                <a:pt x="407" y="264"/>
                              </a:cubicBezTo>
                              <a:cubicBezTo>
                                <a:pt x="405" y="263"/>
                                <a:pt x="403" y="262"/>
                                <a:pt x="401" y="260"/>
                              </a:cubicBezTo>
                              <a:cubicBezTo>
                                <a:pt x="399" y="259"/>
                                <a:pt x="399" y="259"/>
                                <a:pt x="399" y="259"/>
                              </a:cubicBezTo>
                              <a:cubicBezTo>
                                <a:pt x="397" y="257"/>
                                <a:pt x="397" y="257"/>
                                <a:pt x="397" y="257"/>
                              </a:cubicBezTo>
                              <a:cubicBezTo>
                                <a:pt x="397" y="257"/>
                                <a:pt x="397" y="257"/>
                                <a:pt x="397" y="257"/>
                              </a:cubicBezTo>
                              <a:cubicBezTo>
                                <a:pt x="396" y="257"/>
                                <a:pt x="396" y="256"/>
                                <a:pt x="395" y="256"/>
                              </a:cubicBezTo>
                              <a:cubicBezTo>
                                <a:pt x="395" y="256"/>
                                <a:pt x="394" y="256"/>
                                <a:pt x="394" y="256"/>
                              </a:cubicBezTo>
                              <a:cubicBezTo>
                                <a:pt x="393" y="255"/>
                                <a:pt x="392" y="255"/>
                                <a:pt x="392" y="255"/>
                              </a:cubicBezTo>
                              <a:cubicBezTo>
                                <a:pt x="390" y="255"/>
                                <a:pt x="388" y="255"/>
                                <a:pt x="387" y="255"/>
                              </a:cubicBezTo>
                              <a:cubicBezTo>
                                <a:pt x="385" y="255"/>
                                <a:pt x="384" y="255"/>
                                <a:pt x="382" y="256"/>
                              </a:cubicBezTo>
                              <a:cubicBezTo>
                                <a:pt x="382" y="256"/>
                                <a:pt x="382" y="257"/>
                                <a:pt x="382" y="257"/>
                              </a:cubicBezTo>
                              <a:cubicBezTo>
                                <a:pt x="382" y="258"/>
                                <a:pt x="382" y="258"/>
                                <a:pt x="382" y="258"/>
                              </a:cubicBezTo>
                              <a:cubicBezTo>
                                <a:pt x="382" y="261"/>
                                <a:pt x="382" y="261"/>
                                <a:pt x="382" y="261"/>
                              </a:cubicBezTo>
                              <a:cubicBezTo>
                                <a:pt x="383" y="265"/>
                                <a:pt x="383" y="265"/>
                                <a:pt x="383" y="265"/>
                              </a:cubicBezTo>
                              <a:cubicBezTo>
                                <a:pt x="383" y="277"/>
                                <a:pt x="383" y="277"/>
                                <a:pt x="383" y="277"/>
                              </a:cubicBezTo>
                              <a:cubicBezTo>
                                <a:pt x="383" y="285"/>
                                <a:pt x="384" y="292"/>
                                <a:pt x="384" y="300"/>
                              </a:cubicBezTo>
                              <a:cubicBezTo>
                                <a:pt x="385" y="315"/>
                                <a:pt x="385" y="331"/>
                                <a:pt x="386" y="346"/>
                              </a:cubicBezTo>
                              <a:cubicBezTo>
                                <a:pt x="386" y="353"/>
                                <a:pt x="386" y="361"/>
                                <a:pt x="387" y="368"/>
                              </a:cubicBezTo>
                              <a:cubicBezTo>
                                <a:pt x="387" y="382"/>
                                <a:pt x="387" y="395"/>
                                <a:pt x="388" y="409"/>
                              </a:cubicBezTo>
                              <a:cubicBezTo>
                                <a:pt x="388" y="411"/>
                                <a:pt x="388" y="411"/>
                                <a:pt x="388" y="411"/>
                              </a:cubicBezTo>
                              <a:cubicBezTo>
                                <a:pt x="374" y="412"/>
                                <a:pt x="361" y="412"/>
                                <a:pt x="347" y="412"/>
                              </a:cubicBezTo>
                              <a:cubicBezTo>
                                <a:pt x="325" y="413"/>
                                <a:pt x="325" y="413"/>
                                <a:pt x="325" y="413"/>
                              </a:cubicBezTo>
                              <a:cubicBezTo>
                                <a:pt x="311" y="413"/>
                                <a:pt x="296" y="414"/>
                                <a:pt x="282" y="414"/>
                              </a:cubicBezTo>
                              <a:cubicBezTo>
                                <a:pt x="252" y="414"/>
                                <a:pt x="223" y="414"/>
                                <a:pt x="194" y="414"/>
                              </a:cubicBezTo>
                              <a:cubicBezTo>
                                <a:pt x="165" y="414"/>
                                <a:pt x="135" y="413"/>
                                <a:pt x="106" y="413"/>
                              </a:cubicBezTo>
                              <a:cubicBezTo>
                                <a:pt x="62" y="412"/>
                                <a:pt x="62" y="412"/>
                                <a:pt x="62" y="412"/>
                              </a:cubicBezTo>
                              <a:cubicBezTo>
                                <a:pt x="40" y="411"/>
                                <a:pt x="40" y="411"/>
                                <a:pt x="40" y="411"/>
                              </a:cubicBezTo>
                              <a:cubicBezTo>
                                <a:pt x="0" y="410"/>
                                <a:pt x="0" y="410"/>
                                <a:pt x="0" y="410"/>
                              </a:cubicBezTo>
                              <a:cubicBezTo>
                                <a:pt x="0" y="377"/>
                                <a:pt x="0" y="377"/>
                                <a:pt x="0" y="377"/>
                              </a:cubicBezTo>
                              <a:cubicBezTo>
                                <a:pt x="0" y="365"/>
                                <a:pt x="0" y="365"/>
                                <a:pt x="0" y="365"/>
                              </a:cubicBezTo>
                              <a:cubicBezTo>
                                <a:pt x="1" y="356"/>
                                <a:pt x="1" y="356"/>
                                <a:pt x="1" y="356"/>
                              </a:cubicBezTo>
                              <a:cubicBezTo>
                                <a:pt x="2" y="320"/>
                                <a:pt x="2" y="320"/>
                                <a:pt x="2" y="320"/>
                              </a:cubicBezTo>
                              <a:cubicBezTo>
                                <a:pt x="3" y="267"/>
                                <a:pt x="5" y="214"/>
                                <a:pt x="7" y="162"/>
                              </a:cubicBezTo>
                              <a:cubicBezTo>
                                <a:pt x="9" y="108"/>
                                <a:pt x="11" y="54"/>
                                <a:pt x="14" y="0"/>
                              </a:cubicBezTo>
                              <a:cubicBezTo>
                                <a:pt x="45" y="1"/>
                                <a:pt x="45" y="1"/>
                                <a:pt x="45" y="1"/>
                              </a:cubicBezTo>
                              <a:cubicBezTo>
                                <a:pt x="72" y="2"/>
                                <a:pt x="72" y="2"/>
                                <a:pt x="72" y="2"/>
                              </a:cubicBezTo>
                              <a:cubicBezTo>
                                <a:pt x="90" y="3"/>
                                <a:pt x="108" y="4"/>
                                <a:pt x="127" y="5"/>
                              </a:cubicBezTo>
                              <a:cubicBezTo>
                                <a:pt x="167" y="7"/>
                                <a:pt x="207" y="9"/>
                                <a:pt x="248" y="10"/>
                              </a:cubicBezTo>
                              <a:cubicBezTo>
                                <a:pt x="268" y="11"/>
                                <a:pt x="288" y="12"/>
                                <a:pt x="308" y="13"/>
                              </a:cubicBezTo>
                              <a:cubicBezTo>
                                <a:pt x="339" y="14"/>
                                <a:pt x="339" y="14"/>
                                <a:pt x="339" y="14"/>
                              </a:cubicBezTo>
                              <a:cubicBezTo>
                                <a:pt x="346" y="15"/>
                                <a:pt x="346" y="15"/>
                                <a:pt x="346" y="15"/>
                              </a:cubicBezTo>
                              <a:cubicBezTo>
                                <a:pt x="348" y="15"/>
                                <a:pt x="348" y="15"/>
                                <a:pt x="348" y="15"/>
                              </a:cubicBezTo>
                              <a:cubicBezTo>
                                <a:pt x="349" y="15"/>
                                <a:pt x="349" y="15"/>
                                <a:pt x="349" y="15"/>
                              </a:cubicBezTo>
                              <a:cubicBezTo>
                                <a:pt x="350" y="15"/>
                                <a:pt x="350" y="15"/>
                                <a:pt x="350" y="15"/>
                              </a:cubicBezTo>
                              <a:cubicBezTo>
                                <a:pt x="357" y="15"/>
                                <a:pt x="357" y="15"/>
                                <a:pt x="357" y="15"/>
                              </a:cubicBezTo>
                              <a:cubicBezTo>
                                <a:pt x="356" y="25"/>
                                <a:pt x="356" y="25"/>
                                <a:pt x="356" y="25"/>
                              </a:cubicBezTo>
                              <a:cubicBezTo>
                                <a:pt x="356" y="33"/>
                                <a:pt x="356" y="40"/>
                                <a:pt x="356" y="47"/>
                              </a:cubicBezTo>
                              <a:cubicBezTo>
                                <a:pt x="355" y="62"/>
                                <a:pt x="355" y="76"/>
                                <a:pt x="355" y="91"/>
                              </a:cubicBezTo>
                              <a:cubicBezTo>
                                <a:pt x="354" y="120"/>
                                <a:pt x="354" y="149"/>
                                <a:pt x="354" y="177"/>
                              </a:cubicBezTo>
                              <a:cubicBezTo>
                                <a:pt x="354" y="187"/>
                                <a:pt x="354" y="187"/>
                                <a:pt x="354" y="187"/>
                              </a:cubicBezTo>
                              <a:cubicBezTo>
                                <a:pt x="362" y="191"/>
                                <a:pt x="362" y="191"/>
                                <a:pt x="362" y="191"/>
                              </a:cubicBezTo>
                              <a:cubicBezTo>
                                <a:pt x="365" y="193"/>
                                <a:pt x="368" y="194"/>
                                <a:pt x="371" y="194"/>
                              </a:cubicBezTo>
                              <a:cubicBezTo>
                                <a:pt x="373" y="195"/>
                                <a:pt x="375" y="195"/>
                                <a:pt x="377" y="195"/>
                              </a:cubicBezTo>
                              <a:cubicBezTo>
                                <a:pt x="379" y="195"/>
                                <a:pt x="381" y="195"/>
                                <a:pt x="383" y="195"/>
                              </a:cubicBezTo>
                              <a:cubicBezTo>
                                <a:pt x="385" y="195"/>
                                <a:pt x="385" y="195"/>
                                <a:pt x="385" y="195"/>
                              </a:cubicBezTo>
                              <a:cubicBezTo>
                                <a:pt x="387" y="195"/>
                                <a:pt x="388" y="195"/>
                                <a:pt x="389" y="195"/>
                              </a:cubicBezTo>
                              <a:cubicBezTo>
                                <a:pt x="395" y="194"/>
                                <a:pt x="399" y="192"/>
                                <a:pt x="403" y="190"/>
                              </a:cubicBezTo>
                              <a:cubicBezTo>
                                <a:pt x="407" y="188"/>
                                <a:pt x="410" y="186"/>
                                <a:pt x="414" y="182"/>
                              </a:cubicBezTo>
                              <a:cubicBezTo>
                                <a:pt x="411" y="184"/>
                                <a:pt x="407" y="185"/>
                                <a:pt x="404" y="186"/>
                              </a:cubicBezTo>
                              <a:cubicBezTo>
                                <a:pt x="408" y="186"/>
                                <a:pt x="410" y="185"/>
                                <a:pt x="412" y="184"/>
                              </a:cubicBezTo>
                              <a:cubicBezTo>
                                <a:pt x="414" y="183"/>
                                <a:pt x="416" y="182"/>
                                <a:pt x="417" y="182"/>
                              </a:cubicBezTo>
                              <a:cubicBezTo>
                                <a:pt x="418" y="180"/>
                                <a:pt x="420" y="178"/>
                                <a:pt x="420" y="179"/>
                              </a:cubicBezTo>
                              <a:cubicBezTo>
                                <a:pt x="421" y="178"/>
                                <a:pt x="421" y="178"/>
                                <a:pt x="421" y="178"/>
                              </a:cubicBezTo>
                              <a:cubicBezTo>
                                <a:pt x="423" y="177"/>
                                <a:pt x="423" y="177"/>
                                <a:pt x="423" y="177"/>
                              </a:cubicBezTo>
                              <a:cubicBezTo>
                                <a:pt x="424" y="176"/>
                                <a:pt x="425" y="175"/>
                                <a:pt x="426" y="174"/>
                              </a:cubicBezTo>
                              <a:cubicBezTo>
                                <a:pt x="428" y="173"/>
                                <a:pt x="431" y="172"/>
                                <a:pt x="433" y="171"/>
                              </a:cubicBezTo>
                              <a:cubicBezTo>
                                <a:pt x="438" y="169"/>
                                <a:pt x="444" y="167"/>
                                <a:pt x="449" y="167"/>
                              </a:cubicBezTo>
                              <a:cubicBezTo>
                                <a:pt x="446" y="171"/>
                                <a:pt x="442" y="172"/>
                                <a:pt x="437" y="175"/>
                              </a:cubicBezTo>
                              <a:cubicBezTo>
                                <a:pt x="435" y="176"/>
                                <a:pt x="432" y="177"/>
                                <a:pt x="429" y="178"/>
                              </a:cubicBezTo>
                              <a:cubicBezTo>
                                <a:pt x="428" y="179"/>
                                <a:pt x="427" y="180"/>
                                <a:pt x="426" y="181"/>
                              </a:cubicBezTo>
                              <a:cubicBezTo>
                                <a:pt x="425" y="181"/>
                                <a:pt x="425" y="181"/>
                                <a:pt x="424" y="182"/>
                              </a:cubicBezTo>
                              <a:cubicBezTo>
                                <a:pt x="424" y="182"/>
                                <a:pt x="423" y="182"/>
                                <a:pt x="423" y="182"/>
                              </a:cubicBezTo>
                              <a:cubicBezTo>
                                <a:pt x="423" y="182"/>
                                <a:pt x="423" y="182"/>
                                <a:pt x="423" y="182"/>
                              </a:cubicBezTo>
                              <a:cubicBezTo>
                                <a:pt x="423" y="182"/>
                                <a:pt x="423" y="182"/>
                                <a:pt x="423" y="182"/>
                              </a:cubicBezTo>
                              <a:cubicBezTo>
                                <a:pt x="422" y="183"/>
                                <a:pt x="422" y="183"/>
                                <a:pt x="422" y="183"/>
                              </a:cubicBezTo>
                              <a:cubicBezTo>
                                <a:pt x="421" y="184"/>
                                <a:pt x="421" y="185"/>
                                <a:pt x="419" y="186"/>
                              </a:cubicBezTo>
                              <a:cubicBezTo>
                                <a:pt x="418" y="187"/>
                                <a:pt x="416" y="188"/>
                                <a:pt x="414" y="189"/>
                              </a:cubicBezTo>
                              <a:cubicBezTo>
                                <a:pt x="412" y="190"/>
                                <a:pt x="408" y="191"/>
                                <a:pt x="404" y="191"/>
                              </a:cubicBezTo>
                              <a:cubicBezTo>
                                <a:pt x="409" y="189"/>
                                <a:pt x="414" y="187"/>
                                <a:pt x="418" y="185"/>
                              </a:cubicBezTo>
                              <a:cubicBezTo>
                                <a:pt x="417" y="186"/>
                                <a:pt x="416" y="187"/>
                                <a:pt x="416" y="188"/>
                              </a:cubicBezTo>
                              <a:cubicBezTo>
                                <a:pt x="412" y="191"/>
                                <a:pt x="408" y="193"/>
                                <a:pt x="404" y="196"/>
                              </a:cubicBezTo>
                              <a:cubicBezTo>
                                <a:pt x="402" y="197"/>
                                <a:pt x="399" y="197"/>
                                <a:pt x="397" y="198"/>
                              </a:cubicBezTo>
                              <a:cubicBezTo>
                                <a:pt x="394" y="199"/>
                                <a:pt x="392" y="200"/>
                                <a:pt x="389" y="200"/>
                              </a:cubicBezTo>
                              <a:cubicBezTo>
                                <a:pt x="387" y="200"/>
                                <a:pt x="386" y="200"/>
                                <a:pt x="385" y="200"/>
                              </a:cubicBezTo>
                              <a:cubicBezTo>
                                <a:pt x="382" y="200"/>
                                <a:pt x="382" y="200"/>
                                <a:pt x="382" y="200"/>
                              </a:cubicBezTo>
                              <a:cubicBezTo>
                                <a:pt x="381" y="200"/>
                                <a:pt x="379" y="200"/>
                                <a:pt x="377" y="200"/>
                              </a:cubicBezTo>
                              <a:cubicBezTo>
                                <a:pt x="375" y="200"/>
                                <a:pt x="372" y="200"/>
                                <a:pt x="369" y="199"/>
                              </a:cubicBezTo>
                              <a:cubicBezTo>
                                <a:pt x="366" y="199"/>
                                <a:pt x="363" y="198"/>
                                <a:pt x="360" y="196"/>
                              </a:cubicBezTo>
                              <a:cubicBezTo>
                                <a:pt x="348" y="191"/>
                                <a:pt x="348" y="191"/>
                                <a:pt x="348" y="191"/>
                              </a:cubicBezTo>
                              <a:cubicBezTo>
                                <a:pt x="348" y="177"/>
                                <a:pt x="348" y="177"/>
                                <a:pt x="348" y="177"/>
                              </a:cubicBezTo>
                              <a:cubicBezTo>
                                <a:pt x="347" y="149"/>
                                <a:pt x="347" y="120"/>
                                <a:pt x="347" y="91"/>
                              </a:cubicBezTo>
                              <a:cubicBezTo>
                                <a:pt x="348" y="77"/>
                                <a:pt x="348" y="62"/>
                                <a:pt x="348" y="47"/>
                              </a:cubicBezTo>
                              <a:cubicBezTo>
                                <a:pt x="348" y="40"/>
                                <a:pt x="348" y="33"/>
                                <a:pt x="348" y="25"/>
                              </a:cubicBezTo>
                              <a:cubicBezTo>
                                <a:pt x="348" y="25"/>
                                <a:pt x="348" y="25"/>
                                <a:pt x="348" y="25"/>
                              </a:cubicBezTo>
                              <a:cubicBezTo>
                                <a:pt x="349" y="25"/>
                                <a:pt x="349" y="25"/>
                                <a:pt x="349" y="25"/>
                              </a:cubicBezTo>
                              <a:cubicBezTo>
                                <a:pt x="349" y="25"/>
                                <a:pt x="349" y="25"/>
                                <a:pt x="349" y="25"/>
                              </a:cubicBezTo>
                              <a:cubicBezTo>
                                <a:pt x="349" y="24"/>
                                <a:pt x="349" y="24"/>
                                <a:pt x="349" y="24"/>
                              </a:cubicBezTo>
                              <a:cubicBezTo>
                                <a:pt x="349" y="23"/>
                                <a:pt x="349" y="23"/>
                                <a:pt x="349" y="23"/>
                              </a:cubicBezTo>
                              <a:cubicBezTo>
                                <a:pt x="349" y="23"/>
                                <a:pt x="348" y="23"/>
                                <a:pt x="348" y="23"/>
                              </a:cubicBezTo>
                              <a:cubicBezTo>
                                <a:pt x="347" y="23"/>
                                <a:pt x="347" y="23"/>
                                <a:pt x="347" y="23"/>
                              </a:cubicBezTo>
                              <a:cubicBezTo>
                                <a:pt x="348" y="23"/>
                                <a:pt x="347" y="23"/>
                                <a:pt x="347" y="23"/>
                              </a:cubicBezTo>
                              <a:cubicBezTo>
                                <a:pt x="345" y="23"/>
                                <a:pt x="345" y="23"/>
                                <a:pt x="345" y="23"/>
                              </a:cubicBezTo>
                              <a:cubicBezTo>
                                <a:pt x="341" y="22"/>
                                <a:pt x="341" y="22"/>
                                <a:pt x="341" y="22"/>
                              </a:cubicBezTo>
                              <a:cubicBezTo>
                                <a:pt x="331" y="22"/>
                                <a:pt x="331" y="22"/>
                                <a:pt x="331" y="22"/>
                              </a:cubicBezTo>
                              <a:cubicBezTo>
                                <a:pt x="294" y="21"/>
                                <a:pt x="294" y="21"/>
                                <a:pt x="294" y="21"/>
                              </a:cubicBezTo>
                              <a:cubicBezTo>
                                <a:pt x="268" y="20"/>
                                <a:pt x="243" y="19"/>
                                <a:pt x="218" y="17"/>
                              </a:cubicBezTo>
                              <a:cubicBezTo>
                                <a:pt x="168" y="15"/>
                                <a:pt x="119" y="12"/>
                                <a:pt x="71" y="9"/>
                              </a:cubicBezTo>
                              <a:cubicBezTo>
                                <a:pt x="62" y="9"/>
                                <a:pt x="53" y="8"/>
                                <a:pt x="44" y="8"/>
                              </a:cubicBezTo>
                              <a:cubicBezTo>
                                <a:pt x="37" y="7"/>
                                <a:pt x="29" y="7"/>
                                <a:pt x="21" y="7"/>
                              </a:cubicBezTo>
                              <a:cubicBezTo>
                                <a:pt x="21" y="12"/>
                                <a:pt x="20" y="17"/>
                                <a:pt x="20" y="22"/>
                              </a:cubicBezTo>
                              <a:cubicBezTo>
                                <a:pt x="20" y="28"/>
                                <a:pt x="20" y="34"/>
                                <a:pt x="20" y="40"/>
                              </a:cubicBezTo>
                              <a:cubicBezTo>
                                <a:pt x="19" y="52"/>
                                <a:pt x="19" y="65"/>
                                <a:pt x="19" y="77"/>
                              </a:cubicBezTo>
                              <a:cubicBezTo>
                                <a:pt x="18" y="102"/>
                                <a:pt x="17" y="126"/>
                                <a:pt x="16" y="151"/>
                              </a:cubicBezTo>
                              <a:cubicBezTo>
                                <a:pt x="14" y="190"/>
                                <a:pt x="13" y="230"/>
                                <a:pt x="11" y="270"/>
                              </a:cubicBezTo>
                              <a:cubicBezTo>
                                <a:pt x="10" y="290"/>
                                <a:pt x="10" y="310"/>
                                <a:pt x="9" y="331"/>
                              </a:cubicBezTo>
                              <a:cubicBezTo>
                                <a:pt x="9" y="341"/>
                                <a:pt x="8" y="351"/>
                                <a:pt x="8" y="362"/>
                              </a:cubicBezTo>
                              <a:cubicBezTo>
                                <a:pt x="8" y="368"/>
                                <a:pt x="8" y="374"/>
                                <a:pt x="7" y="380"/>
                              </a:cubicBezTo>
                              <a:cubicBezTo>
                                <a:pt x="7" y="388"/>
                                <a:pt x="7" y="395"/>
                                <a:pt x="7" y="403"/>
                              </a:cubicBezTo>
                              <a:cubicBezTo>
                                <a:pt x="37" y="404"/>
                                <a:pt x="68" y="404"/>
                                <a:pt x="99" y="405"/>
                              </a:cubicBezTo>
                              <a:cubicBezTo>
                                <a:pt x="127" y="405"/>
                                <a:pt x="155" y="406"/>
                                <a:pt x="183" y="406"/>
                              </a:cubicBezTo>
                              <a:cubicBezTo>
                                <a:pt x="214" y="406"/>
                                <a:pt x="245" y="405"/>
                                <a:pt x="276" y="404"/>
                              </a:cubicBezTo>
                              <a:cubicBezTo>
                                <a:pt x="291" y="404"/>
                                <a:pt x="307" y="404"/>
                                <a:pt x="322" y="403"/>
                              </a:cubicBezTo>
                              <a:cubicBezTo>
                                <a:pt x="346" y="402"/>
                                <a:pt x="346" y="402"/>
                                <a:pt x="346" y="402"/>
                              </a:cubicBezTo>
                              <a:cubicBezTo>
                                <a:pt x="378" y="402"/>
                                <a:pt x="378" y="402"/>
                                <a:pt x="378" y="402"/>
                              </a:cubicBezTo>
                              <a:cubicBezTo>
                                <a:pt x="378" y="395"/>
                                <a:pt x="378" y="388"/>
                                <a:pt x="378" y="381"/>
                              </a:cubicBezTo>
                              <a:cubicBezTo>
                                <a:pt x="377" y="345"/>
                                <a:pt x="376" y="310"/>
                                <a:pt x="375" y="274"/>
                              </a:cubicBezTo>
                              <a:cubicBezTo>
                                <a:pt x="374" y="253"/>
                                <a:pt x="374" y="253"/>
                                <a:pt x="374" y="253"/>
                              </a:cubicBezTo>
                              <a:cubicBezTo>
                                <a:pt x="374" y="250"/>
                                <a:pt x="374" y="250"/>
                                <a:pt x="374" y="250"/>
                              </a:cubicBezTo>
                              <a:cubicBezTo>
                                <a:pt x="374" y="249"/>
                                <a:pt x="374" y="248"/>
                                <a:pt x="375" y="248"/>
                              </a:cubicBezTo>
                              <a:cubicBezTo>
                                <a:pt x="376" y="248"/>
                                <a:pt x="378" y="247"/>
                                <a:pt x="380" y="247"/>
                              </a:cubicBezTo>
                              <a:cubicBezTo>
                                <a:pt x="383" y="246"/>
                                <a:pt x="386" y="246"/>
                                <a:pt x="389" y="247"/>
                              </a:cubicBezTo>
                              <a:cubicBezTo>
                                <a:pt x="393" y="247"/>
                                <a:pt x="396" y="248"/>
                                <a:pt x="399" y="250"/>
                              </a:cubicBezTo>
                              <a:cubicBezTo>
                                <a:pt x="400" y="250"/>
                                <a:pt x="401" y="251"/>
                                <a:pt x="402" y="251"/>
                              </a:cubicBezTo>
                              <a:cubicBezTo>
                                <a:pt x="402" y="251"/>
                                <a:pt x="402" y="252"/>
                                <a:pt x="402" y="252"/>
                              </a:cubicBezTo>
                              <a:cubicBezTo>
                                <a:pt x="404" y="253"/>
                                <a:pt x="404" y="253"/>
                                <a:pt x="404" y="253"/>
                              </a:cubicBezTo>
                              <a:cubicBezTo>
                                <a:pt x="406" y="255"/>
                                <a:pt x="408" y="256"/>
                                <a:pt x="410" y="257"/>
                              </a:cubicBezTo>
                              <a:cubicBezTo>
                                <a:pt x="418" y="261"/>
                                <a:pt x="426" y="265"/>
                                <a:pt x="435" y="267"/>
                              </a:cubicBezTo>
                              <a:cubicBezTo>
                                <a:pt x="441" y="268"/>
                                <a:pt x="448" y="268"/>
                                <a:pt x="454" y="268"/>
                              </a:cubicBezTo>
                              <a:cubicBezTo>
                                <a:pt x="460" y="267"/>
                                <a:pt x="467" y="266"/>
                                <a:pt x="473" y="263"/>
                              </a:cubicBezTo>
                              <a:cubicBezTo>
                                <a:pt x="478" y="261"/>
                                <a:pt x="484" y="258"/>
                                <a:pt x="489" y="254"/>
                              </a:cubicBezTo>
                              <a:cubicBezTo>
                                <a:pt x="494" y="250"/>
                                <a:pt x="498" y="245"/>
                                <a:pt x="502" y="240"/>
                              </a:cubicBezTo>
                              <a:cubicBezTo>
                                <a:pt x="505" y="234"/>
                                <a:pt x="508" y="228"/>
                                <a:pt x="509" y="222"/>
                              </a:cubicBezTo>
                              <a:cubicBezTo>
                                <a:pt x="510" y="216"/>
                                <a:pt x="511" y="209"/>
                                <a:pt x="510" y="203"/>
                              </a:cubicBezTo>
                              <a:cubicBezTo>
                                <a:pt x="508" y="190"/>
                                <a:pt x="501" y="178"/>
                                <a:pt x="491" y="169"/>
                              </a:cubicBezTo>
                              <a:cubicBezTo>
                                <a:pt x="486" y="164"/>
                                <a:pt x="478" y="160"/>
                                <a:pt x="470" y="157"/>
                              </a:cubicBezTo>
                              <a:cubicBezTo>
                                <a:pt x="463" y="154"/>
                                <a:pt x="456" y="152"/>
                                <a:pt x="449" y="148"/>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1.9pt;margin-top:109.55pt;height:86.95pt;width:108.55pt;z-index:251674624;mso-width-relative:page;mso-height-relative:page;" fillcolor="#222221" filled="t" stroked="f" coordsize="520,414" o:gfxdata="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" path="m449,148c453,143,463,142,473,145c482,148,491,155,496,160c511,172,520,191,520,210c520,219,518,229,513,237c509,246,503,253,496,259c489,265,481,270,472,272c468,274,463,275,459,275c457,276,454,276,452,276c449,276,449,276,449,276c445,276,445,276,445,276c435,276,427,273,419,270c415,268,411,266,407,264c405,263,403,262,401,260c399,259,399,259,399,259c397,257,397,257,397,257c397,257,397,257,397,257c396,257,396,256,395,256c395,256,394,256,394,256c393,255,392,255,392,255c390,255,388,255,387,255c385,255,384,255,382,256c382,256,382,257,382,257c382,258,382,258,382,258c382,261,382,261,382,261c383,265,383,265,383,265c383,277,383,277,383,277c383,285,384,292,384,300c385,315,385,331,386,346c386,353,386,361,387,368c387,382,387,395,388,409c388,411,388,411,388,411c374,412,361,412,347,412c325,413,325,413,325,413c311,413,296,414,282,414c252,414,223,414,194,414c165,414,135,413,106,413c62,412,62,412,62,412c40,411,40,411,40,411c0,410,0,410,0,410c0,377,0,377,0,377c0,365,0,365,0,365c1,356,1,356,1,356c2,320,2,320,2,320c3,267,5,214,7,162c9,108,11,54,14,0c45,1,45,1,45,1c72,2,72,2,72,2c90,3,108,4,127,5c167,7,207,9,248,10c268,11,288,12,308,13c339,14,339,14,339,14c346,15,346,15,346,15c348,15,348,15,348,15c349,15,349,15,349,15c350,15,350,15,350,15c357,15,357,15,357,15c356,25,356,25,356,25c356,33,356,40,356,47c355,62,355,76,355,91c354,120,354,149,354,177c354,187,354,187,354,187c362,191,362,191,362,191c365,193,368,194,371,194c373,195,375,195,377,195c379,195,381,195,383,195c385,195,385,195,385,195c387,195,388,195,389,195c395,194,399,192,403,190c407,188,410,186,414,182c411,184,407,185,404,186c408,186,410,185,412,184c414,183,416,182,417,182c418,180,420,178,420,179c421,178,421,178,421,178c423,177,423,177,423,177c424,176,425,175,426,174c428,173,431,172,433,171c438,169,444,167,449,167c446,171,442,172,437,175c435,176,432,177,429,178c428,179,427,180,426,181c425,181,425,181,424,182c424,182,423,182,423,182c423,182,423,182,423,182c423,182,423,182,423,182c422,183,422,183,422,183c421,184,421,185,419,186c418,187,416,188,414,189c412,190,408,191,404,191c409,189,414,187,418,185c417,186,416,187,416,188c412,191,408,193,404,196c402,197,399,197,397,198c394,199,392,200,389,200c387,200,386,200,385,200c382,200,382,200,382,200c381,200,379,200,377,200c375,200,372,200,369,199c366,199,363,198,360,196c348,191,348,191,348,191c348,177,348,177,348,177c347,149,347,120,347,91c348,77,348,62,348,47c348,40,348,33,348,25c348,25,348,25,348,25c349,25,349,25,349,25c349,25,349,25,349,25c349,24,349,24,349,24c349,23,349,23,349,23c349,23,348,23,348,23c347,23,347,23,347,23c348,23,347,23,347,23c345,23,345,23,345,23c341,22,341,22,341,22c331,22,331,22,331,22c294,21,294,21,294,21c268,20,243,19,218,17c168,15,119,12,71,9c62,9,53,8,44,8c37,7,29,7,21,7c21,12,20,17,20,22c20,28,20,34,20,40c19,52,19,65,19,77c18,102,17,126,16,151c14,190,13,230,11,270c10,290,10,310,9,331c9,341,8,351,8,362c8,368,8,374,7,380c7,388,7,395,7,403c37,404,68,404,99,405c127,405,155,406,183,406c214,406,245,405,276,404c291,404,307,404,322,403c346,402,346,402,346,402c378,402,378,402,378,402c378,395,378,388,378,381c377,345,376,310,375,274c374,253,374,253,374,253c374,250,374,250,374,250c374,249,374,248,375,248c376,248,378,247,380,247c383,246,386,246,389,247c393,247,396,248,399,250c400,250,401,251,402,251c402,251,402,252,402,252c404,253,404,253,404,253c406,255,408,256,410,257c418,261,426,265,435,267c441,268,448,268,454,268c460,267,467,266,473,263c478,261,484,258,489,254c494,250,498,245,502,240c505,234,508,228,509,222c510,216,511,209,510,203c508,190,501,178,491,169c486,164,478,160,470,157c463,154,456,152,449,148xe">
                <v:path o:connectlocs="1314958,426769;1314958,690832;1198308,736176;1110821,720172;1057798,690832;1047194,682830;1025985,680163;1012729,688165;1015380,738843;1025985,981568;919940,1098930;514318,1104265;106045,1096263;0,973566;18557,432103;190881,5334;816546,34674;922591,40009;946451,40009;941149,242724;959707,509455;1015380,520124;1068403,506788;1092263,490784;1116123,474780;1147937,456109;1137332,474780;1121425,485449;1118774,488117;1071054,509455;1071054,522792;1020683,533461;978265,530794;922591,472113;922591,66682;925242,66682;922591,61348;914638,61348;779430,56013;116649,21338;53022,106692;29162,720172;18557,1013576;485155,1082926;917289,1072257;994171,730842;994171,661492;1057798,666826;1071054,674828;1203610,714838;1330864,640153;1301702,450774" o:connectangles="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3129280</wp:posOffset>
                </wp:positionH>
                <wp:positionV relativeFrom="paragraph">
                  <wp:posOffset>1340485</wp:posOffset>
                </wp:positionV>
                <wp:extent cx="2361565" cy="1090295"/>
                <wp:effectExtent l="0" t="0" r="6985" b="17145"/>
                <wp:wrapNone/>
                <wp:docPr id="18" name="稻壳儿春秋广告/盗版必究        原创来源：http://chn.docer.com/works?userid=199329941#!/work_time"/>
                <wp:cNvGraphicFramePr/>
                <a:graphic xmlns:a="http://schemas.openxmlformats.org/drawingml/2006/main">
                  <a:graphicData uri="http://schemas.microsoft.com/office/word/2010/wordprocessingShape">
                    <wps:wsp>
                      <wps:cNvSpPr/>
                      <wps:spPr bwMode="auto">
                        <a:xfrm>
                          <a:off x="4272280" y="2254885"/>
                          <a:ext cx="2361565" cy="1090295"/>
                        </a:xfrm>
                        <a:custGeom>
                          <a:avLst/>
                          <a:gdLst>
                            <a:gd name="T0" fmla="*/ 13 w 890"/>
                            <a:gd name="T1" fmla="*/ 94 h 409"/>
                            <a:gd name="T2" fmla="*/ 7 w 890"/>
                            <a:gd name="T3" fmla="*/ 188 h 409"/>
                            <a:gd name="T4" fmla="*/ 16 w 890"/>
                            <a:gd name="T5" fmla="*/ 189 h 409"/>
                            <a:gd name="T6" fmla="*/ 20 w 890"/>
                            <a:gd name="T7" fmla="*/ 189 h 409"/>
                            <a:gd name="T8" fmla="*/ 37 w 890"/>
                            <a:gd name="T9" fmla="*/ 187 h 409"/>
                            <a:gd name="T10" fmla="*/ 35 w 890"/>
                            <a:gd name="T11" fmla="*/ 182 h 409"/>
                            <a:gd name="T12" fmla="*/ 35 w 890"/>
                            <a:gd name="T13" fmla="*/ 181 h 409"/>
                            <a:gd name="T14" fmla="*/ 41 w 890"/>
                            <a:gd name="T15" fmla="*/ 176 h 409"/>
                            <a:gd name="T16" fmla="*/ 51 w 890"/>
                            <a:gd name="T17" fmla="*/ 169 h 409"/>
                            <a:gd name="T18" fmla="*/ 84 w 890"/>
                            <a:gd name="T19" fmla="*/ 162 h 409"/>
                            <a:gd name="T20" fmla="*/ 150 w 890"/>
                            <a:gd name="T21" fmla="*/ 205 h 409"/>
                            <a:gd name="T22" fmla="*/ 154 w 890"/>
                            <a:gd name="T23" fmla="*/ 243 h 409"/>
                            <a:gd name="T24" fmla="*/ 150 w 890"/>
                            <a:gd name="T25" fmla="*/ 255 h 409"/>
                            <a:gd name="T26" fmla="*/ 114 w 890"/>
                            <a:gd name="T27" fmla="*/ 291 h 409"/>
                            <a:gd name="T28" fmla="*/ 49 w 890"/>
                            <a:gd name="T29" fmla="*/ 290 h 409"/>
                            <a:gd name="T30" fmla="*/ 33 w 890"/>
                            <a:gd name="T31" fmla="*/ 281 h 409"/>
                            <a:gd name="T32" fmla="*/ 30 w 890"/>
                            <a:gd name="T33" fmla="*/ 279 h 409"/>
                            <a:gd name="T34" fmla="*/ 31 w 890"/>
                            <a:gd name="T35" fmla="*/ 277 h 409"/>
                            <a:gd name="T36" fmla="*/ 29 w 890"/>
                            <a:gd name="T37" fmla="*/ 278 h 409"/>
                            <a:gd name="T38" fmla="*/ 28 w 890"/>
                            <a:gd name="T39" fmla="*/ 277 h 409"/>
                            <a:gd name="T40" fmla="*/ 18 w 890"/>
                            <a:gd name="T41" fmla="*/ 277 h 409"/>
                            <a:gd name="T42" fmla="*/ 18 w 890"/>
                            <a:gd name="T43" fmla="*/ 279 h 409"/>
                            <a:gd name="T44" fmla="*/ 18 w 890"/>
                            <a:gd name="T45" fmla="*/ 283 h 409"/>
                            <a:gd name="T46" fmla="*/ 18 w 890"/>
                            <a:gd name="T47" fmla="*/ 285 h 409"/>
                            <a:gd name="T48" fmla="*/ 20 w 890"/>
                            <a:gd name="T49" fmla="*/ 344 h 409"/>
                            <a:gd name="T50" fmla="*/ 22 w 890"/>
                            <a:gd name="T51" fmla="*/ 391 h 409"/>
                            <a:gd name="T52" fmla="*/ 24 w 890"/>
                            <a:gd name="T53" fmla="*/ 392 h 409"/>
                            <a:gd name="T54" fmla="*/ 85 w 890"/>
                            <a:gd name="T55" fmla="*/ 391 h 409"/>
                            <a:gd name="T56" fmla="*/ 335 w 890"/>
                            <a:gd name="T57" fmla="*/ 391 h 409"/>
                            <a:gd name="T58" fmla="*/ 777 w 890"/>
                            <a:gd name="T59" fmla="*/ 398 h 409"/>
                            <a:gd name="T60" fmla="*/ 857 w 890"/>
                            <a:gd name="T61" fmla="*/ 399 h 409"/>
                            <a:gd name="T62" fmla="*/ 863 w 890"/>
                            <a:gd name="T63" fmla="*/ 399 h 409"/>
                            <a:gd name="T64" fmla="*/ 872 w 890"/>
                            <a:gd name="T65" fmla="*/ 400 h 409"/>
                            <a:gd name="T66" fmla="*/ 807 w 890"/>
                            <a:gd name="T67" fmla="*/ 21 h 409"/>
                            <a:gd name="T68" fmla="*/ 85 w 890"/>
                            <a:gd name="T69" fmla="*/ 2 h 409"/>
                            <a:gd name="T70" fmla="*/ 686 w 890"/>
                            <a:gd name="T71" fmla="*/ 9 h 409"/>
                            <a:gd name="T72" fmla="*/ 890 w 890"/>
                            <a:gd name="T73" fmla="*/ 32 h 409"/>
                            <a:gd name="T74" fmla="*/ 887 w 890"/>
                            <a:gd name="T75" fmla="*/ 114 h 409"/>
                            <a:gd name="T76" fmla="*/ 882 w 890"/>
                            <a:gd name="T77" fmla="*/ 355 h 409"/>
                            <a:gd name="T78" fmla="*/ 740 w 890"/>
                            <a:gd name="T79" fmla="*/ 405 h 409"/>
                            <a:gd name="T80" fmla="*/ 289 w 890"/>
                            <a:gd name="T81" fmla="*/ 399 h 409"/>
                            <a:gd name="T82" fmla="*/ 75 w 890"/>
                            <a:gd name="T83" fmla="*/ 401 h 409"/>
                            <a:gd name="T84" fmla="*/ 22 w 890"/>
                            <a:gd name="T85" fmla="*/ 402 h 409"/>
                            <a:gd name="T86" fmla="*/ 12 w 890"/>
                            <a:gd name="T87" fmla="*/ 393 h 409"/>
                            <a:gd name="T88" fmla="*/ 10 w 890"/>
                            <a:gd name="T89" fmla="*/ 295 h 409"/>
                            <a:gd name="T90" fmla="*/ 10 w 890"/>
                            <a:gd name="T91" fmla="*/ 270 h 409"/>
                            <a:gd name="T92" fmla="*/ 10 w 890"/>
                            <a:gd name="T93" fmla="*/ 269 h 409"/>
                            <a:gd name="T94" fmla="*/ 15 w 890"/>
                            <a:gd name="T95" fmla="*/ 267 h 409"/>
                            <a:gd name="T96" fmla="*/ 29 w 890"/>
                            <a:gd name="T97" fmla="*/ 269 h 409"/>
                            <a:gd name="T98" fmla="*/ 45 w 890"/>
                            <a:gd name="T99" fmla="*/ 279 h 409"/>
                            <a:gd name="T100" fmla="*/ 77 w 890"/>
                            <a:gd name="T101" fmla="*/ 290 h 409"/>
                            <a:gd name="T102" fmla="*/ 88 w 890"/>
                            <a:gd name="T103" fmla="*/ 290 h 409"/>
                            <a:gd name="T104" fmla="*/ 148 w 890"/>
                            <a:gd name="T105" fmla="*/ 233 h 409"/>
                            <a:gd name="T106" fmla="*/ 134 w 890"/>
                            <a:gd name="T107" fmla="*/ 193 h 409"/>
                            <a:gd name="T108" fmla="*/ 77 w 890"/>
                            <a:gd name="T109" fmla="*/ 171 h 409"/>
                            <a:gd name="T110" fmla="*/ 43 w 890"/>
                            <a:gd name="T111" fmla="*/ 185 h 409"/>
                            <a:gd name="T112" fmla="*/ 37 w 890"/>
                            <a:gd name="T113" fmla="*/ 189 h 409"/>
                            <a:gd name="T114" fmla="*/ 37 w 890"/>
                            <a:gd name="T115" fmla="*/ 190 h 409"/>
                            <a:gd name="T116" fmla="*/ 12 w 890"/>
                            <a:gd name="T117" fmla="*/ 198 h 409"/>
                            <a:gd name="T118" fmla="*/ 3 w 890"/>
                            <a:gd name="T119" fmla="*/ 196 h 409"/>
                            <a:gd name="T120" fmla="*/ 7 w 890"/>
                            <a:gd name="T121" fmla="*/ 22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0" h="409">
                              <a:moveTo>
                                <a:pt x="7" y="22"/>
                              </a:moveTo>
                              <a:cubicBezTo>
                                <a:pt x="18" y="37"/>
                                <a:pt x="13" y="73"/>
                                <a:pt x="13" y="94"/>
                              </a:cubicBezTo>
                              <a:cubicBezTo>
                                <a:pt x="13" y="128"/>
                                <a:pt x="13" y="162"/>
                                <a:pt x="13" y="196"/>
                              </a:cubicBezTo>
                              <a:cubicBezTo>
                                <a:pt x="11" y="194"/>
                                <a:pt x="9" y="191"/>
                                <a:pt x="7" y="188"/>
                              </a:cubicBezTo>
                              <a:cubicBezTo>
                                <a:pt x="8" y="188"/>
                                <a:pt x="9" y="188"/>
                                <a:pt x="12" y="189"/>
                              </a:cubicBezTo>
                              <a:cubicBezTo>
                                <a:pt x="16" y="189"/>
                                <a:pt x="16" y="189"/>
                                <a:pt x="16" y="189"/>
                              </a:cubicBezTo>
                              <a:cubicBezTo>
                                <a:pt x="19" y="189"/>
                                <a:pt x="19" y="189"/>
                                <a:pt x="19" y="189"/>
                              </a:cubicBezTo>
                              <a:cubicBezTo>
                                <a:pt x="19" y="189"/>
                                <a:pt x="19" y="189"/>
                                <a:pt x="20" y="189"/>
                              </a:cubicBezTo>
                              <a:cubicBezTo>
                                <a:pt x="23" y="188"/>
                                <a:pt x="28" y="185"/>
                                <a:pt x="30" y="183"/>
                              </a:cubicBezTo>
                              <a:cubicBezTo>
                                <a:pt x="37" y="187"/>
                                <a:pt x="37" y="187"/>
                                <a:pt x="37" y="187"/>
                              </a:cubicBezTo>
                              <a:cubicBezTo>
                                <a:pt x="38" y="187"/>
                                <a:pt x="37" y="186"/>
                                <a:pt x="37" y="184"/>
                              </a:cubicBezTo>
                              <a:cubicBezTo>
                                <a:pt x="36" y="184"/>
                                <a:pt x="36" y="183"/>
                                <a:pt x="35" y="182"/>
                              </a:cubicBezTo>
                              <a:cubicBezTo>
                                <a:pt x="34" y="181"/>
                                <a:pt x="35" y="181"/>
                                <a:pt x="35" y="181"/>
                              </a:cubicBezTo>
                              <a:cubicBezTo>
                                <a:pt x="35" y="181"/>
                                <a:pt x="35" y="181"/>
                                <a:pt x="35" y="181"/>
                              </a:cubicBezTo>
                              <a:cubicBezTo>
                                <a:pt x="35" y="181"/>
                                <a:pt x="35" y="180"/>
                                <a:pt x="37" y="179"/>
                              </a:cubicBezTo>
                              <a:cubicBezTo>
                                <a:pt x="39" y="178"/>
                                <a:pt x="40" y="177"/>
                                <a:pt x="41" y="176"/>
                              </a:cubicBezTo>
                              <a:cubicBezTo>
                                <a:pt x="42" y="175"/>
                                <a:pt x="43" y="174"/>
                                <a:pt x="44" y="174"/>
                              </a:cubicBezTo>
                              <a:cubicBezTo>
                                <a:pt x="46" y="172"/>
                                <a:pt x="49" y="171"/>
                                <a:pt x="51" y="169"/>
                              </a:cubicBezTo>
                              <a:cubicBezTo>
                                <a:pt x="56" y="167"/>
                                <a:pt x="61" y="165"/>
                                <a:pt x="67" y="164"/>
                              </a:cubicBezTo>
                              <a:cubicBezTo>
                                <a:pt x="72" y="162"/>
                                <a:pt x="78" y="161"/>
                                <a:pt x="84" y="162"/>
                              </a:cubicBezTo>
                              <a:cubicBezTo>
                                <a:pt x="89" y="162"/>
                                <a:pt x="95" y="162"/>
                                <a:pt x="100" y="164"/>
                              </a:cubicBezTo>
                              <a:cubicBezTo>
                                <a:pt x="122" y="168"/>
                                <a:pt x="141" y="184"/>
                                <a:pt x="150" y="205"/>
                              </a:cubicBezTo>
                              <a:cubicBezTo>
                                <a:pt x="155" y="215"/>
                                <a:pt x="156" y="227"/>
                                <a:pt x="155" y="239"/>
                              </a:cubicBezTo>
                              <a:cubicBezTo>
                                <a:pt x="154" y="243"/>
                                <a:pt x="154" y="243"/>
                                <a:pt x="154" y="243"/>
                              </a:cubicBezTo>
                              <a:cubicBezTo>
                                <a:pt x="153" y="247"/>
                                <a:pt x="153" y="247"/>
                                <a:pt x="153" y="247"/>
                              </a:cubicBezTo>
                              <a:cubicBezTo>
                                <a:pt x="152" y="250"/>
                                <a:pt x="151" y="253"/>
                                <a:pt x="150" y="255"/>
                              </a:cubicBezTo>
                              <a:cubicBezTo>
                                <a:pt x="148" y="261"/>
                                <a:pt x="145" y="266"/>
                                <a:pt x="141" y="270"/>
                              </a:cubicBezTo>
                              <a:cubicBezTo>
                                <a:pt x="134" y="279"/>
                                <a:pt x="125" y="286"/>
                                <a:pt x="114" y="291"/>
                              </a:cubicBezTo>
                              <a:cubicBezTo>
                                <a:pt x="104" y="295"/>
                                <a:pt x="93" y="298"/>
                                <a:pt x="82" y="298"/>
                              </a:cubicBezTo>
                              <a:cubicBezTo>
                                <a:pt x="70" y="298"/>
                                <a:pt x="59" y="294"/>
                                <a:pt x="49" y="290"/>
                              </a:cubicBezTo>
                              <a:cubicBezTo>
                                <a:pt x="44" y="288"/>
                                <a:pt x="40" y="286"/>
                                <a:pt x="35" y="282"/>
                              </a:cubicBezTo>
                              <a:cubicBezTo>
                                <a:pt x="34" y="282"/>
                                <a:pt x="34" y="282"/>
                                <a:pt x="33" y="281"/>
                              </a:cubicBezTo>
                              <a:cubicBezTo>
                                <a:pt x="32" y="280"/>
                                <a:pt x="31" y="279"/>
                                <a:pt x="30" y="279"/>
                              </a:cubicBezTo>
                              <a:cubicBezTo>
                                <a:pt x="30" y="279"/>
                                <a:pt x="30" y="279"/>
                                <a:pt x="30" y="279"/>
                              </a:cubicBezTo>
                              <a:cubicBezTo>
                                <a:pt x="30" y="279"/>
                                <a:pt x="30" y="279"/>
                                <a:pt x="30" y="279"/>
                              </a:cubicBezTo>
                              <a:cubicBezTo>
                                <a:pt x="30" y="279"/>
                                <a:pt x="33" y="274"/>
                                <a:pt x="31" y="277"/>
                              </a:cubicBezTo>
                              <a:cubicBezTo>
                                <a:pt x="31" y="277"/>
                                <a:pt x="31" y="277"/>
                                <a:pt x="31" y="277"/>
                              </a:cubicBezTo>
                              <a:cubicBezTo>
                                <a:pt x="30" y="278"/>
                                <a:pt x="29" y="279"/>
                                <a:pt x="29" y="278"/>
                              </a:cubicBezTo>
                              <a:cubicBezTo>
                                <a:pt x="29" y="278"/>
                                <a:pt x="29" y="278"/>
                                <a:pt x="29" y="278"/>
                              </a:cubicBezTo>
                              <a:cubicBezTo>
                                <a:pt x="29" y="278"/>
                                <a:pt x="28" y="278"/>
                                <a:pt x="28" y="277"/>
                              </a:cubicBezTo>
                              <a:cubicBezTo>
                                <a:pt x="27" y="277"/>
                                <a:pt x="27" y="277"/>
                                <a:pt x="27" y="277"/>
                              </a:cubicBezTo>
                              <a:cubicBezTo>
                                <a:pt x="24" y="276"/>
                                <a:pt x="21" y="276"/>
                                <a:pt x="18" y="277"/>
                              </a:cubicBezTo>
                              <a:cubicBezTo>
                                <a:pt x="18" y="277"/>
                                <a:pt x="18" y="278"/>
                                <a:pt x="18" y="278"/>
                              </a:cubicBezTo>
                              <a:cubicBezTo>
                                <a:pt x="18" y="279"/>
                                <a:pt x="18" y="279"/>
                                <a:pt x="18" y="279"/>
                              </a:cubicBezTo>
                              <a:cubicBezTo>
                                <a:pt x="18" y="281"/>
                                <a:pt x="18" y="281"/>
                                <a:pt x="18" y="281"/>
                              </a:cubicBezTo>
                              <a:cubicBezTo>
                                <a:pt x="18" y="283"/>
                                <a:pt x="18" y="283"/>
                                <a:pt x="18" y="283"/>
                              </a:cubicBezTo>
                              <a:cubicBezTo>
                                <a:pt x="18" y="284"/>
                                <a:pt x="18" y="284"/>
                                <a:pt x="18" y="284"/>
                              </a:cubicBezTo>
                              <a:cubicBezTo>
                                <a:pt x="18" y="285"/>
                                <a:pt x="18" y="285"/>
                                <a:pt x="18" y="285"/>
                              </a:cubicBezTo>
                              <a:cubicBezTo>
                                <a:pt x="19" y="289"/>
                                <a:pt x="19" y="289"/>
                                <a:pt x="19" y="289"/>
                              </a:cubicBezTo>
                              <a:cubicBezTo>
                                <a:pt x="19" y="307"/>
                                <a:pt x="20" y="326"/>
                                <a:pt x="20" y="344"/>
                              </a:cubicBezTo>
                              <a:cubicBezTo>
                                <a:pt x="20" y="353"/>
                                <a:pt x="21" y="362"/>
                                <a:pt x="21" y="372"/>
                              </a:cubicBezTo>
                              <a:cubicBezTo>
                                <a:pt x="21" y="380"/>
                                <a:pt x="21" y="394"/>
                                <a:pt x="22" y="391"/>
                              </a:cubicBezTo>
                              <a:cubicBezTo>
                                <a:pt x="22" y="392"/>
                                <a:pt x="22" y="392"/>
                                <a:pt x="22" y="392"/>
                              </a:cubicBezTo>
                              <a:cubicBezTo>
                                <a:pt x="23" y="392"/>
                                <a:pt x="24" y="392"/>
                                <a:pt x="24" y="392"/>
                              </a:cubicBezTo>
                              <a:cubicBezTo>
                                <a:pt x="44" y="392"/>
                                <a:pt x="44" y="392"/>
                                <a:pt x="44" y="392"/>
                              </a:cubicBezTo>
                              <a:cubicBezTo>
                                <a:pt x="58" y="391"/>
                                <a:pt x="72" y="391"/>
                                <a:pt x="85" y="391"/>
                              </a:cubicBezTo>
                              <a:cubicBezTo>
                                <a:pt x="113" y="390"/>
                                <a:pt x="141" y="390"/>
                                <a:pt x="169" y="390"/>
                              </a:cubicBezTo>
                              <a:cubicBezTo>
                                <a:pt x="224" y="390"/>
                                <a:pt x="280" y="390"/>
                                <a:pt x="335" y="391"/>
                              </a:cubicBezTo>
                              <a:cubicBezTo>
                                <a:pt x="447" y="392"/>
                                <a:pt x="559" y="394"/>
                                <a:pt x="670" y="396"/>
                              </a:cubicBezTo>
                              <a:cubicBezTo>
                                <a:pt x="706" y="396"/>
                                <a:pt x="741" y="397"/>
                                <a:pt x="777" y="398"/>
                              </a:cubicBezTo>
                              <a:cubicBezTo>
                                <a:pt x="795" y="398"/>
                                <a:pt x="813" y="398"/>
                                <a:pt x="830" y="399"/>
                              </a:cubicBezTo>
                              <a:cubicBezTo>
                                <a:pt x="857" y="399"/>
                                <a:pt x="857" y="399"/>
                                <a:pt x="857" y="399"/>
                              </a:cubicBezTo>
                              <a:cubicBezTo>
                                <a:pt x="860" y="399"/>
                                <a:pt x="860" y="399"/>
                                <a:pt x="860" y="399"/>
                              </a:cubicBezTo>
                              <a:cubicBezTo>
                                <a:pt x="863" y="399"/>
                                <a:pt x="863" y="399"/>
                                <a:pt x="863" y="399"/>
                              </a:cubicBezTo>
                              <a:cubicBezTo>
                                <a:pt x="866" y="400"/>
                                <a:pt x="866" y="400"/>
                                <a:pt x="866" y="400"/>
                              </a:cubicBezTo>
                              <a:cubicBezTo>
                                <a:pt x="872" y="400"/>
                                <a:pt x="872" y="400"/>
                                <a:pt x="872" y="400"/>
                              </a:cubicBezTo>
                              <a:cubicBezTo>
                                <a:pt x="876" y="274"/>
                                <a:pt x="879" y="149"/>
                                <a:pt x="883" y="23"/>
                              </a:cubicBezTo>
                              <a:cubicBezTo>
                                <a:pt x="858" y="23"/>
                                <a:pt x="832" y="22"/>
                                <a:pt x="807" y="21"/>
                              </a:cubicBezTo>
                              <a:cubicBezTo>
                                <a:pt x="539" y="13"/>
                                <a:pt x="264" y="4"/>
                                <a:pt x="3" y="8"/>
                              </a:cubicBezTo>
                              <a:cubicBezTo>
                                <a:pt x="16" y="0"/>
                                <a:pt x="60" y="3"/>
                                <a:pt x="85" y="2"/>
                              </a:cubicBezTo>
                              <a:cubicBezTo>
                                <a:pt x="213" y="0"/>
                                <a:pt x="348" y="1"/>
                                <a:pt x="483" y="4"/>
                              </a:cubicBezTo>
                              <a:cubicBezTo>
                                <a:pt x="551" y="5"/>
                                <a:pt x="619" y="7"/>
                                <a:pt x="686" y="9"/>
                              </a:cubicBezTo>
                              <a:cubicBezTo>
                                <a:pt x="755" y="12"/>
                                <a:pt x="823" y="14"/>
                                <a:pt x="890" y="16"/>
                              </a:cubicBezTo>
                              <a:cubicBezTo>
                                <a:pt x="890" y="22"/>
                                <a:pt x="890" y="27"/>
                                <a:pt x="890" y="32"/>
                              </a:cubicBezTo>
                              <a:cubicBezTo>
                                <a:pt x="889" y="46"/>
                                <a:pt x="889" y="60"/>
                                <a:pt x="888" y="74"/>
                              </a:cubicBezTo>
                              <a:cubicBezTo>
                                <a:pt x="888" y="88"/>
                                <a:pt x="888" y="101"/>
                                <a:pt x="887" y="114"/>
                              </a:cubicBezTo>
                              <a:cubicBezTo>
                                <a:pt x="887" y="141"/>
                                <a:pt x="886" y="168"/>
                                <a:pt x="886" y="194"/>
                              </a:cubicBezTo>
                              <a:cubicBezTo>
                                <a:pt x="885" y="248"/>
                                <a:pt x="884" y="302"/>
                                <a:pt x="882" y="355"/>
                              </a:cubicBezTo>
                              <a:cubicBezTo>
                                <a:pt x="882" y="372"/>
                                <a:pt x="881" y="390"/>
                                <a:pt x="881" y="409"/>
                              </a:cubicBezTo>
                              <a:cubicBezTo>
                                <a:pt x="834" y="407"/>
                                <a:pt x="787" y="406"/>
                                <a:pt x="740" y="405"/>
                              </a:cubicBezTo>
                              <a:cubicBezTo>
                                <a:pt x="691" y="404"/>
                                <a:pt x="642" y="403"/>
                                <a:pt x="592" y="402"/>
                              </a:cubicBezTo>
                              <a:cubicBezTo>
                                <a:pt x="493" y="400"/>
                                <a:pt x="392" y="399"/>
                                <a:pt x="289" y="399"/>
                              </a:cubicBezTo>
                              <a:cubicBezTo>
                                <a:pt x="242" y="399"/>
                                <a:pt x="194" y="399"/>
                                <a:pt x="146" y="400"/>
                              </a:cubicBezTo>
                              <a:cubicBezTo>
                                <a:pt x="122" y="400"/>
                                <a:pt x="99" y="400"/>
                                <a:pt x="75" y="401"/>
                              </a:cubicBezTo>
                              <a:cubicBezTo>
                                <a:pt x="39" y="402"/>
                                <a:pt x="39" y="402"/>
                                <a:pt x="39" y="402"/>
                              </a:cubicBezTo>
                              <a:cubicBezTo>
                                <a:pt x="22" y="402"/>
                                <a:pt x="22" y="402"/>
                                <a:pt x="22" y="402"/>
                              </a:cubicBezTo>
                              <a:cubicBezTo>
                                <a:pt x="12" y="402"/>
                                <a:pt x="12" y="402"/>
                                <a:pt x="12" y="402"/>
                              </a:cubicBezTo>
                              <a:cubicBezTo>
                                <a:pt x="12" y="393"/>
                                <a:pt x="12" y="393"/>
                                <a:pt x="12" y="393"/>
                              </a:cubicBezTo>
                              <a:cubicBezTo>
                                <a:pt x="11" y="378"/>
                                <a:pt x="11" y="378"/>
                                <a:pt x="11" y="378"/>
                              </a:cubicBezTo>
                              <a:cubicBezTo>
                                <a:pt x="11" y="350"/>
                                <a:pt x="10" y="323"/>
                                <a:pt x="10" y="295"/>
                              </a:cubicBezTo>
                              <a:cubicBezTo>
                                <a:pt x="10" y="278"/>
                                <a:pt x="10" y="278"/>
                                <a:pt x="10" y="278"/>
                              </a:cubicBezTo>
                              <a:cubicBezTo>
                                <a:pt x="10" y="270"/>
                                <a:pt x="10" y="270"/>
                                <a:pt x="10" y="270"/>
                              </a:cubicBezTo>
                              <a:cubicBezTo>
                                <a:pt x="10" y="270"/>
                                <a:pt x="10" y="270"/>
                                <a:pt x="10" y="270"/>
                              </a:cubicBezTo>
                              <a:cubicBezTo>
                                <a:pt x="10" y="269"/>
                                <a:pt x="9" y="269"/>
                                <a:pt x="10" y="269"/>
                              </a:cubicBezTo>
                              <a:cubicBezTo>
                                <a:pt x="11" y="268"/>
                                <a:pt x="11" y="268"/>
                                <a:pt x="11" y="268"/>
                              </a:cubicBezTo>
                              <a:cubicBezTo>
                                <a:pt x="13" y="268"/>
                                <a:pt x="14" y="268"/>
                                <a:pt x="15" y="267"/>
                              </a:cubicBezTo>
                              <a:cubicBezTo>
                                <a:pt x="17" y="267"/>
                                <a:pt x="20" y="267"/>
                                <a:pt x="22" y="267"/>
                              </a:cubicBezTo>
                              <a:cubicBezTo>
                                <a:pt x="24" y="268"/>
                                <a:pt x="27" y="268"/>
                                <a:pt x="29" y="269"/>
                              </a:cubicBezTo>
                              <a:cubicBezTo>
                                <a:pt x="31" y="270"/>
                                <a:pt x="34" y="271"/>
                                <a:pt x="35" y="273"/>
                              </a:cubicBezTo>
                              <a:cubicBezTo>
                                <a:pt x="39" y="276"/>
                                <a:pt x="42" y="278"/>
                                <a:pt x="45" y="279"/>
                              </a:cubicBezTo>
                              <a:cubicBezTo>
                                <a:pt x="52" y="283"/>
                                <a:pt x="58" y="286"/>
                                <a:pt x="66" y="288"/>
                              </a:cubicBezTo>
                              <a:cubicBezTo>
                                <a:pt x="69" y="289"/>
                                <a:pt x="73" y="289"/>
                                <a:pt x="77" y="290"/>
                              </a:cubicBezTo>
                              <a:cubicBezTo>
                                <a:pt x="79" y="290"/>
                                <a:pt x="81" y="290"/>
                                <a:pt x="83" y="290"/>
                              </a:cubicBezTo>
                              <a:cubicBezTo>
                                <a:pt x="88" y="290"/>
                                <a:pt x="88" y="290"/>
                                <a:pt x="88" y="290"/>
                              </a:cubicBezTo>
                              <a:cubicBezTo>
                                <a:pt x="103" y="288"/>
                                <a:pt x="118" y="283"/>
                                <a:pt x="129" y="273"/>
                              </a:cubicBezTo>
                              <a:cubicBezTo>
                                <a:pt x="140" y="263"/>
                                <a:pt x="147" y="248"/>
                                <a:pt x="148" y="233"/>
                              </a:cubicBezTo>
                              <a:cubicBezTo>
                                <a:pt x="148" y="226"/>
                                <a:pt x="147" y="219"/>
                                <a:pt x="145" y="212"/>
                              </a:cubicBezTo>
                              <a:cubicBezTo>
                                <a:pt x="142" y="205"/>
                                <a:pt x="138" y="198"/>
                                <a:pt x="134" y="193"/>
                              </a:cubicBezTo>
                              <a:cubicBezTo>
                                <a:pt x="123" y="180"/>
                                <a:pt x="106" y="172"/>
                                <a:pt x="90" y="170"/>
                              </a:cubicBezTo>
                              <a:cubicBezTo>
                                <a:pt x="85" y="170"/>
                                <a:pt x="81" y="170"/>
                                <a:pt x="77" y="171"/>
                              </a:cubicBezTo>
                              <a:cubicBezTo>
                                <a:pt x="73" y="171"/>
                                <a:pt x="69" y="172"/>
                                <a:pt x="65" y="173"/>
                              </a:cubicBezTo>
                              <a:cubicBezTo>
                                <a:pt x="57" y="176"/>
                                <a:pt x="49" y="180"/>
                                <a:pt x="43" y="185"/>
                              </a:cubicBezTo>
                              <a:cubicBezTo>
                                <a:pt x="42" y="186"/>
                                <a:pt x="41" y="187"/>
                                <a:pt x="40" y="188"/>
                              </a:cubicBezTo>
                              <a:cubicBezTo>
                                <a:pt x="39" y="189"/>
                                <a:pt x="38" y="189"/>
                                <a:pt x="37" y="189"/>
                              </a:cubicBezTo>
                              <a:cubicBezTo>
                                <a:pt x="37" y="189"/>
                                <a:pt x="37" y="189"/>
                                <a:pt x="37" y="189"/>
                              </a:cubicBezTo>
                              <a:cubicBezTo>
                                <a:pt x="37" y="190"/>
                                <a:pt x="37" y="190"/>
                                <a:pt x="37" y="190"/>
                              </a:cubicBezTo>
                              <a:cubicBezTo>
                                <a:pt x="33" y="194"/>
                                <a:pt x="27" y="197"/>
                                <a:pt x="21" y="198"/>
                              </a:cubicBezTo>
                              <a:cubicBezTo>
                                <a:pt x="18" y="198"/>
                                <a:pt x="15" y="198"/>
                                <a:pt x="12" y="198"/>
                              </a:cubicBezTo>
                              <a:cubicBezTo>
                                <a:pt x="9" y="198"/>
                                <a:pt x="6" y="197"/>
                                <a:pt x="3" y="196"/>
                              </a:cubicBezTo>
                              <a:cubicBezTo>
                                <a:pt x="3" y="196"/>
                                <a:pt x="3" y="196"/>
                                <a:pt x="3" y="196"/>
                              </a:cubicBezTo>
                              <a:cubicBezTo>
                                <a:pt x="3" y="164"/>
                                <a:pt x="3" y="131"/>
                                <a:pt x="3" y="97"/>
                              </a:cubicBezTo>
                              <a:cubicBezTo>
                                <a:pt x="3" y="73"/>
                                <a:pt x="0" y="43"/>
                                <a:pt x="7" y="22"/>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46.4pt;margin-top:105.55pt;height:85.85pt;width:185.95pt;z-index:251673600;mso-width-relative:page;mso-height-relative:page;" fillcolor="#222221" filled="t" stroked="f" coordsize="890,409" o:gfxdata="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" path="m7,22c18,37,13,73,13,94c13,128,13,162,13,196c11,194,9,191,7,188c8,188,9,188,12,189c16,189,16,189,16,189c19,189,19,189,19,189c19,189,19,189,20,189c23,188,28,185,30,183c37,187,37,187,37,187c38,187,37,186,37,184c36,184,36,183,35,182c34,181,35,181,35,181c35,181,35,181,35,181c35,181,35,180,37,179c39,178,40,177,41,176c42,175,43,174,44,174c46,172,49,171,51,169c56,167,61,165,67,164c72,162,78,161,84,162c89,162,95,162,100,164c122,168,141,184,150,205c155,215,156,227,155,239c154,243,154,243,154,243c153,247,153,247,153,247c152,250,151,253,150,255c148,261,145,266,141,270c134,279,125,286,114,291c104,295,93,298,82,298c70,298,59,294,49,290c44,288,40,286,35,282c34,282,34,282,33,281c32,280,31,279,30,279c30,279,30,279,30,279c30,279,30,279,30,279c30,279,33,274,31,277c31,277,31,277,31,277c30,278,29,279,29,278c29,278,29,278,29,278c29,278,28,278,28,277c27,277,27,277,27,277c24,276,21,276,18,277c18,277,18,278,18,278c18,279,18,279,18,279c18,281,18,281,18,281c18,283,18,283,18,283c18,284,18,284,18,284c18,285,18,285,18,285c19,289,19,289,19,289c19,307,20,326,20,344c20,353,21,362,21,372c21,380,21,394,22,391c22,392,22,392,22,392c23,392,24,392,24,392c44,392,44,392,44,392c58,391,72,391,85,391c113,390,141,390,169,390c224,390,280,390,335,391c447,392,559,394,670,396c706,396,741,397,777,398c795,398,813,398,830,399c857,399,857,399,857,399c860,399,860,399,860,399c863,399,863,399,863,399c866,400,866,400,866,400c872,400,872,400,872,400c876,274,879,149,883,23c858,23,832,22,807,21c539,13,264,4,3,8c16,0,60,3,85,2c213,0,348,1,483,4c551,5,619,7,686,9c755,12,823,14,890,16c890,22,890,27,890,32c889,46,889,60,888,74c888,88,888,101,887,114c887,141,886,168,886,194c885,248,884,302,882,355c882,372,881,390,881,409c834,407,787,406,740,405c691,404,642,403,592,402c493,400,392,399,289,399c242,399,194,399,146,400c122,400,99,400,75,401c39,402,39,402,39,402c22,402,22,402,22,402c12,402,12,402,12,402c12,393,12,393,12,393c11,378,11,378,11,378c11,350,10,323,10,295c10,278,10,278,10,278c10,270,10,270,10,270c10,270,10,270,10,270c10,269,9,269,10,269c11,268,11,268,11,268c13,268,14,268,15,267c17,267,20,267,22,267c24,268,27,268,29,269c31,270,34,271,35,273c39,276,42,278,45,279c52,283,58,286,66,288c69,289,73,289,77,290c79,290,81,290,83,290c88,290,88,290,88,290c103,288,118,283,129,273c140,263,147,248,148,233c148,226,147,219,145,212c142,205,138,198,134,193c123,180,106,172,90,170c85,170,81,170,77,171c73,171,69,172,65,173c57,176,49,180,43,185c42,186,41,187,40,188c39,189,38,189,37,189c37,189,37,189,37,189c37,190,37,190,37,190c33,194,27,197,21,198c18,198,15,198,12,198c9,198,6,197,3,196c3,196,3,196,3,196c3,164,3,131,3,97c3,73,0,43,7,22xe">
                <v:path o:connectlocs="34494,250581;18574,501162;42455,503828;53068,503828;98177,498496;92870,485167;92870,482502;108791,469173;135325,450513;222889,431852;398016,546480;408630,647779;398016,679768;302492,775735;130018,773069;87563,749077;79603,743746;82256,738414;76949,741080;74296,738414;47761,738414;47761,743746;47761,754409;47761,759741;53068,917020;58375,1042311;63682,1044977;225542,1042311;888903,1042311;2061725,1060971;2274001,1063637;2289922,1063637;2313803,1066303;2141329,55980;225542,5331;1820262,23991;2361565,85304;2353604,303896;2340337,946344;1963548,1079631;766845,1063637;199008,1068968;58375,1071634;31841,1047642;26534,786398;26534,719754;26534,717088;39801,711757;76949,717088;119404,743746;204315,773069;233503,773069;392709,621121;355561,514491;204315,455844;114098,493165;98177,503828;98177,506494;31841,527820;7960,522488;18574,58646"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1776095</wp:posOffset>
                </wp:positionH>
                <wp:positionV relativeFrom="paragraph">
                  <wp:posOffset>-588645</wp:posOffset>
                </wp:positionV>
                <wp:extent cx="1722120" cy="400050"/>
                <wp:effectExtent l="0" t="0" r="0" b="0"/>
                <wp:wrapNone/>
                <wp:docPr id="74"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919095" y="325755"/>
                          <a:ext cx="1722120" cy="400050"/>
                        </a:xfrm>
                        <a:prstGeom prst="rect">
                          <a:avLst/>
                        </a:prstGeom>
                        <a:noFill/>
                      </wps:spPr>
                      <wps:txbx>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9.85pt;margin-top:-46.35pt;height:31.5pt;width:135.6pt;z-index:251671552;mso-width-relative:page;mso-height-relative:page;" filled="f" stroked="f" coordsize="21600,21600" o:gfxdata="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3AC7M2AAAAAsBAAAPAAAAAAAAAAEAIAAAACIAAABkcnMvZG93bnJldi54bWxQSwECFAAUAAAA&#10;CACHTuJAdh6bAycCAADOAwAADgAAAAAAAAABACAAAAAnAQAAZHJzL2Uyb0RvYy54bWxQSwUGAAAA&#10;AAYABgBZAQAAwAUAAAAA&#10;">
                <v:fill on="f" focussize="0,0"/>
                <v:stroke on="f"/>
                <v:imagedata o:title=""/>
                <o:lock v:ext="edit" aspectratio="f"/>
                <v:textbox style="mso-fit-shape-to-text:t;">
                  <w:txbxContent>
                    <w:p>
                      <w:pPr>
                        <w:pStyle w:val="2"/>
                        <w:spacing w:line="480" w:lineRule="exact"/>
                        <w:jc w:val="center"/>
                      </w:pPr>
                      <w:r>
                        <w:rPr>
                          <w:rFonts w:ascii="方正硬笔楷书简体" w:eastAsia="方正硬笔楷书简体" w:hAnsiTheme="minorBidi"/>
                          <w:color w:val="222221"/>
                          <w:kern w:val="24"/>
                          <w:sz w:val="40"/>
                          <w:szCs w:val="40"/>
                        </w:rPr>
                        <w:t>此处添加标题</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2178050</wp:posOffset>
                </wp:positionH>
                <wp:positionV relativeFrom="paragraph">
                  <wp:posOffset>118745</wp:posOffset>
                </wp:positionV>
                <wp:extent cx="918845" cy="407670"/>
                <wp:effectExtent l="0" t="0" r="0" b="1270"/>
                <wp:wrapNone/>
                <wp:docPr id="149"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321050" y="1033145"/>
                          <a:ext cx="918845" cy="407670"/>
                        </a:xfrm>
                        <a:custGeom>
                          <a:avLst/>
                          <a:gdLst>
                            <a:gd name="T0" fmla="*/ 201 w 274"/>
                            <a:gd name="T1" fmla="*/ 55 h 119"/>
                            <a:gd name="T2" fmla="*/ 257 w 274"/>
                            <a:gd name="T3" fmla="*/ 53 h 119"/>
                            <a:gd name="T4" fmla="*/ 211 w 274"/>
                            <a:gd name="T5" fmla="*/ 45 h 119"/>
                            <a:gd name="T6" fmla="*/ 213 w 274"/>
                            <a:gd name="T7" fmla="*/ 10 h 119"/>
                            <a:gd name="T8" fmla="*/ 165 w 274"/>
                            <a:gd name="T9" fmla="*/ 57 h 119"/>
                            <a:gd name="T10" fmla="*/ 129 w 274"/>
                            <a:gd name="T11" fmla="*/ 60 h 119"/>
                            <a:gd name="T12" fmla="*/ 130 w 274"/>
                            <a:gd name="T13" fmla="*/ 16 h 119"/>
                            <a:gd name="T14" fmla="*/ 121 w 274"/>
                            <a:gd name="T15" fmla="*/ 61 h 119"/>
                            <a:gd name="T16" fmla="*/ 89 w 274"/>
                            <a:gd name="T17" fmla="*/ 17 h 119"/>
                            <a:gd name="T18" fmla="*/ 67 w 274"/>
                            <a:gd name="T19" fmla="*/ 56 h 119"/>
                            <a:gd name="T20" fmla="*/ 58 w 274"/>
                            <a:gd name="T21" fmla="*/ 16 h 119"/>
                            <a:gd name="T22" fmla="*/ 23 w 274"/>
                            <a:gd name="T23" fmla="*/ 40 h 119"/>
                            <a:gd name="T24" fmla="*/ 22 w 274"/>
                            <a:gd name="T25" fmla="*/ 46 h 119"/>
                            <a:gd name="T26" fmla="*/ 52 w 274"/>
                            <a:gd name="T27" fmla="*/ 79 h 119"/>
                            <a:gd name="T28" fmla="*/ 86 w 274"/>
                            <a:gd name="T29" fmla="*/ 109 h 119"/>
                            <a:gd name="T30" fmla="*/ 92 w 274"/>
                            <a:gd name="T31" fmla="*/ 69 h 119"/>
                            <a:gd name="T32" fmla="*/ 171 w 274"/>
                            <a:gd name="T33" fmla="*/ 109 h 119"/>
                            <a:gd name="T34" fmla="*/ 159 w 274"/>
                            <a:gd name="T35" fmla="*/ 65 h 119"/>
                            <a:gd name="T36" fmla="*/ 225 w 274"/>
                            <a:gd name="T37" fmla="*/ 83 h 119"/>
                            <a:gd name="T38" fmla="*/ 53 w 274"/>
                            <a:gd name="T39" fmla="*/ 26 h 119"/>
                            <a:gd name="T40" fmla="*/ 47 w 274"/>
                            <a:gd name="T41" fmla="*/ 22 h 119"/>
                            <a:gd name="T42" fmla="*/ 30 w 274"/>
                            <a:gd name="T43" fmla="*/ 42 h 119"/>
                            <a:gd name="T44" fmla="*/ 45 w 274"/>
                            <a:gd name="T45" fmla="*/ 70 h 119"/>
                            <a:gd name="T46" fmla="*/ 30 w 274"/>
                            <a:gd name="T47" fmla="*/ 86 h 119"/>
                            <a:gd name="T48" fmla="*/ 35 w 274"/>
                            <a:gd name="T49" fmla="*/ 81 h 119"/>
                            <a:gd name="T50" fmla="*/ 31 w 274"/>
                            <a:gd name="T51" fmla="*/ 51 h 119"/>
                            <a:gd name="T52" fmla="*/ 93 w 274"/>
                            <a:gd name="T53" fmla="*/ 35 h 119"/>
                            <a:gd name="T54" fmla="*/ 73 w 274"/>
                            <a:gd name="T55" fmla="*/ 57 h 119"/>
                            <a:gd name="T56" fmla="*/ 89 w 274"/>
                            <a:gd name="T57" fmla="*/ 23 h 119"/>
                            <a:gd name="T58" fmla="*/ 98 w 274"/>
                            <a:gd name="T59" fmla="*/ 45 h 119"/>
                            <a:gd name="T60" fmla="*/ 104 w 274"/>
                            <a:gd name="T61" fmla="*/ 105 h 119"/>
                            <a:gd name="T62" fmla="*/ 77 w 274"/>
                            <a:gd name="T63" fmla="*/ 67 h 119"/>
                            <a:gd name="T64" fmla="*/ 81 w 274"/>
                            <a:gd name="T65" fmla="*/ 67 h 119"/>
                            <a:gd name="T66" fmla="*/ 142 w 274"/>
                            <a:gd name="T67" fmla="*/ 26 h 119"/>
                            <a:gd name="T68" fmla="*/ 133 w 274"/>
                            <a:gd name="T69" fmla="*/ 20 h 119"/>
                            <a:gd name="T70" fmla="*/ 134 w 274"/>
                            <a:gd name="T71" fmla="*/ 54 h 119"/>
                            <a:gd name="T72" fmla="*/ 141 w 274"/>
                            <a:gd name="T73" fmla="*/ 72 h 119"/>
                            <a:gd name="T74" fmla="*/ 156 w 274"/>
                            <a:gd name="T75" fmla="*/ 109 h 119"/>
                            <a:gd name="T76" fmla="*/ 134 w 274"/>
                            <a:gd name="T77" fmla="*/ 70 h 119"/>
                            <a:gd name="T78" fmla="*/ 227 w 274"/>
                            <a:gd name="T79" fmla="*/ 29 h 119"/>
                            <a:gd name="T80" fmla="*/ 219 w 274"/>
                            <a:gd name="T81" fmla="*/ 49 h 119"/>
                            <a:gd name="T82" fmla="*/ 218 w 274"/>
                            <a:gd name="T83" fmla="*/ 43 h 119"/>
                            <a:gd name="T84" fmla="*/ 171 w 274"/>
                            <a:gd name="T85" fmla="*/ 55 h 119"/>
                            <a:gd name="T86" fmla="*/ 208 w 274"/>
                            <a:gd name="T87" fmla="*/ 37 h 119"/>
                            <a:gd name="T88" fmla="*/ 197 w 274"/>
                            <a:gd name="T89" fmla="*/ 30 h 119"/>
                            <a:gd name="T90" fmla="*/ 212 w 274"/>
                            <a:gd name="T91" fmla="*/ 91 h 119"/>
                            <a:gd name="T92" fmla="*/ 170 w 274"/>
                            <a:gd name="T93" fmla="*/ 63 h 119"/>
                            <a:gd name="T94" fmla="*/ 178 w 274"/>
                            <a:gd name="T95" fmla="*/ 61 h 119"/>
                            <a:gd name="T96" fmla="*/ 217 w 274"/>
                            <a:gd name="T97"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74" h="119">
                              <a:moveTo>
                                <a:pt x="225" y="83"/>
                              </a:moveTo>
                              <a:cubicBezTo>
                                <a:pt x="229" y="72"/>
                                <a:pt x="220" y="62"/>
                                <a:pt x="211" y="58"/>
                              </a:cubicBezTo>
                              <a:cubicBezTo>
                                <a:pt x="208" y="57"/>
                                <a:pt x="205" y="56"/>
                                <a:pt x="201" y="55"/>
                              </a:cubicBezTo>
                              <a:cubicBezTo>
                                <a:pt x="205" y="54"/>
                                <a:pt x="209" y="52"/>
                                <a:pt x="213" y="51"/>
                              </a:cubicBezTo>
                              <a:cubicBezTo>
                                <a:pt x="213" y="51"/>
                                <a:pt x="213" y="51"/>
                                <a:pt x="213" y="51"/>
                              </a:cubicBezTo>
                              <a:cubicBezTo>
                                <a:pt x="227" y="54"/>
                                <a:pt x="243" y="59"/>
                                <a:pt x="257" y="53"/>
                              </a:cubicBezTo>
                              <a:cubicBezTo>
                                <a:pt x="266" y="48"/>
                                <a:pt x="274" y="38"/>
                                <a:pt x="271" y="27"/>
                              </a:cubicBezTo>
                              <a:cubicBezTo>
                                <a:pt x="268" y="16"/>
                                <a:pt x="256" y="10"/>
                                <a:pt x="246" y="12"/>
                              </a:cubicBezTo>
                              <a:cubicBezTo>
                                <a:pt x="227" y="15"/>
                                <a:pt x="223" y="34"/>
                                <a:pt x="211" y="45"/>
                              </a:cubicBezTo>
                              <a:cubicBezTo>
                                <a:pt x="211" y="45"/>
                                <a:pt x="211" y="45"/>
                                <a:pt x="211" y="45"/>
                              </a:cubicBezTo>
                              <a:cubicBezTo>
                                <a:pt x="209" y="46"/>
                                <a:pt x="207" y="46"/>
                                <a:pt x="205" y="47"/>
                              </a:cubicBezTo>
                              <a:cubicBezTo>
                                <a:pt x="216" y="37"/>
                                <a:pt x="223" y="23"/>
                                <a:pt x="213" y="10"/>
                              </a:cubicBezTo>
                              <a:cubicBezTo>
                                <a:pt x="207" y="2"/>
                                <a:pt x="196" y="0"/>
                                <a:pt x="188" y="6"/>
                              </a:cubicBezTo>
                              <a:cubicBezTo>
                                <a:pt x="172" y="19"/>
                                <a:pt x="184" y="45"/>
                                <a:pt x="165" y="56"/>
                              </a:cubicBezTo>
                              <a:cubicBezTo>
                                <a:pt x="165" y="56"/>
                                <a:pt x="165" y="56"/>
                                <a:pt x="165" y="57"/>
                              </a:cubicBezTo>
                              <a:cubicBezTo>
                                <a:pt x="152" y="59"/>
                                <a:pt x="140" y="60"/>
                                <a:pt x="128" y="61"/>
                              </a:cubicBezTo>
                              <a:cubicBezTo>
                                <a:pt x="128" y="61"/>
                                <a:pt x="128" y="61"/>
                                <a:pt x="128" y="61"/>
                              </a:cubicBezTo>
                              <a:cubicBezTo>
                                <a:pt x="128" y="61"/>
                                <a:pt x="128" y="60"/>
                                <a:pt x="129" y="60"/>
                              </a:cubicBezTo>
                              <a:cubicBezTo>
                                <a:pt x="139" y="58"/>
                                <a:pt x="148" y="51"/>
                                <a:pt x="153" y="41"/>
                              </a:cubicBezTo>
                              <a:cubicBezTo>
                                <a:pt x="157" y="33"/>
                                <a:pt x="160" y="18"/>
                                <a:pt x="151" y="12"/>
                              </a:cubicBezTo>
                              <a:cubicBezTo>
                                <a:pt x="144" y="6"/>
                                <a:pt x="135" y="10"/>
                                <a:pt x="130" y="16"/>
                              </a:cubicBezTo>
                              <a:cubicBezTo>
                                <a:pt x="121" y="29"/>
                                <a:pt x="130" y="45"/>
                                <a:pt x="125" y="58"/>
                              </a:cubicBezTo>
                              <a:cubicBezTo>
                                <a:pt x="124" y="59"/>
                                <a:pt x="123" y="59"/>
                                <a:pt x="121" y="59"/>
                              </a:cubicBezTo>
                              <a:cubicBezTo>
                                <a:pt x="120" y="60"/>
                                <a:pt x="120" y="61"/>
                                <a:pt x="121" y="61"/>
                              </a:cubicBezTo>
                              <a:cubicBezTo>
                                <a:pt x="108" y="62"/>
                                <a:pt x="95" y="61"/>
                                <a:pt x="82" y="59"/>
                              </a:cubicBezTo>
                              <a:cubicBezTo>
                                <a:pt x="98" y="57"/>
                                <a:pt x="114" y="39"/>
                                <a:pt x="106" y="22"/>
                              </a:cubicBezTo>
                              <a:cubicBezTo>
                                <a:pt x="103" y="16"/>
                                <a:pt x="96" y="12"/>
                                <a:pt x="89" y="17"/>
                              </a:cubicBezTo>
                              <a:cubicBezTo>
                                <a:pt x="86" y="20"/>
                                <a:pt x="84" y="24"/>
                                <a:pt x="82" y="28"/>
                              </a:cubicBezTo>
                              <a:cubicBezTo>
                                <a:pt x="79" y="39"/>
                                <a:pt x="79" y="48"/>
                                <a:pt x="68" y="55"/>
                              </a:cubicBezTo>
                              <a:cubicBezTo>
                                <a:pt x="67" y="55"/>
                                <a:pt x="67" y="56"/>
                                <a:pt x="67" y="56"/>
                              </a:cubicBezTo>
                              <a:cubicBezTo>
                                <a:pt x="56" y="54"/>
                                <a:pt x="44" y="50"/>
                                <a:pt x="33" y="45"/>
                              </a:cubicBezTo>
                              <a:cubicBezTo>
                                <a:pt x="33" y="45"/>
                                <a:pt x="33" y="45"/>
                                <a:pt x="33" y="45"/>
                              </a:cubicBezTo>
                              <a:cubicBezTo>
                                <a:pt x="48" y="45"/>
                                <a:pt x="63" y="31"/>
                                <a:pt x="58" y="16"/>
                              </a:cubicBezTo>
                              <a:cubicBezTo>
                                <a:pt x="56" y="8"/>
                                <a:pt x="49" y="5"/>
                                <a:pt x="42" y="9"/>
                              </a:cubicBezTo>
                              <a:cubicBezTo>
                                <a:pt x="31" y="16"/>
                                <a:pt x="36" y="34"/>
                                <a:pt x="25" y="40"/>
                              </a:cubicBezTo>
                              <a:cubicBezTo>
                                <a:pt x="24" y="40"/>
                                <a:pt x="23" y="40"/>
                                <a:pt x="23" y="40"/>
                              </a:cubicBezTo>
                              <a:cubicBezTo>
                                <a:pt x="17" y="37"/>
                                <a:pt x="10" y="33"/>
                                <a:pt x="3" y="29"/>
                              </a:cubicBezTo>
                              <a:cubicBezTo>
                                <a:pt x="2" y="28"/>
                                <a:pt x="0" y="30"/>
                                <a:pt x="1" y="32"/>
                              </a:cubicBezTo>
                              <a:cubicBezTo>
                                <a:pt x="8" y="37"/>
                                <a:pt x="15" y="42"/>
                                <a:pt x="22" y="46"/>
                              </a:cubicBezTo>
                              <a:cubicBezTo>
                                <a:pt x="21" y="58"/>
                                <a:pt x="20" y="71"/>
                                <a:pt x="24" y="82"/>
                              </a:cubicBezTo>
                              <a:cubicBezTo>
                                <a:pt x="27" y="90"/>
                                <a:pt x="33" y="100"/>
                                <a:pt x="43" y="99"/>
                              </a:cubicBezTo>
                              <a:cubicBezTo>
                                <a:pt x="52" y="98"/>
                                <a:pt x="54" y="86"/>
                                <a:pt x="52" y="79"/>
                              </a:cubicBezTo>
                              <a:cubicBezTo>
                                <a:pt x="50" y="70"/>
                                <a:pt x="46" y="62"/>
                                <a:pt x="40" y="56"/>
                              </a:cubicBezTo>
                              <a:cubicBezTo>
                                <a:pt x="51" y="60"/>
                                <a:pt x="62" y="64"/>
                                <a:pt x="73" y="66"/>
                              </a:cubicBezTo>
                              <a:cubicBezTo>
                                <a:pt x="75" y="80"/>
                                <a:pt x="75" y="98"/>
                                <a:pt x="86" y="109"/>
                              </a:cubicBezTo>
                              <a:cubicBezTo>
                                <a:pt x="92" y="115"/>
                                <a:pt x="103" y="119"/>
                                <a:pt x="107" y="110"/>
                              </a:cubicBezTo>
                              <a:cubicBezTo>
                                <a:pt x="111" y="100"/>
                                <a:pt x="105" y="85"/>
                                <a:pt x="100" y="78"/>
                              </a:cubicBezTo>
                              <a:cubicBezTo>
                                <a:pt x="98" y="74"/>
                                <a:pt x="95" y="71"/>
                                <a:pt x="92" y="69"/>
                              </a:cubicBezTo>
                              <a:cubicBezTo>
                                <a:pt x="103" y="70"/>
                                <a:pt x="114" y="70"/>
                                <a:pt x="125" y="69"/>
                              </a:cubicBezTo>
                              <a:cubicBezTo>
                                <a:pt x="135" y="82"/>
                                <a:pt x="139" y="99"/>
                                <a:pt x="151" y="109"/>
                              </a:cubicBezTo>
                              <a:cubicBezTo>
                                <a:pt x="157" y="115"/>
                                <a:pt x="166" y="118"/>
                                <a:pt x="171" y="109"/>
                              </a:cubicBezTo>
                              <a:cubicBezTo>
                                <a:pt x="177" y="100"/>
                                <a:pt x="171" y="87"/>
                                <a:pt x="164" y="80"/>
                              </a:cubicBezTo>
                              <a:cubicBezTo>
                                <a:pt x="157" y="74"/>
                                <a:pt x="149" y="70"/>
                                <a:pt x="141" y="68"/>
                              </a:cubicBezTo>
                              <a:cubicBezTo>
                                <a:pt x="147" y="67"/>
                                <a:pt x="153" y="67"/>
                                <a:pt x="159" y="65"/>
                              </a:cubicBezTo>
                              <a:cubicBezTo>
                                <a:pt x="170" y="69"/>
                                <a:pt x="178" y="75"/>
                                <a:pt x="186" y="83"/>
                              </a:cubicBezTo>
                              <a:cubicBezTo>
                                <a:pt x="191" y="88"/>
                                <a:pt x="197" y="95"/>
                                <a:pt x="204" y="96"/>
                              </a:cubicBezTo>
                              <a:cubicBezTo>
                                <a:pt x="213" y="98"/>
                                <a:pt x="222" y="92"/>
                                <a:pt x="225" y="83"/>
                              </a:cubicBezTo>
                              <a:close/>
                              <a:moveTo>
                                <a:pt x="44" y="14"/>
                              </a:moveTo>
                              <a:cubicBezTo>
                                <a:pt x="47" y="12"/>
                                <a:pt x="53" y="16"/>
                                <a:pt x="54" y="20"/>
                              </a:cubicBezTo>
                              <a:cubicBezTo>
                                <a:pt x="54" y="22"/>
                                <a:pt x="54" y="24"/>
                                <a:pt x="53" y="26"/>
                              </a:cubicBezTo>
                              <a:cubicBezTo>
                                <a:pt x="52" y="29"/>
                                <a:pt x="50" y="32"/>
                                <a:pt x="47" y="35"/>
                              </a:cubicBezTo>
                              <a:cubicBezTo>
                                <a:pt x="45" y="37"/>
                                <a:pt x="42" y="39"/>
                                <a:pt x="39" y="40"/>
                              </a:cubicBezTo>
                              <a:cubicBezTo>
                                <a:pt x="43" y="35"/>
                                <a:pt x="46" y="28"/>
                                <a:pt x="47" y="22"/>
                              </a:cubicBezTo>
                              <a:cubicBezTo>
                                <a:pt x="47" y="20"/>
                                <a:pt x="45" y="20"/>
                                <a:pt x="44" y="21"/>
                              </a:cubicBezTo>
                              <a:cubicBezTo>
                                <a:pt x="43" y="30"/>
                                <a:pt x="38" y="36"/>
                                <a:pt x="31" y="42"/>
                              </a:cubicBezTo>
                              <a:cubicBezTo>
                                <a:pt x="31" y="42"/>
                                <a:pt x="30" y="42"/>
                                <a:pt x="30" y="42"/>
                              </a:cubicBezTo>
                              <a:cubicBezTo>
                                <a:pt x="32" y="40"/>
                                <a:pt x="34" y="37"/>
                                <a:pt x="35" y="34"/>
                              </a:cubicBezTo>
                              <a:cubicBezTo>
                                <a:pt x="38" y="29"/>
                                <a:pt x="38" y="17"/>
                                <a:pt x="44" y="14"/>
                              </a:cubicBezTo>
                              <a:close/>
                              <a:moveTo>
                                <a:pt x="45" y="70"/>
                              </a:moveTo>
                              <a:cubicBezTo>
                                <a:pt x="46" y="74"/>
                                <a:pt x="50" y="82"/>
                                <a:pt x="48" y="86"/>
                              </a:cubicBezTo>
                              <a:cubicBezTo>
                                <a:pt x="45" y="89"/>
                                <a:pt x="42" y="92"/>
                                <a:pt x="39" y="94"/>
                              </a:cubicBezTo>
                              <a:cubicBezTo>
                                <a:pt x="35" y="93"/>
                                <a:pt x="32" y="90"/>
                                <a:pt x="30" y="86"/>
                              </a:cubicBezTo>
                              <a:cubicBezTo>
                                <a:pt x="24" y="75"/>
                                <a:pt x="24" y="61"/>
                                <a:pt x="26" y="49"/>
                              </a:cubicBezTo>
                              <a:cubicBezTo>
                                <a:pt x="26" y="49"/>
                                <a:pt x="26" y="49"/>
                                <a:pt x="26" y="49"/>
                              </a:cubicBezTo>
                              <a:cubicBezTo>
                                <a:pt x="31" y="59"/>
                                <a:pt x="34" y="70"/>
                                <a:pt x="35" y="81"/>
                              </a:cubicBezTo>
                              <a:cubicBezTo>
                                <a:pt x="36" y="84"/>
                                <a:pt x="40" y="83"/>
                                <a:pt x="39" y="80"/>
                              </a:cubicBezTo>
                              <a:cubicBezTo>
                                <a:pt x="38" y="70"/>
                                <a:pt x="35" y="60"/>
                                <a:pt x="31" y="51"/>
                              </a:cubicBezTo>
                              <a:cubicBezTo>
                                <a:pt x="31" y="51"/>
                                <a:pt x="31" y="51"/>
                                <a:pt x="31" y="51"/>
                              </a:cubicBezTo>
                              <a:cubicBezTo>
                                <a:pt x="37" y="57"/>
                                <a:pt x="41" y="63"/>
                                <a:pt x="45" y="70"/>
                              </a:cubicBezTo>
                              <a:close/>
                              <a:moveTo>
                                <a:pt x="77" y="56"/>
                              </a:moveTo>
                              <a:cubicBezTo>
                                <a:pt x="86" y="52"/>
                                <a:pt x="91" y="44"/>
                                <a:pt x="93" y="35"/>
                              </a:cubicBezTo>
                              <a:cubicBezTo>
                                <a:pt x="93" y="34"/>
                                <a:pt x="92" y="33"/>
                                <a:pt x="91" y="34"/>
                              </a:cubicBezTo>
                              <a:cubicBezTo>
                                <a:pt x="89" y="44"/>
                                <a:pt x="82" y="50"/>
                                <a:pt x="73" y="55"/>
                              </a:cubicBezTo>
                              <a:cubicBezTo>
                                <a:pt x="72" y="56"/>
                                <a:pt x="72" y="57"/>
                                <a:pt x="73" y="57"/>
                              </a:cubicBezTo>
                              <a:cubicBezTo>
                                <a:pt x="72" y="57"/>
                                <a:pt x="71" y="57"/>
                                <a:pt x="70" y="57"/>
                              </a:cubicBezTo>
                              <a:cubicBezTo>
                                <a:pt x="75" y="54"/>
                                <a:pt x="80" y="49"/>
                                <a:pt x="83" y="43"/>
                              </a:cubicBezTo>
                              <a:cubicBezTo>
                                <a:pt x="85" y="37"/>
                                <a:pt x="84" y="28"/>
                                <a:pt x="89" y="23"/>
                              </a:cubicBezTo>
                              <a:cubicBezTo>
                                <a:pt x="92" y="18"/>
                                <a:pt x="97" y="19"/>
                                <a:pt x="103" y="26"/>
                              </a:cubicBezTo>
                              <a:cubicBezTo>
                                <a:pt x="104" y="29"/>
                                <a:pt x="104" y="32"/>
                                <a:pt x="103" y="35"/>
                              </a:cubicBezTo>
                              <a:cubicBezTo>
                                <a:pt x="102" y="39"/>
                                <a:pt x="100" y="42"/>
                                <a:pt x="98" y="45"/>
                              </a:cubicBezTo>
                              <a:cubicBezTo>
                                <a:pt x="93" y="52"/>
                                <a:pt x="86" y="56"/>
                                <a:pt x="77" y="56"/>
                              </a:cubicBezTo>
                              <a:close/>
                              <a:moveTo>
                                <a:pt x="103" y="97"/>
                              </a:moveTo>
                              <a:cubicBezTo>
                                <a:pt x="104" y="100"/>
                                <a:pt x="104" y="102"/>
                                <a:pt x="104" y="105"/>
                              </a:cubicBezTo>
                              <a:cubicBezTo>
                                <a:pt x="104" y="110"/>
                                <a:pt x="99" y="111"/>
                                <a:pt x="89" y="106"/>
                              </a:cubicBezTo>
                              <a:cubicBezTo>
                                <a:pt x="85" y="103"/>
                                <a:pt x="82" y="95"/>
                                <a:pt x="81" y="90"/>
                              </a:cubicBezTo>
                              <a:cubicBezTo>
                                <a:pt x="79" y="82"/>
                                <a:pt x="79" y="75"/>
                                <a:pt x="77" y="67"/>
                              </a:cubicBezTo>
                              <a:cubicBezTo>
                                <a:pt x="85" y="75"/>
                                <a:pt x="89" y="85"/>
                                <a:pt x="92" y="96"/>
                              </a:cubicBezTo>
                              <a:cubicBezTo>
                                <a:pt x="93" y="98"/>
                                <a:pt x="96" y="97"/>
                                <a:pt x="95" y="95"/>
                              </a:cubicBezTo>
                              <a:cubicBezTo>
                                <a:pt x="94" y="84"/>
                                <a:pt x="88" y="75"/>
                                <a:pt x="81" y="67"/>
                              </a:cubicBezTo>
                              <a:cubicBezTo>
                                <a:pt x="82" y="67"/>
                                <a:pt x="83" y="68"/>
                                <a:pt x="84" y="68"/>
                              </a:cubicBezTo>
                              <a:cubicBezTo>
                                <a:pt x="94" y="74"/>
                                <a:pt x="101" y="85"/>
                                <a:pt x="103" y="97"/>
                              </a:cubicBezTo>
                              <a:close/>
                              <a:moveTo>
                                <a:pt x="142" y="26"/>
                              </a:moveTo>
                              <a:cubicBezTo>
                                <a:pt x="142" y="24"/>
                                <a:pt x="141" y="24"/>
                                <a:pt x="141" y="26"/>
                              </a:cubicBezTo>
                              <a:cubicBezTo>
                                <a:pt x="140" y="37"/>
                                <a:pt x="136" y="45"/>
                                <a:pt x="130" y="53"/>
                              </a:cubicBezTo>
                              <a:cubicBezTo>
                                <a:pt x="131" y="42"/>
                                <a:pt x="127" y="30"/>
                                <a:pt x="133" y="20"/>
                              </a:cubicBezTo>
                              <a:cubicBezTo>
                                <a:pt x="139" y="11"/>
                                <a:pt x="152" y="14"/>
                                <a:pt x="152" y="25"/>
                              </a:cubicBezTo>
                              <a:cubicBezTo>
                                <a:pt x="153" y="31"/>
                                <a:pt x="150" y="37"/>
                                <a:pt x="148" y="41"/>
                              </a:cubicBezTo>
                              <a:cubicBezTo>
                                <a:pt x="144" y="47"/>
                                <a:pt x="140" y="51"/>
                                <a:pt x="134" y="54"/>
                              </a:cubicBezTo>
                              <a:cubicBezTo>
                                <a:pt x="140" y="46"/>
                                <a:pt x="143" y="35"/>
                                <a:pt x="142" y="26"/>
                              </a:cubicBezTo>
                              <a:close/>
                              <a:moveTo>
                                <a:pt x="161" y="97"/>
                              </a:moveTo>
                              <a:cubicBezTo>
                                <a:pt x="156" y="87"/>
                                <a:pt x="149" y="79"/>
                                <a:pt x="141" y="72"/>
                              </a:cubicBezTo>
                              <a:cubicBezTo>
                                <a:pt x="146" y="73"/>
                                <a:pt x="151" y="76"/>
                                <a:pt x="155" y="79"/>
                              </a:cubicBezTo>
                              <a:cubicBezTo>
                                <a:pt x="159" y="81"/>
                                <a:pt x="163" y="85"/>
                                <a:pt x="165" y="89"/>
                              </a:cubicBezTo>
                              <a:cubicBezTo>
                                <a:pt x="170" y="96"/>
                                <a:pt x="167" y="102"/>
                                <a:pt x="156" y="109"/>
                              </a:cubicBezTo>
                              <a:cubicBezTo>
                                <a:pt x="153" y="106"/>
                                <a:pt x="150" y="104"/>
                                <a:pt x="148" y="101"/>
                              </a:cubicBezTo>
                              <a:cubicBezTo>
                                <a:pt x="141" y="91"/>
                                <a:pt x="137" y="79"/>
                                <a:pt x="130" y="69"/>
                              </a:cubicBezTo>
                              <a:cubicBezTo>
                                <a:pt x="132" y="69"/>
                                <a:pt x="133" y="70"/>
                                <a:pt x="134" y="70"/>
                              </a:cubicBezTo>
                              <a:cubicBezTo>
                                <a:pt x="144" y="78"/>
                                <a:pt x="152" y="87"/>
                                <a:pt x="159" y="99"/>
                              </a:cubicBezTo>
                              <a:cubicBezTo>
                                <a:pt x="160" y="100"/>
                                <a:pt x="162" y="99"/>
                                <a:pt x="161" y="97"/>
                              </a:cubicBezTo>
                              <a:close/>
                              <a:moveTo>
                                <a:pt x="227" y="29"/>
                              </a:moveTo>
                              <a:cubicBezTo>
                                <a:pt x="236" y="18"/>
                                <a:pt x="255" y="9"/>
                                <a:pt x="265" y="24"/>
                              </a:cubicBezTo>
                              <a:cubicBezTo>
                                <a:pt x="273" y="36"/>
                                <a:pt x="261" y="49"/>
                                <a:pt x="249" y="51"/>
                              </a:cubicBezTo>
                              <a:cubicBezTo>
                                <a:pt x="239" y="53"/>
                                <a:pt x="229" y="51"/>
                                <a:pt x="219" y="49"/>
                              </a:cubicBezTo>
                              <a:cubicBezTo>
                                <a:pt x="225" y="46"/>
                                <a:pt x="232" y="43"/>
                                <a:pt x="238" y="41"/>
                              </a:cubicBezTo>
                              <a:cubicBezTo>
                                <a:pt x="241" y="39"/>
                                <a:pt x="238" y="35"/>
                                <a:pt x="236" y="36"/>
                              </a:cubicBezTo>
                              <a:cubicBezTo>
                                <a:pt x="230" y="39"/>
                                <a:pt x="224" y="41"/>
                                <a:pt x="218" y="43"/>
                              </a:cubicBezTo>
                              <a:cubicBezTo>
                                <a:pt x="222" y="39"/>
                                <a:pt x="224" y="34"/>
                                <a:pt x="227" y="29"/>
                              </a:cubicBezTo>
                              <a:close/>
                              <a:moveTo>
                                <a:pt x="175" y="55"/>
                              </a:moveTo>
                              <a:cubicBezTo>
                                <a:pt x="174" y="55"/>
                                <a:pt x="173" y="55"/>
                                <a:pt x="171" y="55"/>
                              </a:cubicBezTo>
                              <a:cubicBezTo>
                                <a:pt x="183" y="47"/>
                                <a:pt x="179" y="30"/>
                                <a:pt x="186" y="18"/>
                              </a:cubicBezTo>
                              <a:cubicBezTo>
                                <a:pt x="192" y="7"/>
                                <a:pt x="204" y="4"/>
                                <a:pt x="210" y="15"/>
                              </a:cubicBezTo>
                              <a:cubicBezTo>
                                <a:pt x="215" y="22"/>
                                <a:pt x="212" y="31"/>
                                <a:pt x="208" y="37"/>
                              </a:cubicBezTo>
                              <a:cubicBezTo>
                                <a:pt x="204" y="43"/>
                                <a:pt x="198" y="48"/>
                                <a:pt x="192" y="50"/>
                              </a:cubicBezTo>
                              <a:cubicBezTo>
                                <a:pt x="189" y="51"/>
                                <a:pt x="185" y="52"/>
                                <a:pt x="182" y="53"/>
                              </a:cubicBezTo>
                              <a:cubicBezTo>
                                <a:pt x="189" y="47"/>
                                <a:pt x="194" y="39"/>
                                <a:pt x="197" y="30"/>
                              </a:cubicBezTo>
                              <a:cubicBezTo>
                                <a:pt x="198" y="29"/>
                                <a:pt x="196" y="28"/>
                                <a:pt x="196" y="29"/>
                              </a:cubicBezTo>
                              <a:cubicBezTo>
                                <a:pt x="191" y="39"/>
                                <a:pt x="183" y="47"/>
                                <a:pt x="175" y="55"/>
                              </a:cubicBezTo>
                              <a:close/>
                              <a:moveTo>
                                <a:pt x="212" y="91"/>
                              </a:moveTo>
                              <a:cubicBezTo>
                                <a:pt x="199" y="94"/>
                                <a:pt x="191" y="80"/>
                                <a:pt x="182" y="73"/>
                              </a:cubicBezTo>
                              <a:cubicBezTo>
                                <a:pt x="178" y="69"/>
                                <a:pt x="172" y="66"/>
                                <a:pt x="167" y="64"/>
                              </a:cubicBezTo>
                              <a:cubicBezTo>
                                <a:pt x="168" y="64"/>
                                <a:pt x="169" y="64"/>
                                <a:pt x="170" y="63"/>
                              </a:cubicBezTo>
                              <a:cubicBezTo>
                                <a:pt x="181" y="64"/>
                                <a:pt x="191" y="68"/>
                                <a:pt x="202" y="74"/>
                              </a:cubicBezTo>
                              <a:cubicBezTo>
                                <a:pt x="203" y="75"/>
                                <a:pt x="205" y="73"/>
                                <a:pt x="203" y="72"/>
                              </a:cubicBezTo>
                              <a:cubicBezTo>
                                <a:pt x="196" y="66"/>
                                <a:pt x="187" y="63"/>
                                <a:pt x="178" y="61"/>
                              </a:cubicBezTo>
                              <a:cubicBezTo>
                                <a:pt x="182" y="60"/>
                                <a:pt x="186" y="59"/>
                                <a:pt x="190" y="58"/>
                              </a:cubicBezTo>
                              <a:cubicBezTo>
                                <a:pt x="193" y="58"/>
                                <a:pt x="195" y="58"/>
                                <a:pt x="197" y="59"/>
                              </a:cubicBezTo>
                              <a:cubicBezTo>
                                <a:pt x="204" y="60"/>
                                <a:pt x="212" y="62"/>
                                <a:pt x="217" y="68"/>
                              </a:cubicBezTo>
                              <a:cubicBezTo>
                                <a:pt x="224" y="75"/>
                                <a:pt x="222" y="88"/>
                                <a:pt x="212" y="91"/>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71.5pt;margin-top:9.35pt;height:32.1pt;width:72.35pt;z-index:251670528;mso-width-relative:page;mso-height-relative:page;" fillcolor="#222221" filled="t" stroked="f" coordsize="274,119" o:gfxdata="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" path="m225,83c229,72,220,62,211,58c208,57,205,56,201,55c205,54,209,52,213,51c213,51,213,51,213,51c227,54,243,59,257,53c266,48,274,38,271,27c268,16,256,10,246,12c227,15,223,34,211,45c211,45,211,45,211,45c209,46,207,46,205,47c216,37,223,23,213,10c207,2,196,0,188,6c172,19,184,45,165,56c165,56,165,56,165,57c152,59,140,60,128,61c128,61,128,61,128,61c128,61,128,60,129,60c139,58,148,51,153,41c157,33,160,18,151,12c144,6,135,10,130,16c121,29,130,45,125,58c124,59,123,59,121,59c120,60,120,61,121,61c108,62,95,61,82,59c98,57,114,39,106,22c103,16,96,12,89,17c86,20,84,24,82,28c79,39,79,48,68,55c67,55,67,56,67,56c56,54,44,50,33,45c33,45,33,45,33,45c48,45,63,31,58,16c56,8,49,5,42,9c31,16,36,34,25,40c24,40,23,40,23,40c17,37,10,33,3,29c2,28,0,30,1,32c8,37,15,42,22,46c21,58,20,71,24,82c27,90,33,100,43,99c52,98,54,86,52,79c50,70,46,62,40,56c51,60,62,64,73,66c75,80,75,98,86,109c92,115,103,119,107,110c111,100,105,85,100,78c98,74,95,71,92,69c103,70,114,70,125,69c135,82,139,99,151,109c157,115,166,118,171,109c177,100,171,87,164,80c157,74,149,70,141,68c147,67,153,67,159,65c170,69,178,75,186,83c191,88,197,95,204,96c213,98,222,92,225,83xm44,14c47,12,53,16,54,20c54,22,54,24,53,26c52,29,50,32,47,35c45,37,42,39,39,40c43,35,46,28,47,22c47,20,45,20,44,21c43,30,38,36,31,42c31,42,30,42,30,42c32,40,34,37,35,34c38,29,38,17,44,14xm45,70c46,74,50,82,48,86c45,89,42,92,39,94c35,93,32,90,30,86c24,75,24,61,26,49c26,49,26,49,26,49c31,59,34,70,35,81c36,84,40,83,39,80c38,70,35,60,31,51c31,51,31,51,31,51c37,57,41,63,45,70xm77,56c86,52,91,44,93,35c93,34,92,33,91,34c89,44,82,50,73,55c72,56,72,57,73,57c72,57,71,57,70,57c75,54,80,49,83,43c85,37,84,28,89,23c92,18,97,19,103,26c104,29,104,32,103,35c102,39,100,42,98,45c93,52,86,56,77,56xm103,97c104,100,104,102,104,105c104,110,99,111,89,106c85,103,82,95,81,90c79,82,79,75,77,67c85,75,89,85,92,96c93,98,96,97,95,95c94,84,88,75,81,67c82,67,83,68,84,68c94,74,101,85,103,97xm142,26c142,24,141,24,141,26c140,37,136,45,130,53c131,42,127,30,133,20c139,11,152,14,152,25c153,31,150,37,148,41c144,47,140,51,134,54c140,46,143,35,142,26xm161,97c156,87,149,79,141,72c146,73,151,76,155,79c159,81,163,85,165,89c170,96,167,102,156,109c153,106,150,104,148,101c141,91,137,79,130,69c132,69,133,70,134,70c144,78,152,87,159,99c160,100,162,99,161,97xm227,29c236,18,255,9,265,24c273,36,261,49,249,51c239,53,229,51,219,49c225,46,232,43,238,41c241,39,238,35,236,36c230,39,224,41,218,43c222,39,224,34,227,29xm175,55c174,55,173,55,171,55c183,47,179,30,186,18c192,7,204,4,210,15c215,22,212,31,208,37c204,43,198,48,192,50c189,51,185,52,182,53c189,47,194,39,197,30c198,29,196,28,196,29c191,39,183,47,175,55xm212,91c199,94,191,80,182,73c178,69,172,66,167,64c168,64,169,64,170,63c181,64,191,68,202,74c203,75,205,73,203,72c196,66,187,63,178,61c182,60,186,59,190,58c193,58,195,58,197,59c204,60,212,62,217,68c224,75,222,88,212,91xe">
                <v:path o:connectlocs="674043,188418;861836,181567;707577,154160;714284,34257;553319,195270;432594,205547;435948,54812;405767,208973;298456,58238;224681,191844;194500,54812;77129,137031;73775,157586;174379,270638;288396,373412;308517,236380;573439,373412;533198,222676;754526,284341;177732,89070;157612,75367;100603,143883;150905,239805;100603,294618;117370,277489;103956,174715;311870,119902;244801,195270;298456,78793;328637,154160;348758,359708;258215,229528;271629,229528;476189,89070;446008,68515;449362,184993;472836,246657;523138,373412;449362,239805;761232,99348;734405,167864;731051,147309;573439,188418;697517,126754;660629,102773;710931,311747;570086,215825;596913,208973;727698,232954"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148"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69504;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4SovzcAAAA&#10;DwEAAA8AAAAAAAAAAQAgAAAAIgAAAGRycy9kb3ducmV2LnhtbFBLAQIUABQAAAAIAIdO4kCZCL1l&#10;UgIAAC0EAAAOAAAAAAAAAAEAIAAAACsBAABkcnMvZTJvRG9jLnhtbFBLBQYAAAAABgAGAFkBAADv&#10;BQAAAAA=&#10;">
                <v:fill on="t" focussize="0,0"/>
                <v:stroke on="f" weight="2pt"/>
                <v:imagedata o:title=""/>
                <o:lock v:ext="edit" aspectratio="f"/>
                <v:textbox inset="0mm,0mm,0mm,0mm"/>
              </v: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2885440</wp:posOffset>
                </wp:positionH>
                <wp:positionV relativeFrom="paragraph">
                  <wp:posOffset>2842895</wp:posOffset>
                </wp:positionV>
                <wp:extent cx="738505" cy="701040"/>
                <wp:effectExtent l="0" t="0" r="0" b="0"/>
                <wp:wrapNone/>
                <wp:docPr id="175"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4028440" y="3837305"/>
                          <a:ext cx="738505" cy="701040"/>
                        </a:xfrm>
                        <a:prstGeom prst="rect">
                          <a:avLst/>
                        </a:prstGeom>
                        <a:noFill/>
                      </wps:spPr>
                      <wps:txbx>
                        <w:txbxContent>
                          <w:p>
                            <w:pPr>
                              <w:spacing w:line="960" w:lineRule="exact"/>
                              <w:jc w:val="center"/>
                              <w:textAlignment w:val="top"/>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227.2pt;margin-top:223.85pt;height:55.2pt;width:58.15pt;z-index:251696128;mso-width-relative:page;mso-height-relative:page;" filled="f" stroked="f" coordsize="21600,21600" o:gfxdata="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cjb41gAAAAsBAAAPAAAAAAAAAAEAIAAAACIAAABkcnMvZG93bnJldi54bWxQSwECFAAUAAAACACH&#10;TuJAa3v0FCYCAADPAwAADgAAAAAAAAABACAAAAAlAQAAZHJzL2Uyb0RvYy54bWxQSwUGAAAAAAYA&#10;BgBZAQAAvQUAAAAA&#10;">
                <v:fill on="f" focussize="0,0"/>
                <v:stroke on="f"/>
                <v:imagedata o:title=""/>
                <o:lock v:ext="edit" aspectratio="f"/>
                <v:textbox style="mso-fit-shape-to-text:t;">
                  <w:txbxContent>
                    <w:p>
                      <w:pPr>
                        <w:spacing w:line="960" w:lineRule="exact"/>
                        <w:jc w:val="center"/>
                        <w:textAlignment w:val="top"/>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1651000</wp:posOffset>
                </wp:positionH>
                <wp:positionV relativeFrom="paragraph">
                  <wp:posOffset>2842895</wp:posOffset>
                </wp:positionV>
                <wp:extent cx="738505" cy="701040"/>
                <wp:effectExtent l="0" t="0" r="0" b="0"/>
                <wp:wrapNone/>
                <wp:docPr id="173"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2794000" y="3837305"/>
                          <a:ext cx="738505" cy="701040"/>
                        </a:xfrm>
                        <a:prstGeom prst="rect">
                          <a:avLst/>
                        </a:prstGeom>
                        <a:noFill/>
                      </wps:spPr>
                      <wps:txbx>
                        <w:txbxContent>
                          <w:p>
                            <w:pPr>
                              <w:spacing w:line="960" w:lineRule="exact"/>
                              <w:jc w:val="center"/>
                              <w:textAlignment w:val="top"/>
                            </w:pPr>
                            <w:r>
                              <w:rPr>
                                <w:rFonts w:ascii="方正硬笔楷书简体" w:eastAsia="方正硬笔楷书简体" w:hAnsiTheme="minorBidi"/>
                                <w:color w:val="222221"/>
                                <w:kern w:val="24"/>
                                <w:sz w:val="80"/>
                                <w:szCs w:val="80"/>
                              </w:rPr>
                              <w:t>0</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30pt;margin-top:223.85pt;height:55.2pt;width:58.15pt;z-index:251694080;mso-width-relative:page;mso-height-relative:page;" filled="f" stroked="f" coordsize="21600,21600" o:gfxdata="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bzywNkAAAALAQAADwAAAAAAAAABACAAAAAiAAAAZHJzL2Rvd25yZXYueG1sUEsBAhQAFAAA&#10;AAgAh07iQJni95onAgAAzwMAAA4AAAAAAAAAAQAgAAAAKAEAAGRycy9lMm9Eb2MueG1sUEsFBgAA&#10;AAAGAAYAWQEAAMEFAAAAAA==&#10;">
                <v:fill on="f" focussize="0,0"/>
                <v:stroke on="f"/>
                <v:imagedata o:title=""/>
                <o:lock v:ext="edit" aspectratio="f"/>
                <v:textbox style="mso-fit-shape-to-text:t;">
                  <w:txbxContent>
                    <w:p>
                      <w:pPr>
                        <w:spacing w:line="960" w:lineRule="exact"/>
                        <w:jc w:val="center"/>
                        <w:textAlignment w:val="top"/>
                      </w:pPr>
                      <w:r>
                        <w:rPr>
                          <w:rFonts w:ascii="方正硬笔楷书简体" w:eastAsia="方正硬笔楷书简体" w:hAnsiTheme="minorBidi"/>
                          <w:color w:val="222221"/>
                          <w:kern w:val="24"/>
                          <w:sz w:val="80"/>
                          <w:szCs w:val="80"/>
                        </w:rPr>
                        <w:t>0</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417195</wp:posOffset>
                </wp:positionH>
                <wp:positionV relativeFrom="paragraph">
                  <wp:posOffset>2842895</wp:posOffset>
                </wp:positionV>
                <wp:extent cx="738505" cy="701040"/>
                <wp:effectExtent l="0" t="0" r="0" b="0"/>
                <wp:wrapNone/>
                <wp:docPr id="171"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560195" y="3837305"/>
                          <a:ext cx="738505" cy="701040"/>
                        </a:xfrm>
                        <a:prstGeom prst="rect">
                          <a:avLst/>
                        </a:prstGeom>
                        <a:noFill/>
                      </wps:spPr>
                      <wps:txbx>
                        <w:txbxContent>
                          <w:p>
                            <w:pPr>
                              <w:spacing w:line="960" w:lineRule="exact"/>
                              <w:jc w:val="center"/>
                              <w:textAlignment w:val="top"/>
                            </w:pPr>
                            <w:r>
                              <w:rPr>
                                <w:rFonts w:ascii="方正硬笔楷书简体" w:eastAsia="方正硬笔楷书简体" w:hAnsiTheme="minorBidi"/>
                                <w:color w:val="222221"/>
                                <w:kern w:val="24"/>
                                <w:sz w:val="80"/>
                                <w:szCs w:val="80"/>
                              </w:rPr>
                              <w:t>2</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2.85pt;margin-top:223.85pt;height:55.2pt;width:58.15pt;z-index:251692032;mso-width-relative:page;mso-height-relative:page;" filled="f" stroked="f" coordsize="21600,21600" o:gfxdata="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CD4r2AAAAAoBAAAPAAAAAAAAAAEAIAAAACIAAABkcnMvZG93bnJldi54bWxQSwECFAAUAAAA&#10;CACHTuJASf68MCcCAADPAwAADgAAAAAAAAABACAAAAAnAQAAZHJzL2Uyb0RvYy54bWxQSwUGAAAA&#10;AAYABgBZAQAAwAUAAAAA&#10;">
                <v:fill on="f" focussize="0,0"/>
                <v:stroke on="f"/>
                <v:imagedata o:title=""/>
                <o:lock v:ext="edit" aspectratio="f"/>
                <v:textbox style="mso-fit-shape-to-text:t;">
                  <w:txbxContent>
                    <w:p>
                      <w:pPr>
                        <w:spacing w:line="960" w:lineRule="exact"/>
                        <w:jc w:val="center"/>
                        <w:textAlignment w:val="top"/>
                      </w:pPr>
                      <w:r>
                        <w:rPr>
                          <w:rFonts w:ascii="方正硬笔楷书简体" w:eastAsia="方正硬笔楷书简体" w:hAnsiTheme="minorBidi"/>
                          <w:color w:val="222221"/>
                          <w:kern w:val="24"/>
                          <w:sz w:val="80"/>
                          <w:szCs w:val="80"/>
                        </w:rPr>
                        <w:t>2</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4119245</wp:posOffset>
                </wp:positionH>
                <wp:positionV relativeFrom="paragraph">
                  <wp:posOffset>2842895</wp:posOffset>
                </wp:positionV>
                <wp:extent cx="738505" cy="701040"/>
                <wp:effectExtent l="0" t="0" r="0" b="0"/>
                <wp:wrapNone/>
                <wp:docPr id="177"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5262245" y="3837305"/>
                          <a:ext cx="738505" cy="701040"/>
                        </a:xfrm>
                        <a:prstGeom prst="rect">
                          <a:avLst/>
                        </a:prstGeom>
                        <a:noFill/>
                      </wps:spPr>
                      <wps:txbx>
                        <w:txbxContent>
                          <w:p>
                            <w:pPr>
                              <w:spacing w:line="960" w:lineRule="exact"/>
                              <w:jc w:val="center"/>
                              <w:textAlignment w:val="top"/>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324.35pt;margin-top:223.85pt;height:55.2pt;width:58.15pt;z-index:251698176;mso-width-relative:page;mso-height-relative:page;" filled="f" stroked="f" coordsize="21600,21600" o:gfxdata="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dsbBLYAAAACwEAAA8AAAAAAAAAAQAgAAAAIgAAAGRycy9kb3ducmV2LnhtbFBLAQIUABQA&#10;AAAIAIdO4kDxPinIKQIAAM8DAAAOAAAAAAAAAAEAIAAAACcBAABkcnMvZTJvRG9jLnhtbFBLBQYA&#10;AAAABgAGAFkBAADCBQAAAAA=&#10;">
                <v:fill on="f" focussize="0,0"/>
                <v:stroke on="f"/>
                <v:imagedata o:title=""/>
                <o:lock v:ext="edit" aspectratio="f"/>
                <v:textbox style="mso-fit-shape-to-text:t;">
                  <w:txbxContent>
                    <w:p>
                      <w:pPr>
                        <w:spacing w:line="960" w:lineRule="exact"/>
                        <w:jc w:val="center"/>
                        <w:textAlignment w:val="top"/>
                        <w:rPr>
                          <w:rFonts w:hint="eastAsia" w:eastAsiaTheme="minorEastAsia"/>
                          <w:lang w:val="en-US" w:eastAsia="zh-CN"/>
                        </w:rPr>
                      </w:pPr>
                      <w:r>
                        <w:rPr>
                          <w:rFonts w:hint="eastAsia" w:ascii="方正硬笔楷书简体" w:eastAsia="方正硬笔楷书简体" w:hAnsiTheme="minorBidi"/>
                          <w:color w:val="222221"/>
                          <w:kern w:val="24"/>
                          <w:sz w:val="80"/>
                          <w:szCs w:val="80"/>
                          <w:lang w:val="en-US" w:eastAsia="zh-CN"/>
                        </w:rPr>
                        <w:t>X</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95885</wp:posOffset>
                </wp:positionH>
                <wp:positionV relativeFrom="paragraph">
                  <wp:posOffset>4876800</wp:posOffset>
                </wp:positionV>
                <wp:extent cx="5099685" cy="294640"/>
                <wp:effectExtent l="0" t="0" r="0" b="0"/>
                <wp:wrapNone/>
                <wp:docPr id="179"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238885" y="5791200"/>
                          <a:ext cx="5099685" cy="294640"/>
                        </a:xfrm>
                        <a:prstGeom prst="rect">
                          <a:avLst/>
                        </a:prstGeom>
                        <a:noFill/>
                      </wps:spPr>
                      <wps:txbx>
                        <w:txbxContent>
                          <w:p>
                            <w:pPr>
                              <w:numPr>
                                <w:ilvl w:val="0"/>
                                <w:numId w:val="1"/>
                              </w:numPr>
                              <w:spacing w:line="320" w:lineRule="exact"/>
                              <w:jc w:val="center"/>
                              <w:textAlignment w:val="top"/>
                            </w:pPr>
                            <w:r>
                              <w:rPr>
                                <w:rFonts w:hint="eastAsia" w:ascii="微软雅黑" w:eastAsia="微软雅黑" w:hAnsiTheme="minorBidi"/>
                                <w:color w:val="000001"/>
                                <w:kern w:val="24"/>
                                <w:szCs w:val="21"/>
                                <w:lang w:eastAsia="zh-CN"/>
                              </w:rPr>
                              <w:t>单击此处添加文本单击此处添加文本单击此处添加文本</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7.55pt;margin-top:384pt;height:23.2pt;width:401.55pt;z-index:251700224;mso-width-relative:page;mso-height-relative:page;" filled="f" stroked="f" coordsize="21600,21600" o:gfxdata="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6OzedYAAAAKAQAADwAAAAAAAAABACAAAAAiAAAAZHJzL2Rvd25yZXYueG1sUEsBAhQAFAAAAAgA&#10;h07iQGd0ZrAnAgAA0AMAAA4AAAAAAAAAAQAgAAAAJQEAAGRycy9lMm9Eb2MueG1sUEsFBgAAAAAG&#10;AAYAWQEAAL4FAAAAAA==&#10;">
                <v:fill on="f" focussize="0,0"/>
                <v:stroke on="f"/>
                <v:imagedata o:title=""/>
                <o:lock v:ext="edit" aspectratio="f"/>
                <v:textbox style="mso-fit-shape-to-text:t;">
                  <w:txbxContent>
                    <w:p>
                      <w:pPr>
                        <w:numPr>
                          <w:ilvl w:val="0"/>
                          <w:numId w:val="1"/>
                        </w:numPr>
                        <w:spacing w:line="320" w:lineRule="exact"/>
                        <w:jc w:val="center"/>
                        <w:textAlignment w:val="top"/>
                      </w:pPr>
                      <w:r>
                        <w:rPr>
                          <w:rFonts w:hint="eastAsia" w:ascii="微软雅黑" w:eastAsia="微软雅黑" w:hAnsiTheme="minorBidi"/>
                          <w:color w:val="000001"/>
                          <w:kern w:val="24"/>
                          <w:szCs w:val="21"/>
                          <w:lang w:eastAsia="zh-CN"/>
                        </w:rPr>
                        <w:t>单击此处添加文本单击此处添加文本单击此处添加文本</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-23495</wp:posOffset>
                </wp:positionH>
                <wp:positionV relativeFrom="paragraph">
                  <wp:posOffset>4157980</wp:posOffset>
                </wp:positionV>
                <wp:extent cx="5338445" cy="701040"/>
                <wp:effectExtent l="0" t="0" r="0" b="0"/>
                <wp:wrapNone/>
                <wp:docPr id="178" name="稻壳儿春秋广告/盗版必究        原创来源：http://chn.docer.com/works?userid=199329941#!/work_time"/>
                <wp:cNvGraphicFramePr/>
                <a:graphic xmlns:a="http://schemas.openxmlformats.org/drawingml/2006/main">
                  <a:graphicData uri="http://schemas.microsoft.com/office/word/2010/wordprocessingShape">
                    <wps:wsp>
                      <wps:cNvSpPr txBox="1"/>
                      <wps:spPr>
                        <a:xfrm>
                          <a:off x="1119505" y="5072380"/>
                          <a:ext cx="5338445" cy="701040"/>
                        </a:xfrm>
                        <a:prstGeom prst="rect">
                          <a:avLst/>
                        </a:prstGeom>
                        <a:noFill/>
                      </wps:spPr>
                      <wps:txbx>
                        <w:txbxContent>
                          <w:p>
                            <w:pPr>
                              <w:numPr>
                                <w:ilvl w:val="0"/>
                                <w:numId w:val="2"/>
                              </w:numPr>
                              <w:spacing w:line="960" w:lineRule="exact"/>
                              <w:jc w:val="center"/>
                              <w:textAlignment w:val="top"/>
                            </w:pPr>
                            <w:r>
                              <w:rPr>
                                <w:rFonts w:ascii="方正硬笔楷书简体" w:eastAsia="方正硬笔楷书简体" w:hAnsiTheme="minorBidi"/>
                                <w:color w:val="000001"/>
                                <w:kern w:val="24"/>
                                <w:sz w:val="80"/>
                                <w:szCs w:val="80"/>
                              </w:rPr>
                              <w:t>感谢您的观看</w:t>
                            </w:r>
                          </w:p>
                        </w:txbxContent>
                      </wps:txbx>
                      <wps:bodyPr wrap="square" rtlCol="0">
                        <a:spAutoFit/>
                      </wps:bodyPr>
                    </wps:wsp>
                  </a:graphicData>
                </a:graphic>
              </wp:anchor>
            </w:drawing>
          </mc:Choice>
          <mc:Fallback>
            <w:pict>
              <v:shape id="稻壳儿春秋广告/盗版必究        原创来源：http://chn.docer.com/works?userid=199329941#!/work_time" o:spid="_x0000_s1026" o:spt="202" type="#_x0000_t202" style="position:absolute;left:0pt;margin-left:-1.85pt;margin-top:327.4pt;height:55.2pt;width:420.35pt;z-index:251699200;mso-width-relative:page;mso-height-relative:page;" filled="f" stroked="f" coordsize="21600,21600" o:gfxdata="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upq4XYAAAACgEAAA8AAAAAAAAAAQAgAAAAIgAAAGRycy9kb3ducmV2LnhtbFBLAQIUABQAAAAI&#10;AIdO4kA5cirbJgIAANADAAAOAAAAAAAAAAEAIAAAACcBAABkcnMvZTJvRG9jLnhtbFBLBQYAAAAA&#10;BgAGAFkBAAC/BQAAAAA=&#10;">
                <v:fill on="f" focussize="0,0"/>
                <v:stroke on="f"/>
                <v:imagedata o:title=""/>
                <o:lock v:ext="edit" aspectratio="f"/>
                <v:textbox style="mso-fit-shape-to-text:t;">
                  <w:txbxContent>
                    <w:p>
                      <w:pPr>
                        <w:numPr>
                          <w:ilvl w:val="0"/>
                          <w:numId w:val="2"/>
                        </w:numPr>
                        <w:spacing w:line="960" w:lineRule="exact"/>
                        <w:jc w:val="center"/>
                        <w:textAlignment w:val="top"/>
                      </w:pPr>
                      <w:r>
                        <w:rPr>
                          <w:rFonts w:ascii="方正硬笔楷书简体" w:eastAsia="方正硬笔楷书简体" w:hAnsiTheme="minorBidi"/>
                          <w:color w:val="000001"/>
                          <w:kern w:val="24"/>
                          <w:sz w:val="80"/>
                          <w:szCs w:val="80"/>
                        </w:rPr>
                        <w:t>感谢您的观看</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3879215</wp:posOffset>
                </wp:positionH>
                <wp:positionV relativeFrom="paragraph">
                  <wp:posOffset>2626995</wp:posOffset>
                </wp:positionV>
                <wp:extent cx="1218565" cy="1235075"/>
                <wp:effectExtent l="0" t="0" r="1905" b="4445"/>
                <wp:wrapNone/>
                <wp:docPr id="176"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5022215"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305.45pt;margin-top:206.85pt;height:97.25pt;width:95.95pt;z-index:251697152;mso-width-relative:page;mso-height-relative:page;" fillcolor="#222221" filled="t" stroked="f" coordsize="575,582" o:gfxdata="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2645410</wp:posOffset>
                </wp:positionH>
                <wp:positionV relativeFrom="paragraph">
                  <wp:posOffset>2626995</wp:posOffset>
                </wp:positionV>
                <wp:extent cx="1218565" cy="1235075"/>
                <wp:effectExtent l="0" t="0" r="1905" b="4445"/>
                <wp:wrapNone/>
                <wp:docPr id="174"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3788410"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208.3pt;margin-top:206.85pt;height:97.25pt;width:95.95pt;z-index:251695104;mso-width-relative:page;mso-height-relative:page;" fillcolor="#222221" filled="t" stroked="f" coordsize="575,582" o:gfxdata="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1410970</wp:posOffset>
                </wp:positionH>
                <wp:positionV relativeFrom="paragraph">
                  <wp:posOffset>2626995</wp:posOffset>
                </wp:positionV>
                <wp:extent cx="1218565" cy="1235075"/>
                <wp:effectExtent l="0" t="0" r="1905" b="4445"/>
                <wp:wrapNone/>
                <wp:docPr id="172"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2553970"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11.1pt;margin-top:206.85pt;height:97.25pt;width:95.95pt;z-index:251693056;mso-width-relative:page;mso-height-relative:page;" fillcolor="#222221" filled="t" stroked="f" coordsize="575,582" o:gfxdata="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177165</wp:posOffset>
                </wp:positionH>
                <wp:positionV relativeFrom="paragraph">
                  <wp:posOffset>2626995</wp:posOffset>
                </wp:positionV>
                <wp:extent cx="1218565" cy="1235075"/>
                <wp:effectExtent l="0" t="0" r="1905" b="4445"/>
                <wp:wrapNone/>
                <wp:docPr id="170" name="稻壳儿春秋广告/盗版必究        原创来源：http://chn.docer.com/works?userid=199329941#!/work_time"/>
                <wp:cNvGraphicFramePr/>
                <a:graphic xmlns:a="http://schemas.openxmlformats.org/drawingml/2006/main">
                  <a:graphicData uri="http://schemas.microsoft.com/office/word/2010/wordprocessingShape">
                    <wps:wsp>
                      <wps:cNvSpPr>
                        <a:spLocks noEditPoints="1"/>
                      </wps:cNvSpPr>
                      <wps:spPr bwMode="auto">
                        <a:xfrm>
                          <a:off x="1320165" y="3541395"/>
                          <a:ext cx="1218565" cy="1235075"/>
                        </a:xfrm>
                        <a:custGeom>
                          <a:avLst/>
                          <a:gdLst>
                            <a:gd name="T0" fmla="*/ 523 w 575"/>
                            <a:gd name="T1" fmla="*/ 175 h 582"/>
                            <a:gd name="T2" fmla="*/ 414 w 575"/>
                            <a:gd name="T3" fmla="*/ 50 h 582"/>
                            <a:gd name="T4" fmla="*/ 286 w 575"/>
                            <a:gd name="T5" fmla="*/ 32 h 582"/>
                            <a:gd name="T6" fmla="*/ 156 w 575"/>
                            <a:gd name="T7" fmla="*/ 68 h 582"/>
                            <a:gd name="T8" fmla="*/ 66 w 575"/>
                            <a:gd name="T9" fmla="*/ 172 h 582"/>
                            <a:gd name="T10" fmla="*/ 34 w 575"/>
                            <a:gd name="T11" fmla="*/ 312 h 582"/>
                            <a:gd name="T12" fmla="*/ 70 w 575"/>
                            <a:gd name="T13" fmla="*/ 488 h 582"/>
                            <a:gd name="T14" fmla="*/ 233 w 575"/>
                            <a:gd name="T15" fmla="*/ 578 h 582"/>
                            <a:gd name="T16" fmla="*/ 417 w 575"/>
                            <a:gd name="T17" fmla="*/ 575 h 582"/>
                            <a:gd name="T18" fmla="*/ 460 w 575"/>
                            <a:gd name="T19" fmla="*/ 509 h 582"/>
                            <a:gd name="T20" fmla="*/ 544 w 575"/>
                            <a:gd name="T21" fmla="*/ 318 h 582"/>
                            <a:gd name="T22" fmla="*/ 519 w 575"/>
                            <a:gd name="T23" fmla="*/ 165 h 582"/>
                            <a:gd name="T24" fmla="*/ 412 w 575"/>
                            <a:gd name="T25" fmla="*/ 48 h 582"/>
                            <a:gd name="T26" fmla="*/ 280 w 575"/>
                            <a:gd name="T27" fmla="*/ 33 h 582"/>
                            <a:gd name="T28" fmla="*/ 122 w 575"/>
                            <a:gd name="T29" fmla="*/ 81 h 582"/>
                            <a:gd name="T30" fmla="*/ 468 w 575"/>
                            <a:gd name="T31" fmla="*/ 111 h 582"/>
                            <a:gd name="T32" fmla="*/ 423 w 575"/>
                            <a:gd name="T33" fmla="*/ 121 h 582"/>
                            <a:gd name="T34" fmla="*/ 447 w 575"/>
                            <a:gd name="T35" fmla="*/ 109 h 582"/>
                            <a:gd name="T36" fmla="*/ 346 w 575"/>
                            <a:gd name="T37" fmla="*/ 72 h 582"/>
                            <a:gd name="T38" fmla="*/ 320 w 575"/>
                            <a:gd name="T39" fmla="*/ 84 h 582"/>
                            <a:gd name="T40" fmla="*/ 208 w 575"/>
                            <a:gd name="T41" fmla="*/ 94 h 582"/>
                            <a:gd name="T42" fmla="*/ 33 w 575"/>
                            <a:gd name="T43" fmla="*/ 197 h 582"/>
                            <a:gd name="T44" fmla="*/ 29 w 575"/>
                            <a:gd name="T45" fmla="*/ 360 h 582"/>
                            <a:gd name="T46" fmla="*/ 43 w 575"/>
                            <a:gd name="T47" fmla="*/ 353 h 582"/>
                            <a:gd name="T48" fmla="*/ 39 w 575"/>
                            <a:gd name="T49" fmla="*/ 299 h 582"/>
                            <a:gd name="T50" fmla="*/ 62 w 575"/>
                            <a:gd name="T51" fmla="*/ 296 h 582"/>
                            <a:gd name="T52" fmla="*/ 44 w 575"/>
                            <a:gd name="T53" fmla="*/ 277 h 582"/>
                            <a:gd name="T54" fmla="*/ 103 w 575"/>
                            <a:gd name="T55" fmla="*/ 207 h 582"/>
                            <a:gd name="T56" fmla="*/ 103 w 575"/>
                            <a:gd name="T57" fmla="*/ 207 h 582"/>
                            <a:gd name="T58" fmla="*/ 95 w 575"/>
                            <a:gd name="T59" fmla="*/ 363 h 582"/>
                            <a:gd name="T60" fmla="*/ 80 w 575"/>
                            <a:gd name="T61" fmla="*/ 433 h 582"/>
                            <a:gd name="T62" fmla="*/ 75 w 575"/>
                            <a:gd name="T63" fmla="*/ 328 h 582"/>
                            <a:gd name="T64" fmla="*/ 103 w 575"/>
                            <a:gd name="T65" fmla="*/ 152 h 582"/>
                            <a:gd name="T66" fmla="*/ 237 w 575"/>
                            <a:gd name="T67" fmla="*/ 69 h 582"/>
                            <a:gd name="T68" fmla="*/ 331 w 575"/>
                            <a:gd name="T69" fmla="*/ 91 h 582"/>
                            <a:gd name="T70" fmla="*/ 401 w 575"/>
                            <a:gd name="T71" fmla="*/ 124 h 582"/>
                            <a:gd name="T72" fmla="*/ 454 w 575"/>
                            <a:gd name="T73" fmla="*/ 199 h 582"/>
                            <a:gd name="T74" fmla="*/ 470 w 575"/>
                            <a:gd name="T75" fmla="*/ 340 h 582"/>
                            <a:gd name="T76" fmla="*/ 431 w 575"/>
                            <a:gd name="T77" fmla="*/ 454 h 582"/>
                            <a:gd name="T78" fmla="*/ 325 w 575"/>
                            <a:gd name="T79" fmla="*/ 504 h 582"/>
                            <a:gd name="T80" fmla="*/ 257 w 575"/>
                            <a:gd name="T81" fmla="*/ 523 h 582"/>
                            <a:gd name="T82" fmla="*/ 476 w 575"/>
                            <a:gd name="T83" fmla="*/ 227 h 582"/>
                            <a:gd name="T84" fmla="*/ 476 w 575"/>
                            <a:gd name="T85" fmla="*/ 227 h 582"/>
                            <a:gd name="T86" fmla="*/ 487 w 575"/>
                            <a:gd name="T87" fmla="*/ 368 h 582"/>
                            <a:gd name="T88" fmla="*/ 411 w 575"/>
                            <a:gd name="T89" fmla="*/ 481 h 582"/>
                            <a:gd name="T90" fmla="*/ 291 w 575"/>
                            <a:gd name="T91" fmla="*/ 503 h 582"/>
                            <a:gd name="T92" fmla="*/ 174 w 575"/>
                            <a:gd name="T93" fmla="*/ 468 h 582"/>
                            <a:gd name="T94" fmla="*/ 199 w 575"/>
                            <a:gd name="T95" fmla="*/ 535 h 582"/>
                            <a:gd name="T96" fmla="*/ 378 w 575"/>
                            <a:gd name="T97" fmla="*/ 565 h 582"/>
                            <a:gd name="T98" fmla="*/ 464 w 575"/>
                            <a:gd name="T99" fmla="*/ 503 h 582"/>
                            <a:gd name="T100" fmla="*/ 181 w 575"/>
                            <a:gd name="T101" fmla="*/ 522 h 582"/>
                            <a:gd name="T102" fmla="*/ 494 w 575"/>
                            <a:gd name="T103" fmla="*/ 147 h 582"/>
                            <a:gd name="T104" fmla="*/ 546 w 575"/>
                            <a:gd name="T105" fmla="*/ 30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75" h="582">
                              <a:moveTo>
                                <a:pt x="569" y="255"/>
                              </a:moveTo>
                              <a:cubicBezTo>
                                <a:pt x="569" y="254"/>
                                <a:pt x="567" y="253"/>
                                <a:pt x="566" y="254"/>
                              </a:cubicBezTo>
                              <a:cubicBezTo>
                                <a:pt x="554" y="261"/>
                                <a:pt x="547" y="271"/>
                                <a:pt x="544" y="283"/>
                              </a:cubicBezTo>
                              <a:cubicBezTo>
                                <a:pt x="544" y="257"/>
                                <a:pt x="541" y="230"/>
                                <a:pt x="533" y="206"/>
                              </a:cubicBezTo>
                              <a:cubicBezTo>
                                <a:pt x="530" y="195"/>
                                <a:pt x="526" y="185"/>
                                <a:pt x="520" y="175"/>
                              </a:cubicBezTo>
                              <a:cubicBezTo>
                                <a:pt x="521" y="175"/>
                                <a:pt x="522" y="175"/>
                                <a:pt x="523" y="175"/>
                              </a:cubicBezTo>
                              <a:cubicBezTo>
                                <a:pt x="547" y="157"/>
                                <a:pt x="534" y="126"/>
                                <a:pt x="522" y="104"/>
                              </a:cubicBezTo>
                              <a:cubicBezTo>
                                <a:pt x="521" y="102"/>
                                <a:pt x="518" y="103"/>
                                <a:pt x="517" y="104"/>
                              </a:cubicBezTo>
                              <a:cubicBezTo>
                                <a:pt x="505" y="120"/>
                                <a:pt x="503" y="141"/>
                                <a:pt x="511" y="159"/>
                              </a:cubicBezTo>
                              <a:cubicBezTo>
                                <a:pt x="503" y="148"/>
                                <a:pt x="495" y="138"/>
                                <a:pt x="485" y="128"/>
                              </a:cubicBezTo>
                              <a:cubicBezTo>
                                <a:pt x="470" y="96"/>
                                <a:pt x="447" y="68"/>
                                <a:pt x="416" y="51"/>
                              </a:cubicBezTo>
                              <a:cubicBezTo>
                                <a:pt x="416" y="50"/>
                                <a:pt x="415" y="50"/>
                                <a:pt x="414" y="50"/>
                              </a:cubicBezTo>
                              <a:cubicBezTo>
                                <a:pt x="414" y="50"/>
                                <a:pt x="414" y="49"/>
                                <a:pt x="414" y="49"/>
                              </a:cubicBezTo>
                              <a:cubicBezTo>
                                <a:pt x="415" y="49"/>
                                <a:pt x="416" y="48"/>
                                <a:pt x="416" y="47"/>
                              </a:cubicBezTo>
                              <a:cubicBezTo>
                                <a:pt x="418" y="23"/>
                                <a:pt x="396" y="10"/>
                                <a:pt x="378" y="1"/>
                              </a:cubicBezTo>
                              <a:cubicBezTo>
                                <a:pt x="376" y="0"/>
                                <a:pt x="373" y="1"/>
                                <a:pt x="374" y="3"/>
                              </a:cubicBezTo>
                              <a:cubicBezTo>
                                <a:pt x="374" y="17"/>
                                <a:pt x="380" y="31"/>
                                <a:pt x="391" y="41"/>
                              </a:cubicBezTo>
                              <a:cubicBezTo>
                                <a:pt x="358" y="31"/>
                                <a:pt x="321" y="30"/>
                                <a:pt x="286" y="32"/>
                              </a:cubicBezTo>
                              <a:cubicBezTo>
                                <a:pt x="287" y="32"/>
                                <a:pt x="287" y="31"/>
                                <a:pt x="287" y="30"/>
                              </a:cubicBezTo>
                              <a:cubicBezTo>
                                <a:pt x="276" y="7"/>
                                <a:pt x="250" y="4"/>
                                <a:pt x="227" y="3"/>
                              </a:cubicBezTo>
                              <a:cubicBezTo>
                                <a:pt x="225" y="3"/>
                                <a:pt x="224" y="5"/>
                                <a:pt x="225" y="7"/>
                              </a:cubicBezTo>
                              <a:cubicBezTo>
                                <a:pt x="233" y="19"/>
                                <a:pt x="244" y="29"/>
                                <a:pt x="257" y="35"/>
                              </a:cubicBezTo>
                              <a:cubicBezTo>
                                <a:pt x="221" y="39"/>
                                <a:pt x="186" y="49"/>
                                <a:pt x="157" y="70"/>
                              </a:cubicBezTo>
                              <a:cubicBezTo>
                                <a:pt x="157" y="69"/>
                                <a:pt x="157" y="68"/>
                                <a:pt x="156" y="68"/>
                              </a:cubicBezTo>
                              <a:cubicBezTo>
                                <a:pt x="129" y="60"/>
                                <a:pt x="101" y="72"/>
                                <a:pt x="86" y="95"/>
                              </a:cubicBezTo>
                              <a:cubicBezTo>
                                <a:pt x="84" y="98"/>
                                <a:pt x="87" y="100"/>
                                <a:pt x="89" y="100"/>
                              </a:cubicBezTo>
                              <a:cubicBezTo>
                                <a:pt x="102" y="98"/>
                                <a:pt x="115" y="102"/>
                                <a:pt x="128" y="97"/>
                              </a:cubicBezTo>
                              <a:cubicBezTo>
                                <a:pt x="128" y="97"/>
                                <a:pt x="129" y="96"/>
                                <a:pt x="129" y="96"/>
                              </a:cubicBezTo>
                              <a:cubicBezTo>
                                <a:pt x="121" y="106"/>
                                <a:pt x="113" y="117"/>
                                <a:pt x="107" y="129"/>
                              </a:cubicBezTo>
                              <a:cubicBezTo>
                                <a:pt x="92" y="142"/>
                                <a:pt x="78" y="156"/>
                                <a:pt x="66" y="172"/>
                              </a:cubicBezTo>
                              <a:cubicBezTo>
                                <a:pt x="66" y="172"/>
                                <a:pt x="66" y="171"/>
                                <a:pt x="65" y="171"/>
                              </a:cubicBezTo>
                              <a:cubicBezTo>
                                <a:pt x="36" y="171"/>
                                <a:pt x="11" y="189"/>
                                <a:pt x="1" y="216"/>
                              </a:cubicBezTo>
                              <a:cubicBezTo>
                                <a:pt x="0" y="217"/>
                                <a:pt x="2" y="219"/>
                                <a:pt x="3" y="219"/>
                              </a:cubicBezTo>
                              <a:cubicBezTo>
                                <a:pt x="20" y="218"/>
                                <a:pt x="36" y="211"/>
                                <a:pt x="49" y="201"/>
                              </a:cubicBezTo>
                              <a:cubicBezTo>
                                <a:pt x="48" y="203"/>
                                <a:pt x="47" y="205"/>
                                <a:pt x="46" y="206"/>
                              </a:cubicBezTo>
                              <a:cubicBezTo>
                                <a:pt x="32" y="240"/>
                                <a:pt x="29" y="277"/>
                                <a:pt x="34" y="312"/>
                              </a:cubicBezTo>
                              <a:cubicBezTo>
                                <a:pt x="10" y="330"/>
                                <a:pt x="18" y="362"/>
                                <a:pt x="27" y="386"/>
                              </a:cubicBezTo>
                              <a:cubicBezTo>
                                <a:pt x="27" y="388"/>
                                <a:pt x="30" y="389"/>
                                <a:pt x="31" y="387"/>
                              </a:cubicBezTo>
                              <a:cubicBezTo>
                                <a:pt x="37" y="380"/>
                                <a:pt x="43" y="372"/>
                                <a:pt x="46" y="363"/>
                              </a:cubicBezTo>
                              <a:cubicBezTo>
                                <a:pt x="54" y="383"/>
                                <a:pt x="64" y="402"/>
                                <a:pt x="76" y="420"/>
                              </a:cubicBezTo>
                              <a:cubicBezTo>
                                <a:pt x="76" y="421"/>
                                <a:pt x="76" y="421"/>
                                <a:pt x="76" y="422"/>
                              </a:cubicBezTo>
                              <a:cubicBezTo>
                                <a:pt x="60" y="440"/>
                                <a:pt x="58" y="467"/>
                                <a:pt x="70" y="488"/>
                              </a:cubicBezTo>
                              <a:cubicBezTo>
                                <a:pt x="71" y="490"/>
                                <a:pt x="74" y="490"/>
                                <a:pt x="75" y="488"/>
                              </a:cubicBezTo>
                              <a:cubicBezTo>
                                <a:pt x="83" y="477"/>
                                <a:pt x="88" y="463"/>
                                <a:pt x="89" y="450"/>
                              </a:cubicBezTo>
                              <a:cubicBezTo>
                                <a:pt x="108" y="482"/>
                                <a:pt x="137" y="506"/>
                                <a:pt x="170" y="523"/>
                              </a:cubicBezTo>
                              <a:cubicBezTo>
                                <a:pt x="170" y="524"/>
                                <a:pt x="171" y="524"/>
                                <a:pt x="171" y="524"/>
                              </a:cubicBezTo>
                              <a:cubicBezTo>
                                <a:pt x="171" y="524"/>
                                <a:pt x="171" y="524"/>
                                <a:pt x="171" y="524"/>
                              </a:cubicBezTo>
                              <a:cubicBezTo>
                                <a:pt x="167" y="557"/>
                                <a:pt x="205" y="578"/>
                                <a:pt x="233" y="578"/>
                              </a:cubicBezTo>
                              <a:cubicBezTo>
                                <a:pt x="235" y="578"/>
                                <a:pt x="237" y="577"/>
                                <a:pt x="236" y="575"/>
                              </a:cubicBezTo>
                              <a:cubicBezTo>
                                <a:pt x="232" y="561"/>
                                <a:pt x="224" y="550"/>
                                <a:pt x="214" y="540"/>
                              </a:cubicBezTo>
                              <a:cubicBezTo>
                                <a:pt x="248" y="550"/>
                                <a:pt x="284" y="554"/>
                                <a:pt x="317" y="553"/>
                              </a:cubicBezTo>
                              <a:cubicBezTo>
                                <a:pt x="321" y="553"/>
                                <a:pt x="324" y="552"/>
                                <a:pt x="328" y="552"/>
                              </a:cubicBezTo>
                              <a:cubicBezTo>
                                <a:pt x="328" y="553"/>
                                <a:pt x="328" y="553"/>
                                <a:pt x="329" y="554"/>
                              </a:cubicBezTo>
                              <a:cubicBezTo>
                                <a:pt x="353" y="575"/>
                                <a:pt x="386" y="582"/>
                                <a:pt x="417" y="575"/>
                              </a:cubicBezTo>
                              <a:cubicBezTo>
                                <a:pt x="419" y="575"/>
                                <a:pt x="420" y="572"/>
                                <a:pt x="418" y="571"/>
                              </a:cubicBezTo>
                              <a:cubicBezTo>
                                <a:pt x="401" y="554"/>
                                <a:pt x="379" y="549"/>
                                <a:pt x="356" y="548"/>
                              </a:cubicBezTo>
                              <a:cubicBezTo>
                                <a:pt x="392" y="542"/>
                                <a:pt x="426" y="528"/>
                                <a:pt x="455" y="506"/>
                              </a:cubicBezTo>
                              <a:cubicBezTo>
                                <a:pt x="455" y="506"/>
                                <a:pt x="455" y="506"/>
                                <a:pt x="455" y="506"/>
                              </a:cubicBezTo>
                              <a:cubicBezTo>
                                <a:pt x="455" y="508"/>
                                <a:pt x="457" y="510"/>
                                <a:pt x="458" y="510"/>
                              </a:cubicBezTo>
                              <a:cubicBezTo>
                                <a:pt x="459" y="509"/>
                                <a:pt x="459" y="509"/>
                                <a:pt x="460" y="509"/>
                              </a:cubicBezTo>
                              <a:cubicBezTo>
                                <a:pt x="486" y="521"/>
                                <a:pt x="517" y="509"/>
                                <a:pt x="529" y="483"/>
                              </a:cubicBezTo>
                              <a:cubicBezTo>
                                <a:pt x="530" y="481"/>
                                <a:pt x="529" y="479"/>
                                <a:pt x="527" y="479"/>
                              </a:cubicBezTo>
                              <a:cubicBezTo>
                                <a:pt x="510" y="479"/>
                                <a:pt x="492" y="480"/>
                                <a:pt x="477" y="487"/>
                              </a:cubicBezTo>
                              <a:cubicBezTo>
                                <a:pt x="508" y="456"/>
                                <a:pt x="527" y="415"/>
                                <a:pt x="535" y="370"/>
                              </a:cubicBezTo>
                              <a:cubicBezTo>
                                <a:pt x="538" y="353"/>
                                <a:pt x="541" y="336"/>
                                <a:pt x="543" y="318"/>
                              </a:cubicBezTo>
                              <a:cubicBezTo>
                                <a:pt x="543" y="318"/>
                                <a:pt x="543" y="318"/>
                                <a:pt x="544" y="318"/>
                              </a:cubicBezTo>
                              <a:cubicBezTo>
                                <a:pt x="575" y="316"/>
                                <a:pt x="575" y="278"/>
                                <a:pt x="569" y="255"/>
                              </a:cubicBezTo>
                              <a:close/>
                              <a:moveTo>
                                <a:pt x="519" y="112"/>
                              </a:moveTo>
                              <a:cubicBezTo>
                                <a:pt x="529" y="129"/>
                                <a:pt x="537" y="150"/>
                                <a:pt x="524" y="166"/>
                              </a:cubicBezTo>
                              <a:cubicBezTo>
                                <a:pt x="524" y="158"/>
                                <a:pt x="524" y="149"/>
                                <a:pt x="523" y="141"/>
                              </a:cubicBezTo>
                              <a:cubicBezTo>
                                <a:pt x="523" y="138"/>
                                <a:pt x="519" y="138"/>
                                <a:pt x="519" y="141"/>
                              </a:cubicBezTo>
                              <a:cubicBezTo>
                                <a:pt x="519" y="149"/>
                                <a:pt x="519" y="157"/>
                                <a:pt x="519" y="165"/>
                              </a:cubicBezTo>
                              <a:cubicBezTo>
                                <a:pt x="510" y="148"/>
                                <a:pt x="509" y="129"/>
                                <a:pt x="519" y="112"/>
                              </a:cubicBezTo>
                              <a:close/>
                              <a:moveTo>
                                <a:pt x="379" y="8"/>
                              </a:moveTo>
                              <a:cubicBezTo>
                                <a:pt x="394" y="15"/>
                                <a:pt x="409" y="25"/>
                                <a:pt x="411" y="41"/>
                              </a:cubicBezTo>
                              <a:cubicBezTo>
                                <a:pt x="404" y="35"/>
                                <a:pt x="397" y="28"/>
                                <a:pt x="392" y="20"/>
                              </a:cubicBezTo>
                              <a:cubicBezTo>
                                <a:pt x="390" y="17"/>
                                <a:pt x="386" y="19"/>
                                <a:pt x="388" y="22"/>
                              </a:cubicBezTo>
                              <a:cubicBezTo>
                                <a:pt x="394" y="32"/>
                                <a:pt x="402" y="41"/>
                                <a:pt x="412" y="48"/>
                              </a:cubicBezTo>
                              <a:cubicBezTo>
                                <a:pt x="394" y="41"/>
                                <a:pt x="382" y="27"/>
                                <a:pt x="379" y="8"/>
                              </a:cubicBezTo>
                              <a:close/>
                              <a:moveTo>
                                <a:pt x="233" y="9"/>
                              </a:moveTo>
                              <a:cubicBezTo>
                                <a:pt x="251" y="10"/>
                                <a:pt x="269" y="13"/>
                                <a:pt x="279" y="27"/>
                              </a:cubicBezTo>
                              <a:cubicBezTo>
                                <a:pt x="271" y="26"/>
                                <a:pt x="264" y="23"/>
                                <a:pt x="256" y="21"/>
                              </a:cubicBezTo>
                              <a:cubicBezTo>
                                <a:pt x="254" y="20"/>
                                <a:pt x="252" y="24"/>
                                <a:pt x="255" y="25"/>
                              </a:cubicBezTo>
                              <a:cubicBezTo>
                                <a:pt x="263" y="29"/>
                                <a:pt x="271" y="31"/>
                                <a:pt x="280" y="33"/>
                              </a:cubicBezTo>
                              <a:cubicBezTo>
                                <a:pt x="277" y="33"/>
                                <a:pt x="273" y="33"/>
                                <a:pt x="270" y="34"/>
                              </a:cubicBezTo>
                              <a:cubicBezTo>
                                <a:pt x="256" y="29"/>
                                <a:pt x="243" y="21"/>
                                <a:pt x="233" y="9"/>
                              </a:cubicBezTo>
                              <a:close/>
                              <a:moveTo>
                                <a:pt x="122" y="93"/>
                              </a:moveTo>
                              <a:cubicBezTo>
                                <a:pt x="113" y="95"/>
                                <a:pt x="103" y="94"/>
                                <a:pt x="94" y="94"/>
                              </a:cubicBezTo>
                              <a:cubicBezTo>
                                <a:pt x="107" y="76"/>
                                <a:pt x="129" y="68"/>
                                <a:pt x="151" y="72"/>
                              </a:cubicBezTo>
                              <a:cubicBezTo>
                                <a:pt x="141" y="75"/>
                                <a:pt x="131" y="78"/>
                                <a:pt x="122" y="81"/>
                              </a:cubicBezTo>
                              <a:cubicBezTo>
                                <a:pt x="119" y="82"/>
                                <a:pt x="120" y="86"/>
                                <a:pt x="123" y="85"/>
                              </a:cubicBezTo>
                              <a:cubicBezTo>
                                <a:pt x="130" y="83"/>
                                <a:pt x="137" y="81"/>
                                <a:pt x="145" y="78"/>
                              </a:cubicBezTo>
                              <a:cubicBezTo>
                                <a:pt x="138" y="84"/>
                                <a:pt x="131" y="90"/>
                                <a:pt x="122" y="93"/>
                              </a:cubicBezTo>
                              <a:close/>
                              <a:moveTo>
                                <a:pt x="204" y="54"/>
                              </a:moveTo>
                              <a:cubicBezTo>
                                <a:pt x="247" y="38"/>
                                <a:pt x="294" y="38"/>
                                <a:pt x="339" y="41"/>
                              </a:cubicBezTo>
                              <a:cubicBezTo>
                                <a:pt x="394" y="44"/>
                                <a:pt x="438" y="64"/>
                                <a:pt x="468" y="111"/>
                              </a:cubicBezTo>
                              <a:cubicBezTo>
                                <a:pt x="469" y="112"/>
                                <a:pt x="469" y="114"/>
                                <a:pt x="470" y="115"/>
                              </a:cubicBezTo>
                              <a:cubicBezTo>
                                <a:pt x="464" y="110"/>
                                <a:pt x="457" y="105"/>
                                <a:pt x="450" y="100"/>
                              </a:cubicBezTo>
                              <a:cubicBezTo>
                                <a:pt x="364" y="45"/>
                                <a:pt x="243" y="40"/>
                                <a:pt x="155" y="94"/>
                              </a:cubicBezTo>
                              <a:cubicBezTo>
                                <a:pt x="145" y="100"/>
                                <a:pt x="134" y="107"/>
                                <a:pt x="124" y="115"/>
                              </a:cubicBezTo>
                              <a:cubicBezTo>
                                <a:pt x="144" y="87"/>
                                <a:pt x="170" y="65"/>
                                <a:pt x="204" y="54"/>
                              </a:cubicBezTo>
                              <a:close/>
                              <a:moveTo>
                                <a:pt x="423" y="121"/>
                              </a:moveTo>
                              <a:cubicBezTo>
                                <a:pt x="433" y="118"/>
                                <a:pt x="443" y="116"/>
                                <a:pt x="452" y="113"/>
                              </a:cubicBezTo>
                              <a:cubicBezTo>
                                <a:pt x="453" y="113"/>
                                <a:pt x="454" y="112"/>
                                <a:pt x="454" y="112"/>
                              </a:cubicBezTo>
                              <a:cubicBezTo>
                                <a:pt x="455" y="112"/>
                                <a:pt x="455" y="112"/>
                                <a:pt x="456" y="113"/>
                              </a:cubicBezTo>
                              <a:cubicBezTo>
                                <a:pt x="445" y="131"/>
                                <a:pt x="423" y="137"/>
                                <a:pt x="408" y="122"/>
                              </a:cubicBezTo>
                              <a:cubicBezTo>
                                <a:pt x="416" y="115"/>
                                <a:pt x="428" y="108"/>
                                <a:pt x="439" y="107"/>
                              </a:cubicBezTo>
                              <a:cubicBezTo>
                                <a:pt x="440" y="107"/>
                                <a:pt x="448" y="107"/>
                                <a:pt x="447" y="109"/>
                              </a:cubicBezTo>
                              <a:cubicBezTo>
                                <a:pt x="447" y="110"/>
                                <a:pt x="442" y="111"/>
                                <a:pt x="440" y="111"/>
                              </a:cubicBezTo>
                              <a:cubicBezTo>
                                <a:pt x="434" y="113"/>
                                <a:pt x="428" y="114"/>
                                <a:pt x="422" y="116"/>
                              </a:cubicBezTo>
                              <a:cubicBezTo>
                                <a:pt x="419" y="117"/>
                                <a:pt x="420" y="121"/>
                                <a:pt x="423" y="121"/>
                              </a:cubicBezTo>
                              <a:close/>
                              <a:moveTo>
                                <a:pt x="320" y="84"/>
                              </a:moveTo>
                              <a:cubicBezTo>
                                <a:pt x="323" y="81"/>
                                <a:pt x="326" y="78"/>
                                <a:pt x="329" y="76"/>
                              </a:cubicBezTo>
                              <a:cubicBezTo>
                                <a:pt x="331" y="75"/>
                                <a:pt x="343" y="70"/>
                                <a:pt x="346" y="72"/>
                              </a:cubicBezTo>
                              <a:cubicBezTo>
                                <a:pt x="348" y="74"/>
                                <a:pt x="341" y="77"/>
                                <a:pt x="339" y="79"/>
                              </a:cubicBezTo>
                              <a:cubicBezTo>
                                <a:pt x="335" y="82"/>
                                <a:pt x="332" y="84"/>
                                <a:pt x="328" y="86"/>
                              </a:cubicBezTo>
                              <a:cubicBezTo>
                                <a:pt x="316" y="92"/>
                                <a:pt x="303" y="97"/>
                                <a:pt x="290" y="99"/>
                              </a:cubicBezTo>
                              <a:cubicBezTo>
                                <a:pt x="298" y="83"/>
                                <a:pt x="312" y="75"/>
                                <a:pt x="328" y="71"/>
                              </a:cubicBezTo>
                              <a:cubicBezTo>
                                <a:pt x="324" y="74"/>
                                <a:pt x="320" y="77"/>
                                <a:pt x="317" y="80"/>
                              </a:cubicBezTo>
                              <a:cubicBezTo>
                                <a:pt x="315" y="82"/>
                                <a:pt x="318" y="86"/>
                                <a:pt x="320" y="84"/>
                              </a:cubicBezTo>
                              <a:close/>
                              <a:moveTo>
                                <a:pt x="212" y="97"/>
                              </a:moveTo>
                              <a:cubicBezTo>
                                <a:pt x="218" y="88"/>
                                <a:pt x="225" y="81"/>
                                <a:pt x="233" y="75"/>
                              </a:cubicBezTo>
                              <a:cubicBezTo>
                                <a:pt x="233" y="87"/>
                                <a:pt x="223" y="96"/>
                                <a:pt x="214" y="104"/>
                              </a:cubicBezTo>
                              <a:cubicBezTo>
                                <a:pt x="207" y="112"/>
                                <a:pt x="198" y="118"/>
                                <a:pt x="189" y="123"/>
                              </a:cubicBezTo>
                              <a:cubicBezTo>
                                <a:pt x="191" y="101"/>
                                <a:pt x="205" y="83"/>
                                <a:pt x="225" y="75"/>
                              </a:cubicBezTo>
                              <a:cubicBezTo>
                                <a:pt x="219" y="81"/>
                                <a:pt x="213" y="87"/>
                                <a:pt x="208" y="94"/>
                              </a:cubicBezTo>
                              <a:cubicBezTo>
                                <a:pt x="206" y="97"/>
                                <a:pt x="210" y="99"/>
                                <a:pt x="212" y="97"/>
                              </a:cubicBezTo>
                              <a:close/>
                              <a:moveTo>
                                <a:pt x="8" y="213"/>
                              </a:moveTo>
                              <a:cubicBezTo>
                                <a:pt x="18" y="191"/>
                                <a:pt x="40" y="177"/>
                                <a:pt x="64" y="175"/>
                              </a:cubicBezTo>
                              <a:cubicBezTo>
                                <a:pt x="64" y="175"/>
                                <a:pt x="64" y="175"/>
                                <a:pt x="64" y="175"/>
                              </a:cubicBezTo>
                              <a:cubicBezTo>
                                <a:pt x="64" y="175"/>
                                <a:pt x="64" y="175"/>
                                <a:pt x="64" y="175"/>
                              </a:cubicBezTo>
                              <a:cubicBezTo>
                                <a:pt x="54" y="183"/>
                                <a:pt x="43" y="190"/>
                                <a:pt x="33" y="197"/>
                              </a:cubicBezTo>
                              <a:cubicBezTo>
                                <a:pt x="31" y="198"/>
                                <a:pt x="33" y="202"/>
                                <a:pt x="35" y="200"/>
                              </a:cubicBezTo>
                              <a:cubicBezTo>
                                <a:pt x="42" y="196"/>
                                <a:pt x="48" y="191"/>
                                <a:pt x="55" y="187"/>
                              </a:cubicBezTo>
                              <a:cubicBezTo>
                                <a:pt x="43" y="201"/>
                                <a:pt x="27" y="211"/>
                                <a:pt x="8" y="213"/>
                              </a:cubicBezTo>
                              <a:close/>
                              <a:moveTo>
                                <a:pt x="30" y="379"/>
                              </a:moveTo>
                              <a:cubicBezTo>
                                <a:pt x="23" y="359"/>
                                <a:pt x="18" y="336"/>
                                <a:pt x="33" y="319"/>
                              </a:cubicBezTo>
                              <a:cubicBezTo>
                                <a:pt x="28" y="332"/>
                                <a:pt x="27" y="347"/>
                                <a:pt x="29" y="360"/>
                              </a:cubicBezTo>
                              <a:cubicBezTo>
                                <a:pt x="30" y="363"/>
                                <a:pt x="34" y="362"/>
                                <a:pt x="34" y="360"/>
                              </a:cubicBezTo>
                              <a:cubicBezTo>
                                <a:pt x="32" y="347"/>
                                <a:pt x="33" y="335"/>
                                <a:pt x="35" y="322"/>
                              </a:cubicBezTo>
                              <a:cubicBezTo>
                                <a:pt x="36" y="327"/>
                                <a:pt x="37" y="332"/>
                                <a:pt x="38" y="337"/>
                              </a:cubicBezTo>
                              <a:cubicBezTo>
                                <a:pt x="38" y="337"/>
                                <a:pt x="38" y="338"/>
                                <a:pt x="38" y="339"/>
                              </a:cubicBezTo>
                              <a:cubicBezTo>
                                <a:pt x="39" y="339"/>
                                <a:pt x="39" y="340"/>
                                <a:pt x="39" y="340"/>
                              </a:cubicBezTo>
                              <a:cubicBezTo>
                                <a:pt x="40" y="344"/>
                                <a:pt x="41" y="349"/>
                                <a:pt x="43" y="353"/>
                              </a:cubicBezTo>
                              <a:cubicBezTo>
                                <a:pt x="43" y="362"/>
                                <a:pt x="37" y="371"/>
                                <a:pt x="30" y="379"/>
                              </a:cubicBezTo>
                              <a:close/>
                              <a:moveTo>
                                <a:pt x="56" y="286"/>
                              </a:moveTo>
                              <a:cubicBezTo>
                                <a:pt x="61" y="280"/>
                                <a:pt x="65" y="274"/>
                                <a:pt x="71" y="268"/>
                              </a:cubicBezTo>
                              <a:cubicBezTo>
                                <a:pt x="70" y="270"/>
                                <a:pt x="70" y="271"/>
                                <a:pt x="70" y="273"/>
                              </a:cubicBezTo>
                              <a:cubicBezTo>
                                <a:pt x="69" y="278"/>
                                <a:pt x="66" y="282"/>
                                <a:pt x="64" y="286"/>
                              </a:cubicBezTo>
                              <a:cubicBezTo>
                                <a:pt x="61" y="289"/>
                                <a:pt x="42" y="311"/>
                                <a:pt x="39" y="299"/>
                              </a:cubicBezTo>
                              <a:cubicBezTo>
                                <a:pt x="38" y="293"/>
                                <a:pt x="47" y="280"/>
                                <a:pt x="51" y="276"/>
                              </a:cubicBezTo>
                              <a:cubicBezTo>
                                <a:pt x="56" y="269"/>
                                <a:pt x="63" y="265"/>
                                <a:pt x="70" y="261"/>
                              </a:cubicBezTo>
                              <a:cubicBezTo>
                                <a:pt x="64" y="268"/>
                                <a:pt x="57" y="276"/>
                                <a:pt x="52" y="284"/>
                              </a:cubicBezTo>
                              <a:cubicBezTo>
                                <a:pt x="51" y="286"/>
                                <a:pt x="54" y="288"/>
                                <a:pt x="56" y="286"/>
                              </a:cubicBezTo>
                              <a:close/>
                              <a:moveTo>
                                <a:pt x="40" y="310"/>
                              </a:moveTo>
                              <a:cubicBezTo>
                                <a:pt x="48" y="310"/>
                                <a:pt x="59" y="300"/>
                                <a:pt x="62" y="296"/>
                              </a:cubicBezTo>
                              <a:cubicBezTo>
                                <a:pt x="65" y="293"/>
                                <a:pt x="67" y="290"/>
                                <a:pt x="69" y="287"/>
                              </a:cubicBezTo>
                              <a:cubicBezTo>
                                <a:pt x="69" y="299"/>
                                <a:pt x="68" y="311"/>
                                <a:pt x="68" y="323"/>
                              </a:cubicBezTo>
                              <a:cubicBezTo>
                                <a:pt x="67" y="349"/>
                                <a:pt x="66" y="375"/>
                                <a:pt x="71" y="400"/>
                              </a:cubicBezTo>
                              <a:cubicBezTo>
                                <a:pt x="56" y="372"/>
                                <a:pt x="44" y="342"/>
                                <a:pt x="40" y="310"/>
                              </a:cubicBezTo>
                              <a:close/>
                              <a:moveTo>
                                <a:pt x="72" y="256"/>
                              </a:moveTo>
                              <a:cubicBezTo>
                                <a:pt x="60" y="260"/>
                                <a:pt x="51" y="267"/>
                                <a:pt x="44" y="277"/>
                              </a:cubicBezTo>
                              <a:cubicBezTo>
                                <a:pt x="42" y="279"/>
                                <a:pt x="40" y="282"/>
                                <a:pt x="38" y="285"/>
                              </a:cubicBezTo>
                              <a:cubicBezTo>
                                <a:pt x="38" y="285"/>
                                <a:pt x="38" y="285"/>
                                <a:pt x="38" y="285"/>
                              </a:cubicBezTo>
                              <a:cubicBezTo>
                                <a:pt x="38" y="231"/>
                                <a:pt x="59" y="185"/>
                                <a:pt x="97" y="149"/>
                              </a:cubicBezTo>
                              <a:cubicBezTo>
                                <a:pt x="85" y="176"/>
                                <a:pt x="78" y="205"/>
                                <a:pt x="74" y="235"/>
                              </a:cubicBezTo>
                              <a:cubicBezTo>
                                <a:pt x="73" y="242"/>
                                <a:pt x="72" y="249"/>
                                <a:pt x="72" y="256"/>
                              </a:cubicBezTo>
                              <a:close/>
                              <a:moveTo>
                                <a:pt x="103" y="207"/>
                              </a:moveTo>
                              <a:cubicBezTo>
                                <a:pt x="100" y="198"/>
                                <a:pt x="97" y="188"/>
                                <a:pt x="96" y="179"/>
                              </a:cubicBezTo>
                              <a:cubicBezTo>
                                <a:pt x="111" y="191"/>
                                <a:pt x="109" y="212"/>
                                <a:pt x="104" y="229"/>
                              </a:cubicBezTo>
                              <a:cubicBezTo>
                                <a:pt x="94" y="217"/>
                                <a:pt x="89" y="201"/>
                                <a:pt x="91" y="185"/>
                              </a:cubicBezTo>
                              <a:cubicBezTo>
                                <a:pt x="91" y="184"/>
                                <a:pt x="92" y="184"/>
                                <a:pt x="92" y="183"/>
                              </a:cubicBezTo>
                              <a:cubicBezTo>
                                <a:pt x="93" y="192"/>
                                <a:pt x="96" y="200"/>
                                <a:pt x="99" y="209"/>
                              </a:cubicBezTo>
                              <a:cubicBezTo>
                                <a:pt x="100" y="211"/>
                                <a:pt x="104" y="210"/>
                                <a:pt x="103" y="207"/>
                              </a:cubicBezTo>
                              <a:close/>
                              <a:moveTo>
                                <a:pt x="98" y="360"/>
                              </a:moveTo>
                              <a:cubicBezTo>
                                <a:pt x="90" y="351"/>
                                <a:pt x="82" y="342"/>
                                <a:pt x="74" y="333"/>
                              </a:cubicBezTo>
                              <a:cubicBezTo>
                                <a:pt x="74" y="333"/>
                                <a:pt x="74" y="332"/>
                                <a:pt x="74" y="332"/>
                              </a:cubicBezTo>
                              <a:cubicBezTo>
                                <a:pt x="96" y="343"/>
                                <a:pt x="110" y="366"/>
                                <a:pt x="107" y="391"/>
                              </a:cubicBezTo>
                              <a:cubicBezTo>
                                <a:pt x="89" y="379"/>
                                <a:pt x="78" y="362"/>
                                <a:pt x="75" y="342"/>
                              </a:cubicBezTo>
                              <a:cubicBezTo>
                                <a:pt x="82" y="349"/>
                                <a:pt x="88" y="356"/>
                                <a:pt x="95" y="363"/>
                              </a:cubicBezTo>
                              <a:cubicBezTo>
                                <a:pt x="97" y="366"/>
                                <a:pt x="99" y="362"/>
                                <a:pt x="98" y="360"/>
                              </a:cubicBezTo>
                              <a:close/>
                              <a:moveTo>
                                <a:pt x="73" y="481"/>
                              </a:moveTo>
                              <a:cubicBezTo>
                                <a:pt x="66" y="464"/>
                                <a:pt x="67" y="447"/>
                                <a:pt x="75" y="431"/>
                              </a:cubicBezTo>
                              <a:cubicBezTo>
                                <a:pt x="73" y="441"/>
                                <a:pt x="72" y="451"/>
                                <a:pt x="73" y="462"/>
                              </a:cubicBezTo>
                              <a:cubicBezTo>
                                <a:pt x="73" y="465"/>
                                <a:pt x="77" y="465"/>
                                <a:pt x="77" y="462"/>
                              </a:cubicBezTo>
                              <a:cubicBezTo>
                                <a:pt x="78" y="452"/>
                                <a:pt x="78" y="442"/>
                                <a:pt x="80" y="433"/>
                              </a:cubicBezTo>
                              <a:cubicBezTo>
                                <a:pt x="86" y="449"/>
                                <a:pt x="82" y="466"/>
                                <a:pt x="73" y="481"/>
                              </a:cubicBezTo>
                              <a:close/>
                              <a:moveTo>
                                <a:pt x="87" y="427"/>
                              </a:moveTo>
                              <a:cubicBezTo>
                                <a:pt x="78" y="406"/>
                                <a:pt x="75" y="383"/>
                                <a:pt x="74" y="360"/>
                              </a:cubicBezTo>
                              <a:cubicBezTo>
                                <a:pt x="80" y="376"/>
                                <a:pt x="92" y="389"/>
                                <a:pt x="107" y="398"/>
                              </a:cubicBezTo>
                              <a:cubicBezTo>
                                <a:pt x="109" y="399"/>
                                <a:pt x="111" y="398"/>
                                <a:pt x="112" y="396"/>
                              </a:cubicBezTo>
                              <a:cubicBezTo>
                                <a:pt x="117" y="368"/>
                                <a:pt x="102" y="338"/>
                                <a:pt x="75" y="328"/>
                              </a:cubicBezTo>
                              <a:cubicBezTo>
                                <a:pt x="75" y="321"/>
                                <a:pt x="75" y="315"/>
                                <a:pt x="75" y="308"/>
                              </a:cubicBezTo>
                              <a:cubicBezTo>
                                <a:pt x="77" y="273"/>
                                <a:pt x="79" y="237"/>
                                <a:pt x="87" y="203"/>
                              </a:cubicBezTo>
                              <a:cubicBezTo>
                                <a:pt x="89" y="215"/>
                                <a:pt x="94" y="227"/>
                                <a:pt x="103" y="237"/>
                              </a:cubicBezTo>
                              <a:cubicBezTo>
                                <a:pt x="105" y="238"/>
                                <a:pt x="107" y="238"/>
                                <a:pt x="108" y="236"/>
                              </a:cubicBezTo>
                              <a:cubicBezTo>
                                <a:pt x="114" y="214"/>
                                <a:pt x="119" y="184"/>
                                <a:pt x="95" y="172"/>
                              </a:cubicBezTo>
                              <a:cubicBezTo>
                                <a:pt x="98" y="165"/>
                                <a:pt x="100" y="158"/>
                                <a:pt x="103" y="152"/>
                              </a:cubicBezTo>
                              <a:cubicBezTo>
                                <a:pt x="106" y="146"/>
                                <a:pt x="108" y="141"/>
                                <a:pt x="111" y="135"/>
                              </a:cubicBezTo>
                              <a:cubicBezTo>
                                <a:pt x="142" y="109"/>
                                <a:pt x="176" y="87"/>
                                <a:pt x="215" y="75"/>
                              </a:cubicBezTo>
                              <a:cubicBezTo>
                                <a:pt x="196" y="85"/>
                                <a:pt x="183" y="105"/>
                                <a:pt x="183" y="127"/>
                              </a:cubicBezTo>
                              <a:cubicBezTo>
                                <a:pt x="183" y="129"/>
                                <a:pt x="185" y="130"/>
                                <a:pt x="186" y="130"/>
                              </a:cubicBezTo>
                              <a:cubicBezTo>
                                <a:pt x="201" y="124"/>
                                <a:pt x="213" y="114"/>
                                <a:pt x="224" y="103"/>
                              </a:cubicBezTo>
                              <a:cubicBezTo>
                                <a:pt x="233" y="94"/>
                                <a:pt x="241" y="83"/>
                                <a:pt x="237" y="69"/>
                              </a:cubicBezTo>
                              <a:cubicBezTo>
                                <a:pt x="237" y="69"/>
                                <a:pt x="237" y="69"/>
                                <a:pt x="237" y="69"/>
                              </a:cubicBezTo>
                              <a:cubicBezTo>
                                <a:pt x="237" y="69"/>
                                <a:pt x="237" y="69"/>
                                <a:pt x="238" y="69"/>
                              </a:cubicBezTo>
                              <a:cubicBezTo>
                                <a:pt x="267" y="63"/>
                                <a:pt x="298" y="62"/>
                                <a:pt x="328" y="65"/>
                              </a:cubicBezTo>
                              <a:cubicBezTo>
                                <a:pt x="308" y="70"/>
                                <a:pt x="290" y="82"/>
                                <a:pt x="282" y="103"/>
                              </a:cubicBezTo>
                              <a:cubicBezTo>
                                <a:pt x="281" y="105"/>
                                <a:pt x="284" y="107"/>
                                <a:pt x="286" y="106"/>
                              </a:cubicBezTo>
                              <a:cubicBezTo>
                                <a:pt x="302" y="104"/>
                                <a:pt x="317" y="99"/>
                                <a:pt x="331" y="91"/>
                              </a:cubicBezTo>
                              <a:cubicBezTo>
                                <a:pt x="338" y="87"/>
                                <a:pt x="354" y="80"/>
                                <a:pt x="354" y="71"/>
                              </a:cubicBezTo>
                              <a:cubicBezTo>
                                <a:pt x="354" y="70"/>
                                <a:pt x="354" y="70"/>
                                <a:pt x="354" y="70"/>
                              </a:cubicBezTo>
                              <a:cubicBezTo>
                                <a:pt x="365" y="72"/>
                                <a:pt x="375" y="75"/>
                                <a:pt x="386" y="78"/>
                              </a:cubicBezTo>
                              <a:cubicBezTo>
                                <a:pt x="404" y="84"/>
                                <a:pt x="422" y="92"/>
                                <a:pt x="438" y="101"/>
                              </a:cubicBezTo>
                              <a:cubicBezTo>
                                <a:pt x="424" y="104"/>
                                <a:pt x="406" y="116"/>
                                <a:pt x="401" y="120"/>
                              </a:cubicBezTo>
                              <a:cubicBezTo>
                                <a:pt x="400" y="121"/>
                                <a:pt x="400" y="123"/>
                                <a:pt x="401" y="124"/>
                              </a:cubicBezTo>
                              <a:cubicBezTo>
                                <a:pt x="418" y="143"/>
                                <a:pt x="450" y="139"/>
                                <a:pt x="459" y="115"/>
                              </a:cubicBezTo>
                              <a:cubicBezTo>
                                <a:pt x="466" y="120"/>
                                <a:pt x="473" y="126"/>
                                <a:pt x="480" y="132"/>
                              </a:cubicBezTo>
                              <a:cubicBezTo>
                                <a:pt x="494" y="163"/>
                                <a:pt x="502" y="197"/>
                                <a:pt x="507" y="231"/>
                              </a:cubicBezTo>
                              <a:cubicBezTo>
                                <a:pt x="504" y="224"/>
                                <a:pt x="500" y="218"/>
                                <a:pt x="494" y="213"/>
                              </a:cubicBezTo>
                              <a:cubicBezTo>
                                <a:pt x="483" y="205"/>
                                <a:pt x="469" y="201"/>
                                <a:pt x="457" y="196"/>
                              </a:cubicBezTo>
                              <a:cubicBezTo>
                                <a:pt x="455" y="196"/>
                                <a:pt x="454" y="198"/>
                                <a:pt x="454" y="199"/>
                              </a:cubicBezTo>
                              <a:cubicBezTo>
                                <a:pt x="450" y="229"/>
                                <a:pt x="478" y="255"/>
                                <a:pt x="507" y="246"/>
                              </a:cubicBezTo>
                              <a:cubicBezTo>
                                <a:pt x="508" y="247"/>
                                <a:pt x="509" y="247"/>
                                <a:pt x="509" y="247"/>
                              </a:cubicBezTo>
                              <a:cubicBezTo>
                                <a:pt x="510" y="249"/>
                                <a:pt x="510" y="252"/>
                                <a:pt x="510" y="254"/>
                              </a:cubicBezTo>
                              <a:cubicBezTo>
                                <a:pt x="516" y="293"/>
                                <a:pt x="519" y="333"/>
                                <a:pt x="512" y="371"/>
                              </a:cubicBezTo>
                              <a:cubicBezTo>
                                <a:pt x="508" y="354"/>
                                <a:pt x="490" y="343"/>
                                <a:pt x="474" y="337"/>
                              </a:cubicBezTo>
                              <a:cubicBezTo>
                                <a:pt x="472" y="337"/>
                                <a:pt x="470" y="338"/>
                                <a:pt x="470" y="340"/>
                              </a:cubicBezTo>
                              <a:cubicBezTo>
                                <a:pt x="468" y="362"/>
                                <a:pt x="478" y="392"/>
                                <a:pt x="506" y="389"/>
                              </a:cubicBezTo>
                              <a:cubicBezTo>
                                <a:pt x="506" y="389"/>
                                <a:pt x="507" y="389"/>
                                <a:pt x="507" y="388"/>
                              </a:cubicBezTo>
                              <a:cubicBezTo>
                                <a:pt x="507" y="389"/>
                                <a:pt x="507" y="389"/>
                                <a:pt x="507" y="389"/>
                              </a:cubicBezTo>
                              <a:cubicBezTo>
                                <a:pt x="503" y="402"/>
                                <a:pt x="498" y="415"/>
                                <a:pt x="490" y="428"/>
                              </a:cubicBezTo>
                              <a:cubicBezTo>
                                <a:pt x="470" y="461"/>
                                <a:pt x="440" y="487"/>
                                <a:pt x="405" y="504"/>
                              </a:cubicBezTo>
                              <a:cubicBezTo>
                                <a:pt x="422" y="493"/>
                                <a:pt x="431" y="474"/>
                                <a:pt x="431" y="454"/>
                              </a:cubicBezTo>
                              <a:cubicBezTo>
                                <a:pt x="431" y="452"/>
                                <a:pt x="429" y="451"/>
                                <a:pt x="427" y="452"/>
                              </a:cubicBezTo>
                              <a:cubicBezTo>
                                <a:pt x="404" y="463"/>
                                <a:pt x="377" y="483"/>
                                <a:pt x="385" y="513"/>
                              </a:cubicBezTo>
                              <a:cubicBezTo>
                                <a:pt x="385" y="513"/>
                                <a:pt x="385" y="513"/>
                                <a:pt x="385" y="513"/>
                              </a:cubicBezTo>
                              <a:cubicBezTo>
                                <a:pt x="381" y="514"/>
                                <a:pt x="378" y="515"/>
                                <a:pt x="374" y="517"/>
                              </a:cubicBezTo>
                              <a:cubicBezTo>
                                <a:pt x="344" y="526"/>
                                <a:pt x="313" y="529"/>
                                <a:pt x="282" y="526"/>
                              </a:cubicBezTo>
                              <a:cubicBezTo>
                                <a:pt x="298" y="522"/>
                                <a:pt x="313" y="510"/>
                                <a:pt x="325" y="504"/>
                              </a:cubicBezTo>
                              <a:cubicBezTo>
                                <a:pt x="327" y="503"/>
                                <a:pt x="326" y="500"/>
                                <a:pt x="324" y="499"/>
                              </a:cubicBezTo>
                              <a:cubicBezTo>
                                <a:pt x="299" y="492"/>
                                <a:pt x="270" y="498"/>
                                <a:pt x="253" y="519"/>
                              </a:cubicBezTo>
                              <a:cubicBezTo>
                                <a:pt x="251" y="520"/>
                                <a:pt x="254" y="523"/>
                                <a:pt x="255" y="521"/>
                              </a:cubicBezTo>
                              <a:cubicBezTo>
                                <a:pt x="266" y="512"/>
                                <a:pt x="277" y="506"/>
                                <a:pt x="289" y="503"/>
                              </a:cubicBezTo>
                              <a:cubicBezTo>
                                <a:pt x="279" y="508"/>
                                <a:pt x="268" y="513"/>
                                <a:pt x="258" y="519"/>
                              </a:cubicBezTo>
                              <a:cubicBezTo>
                                <a:pt x="257" y="520"/>
                                <a:pt x="257" y="522"/>
                                <a:pt x="257" y="523"/>
                              </a:cubicBezTo>
                              <a:cubicBezTo>
                                <a:pt x="223" y="516"/>
                                <a:pt x="190" y="503"/>
                                <a:pt x="160" y="484"/>
                              </a:cubicBezTo>
                              <a:cubicBezTo>
                                <a:pt x="175" y="488"/>
                                <a:pt x="191" y="485"/>
                                <a:pt x="206" y="482"/>
                              </a:cubicBezTo>
                              <a:cubicBezTo>
                                <a:pt x="208" y="481"/>
                                <a:pt x="209" y="478"/>
                                <a:pt x="208" y="477"/>
                              </a:cubicBezTo>
                              <a:cubicBezTo>
                                <a:pt x="186" y="460"/>
                                <a:pt x="158" y="455"/>
                                <a:pt x="133" y="467"/>
                              </a:cubicBezTo>
                              <a:cubicBezTo>
                                <a:pt x="116" y="455"/>
                                <a:pt x="101" y="442"/>
                                <a:pt x="87" y="427"/>
                              </a:cubicBezTo>
                              <a:close/>
                              <a:moveTo>
                                <a:pt x="476" y="227"/>
                              </a:moveTo>
                              <a:cubicBezTo>
                                <a:pt x="484" y="233"/>
                                <a:pt x="493" y="238"/>
                                <a:pt x="501" y="243"/>
                              </a:cubicBezTo>
                              <a:cubicBezTo>
                                <a:pt x="478" y="244"/>
                                <a:pt x="458" y="227"/>
                                <a:pt x="459" y="203"/>
                              </a:cubicBezTo>
                              <a:cubicBezTo>
                                <a:pt x="468" y="207"/>
                                <a:pt x="478" y="210"/>
                                <a:pt x="487" y="215"/>
                              </a:cubicBezTo>
                              <a:cubicBezTo>
                                <a:pt x="496" y="220"/>
                                <a:pt x="500" y="228"/>
                                <a:pt x="504" y="238"/>
                              </a:cubicBezTo>
                              <a:cubicBezTo>
                                <a:pt x="495" y="233"/>
                                <a:pt x="487" y="227"/>
                                <a:pt x="479" y="223"/>
                              </a:cubicBezTo>
                              <a:cubicBezTo>
                                <a:pt x="476" y="221"/>
                                <a:pt x="474" y="225"/>
                                <a:pt x="476" y="227"/>
                              </a:cubicBezTo>
                              <a:close/>
                              <a:moveTo>
                                <a:pt x="487" y="368"/>
                              </a:moveTo>
                              <a:cubicBezTo>
                                <a:pt x="493" y="373"/>
                                <a:pt x="499" y="379"/>
                                <a:pt x="504" y="385"/>
                              </a:cubicBezTo>
                              <a:cubicBezTo>
                                <a:pt x="482" y="385"/>
                                <a:pt x="475" y="363"/>
                                <a:pt x="475" y="343"/>
                              </a:cubicBezTo>
                              <a:cubicBezTo>
                                <a:pt x="492" y="350"/>
                                <a:pt x="509" y="362"/>
                                <a:pt x="507" y="380"/>
                              </a:cubicBezTo>
                              <a:cubicBezTo>
                                <a:pt x="502" y="374"/>
                                <a:pt x="496" y="368"/>
                                <a:pt x="490" y="364"/>
                              </a:cubicBezTo>
                              <a:cubicBezTo>
                                <a:pt x="487" y="363"/>
                                <a:pt x="485" y="366"/>
                                <a:pt x="487" y="368"/>
                              </a:cubicBezTo>
                              <a:close/>
                              <a:moveTo>
                                <a:pt x="408" y="478"/>
                              </a:moveTo>
                              <a:cubicBezTo>
                                <a:pt x="399" y="487"/>
                                <a:pt x="393" y="496"/>
                                <a:pt x="388" y="507"/>
                              </a:cubicBezTo>
                              <a:cubicBezTo>
                                <a:pt x="388" y="507"/>
                                <a:pt x="388" y="507"/>
                                <a:pt x="388" y="507"/>
                              </a:cubicBezTo>
                              <a:cubicBezTo>
                                <a:pt x="387" y="483"/>
                                <a:pt x="407" y="469"/>
                                <a:pt x="426" y="458"/>
                              </a:cubicBezTo>
                              <a:cubicBezTo>
                                <a:pt x="425" y="478"/>
                                <a:pt x="413" y="496"/>
                                <a:pt x="395" y="504"/>
                              </a:cubicBezTo>
                              <a:cubicBezTo>
                                <a:pt x="399" y="496"/>
                                <a:pt x="405" y="488"/>
                                <a:pt x="411" y="481"/>
                              </a:cubicBezTo>
                              <a:cubicBezTo>
                                <a:pt x="413" y="479"/>
                                <a:pt x="410" y="476"/>
                                <a:pt x="408" y="478"/>
                              </a:cubicBezTo>
                              <a:close/>
                              <a:moveTo>
                                <a:pt x="291" y="503"/>
                              </a:moveTo>
                              <a:cubicBezTo>
                                <a:pt x="299" y="501"/>
                                <a:pt x="307" y="501"/>
                                <a:pt x="316" y="503"/>
                              </a:cubicBezTo>
                              <a:cubicBezTo>
                                <a:pt x="302" y="512"/>
                                <a:pt x="281" y="526"/>
                                <a:pt x="265" y="521"/>
                              </a:cubicBezTo>
                              <a:cubicBezTo>
                                <a:pt x="274" y="516"/>
                                <a:pt x="282" y="511"/>
                                <a:pt x="292" y="507"/>
                              </a:cubicBezTo>
                              <a:cubicBezTo>
                                <a:pt x="294" y="506"/>
                                <a:pt x="293" y="503"/>
                                <a:pt x="291" y="503"/>
                              </a:cubicBezTo>
                              <a:close/>
                              <a:moveTo>
                                <a:pt x="174" y="468"/>
                              </a:moveTo>
                              <a:cubicBezTo>
                                <a:pt x="166" y="467"/>
                                <a:pt x="158" y="466"/>
                                <a:pt x="150" y="466"/>
                              </a:cubicBezTo>
                              <a:cubicBezTo>
                                <a:pt x="167" y="464"/>
                                <a:pt x="184" y="467"/>
                                <a:pt x="199" y="477"/>
                              </a:cubicBezTo>
                              <a:cubicBezTo>
                                <a:pt x="180" y="481"/>
                                <a:pt x="160" y="483"/>
                                <a:pt x="143" y="472"/>
                              </a:cubicBezTo>
                              <a:cubicBezTo>
                                <a:pt x="154" y="471"/>
                                <a:pt x="164" y="472"/>
                                <a:pt x="174" y="473"/>
                              </a:cubicBezTo>
                              <a:cubicBezTo>
                                <a:pt x="178" y="473"/>
                                <a:pt x="178" y="468"/>
                                <a:pt x="174" y="468"/>
                              </a:cubicBezTo>
                              <a:close/>
                              <a:moveTo>
                                <a:pt x="229" y="573"/>
                              </a:moveTo>
                              <a:cubicBezTo>
                                <a:pt x="205" y="571"/>
                                <a:pt x="178" y="554"/>
                                <a:pt x="175" y="528"/>
                              </a:cubicBezTo>
                              <a:cubicBezTo>
                                <a:pt x="184" y="538"/>
                                <a:pt x="194" y="547"/>
                                <a:pt x="204" y="556"/>
                              </a:cubicBezTo>
                              <a:cubicBezTo>
                                <a:pt x="206" y="558"/>
                                <a:pt x="210" y="554"/>
                                <a:pt x="207" y="552"/>
                              </a:cubicBezTo>
                              <a:cubicBezTo>
                                <a:pt x="199" y="545"/>
                                <a:pt x="190" y="537"/>
                                <a:pt x="183" y="529"/>
                              </a:cubicBezTo>
                              <a:cubicBezTo>
                                <a:pt x="188" y="531"/>
                                <a:pt x="193" y="533"/>
                                <a:pt x="199" y="535"/>
                              </a:cubicBezTo>
                              <a:cubicBezTo>
                                <a:pt x="213" y="544"/>
                                <a:pt x="223" y="557"/>
                                <a:pt x="229" y="573"/>
                              </a:cubicBezTo>
                              <a:close/>
                              <a:moveTo>
                                <a:pt x="380" y="561"/>
                              </a:moveTo>
                              <a:cubicBezTo>
                                <a:pt x="372" y="558"/>
                                <a:pt x="364" y="556"/>
                                <a:pt x="356" y="554"/>
                              </a:cubicBezTo>
                              <a:cubicBezTo>
                                <a:pt x="376" y="555"/>
                                <a:pt x="395" y="558"/>
                                <a:pt x="410" y="571"/>
                              </a:cubicBezTo>
                              <a:cubicBezTo>
                                <a:pt x="384" y="575"/>
                                <a:pt x="359" y="568"/>
                                <a:pt x="337" y="554"/>
                              </a:cubicBezTo>
                              <a:cubicBezTo>
                                <a:pt x="351" y="557"/>
                                <a:pt x="365" y="561"/>
                                <a:pt x="378" y="565"/>
                              </a:cubicBezTo>
                              <a:cubicBezTo>
                                <a:pt x="381" y="565"/>
                                <a:pt x="382" y="562"/>
                                <a:pt x="380" y="561"/>
                              </a:cubicBezTo>
                              <a:close/>
                              <a:moveTo>
                                <a:pt x="522" y="484"/>
                              </a:moveTo>
                              <a:cubicBezTo>
                                <a:pt x="510" y="504"/>
                                <a:pt x="490" y="511"/>
                                <a:pt x="469" y="507"/>
                              </a:cubicBezTo>
                              <a:cubicBezTo>
                                <a:pt x="482" y="505"/>
                                <a:pt x="495" y="501"/>
                                <a:pt x="507" y="495"/>
                              </a:cubicBezTo>
                              <a:cubicBezTo>
                                <a:pt x="509" y="494"/>
                                <a:pt x="507" y="490"/>
                                <a:pt x="505" y="491"/>
                              </a:cubicBezTo>
                              <a:cubicBezTo>
                                <a:pt x="492" y="496"/>
                                <a:pt x="478" y="500"/>
                                <a:pt x="464" y="503"/>
                              </a:cubicBezTo>
                              <a:cubicBezTo>
                                <a:pt x="478" y="487"/>
                                <a:pt x="501" y="485"/>
                                <a:pt x="522" y="484"/>
                              </a:cubicBezTo>
                              <a:close/>
                              <a:moveTo>
                                <a:pt x="536" y="293"/>
                              </a:moveTo>
                              <a:cubicBezTo>
                                <a:pt x="535" y="343"/>
                                <a:pt x="528" y="397"/>
                                <a:pt x="503" y="442"/>
                              </a:cubicBezTo>
                              <a:cubicBezTo>
                                <a:pt x="479" y="485"/>
                                <a:pt x="437" y="516"/>
                                <a:pt x="390" y="532"/>
                              </a:cubicBezTo>
                              <a:cubicBezTo>
                                <a:pt x="332" y="552"/>
                                <a:pt x="260" y="552"/>
                                <a:pt x="199" y="529"/>
                              </a:cubicBezTo>
                              <a:cubicBezTo>
                                <a:pt x="194" y="526"/>
                                <a:pt x="188" y="523"/>
                                <a:pt x="181" y="522"/>
                              </a:cubicBezTo>
                              <a:cubicBezTo>
                                <a:pt x="150" y="507"/>
                                <a:pt x="122" y="486"/>
                                <a:pt x="103" y="458"/>
                              </a:cubicBezTo>
                              <a:cubicBezTo>
                                <a:pt x="100" y="454"/>
                                <a:pt x="97" y="449"/>
                                <a:pt x="95" y="445"/>
                              </a:cubicBezTo>
                              <a:cubicBezTo>
                                <a:pt x="164" y="508"/>
                                <a:pt x="259" y="550"/>
                                <a:pt x="354" y="529"/>
                              </a:cubicBezTo>
                              <a:cubicBezTo>
                                <a:pt x="449" y="509"/>
                                <a:pt x="520" y="432"/>
                                <a:pt x="523" y="334"/>
                              </a:cubicBezTo>
                              <a:cubicBezTo>
                                <a:pt x="525" y="277"/>
                                <a:pt x="516" y="213"/>
                                <a:pt x="498" y="159"/>
                              </a:cubicBezTo>
                              <a:cubicBezTo>
                                <a:pt x="497" y="155"/>
                                <a:pt x="495" y="151"/>
                                <a:pt x="494" y="147"/>
                              </a:cubicBezTo>
                              <a:cubicBezTo>
                                <a:pt x="494" y="148"/>
                                <a:pt x="495" y="149"/>
                                <a:pt x="496" y="150"/>
                              </a:cubicBezTo>
                              <a:cubicBezTo>
                                <a:pt x="529" y="191"/>
                                <a:pt x="538" y="242"/>
                                <a:pt x="536" y="293"/>
                              </a:cubicBezTo>
                              <a:close/>
                              <a:moveTo>
                                <a:pt x="546" y="314"/>
                              </a:moveTo>
                              <a:cubicBezTo>
                                <a:pt x="553" y="306"/>
                                <a:pt x="558" y="297"/>
                                <a:pt x="562" y="288"/>
                              </a:cubicBezTo>
                              <a:cubicBezTo>
                                <a:pt x="563" y="286"/>
                                <a:pt x="559" y="283"/>
                                <a:pt x="558" y="286"/>
                              </a:cubicBezTo>
                              <a:cubicBezTo>
                                <a:pt x="555" y="293"/>
                                <a:pt x="551" y="300"/>
                                <a:pt x="546" y="306"/>
                              </a:cubicBezTo>
                              <a:cubicBezTo>
                                <a:pt x="546" y="289"/>
                                <a:pt x="549" y="269"/>
                                <a:pt x="565" y="260"/>
                              </a:cubicBezTo>
                              <a:cubicBezTo>
                                <a:pt x="568" y="280"/>
                                <a:pt x="570" y="307"/>
                                <a:pt x="546" y="314"/>
                              </a:cubicBezTo>
                              <a:close/>
                            </a:path>
                          </a:pathLst>
                        </a:custGeom>
                        <a:solidFill>
                          <a:srgbClr val="222221"/>
                        </a:solidFill>
                        <a:ln>
                          <a:noFill/>
                        </a:ln>
                      </wps:spPr>
                      <wps:bodyPr vert="horz" wrap="square" lIns="91440" tIns="45720" rIns="91440" bIns="45720" numCol="1" anchor="t" anchorCtr="0" compatLnSpc="1"/>
                    </wps:wsp>
                  </a:graphicData>
                </a:graphic>
              </wp:anchor>
            </w:drawing>
          </mc:Choice>
          <mc:Fallback>
            <w:pict>
              <v:shape id="稻壳儿春秋广告/盗版必究        原创来源：http://chn.docer.com/works?userid=199329941#!/work_time" o:spid="_x0000_s1026" o:spt="100" style="position:absolute;left:0pt;margin-left:13.95pt;margin-top:206.85pt;height:97.25pt;width:95.95pt;z-index:251691008;mso-width-relative:page;mso-height-relative:page;" fillcolor="#222221" filled="t" stroked="f" coordsize="575,582" o:gfxdata="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" path="m569,255c569,254,567,253,566,254c554,261,547,271,544,283c544,257,541,230,533,206c530,195,526,185,520,175c521,175,522,175,523,175c547,157,534,126,522,104c521,102,518,103,517,104c505,120,503,141,511,159c503,148,495,138,485,128c470,96,447,68,416,51c416,50,415,50,414,50c414,50,414,49,414,49c415,49,416,48,416,47c418,23,396,10,378,1c376,0,373,1,374,3c374,17,380,31,391,41c358,31,321,30,286,32c287,32,287,31,287,30c276,7,250,4,227,3c225,3,224,5,225,7c233,19,244,29,257,35c221,39,186,49,157,70c157,69,157,68,156,68c129,60,101,72,86,95c84,98,87,100,89,100c102,98,115,102,128,97c128,97,129,96,129,96c121,106,113,117,107,129c92,142,78,156,66,172c66,172,66,171,65,171c36,171,11,189,1,216c0,217,2,219,3,219c20,218,36,211,49,201c48,203,47,205,46,206c32,240,29,277,34,312c10,330,18,362,27,386c27,388,30,389,31,387c37,380,43,372,46,363c54,383,64,402,76,420c76,421,76,421,76,422c60,440,58,467,70,488c71,490,74,490,75,488c83,477,88,463,89,450c108,482,137,506,170,523c170,524,171,524,171,524c171,524,171,524,171,524c167,557,205,578,233,578c235,578,237,577,236,575c232,561,224,550,214,540c248,550,284,554,317,553c321,553,324,552,328,552c328,553,328,553,329,554c353,575,386,582,417,575c419,575,420,572,418,571c401,554,379,549,356,548c392,542,426,528,455,506c455,506,455,506,455,506c455,508,457,510,458,510c459,509,459,509,460,509c486,521,517,509,529,483c530,481,529,479,527,479c510,479,492,480,477,487c508,456,527,415,535,370c538,353,541,336,543,318c543,318,543,318,544,318c575,316,575,278,569,255xm519,112c529,129,537,150,524,166c524,158,524,149,523,141c523,138,519,138,519,141c519,149,519,157,519,165c510,148,509,129,519,112xm379,8c394,15,409,25,411,41c404,35,397,28,392,20c390,17,386,19,388,22c394,32,402,41,412,48c394,41,382,27,379,8xm233,9c251,10,269,13,279,27c271,26,264,23,256,21c254,20,252,24,255,25c263,29,271,31,280,33c277,33,273,33,270,34c256,29,243,21,233,9xm122,93c113,95,103,94,94,94c107,76,129,68,151,72c141,75,131,78,122,81c119,82,120,86,123,85c130,83,137,81,145,78c138,84,131,90,122,93xm204,54c247,38,294,38,339,41c394,44,438,64,468,111c469,112,469,114,470,115c464,110,457,105,450,100c364,45,243,40,155,94c145,100,134,107,124,115c144,87,170,65,204,54xm423,121c433,118,443,116,452,113c453,113,454,112,454,112c455,112,455,112,456,113c445,131,423,137,408,122c416,115,428,108,439,107c440,107,448,107,447,109c447,110,442,111,440,111c434,113,428,114,422,116c419,117,420,121,423,121xm320,84c323,81,326,78,329,76c331,75,343,70,346,72c348,74,341,77,339,79c335,82,332,84,328,86c316,92,303,97,290,99c298,83,312,75,328,71c324,74,320,77,317,80c315,82,318,86,320,84xm212,97c218,88,225,81,233,75c233,87,223,96,214,104c207,112,198,118,189,123c191,101,205,83,225,75c219,81,213,87,208,94c206,97,210,99,212,97xm8,213c18,191,40,177,64,175c64,175,64,175,64,175c64,175,64,175,64,175c54,183,43,190,33,197c31,198,33,202,35,200c42,196,48,191,55,187c43,201,27,211,8,213xm30,379c23,359,18,336,33,319c28,332,27,347,29,360c30,363,34,362,34,360c32,347,33,335,35,322c36,327,37,332,38,337c38,337,38,338,38,339c39,339,39,340,39,340c40,344,41,349,43,353c43,362,37,371,30,379xm56,286c61,280,65,274,71,268c70,270,70,271,70,273c69,278,66,282,64,286c61,289,42,311,39,299c38,293,47,280,51,276c56,269,63,265,70,261c64,268,57,276,52,284c51,286,54,288,56,286xm40,310c48,310,59,300,62,296c65,293,67,290,69,287c69,299,68,311,68,323c67,349,66,375,71,400c56,372,44,342,40,310xm72,256c60,260,51,267,44,277c42,279,40,282,38,285c38,285,38,285,38,285c38,231,59,185,97,149c85,176,78,205,74,235c73,242,72,249,72,256xm103,207c100,198,97,188,96,179c111,191,109,212,104,229c94,217,89,201,91,185c91,184,92,184,92,183c93,192,96,200,99,209c100,211,104,210,103,207xm98,360c90,351,82,342,74,333c74,333,74,332,74,332c96,343,110,366,107,391c89,379,78,362,75,342c82,349,88,356,95,363c97,366,99,362,98,360xm73,481c66,464,67,447,75,431c73,441,72,451,73,462c73,465,77,465,77,462c78,452,78,442,80,433c86,449,82,466,73,481xm87,427c78,406,75,383,74,360c80,376,92,389,107,398c109,399,111,398,112,396c117,368,102,338,75,328c75,321,75,315,75,308c77,273,79,237,87,203c89,215,94,227,103,237c105,238,107,238,108,236c114,214,119,184,95,172c98,165,100,158,103,152c106,146,108,141,111,135c142,109,176,87,215,75c196,85,183,105,183,127c183,129,185,130,186,130c201,124,213,114,224,103c233,94,241,83,237,69c237,69,237,69,237,69c237,69,237,69,238,69c267,63,298,62,328,65c308,70,290,82,282,103c281,105,284,107,286,106c302,104,317,99,331,91c338,87,354,80,354,71c354,70,354,70,354,70c365,72,375,75,386,78c404,84,422,92,438,101c424,104,406,116,401,120c400,121,400,123,401,124c418,143,450,139,459,115c466,120,473,126,480,132c494,163,502,197,507,231c504,224,500,218,494,213c483,205,469,201,457,196c455,196,454,198,454,199c450,229,478,255,507,246c508,247,509,247,509,247c510,249,510,252,510,254c516,293,519,333,512,371c508,354,490,343,474,337c472,337,470,338,470,340c468,362,478,392,506,389c506,389,507,389,507,388c507,389,507,389,507,389c503,402,498,415,490,428c470,461,440,487,405,504c422,493,431,474,431,454c431,452,429,451,427,452c404,463,377,483,385,513c385,513,385,513,385,513c381,514,378,515,374,517c344,526,313,529,282,526c298,522,313,510,325,504c327,503,326,500,324,499c299,492,270,498,253,519c251,520,254,523,255,521c266,512,277,506,289,503c279,508,268,513,258,519c257,520,257,522,257,523c223,516,190,503,160,484c175,488,191,485,206,482c208,481,209,478,208,477c186,460,158,455,133,467c116,455,101,442,87,427xm476,227c484,233,493,238,501,243c478,244,458,227,459,203c468,207,478,210,487,215c496,220,500,228,504,238c495,233,487,227,479,223c476,221,474,225,476,227xm487,368c493,373,499,379,504,385c482,385,475,363,475,343c492,350,509,362,507,380c502,374,496,368,490,364c487,363,485,366,487,368xm408,478c399,487,393,496,388,507c388,507,388,507,388,507c387,483,407,469,426,458c425,478,413,496,395,504c399,496,405,488,411,481c413,479,410,476,408,478xm291,503c299,501,307,501,316,503c302,512,281,526,265,521c274,516,282,511,292,507c294,506,293,503,291,503xm174,468c166,467,158,466,150,466c167,464,184,467,199,477c180,481,160,483,143,472c154,471,164,472,174,473c178,473,178,468,174,468xm229,573c205,571,178,554,175,528c184,538,194,547,204,556c206,558,210,554,207,552c199,545,190,537,183,529c188,531,193,533,199,535c213,544,223,557,229,573xm380,561c372,558,364,556,356,554c376,555,395,558,410,571c384,575,359,568,337,554c351,557,365,561,378,565c381,565,382,562,380,561xm522,484c510,504,490,511,469,507c482,505,495,501,507,495c509,494,507,490,505,491c492,496,478,500,464,503c478,487,501,485,522,484xm536,293c535,343,528,397,503,442c479,485,437,516,390,532c332,552,260,552,199,529c194,526,188,523,181,522c150,507,122,486,103,458c100,454,97,449,95,445c164,508,259,550,354,529c449,509,520,432,523,334c525,277,516,213,498,159c497,155,495,151,494,147c494,148,495,149,496,150c529,191,538,242,536,293xm546,314c553,306,558,297,562,288c563,286,559,283,558,286c555,293,551,300,546,306c546,289,549,269,565,260c568,280,570,307,546,314xe">
                <v:path o:connectlocs="1108364,371371;877366,106106;606103,67907;330601,144304;139870,365004;72054,662102;148347,1035595;493783,1226586;883724,1220220;974852,1080160;1152868,674834;1099887,350150;873128,101861;593388,70030;258547,171891;991805,235555;896439,256776;947301,231311;733258,152792;678157,178258;440802,199479;69935,418058;61458,763963;91127,749109;82650,634514;131393,628148;93246,587827;218282,439279;218282,439279;201328,770330;169539,918878;158943,696056;218282,322562;502260,146426;701469,193113;849816,263143;962136,422302;996044,721521;913393,963443;688754,1069549;544645,1109869;1008759,481721;1008759,481721;1032071,780940;871009,1020740;616699,1067427;368748,993153;421729,1135335;801074,1198998;983328,1067427;383583,1107747;1046906,311951;1157106,649369" o:connectangles="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-1142365</wp:posOffset>
                </wp:positionH>
                <wp:positionV relativeFrom="paragraph">
                  <wp:posOffset>-914400</wp:posOffset>
                </wp:positionV>
                <wp:extent cx="7559675" cy="10692130"/>
                <wp:effectExtent l="0" t="0" r="3175" b="13970"/>
                <wp:wrapNone/>
                <wp:docPr id="169" name="稻壳儿春秋广告/盗版必究        原创来源：http://chn.docer.com/works?userid=199329941#!/work_time"/>
                <wp:cNvGraphicFramePr/>
                <a:graphic xmlns:a="http://schemas.openxmlformats.org/drawingml/2006/main">
                  <a:graphicData uri="http://schemas.microsoft.com/office/word/2010/wordprocessingShape">
                    <wps:wsp>
                      <wps:cNvSpPr>
                        <a:spLocks noChangeArrowheads="1"/>
                      </wps:cNvSpPr>
                      <wps:spPr bwMode="auto">
                        <a:xfrm>
                          <a:off x="635" y="0"/>
                          <a:ext cx="7559675" cy="10692130"/>
                        </a:xfrm>
                        <a:prstGeom prst="rect">
                          <a:avLst/>
                        </a:prstGeom>
                        <a:solidFill>
                          <a:srgbClr val="F2F2F2"/>
                        </a:solidFill>
                        <a:ln w="25400">
                          <a:noFill/>
                        </a:ln>
                      </wps:spPr>
                      <wps:bodyPr lIns="0" tIns="0" rIns="0" bIns="0"/>
                    </wps:wsp>
                  </a:graphicData>
                </a:graphic>
              </wp:anchor>
            </w:drawing>
          </mc:Choice>
          <mc:Fallback>
            <w:pict>
              <v:rect id="稻壳儿春秋广告/盗版必究        原创来源：http://chn.docer.com/works?userid=199329941#!/work_time" o:spid="_x0000_s1026" o:spt="1" style="position:absolute;left:0pt;margin-left:-89.95pt;margin-top:-72pt;height:841.9pt;width:595.25pt;z-index:251689984;mso-width-relative:page;mso-height-relative:page;" fillcolor="#F2F2F2" filled="t" stroked="f" coordsize="21600,21600" o:gfxdata="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4SovzcAAAA&#10;DwEAAA8AAAAAAAAAAQAgAAAAIgAAAGRycy9kb3ducmV2LnhtbFBLAQIUABQAAAAIAIdO4kDyVl/R&#10;UgIAAC0EAAAOAAAAAAAAAAEAIAAAACsBAABkcnMvZTJvRG9jLnhtbFBLBQYAAAAABgAGAFkBAADv&#10;BQAAAAA=&#10;">
                <v:fill on="t" focussize="0,0"/>
                <v:stroke on="f" weight="2pt"/>
                <v:imagedata o:title=""/>
                <o:lock v:ext="edit" aspectratio="f"/>
                <v:textbox inset="0mm,0mm,0mm,0mm"/>
              </v:rect>
            </w:pict>
          </mc:Fallback>
        </mc:AlternateConten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42C0F8E-FE12-441C-BEDB-29E37394E161}"/>
  </w:font>
  <w:font w:name="Arial">
    <w:panose1 w:val="020B0604020202020204"/>
    <w:charset w:val="01"/>
    <w:family w:val="swiss"/>
    <w:pitch w:val="default"/>
    <w:sig w:usb0="E0002EFF" w:usb1="C000785B" w:usb2="00000009" w:usb3="00000000" w:csb0="400001FF" w:csb1="FFFF0000"/>
    <w:embedRegular r:id="rId2" w:fontKey="{B39FC4B4-ADEB-4731-9706-959638E5D43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388A008-93DA-44F2-8D12-A0B9B84F2ED6}"/>
  </w:font>
  <w:font w:name="Symbol">
    <w:panose1 w:val="05050102010706020507"/>
    <w:charset w:val="02"/>
    <w:family w:val="roman"/>
    <w:pitch w:val="default"/>
    <w:sig w:usb0="00000000" w:usb1="00000000" w:usb2="00000000" w:usb3="00000000" w:csb0="80000000" w:csb1="00000000"/>
    <w:embedRegular r:id="rId4" w:fontKey="{DEDA6BB3-70CE-416C-A7CB-873D801865A5}"/>
  </w:font>
  <w:font w:name="Calibri">
    <w:panose1 w:val="020F0502020204030204"/>
    <w:charset w:val="00"/>
    <w:family w:val="swiss"/>
    <w:pitch w:val="default"/>
    <w:sig w:usb0="E0002AFF" w:usb1="C000247B" w:usb2="00000009" w:usb3="00000000" w:csb0="200001FF" w:csb1="00000000"/>
    <w:embedRegular r:id="rId5" w:fontKey="{51E155EC-3137-4204-9109-387BDEFB9FF4}"/>
  </w:font>
  <w:font w:name="方正硬笔楷书简体">
    <w:altName w:val="宋体"/>
    <w:panose1 w:val="00000000000000000000"/>
    <w:charset w:val="86"/>
    <w:family w:val="auto"/>
    <w:pitch w:val="default"/>
    <w:sig w:usb0="00000000" w:usb1="00000000" w:usb2="00000000" w:usb3="00000000" w:csb0="00040000" w:csb1="00000000"/>
    <w:embedRegular r:id="rId6" w:fontKey="{D59259F8-442C-4E3A-820C-87EC9D5A5735}"/>
  </w:font>
  <w:font w:name="微软雅黑">
    <w:panose1 w:val="020B0503020204020204"/>
    <w:charset w:val="86"/>
    <w:family w:val="swiss"/>
    <w:pitch w:val="default"/>
    <w:sig w:usb0="80000287" w:usb1="2ACF3C50" w:usb2="00000016" w:usb3="00000000" w:csb0="0004001F" w:csb1="00000000"/>
    <w:embedRegular r:id="rId7" w:fontKey="{C7A35608-731A-4444-BFCE-B0FC4B4E6C21}"/>
  </w:font>
  <w:font w:name="Cambria">
    <w:panose1 w:val="02040503050406030204"/>
    <w:charset w:val="00"/>
    <w:family w:val="roman"/>
    <w:pitch w:val="default"/>
    <w:sig w:usb0="E00006FF" w:usb1="420024FF" w:usb2="02000000" w:usb3="00000000" w:csb0="2000019F" w:csb1="00000000"/>
    <w:embedRegular r:id="rId8" w:fontKey="{2AA6DABC-9C3A-4E7C-9BD6-DF68BCC79CA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05A48B"/>
    <w:multiLevelType w:val="multilevel"/>
    <w:tmpl w:val="C605A48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386552AE"/>
    <w:multiLevelType w:val="multilevel"/>
    <w:tmpl w:val="386552A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6557A7"/>
    <w:rsid w:val="000678EE"/>
    <w:rsid w:val="00891FC1"/>
    <w:rsid w:val="00E60B4C"/>
    <w:rsid w:val="0CE4265D"/>
    <w:rsid w:val="2CA437C1"/>
    <w:rsid w:val="4A6557A7"/>
    <w:rsid w:val="68565FB6"/>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coChunBo\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1</Pages>
  <Words>30</Words>
  <Characters>175</Characters>
  <Lines>1</Lines>
  <Paragraphs>1</Paragraphs>
  <TotalTime>1</TotalTime>
  <ScaleCrop>false</ScaleCrop>
  <LinksUpToDate>false</LinksUpToDate>
  <CharactersWithSpaces>204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2018-08-06T09:23:00Z</dcterms:created>
  <dc:creator>mayn</dc:creator>
  <cp:lastModifiedBy>XXX</cp:lastModifiedBy>
  <dcterms:modified xsi:type="dcterms:W3CDTF">2020-12-01T06:34:08Z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