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bookmarkStart w:id="0" w:name="_GoBack"/>
      <w:bookmarkEnd w:id="0"/>
      <w:r>
        <mc:AlternateContent>
          <mc:Choice Requires="wps">
            <w:drawing>
              <wp:anchor distT="0" distB="0" distL="114300" distR="114300" simplePos="0" relativeHeight="251546624" behindDoc="0" locked="0" layoutInCell="1" allowOverlap="1">
                <wp:simplePos x="0" y="0"/>
                <wp:positionH relativeFrom="column">
                  <wp:posOffset>1284605</wp:posOffset>
                </wp:positionH>
                <wp:positionV relativeFrom="paragraph">
                  <wp:posOffset>5974080</wp:posOffset>
                </wp:positionV>
                <wp:extent cx="2705735" cy="261620"/>
                <wp:effectExtent l="0" t="0" r="0" b="0"/>
                <wp:wrapNone/>
                <wp:docPr id="3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27605" y="6888480"/>
                          <a:ext cx="2705735" cy="261620"/>
                        </a:xfrm>
                        <a:prstGeom prst="rect">
                          <a:avLst/>
                        </a:prstGeom>
                        <a:noFill/>
                      </wps:spPr>
                      <wps:txbx>
                        <w:txbxContent>
                          <w:p>
                            <w:pPr>
                              <w:pStyle w:val="2"/>
                              <w:spacing w:line="264" w:lineRule="exact"/>
                              <w:jc w:val="center"/>
                              <w:rPr>
                                <w:rFonts w:hint="eastAsia" w:eastAsia="方正硬笔楷书简体"/>
                                <w:lang w:eastAsia="zh-CN"/>
                              </w:rPr>
                            </w:pPr>
                            <w:r>
                              <w:rPr>
                                <w:rFonts w:ascii="方正硬笔楷书简体" w:eastAsia="方正硬笔楷书简体" w:hAnsiTheme="minorBidi"/>
                                <w:color w:val="222221"/>
                                <w:kern w:val="24"/>
                                <w:sz w:val="22"/>
                                <w:szCs w:val="22"/>
                              </w:rPr>
                              <w:t>部门：市场部      汇报人：</w:t>
                            </w:r>
                            <w:r>
                              <w:rPr>
                                <w:rFonts w:hint="eastAsia" w:ascii="方正硬笔楷书简体" w:eastAsia="方正硬笔楷书简体" w:hAnsiTheme="minorBidi"/>
                                <w:color w:val="222221"/>
                                <w:kern w:val="24"/>
                                <w:sz w:val="22"/>
                                <w:szCs w:val="22"/>
                                <w:lang w:eastAsia="zh-CN"/>
                              </w:rPr>
                              <w:t>办公资源</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1.15pt;margin-top:470.4pt;height:20.6pt;width:213.05pt;z-index:251546624;mso-width-relative:page;mso-height-relative:page;" filled="f" stroked="f" coordsize="21600,21600" o:gfxdata="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Nxv6tgAAAALAQAADwAAAAAAAAABACAAAAAiAAAAZHJzL2Rvd25yZXYueG1sUEsBAhQAFAAA&#10;AAgAh07iQDkFolQoAgAAzwMAAA4AAAAAAAAAAQAgAAAAJwEAAGRycy9lMm9Eb2MueG1sUEsFBgAA&#10;AAAGAAYAWQEAAMEFAAAAAA==&#10;">
                <v:fill on="f" focussize="0,0"/>
                <v:stroke on="f"/>
                <v:imagedata o:title=""/>
                <o:lock v:ext="edit" aspectratio="f"/>
                <v:textbox style="mso-fit-shape-to-text:t;">
                  <w:txbxContent>
                    <w:p>
                      <w:pPr>
                        <w:pStyle w:val="2"/>
                        <w:spacing w:line="264" w:lineRule="exact"/>
                        <w:jc w:val="center"/>
                        <w:rPr>
                          <w:rFonts w:hint="eastAsia" w:eastAsia="方正硬笔楷书简体"/>
                          <w:lang w:eastAsia="zh-CN"/>
                        </w:rPr>
                      </w:pPr>
                      <w:r>
                        <w:rPr>
                          <w:rFonts w:ascii="方正硬笔楷书简体" w:eastAsia="方正硬笔楷书简体" w:hAnsiTheme="minorBidi"/>
                          <w:color w:val="222221"/>
                          <w:kern w:val="24"/>
                          <w:sz w:val="22"/>
                          <w:szCs w:val="22"/>
                        </w:rPr>
                        <w:t>部门：市场部      汇报人：</w:t>
                      </w:r>
                      <w:r>
                        <w:rPr>
                          <w:rFonts w:hint="eastAsia" w:ascii="方正硬笔楷书简体" w:eastAsia="方正硬笔楷书简体" w:hAnsiTheme="minorBidi"/>
                          <w:color w:val="222221"/>
                          <w:kern w:val="24"/>
                          <w:sz w:val="22"/>
                          <w:szCs w:val="22"/>
                          <w:lang w:eastAsia="zh-CN"/>
                        </w:rPr>
                        <w:t>办公资源</w:t>
                      </w:r>
                    </w:p>
                  </w:txbxContent>
                </v:textbox>
              </v:shape>
            </w:pict>
          </mc:Fallback>
        </mc:AlternateContent>
      </w:r>
      <w:r>
        <mc:AlternateContent>
          <mc:Choice Requires="wps">
            <w:drawing>
              <wp:anchor distT="0" distB="0" distL="114300" distR="114300" simplePos="0" relativeHeight="251544576" behindDoc="0" locked="0" layoutInCell="1" allowOverlap="1">
                <wp:simplePos x="0" y="0"/>
                <wp:positionH relativeFrom="column">
                  <wp:posOffset>-31750</wp:posOffset>
                </wp:positionH>
                <wp:positionV relativeFrom="paragraph">
                  <wp:posOffset>4342765</wp:posOffset>
                </wp:positionV>
                <wp:extent cx="5338445" cy="701040"/>
                <wp:effectExtent l="0" t="0" r="0" b="0"/>
                <wp:wrapNone/>
                <wp:docPr id="3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111250" y="5257165"/>
                          <a:ext cx="5338445" cy="701040"/>
                        </a:xfrm>
                        <a:prstGeom prst="rect">
                          <a:avLst/>
                        </a:prstGeom>
                        <a:noFill/>
                      </wps:spPr>
                      <wps:txbx>
                        <w:txbxContent>
                          <w:p>
                            <w:pPr>
                              <w:pStyle w:val="2"/>
                              <w:spacing w:line="960" w:lineRule="exact"/>
                              <w:jc w:val="center"/>
                            </w:pPr>
                            <w:r>
                              <w:rPr>
                                <w:rFonts w:ascii="方正硬笔楷书简体" w:eastAsia="方正硬笔楷书简体" w:hAnsiTheme="minorBidi"/>
                                <w:color w:val="222221"/>
                                <w:kern w:val="24"/>
                                <w:sz w:val="88"/>
                                <w:szCs w:val="88"/>
                              </w:rPr>
                              <w:t>手绘工作汇报</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5pt;margin-top:341.95pt;height:55.2pt;width:420.35pt;z-index:251544576;mso-width-relative:page;mso-height-relative:page;" filled="f" stroked="f" coordsize="21600,21600" o:gfxdata="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7v4kdkAAAAKAQAADwAAAAAAAAABACAAAAAiAAAAZHJzL2Rvd25yZXYueG1sUEsBAhQAFAAA&#10;AAgAh07iQLeHAW0nAgAAzwMAAA4AAAAAAAAAAQAgAAAAKAEAAGRycy9lMm9Eb2MueG1sUEsFBgAA&#10;AAAGAAYAWQEAAMEFAAAAAA==&#10;">
                <v:fill on="f" focussize="0,0"/>
                <v:stroke on="f"/>
                <v:imagedata o:title=""/>
                <o:lock v:ext="edit" aspectratio="f"/>
                <v:textbox style="mso-fit-shape-to-text:t;">
                  <w:txbxContent>
                    <w:p>
                      <w:pPr>
                        <w:pStyle w:val="2"/>
                        <w:spacing w:line="960" w:lineRule="exact"/>
                        <w:jc w:val="center"/>
                      </w:pPr>
                      <w:r>
                        <w:rPr>
                          <w:rFonts w:ascii="方正硬笔楷书简体" w:eastAsia="方正硬笔楷书简体" w:hAnsiTheme="minorBidi"/>
                          <w:color w:val="222221"/>
                          <w:kern w:val="24"/>
                          <w:sz w:val="88"/>
                          <w:szCs w:val="88"/>
                        </w:rPr>
                        <w:t>手绘工作汇报</w:t>
                      </w:r>
                    </w:p>
                  </w:txbxContent>
                </v:textbox>
              </v:shape>
            </w:pict>
          </mc:Fallback>
        </mc:AlternateContent>
      </w:r>
      <w:r>
        <mc:AlternateContent>
          <mc:Choice Requires="wps">
            <w:drawing>
              <wp:anchor distT="0" distB="0" distL="114300" distR="114300" simplePos="0" relativeHeight="251543552" behindDoc="0" locked="0" layoutInCell="1" allowOverlap="1">
                <wp:simplePos x="0" y="0"/>
                <wp:positionH relativeFrom="column">
                  <wp:posOffset>4119245</wp:posOffset>
                </wp:positionH>
                <wp:positionV relativeFrom="paragraph">
                  <wp:posOffset>2922905</wp:posOffset>
                </wp:positionV>
                <wp:extent cx="738505" cy="701040"/>
                <wp:effectExtent l="0" t="0" r="0" b="0"/>
                <wp:wrapNone/>
                <wp:docPr id="2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5262245" y="3837305"/>
                          <a:ext cx="738505" cy="701040"/>
                        </a:xfrm>
                        <a:prstGeom prst="rect">
                          <a:avLst/>
                        </a:prstGeom>
                        <a:noFill/>
                      </wps:spPr>
                      <wps:txbx>
                        <w:txbxContent>
                          <w:p>
                            <w:pPr>
                              <w:pStyle w:val="2"/>
                              <w:spacing w:line="960" w:lineRule="exact"/>
                              <w:jc w:val="center"/>
                              <w:rPr>
                                <w:rFonts w:hint="eastAsia" w:ascii="Cambria" w:hAnsi="Cambr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24.35pt;margin-top:230.15pt;height:55.2pt;width:58.15pt;z-index:251543552;mso-width-relative:page;mso-height-relative:page;" filled="f" stroked="f" coordsize="21600,21600" o:gfxdata="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oMthPZAAAACwEAAA8AAAAAAAAAAQAgAAAAIgAAAGRycy9kb3ducmV2LnhtbFBLAQIUABQA&#10;AAAIAIdO4kB5C7VmKAIAAM4DAAAOAAAAAAAAAAEAIAAAACgBAABkcnMvZTJvRG9jLnhtbFBLBQYA&#10;AAAABgAGAFkBAADCBQAAAAA=&#10;">
                <v:fill on="f" focussize="0,0"/>
                <v:stroke on="f"/>
                <v:imagedata o:title=""/>
                <o:lock v:ext="edit" aspectratio="f"/>
                <v:textbox style="mso-fit-shape-to-text:t;">
                  <w:txbxContent>
                    <w:p>
                      <w:pPr>
                        <w:pStyle w:val="2"/>
                        <w:spacing w:line="960" w:lineRule="exact"/>
                        <w:jc w:val="center"/>
                        <w:rPr>
                          <w:rFonts w:hint="eastAsia" w:ascii="Cambria" w:hAnsi="Cambr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v:textbox>
              </v:shape>
            </w:pict>
          </mc:Fallback>
        </mc:AlternateContent>
      </w:r>
      <w:r>
        <mc:AlternateContent>
          <mc:Choice Requires="wps">
            <w:drawing>
              <wp:anchor distT="0" distB="0" distL="114300" distR="114300" simplePos="0" relativeHeight="251542528" behindDoc="0" locked="0" layoutInCell="1" allowOverlap="1">
                <wp:simplePos x="0" y="0"/>
                <wp:positionH relativeFrom="column">
                  <wp:posOffset>3879215</wp:posOffset>
                </wp:positionH>
                <wp:positionV relativeFrom="paragraph">
                  <wp:posOffset>2626995</wp:posOffset>
                </wp:positionV>
                <wp:extent cx="1218565" cy="1235075"/>
                <wp:effectExtent l="0" t="0" r="1905" b="4445"/>
                <wp:wrapNone/>
                <wp:docPr id="23"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5022215"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05.45pt;margin-top:206.85pt;height:97.25pt;width:95.95pt;z-index:251542528;mso-width-relative:page;mso-height-relative:page;" fillcolor="#222221" filled="t" stroked="f" coordsize="575,582" o:gfxdata="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41504" behindDoc="0" locked="0" layoutInCell="1" allowOverlap="1">
                <wp:simplePos x="0" y="0"/>
                <wp:positionH relativeFrom="column">
                  <wp:posOffset>2885440</wp:posOffset>
                </wp:positionH>
                <wp:positionV relativeFrom="paragraph">
                  <wp:posOffset>2922905</wp:posOffset>
                </wp:positionV>
                <wp:extent cx="738505" cy="701040"/>
                <wp:effectExtent l="0" t="0" r="0" b="0"/>
                <wp:wrapNone/>
                <wp:docPr id="2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028440" y="3837305"/>
                          <a:ext cx="738505" cy="701040"/>
                        </a:xfrm>
                        <a:prstGeom prst="rect">
                          <a:avLst/>
                        </a:prstGeom>
                        <a:noFill/>
                      </wps:spPr>
                      <wps:txbx>
                        <w:txbxContent>
                          <w:p>
                            <w:pPr>
                              <w:pStyle w:val="2"/>
                              <w:spacing w:line="960" w:lineRule="exact"/>
                              <w:jc w:val="center"/>
                              <w:rPr>
                                <w:rFonts w:hint="eastAs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7.2pt;margin-top:230.15pt;height:55.2pt;width:58.15pt;z-index:251541504;mso-width-relative:page;mso-height-relative:page;" filled="f" stroked="f" coordsize="21600,21600" o:gfxdata="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H&#10;Euz51gAAAAsBAAAPAAAAAAAAAAEAIAAAACIAAABkcnMvZG93bnJldi54bWxQSwECFAAUAAAACACH&#10;TuJA405ouiYCAADOAwAADgAAAAAAAAABACAAAAAlAQAAZHJzL2Uyb0RvYy54bWxQSwUGAAAAAAYA&#10;BgBZAQAAvQUAAAAA&#10;">
                <v:fill on="f" focussize="0,0"/>
                <v:stroke on="f"/>
                <v:imagedata o:title=""/>
                <o:lock v:ext="edit" aspectratio="f"/>
                <v:textbox style="mso-fit-shape-to-text:t;">
                  <w:txbxContent>
                    <w:p>
                      <w:pPr>
                        <w:pStyle w:val="2"/>
                        <w:spacing w:line="960" w:lineRule="exact"/>
                        <w:jc w:val="center"/>
                        <w:rPr>
                          <w:rFonts w:hint="eastAs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v:textbox>
              </v:shape>
            </w:pict>
          </mc:Fallback>
        </mc:AlternateContent>
      </w:r>
      <w:r>
        <mc:AlternateContent>
          <mc:Choice Requires="wps">
            <w:drawing>
              <wp:anchor distT="0" distB="0" distL="114300" distR="114300" simplePos="0" relativeHeight="251540480" behindDoc="0" locked="0" layoutInCell="1" allowOverlap="1">
                <wp:simplePos x="0" y="0"/>
                <wp:positionH relativeFrom="column">
                  <wp:posOffset>2645410</wp:posOffset>
                </wp:positionH>
                <wp:positionV relativeFrom="paragraph">
                  <wp:posOffset>2626995</wp:posOffset>
                </wp:positionV>
                <wp:extent cx="1218565" cy="1235075"/>
                <wp:effectExtent l="0" t="0" r="1905" b="4445"/>
                <wp:wrapNone/>
                <wp:docPr id="25"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788410"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08.3pt;margin-top:206.85pt;height:97.25pt;width:95.95pt;z-index:251540480;mso-width-relative:page;mso-height-relative:page;" fillcolor="#222221" filled="t" stroked="f" coordsize="575,582" o:gfxdata="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39456" behindDoc="0" locked="0" layoutInCell="1" allowOverlap="1">
                <wp:simplePos x="0" y="0"/>
                <wp:positionH relativeFrom="column">
                  <wp:posOffset>1651000</wp:posOffset>
                </wp:positionH>
                <wp:positionV relativeFrom="paragraph">
                  <wp:posOffset>2922905</wp:posOffset>
                </wp:positionV>
                <wp:extent cx="738505" cy="701040"/>
                <wp:effectExtent l="0" t="0" r="0" b="0"/>
                <wp:wrapNone/>
                <wp:docPr id="2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794000" y="3837305"/>
                          <a:ext cx="738505" cy="701040"/>
                        </a:xfrm>
                        <a:prstGeom prst="rect">
                          <a:avLst/>
                        </a:prstGeom>
                        <a:noFill/>
                      </wps:spPr>
                      <wps:txbx>
                        <w:txbxContent>
                          <w:p>
                            <w:pPr>
                              <w:pStyle w:val="2"/>
                              <w:spacing w:line="960" w:lineRule="exact"/>
                              <w:jc w:val="center"/>
                            </w:pPr>
                            <w:r>
                              <w:rPr>
                                <w:rFonts w:ascii="方正硬笔楷书简体" w:eastAsia="方正硬笔楷书简体" w:hAnsiTheme="minorBidi"/>
                                <w:color w:val="222221"/>
                                <w:kern w:val="24"/>
                                <w:sz w:val="80"/>
                                <w:szCs w:val="80"/>
                              </w:rPr>
                              <w:t>0</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0pt;margin-top:230.15pt;height:55.2pt;width:58.15pt;z-index:251539456;mso-width-relative:page;mso-height-relative:page;" filled="f" stroked="f" coordsize="21600,21600" o:gfxdata="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jcKMHYAAAACwEAAA8AAAAAAAAAAQAgAAAAIgAAAGRycy9kb3ducmV2LnhtbFBLAQIUABQAAAAI&#10;AIdO4kDuBgW3JgIAAM4DAAAOAAAAAAAAAAEAIAAAACcBAABkcnMvZTJvRG9jLnhtbFBLBQYAAAAA&#10;BgAGAFkBAAC/BQAAAAA=&#10;">
                <v:fill on="f" focussize="0,0"/>
                <v:stroke on="f"/>
                <v:imagedata o:title=""/>
                <o:lock v:ext="edit" aspectratio="f"/>
                <v:textbox style="mso-fit-shape-to-text:t;">
                  <w:txbxContent>
                    <w:p>
                      <w:pPr>
                        <w:pStyle w:val="2"/>
                        <w:spacing w:line="960" w:lineRule="exact"/>
                        <w:jc w:val="center"/>
                      </w:pPr>
                      <w:r>
                        <w:rPr>
                          <w:rFonts w:ascii="方正硬笔楷书简体" w:eastAsia="方正硬笔楷书简体" w:hAnsiTheme="minorBidi"/>
                          <w:color w:val="222221"/>
                          <w:kern w:val="24"/>
                          <w:sz w:val="80"/>
                          <w:szCs w:val="80"/>
                        </w:rPr>
                        <w:t>0</w:t>
                      </w:r>
                    </w:p>
                  </w:txbxContent>
                </v:textbox>
              </v:shape>
            </w:pict>
          </mc:Fallback>
        </mc:AlternateContent>
      </w:r>
      <w:r>
        <mc:AlternateContent>
          <mc:Choice Requires="wps">
            <w:drawing>
              <wp:anchor distT="0" distB="0" distL="114300" distR="114300" simplePos="0" relativeHeight="251538432" behindDoc="0" locked="0" layoutInCell="1" allowOverlap="1">
                <wp:simplePos x="0" y="0"/>
                <wp:positionH relativeFrom="column">
                  <wp:posOffset>1410970</wp:posOffset>
                </wp:positionH>
                <wp:positionV relativeFrom="paragraph">
                  <wp:posOffset>2626995</wp:posOffset>
                </wp:positionV>
                <wp:extent cx="1218565" cy="1235075"/>
                <wp:effectExtent l="0" t="0" r="1905" b="4445"/>
                <wp:wrapNone/>
                <wp:docPr id="2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2553970"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11.1pt;margin-top:206.85pt;height:97.25pt;width:95.95pt;z-index:251538432;mso-width-relative:page;mso-height-relative:page;" fillcolor="#222221" filled="t" stroked="f" coordsize="575,582" o:gfxdata="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37408" behindDoc="0" locked="0" layoutInCell="1" allowOverlap="1">
                <wp:simplePos x="0" y="0"/>
                <wp:positionH relativeFrom="column">
                  <wp:posOffset>417195</wp:posOffset>
                </wp:positionH>
                <wp:positionV relativeFrom="paragraph">
                  <wp:posOffset>2922905</wp:posOffset>
                </wp:positionV>
                <wp:extent cx="738505" cy="701040"/>
                <wp:effectExtent l="0" t="0" r="0" b="0"/>
                <wp:wrapNone/>
                <wp:docPr id="3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560195" y="3837305"/>
                          <a:ext cx="738505" cy="701040"/>
                        </a:xfrm>
                        <a:prstGeom prst="rect">
                          <a:avLst/>
                        </a:prstGeom>
                        <a:noFill/>
                      </wps:spPr>
                      <wps:txbx>
                        <w:txbxContent>
                          <w:p>
                            <w:pPr>
                              <w:pStyle w:val="2"/>
                              <w:spacing w:line="960" w:lineRule="exact"/>
                              <w:jc w:val="center"/>
                            </w:pPr>
                            <w:r>
                              <w:rPr>
                                <w:rFonts w:ascii="方正硬笔楷书简体" w:eastAsia="方正硬笔楷书简体" w:hAnsiTheme="minorBidi"/>
                                <w:color w:val="222221"/>
                                <w:kern w:val="24"/>
                                <w:sz w:val="80"/>
                                <w:szCs w:val="80"/>
                              </w:rPr>
                              <w:t>2</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2.85pt;margin-top:230.15pt;height:55.2pt;width:58.15pt;z-index:251537408;mso-width-relative:page;mso-height-relative:page;" filled="f" stroked="f" coordsize="21600,21600" o:gfxdata="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GjkKtcAAAAKAQAADwAAAAAAAAABACAAAAAiAAAAZHJzL2Rvd25yZXYueG1sUEsBAhQAFAAAAAgA&#10;h07iQAUOl80mAgAAzgMAAA4AAAAAAAAAAQAgAAAAJgEAAGRycy9lMm9Eb2MueG1sUEsFBgAAAAAG&#10;AAYAWQEAAL4FAAAAAA==&#10;">
                <v:fill on="f" focussize="0,0"/>
                <v:stroke on="f"/>
                <v:imagedata o:title=""/>
                <o:lock v:ext="edit" aspectratio="f"/>
                <v:textbox style="mso-fit-shape-to-text:t;">
                  <w:txbxContent>
                    <w:p>
                      <w:pPr>
                        <w:pStyle w:val="2"/>
                        <w:spacing w:line="960" w:lineRule="exact"/>
                        <w:jc w:val="center"/>
                      </w:pPr>
                      <w:r>
                        <w:rPr>
                          <w:rFonts w:ascii="方正硬笔楷书简体" w:eastAsia="方正硬笔楷书简体" w:hAnsiTheme="minorBidi"/>
                          <w:color w:val="222221"/>
                          <w:kern w:val="24"/>
                          <w:sz w:val="80"/>
                          <w:szCs w:val="80"/>
                        </w:rPr>
                        <w:t>2</w:t>
                      </w:r>
                    </w:p>
                  </w:txbxContent>
                </v:textbox>
              </v:shape>
            </w:pict>
          </mc:Fallback>
        </mc:AlternateContent>
      </w:r>
      <w:r>
        <mc:AlternateContent>
          <mc:Choice Requires="wps">
            <w:drawing>
              <wp:anchor distT="0" distB="0" distL="114300" distR="114300" simplePos="0" relativeHeight="251536384" behindDoc="0" locked="0" layoutInCell="1" allowOverlap="1">
                <wp:simplePos x="0" y="0"/>
                <wp:positionH relativeFrom="column">
                  <wp:posOffset>177165</wp:posOffset>
                </wp:positionH>
                <wp:positionV relativeFrom="paragraph">
                  <wp:posOffset>2626995</wp:posOffset>
                </wp:positionV>
                <wp:extent cx="1218565" cy="1235075"/>
                <wp:effectExtent l="0" t="0" r="1905" b="4445"/>
                <wp:wrapNone/>
                <wp:docPr id="29"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320165"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95pt;margin-top:206.85pt;height:97.25pt;width:95.95pt;z-index:251536384;mso-width-relative:page;mso-height-relative:page;" fillcolor="#222221" filled="t" stroked="f" coordsize="575,582" o:gfxdata="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35360"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4"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txbx>
                        <w:txbxContent>
                          <w:p>
                            <w:pPr>
                              <w:jc w:val="center"/>
                            </w:pPr>
                          </w:p>
                        </w:txbxContent>
                      </wps:txbx>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35360;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eEqL8&#10;3AAAAA8BAAAPAAAAAAAAAAEAIAAAACIAAABkcnMvZG93bnJldi54bWxQSwECFAAUAAAACACHTuJA&#10;vfeqkFYCAAA2BAAADgAAAAAAAAABACAAAAArAQAAZHJzL2Uyb0RvYy54bWxQSwUGAAAAAAYABgBZ&#10;AQAA8wUAAAAA&#10;">
                <v:fill on="t" focussize="0,0"/>
                <v:stroke on="f" weight="2pt"/>
                <v:imagedata o:title=""/>
                <o:lock v:ext="edit" aspectratio="f"/>
                <v:textbox inset="0mm,0mm,0mm,0mm">
                  <w:txbxContent>
                    <w:p>
                      <w:pPr>
                        <w:jc w:val="center"/>
                      </w:pPr>
                    </w:p>
                  </w:txbxContent>
                </v:textbox>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63008" behindDoc="0" locked="0" layoutInCell="1" allowOverlap="1">
                <wp:simplePos x="0" y="0"/>
                <wp:positionH relativeFrom="column">
                  <wp:posOffset>404495</wp:posOffset>
                </wp:positionH>
                <wp:positionV relativeFrom="paragraph">
                  <wp:posOffset>7259320</wp:posOffset>
                </wp:positionV>
                <wp:extent cx="677545" cy="659130"/>
                <wp:effectExtent l="0" t="0" r="8255" b="10160"/>
                <wp:wrapNone/>
                <wp:docPr id="53"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547495" y="8173720"/>
                          <a:ext cx="677545" cy="659130"/>
                        </a:xfrm>
                        <a:custGeom>
                          <a:avLst/>
                          <a:gdLst>
                            <a:gd name="T0" fmla="*/ 24 w 242"/>
                            <a:gd name="T1" fmla="*/ 129 h 235"/>
                            <a:gd name="T2" fmla="*/ 31 w 242"/>
                            <a:gd name="T3" fmla="*/ 136 h 235"/>
                            <a:gd name="T4" fmla="*/ 31 w 242"/>
                            <a:gd name="T5" fmla="*/ 145 h 235"/>
                            <a:gd name="T6" fmla="*/ 42 w 242"/>
                            <a:gd name="T7" fmla="*/ 179 h 235"/>
                            <a:gd name="T8" fmla="*/ 65 w 242"/>
                            <a:gd name="T9" fmla="*/ 204 h 235"/>
                            <a:gd name="T10" fmla="*/ 94 w 242"/>
                            <a:gd name="T11" fmla="*/ 220 h 235"/>
                            <a:gd name="T12" fmla="*/ 125 w 242"/>
                            <a:gd name="T13" fmla="*/ 224 h 235"/>
                            <a:gd name="T14" fmla="*/ 191 w 242"/>
                            <a:gd name="T15" fmla="*/ 202 h 235"/>
                            <a:gd name="T16" fmla="*/ 231 w 242"/>
                            <a:gd name="T17" fmla="*/ 143 h 235"/>
                            <a:gd name="T18" fmla="*/ 221 w 242"/>
                            <a:gd name="T19" fmla="*/ 68 h 235"/>
                            <a:gd name="T20" fmla="*/ 158 w 242"/>
                            <a:gd name="T21" fmla="*/ 15 h 235"/>
                            <a:gd name="T22" fmla="*/ 105 w 242"/>
                            <a:gd name="T23" fmla="*/ 10 h 235"/>
                            <a:gd name="T24" fmla="*/ 53 w 242"/>
                            <a:gd name="T25" fmla="*/ 30 h 235"/>
                            <a:gd name="T26" fmla="*/ 17 w 242"/>
                            <a:gd name="T27" fmla="*/ 73 h 235"/>
                            <a:gd name="T28" fmla="*/ 5 w 242"/>
                            <a:gd name="T29" fmla="*/ 129 h 235"/>
                            <a:gd name="T30" fmla="*/ 0 w 242"/>
                            <a:gd name="T31" fmla="*/ 118 h 235"/>
                            <a:gd name="T32" fmla="*/ 1 w 242"/>
                            <a:gd name="T33" fmla="*/ 104 h 235"/>
                            <a:gd name="T34" fmla="*/ 3 w 242"/>
                            <a:gd name="T35" fmla="*/ 97 h 235"/>
                            <a:gd name="T36" fmla="*/ 4 w 242"/>
                            <a:gd name="T37" fmla="*/ 90 h 235"/>
                            <a:gd name="T38" fmla="*/ 9 w 242"/>
                            <a:gd name="T39" fmla="*/ 75 h 235"/>
                            <a:gd name="T40" fmla="*/ 15 w 242"/>
                            <a:gd name="T41" fmla="*/ 62 h 235"/>
                            <a:gd name="T42" fmla="*/ 24 w 242"/>
                            <a:gd name="T43" fmla="*/ 49 h 235"/>
                            <a:gd name="T44" fmla="*/ 71 w 242"/>
                            <a:gd name="T45" fmla="*/ 11 h 235"/>
                            <a:gd name="T46" fmla="*/ 129 w 242"/>
                            <a:gd name="T47" fmla="*/ 1 h 235"/>
                            <a:gd name="T48" fmla="*/ 182 w 242"/>
                            <a:gd name="T49" fmla="*/ 18 h 235"/>
                            <a:gd name="T50" fmla="*/ 214 w 242"/>
                            <a:gd name="T51" fmla="*/ 45 h 235"/>
                            <a:gd name="T52" fmla="*/ 235 w 242"/>
                            <a:gd name="T53" fmla="*/ 79 h 235"/>
                            <a:gd name="T54" fmla="*/ 242 w 242"/>
                            <a:gd name="T55" fmla="*/ 118 h 235"/>
                            <a:gd name="T56" fmla="*/ 235 w 242"/>
                            <a:gd name="T57" fmla="*/ 155 h 235"/>
                            <a:gd name="T58" fmla="*/ 189 w 242"/>
                            <a:gd name="T59" fmla="*/ 214 h 235"/>
                            <a:gd name="T60" fmla="*/ 120 w 242"/>
                            <a:gd name="T61" fmla="*/ 233 h 235"/>
                            <a:gd name="T62" fmla="*/ 82 w 242"/>
                            <a:gd name="T63" fmla="*/ 224 h 235"/>
                            <a:gd name="T64" fmla="*/ 49 w 242"/>
                            <a:gd name="T65" fmla="*/ 201 h 235"/>
                            <a:gd name="T66" fmla="*/ 31 w 242"/>
                            <a:gd name="T67" fmla="*/ 177 h 235"/>
                            <a:gd name="T68" fmla="*/ 25 w 242"/>
                            <a:gd name="T69" fmla="*/ 163 h 235"/>
                            <a:gd name="T70" fmla="*/ 23 w 242"/>
                            <a:gd name="T71" fmla="*/ 155 h 235"/>
                            <a:gd name="T72" fmla="*/ 22 w 242"/>
                            <a:gd name="T73" fmla="*/ 151 h 235"/>
                            <a:gd name="T74" fmla="*/ 21 w 242"/>
                            <a:gd name="T75" fmla="*/ 147 h 235"/>
                            <a:gd name="T76" fmla="*/ 19 w 242"/>
                            <a:gd name="T77" fmla="*/ 138 h 235"/>
                            <a:gd name="T78" fmla="*/ 24 w 242"/>
                            <a:gd name="T79" fmla="*/ 1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 h="235">
                              <a:moveTo>
                                <a:pt x="24" y="129"/>
                              </a:moveTo>
                              <a:cubicBezTo>
                                <a:pt x="29" y="130"/>
                                <a:pt x="31" y="133"/>
                                <a:pt x="31" y="136"/>
                              </a:cubicBezTo>
                              <a:cubicBezTo>
                                <a:pt x="31" y="139"/>
                                <a:pt x="31" y="143"/>
                                <a:pt x="31" y="145"/>
                              </a:cubicBezTo>
                              <a:cubicBezTo>
                                <a:pt x="32" y="157"/>
                                <a:pt x="36" y="168"/>
                                <a:pt x="42" y="179"/>
                              </a:cubicBezTo>
                              <a:cubicBezTo>
                                <a:pt x="48" y="189"/>
                                <a:pt x="56" y="197"/>
                                <a:pt x="65" y="204"/>
                              </a:cubicBezTo>
                              <a:cubicBezTo>
                                <a:pt x="74" y="211"/>
                                <a:pt x="84" y="217"/>
                                <a:pt x="94" y="220"/>
                              </a:cubicBezTo>
                              <a:cubicBezTo>
                                <a:pt x="104" y="223"/>
                                <a:pt x="115" y="224"/>
                                <a:pt x="125" y="224"/>
                              </a:cubicBezTo>
                              <a:cubicBezTo>
                                <a:pt x="149" y="223"/>
                                <a:pt x="172" y="216"/>
                                <a:pt x="191" y="202"/>
                              </a:cubicBezTo>
                              <a:cubicBezTo>
                                <a:pt x="210" y="188"/>
                                <a:pt x="226" y="168"/>
                                <a:pt x="231" y="143"/>
                              </a:cubicBezTo>
                              <a:cubicBezTo>
                                <a:pt x="237" y="119"/>
                                <a:pt x="234" y="92"/>
                                <a:pt x="221" y="68"/>
                              </a:cubicBezTo>
                              <a:cubicBezTo>
                                <a:pt x="208" y="45"/>
                                <a:pt x="186" y="25"/>
                                <a:pt x="158" y="15"/>
                              </a:cubicBezTo>
                              <a:cubicBezTo>
                                <a:pt x="142" y="10"/>
                                <a:pt x="124" y="8"/>
                                <a:pt x="105" y="10"/>
                              </a:cubicBezTo>
                              <a:cubicBezTo>
                                <a:pt x="87" y="12"/>
                                <a:pt x="69" y="19"/>
                                <a:pt x="53" y="30"/>
                              </a:cubicBezTo>
                              <a:cubicBezTo>
                                <a:pt x="38" y="41"/>
                                <a:pt x="25" y="56"/>
                                <a:pt x="17" y="73"/>
                              </a:cubicBezTo>
                              <a:cubicBezTo>
                                <a:pt x="8" y="91"/>
                                <a:pt x="4" y="110"/>
                                <a:pt x="5" y="129"/>
                              </a:cubicBezTo>
                              <a:cubicBezTo>
                                <a:pt x="1" y="127"/>
                                <a:pt x="0" y="122"/>
                                <a:pt x="0" y="118"/>
                              </a:cubicBezTo>
                              <a:cubicBezTo>
                                <a:pt x="0" y="113"/>
                                <a:pt x="1" y="108"/>
                                <a:pt x="1" y="104"/>
                              </a:cubicBezTo>
                              <a:cubicBezTo>
                                <a:pt x="2" y="102"/>
                                <a:pt x="2" y="99"/>
                                <a:pt x="3" y="97"/>
                              </a:cubicBezTo>
                              <a:cubicBezTo>
                                <a:pt x="4" y="90"/>
                                <a:pt x="4" y="90"/>
                                <a:pt x="4" y="90"/>
                              </a:cubicBezTo>
                              <a:cubicBezTo>
                                <a:pt x="5" y="85"/>
                                <a:pt x="7" y="80"/>
                                <a:pt x="9" y="75"/>
                              </a:cubicBezTo>
                              <a:cubicBezTo>
                                <a:pt x="11" y="71"/>
                                <a:pt x="13" y="66"/>
                                <a:pt x="15" y="62"/>
                              </a:cubicBezTo>
                              <a:cubicBezTo>
                                <a:pt x="18" y="58"/>
                                <a:pt x="20" y="53"/>
                                <a:pt x="24" y="49"/>
                              </a:cubicBezTo>
                              <a:cubicBezTo>
                                <a:pt x="36" y="33"/>
                                <a:pt x="52" y="19"/>
                                <a:pt x="71" y="11"/>
                              </a:cubicBezTo>
                              <a:cubicBezTo>
                                <a:pt x="90" y="3"/>
                                <a:pt x="110" y="0"/>
                                <a:pt x="129" y="1"/>
                              </a:cubicBezTo>
                              <a:cubicBezTo>
                                <a:pt x="149" y="3"/>
                                <a:pt x="167" y="9"/>
                                <a:pt x="182" y="18"/>
                              </a:cubicBezTo>
                              <a:cubicBezTo>
                                <a:pt x="194" y="26"/>
                                <a:pt x="205" y="35"/>
                                <a:pt x="214" y="45"/>
                              </a:cubicBezTo>
                              <a:cubicBezTo>
                                <a:pt x="223" y="55"/>
                                <a:pt x="231" y="67"/>
                                <a:pt x="235" y="79"/>
                              </a:cubicBezTo>
                              <a:cubicBezTo>
                                <a:pt x="240" y="92"/>
                                <a:pt x="242" y="105"/>
                                <a:pt x="242" y="118"/>
                              </a:cubicBezTo>
                              <a:cubicBezTo>
                                <a:pt x="242" y="131"/>
                                <a:pt x="240" y="143"/>
                                <a:pt x="235" y="155"/>
                              </a:cubicBezTo>
                              <a:cubicBezTo>
                                <a:pt x="227" y="179"/>
                                <a:pt x="210" y="200"/>
                                <a:pt x="189" y="214"/>
                              </a:cubicBezTo>
                              <a:cubicBezTo>
                                <a:pt x="169" y="227"/>
                                <a:pt x="145" y="235"/>
                                <a:pt x="120" y="233"/>
                              </a:cubicBezTo>
                              <a:cubicBezTo>
                                <a:pt x="107" y="233"/>
                                <a:pt x="94" y="229"/>
                                <a:pt x="82" y="224"/>
                              </a:cubicBezTo>
                              <a:cubicBezTo>
                                <a:pt x="70" y="218"/>
                                <a:pt x="59" y="210"/>
                                <a:pt x="49" y="201"/>
                              </a:cubicBezTo>
                              <a:cubicBezTo>
                                <a:pt x="42" y="194"/>
                                <a:pt x="35" y="186"/>
                                <a:pt x="31" y="177"/>
                              </a:cubicBezTo>
                              <a:cubicBezTo>
                                <a:pt x="28" y="173"/>
                                <a:pt x="27" y="168"/>
                                <a:pt x="25" y="163"/>
                              </a:cubicBezTo>
                              <a:cubicBezTo>
                                <a:pt x="24" y="160"/>
                                <a:pt x="23" y="158"/>
                                <a:pt x="23" y="155"/>
                              </a:cubicBezTo>
                              <a:cubicBezTo>
                                <a:pt x="22" y="154"/>
                                <a:pt x="22" y="153"/>
                                <a:pt x="22" y="151"/>
                              </a:cubicBezTo>
                              <a:cubicBezTo>
                                <a:pt x="21" y="147"/>
                                <a:pt x="21" y="147"/>
                                <a:pt x="21" y="147"/>
                              </a:cubicBezTo>
                              <a:cubicBezTo>
                                <a:pt x="21" y="144"/>
                                <a:pt x="19" y="141"/>
                                <a:pt x="19" y="138"/>
                              </a:cubicBezTo>
                              <a:cubicBezTo>
                                <a:pt x="19" y="134"/>
                                <a:pt x="20" y="131"/>
                                <a:pt x="24" y="129"/>
                              </a:cubicBezTo>
                              <a:close/>
                            </a:path>
                          </a:pathLst>
                        </a:custGeom>
                        <a:solidFill>
                          <a:srgbClr val="222221"/>
                        </a:solidFill>
                        <a:ln>
                          <a:noFill/>
                        </a:ln>
                      </wps:spPr>
                      <wps:txb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肆</w:t>
                            </w:r>
                          </w:p>
                        </w:txbxContent>
                      </wps:txbx>
                      <wps:bodyPr vert="horz" wrap="square" lIns="91440" tIns="45720" rIns="91440" bIns="45720" numCol="1" anchor="ctr" anchorCtr="0" compatLnSpc="1"/>
                    </wps:wsp>
                  </a:graphicData>
                </a:graphic>
              </wp:anchor>
            </w:drawing>
          </mc:Choice>
          <mc:Fallback>
            <w:pict>
              <v:shape id="稻壳儿春秋广告/盗版必究        原创来源：http://chn.docer.com/works?userid=199329941#!/work_time" o:spid="_x0000_s1026" o:spt="100" style="position:absolute;left:0pt;margin-left:31.85pt;margin-top:571.6pt;height:51.9pt;width:53.35pt;z-index:251563008;v-text-anchor:middle;mso-width-relative:page;mso-height-relative:page;" fillcolor="#222221" filled="t" stroked="f" coordsize="242,235" o:gfxdata="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" path="m24,129c29,130,31,133,31,136c31,139,31,143,31,145c32,157,36,168,42,179c48,189,56,197,65,204c74,211,84,217,94,220c104,223,115,224,125,224c149,223,172,216,191,202c210,188,226,168,231,143c237,119,234,92,221,68c208,45,186,25,158,15c142,10,124,8,105,10c87,12,69,19,53,30c38,41,25,56,17,73c8,91,4,110,5,129c1,127,0,122,0,118c0,113,1,108,1,104c2,102,2,99,3,97c4,90,4,90,4,90c5,85,7,80,9,75c11,71,13,66,15,62c18,58,20,53,24,49c36,33,52,19,71,11c90,3,110,0,129,1c149,3,167,9,182,18c194,26,205,35,214,45c223,55,231,67,235,79c240,92,242,105,242,118c242,131,240,143,235,155c227,179,210,200,189,214c169,227,145,235,120,233c107,233,94,229,82,224c70,218,59,210,49,201c42,194,35,186,31,177c28,173,27,168,25,163c24,160,23,158,23,155c22,154,22,153,22,151c21,147,21,147,21,147c21,144,19,141,19,138c19,134,20,131,24,129xe">
                <v:path textboxrect="0,0,242,235" o:connectlocs="67194,361820;86792,381453;86792,406697;117590,502060;181985,572180;263178,617057;349971,628277;534756,566571;646747,401087;618749,190726;442364,42072;293976,28048;148387,84144;47596,204751;13998,361820;0,330967;2799,291700;8399,272066;11199,252432;25197,210360;41996,173898;67194,137435;198783,30852;361170,2804;509558,50486;599151,126216;657946,221579;677545,330967;657946,434745;529157,600229;335972,653520;229581,628277;137188,563766;86792,496451;69994,457183;64394,434745;61595,423526;58795,412306;53195,387063;67194,361820" o:connectangles="0,0,0,0,0,0,0,0,0,0,0,0,0,0,0,0,0,0,0,0,0,0,0,0,0,0,0,0,0,0,0,0,0,0,0,0,0,0,0,0"/>
                <v:fill on="t" focussize="0,0"/>
                <v:stroke on="f"/>
                <v:imagedata o:title=""/>
                <o:lock v:ext="edit" aspectratio="f"/>
                <v:textbo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肆</w:t>
                      </w:r>
                    </w:p>
                  </w:txbxContent>
                </v:textbox>
              </v:shape>
            </w:pict>
          </mc:Fallback>
        </mc:AlternateContent>
      </w:r>
      <w:r>
        <mc:AlternateContent>
          <mc:Choice Requires="wps">
            <w:drawing>
              <wp:anchor distT="0" distB="0" distL="114300" distR="114300" simplePos="0" relativeHeight="251561984" behindDoc="0" locked="0" layoutInCell="1" allowOverlap="1">
                <wp:simplePos x="0" y="0"/>
                <wp:positionH relativeFrom="column">
                  <wp:posOffset>1310005</wp:posOffset>
                </wp:positionH>
                <wp:positionV relativeFrom="paragraph">
                  <wp:posOffset>7249795</wp:posOffset>
                </wp:positionV>
                <wp:extent cx="2654935" cy="400050"/>
                <wp:effectExtent l="0" t="0" r="0" b="0"/>
                <wp:wrapNone/>
                <wp:docPr id="5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53005" y="8164195"/>
                          <a:ext cx="2654935" cy="400050"/>
                        </a:xfrm>
                        <a:prstGeom prst="rect">
                          <a:avLst/>
                        </a:prstGeom>
                        <a:noFill/>
                        <a:effectLst/>
                      </wps:spPr>
                      <wps:txbx>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3.15pt;margin-top:570.85pt;height:31.5pt;width:209.05pt;z-index:251561984;mso-width-relative:page;mso-height-relative:page;" filled="f" stroked="f" coordsize="21600,21600" o:gfxdata="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8M2S9kAAAANAQAADwAAAAAAAAABACAAAAAiAAAAZHJzL2Rvd25yZXYueG1sUEsB&#10;AhQAFAAAAAgAh07iQNE6+ugtAgAA3QMAAA4AAAAAAAAAAQAgAAAAKAEAAGRycy9lMm9Eb2MueG1s&#10;UEsFBgAAAAAGAAYAWQEAAMcFA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60960" behindDoc="0" locked="0" layoutInCell="1" allowOverlap="1">
                <wp:simplePos x="0" y="0"/>
                <wp:positionH relativeFrom="column">
                  <wp:posOffset>1310005</wp:posOffset>
                </wp:positionH>
                <wp:positionV relativeFrom="paragraph">
                  <wp:posOffset>7649845</wp:posOffset>
                </wp:positionV>
                <wp:extent cx="3522345" cy="294640"/>
                <wp:effectExtent l="0" t="0" r="0" b="0"/>
                <wp:wrapNone/>
                <wp:docPr id="54"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2453005" y="8564245"/>
                          <a:ext cx="3522345" cy="294640"/>
                        </a:xfrm>
                        <a:prstGeom prst="rect">
                          <a:avLst/>
                        </a:prstGeom>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03.15pt;margin-top:602.35pt;height:23.2pt;width:277.35pt;mso-wrap-style:none;z-index:251560960;mso-width-relative:page;mso-height-relative:page;" filled="f" stroked="f" coordsize="21600,21600" o:gfxdata="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s3az/ZAAAADQEA&#10;AA8AAAAAAAAAAQAgAAAAIgAAAGRycy9kb3ducmV2LnhtbFBLAQIUABQAAAAIAIdO4kAtwhr2GQIA&#10;ALsDAAAOAAAAAAAAAAEAIAAAACgBAABkcnMvZTJvRG9jLnhtbFBLBQYAAAAABgAGAFkBAACzBQAA&#10;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v:textbox>
              </v:rect>
            </w:pict>
          </mc:Fallback>
        </mc:AlternateContent>
      </w:r>
      <w:r>
        <mc:AlternateContent>
          <mc:Choice Requires="wps">
            <w:drawing>
              <wp:anchor distT="0" distB="0" distL="114300" distR="114300" simplePos="0" relativeHeight="251559936" behindDoc="0" locked="0" layoutInCell="1" allowOverlap="1">
                <wp:simplePos x="0" y="0"/>
                <wp:positionH relativeFrom="column">
                  <wp:posOffset>404495</wp:posOffset>
                </wp:positionH>
                <wp:positionV relativeFrom="paragraph">
                  <wp:posOffset>6103620</wp:posOffset>
                </wp:positionV>
                <wp:extent cx="677545" cy="659130"/>
                <wp:effectExtent l="0" t="0" r="8255" b="10160"/>
                <wp:wrapNone/>
                <wp:docPr id="4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547495" y="7018020"/>
                          <a:ext cx="677545" cy="659130"/>
                        </a:xfrm>
                        <a:custGeom>
                          <a:avLst/>
                          <a:gdLst>
                            <a:gd name="T0" fmla="*/ 24 w 242"/>
                            <a:gd name="T1" fmla="*/ 129 h 235"/>
                            <a:gd name="T2" fmla="*/ 31 w 242"/>
                            <a:gd name="T3" fmla="*/ 136 h 235"/>
                            <a:gd name="T4" fmla="*/ 31 w 242"/>
                            <a:gd name="T5" fmla="*/ 145 h 235"/>
                            <a:gd name="T6" fmla="*/ 42 w 242"/>
                            <a:gd name="T7" fmla="*/ 179 h 235"/>
                            <a:gd name="T8" fmla="*/ 65 w 242"/>
                            <a:gd name="T9" fmla="*/ 204 h 235"/>
                            <a:gd name="T10" fmla="*/ 94 w 242"/>
                            <a:gd name="T11" fmla="*/ 220 h 235"/>
                            <a:gd name="T12" fmla="*/ 125 w 242"/>
                            <a:gd name="T13" fmla="*/ 224 h 235"/>
                            <a:gd name="T14" fmla="*/ 191 w 242"/>
                            <a:gd name="T15" fmla="*/ 202 h 235"/>
                            <a:gd name="T16" fmla="*/ 231 w 242"/>
                            <a:gd name="T17" fmla="*/ 143 h 235"/>
                            <a:gd name="T18" fmla="*/ 221 w 242"/>
                            <a:gd name="T19" fmla="*/ 68 h 235"/>
                            <a:gd name="T20" fmla="*/ 158 w 242"/>
                            <a:gd name="T21" fmla="*/ 15 h 235"/>
                            <a:gd name="T22" fmla="*/ 105 w 242"/>
                            <a:gd name="T23" fmla="*/ 10 h 235"/>
                            <a:gd name="T24" fmla="*/ 53 w 242"/>
                            <a:gd name="T25" fmla="*/ 30 h 235"/>
                            <a:gd name="T26" fmla="*/ 17 w 242"/>
                            <a:gd name="T27" fmla="*/ 73 h 235"/>
                            <a:gd name="T28" fmla="*/ 5 w 242"/>
                            <a:gd name="T29" fmla="*/ 129 h 235"/>
                            <a:gd name="T30" fmla="*/ 0 w 242"/>
                            <a:gd name="T31" fmla="*/ 118 h 235"/>
                            <a:gd name="T32" fmla="*/ 1 w 242"/>
                            <a:gd name="T33" fmla="*/ 104 h 235"/>
                            <a:gd name="T34" fmla="*/ 3 w 242"/>
                            <a:gd name="T35" fmla="*/ 97 h 235"/>
                            <a:gd name="T36" fmla="*/ 4 w 242"/>
                            <a:gd name="T37" fmla="*/ 90 h 235"/>
                            <a:gd name="T38" fmla="*/ 9 w 242"/>
                            <a:gd name="T39" fmla="*/ 75 h 235"/>
                            <a:gd name="T40" fmla="*/ 15 w 242"/>
                            <a:gd name="T41" fmla="*/ 62 h 235"/>
                            <a:gd name="T42" fmla="*/ 24 w 242"/>
                            <a:gd name="T43" fmla="*/ 49 h 235"/>
                            <a:gd name="T44" fmla="*/ 71 w 242"/>
                            <a:gd name="T45" fmla="*/ 11 h 235"/>
                            <a:gd name="T46" fmla="*/ 129 w 242"/>
                            <a:gd name="T47" fmla="*/ 1 h 235"/>
                            <a:gd name="T48" fmla="*/ 182 w 242"/>
                            <a:gd name="T49" fmla="*/ 18 h 235"/>
                            <a:gd name="T50" fmla="*/ 214 w 242"/>
                            <a:gd name="T51" fmla="*/ 45 h 235"/>
                            <a:gd name="T52" fmla="*/ 235 w 242"/>
                            <a:gd name="T53" fmla="*/ 79 h 235"/>
                            <a:gd name="T54" fmla="*/ 242 w 242"/>
                            <a:gd name="T55" fmla="*/ 118 h 235"/>
                            <a:gd name="T56" fmla="*/ 235 w 242"/>
                            <a:gd name="T57" fmla="*/ 155 h 235"/>
                            <a:gd name="T58" fmla="*/ 189 w 242"/>
                            <a:gd name="T59" fmla="*/ 214 h 235"/>
                            <a:gd name="T60" fmla="*/ 120 w 242"/>
                            <a:gd name="T61" fmla="*/ 233 h 235"/>
                            <a:gd name="T62" fmla="*/ 82 w 242"/>
                            <a:gd name="T63" fmla="*/ 224 h 235"/>
                            <a:gd name="T64" fmla="*/ 49 w 242"/>
                            <a:gd name="T65" fmla="*/ 201 h 235"/>
                            <a:gd name="T66" fmla="*/ 31 w 242"/>
                            <a:gd name="T67" fmla="*/ 177 h 235"/>
                            <a:gd name="T68" fmla="*/ 25 w 242"/>
                            <a:gd name="T69" fmla="*/ 163 h 235"/>
                            <a:gd name="T70" fmla="*/ 23 w 242"/>
                            <a:gd name="T71" fmla="*/ 155 h 235"/>
                            <a:gd name="T72" fmla="*/ 22 w 242"/>
                            <a:gd name="T73" fmla="*/ 151 h 235"/>
                            <a:gd name="T74" fmla="*/ 21 w 242"/>
                            <a:gd name="T75" fmla="*/ 147 h 235"/>
                            <a:gd name="T76" fmla="*/ 19 w 242"/>
                            <a:gd name="T77" fmla="*/ 138 h 235"/>
                            <a:gd name="T78" fmla="*/ 24 w 242"/>
                            <a:gd name="T79" fmla="*/ 1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 h="235">
                              <a:moveTo>
                                <a:pt x="24" y="129"/>
                              </a:moveTo>
                              <a:cubicBezTo>
                                <a:pt x="29" y="130"/>
                                <a:pt x="31" y="133"/>
                                <a:pt x="31" y="136"/>
                              </a:cubicBezTo>
                              <a:cubicBezTo>
                                <a:pt x="31" y="139"/>
                                <a:pt x="31" y="143"/>
                                <a:pt x="31" y="145"/>
                              </a:cubicBezTo>
                              <a:cubicBezTo>
                                <a:pt x="32" y="157"/>
                                <a:pt x="36" y="168"/>
                                <a:pt x="42" y="179"/>
                              </a:cubicBezTo>
                              <a:cubicBezTo>
                                <a:pt x="48" y="189"/>
                                <a:pt x="56" y="197"/>
                                <a:pt x="65" y="204"/>
                              </a:cubicBezTo>
                              <a:cubicBezTo>
                                <a:pt x="74" y="211"/>
                                <a:pt x="84" y="217"/>
                                <a:pt x="94" y="220"/>
                              </a:cubicBezTo>
                              <a:cubicBezTo>
                                <a:pt x="104" y="223"/>
                                <a:pt x="115" y="224"/>
                                <a:pt x="125" y="224"/>
                              </a:cubicBezTo>
                              <a:cubicBezTo>
                                <a:pt x="149" y="223"/>
                                <a:pt x="172" y="216"/>
                                <a:pt x="191" y="202"/>
                              </a:cubicBezTo>
                              <a:cubicBezTo>
                                <a:pt x="210" y="188"/>
                                <a:pt x="226" y="168"/>
                                <a:pt x="231" y="143"/>
                              </a:cubicBezTo>
                              <a:cubicBezTo>
                                <a:pt x="237" y="119"/>
                                <a:pt x="234" y="92"/>
                                <a:pt x="221" y="68"/>
                              </a:cubicBezTo>
                              <a:cubicBezTo>
                                <a:pt x="208" y="45"/>
                                <a:pt x="186" y="25"/>
                                <a:pt x="158" y="15"/>
                              </a:cubicBezTo>
                              <a:cubicBezTo>
                                <a:pt x="142" y="10"/>
                                <a:pt x="124" y="8"/>
                                <a:pt x="105" y="10"/>
                              </a:cubicBezTo>
                              <a:cubicBezTo>
                                <a:pt x="87" y="12"/>
                                <a:pt x="69" y="19"/>
                                <a:pt x="53" y="30"/>
                              </a:cubicBezTo>
                              <a:cubicBezTo>
                                <a:pt x="38" y="41"/>
                                <a:pt x="25" y="56"/>
                                <a:pt x="17" y="73"/>
                              </a:cubicBezTo>
                              <a:cubicBezTo>
                                <a:pt x="8" y="91"/>
                                <a:pt x="4" y="110"/>
                                <a:pt x="5" y="129"/>
                              </a:cubicBezTo>
                              <a:cubicBezTo>
                                <a:pt x="1" y="127"/>
                                <a:pt x="0" y="122"/>
                                <a:pt x="0" y="118"/>
                              </a:cubicBezTo>
                              <a:cubicBezTo>
                                <a:pt x="0" y="113"/>
                                <a:pt x="1" y="108"/>
                                <a:pt x="1" y="104"/>
                              </a:cubicBezTo>
                              <a:cubicBezTo>
                                <a:pt x="2" y="102"/>
                                <a:pt x="2" y="99"/>
                                <a:pt x="3" y="97"/>
                              </a:cubicBezTo>
                              <a:cubicBezTo>
                                <a:pt x="4" y="90"/>
                                <a:pt x="4" y="90"/>
                                <a:pt x="4" y="90"/>
                              </a:cubicBezTo>
                              <a:cubicBezTo>
                                <a:pt x="5" y="85"/>
                                <a:pt x="7" y="80"/>
                                <a:pt x="9" y="75"/>
                              </a:cubicBezTo>
                              <a:cubicBezTo>
                                <a:pt x="11" y="71"/>
                                <a:pt x="13" y="66"/>
                                <a:pt x="15" y="62"/>
                              </a:cubicBezTo>
                              <a:cubicBezTo>
                                <a:pt x="18" y="58"/>
                                <a:pt x="20" y="53"/>
                                <a:pt x="24" y="49"/>
                              </a:cubicBezTo>
                              <a:cubicBezTo>
                                <a:pt x="36" y="33"/>
                                <a:pt x="52" y="19"/>
                                <a:pt x="71" y="11"/>
                              </a:cubicBezTo>
                              <a:cubicBezTo>
                                <a:pt x="90" y="3"/>
                                <a:pt x="110" y="0"/>
                                <a:pt x="129" y="1"/>
                              </a:cubicBezTo>
                              <a:cubicBezTo>
                                <a:pt x="149" y="3"/>
                                <a:pt x="167" y="9"/>
                                <a:pt x="182" y="18"/>
                              </a:cubicBezTo>
                              <a:cubicBezTo>
                                <a:pt x="194" y="26"/>
                                <a:pt x="205" y="35"/>
                                <a:pt x="214" y="45"/>
                              </a:cubicBezTo>
                              <a:cubicBezTo>
                                <a:pt x="223" y="55"/>
                                <a:pt x="231" y="67"/>
                                <a:pt x="235" y="79"/>
                              </a:cubicBezTo>
                              <a:cubicBezTo>
                                <a:pt x="240" y="92"/>
                                <a:pt x="242" y="105"/>
                                <a:pt x="242" y="118"/>
                              </a:cubicBezTo>
                              <a:cubicBezTo>
                                <a:pt x="242" y="131"/>
                                <a:pt x="240" y="143"/>
                                <a:pt x="235" y="155"/>
                              </a:cubicBezTo>
                              <a:cubicBezTo>
                                <a:pt x="227" y="179"/>
                                <a:pt x="210" y="200"/>
                                <a:pt x="189" y="214"/>
                              </a:cubicBezTo>
                              <a:cubicBezTo>
                                <a:pt x="169" y="227"/>
                                <a:pt x="145" y="235"/>
                                <a:pt x="120" y="233"/>
                              </a:cubicBezTo>
                              <a:cubicBezTo>
                                <a:pt x="107" y="233"/>
                                <a:pt x="94" y="229"/>
                                <a:pt x="82" y="224"/>
                              </a:cubicBezTo>
                              <a:cubicBezTo>
                                <a:pt x="70" y="218"/>
                                <a:pt x="59" y="210"/>
                                <a:pt x="49" y="201"/>
                              </a:cubicBezTo>
                              <a:cubicBezTo>
                                <a:pt x="42" y="194"/>
                                <a:pt x="35" y="186"/>
                                <a:pt x="31" y="177"/>
                              </a:cubicBezTo>
                              <a:cubicBezTo>
                                <a:pt x="28" y="173"/>
                                <a:pt x="27" y="168"/>
                                <a:pt x="25" y="163"/>
                              </a:cubicBezTo>
                              <a:cubicBezTo>
                                <a:pt x="24" y="160"/>
                                <a:pt x="23" y="158"/>
                                <a:pt x="23" y="155"/>
                              </a:cubicBezTo>
                              <a:cubicBezTo>
                                <a:pt x="22" y="154"/>
                                <a:pt x="22" y="153"/>
                                <a:pt x="22" y="151"/>
                              </a:cubicBezTo>
                              <a:cubicBezTo>
                                <a:pt x="21" y="147"/>
                                <a:pt x="21" y="147"/>
                                <a:pt x="21" y="147"/>
                              </a:cubicBezTo>
                              <a:cubicBezTo>
                                <a:pt x="21" y="144"/>
                                <a:pt x="19" y="141"/>
                                <a:pt x="19" y="138"/>
                              </a:cubicBezTo>
                              <a:cubicBezTo>
                                <a:pt x="19" y="134"/>
                                <a:pt x="20" y="131"/>
                                <a:pt x="24" y="129"/>
                              </a:cubicBezTo>
                              <a:close/>
                            </a:path>
                          </a:pathLst>
                        </a:custGeom>
                        <a:solidFill>
                          <a:srgbClr val="222221"/>
                        </a:solidFill>
                        <a:ln>
                          <a:noFill/>
                        </a:ln>
                      </wps:spPr>
                      <wps:txb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叁</w:t>
                            </w:r>
                          </w:p>
                        </w:txbxContent>
                      </wps:txbx>
                      <wps:bodyPr vert="horz" wrap="square" lIns="91440" tIns="45720" rIns="91440" bIns="45720" numCol="1" anchor="ctr" anchorCtr="0" compatLnSpc="1"/>
                    </wps:wsp>
                  </a:graphicData>
                </a:graphic>
              </wp:anchor>
            </w:drawing>
          </mc:Choice>
          <mc:Fallback>
            <w:pict>
              <v:shape id="稻壳儿春秋广告/盗版必究        原创来源：http://chn.docer.com/works?userid=199329941#!/work_time" o:spid="_x0000_s1026" o:spt="100" style="position:absolute;left:0pt;margin-left:31.85pt;margin-top:480.6pt;height:51.9pt;width:53.35pt;z-index:251559936;v-text-anchor:middle;mso-width-relative:page;mso-height-relative:page;" fillcolor="#222221" filled="t" stroked="f" coordsize="242,235" o:gfxdata="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" path="m24,129c29,130,31,133,31,136c31,139,31,143,31,145c32,157,36,168,42,179c48,189,56,197,65,204c74,211,84,217,94,220c104,223,115,224,125,224c149,223,172,216,191,202c210,188,226,168,231,143c237,119,234,92,221,68c208,45,186,25,158,15c142,10,124,8,105,10c87,12,69,19,53,30c38,41,25,56,17,73c8,91,4,110,5,129c1,127,0,122,0,118c0,113,1,108,1,104c2,102,2,99,3,97c4,90,4,90,4,90c5,85,7,80,9,75c11,71,13,66,15,62c18,58,20,53,24,49c36,33,52,19,71,11c90,3,110,0,129,1c149,3,167,9,182,18c194,26,205,35,214,45c223,55,231,67,235,79c240,92,242,105,242,118c242,131,240,143,235,155c227,179,210,200,189,214c169,227,145,235,120,233c107,233,94,229,82,224c70,218,59,210,49,201c42,194,35,186,31,177c28,173,27,168,25,163c24,160,23,158,23,155c22,154,22,153,22,151c21,147,21,147,21,147c21,144,19,141,19,138c19,134,20,131,24,129xe">
                <v:path textboxrect="0,0,242,235" o:connectlocs="67194,361820;86792,381453;86792,406697;117590,502060;181985,572180;263178,617057;349971,628277;534756,566571;646747,401087;618749,190726;442364,42072;293976,28048;148387,84144;47596,204751;13998,361820;0,330967;2799,291700;8399,272066;11199,252432;25197,210360;41996,173898;67194,137435;198783,30852;361170,2804;509558,50486;599151,126216;657946,221579;677545,330967;657946,434745;529157,600229;335972,653520;229581,628277;137188,563766;86792,496451;69994,457183;64394,434745;61595,423526;58795,412306;53195,387063;67194,361820" o:connectangles="0,0,0,0,0,0,0,0,0,0,0,0,0,0,0,0,0,0,0,0,0,0,0,0,0,0,0,0,0,0,0,0,0,0,0,0,0,0,0,0"/>
                <v:fill on="t" focussize="0,0"/>
                <v:stroke on="f"/>
                <v:imagedata o:title=""/>
                <o:lock v:ext="edit" aspectratio="f"/>
                <v:textbo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叁</w:t>
                      </w:r>
                    </w:p>
                  </w:txbxContent>
                </v:textbox>
              </v:shape>
            </w:pict>
          </mc:Fallback>
        </mc:AlternateContent>
      </w:r>
      <w:r>
        <mc:AlternateContent>
          <mc:Choice Requires="wps">
            <w:drawing>
              <wp:anchor distT="0" distB="0" distL="114300" distR="114300" simplePos="0" relativeHeight="251558912" behindDoc="0" locked="0" layoutInCell="1" allowOverlap="1">
                <wp:simplePos x="0" y="0"/>
                <wp:positionH relativeFrom="column">
                  <wp:posOffset>1310005</wp:posOffset>
                </wp:positionH>
                <wp:positionV relativeFrom="paragraph">
                  <wp:posOffset>6094095</wp:posOffset>
                </wp:positionV>
                <wp:extent cx="2654935" cy="400050"/>
                <wp:effectExtent l="0" t="0" r="0" b="0"/>
                <wp:wrapNone/>
                <wp:docPr id="5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53005" y="7008495"/>
                          <a:ext cx="2654935" cy="400050"/>
                        </a:xfrm>
                        <a:prstGeom prst="rect">
                          <a:avLst/>
                        </a:prstGeom>
                        <a:noFill/>
                        <a:effectLst/>
                      </wps:spPr>
                      <wps:txbx>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3.15pt;margin-top:479.85pt;height:31.5pt;width:209.05pt;z-index:251558912;mso-width-relative:page;mso-height-relative:page;" filled="f" stroked="f" coordsize="21600,21600" o:gfxdata="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1hiC2QAAAAwBAAAPAAAAAAAAAAEAIAAAACIAAABkcnMvZG93bnJldi54bWxQSwEC&#10;FAAUAAAACACHTuJAeXudMywCAADdAwAADgAAAAAAAAABACAAAAAoAQAAZHJzL2Uyb0RvYy54bWxQ&#10;SwUGAAAAAAYABgBZAQAAxgU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57888" behindDoc="0" locked="0" layoutInCell="1" allowOverlap="1">
                <wp:simplePos x="0" y="0"/>
                <wp:positionH relativeFrom="column">
                  <wp:posOffset>1310005</wp:posOffset>
                </wp:positionH>
                <wp:positionV relativeFrom="paragraph">
                  <wp:posOffset>6494145</wp:posOffset>
                </wp:positionV>
                <wp:extent cx="3522345" cy="294640"/>
                <wp:effectExtent l="0" t="0" r="0" b="0"/>
                <wp:wrapNone/>
                <wp:docPr id="49"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2453005" y="7408545"/>
                          <a:ext cx="3522345" cy="294640"/>
                        </a:xfrm>
                        <a:prstGeom prst="rect">
                          <a:avLst/>
                        </a:prstGeom>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03.15pt;margin-top:511.35pt;height:23.2pt;width:277.35pt;mso-wrap-style:none;z-index:251557888;mso-width-relative:page;mso-height-relative:page;" filled="f" stroked="f" coordsize="21600,21600" o:gfxdata="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ZAfBdkAAAAN&#10;AQAADwAAAAAAAAABACAAAAAiAAAAZHJzL2Rvd25yZXYueG1sUEsBAhQAFAAAAAgAh07iQAi+Qfgb&#10;AgAAuwMAAA4AAAAAAAAAAQAgAAAAKAEAAGRycy9lMm9Eb2MueG1sUEsFBgAAAAAGAAYAWQEAALUF&#10;A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v:textbox>
              </v:rect>
            </w:pict>
          </mc:Fallback>
        </mc:AlternateContent>
      </w:r>
      <w:r>
        <mc:AlternateContent>
          <mc:Choice Requires="wps">
            <w:drawing>
              <wp:anchor distT="0" distB="0" distL="114300" distR="114300" simplePos="0" relativeHeight="251556864" behindDoc="0" locked="0" layoutInCell="1" allowOverlap="1">
                <wp:simplePos x="0" y="0"/>
                <wp:positionH relativeFrom="column">
                  <wp:posOffset>404495</wp:posOffset>
                </wp:positionH>
                <wp:positionV relativeFrom="paragraph">
                  <wp:posOffset>4947920</wp:posOffset>
                </wp:positionV>
                <wp:extent cx="677545" cy="659130"/>
                <wp:effectExtent l="0" t="0" r="8255" b="10160"/>
                <wp:wrapNone/>
                <wp:docPr id="43"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547495" y="5862320"/>
                          <a:ext cx="677545" cy="659130"/>
                        </a:xfrm>
                        <a:custGeom>
                          <a:avLst/>
                          <a:gdLst>
                            <a:gd name="T0" fmla="*/ 24 w 242"/>
                            <a:gd name="T1" fmla="*/ 129 h 235"/>
                            <a:gd name="T2" fmla="*/ 31 w 242"/>
                            <a:gd name="T3" fmla="*/ 136 h 235"/>
                            <a:gd name="T4" fmla="*/ 31 w 242"/>
                            <a:gd name="T5" fmla="*/ 145 h 235"/>
                            <a:gd name="T6" fmla="*/ 42 w 242"/>
                            <a:gd name="T7" fmla="*/ 179 h 235"/>
                            <a:gd name="T8" fmla="*/ 65 w 242"/>
                            <a:gd name="T9" fmla="*/ 204 h 235"/>
                            <a:gd name="T10" fmla="*/ 94 w 242"/>
                            <a:gd name="T11" fmla="*/ 220 h 235"/>
                            <a:gd name="T12" fmla="*/ 125 w 242"/>
                            <a:gd name="T13" fmla="*/ 224 h 235"/>
                            <a:gd name="T14" fmla="*/ 191 w 242"/>
                            <a:gd name="T15" fmla="*/ 202 h 235"/>
                            <a:gd name="T16" fmla="*/ 231 w 242"/>
                            <a:gd name="T17" fmla="*/ 143 h 235"/>
                            <a:gd name="T18" fmla="*/ 221 w 242"/>
                            <a:gd name="T19" fmla="*/ 68 h 235"/>
                            <a:gd name="T20" fmla="*/ 158 w 242"/>
                            <a:gd name="T21" fmla="*/ 15 h 235"/>
                            <a:gd name="T22" fmla="*/ 105 w 242"/>
                            <a:gd name="T23" fmla="*/ 10 h 235"/>
                            <a:gd name="T24" fmla="*/ 53 w 242"/>
                            <a:gd name="T25" fmla="*/ 30 h 235"/>
                            <a:gd name="T26" fmla="*/ 17 w 242"/>
                            <a:gd name="T27" fmla="*/ 73 h 235"/>
                            <a:gd name="T28" fmla="*/ 5 w 242"/>
                            <a:gd name="T29" fmla="*/ 129 h 235"/>
                            <a:gd name="T30" fmla="*/ 0 w 242"/>
                            <a:gd name="T31" fmla="*/ 118 h 235"/>
                            <a:gd name="T32" fmla="*/ 1 w 242"/>
                            <a:gd name="T33" fmla="*/ 104 h 235"/>
                            <a:gd name="T34" fmla="*/ 3 w 242"/>
                            <a:gd name="T35" fmla="*/ 97 h 235"/>
                            <a:gd name="T36" fmla="*/ 4 w 242"/>
                            <a:gd name="T37" fmla="*/ 90 h 235"/>
                            <a:gd name="T38" fmla="*/ 9 w 242"/>
                            <a:gd name="T39" fmla="*/ 75 h 235"/>
                            <a:gd name="T40" fmla="*/ 15 w 242"/>
                            <a:gd name="T41" fmla="*/ 62 h 235"/>
                            <a:gd name="T42" fmla="*/ 24 w 242"/>
                            <a:gd name="T43" fmla="*/ 49 h 235"/>
                            <a:gd name="T44" fmla="*/ 71 w 242"/>
                            <a:gd name="T45" fmla="*/ 11 h 235"/>
                            <a:gd name="T46" fmla="*/ 129 w 242"/>
                            <a:gd name="T47" fmla="*/ 1 h 235"/>
                            <a:gd name="T48" fmla="*/ 182 w 242"/>
                            <a:gd name="T49" fmla="*/ 18 h 235"/>
                            <a:gd name="T50" fmla="*/ 214 w 242"/>
                            <a:gd name="T51" fmla="*/ 45 h 235"/>
                            <a:gd name="T52" fmla="*/ 235 w 242"/>
                            <a:gd name="T53" fmla="*/ 79 h 235"/>
                            <a:gd name="T54" fmla="*/ 242 w 242"/>
                            <a:gd name="T55" fmla="*/ 118 h 235"/>
                            <a:gd name="T56" fmla="*/ 235 w 242"/>
                            <a:gd name="T57" fmla="*/ 155 h 235"/>
                            <a:gd name="T58" fmla="*/ 189 w 242"/>
                            <a:gd name="T59" fmla="*/ 214 h 235"/>
                            <a:gd name="T60" fmla="*/ 120 w 242"/>
                            <a:gd name="T61" fmla="*/ 233 h 235"/>
                            <a:gd name="T62" fmla="*/ 82 w 242"/>
                            <a:gd name="T63" fmla="*/ 224 h 235"/>
                            <a:gd name="T64" fmla="*/ 49 w 242"/>
                            <a:gd name="T65" fmla="*/ 201 h 235"/>
                            <a:gd name="T66" fmla="*/ 31 w 242"/>
                            <a:gd name="T67" fmla="*/ 177 h 235"/>
                            <a:gd name="T68" fmla="*/ 25 w 242"/>
                            <a:gd name="T69" fmla="*/ 163 h 235"/>
                            <a:gd name="T70" fmla="*/ 23 w 242"/>
                            <a:gd name="T71" fmla="*/ 155 h 235"/>
                            <a:gd name="T72" fmla="*/ 22 w 242"/>
                            <a:gd name="T73" fmla="*/ 151 h 235"/>
                            <a:gd name="T74" fmla="*/ 21 w 242"/>
                            <a:gd name="T75" fmla="*/ 147 h 235"/>
                            <a:gd name="T76" fmla="*/ 19 w 242"/>
                            <a:gd name="T77" fmla="*/ 138 h 235"/>
                            <a:gd name="T78" fmla="*/ 24 w 242"/>
                            <a:gd name="T79" fmla="*/ 1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 h="235">
                              <a:moveTo>
                                <a:pt x="24" y="129"/>
                              </a:moveTo>
                              <a:cubicBezTo>
                                <a:pt x="29" y="130"/>
                                <a:pt x="31" y="133"/>
                                <a:pt x="31" y="136"/>
                              </a:cubicBezTo>
                              <a:cubicBezTo>
                                <a:pt x="31" y="139"/>
                                <a:pt x="31" y="143"/>
                                <a:pt x="31" y="145"/>
                              </a:cubicBezTo>
                              <a:cubicBezTo>
                                <a:pt x="32" y="157"/>
                                <a:pt x="36" y="168"/>
                                <a:pt x="42" y="179"/>
                              </a:cubicBezTo>
                              <a:cubicBezTo>
                                <a:pt x="48" y="189"/>
                                <a:pt x="56" y="197"/>
                                <a:pt x="65" y="204"/>
                              </a:cubicBezTo>
                              <a:cubicBezTo>
                                <a:pt x="74" y="211"/>
                                <a:pt x="84" y="217"/>
                                <a:pt x="94" y="220"/>
                              </a:cubicBezTo>
                              <a:cubicBezTo>
                                <a:pt x="104" y="223"/>
                                <a:pt x="115" y="224"/>
                                <a:pt x="125" y="224"/>
                              </a:cubicBezTo>
                              <a:cubicBezTo>
                                <a:pt x="149" y="223"/>
                                <a:pt x="172" y="216"/>
                                <a:pt x="191" y="202"/>
                              </a:cubicBezTo>
                              <a:cubicBezTo>
                                <a:pt x="210" y="188"/>
                                <a:pt x="226" y="168"/>
                                <a:pt x="231" y="143"/>
                              </a:cubicBezTo>
                              <a:cubicBezTo>
                                <a:pt x="237" y="119"/>
                                <a:pt x="234" y="92"/>
                                <a:pt x="221" y="68"/>
                              </a:cubicBezTo>
                              <a:cubicBezTo>
                                <a:pt x="208" y="45"/>
                                <a:pt x="186" y="25"/>
                                <a:pt x="158" y="15"/>
                              </a:cubicBezTo>
                              <a:cubicBezTo>
                                <a:pt x="142" y="10"/>
                                <a:pt x="124" y="8"/>
                                <a:pt x="105" y="10"/>
                              </a:cubicBezTo>
                              <a:cubicBezTo>
                                <a:pt x="87" y="12"/>
                                <a:pt x="69" y="19"/>
                                <a:pt x="53" y="30"/>
                              </a:cubicBezTo>
                              <a:cubicBezTo>
                                <a:pt x="38" y="41"/>
                                <a:pt x="25" y="56"/>
                                <a:pt x="17" y="73"/>
                              </a:cubicBezTo>
                              <a:cubicBezTo>
                                <a:pt x="8" y="91"/>
                                <a:pt x="4" y="110"/>
                                <a:pt x="5" y="129"/>
                              </a:cubicBezTo>
                              <a:cubicBezTo>
                                <a:pt x="1" y="127"/>
                                <a:pt x="0" y="122"/>
                                <a:pt x="0" y="118"/>
                              </a:cubicBezTo>
                              <a:cubicBezTo>
                                <a:pt x="0" y="113"/>
                                <a:pt x="1" y="108"/>
                                <a:pt x="1" y="104"/>
                              </a:cubicBezTo>
                              <a:cubicBezTo>
                                <a:pt x="2" y="102"/>
                                <a:pt x="2" y="99"/>
                                <a:pt x="3" y="97"/>
                              </a:cubicBezTo>
                              <a:cubicBezTo>
                                <a:pt x="4" y="90"/>
                                <a:pt x="4" y="90"/>
                                <a:pt x="4" y="90"/>
                              </a:cubicBezTo>
                              <a:cubicBezTo>
                                <a:pt x="5" y="85"/>
                                <a:pt x="7" y="80"/>
                                <a:pt x="9" y="75"/>
                              </a:cubicBezTo>
                              <a:cubicBezTo>
                                <a:pt x="11" y="71"/>
                                <a:pt x="13" y="66"/>
                                <a:pt x="15" y="62"/>
                              </a:cubicBezTo>
                              <a:cubicBezTo>
                                <a:pt x="18" y="58"/>
                                <a:pt x="20" y="53"/>
                                <a:pt x="24" y="49"/>
                              </a:cubicBezTo>
                              <a:cubicBezTo>
                                <a:pt x="36" y="33"/>
                                <a:pt x="52" y="19"/>
                                <a:pt x="71" y="11"/>
                              </a:cubicBezTo>
                              <a:cubicBezTo>
                                <a:pt x="90" y="3"/>
                                <a:pt x="110" y="0"/>
                                <a:pt x="129" y="1"/>
                              </a:cubicBezTo>
                              <a:cubicBezTo>
                                <a:pt x="149" y="3"/>
                                <a:pt x="167" y="9"/>
                                <a:pt x="182" y="18"/>
                              </a:cubicBezTo>
                              <a:cubicBezTo>
                                <a:pt x="194" y="26"/>
                                <a:pt x="205" y="35"/>
                                <a:pt x="214" y="45"/>
                              </a:cubicBezTo>
                              <a:cubicBezTo>
                                <a:pt x="223" y="55"/>
                                <a:pt x="231" y="67"/>
                                <a:pt x="235" y="79"/>
                              </a:cubicBezTo>
                              <a:cubicBezTo>
                                <a:pt x="240" y="92"/>
                                <a:pt x="242" y="105"/>
                                <a:pt x="242" y="118"/>
                              </a:cubicBezTo>
                              <a:cubicBezTo>
                                <a:pt x="242" y="131"/>
                                <a:pt x="240" y="143"/>
                                <a:pt x="235" y="155"/>
                              </a:cubicBezTo>
                              <a:cubicBezTo>
                                <a:pt x="227" y="179"/>
                                <a:pt x="210" y="200"/>
                                <a:pt x="189" y="214"/>
                              </a:cubicBezTo>
                              <a:cubicBezTo>
                                <a:pt x="169" y="227"/>
                                <a:pt x="145" y="235"/>
                                <a:pt x="120" y="233"/>
                              </a:cubicBezTo>
                              <a:cubicBezTo>
                                <a:pt x="107" y="233"/>
                                <a:pt x="94" y="229"/>
                                <a:pt x="82" y="224"/>
                              </a:cubicBezTo>
                              <a:cubicBezTo>
                                <a:pt x="70" y="218"/>
                                <a:pt x="59" y="210"/>
                                <a:pt x="49" y="201"/>
                              </a:cubicBezTo>
                              <a:cubicBezTo>
                                <a:pt x="42" y="194"/>
                                <a:pt x="35" y="186"/>
                                <a:pt x="31" y="177"/>
                              </a:cubicBezTo>
                              <a:cubicBezTo>
                                <a:pt x="28" y="173"/>
                                <a:pt x="27" y="168"/>
                                <a:pt x="25" y="163"/>
                              </a:cubicBezTo>
                              <a:cubicBezTo>
                                <a:pt x="24" y="160"/>
                                <a:pt x="23" y="158"/>
                                <a:pt x="23" y="155"/>
                              </a:cubicBezTo>
                              <a:cubicBezTo>
                                <a:pt x="22" y="154"/>
                                <a:pt x="22" y="153"/>
                                <a:pt x="22" y="151"/>
                              </a:cubicBezTo>
                              <a:cubicBezTo>
                                <a:pt x="21" y="147"/>
                                <a:pt x="21" y="147"/>
                                <a:pt x="21" y="147"/>
                              </a:cubicBezTo>
                              <a:cubicBezTo>
                                <a:pt x="21" y="144"/>
                                <a:pt x="19" y="141"/>
                                <a:pt x="19" y="138"/>
                              </a:cubicBezTo>
                              <a:cubicBezTo>
                                <a:pt x="19" y="134"/>
                                <a:pt x="20" y="131"/>
                                <a:pt x="24" y="129"/>
                              </a:cubicBezTo>
                              <a:close/>
                            </a:path>
                          </a:pathLst>
                        </a:custGeom>
                        <a:solidFill>
                          <a:srgbClr val="222221"/>
                        </a:solidFill>
                        <a:ln>
                          <a:noFill/>
                        </a:ln>
                      </wps:spPr>
                      <wps:txb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贰</w:t>
                            </w:r>
                          </w:p>
                        </w:txbxContent>
                      </wps:txbx>
                      <wps:bodyPr vert="horz" wrap="square" lIns="91440" tIns="45720" rIns="91440" bIns="45720" numCol="1" anchor="ctr" anchorCtr="0" compatLnSpc="1"/>
                    </wps:wsp>
                  </a:graphicData>
                </a:graphic>
              </wp:anchor>
            </w:drawing>
          </mc:Choice>
          <mc:Fallback>
            <w:pict>
              <v:shape id="稻壳儿春秋广告/盗版必究        原创来源：http://chn.docer.com/works?userid=199329941#!/work_time" o:spid="_x0000_s1026" o:spt="100" style="position:absolute;left:0pt;margin-left:31.85pt;margin-top:389.6pt;height:51.9pt;width:53.35pt;z-index:251556864;v-text-anchor:middle;mso-width-relative:page;mso-height-relative:page;" fillcolor="#222221" filled="t" stroked="f" coordsize="242,235" o:gfxdata="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" path="m24,129c29,130,31,133,31,136c31,139,31,143,31,145c32,157,36,168,42,179c48,189,56,197,65,204c74,211,84,217,94,220c104,223,115,224,125,224c149,223,172,216,191,202c210,188,226,168,231,143c237,119,234,92,221,68c208,45,186,25,158,15c142,10,124,8,105,10c87,12,69,19,53,30c38,41,25,56,17,73c8,91,4,110,5,129c1,127,0,122,0,118c0,113,1,108,1,104c2,102,2,99,3,97c4,90,4,90,4,90c5,85,7,80,9,75c11,71,13,66,15,62c18,58,20,53,24,49c36,33,52,19,71,11c90,3,110,0,129,1c149,3,167,9,182,18c194,26,205,35,214,45c223,55,231,67,235,79c240,92,242,105,242,118c242,131,240,143,235,155c227,179,210,200,189,214c169,227,145,235,120,233c107,233,94,229,82,224c70,218,59,210,49,201c42,194,35,186,31,177c28,173,27,168,25,163c24,160,23,158,23,155c22,154,22,153,22,151c21,147,21,147,21,147c21,144,19,141,19,138c19,134,20,131,24,129xe">
                <v:path textboxrect="0,0,242,235" o:connectlocs="67194,361820;86792,381453;86792,406697;117590,502060;181985,572180;263178,617057;349971,628277;534756,566571;646747,401087;618749,190726;442364,42072;293976,28048;148387,84144;47596,204751;13998,361820;0,330967;2799,291700;8399,272066;11199,252432;25197,210360;41996,173898;67194,137435;198783,30852;361170,2804;509558,50486;599151,126216;657946,221579;677545,330967;657946,434745;529157,600229;335972,653520;229581,628277;137188,563766;86792,496451;69994,457183;64394,434745;61595,423526;58795,412306;53195,387063;67194,361820" o:connectangles="0,0,0,0,0,0,0,0,0,0,0,0,0,0,0,0,0,0,0,0,0,0,0,0,0,0,0,0,0,0,0,0,0,0,0,0,0,0,0,0"/>
                <v:fill on="t" focussize="0,0"/>
                <v:stroke on="f"/>
                <v:imagedata o:title=""/>
                <o:lock v:ext="edit" aspectratio="f"/>
                <v:textbo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贰</w:t>
                      </w:r>
                    </w:p>
                  </w:txbxContent>
                </v:textbox>
              </v:shape>
            </w:pict>
          </mc:Fallback>
        </mc:AlternateContent>
      </w:r>
      <w:r>
        <mc:AlternateContent>
          <mc:Choice Requires="wps">
            <w:drawing>
              <wp:anchor distT="0" distB="0" distL="114300" distR="114300" simplePos="0" relativeHeight="251555840" behindDoc="0" locked="0" layoutInCell="1" allowOverlap="1">
                <wp:simplePos x="0" y="0"/>
                <wp:positionH relativeFrom="column">
                  <wp:posOffset>1310005</wp:posOffset>
                </wp:positionH>
                <wp:positionV relativeFrom="paragraph">
                  <wp:posOffset>4938395</wp:posOffset>
                </wp:positionV>
                <wp:extent cx="2654935" cy="400050"/>
                <wp:effectExtent l="0" t="0" r="0" b="0"/>
                <wp:wrapNone/>
                <wp:docPr id="4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53005" y="5852795"/>
                          <a:ext cx="2654935" cy="400050"/>
                        </a:xfrm>
                        <a:prstGeom prst="rect">
                          <a:avLst/>
                        </a:prstGeom>
                        <a:noFill/>
                        <a:effectLst/>
                      </wps:spPr>
                      <wps:txbx>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3.15pt;margin-top:388.85pt;height:31.5pt;width:209.05pt;z-index:251555840;mso-width-relative:page;mso-height-relative:page;" filled="f" stroked="f" coordsize="21600,21600" o:gfxdata="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NAcbP2AAAAAsBAAAPAAAAAAAAAAEAIAAAACIAAABkcnMvZG93bnJldi54bWxQSwEC&#10;FAAUAAAACACHTuJA3VcTxS0CAADdAwAADgAAAAAAAAABACAAAAAnAQAAZHJzL2Uyb0RvYy54bWxQ&#10;SwUGAAAAAAYABgBZAQAAxgU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54816" behindDoc="0" locked="0" layoutInCell="1" allowOverlap="1">
                <wp:simplePos x="0" y="0"/>
                <wp:positionH relativeFrom="column">
                  <wp:posOffset>1310005</wp:posOffset>
                </wp:positionH>
                <wp:positionV relativeFrom="paragraph">
                  <wp:posOffset>5338445</wp:posOffset>
                </wp:positionV>
                <wp:extent cx="3522345" cy="294640"/>
                <wp:effectExtent l="0" t="0" r="0" b="0"/>
                <wp:wrapNone/>
                <wp:docPr id="44"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2453005" y="6252845"/>
                          <a:ext cx="3522345" cy="294640"/>
                        </a:xfrm>
                        <a:prstGeom prst="rect">
                          <a:avLst/>
                        </a:prstGeom>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03.15pt;margin-top:420.35pt;height:23.2pt;width:277.35pt;mso-wrap-style:none;z-index:251554816;mso-width-relative:page;mso-height-relative:page;" filled="f" stroked="f" coordsize="21600,21600" o:gfxdata="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Ldf2QAAAAsB&#10;AAAPAAAAAAAAAAEAIAAAACIAAABkcnMvZG93bnJldi54bWxQSwECFAAUAAAACACHTuJA8EwVMxoC&#10;AAC7AwAADgAAAAAAAAABACAAAAAoAQAAZHJzL2Uyb0RvYy54bWxQSwUGAAAAAAYABgBZAQAAtAUA&#10;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v:textbox>
              </v:rect>
            </w:pict>
          </mc:Fallback>
        </mc:AlternateContent>
      </w:r>
      <w:r>
        <mc:AlternateContent>
          <mc:Choice Requires="wps">
            <w:drawing>
              <wp:anchor distT="0" distB="0" distL="114300" distR="114300" simplePos="0" relativeHeight="251553792" behindDoc="0" locked="0" layoutInCell="1" allowOverlap="1">
                <wp:simplePos x="0" y="0"/>
                <wp:positionH relativeFrom="column">
                  <wp:posOffset>404495</wp:posOffset>
                </wp:positionH>
                <wp:positionV relativeFrom="paragraph">
                  <wp:posOffset>3792220</wp:posOffset>
                </wp:positionV>
                <wp:extent cx="677545" cy="659130"/>
                <wp:effectExtent l="0" t="0" r="8255" b="10160"/>
                <wp:wrapNone/>
                <wp:docPr id="40"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547495" y="4706620"/>
                          <a:ext cx="677545" cy="659130"/>
                        </a:xfrm>
                        <a:custGeom>
                          <a:avLst/>
                          <a:gdLst>
                            <a:gd name="T0" fmla="*/ 24 w 242"/>
                            <a:gd name="T1" fmla="*/ 129 h 235"/>
                            <a:gd name="T2" fmla="*/ 31 w 242"/>
                            <a:gd name="T3" fmla="*/ 136 h 235"/>
                            <a:gd name="T4" fmla="*/ 31 w 242"/>
                            <a:gd name="T5" fmla="*/ 145 h 235"/>
                            <a:gd name="T6" fmla="*/ 42 w 242"/>
                            <a:gd name="T7" fmla="*/ 179 h 235"/>
                            <a:gd name="T8" fmla="*/ 65 w 242"/>
                            <a:gd name="T9" fmla="*/ 204 h 235"/>
                            <a:gd name="T10" fmla="*/ 94 w 242"/>
                            <a:gd name="T11" fmla="*/ 220 h 235"/>
                            <a:gd name="T12" fmla="*/ 125 w 242"/>
                            <a:gd name="T13" fmla="*/ 224 h 235"/>
                            <a:gd name="T14" fmla="*/ 191 w 242"/>
                            <a:gd name="T15" fmla="*/ 202 h 235"/>
                            <a:gd name="T16" fmla="*/ 231 w 242"/>
                            <a:gd name="T17" fmla="*/ 143 h 235"/>
                            <a:gd name="T18" fmla="*/ 221 w 242"/>
                            <a:gd name="T19" fmla="*/ 68 h 235"/>
                            <a:gd name="T20" fmla="*/ 158 w 242"/>
                            <a:gd name="T21" fmla="*/ 15 h 235"/>
                            <a:gd name="T22" fmla="*/ 105 w 242"/>
                            <a:gd name="T23" fmla="*/ 10 h 235"/>
                            <a:gd name="T24" fmla="*/ 53 w 242"/>
                            <a:gd name="T25" fmla="*/ 30 h 235"/>
                            <a:gd name="T26" fmla="*/ 17 w 242"/>
                            <a:gd name="T27" fmla="*/ 73 h 235"/>
                            <a:gd name="T28" fmla="*/ 5 w 242"/>
                            <a:gd name="T29" fmla="*/ 129 h 235"/>
                            <a:gd name="T30" fmla="*/ 0 w 242"/>
                            <a:gd name="T31" fmla="*/ 118 h 235"/>
                            <a:gd name="T32" fmla="*/ 1 w 242"/>
                            <a:gd name="T33" fmla="*/ 104 h 235"/>
                            <a:gd name="T34" fmla="*/ 3 w 242"/>
                            <a:gd name="T35" fmla="*/ 97 h 235"/>
                            <a:gd name="T36" fmla="*/ 4 w 242"/>
                            <a:gd name="T37" fmla="*/ 90 h 235"/>
                            <a:gd name="T38" fmla="*/ 9 w 242"/>
                            <a:gd name="T39" fmla="*/ 75 h 235"/>
                            <a:gd name="T40" fmla="*/ 15 w 242"/>
                            <a:gd name="T41" fmla="*/ 62 h 235"/>
                            <a:gd name="T42" fmla="*/ 24 w 242"/>
                            <a:gd name="T43" fmla="*/ 49 h 235"/>
                            <a:gd name="T44" fmla="*/ 71 w 242"/>
                            <a:gd name="T45" fmla="*/ 11 h 235"/>
                            <a:gd name="T46" fmla="*/ 129 w 242"/>
                            <a:gd name="T47" fmla="*/ 1 h 235"/>
                            <a:gd name="T48" fmla="*/ 182 w 242"/>
                            <a:gd name="T49" fmla="*/ 18 h 235"/>
                            <a:gd name="T50" fmla="*/ 214 w 242"/>
                            <a:gd name="T51" fmla="*/ 45 h 235"/>
                            <a:gd name="T52" fmla="*/ 235 w 242"/>
                            <a:gd name="T53" fmla="*/ 79 h 235"/>
                            <a:gd name="T54" fmla="*/ 242 w 242"/>
                            <a:gd name="T55" fmla="*/ 118 h 235"/>
                            <a:gd name="T56" fmla="*/ 235 w 242"/>
                            <a:gd name="T57" fmla="*/ 155 h 235"/>
                            <a:gd name="T58" fmla="*/ 189 w 242"/>
                            <a:gd name="T59" fmla="*/ 214 h 235"/>
                            <a:gd name="T60" fmla="*/ 120 w 242"/>
                            <a:gd name="T61" fmla="*/ 233 h 235"/>
                            <a:gd name="T62" fmla="*/ 82 w 242"/>
                            <a:gd name="T63" fmla="*/ 224 h 235"/>
                            <a:gd name="T64" fmla="*/ 49 w 242"/>
                            <a:gd name="T65" fmla="*/ 201 h 235"/>
                            <a:gd name="T66" fmla="*/ 31 w 242"/>
                            <a:gd name="T67" fmla="*/ 177 h 235"/>
                            <a:gd name="T68" fmla="*/ 25 w 242"/>
                            <a:gd name="T69" fmla="*/ 163 h 235"/>
                            <a:gd name="T70" fmla="*/ 23 w 242"/>
                            <a:gd name="T71" fmla="*/ 155 h 235"/>
                            <a:gd name="T72" fmla="*/ 22 w 242"/>
                            <a:gd name="T73" fmla="*/ 151 h 235"/>
                            <a:gd name="T74" fmla="*/ 21 w 242"/>
                            <a:gd name="T75" fmla="*/ 147 h 235"/>
                            <a:gd name="T76" fmla="*/ 19 w 242"/>
                            <a:gd name="T77" fmla="*/ 138 h 235"/>
                            <a:gd name="T78" fmla="*/ 24 w 242"/>
                            <a:gd name="T79" fmla="*/ 1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 h="235">
                              <a:moveTo>
                                <a:pt x="24" y="129"/>
                              </a:moveTo>
                              <a:cubicBezTo>
                                <a:pt x="29" y="130"/>
                                <a:pt x="31" y="133"/>
                                <a:pt x="31" y="136"/>
                              </a:cubicBezTo>
                              <a:cubicBezTo>
                                <a:pt x="31" y="139"/>
                                <a:pt x="31" y="143"/>
                                <a:pt x="31" y="145"/>
                              </a:cubicBezTo>
                              <a:cubicBezTo>
                                <a:pt x="32" y="157"/>
                                <a:pt x="36" y="168"/>
                                <a:pt x="42" y="179"/>
                              </a:cubicBezTo>
                              <a:cubicBezTo>
                                <a:pt x="48" y="189"/>
                                <a:pt x="56" y="197"/>
                                <a:pt x="65" y="204"/>
                              </a:cubicBezTo>
                              <a:cubicBezTo>
                                <a:pt x="74" y="211"/>
                                <a:pt x="84" y="217"/>
                                <a:pt x="94" y="220"/>
                              </a:cubicBezTo>
                              <a:cubicBezTo>
                                <a:pt x="104" y="223"/>
                                <a:pt x="115" y="224"/>
                                <a:pt x="125" y="224"/>
                              </a:cubicBezTo>
                              <a:cubicBezTo>
                                <a:pt x="149" y="223"/>
                                <a:pt x="172" y="216"/>
                                <a:pt x="191" y="202"/>
                              </a:cubicBezTo>
                              <a:cubicBezTo>
                                <a:pt x="210" y="188"/>
                                <a:pt x="226" y="168"/>
                                <a:pt x="231" y="143"/>
                              </a:cubicBezTo>
                              <a:cubicBezTo>
                                <a:pt x="237" y="119"/>
                                <a:pt x="234" y="92"/>
                                <a:pt x="221" y="68"/>
                              </a:cubicBezTo>
                              <a:cubicBezTo>
                                <a:pt x="208" y="45"/>
                                <a:pt x="186" y="25"/>
                                <a:pt x="158" y="15"/>
                              </a:cubicBezTo>
                              <a:cubicBezTo>
                                <a:pt x="142" y="10"/>
                                <a:pt x="124" y="8"/>
                                <a:pt x="105" y="10"/>
                              </a:cubicBezTo>
                              <a:cubicBezTo>
                                <a:pt x="87" y="12"/>
                                <a:pt x="69" y="19"/>
                                <a:pt x="53" y="30"/>
                              </a:cubicBezTo>
                              <a:cubicBezTo>
                                <a:pt x="38" y="41"/>
                                <a:pt x="25" y="56"/>
                                <a:pt x="17" y="73"/>
                              </a:cubicBezTo>
                              <a:cubicBezTo>
                                <a:pt x="8" y="91"/>
                                <a:pt x="4" y="110"/>
                                <a:pt x="5" y="129"/>
                              </a:cubicBezTo>
                              <a:cubicBezTo>
                                <a:pt x="1" y="127"/>
                                <a:pt x="0" y="122"/>
                                <a:pt x="0" y="118"/>
                              </a:cubicBezTo>
                              <a:cubicBezTo>
                                <a:pt x="0" y="113"/>
                                <a:pt x="1" y="108"/>
                                <a:pt x="1" y="104"/>
                              </a:cubicBezTo>
                              <a:cubicBezTo>
                                <a:pt x="2" y="102"/>
                                <a:pt x="2" y="99"/>
                                <a:pt x="3" y="97"/>
                              </a:cubicBezTo>
                              <a:cubicBezTo>
                                <a:pt x="4" y="90"/>
                                <a:pt x="4" y="90"/>
                                <a:pt x="4" y="90"/>
                              </a:cubicBezTo>
                              <a:cubicBezTo>
                                <a:pt x="5" y="85"/>
                                <a:pt x="7" y="80"/>
                                <a:pt x="9" y="75"/>
                              </a:cubicBezTo>
                              <a:cubicBezTo>
                                <a:pt x="11" y="71"/>
                                <a:pt x="13" y="66"/>
                                <a:pt x="15" y="62"/>
                              </a:cubicBezTo>
                              <a:cubicBezTo>
                                <a:pt x="18" y="58"/>
                                <a:pt x="20" y="53"/>
                                <a:pt x="24" y="49"/>
                              </a:cubicBezTo>
                              <a:cubicBezTo>
                                <a:pt x="36" y="33"/>
                                <a:pt x="52" y="19"/>
                                <a:pt x="71" y="11"/>
                              </a:cubicBezTo>
                              <a:cubicBezTo>
                                <a:pt x="90" y="3"/>
                                <a:pt x="110" y="0"/>
                                <a:pt x="129" y="1"/>
                              </a:cubicBezTo>
                              <a:cubicBezTo>
                                <a:pt x="149" y="3"/>
                                <a:pt x="167" y="9"/>
                                <a:pt x="182" y="18"/>
                              </a:cubicBezTo>
                              <a:cubicBezTo>
                                <a:pt x="194" y="26"/>
                                <a:pt x="205" y="35"/>
                                <a:pt x="214" y="45"/>
                              </a:cubicBezTo>
                              <a:cubicBezTo>
                                <a:pt x="223" y="55"/>
                                <a:pt x="231" y="67"/>
                                <a:pt x="235" y="79"/>
                              </a:cubicBezTo>
                              <a:cubicBezTo>
                                <a:pt x="240" y="92"/>
                                <a:pt x="242" y="105"/>
                                <a:pt x="242" y="118"/>
                              </a:cubicBezTo>
                              <a:cubicBezTo>
                                <a:pt x="242" y="131"/>
                                <a:pt x="240" y="143"/>
                                <a:pt x="235" y="155"/>
                              </a:cubicBezTo>
                              <a:cubicBezTo>
                                <a:pt x="227" y="179"/>
                                <a:pt x="210" y="200"/>
                                <a:pt x="189" y="214"/>
                              </a:cubicBezTo>
                              <a:cubicBezTo>
                                <a:pt x="169" y="227"/>
                                <a:pt x="145" y="235"/>
                                <a:pt x="120" y="233"/>
                              </a:cubicBezTo>
                              <a:cubicBezTo>
                                <a:pt x="107" y="233"/>
                                <a:pt x="94" y="229"/>
                                <a:pt x="82" y="224"/>
                              </a:cubicBezTo>
                              <a:cubicBezTo>
                                <a:pt x="70" y="218"/>
                                <a:pt x="59" y="210"/>
                                <a:pt x="49" y="201"/>
                              </a:cubicBezTo>
                              <a:cubicBezTo>
                                <a:pt x="42" y="194"/>
                                <a:pt x="35" y="186"/>
                                <a:pt x="31" y="177"/>
                              </a:cubicBezTo>
                              <a:cubicBezTo>
                                <a:pt x="28" y="173"/>
                                <a:pt x="27" y="168"/>
                                <a:pt x="25" y="163"/>
                              </a:cubicBezTo>
                              <a:cubicBezTo>
                                <a:pt x="24" y="160"/>
                                <a:pt x="23" y="158"/>
                                <a:pt x="23" y="155"/>
                              </a:cubicBezTo>
                              <a:cubicBezTo>
                                <a:pt x="22" y="154"/>
                                <a:pt x="22" y="153"/>
                                <a:pt x="22" y="151"/>
                              </a:cubicBezTo>
                              <a:cubicBezTo>
                                <a:pt x="21" y="147"/>
                                <a:pt x="21" y="147"/>
                                <a:pt x="21" y="147"/>
                              </a:cubicBezTo>
                              <a:cubicBezTo>
                                <a:pt x="21" y="144"/>
                                <a:pt x="19" y="141"/>
                                <a:pt x="19" y="138"/>
                              </a:cubicBezTo>
                              <a:cubicBezTo>
                                <a:pt x="19" y="134"/>
                                <a:pt x="20" y="131"/>
                                <a:pt x="24" y="129"/>
                              </a:cubicBezTo>
                              <a:close/>
                            </a:path>
                          </a:pathLst>
                        </a:custGeom>
                        <a:solidFill>
                          <a:srgbClr val="222221"/>
                        </a:solidFill>
                        <a:ln>
                          <a:noFill/>
                        </a:ln>
                      </wps:spPr>
                      <wps:txb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壹</w:t>
                            </w:r>
                          </w:p>
                        </w:txbxContent>
                      </wps:txbx>
                      <wps:bodyPr vert="horz" wrap="square" lIns="91440" tIns="45720" rIns="91440" bIns="45720" numCol="1" anchor="ctr" anchorCtr="0" compatLnSpc="1"/>
                    </wps:wsp>
                  </a:graphicData>
                </a:graphic>
              </wp:anchor>
            </w:drawing>
          </mc:Choice>
          <mc:Fallback>
            <w:pict>
              <v:shape id="稻壳儿春秋广告/盗版必究        原创来源：http://chn.docer.com/works?userid=199329941#!/work_time" o:spid="_x0000_s1026" o:spt="100" style="position:absolute;left:0pt;margin-left:31.85pt;margin-top:298.6pt;height:51.9pt;width:53.35pt;z-index:251553792;v-text-anchor:middle;mso-width-relative:page;mso-height-relative:page;" fillcolor="#222221" filled="t" stroked="f" coordsize="242,235" o:gfxdata="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" path="m24,129c29,130,31,133,31,136c31,139,31,143,31,145c32,157,36,168,42,179c48,189,56,197,65,204c74,211,84,217,94,220c104,223,115,224,125,224c149,223,172,216,191,202c210,188,226,168,231,143c237,119,234,92,221,68c208,45,186,25,158,15c142,10,124,8,105,10c87,12,69,19,53,30c38,41,25,56,17,73c8,91,4,110,5,129c1,127,0,122,0,118c0,113,1,108,1,104c2,102,2,99,3,97c4,90,4,90,4,90c5,85,7,80,9,75c11,71,13,66,15,62c18,58,20,53,24,49c36,33,52,19,71,11c90,3,110,0,129,1c149,3,167,9,182,18c194,26,205,35,214,45c223,55,231,67,235,79c240,92,242,105,242,118c242,131,240,143,235,155c227,179,210,200,189,214c169,227,145,235,120,233c107,233,94,229,82,224c70,218,59,210,49,201c42,194,35,186,31,177c28,173,27,168,25,163c24,160,23,158,23,155c22,154,22,153,22,151c21,147,21,147,21,147c21,144,19,141,19,138c19,134,20,131,24,129xe">
                <v:path textboxrect="0,0,242,235" o:connectlocs="67194,361820;86792,381453;86792,406697;117590,502060;181985,572180;263178,617057;349971,628277;534756,566571;646747,401087;618749,190726;442364,42072;293976,28048;148387,84144;47596,204751;13998,361820;0,330967;2799,291700;8399,272066;11199,252432;25197,210360;41996,173898;67194,137435;198783,30852;361170,2804;509558,50486;599151,126216;657946,221579;677545,330967;657946,434745;529157,600229;335972,653520;229581,628277;137188,563766;86792,496451;69994,457183;64394,434745;61595,423526;58795,412306;53195,387063;67194,361820" o:connectangles="0,0,0,0,0,0,0,0,0,0,0,0,0,0,0,0,0,0,0,0,0,0,0,0,0,0,0,0,0,0,0,0,0,0,0,0,0,0,0,0"/>
                <v:fill on="t" focussize="0,0"/>
                <v:stroke on="f"/>
                <v:imagedata o:title=""/>
                <o:lock v:ext="edit" aspectratio="f"/>
                <v:textbo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壹</w:t>
                      </w:r>
                    </w:p>
                  </w:txbxContent>
                </v:textbox>
              </v:shape>
            </w:pict>
          </mc:Fallback>
        </mc:AlternateContent>
      </w:r>
      <w:r>
        <mc:AlternateContent>
          <mc:Choice Requires="wps">
            <w:drawing>
              <wp:anchor distT="0" distB="0" distL="114300" distR="114300" simplePos="0" relativeHeight="251552768" behindDoc="0" locked="0" layoutInCell="1" allowOverlap="1">
                <wp:simplePos x="0" y="0"/>
                <wp:positionH relativeFrom="column">
                  <wp:posOffset>1310005</wp:posOffset>
                </wp:positionH>
                <wp:positionV relativeFrom="paragraph">
                  <wp:posOffset>3782695</wp:posOffset>
                </wp:positionV>
                <wp:extent cx="2654935" cy="400050"/>
                <wp:effectExtent l="0" t="0" r="0" b="0"/>
                <wp:wrapNone/>
                <wp:docPr id="3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53005" y="4697095"/>
                          <a:ext cx="2654935" cy="400050"/>
                        </a:xfrm>
                        <a:prstGeom prst="rect">
                          <a:avLst/>
                        </a:prstGeom>
                        <a:noFill/>
                        <a:effectLst/>
                      </wps:spPr>
                      <wps:txbx>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3.15pt;margin-top:297.85pt;height:31.5pt;width:209.05pt;z-index:251552768;mso-width-relative:page;mso-height-relative:page;" filled="f" stroked="f" coordsize="21600,21600" o:gfxdata="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efcSbZAAAACwEAAA8AAAAAAAAAAQAgAAAAIgAAAGRycy9kb3ducmV2LnhtbFBLAQIU&#10;ABQAAAAIAIdO4kAbfjYJKwIAAN0DAAAOAAAAAAAAAAEAIAAAACgBAABkcnMvZTJvRG9jLnhtbFBL&#10;BQYAAAAABgAGAFkBAADFBQ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51744" behindDoc="0" locked="0" layoutInCell="1" allowOverlap="1">
                <wp:simplePos x="0" y="0"/>
                <wp:positionH relativeFrom="column">
                  <wp:posOffset>1310005</wp:posOffset>
                </wp:positionH>
                <wp:positionV relativeFrom="paragraph">
                  <wp:posOffset>4182745</wp:posOffset>
                </wp:positionV>
                <wp:extent cx="3805555" cy="490855"/>
                <wp:effectExtent l="0" t="0" r="0" b="0"/>
                <wp:wrapNone/>
                <wp:docPr id="38"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2453005" y="5097145"/>
                          <a:ext cx="3805555" cy="490855"/>
                        </a:xfrm>
                        <a:prstGeom prst="rect">
                          <a:avLst/>
                        </a:prstGeom>
                        <a:effectLst/>
                      </wps:spPr>
                      <wps:txbx>
                        <w:txbxContent>
                          <w:p>
                            <w:pPr>
                              <w:rPr>
                                <w:sz w:val="21"/>
                                <w:szCs w:val="21"/>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单击此处添加文本单击此处添加文本单击此处添加文本</w:t>
                            </w:r>
                          </w:p>
                          <w:p>
                            <w:pPr>
                              <w:rPr>
                                <w:sz w:val="21"/>
                                <w:szCs w:val="21"/>
                              </w:rPr>
                            </w:pPr>
                          </w:p>
                          <w:p>
                            <w:pPr>
                              <w:rPr>
                                <w:sz w:val="21"/>
                                <w:szCs w:val="21"/>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w:t>
                            </w:r>
                          </w:p>
                          <w:p>
                            <w:pPr>
                              <w:rPr>
                                <w:sz w:val="21"/>
                                <w:szCs w:val="21"/>
                              </w:rPr>
                            </w:pPr>
                          </w:p>
                        </w:txbxContent>
                      </wps:txbx>
                      <wps:bodyPr wrap="square">
                        <a:noAutofit/>
                      </wps:bodyPr>
                    </wps:wsp>
                  </a:graphicData>
                </a:graphic>
              </wp:anchor>
            </w:drawing>
          </mc:Choice>
          <mc:Fallback>
            <w:pict>
              <v:rect id="稻壳儿春秋广告/盗版必究        原创来源：http://chn.docer.com/works?userid=199329941#!/work_time" o:spid="_x0000_s1026" o:spt="1" style="position:absolute;left:0pt;margin-left:103.15pt;margin-top:329.35pt;height:38.65pt;width:299.65pt;z-index:251551744;mso-width-relative:page;mso-height-relative:page;" filled="f" stroked="f" coordsize="21600,21600" o:gfxdata="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iJyV3AAA&#10;AAsBAAAPAAAAAAAAAAEAIAAAACIAAABkcnMvZG93bnJldi54bWxQSwECFAAUAAAACACHTuJAnLcI&#10;0BoCAAC9AwAADgAAAAAAAAABACAAAAArAQAAZHJzL2Uyb0RvYy54bWxQSwUGAAAAAAYABgBZAQAA&#10;twUAAAAA&#10;">
                <v:fill on="f" focussize="0,0"/>
                <v:stroke on="f"/>
                <v:imagedata o:title=""/>
                <o:lock v:ext="edit" aspectratio="f"/>
                <v:textbox>
                  <w:txbxContent>
                    <w:p>
                      <w:pPr>
                        <w:rPr>
                          <w:sz w:val="21"/>
                          <w:szCs w:val="21"/>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单击此处添加文本单击此处添加文本单击此处添加文本</w:t>
                      </w:r>
                    </w:p>
                    <w:p>
                      <w:pPr>
                        <w:rPr>
                          <w:sz w:val="21"/>
                          <w:szCs w:val="21"/>
                        </w:rPr>
                      </w:pPr>
                    </w:p>
                    <w:p>
                      <w:pPr>
                        <w:rPr>
                          <w:sz w:val="21"/>
                          <w:szCs w:val="21"/>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w:t>
                      </w:r>
                    </w:p>
                    <w:p>
                      <w:pPr>
                        <w:rPr>
                          <w:sz w:val="21"/>
                          <w:szCs w:val="21"/>
                        </w:rPr>
                      </w:pPr>
                    </w:p>
                  </w:txbxContent>
                </v:textbox>
              </v:rect>
            </w:pict>
          </mc:Fallback>
        </mc:AlternateContent>
      </w:r>
      <w:r>
        <mc:AlternateContent>
          <mc:Choice Requires="wps">
            <w:drawing>
              <wp:anchor distT="0" distB="0" distL="114300" distR="114300" simplePos="0" relativeHeight="251549696" behindDoc="0" locked="0" layoutInCell="1" allowOverlap="1">
                <wp:simplePos x="0" y="0"/>
                <wp:positionH relativeFrom="column">
                  <wp:posOffset>2030730</wp:posOffset>
                </wp:positionH>
                <wp:positionV relativeFrom="paragraph">
                  <wp:posOffset>796925</wp:posOffset>
                </wp:positionV>
                <wp:extent cx="1402080" cy="579120"/>
                <wp:effectExtent l="0" t="0" r="0" b="0"/>
                <wp:wrapNone/>
                <wp:docPr id="3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3173730" y="1711325"/>
                          <a:ext cx="1402080" cy="579120"/>
                        </a:xfrm>
                        <a:prstGeom prst="rect">
                          <a:avLst/>
                        </a:prstGeom>
                        <a:noFill/>
                      </wps:spPr>
                      <wps:txbx>
                        <w:txbxContent>
                          <w:p>
                            <w:pPr>
                              <w:pStyle w:val="2"/>
                              <w:spacing w:line="768" w:lineRule="exact"/>
                              <w:jc w:val="center"/>
                            </w:pPr>
                            <w:r>
                              <w:rPr>
                                <w:rFonts w:ascii="方正硬笔楷书简体" w:eastAsia="方正硬笔楷书简体" w:hAnsiTheme="minorBidi"/>
                                <w:color w:val="222221"/>
                                <w:kern w:val="24"/>
                                <w:sz w:val="64"/>
                                <w:szCs w:val="64"/>
                              </w:rPr>
                              <w:t>目  录</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59.9pt;margin-top:62.75pt;height:45.6pt;width:110.4pt;mso-wrap-style:none;z-index:251549696;mso-width-relative:page;mso-height-relative:page;" filled="f" stroked="f" coordsize="21600,21600" o:gfxdata="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rcm7ZAAAACwEAAA8AAAAAAAAAAQAgAAAAIgAA&#10;AGRycy9kb3ducmV2LnhtbFBLAQIUABQAAAAIAIdO4kABIS6aQAIAAPYDAAAOAAAAAAAAAAEAIAAA&#10;ACgBAABkcnMvZTJvRG9jLnhtbFBLBQYAAAAABgAGAFkBAADaBQAAAAA=&#10;">
                <v:fill on="f" focussize="0,0"/>
                <v:stroke on="f"/>
                <v:imagedata o:title=""/>
                <o:lock v:ext="edit" aspectratio="f"/>
                <v:textbox style="mso-fit-shape-to-text:t;">
                  <w:txbxContent>
                    <w:p>
                      <w:pPr>
                        <w:pStyle w:val="2"/>
                        <w:spacing w:line="768" w:lineRule="exact"/>
                        <w:jc w:val="center"/>
                      </w:pPr>
                      <w:r>
                        <w:rPr>
                          <w:rFonts w:ascii="方正硬笔楷书简体" w:eastAsia="方正硬笔楷书简体" w:hAnsiTheme="minorBidi"/>
                          <w:color w:val="222221"/>
                          <w:kern w:val="24"/>
                          <w:sz w:val="64"/>
                          <w:szCs w:val="64"/>
                        </w:rPr>
                        <w:t>目  录</w:t>
                      </w:r>
                    </w:p>
                  </w:txbxContent>
                </v:textbox>
              </v:rect>
            </w:pict>
          </mc:Fallback>
        </mc:AlternateContent>
      </w:r>
      <w:r>
        <mc:AlternateContent>
          <mc:Choice Requires="wps">
            <w:drawing>
              <wp:anchor distT="0" distB="0" distL="114300" distR="114300" simplePos="0" relativeHeight="251548672" behindDoc="0" locked="0" layoutInCell="1" allowOverlap="1">
                <wp:simplePos x="0" y="0"/>
                <wp:positionH relativeFrom="column">
                  <wp:posOffset>1359535</wp:posOffset>
                </wp:positionH>
                <wp:positionV relativeFrom="paragraph">
                  <wp:posOffset>-191135</wp:posOffset>
                </wp:positionV>
                <wp:extent cx="2555875" cy="2555875"/>
                <wp:effectExtent l="0" t="0" r="0" b="15875"/>
                <wp:wrapNone/>
                <wp:docPr id="35"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2502535" y="723265"/>
                          <a:ext cx="2555875" cy="2555875"/>
                        </a:xfrm>
                        <a:custGeom>
                          <a:avLst/>
                          <a:gdLst>
                            <a:gd name="T0" fmla="*/ 506 w 528"/>
                            <a:gd name="T1" fmla="*/ 291 h 527"/>
                            <a:gd name="T2" fmla="*/ 472 w 528"/>
                            <a:gd name="T3" fmla="*/ 281 h 527"/>
                            <a:gd name="T4" fmla="*/ 503 w 528"/>
                            <a:gd name="T5" fmla="*/ 211 h 527"/>
                            <a:gd name="T6" fmla="*/ 387 w 528"/>
                            <a:gd name="T7" fmla="*/ 96 h 527"/>
                            <a:gd name="T8" fmla="*/ 285 w 528"/>
                            <a:gd name="T9" fmla="*/ 23 h 527"/>
                            <a:gd name="T10" fmla="*/ 298 w 528"/>
                            <a:gd name="T11" fmla="*/ 17 h 527"/>
                            <a:gd name="T12" fmla="*/ 170 w 528"/>
                            <a:gd name="T13" fmla="*/ 64 h 527"/>
                            <a:gd name="T14" fmla="*/ 151 w 528"/>
                            <a:gd name="T15" fmla="*/ 73 h 527"/>
                            <a:gd name="T16" fmla="*/ 57 w 528"/>
                            <a:gd name="T17" fmla="*/ 83 h 527"/>
                            <a:gd name="T18" fmla="*/ 59 w 528"/>
                            <a:gd name="T19" fmla="*/ 115 h 527"/>
                            <a:gd name="T20" fmla="*/ 80 w 528"/>
                            <a:gd name="T21" fmla="*/ 135 h 527"/>
                            <a:gd name="T22" fmla="*/ 45 w 528"/>
                            <a:gd name="T23" fmla="*/ 313 h 527"/>
                            <a:gd name="T24" fmla="*/ 23 w 528"/>
                            <a:gd name="T25" fmla="*/ 387 h 527"/>
                            <a:gd name="T26" fmla="*/ 52 w 528"/>
                            <a:gd name="T27" fmla="*/ 383 h 527"/>
                            <a:gd name="T28" fmla="*/ 51 w 528"/>
                            <a:gd name="T29" fmla="*/ 364 h 527"/>
                            <a:gd name="T30" fmla="*/ 86 w 528"/>
                            <a:gd name="T31" fmla="*/ 470 h 527"/>
                            <a:gd name="T32" fmla="*/ 245 w 528"/>
                            <a:gd name="T33" fmla="*/ 498 h 527"/>
                            <a:gd name="T34" fmla="*/ 259 w 528"/>
                            <a:gd name="T35" fmla="*/ 505 h 527"/>
                            <a:gd name="T36" fmla="*/ 283 w 528"/>
                            <a:gd name="T37" fmla="*/ 479 h 527"/>
                            <a:gd name="T38" fmla="*/ 413 w 528"/>
                            <a:gd name="T39" fmla="*/ 423 h 527"/>
                            <a:gd name="T40" fmla="*/ 486 w 528"/>
                            <a:gd name="T41" fmla="*/ 331 h 527"/>
                            <a:gd name="T42" fmla="*/ 7 w 528"/>
                            <a:gd name="T43" fmla="*/ 237 h 527"/>
                            <a:gd name="T44" fmla="*/ 7 w 528"/>
                            <a:gd name="T45" fmla="*/ 243 h 527"/>
                            <a:gd name="T46" fmla="*/ 499 w 528"/>
                            <a:gd name="T47" fmla="*/ 200 h 527"/>
                            <a:gd name="T48" fmla="*/ 434 w 528"/>
                            <a:gd name="T49" fmla="*/ 140 h 527"/>
                            <a:gd name="T50" fmla="*/ 365 w 528"/>
                            <a:gd name="T51" fmla="*/ 124 h 527"/>
                            <a:gd name="T52" fmla="*/ 302 w 528"/>
                            <a:gd name="T53" fmla="*/ 65 h 527"/>
                            <a:gd name="T54" fmla="*/ 301 w 528"/>
                            <a:gd name="T55" fmla="*/ 63 h 527"/>
                            <a:gd name="T56" fmla="*/ 180 w 528"/>
                            <a:gd name="T57" fmla="*/ 28 h 527"/>
                            <a:gd name="T58" fmla="*/ 159 w 528"/>
                            <a:gd name="T59" fmla="*/ 65 h 527"/>
                            <a:gd name="T60" fmla="*/ 61 w 528"/>
                            <a:gd name="T61" fmla="*/ 193 h 527"/>
                            <a:gd name="T62" fmla="*/ 62 w 528"/>
                            <a:gd name="T63" fmla="*/ 189 h 527"/>
                            <a:gd name="T64" fmla="*/ 85 w 528"/>
                            <a:gd name="T65" fmla="*/ 327 h 527"/>
                            <a:gd name="T66" fmla="*/ 100 w 528"/>
                            <a:gd name="T67" fmla="*/ 386 h 527"/>
                            <a:gd name="T68" fmla="*/ 166 w 528"/>
                            <a:gd name="T69" fmla="*/ 460 h 527"/>
                            <a:gd name="T70" fmla="*/ 273 w 528"/>
                            <a:gd name="T71" fmla="*/ 473 h 527"/>
                            <a:gd name="T72" fmla="*/ 210 w 528"/>
                            <a:gd name="T73" fmla="*/ 424 h 527"/>
                            <a:gd name="T74" fmla="*/ 271 w 528"/>
                            <a:gd name="T75" fmla="*/ 466 h 527"/>
                            <a:gd name="T76" fmla="*/ 401 w 528"/>
                            <a:gd name="T77" fmla="*/ 429 h 527"/>
                            <a:gd name="T78" fmla="*/ 406 w 528"/>
                            <a:gd name="T79" fmla="*/ 429 h 527"/>
                            <a:gd name="T80" fmla="*/ 460 w 528"/>
                            <a:gd name="T81" fmla="*/ 292 h 527"/>
                            <a:gd name="T82" fmla="*/ 464 w 528"/>
                            <a:gd name="T83" fmla="*/ 289 h 527"/>
                            <a:gd name="T84" fmla="*/ 457 w 528"/>
                            <a:gd name="T85" fmla="*/ 300 h 527"/>
                            <a:gd name="T86" fmla="*/ 463 w 528"/>
                            <a:gd name="T87" fmla="*/ 300 h 527"/>
                            <a:gd name="T88" fmla="*/ 374 w 528"/>
                            <a:gd name="T89" fmla="*/ 400 h 527"/>
                            <a:gd name="T90" fmla="*/ 344 w 528"/>
                            <a:gd name="T91" fmla="*/ 403 h 527"/>
                            <a:gd name="T92" fmla="*/ 259 w 528"/>
                            <a:gd name="T93" fmla="*/ 443 h 527"/>
                            <a:gd name="T94" fmla="*/ 147 w 528"/>
                            <a:gd name="T95" fmla="*/ 435 h 527"/>
                            <a:gd name="T96" fmla="*/ 158 w 528"/>
                            <a:gd name="T97" fmla="*/ 411 h 527"/>
                            <a:gd name="T98" fmla="*/ 133 w 528"/>
                            <a:gd name="T99" fmla="*/ 405 h 527"/>
                            <a:gd name="T100" fmla="*/ 82 w 528"/>
                            <a:gd name="T101" fmla="*/ 313 h 527"/>
                            <a:gd name="T102" fmla="*/ 47 w 528"/>
                            <a:gd name="T103" fmla="*/ 264 h 527"/>
                            <a:gd name="T104" fmla="*/ 70 w 528"/>
                            <a:gd name="T105" fmla="*/ 246 h 527"/>
                            <a:gd name="T106" fmla="*/ 65 w 528"/>
                            <a:gd name="T107" fmla="*/ 225 h 527"/>
                            <a:gd name="T108" fmla="*/ 135 w 528"/>
                            <a:gd name="T109" fmla="*/ 147 h 527"/>
                            <a:gd name="T110" fmla="*/ 174 w 528"/>
                            <a:gd name="T111" fmla="*/ 71 h 527"/>
                            <a:gd name="T112" fmla="*/ 192 w 528"/>
                            <a:gd name="T113" fmla="*/ 102 h 527"/>
                            <a:gd name="T114" fmla="*/ 217 w 528"/>
                            <a:gd name="T115" fmla="*/ 108 h 527"/>
                            <a:gd name="T116" fmla="*/ 369 w 528"/>
                            <a:gd name="T117" fmla="*/ 131 h 527"/>
                            <a:gd name="T118" fmla="*/ 424 w 528"/>
                            <a:gd name="T119" fmla="*/ 145 h 527"/>
                            <a:gd name="T120" fmla="*/ 425 w 528"/>
                            <a:gd name="T121" fmla="*/ 175 h 527"/>
                            <a:gd name="T122" fmla="*/ 442 w 528"/>
                            <a:gd name="T123" fmla="*/ 175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8" h="527">
                              <a:moveTo>
                                <a:pt x="499" y="284"/>
                              </a:moveTo>
                              <a:cubicBezTo>
                                <a:pt x="485" y="286"/>
                                <a:pt x="477" y="304"/>
                                <a:pt x="491" y="312"/>
                              </a:cubicBezTo>
                              <a:cubicBezTo>
                                <a:pt x="495" y="314"/>
                                <a:pt x="497" y="309"/>
                                <a:pt x="494" y="307"/>
                              </a:cubicBezTo>
                              <a:cubicBezTo>
                                <a:pt x="482" y="299"/>
                                <a:pt x="497" y="288"/>
                                <a:pt x="506" y="291"/>
                              </a:cubicBezTo>
                              <a:cubicBezTo>
                                <a:pt x="511" y="293"/>
                                <a:pt x="516" y="298"/>
                                <a:pt x="518" y="303"/>
                              </a:cubicBezTo>
                              <a:cubicBezTo>
                                <a:pt x="521" y="314"/>
                                <a:pt x="512" y="325"/>
                                <a:pt x="502" y="327"/>
                              </a:cubicBezTo>
                              <a:cubicBezTo>
                                <a:pt x="490" y="329"/>
                                <a:pt x="479" y="321"/>
                                <a:pt x="475" y="310"/>
                              </a:cubicBezTo>
                              <a:cubicBezTo>
                                <a:pt x="471" y="301"/>
                                <a:pt x="472" y="291"/>
                                <a:pt x="472" y="281"/>
                              </a:cubicBezTo>
                              <a:cubicBezTo>
                                <a:pt x="472" y="281"/>
                                <a:pt x="472" y="281"/>
                                <a:pt x="472" y="281"/>
                              </a:cubicBezTo>
                              <a:cubicBezTo>
                                <a:pt x="474" y="243"/>
                                <a:pt x="465" y="206"/>
                                <a:pt x="449" y="172"/>
                              </a:cubicBezTo>
                              <a:cubicBezTo>
                                <a:pt x="452" y="177"/>
                                <a:pt x="455" y="181"/>
                                <a:pt x="459" y="184"/>
                              </a:cubicBezTo>
                              <a:cubicBezTo>
                                <a:pt x="471" y="197"/>
                                <a:pt x="486" y="205"/>
                                <a:pt x="503" y="211"/>
                              </a:cubicBezTo>
                              <a:cubicBezTo>
                                <a:pt x="505" y="211"/>
                                <a:pt x="507" y="209"/>
                                <a:pt x="506" y="207"/>
                              </a:cubicBezTo>
                              <a:cubicBezTo>
                                <a:pt x="501" y="167"/>
                                <a:pt x="466" y="132"/>
                                <a:pt x="425" y="130"/>
                              </a:cubicBezTo>
                              <a:cubicBezTo>
                                <a:pt x="424" y="130"/>
                                <a:pt x="423" y="131"/>
                                <a:pt x="423" y="132"/>
                              </a:cubicBezTo>
                              <a:cubicBezTo>
                                <a:pt x="413" y="119"/>
                                <a:pt x="400" y="107"/>
                                <a:pt x="387" y="96"/>
                              </a:cubicBezTo>
                              <a:cubicBezTo>
                                <a:pt x="362" y="77"/>
                                <a:pt x="334" y="64"/>
                                <a:pt x="304" y="56"/>
                              </a:cubicBezTo>
                              <a:cubicBezTo>
                                <a:pt x="312" y="54"/>
                                <a:pt x="318" y="50"/>
                                <a:pt x="322" y="44"/>
                              </a:cubicBezTo>
                              <a:cubicBezTo>
                                <a:pt x="329" y="34"/>
                                <a:pt x="329" y="18"/>
                                <a:pt x="318" y="11"/>
                              </a:cubicBezTo>
                              <a:cubicBezTo>
                                <a:pt x="307" y="3"/>
                                <a:pt x="289" y="10"/>
                                <a:pt x="285" y="23"/>
                              </a:cubicBezTo>
                              <a:cubicBezTo>
                                <a:pt x="282" y="33"/>
                                <a:pt x="295" y="46"/>
                                <a:pt x="303" y="35"/>
                              </a:cubicBezTo>
                              <a:cubicBezTo>
                                <a:pt x="304" y="33"/>
                                <a:pt x="301" y="30"/>
                                <a:pt x="299" y="32"/>
                              </a:cubicBezTo>
                              <a:cubicBezTo>
                                <a:pt x="294" y="35"/>
                                <a:pt x="292" y="32"/>
                                <a:pt x="292" y="23"/>
                              </a:cubicBezTo>
                              <a:cubicBezTo>
                                <a:pt x="293" y="21"/>
                                <a:pt x="295" y="18"/>
                                <a:pt x="298" y="17"/>
                              </a:cubicBezTo>
                              <a:cubicBezTo>
                                <a:pt x="302" y="14"/>
                                <a:pt x="307" y="13"/>
                                <a:pt x="311" y="14"/>
                              </a:cubicBezTo>
                              <a:cubicBezTo>
                                <a:pt x="319" y="17"/>
                                <a:pt x="321" y="26"/>
                                <a:pt x="320" y="34"/>
                              </a:cubicBezTo>
                              <a:cubicBezTo>
                                <a:pt x="317" y="48"/>
                                <a:pt x="303" y="52"/>
                                <a:pt x="290" y="53"/>
                              </a:cubicBezTo>
                              <a:cubicBezTo>
                                <a:pt x="250" y="46"/>
                                <a:pt x="209" y="49"/>
                                <a:pt x="170" y="64"/>
                              </a:cubicBezTo>
                              <a:cubicBezTo>
                                <a:pt x="193" y="49"/>
                                <a:pt x="210" y="29"/>
                                <a:pt x="222" y="4"/>
                              </a:cubicBezTo>
                              <a:cubicBezTo>
                                <a:pt x="223" y="2"/>
                                <a:pt x="221" y="0"/>
                                <a:pt x="218" y="0"/>
                              </a:cubicBezTo>
                              <a:cubicBezTo>
                                <a:pt x="199" y="4"/>
                                <a:pt x="184" y="15"/>
                                <a:pt x="172" y="29"/>
                              </a:cubicBezTo>
                              <a:cubicBezTo>
                                <a:pt x="162" y="41"/>
                                <a:pt x="149" y="56"/>
                                <a:pt x="151" y="73"/>
                              </a:cubicBezTo>
                              <a:cubicBezTo>
                                <a:pt x="150" y="74"/>
                                <a:pt x="148" y="75"/>
                                <a:pt x="147" y="76"/>
                              </a:cubicBezTo>
                              <a:cubicBezTo>
                                <a:pt x="125" y="88"/>
                                <a:pt x="106" y="104"/>
                                <a:pt x="90" y="123"/>
                              </a:cubicBezTo>
                              <a:cubicBezTo>
                                <a:pt x="95" y="112"/>
                                <a:pt x="97" y="99"/>
                                <a:pt x="90" y="87"/>
                              </a:cubicBezTo>
                              <a:cubicBezTo>
                                <a:pt x="83" y="76"/>
                                <a:pt x="67" y="73"/>
                                <a:pt x="57" y="83"/>
                              </a:cubicBezTo>
                              <a:cubicBezTo>
                                <a:pt x="49" y="91"/>
                                <a:pt x="42" y="109"/>
                                <a:pt x="54" y="118"/>
                              </a:cubicBezTo>
                              <a:cubicBezTo>
                                <a:pt x="64" y="126"/>
                                <a:pt x="78" y="121"/>
                                <a:pt x="81" y="108"/>
                              </a:cubicBezTo>
                              <a:cubicBezTo>
                                <a:pt x="81" y="105"/>
                                <a:pt x="77" y="104"/>
                                <a:pt x="76" y="107"/>
                              </a:cubicBezTo>
                              <a:cubicBezTo>
                                <a:pt x="73" y="113"/>
                                <a:pt x="67" y="119"/>
                                <a:pt x="59" y="115"/>
                              </a:cubicBezTo>
                              <a:cubicBezTo>
                                <a:pt x="52" y="110"/>
                                <a:pt x="53" y="101"/>
                                <a:pt x="56" y="95"/>
                              </a:cubicBezTo>
                              <a:cubicBezTo>
                                <a:pt x="60" y="86"/>
                                <a:pt x="68" y="80"/>
                                <a:pt x="78" y="84"/>
                              </a:cubicBezTo>
                              <a:cubicBezTo>
                                <a:pt x="98" y="93"/>
                                <a:pt x="87" y="119"/>
                                <a:pt x="80" y="133"/>
                              </a:cubicBezTo>
                              <a:cubicBezTo>
                                <a:pt x="80" y="134"/>
                                <a:pt x="80" y="134"/>
                                <a:pt x="80" y="135"/>
                              </a:cubicBezTo>
                              <a:cubicBezTo>
                                <a:pt x="50" y="176"/>
                                <a:pt x="35" y="226"/>
                                <a:pt x="40" y="278"/>
                              </a:cubicBezTo>
                              <a:cubicBezTo>
                                <a:pt x="34" y="257"/>
                                <a:pt x="23" y="237"/>
                                <a:pt x="4" y="229"/>
                              </a:cubicBezTo>
                              <a:cubicBezTo>
                                <a:pt x="2" y="229"/>
                                <a:pt x="0" y="230"/>
                                <a:pt x="0" y="232"/>
                              </a:cubicBezTo>
                              <a:cubicBezTo>
                                <a:pt x="2" y="264"/>
                                <a:pt x="18" y="295"/>
                                <a:pt x="45" y="313"/>
                              </a:cubicBezTo>
                              <a:cubicBezTo>
                                <a:pt x="46" y="313"/>
                                <a:pt x="46" y="313"/>
                                <a:pt x="47" y="313"/>
                              </a:cubicBezTo>
                              <a:cubicBezTo>
                                <a:pt x="52" y="331"/>
                                <a:pt x="59" y="348"/>
                                <a:pt x="69" y="364"/>
                              </a:cubicBezTo>
                              <a:cubicBezTo>
                                <a:pt x="62" y="360"/>
                                <a:pt x="55" y="358"/>
                                <a:pt x="49" y="358"/>
                              </a:cubicBezTo>
                              <a:cubicBezTo>
                                <a:pt x="34" y="357"/>
                                <a:pt x="20" y="371"/>
                                <a:pt x="23" y="387"/>
                              </a:cubicBezTo>
                              <a:cubicBezTo>
                                <a:pt x="26" y="401"/>
                                <a:pt x="43" y="410"/>
                                <a:pt x="54" y="400"/>
                              </a:cubicBezTo>
                              <a:cubicBezTo>
                                <a:pt x="63" y="392"/>
                                <a:pt x="61" y="377"/>
                                <a:pt x="50" y="374"/>
                              </a:cubicBezTo>
                              <a:cubicBezTo>
                                <a:pt x="47" y="373"/>
                                <a:pt x="45" y="377"/>
                                <a:pt x="48" y="379"/>
                              </a:cubicBezTo>
                              <a:cubicBezTo>
                                <a:pt x="49" y="380"/>
                                <a:pt x="51" y="382"/>
                                <a:pt x="52" y="383"/>
                              </a:cubicBezTo>
                              <a:cubicBezTo>
                                <a:pt x="51" y="388"/>
                                <a:pt x="50" y="392"/>
                                <a:pt x="49" y="396"/>
                              </a:cubicBezTo>
                              <a:cubicBezTo>
                                <a:pt x="46" y="396"/>
                                <a:pt x="42" y="397"/>
                                <a:pt x="39" y="397"/>
                              </a:cubicBezTo>
                              <a:cubicBezTo>
                                <a:pt x="36" y="394"/>
                                <a:pt x="33" y="391"/>
                                <a:pt x="30" y="387"/>
                              </a:cubicBezTo>
                              <a:cubicBezTo>
                                <a:pt x="24" y="374"/>
                                <a:pt x="40" y="363"/>
                                <a:pt x="51" y="364"/>
                              </a:cubicBezTo>
                              <a:cubicBezTo>
                                <a:pt x="59" y="365"/>
                                <a:pt x="68" y="369"/>
                                <a:pt x="76" y="376"/>
                              </a:cubicBezTo>
                              <a:cubicBezTo>
                                <a:pt x="98" y="409"/>
                                <a:pt x="130" y="436"/>
                                <a:pt x="166" y="453"/>
                              </a:cubicBezTo>
                              <a:cubicBezTo>
                                <a:pt x="139" y="446"/>
                                <a:pt x="111" y="450"/>
                                <a:pt x="86" y="464"/>
                              </a:cubicBezTo>
                              <a:cubicBezTo>
                                <a:pt x="84" y="466"/>
                                <a:pt x="84" y="469"/>
                                <a:pt x="86" y="470"/>
                              </a:cubicBezTo>
                              <a:cubicBezTo>
                                <a:pt x="118" y="485"/>
                                <a:pt x="155" y="483"/>
                                <a:pt x="183" y="462"/>
                              </a:cubicBezTo>
                              <a:cubicBezTo>
                                <a:pt x="183" y="461"/>
                                <a:pt x="183" y="461"/>
                                <a:pt x="183" y="461"/>
                              </a:cubicBezTo>
                              <a:cubicBezTo>
                                <a:pt x="209" y="471"/>
                                <a:pt x="237" y="477"/>
                                <a:pt x="266" y="478"/>
                              </a:cubicBezTo>
                              <a:cubicBezTo>
                                <a:pt x="257" y="482"/>
                                <a:pt x="249" y="488"/>
                                <a:pt x="245" y="498"/>
                              </a:cubicBezTo>
                              <a:cubicBezTo>
                                <a:pt x="240" y="513"/>
                                <a:pt x="250" y="527"/>
                                <a:pt x="265" y="527"/>
                              </a:cubicBezTo>
                              <a:cubicBezTo>
                                <a:pt x="278" y="527"/>
                                <a:pt x="296" y="512"/>
                                <a:pt x="289" y="498"/>
                              </a:cubicBezTo>
                              <a:cubicBezTo>
                                <a:pt x="282" y="481"/>
                                <a:pt x="262" y="492"/>
                                <a:pt x="255" y="503"/>
                              </a:cubicBezTo>
                              <a:cubicBezTo>
                                <a:pt x="253" y="506"/>
                                <a:pt x="258" y="508"/>
                                <a:pt x="259" y="505"/>
                              </a:cubicBezTo>
                              <a:cubicBezTo>
                                <a:pt x="263" y="500"/>
                                <a:pt x="268" y="495"/>
                                <a:pt x="275" y="495"/>
                              </a:cubicBezTo>
                              <a:cubicBezTo>
                                <a:pt x="286" y="496"/>
                                <a:pt x="284" y="509"/>
                                <a:pt x="278" y="515"/>
                              </a:cubicBezTo>
                              <a:cubicBezTo>
                                <a:pt x="270" y="523"/>
                                <a:pt x="254" y="524"/>
                                <a:pt x="250" y="510"/>
                              </a:cubicBezTo>
                              <a:cubicBezTo>
                                <a:pt x="245" y="490"/>
                                <a:pt x="267" y="484"/>
                                <a:pt x="283" y="479"/>
                              </a:cubicBezTo>
                              <a:cubicBezTo>
                                <a:pt x="314" y="477"/>
                                <a:pt x="344" y="467"/>
                                <a:pt x="371" y="451"/>
                              </a:cubicBezTo>
                              <a:cubicBezTo>
                                <a:pt x="357" y="469"/>
                                <a:pt x="349" y="492"/>
                                <a:pt x="349" y="516"/>
                              </a:cubicBezTo>
                              <a:cubicBezTo>
                                <a:pt x="349" y="518"/>
                                <a:pt x="351" y="520"/>
                                <a:pt x="353" y="518"/>
                              </a:cubicBezTo>
                              <a:cubicBezTo>
                                <a:pt x="388" y="499"/>
                                <a:pt x="410" y="463"/>
                                <a:pt x="413" y="423"/>
                              </a:cubicBezTo>
                              <a:cubicBezTo>
                                <a:pt x="413" y="422"/>
                                <a:pt x="411" y="421"/>
                                <a:pt x="410" y="421"/>
                              </a:cubicBezTo>
                              <a:cubicBezTo>
                                <a:pt x="434" y="397"/>
                                <a:pt x="453" y="367"/>
                                <a:pt x="463" y="334"/>
                              </a:cubicBezTo>
                              <a:cubicBezTo>
                                <a:pt x="466" y="326"/>
                                <a:pt x="468" y="318"/>
                                <a:pt x="469" y="310"/>
                              </a:cubicBezTo>
                              <a:cubicBezTo>
                                <a:pt x="471" y="319"/>
                                <a:pt x="477" y="327"/>
                                <a:pt x="486" y="331"/>
                              </a:cubicBezTo>
                              <a:cubicBezTo>
                                <a:pt x="501" y="338"/>
                                <a:pt x="520" y="330"/>
                                <a:pt x="524" y="314"/>
                              </a:cubicBezTo>
                              <a:cubicBezTo>
                                <a:pt x="528" y="299"/>
                                <a:pt x="515" y="282"/>
                                <a:pt x="499" y="284"/>
                              </a:cubicBezTo>
                              <a:close/>
                              <a:moveTo>
                                <a:pt x="38" y="292"/>
                              </a:moveTo>
                              <a:cubicBezTo>
                                <a:pt x="28" y="274"/>
                                <a:pt x="18" y="255"/>
                                <a:pt x="7" y="237"/>
                              </a:cubicBezTo>
                              <a:cubicBezTo>
                                <a:pt x="25" y="247"/>
                                <a:pt x="33" y="272"/>
                                <a:pt x="38" y="292"/>
                              </a:cubicBezTo>
                              <a:close/>
                              <a:moveTo>
                                <a:pt x="7" y="243"/>
                              </a:moveTo>
                              <a:cubicBezTo>
                                <a:pt x="18" y="264"/>
                                <a:pt x="29" y="284"/>
                                <a:pt x="40" y="303"/>
                              </a:cubicBezTo>
                              <a:cubicBezTo>
                                <a:pt x="23" y="287"/>
                                <a:pt x="12" y="267"/>
                                <a:pt x="7" y="243"/>
                              </a:cubicBezTo>
                              <a:close/>
                              <a:moveTo>
                                <a:pt x="495" y="187"/>
                              </a:moveTo>
                              <a:cubicBezTo>
                                <a:pt x="479" y="167"/>
                                <a:pt x="459" y="150"/>
                                <a:pt x="437" y="137"/>
                              </a:cubicBezTo>
                              <a:cubicBezTo>
                                <a:pt x="463" y="145"/>
                                <a:pt x="485" y="162"/>
                                <a:pt x="495" y="187"/>
                              </a:cubicBezTo>
                              <a:close/>
                              <a:moveTo>
                                <a:pt x="499" y="200"/>
                              </a:moveTo>
                              <a:cubicBezTo>
                                <a:pt x="499" y="200"/>
                                <a:pt x="499" y="200"/>
                                <a:pt x="499" y="200"/>
                              </a:cubicBezTo>
                              <a:cubicBezTo>
                                <a:pt x="500" y="201"/>
                                <a:pt x="500" y="203"/>
                                <a:pt x="500" y="204"/>
                              </a:cubicBezTo>
                              <a:cubicBezTo>
                                <a:pt x="483" y="198"/>
                                <a:pt x="468" y="188"/>
                                <a:pt x="456" y="174"/>
                              </a:cubicBezTo>
                              <a:cubicBezTo>
                                <a:pt x="447" y="164"/>
                                <a:pt x="443" y="150"/>
                                <a:pt x="434" y="140"/>
                              </a:cubicBezTo>
                              <a:cubicBezTo>
                                <a:pt x="460" y="156"/>
                                <a:pt x="480" y="176"/>
                                <a:pt x="499" y="200"/>
                              </a:cubicBezTo>
                              <a:close/>
                              <a:moveTo>
                                <a:pt x="360" y="120"/>
                              </a:moveTo>
                              <a:cubicBezTo>
                                <a:pt x="343" y="105"/>
                                <a:pt x="327" y="89"/>
                                <a:pt x="312" y="71"/>
                              </a:cubicBezTo>
                              <a:cubicBezTo>
                                <a:pt x="335" y="83"/>
                                <a:pt x="356" y="99"/>
                                <a:pt x="365" y="124"/>
                              </a:cubicBezTo>
                              <a:cubicBezTo>
                                <a:pt x="364" y="123"/>
                                <a:pt x="362" y="123"/>
                                <a:pt x="361" y="122"/>
                              </a:cubicBezTo>
                              <a:cubicBezTo>
                                <a:pt x="361" y="121"/>
                                <a:pt x="361" y="121"/>
                                <a:pt x="360" y="120"/>
                              </a:cubicBezTo>
                              <a:close/>
                              <a:moveTo>
                                <a:pt x="301" y="63"/>
                              </a:moveTo>
                              <a:cubicBezTo>
                                <a:pt x="300" y="64"/>
                                <a:pt x="300" y="65"/>
                                <a:pt x="302" y="65"/>
                              </a:cubicBezTo>
                              <a:cubicBezTo>
                                <a:pt x="303" y="66"/>
                                <a:pt x="304" y="67"/>
                                <a:pt x="306" y="67"/>
                              </a:cubicBezTo>
                              <a:cubicBezTo>
                                <a:pt x="319" y="86"/>
                                <a:pt x="335" y="103"/>
                                <a:pt x="353" y="118"/>
                              </a:cubicBezTo>
                              <a:cubicBezTo>
                                <a:pt x="328" y="107"/>
                                <a:pt x="304" y="91"/>
                                <a:pt x="299" y="62"/>
                              </a:cubicBezTo>
                              <a:cubicBezTo>
                                <a:pt x="300" y="62"/>
                                <a:pt x="300" y="62"/>
                                <a:pt x="301" y="63"/>
                              </a:cubicBezTo>
                              <a:close/>
                              <a:moveTo>
                                <a:pt x="165" y="61"/>
                              </a:moveTo>
                              <a:cubicBezTo>
                                <a:pt x="178" y="47"/>
                                <a:pt x="192" y="33"/>
                                <a:pt x="206" y="20"/>
                              </a:cubicBezTo>
                              <a:cubicBezTo>
                                <a:pt x="196" y="36"/>
                                <a:pt x="182" y="50"/>
                                <a:pt x="165" y="61"/>
                              </a:cubicBezTo>
                              <a:close/>
                              <a:moveTo>
                                <a:pt x="180" y="28"/>
                              </a:moveTo>
                              <a:cubicBezTo>
                                <a:pt x="190" y="18"/>
                                <a:pt x="201" y="11"/>
                                <a:pt x="214" y="7"/>
                              </a:cubicBezTo>
                              <a:cubicBezTo>
                                <a:pt x="214" y="7"/>
                                <a:pt x="214" y="7"/>
                                <a:pt x="214" y="7"/>
                              </a:cubicBezTo>
                              <a:cubicBezTo>
                                <a:pt x="193" y="24"/>
                                <a:pt x="175" y="43"/>
                                <a:pt x="159" y="64"/>
                              </a:cubicBezTo>
                              <a:cubicBezTo>
                                <a:pt x="159" y="64"/>
                                <a:pt x="159" y="65"/>
                                <a:pt x="159" y="65"/>
                              </a:cubicBezTo>
                              <a:cubicBezTo>
                                <a:pt x="158" y="66"/>
                                <a:pt x="157" y="67"/>
                                <a:pt x="156" y="67"/>
                              </a:cubicBezTo>
                              <a:cubicBezTo>
                                <a:pt x="158" y="53"/>
                                <a:pt x="171" y="38"/>
                                <a:pt x="180" y="28"/>
                              </a:cubicBezTo>
                              <a:close/>
                              <a:moveTo>
                                <a:pt x="60" y="193"/>
                              </a:moveTo>
                              <a:cubicBezTo>
                                <a:pt x="60" y="193"/>
                                <a:pt x="61" y="193"/>
                                <a:pt x="61" y="193"/>
                              </a:cubicBezTo>
                              <a:cubicBezTo>
                                <a:pt x="82" y="180"/>
                                <a:pt x="102" y="166"/>
                                <a:pt x="123" y="153"/>
                              </a:cubicBezTo>
                              <a:cubicBezTo>
                                <a:pt x="108" y="174"/>
                                <a:pt x="88" y="192"/>
                                <a:pt x="60" y="194"/>
                              </a:cubicBezTo>
                              <a:cubicBezTo>
                                <a:pt x="60" y="193"/>
                                <a:pt x="60" y="193"/>
                                <a:pt x="60" y="193"/>
                              </a:cubicBezTo>
                              <a:close/>
                              <a:moveTo>
                                <a:pt x="62" y="189"/>
                              </a:moveTo>
                              <a:cubicBezTo>
                                <a:pt x="73" y="165"/>
                                <a:pt x="96" y="154"/>
                                <a:pt x="120" y="150"/>
                              </a:cubicBezTo>
                              <a:cubicBezTo>
                                <a:pt x="101" y="162"/>
                                <a:pt x="81" y="175"/>
                                <a:pt x="62" y="189"/>
                              </a:cubicBezTo>
                              <a:close/>
                              <a:moveTo>
                                <a:pt x="93" y="388"/>
                              </a:moveTo>
                              <a:cubicBezTo>
                                <a:pt x="84" y="368"/>
                                <a:pt x="80" y="348"/>
                                <a:pt x="85" y="327"/>
                              </a:cubicBezTo>
                              <a:cubicBezTo>
                                <a:pt x="90" y="348"/>
                                <a:pt x="94" y="370"/>
                                <a:pt x="97" y="392"/>
                              </a:cubicBezTo>
                              <a:cubicBezTo>
                                <a:pt x="96" y="391"/>
                                <a:pt x="95" y="389"/>
                                <a:pt x="93" y="388"/>
                              </a:cubicBezTo>
                              <a:close/>
                              <a:moveTo>
                                <a:pt x="86" y="321"/>
                              </a:moveTo>
                              <a:cubicBezTo>
                                <a:pt x="97" y="340"/>
                                <a:pt x="107" y="365"/>
                                <a:pt x="100" y="386"/>
                              </a:cubicBezTo>
                              <a:cubicBezTo>
                                <a:pt x="98" y="364"/>
                                <a:pt x="93" y="342"/>
                                <a:pt x="86" y="321"/>
                              </a:cubicBezTo>
                              <a:close/>
                              <a:moveTo>
                                <a:pt x="166" y="460"/>
                              </a:moveTo>
                              <a:cubicBezTo>
                                <a:pt x="144" y="461"/>
                                <a:pt x="122" y="463"/>
                                <a:pt x="100" y="465"/>
                              </a:cubicBezTo>
                              <a:cubicBezTo>
                                <a:pt x="121" y="455"/>
                                <a:pt x="143" y="454"/>
                                <a:pt x="166" y="460"/>
                              </a:cubicBezTo>
                              <a:close/>
                              <a:moveTo>
                                <a:pt x="100" y="469"/>
                              </a:moveTo>
                              <a:cubicBezTo>
                                <a:pt x="122" y="468"/>
                                <a:pt x="145" y="466"/>
                                <a:pt x="167" y="465"/>
                              </a:cubicBezTo>
                              <a:cubicBezTo>
                                <a:pt x="146" y="474"/>
                                <a:pt x="122" y="476"/>
                                <a:pt x="100" y="469"/>
                              </a:cubicBezTo>
                              <a:close/>
                              <a:moveTo>
                                <a:pt x="273" y="473"/>
                              </a:moveTo>
                              <a:cubicBezTo>
                                <a:pt x="248" y="468"/>
                                <a:pt x="227" y="454"/>
                                <a:pt x="215" y="433"/>
                              </a:cubicBezTo>
                              <a:cubicBezTo>
                                <a:pt x="232" y="450"/>
                                <a:pt x="252" y="463"/>
                                <a:pt x="273" y="473"/>
                              </a:cubicBezTo>
                              <a:cubicBezTo>
                                <a:pt x="273" y="473"/>
                                <a:pt x="273" y="473"/>
                                <a:pt x="273" y="473"/>
                              </a:cubicBezTo>
                              <a:close/>
                              <a:moveTo>
                                <a:pt x="210" y="424"/>
                              </a:moveTo>
                              <a:cubicBezTo>
                                <a:pt x="210" y="424"/>
                                <a:pt x="210" y="424"/>
                                <a:pt x="210" y="424"/>
                              </a:cubicBezTo>
                              <a:cubicBezTo>
                                <a:pt x="223" y="428"/>
                                <a:pt x="236" y="433"/>
                                <a:pt x="248" y="441"/>
                              </a:cubicBezTo>
                              <a:cubicBezTo>
                                <a:pt x="254" y="445"/>
                                <a:pt x="259" y="450"/>
                                <a:pt x="264" y="456"/>
                              </a:cubicBezTo>
                              <a:cubicBezTo>
                                <a:pt x="265" y="457"/>
                                <a:pt x="268" y="461"/>
                                <a:pt x="271" y="466"/>
                              </a:cubicBezTo>
                              <a:cubicBezTo>
                                <a:pt x="248" y="455"/>
                                <a:pt x="228" y="441"/>
                                <a:pt x="210" y="424"/>
                              </a:cubicBezTo>
                              <a:close/>
                              <a:moveTo>
                                <a:pt x="388" y="439"/>
                              </a:moveTo>
                              <a:cubicBezTo>
                                <a:pt x="393" y="436"/>
                                <a:pt x="397" y="432"/>
                                <a:pt x="401" y="429"/>
                              </a:cubicBezTo>
                              <a:cubicBezTo>
                                <a:pt x="401" y="429"/>
                                <a:pt x="401" y="429"/>
                                <a:pt x="401" y="429"/>
                              </a:cubicBezTo>
                              <a:cubicBezTo>
                                <a:pt x="388" y="457"/>
                                <a:pt x="373" y="484"/>
                                <a:pt x="355" y="510"/>
                              </a:cubicBezTo>
                              <a:cubicBezTo>
                                <a:pt x="356" y="482"/>
                                <a:pt x="369" y="457"/>
                                <a:pt x="388" y="439"/>
                              </a:cubicBezTo>
                              <a:close/>
                              <a:moveTo>
                                <a:pt x="363" y="505"/>
                              </a:moveTo>
                              <a:cubicBezTo>
                                <a:pt x="381" y="483"/>
                                <a:pt x="396" y="456"/>
                                <a:pt x="406" y="429"/>
                              </a:cubicBezTo>
                              <a:cubicBezTo>
                                <a:pt x="402" y="460"/>
                                <a:pt x="387" y="487"/>
                                <a:pt x="363" y="505"/>
                              </a:cubicBezTo>
                              <a:close/>
                              <a:moveTo>
                                <a:pt x="464" y="291"/>
                              </a:moveTo>
                              <a:cubicBezTo>
                                <a:pt x="463" y="290"/>
                                <a:pt x="462" y="290"/>
                                <a:pt x="461" y="291"/>
                              </a:cubicBezTo>
                              <a:cubicBezTo>
                                <a:pt x="461" y="291"/>
                                <a:pt x="460" y="291"/>
                                <a:pt x="460" y="292"/>
                              </a:cubicBezTo>
                              <a:cubicBezTo>
                                <a:pt x="438" y="310"/>
                                <a:pt x="419" y="332"/>
                                <a:pt x="407" y="358"/>
                              </a:cubicBezTo>
                              <a:cubicBezTo>
                                <a:pt x="407" y="359"/>
                                <a:pt x="407" y="360"/>
                                <a:pt x="408" y="360"/>
                              </a:cubicBezTo>
                              <a:cubicBezTo>
                                <a:pt x="408" y="360"/>
                                <a:pt x="407" y="361"/>
                                <a:pt x="406" y="362"/>
                              </a:cubicBezTo>
                              <a:cubicBezTo>
                                <a:pt x="411" y="328"/>
                                <a:pt x="434" y="303"/>
                                <a:pt x="464" y="289"/>
                              </a:cubicBezTo>
                              <a:cubicBezTo>
                                <a:pt x="464" y="290"/>
                                <a:pt x="464" y="290"/>
                                <a:pt x="464" y="291"/>
                              </a:cubicBezTo>
                              <a:close/>
                              <a:moveTo>
                                <a:pt x="457" y="300"/>
                              </a:moveTo>
                              <a:cubicBezTo>
                                <a:pt x="447" y="324"/>
                                <a:pt x="431" y="344"/>
                                <a:pt x="410" y="359"/>
                              </a:cubicBezTo>
                              <a:cubicBezTo>
                                <a:pt x="424" y="337"/>
                                <a:pt x="438" y="317"/>
                                <a:pt x="457" y="300"/>
                              </a:cubicBezTo>
                              <a:close/>
                              <a:moveTo>
                                <a:pt x="465" y="285"/>
                              </a:moveTo>
                              <a:cubicBezTo>
                                <a:pt x="428" y="295"/>
                                <a:pt x="403" y="331"/>
                                <a:pt x="400" y="368"/>
                              </a:cubicBezTo>
                              <a:cubicBezTo>
                                <a:pt x="399" y="370"/>
                                <a:pt x="402" y="371"/>
                                <a:pt x="404" y="370"/>
                              </a:cubicBezTo>
                              <a:cubicBezTo>
                                <a:pt x="431" y="353"/>
                                <a:pt x="452" y="329"/>
                                <a:pt x="463" y="300"/>
                              </a:cubicBezTo>
                              <a:cubicBezTo>
                                <a:pt x="457" y="350"/>
                                <a:pt x="430" y="395"/>
                                <a:pt x="392" y="427"/>
                              </a:cubicBezTo>
                              <a:cubicBezTo>
                                <a:pt x="377" y="434"/>
                                <a:pt x="358" y="442"/>
                                <a:pt x="348" y="426"/>
                              </a:cubicBezTo>
                              <a:cubicBezTo>
                                <a:pt x="340" y="415"/>
                                <a:pt x="349" y="404"/>
                                <a:pt x="360" y="401"/>
                              </a:cubicBezTo>
                              <a:cubicBezTo>
                                <a:pt x="364" y="399"/>
                                <a:pt x="369" y="398"/>
                                <a:pt x="374" y="400"/>
                              </a:cubicBezTo>
                              <a:cubicBezTo>
                                <a:pt x="381" y="402"/>
                                <a:pt x="389" y="414"/>
                                <a:pt x="377" y="418"/>
                              </a:cubicBezTo>
                              <a:cubicBezTo>
                                <a:pt x="374" y="420"/>
                                <a:pt x="375" y="425"/>
                                <a:pt x="379" y="424"/>
                              </a:cubicBezTo>
                              <a:cubicBezTo>
                                <a:pt x="389" y="421"/>
                                <a:pt x="392" y="407"/>
                                <a:pt x="385" y="399"/>
                              </a:cubicBezTo>
                              <a:cubicBezTo>
                                <a:pt x="374" y="388"/>
                                <a:pt x="354" y="393"/>
                                <a:pt x="344" y="403"/>
                              </a:cubicBezTo>
                              <a:cubicBezTo>
                                <a:pt x="333" y="414"/>
                                <a:pt x="339" y="432"/>
                                <a:pt x="352" y="438"/>
                              </a:cubicBezTo>
                              <a:cubicBezTo>
                                <a:pt x="359" y="441"/>
                                <a:pt x="366" y="442"/>
                                <a:pt x="373" y="441"/>
                              </a:cubicBezTo>
                              <a:cubicBezTo>
                                <a:pt x="345" y="458"/>
                                <a:pt x="313" y="470"/>
                                <a:pt x="279" y="472"/>
                              </a:cubicBezTo>
                              <a:cubicBezTo>
                                <a:pt x="279" y="462"/>
                                <a:pt x="266" y="449"/>
                                <a:pt x="259" y="443"/>
                              </a:cubicBezTo>
                              <a:cubicBezTo>
                                <a:pt x="244" y="430"/>
                                <a:pt x="225" y="423"/>
                                <a:pt x="206" y="417"/>
                              </a:cubicBezTo>
                              <a:cubicBezTo>
                                <a:pt x="204" y="416"/>
                                <a:pt x="202" y="418"/>
                                <a:pt x="202" y="420"/>
                              </a:cubicBezTo>
                              <a:cubicBezTo>
                                <a:pt x="211" y="445"/>
                                <a:pt x="231" y="464"/>
                                <a:pt x="255" y="472"/>
                              </a:cubicBezTo>
                              <a:cubicBezTo>
                                <a:pt x="216" y="468"/>
                                <a:pt x="179" y="455"/>
                                <a:pt x="147" y="435"/>
                              </a:cubicBezTo>
                              <a:cubicBezTo>
                                <a:pt x="136" y="424"/>
                                <a:pt x="132" y="406"/>
                                <a:pt x="147" y="395"/>
                              </a:cubicBezTo>
                              <a:cubicBezTo>
                                <a:pt x="155" y="388"/>
                                <a:pt x="167" y="389"/>
                                <a:pt x="175" y="397"/>
                              </a:cubicBezTo>
                              <a:cubicBezTo>
                                <a:pt x="178" y="401"/>
                                <a:pt x="180" y="406"/>
                                <a:pt x="179" y="412"/>
                              </a:cubicBezTo>
                              <a:cubicBezTo>
                                <a:pt x="177" y="424"/>
                                <a:pt x="157" y="426"/>
                                <a:pt x="158" y="411"/>
                              </a:cubicBezTo>
                              <a:cubicBezTo>
                                <a:pt x="158" y="407"/>
                                <a:pt x="153" y="408"/>
                                <a:pt x="152" y="411"/>
                              </a:cubicBezTo>
                              <a:cubicBezTo>
                                <a:pt x="151" y="427"/>
                                <a:pt x="171" y="434"/>
                                <a:pt x="181" y="422"/>
                              </a:cubicBezTo>
                              <a:cubicBezTo>
                                <a:pt x="191" y="410"/>
                                <a:pt x="184" y="393"/>
                                <a:pt x="171" y="387"/>
                              </a:cubicBezTo>
                              <a:cubicBezTo>
                                <a:pt x="155" y="380"/>
                                <a:pt x="138" y="389"/>
                                <a:pt x="133" y="405"/>
                              </a:cubicBezTo>
                              <a:cubicBezTo>
                                <a:pt x="131" y="412"/>
                                <a:pt x="131" y="420"/>
                                <a:pt x="134" y="426"/>
                              </a:cubicBezTo>
                              <a:cubicBezTo>
                                <a:pt x="122" y="417"/>
                                <a:pt x="111" y="408"/>
                                <a:pt x="101" y="397"/>
                              </a:cubicBezTo>
                              <a:cubicBezTo>
                                <a:pt x="120" y="373"/>
                                <a:pt x="101" y="335"/>
                                <a:pt x="88" y="313"/>
                              </a:cubicBezTo>
                              <a:cubicBezTo>
                                <a:pt x="86" y="310"/>
                                <a:pt x="83" y="311"/>
                                <a:pt x="82" y="313"/>
                              </a:cubicBezTo>
                              <a:cubicBezTo>
                                <a:pt x="76" y="331"/>
                                <a:pt x="75" y="352"/>
                                <a:pt x="81" y="370"/>
                              </a:cubicBezTo>
                              <a:cubicBezTo>
                                <a:pt x="72" y="356"/>
                                <a:pt x="64" y="342"/>
                                <a:pt x="58" y="326"/>
                              </a:cubicBezTo>
                              <a:cubicBezTo>
                                <a:pt x="51" y="306"/>
                                <a:pt x="48" y="286"/>
                                <a:pt x="47" y="265"/>
                              </a:cubicBezTo>
                              <a:cubicBezTo>
                                <a:pt x="47" y="265"/>
                                <a:pt x="48" y="265"/>
                                <a:pt x="47" y="264"/>
                              </a:cubicBezTo>
                              <a:cubicBezTo>
                                <a:pt x="47" y="248"/>
                                <a:pt x="61" y="225"/>
                                <a:pt x="80" y="229"/>
                              </a:cubicBezTo>
                              <a:cubicBezTo>
                                <a:pt x="91" y="231"/>
                                <a:pt x="98" y="244"/>
                                <a:pt x="89" y="253"/>
                              </a:cubicBezTo>
                              <a:cubicBezTo>
                                <a:pt x="87" y="256"/>
                                <a:pt x="84" y="258"/>
                                <a:pt x="81" y="260"/>
                              </a:cubicBezTo>
                              <a:cubicBezTo>
                                <a:pt x="72" y="264"/>
                                <a:pt x="67" y="253"/>
                                <a:pt x="70" y="246"/>
                              </a:cubicBezTo>
                              <a:cubicBezTo>
                                <a:pt x="72" y="243"/>
                                <a:pt x="67" y="241"/>
                                <a:pt x="65" y="243"/>
                              </a:cubicBezTo>
                              <a:cubicBezTo>
                                <a:pt x="58" y="255"/>
                                <a:pt x="61" y="272"/>
                                <a:pt x="78" y="268"/>
                              </a:cubicBezTo>
                              <a:cubicBezTo>
                                <a:pt x="90" y="264"/>
                                <a:pt x="104" y="250"/>
                                <a:pt x="98" y="237"/>
                              </a:cubicBezTo>
                              <a:cubicBezTo>
                                <a:pt x="93" y="224"/>
                                <a:pt x="77" y="219"/>
                                <a:pt x="65" y="225"/>
                              </a:cubicBezTo>
                              <a:cubicBezTo>
                                <a:pt x="59" y="228"/>
                                <a:pt x="52" y="235"/>
                                <a:pt x="47" y="242"/>
                              </a:cubicBezTo>
                              <a:cubicBezTo>
                                <a:pt x="49" y="227"/>
                                <a:pt x="52" y="212"/>
                                <a:pt x="56" y="197"/>
                              </a:cubicBezTo>
                              <a:cubicBezTo>
                                <a:pt x="56" y="197"/>
                                <a:pt x="57" y="197"/>
                                <a:pt x="57" y="197"/>
                              </a:cubicBezTo>
                              <a:cubicBezTo>
                                <a:pt x="92" y="198"/>
                                <a:pt x="117" y="174"/>
                                <a:pt x="135" y="147"/>
                              </a:cubicBezTo>
                              <a:cubicBezTo>
                                <a:pt x="136" y="145"/>
                                <a:pt x="134" y="142"/>
                                <a:pt x="132" y="142"/>
                              </a:cubicBezTo>
                              <a:cubicBezTo>
                                <a:pt x="109" y="145"/>
                                <a:pt x="83" y="153"/>
                                <a:pt x="67" y="170"/>
                              </a:cubicBezTo>
                              <a:cubicBezTo>
                                <a:pt x="80" y="144"/>
                                <a:pt x="99" y="120"/>
                                <a:pt x="123" y="101"/>
                              </a:cubicBezTo>
                              <a:cubicBezTo>
                                <a:pt x="139" y="88"/>
                                <a:pt x="156" y="78"/>
                                <a:pt x="174" y="71"/>
                              </a:cubicBezTo>
                              <a:cubicBezTo>
                                <a:pt x="190" y="66"/>
                                <a:pt x="209" y="63"/>
                                <a:pt x="222" y="76"/>
                              </a:cubicBezTo>
                              <a:cubicBezTo>
                                <a:pt x="230" y="84"/>
                                <a:pt x="224" y="96"/>
                                <a:pt x="216" y="101"/>
                              </a:cubicBezTo>
                              <a:cubicBezTo>
                                <a:pt x="211" y="105"/>
                                <a:pt x="205" y="107"/>
                                <a:pt x="199" y="106"/>
                              </a:cubicBezTo>
                              <a:cubicBezTo>
                                <a:pt x="197" y="104"/>
                                <a:pt x="194" y="103"/>
                                <a:pt x="192" y="102"/>
                              </a:cubicBezTo>
                              <a:cubicBezTo>
                                <a:pt x="184" y="92"/>
                                <a:pt x="188" y="87"/>
                                <a:pt x="202" y="85"/>
                              </a:cubicBezTo>
                              <a:cubicBezTo>
                                <a:pt x="205" y="87"/>
                                <a:pt x="208" y="82"/>
                                <a:pt x="205" y="80"/>
                              </a:cubicBezTo>
                              <a:cubicBezTo>
                                <a:pt x="194" y="73"/>
                                <a:pt x="179" y="83"/>
                                <a:pt x="182" y="96"/>
                              </a:cubicBezTo>
                              <a:cubicBezTo>
                                <a:pt x="186" y="112"/>
                                <a:pt x="204" y="115"/>
                                <a:pt x="217" y="108"/>
                              </a:cubicBezTo>
                              <a:cubicBezTo>
                                <a:pt x="230" y="101"/>
                                <a:pt x="240" y="87"/>
                                <a:pt x="229" y="74"/>
                              </a:cubicBezTo>
                              <a:cubicBezTo>
                                <a:pt x="222" y="66"/>
                                <a:pt x="212" y="62"/>
                                <a:pt x="203" y="62"/>
                              </a:cubicBezTo>
                              <a:cubicBezTo>
                                <a:pt x="233" y="55"/>
                                <a:pt x="264" y="55"/>
                                <a:pt x="295" y="61"/>
                              </a:cubicBezTo>
                              <a:cubicBezTo>
                                <a:pt x="299" y="101"/>
                                <a:pt x="336" y="118"/>
                                <a:pt x="369" y="131"/>
                              </a:cubicBezTo>
                              <a:cubicBezTo>
                                <a:pt x="371" y="132"/>
                                <a:pt x="373" y="130"/>
                                <a:pt x="372" y="128"/>
                              </a:cubicBezTo>
                              <a:cubicBezTo>
                                <a:pt x="365" y="99"/>
                                <a:pt x="343" y="81"/>
                                <a:pt x="318" y="67"/>
                              </a:cubicBezTo>
                              <a:cubicBezTo>
                                <a:pt x="330" y="71"/>
                                <a:pt x="342" y="77"/>
                                <a:pt x="354" y="83"/>
                              </a:cubicBezTo>
                              <a:cubicBezTo>
                                <a:pt x="382" y="98"/>
                                <a:pt x="405" y="120"/>
                                <a:pt x="424" y="145"/>
                              </a:cubicBezTo>
                              <a:cubicBezTo>
                                <a:pt x="433" y="159"/>
                                <a:pt x="443" y="179"/>
                                <a:pt x="428" y="193"/>
                              </a:cubicBezTo>
                              <a:cubicBezTo>
                                <a:pt x="419" y="201"/>
                                <a:pt x="402" y="201"/>
                                <a:pt x="399" y="187"/>
                              </a:cubicBezTo>
                              <a:cubicBezTo>
                                <a:pt x="395" y="173"/>
                                <a:pt x="413" y="166"/>
                                <a:pt x="420" y="178"/>
                              </a:cubicBezTo>
                              <a:cubicBezTo>
                                <a:pt x="422" y="182"/>
                                <a:pt x="427" y="179"/>
                                <a:pt x="425" y="175"/>
                              </a:cubicBezTo>
                              <a:cubicBezTo>
                                <a:pt x="421" y="165"/>
                                <a:pt x="405" y="162"/>
                                <a:pt x="397" y="170"/>
                              </a:cubicBezTo>
                              <a:cubicBezTo>
                                <a:pt x="387" y="180"/>
                                <a:pt x="392" y="197"/>
                                <a:pt x="403" y="203"/>
                              </a:cubicBezTo>
                              <a:cubicBezTo>
                                <a:pt x="417" y="210"/>
                                <a:pt x="433" y="202"/>
                                <a:pt x="439" y="189"/>
                              </a:cubicBezTo>
                              <a:cubicBezTo>
                                <a:pt x="441" y="184"/>
                                <a:pt x="442" y="179"/>
                                <a:pt x="442" y="175"/>
                              </a:cubicBezTo>
                              <a:cubicBezTo>
                                <a:pt x="459" y="208"/>
                                <a:pt x="467" y="246"/>
                                <a:pt x="465" y="285"/>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07.05pt;margin-top:-15.05pt;height:201.25pt;width:201.25pt;z-index:251548672;mso-width-relative:page;mso-height-relative:page;" fillcolor="#222221" filled="t" stroked="f" coordsize="528,527" o:gfxdata="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" path="m499,284c485,286,477,304,491,312c495,314,497,309,494,307c482,299,497,288,506,291c511,293,516,298,518,303c521,314,512,325,502,327c490,329,479,321,475,310c471,301,472,291,472,281c472,281,472,281,472,281c474,243,465,206,449,172c452,177,455,181,459,184c471,197,486,205,503,211c505,211,507,209,506,207c501,167,466,132,425,130c424,130,423,131,423,132c413,119,400,107,387,96c362,77,334,64,304,56c312,54,318,50,322,44c329,34,329,18,318,11c307,3,289,10,285,23c282,33,295,46,303,35c304,33,301,30,299,32c294,35,292,32,292,23c293,21,295,18,298,17c302,14,307,13,311,14c319,17,321,26,320,34c317,48,303,52,290,53c250,46,209,49,170,64c193,49,210,29,222,4c223,2,221,0,218,0c199,4,184,15,172,29c162,41,149,56,151,73c150,74,148,75,147,76c125,88,106,104,90,123c95,112,97,99,90,87c83,76,67,73,57,83c49,91,42,109,54,118c64,126,78,121,81,108c81,105,77,104,76,107c73,113,67,119,59,115c52,110,53,101,56,95c60,86,68,80,78,84c98,93,87,119,80,133c80,134,80,134,80,135c50,176,35,226,40,278c34,257,23,237,4,229c2,229,0,230,0,232c2,264,18,295,45,313c46,313,46,313,47,313c52,331,59,348,69,364c62,360,55,358,49,358c34,357,20,371,23,387c26,401,43,410,54,400c63,392,61,377,50,374c47,373,45,377,48,379c49,380,51,382,52,383c51,388,50,392,49,396c46,396,42,397,39,397c36,394,33,391,30,387c24,374,40,363,51,364c59,365,68,369,76,376c98,409,130,436,166,453c139,446,111,450,86,464c84,466,84,469,86,470c118,485,155,483,183,462c183,461,183,461,183,461c209,471,237,477,266,478c257,482,249,488,245,498c240,513,250,527,265,527c278,527,296,512,289,498c282,481,262,492,255,503c253,506,258,508,259,505c263,500,268,495,275,495c286,496,284,509,278,515c270,523,254,524,250,510c245,490,267,484,283,479c314,477,344,467,371,451c357,469,349,492,349,516c349,518,351,520,353,518c388,499,410,463,413,423c413,422,411,421,410,421c434,397,453,367,463,334c466,326,468,318,469,310c471,319,477,327,486,331c501,338,520,330,524,314c528,299,515,282,499,284xm38,292c28,274,18,255,7,237c25,247,33,272,38,292xm7,243c18,264,29,284,40,303c23,287,12,267,7,243xm495,187c479,167,459,150,437,137c463,145,485,162,495,187xm499,200c499,200,499,200,499,200c500,201,500,203,500,204c483,198,468,188,456,174c447,164,443,150,434,140c460,156,480,176,499,200xm360,120c343,105,327,89,312,71c335,83,356,99,365,124c364,123,362,123,361,122c361,121,361,121,360,120xm301,63c300,64,300,65,302,65c303,66,304,67,306,67c319,86,335,103,353,118c328,107,304,91,299,62c300,62,300,62,301,63xm165,61c178,47,192,33,206,20c196,36,182,50,165,61xm180,28c190,18,201,11,214,7c214,7,214,7,214,7c193,24,175,43,159,64c159,64,159,65,159,65c158,66,157,67,156,67c158,53,171,38,180,28xm60,193c60,193,61,193,61,193c82,180,102,166,123,153c108,174,88,192,60,194c60,193,60,193,60,193xm62,189c73,165,96,154,120,150c101,162,81,175,62,189xm93,388c84,368,80,348,85,327c90,348,94,370,97,392c96,391,95,389,93,388xm86,321c97,340,107,365,100,386c98,364,93,342,86,321xm166,460c144,461,122,463,100,465c121,455,143,454,166,460xm100,469c122,468,145,466,167,465c146,474,122,476,100,469xm273,473c248,468,227,454,215,433c232,450,252,463,273,473c273,473,273,473,273,473xm210,424c210,424,210,424,210,424c223,428,236,433,248,441c254,445,259,450,264,456c265,457,268,461,271,466c248,455,228,441,210,424xm388,439c393,436,397,432,401,429c401,429,401,429,401,429c388,457,373,484,355,510c356,482,369,457,388,439xm363,505c381,483,396,456,406,429c402,460,387,487,363,505xm464,291c463,290,462,290,461,291c461,291,460,291,460,292c438,310,419,332,407,358c407,359,407,360,408,360c408,360,407,361,406,362c411,328,434,303,464,289c464,290,464,290,464,291xm457,300c447,324,431,344,410,359c424,337,438,317,457,300xm465,285c428,295,403,331,400,368c399,370,402,371,404,370c431,353,452,329,463,300c457,350,430,395,392,427c377,434,358,442,348,426c340,415,349,404,360,401c364,399,369,398,374,400c381,402,389,414,377,418c374,420,375,425,379,424c389,421,392,407,385,399c374,388,354,393,344,403c333,414,339,432,352,438c359,441,366,442,373,441c345,458,313,470,279,472c279,462,266,449,259,443c244,430,225,423,206,417c204,416,202,418,202,420c211,445,231,464,255,472c216,468,179,455,147,435c136,424,132,406,147,395c155,388,167,389,175,397c178,401,180,406,179,412c177,424,157,426,158,411c158,407,153,408,152,411c151,427,171,434,181,422c191,410,184,393,171,387c155,380,138,389,133,405c131,412,131,420,134,426c122,417,111,408,101,397c120,373,101,335,88,313c86,310,83,311,82,313c76,331,75,352,81,370c72,356,64,342,58,326c51,306,48,286,47,265c47,265,48,265,47,264c47,248,61,225,80,229c91,231,98,244,89,253c87,256,84,258,81,260c72,264,67,253,70,246c72,243,67,241,65,243c58,255,61,272,78,268c90,264,104,250,98,237c93,224,77,219,65,225c59,228,52,235,47,242c49,227,52,212,56,197c56,197,57,197,57,197c92,198,117,174,135,147c136,145,134,142,132,142c109,145,83,153,67,170c80,144,99,120,123,101c139,88,156,78,174,71c190,66,209,63,222,76c230,84,224,96,216,101c211,105,205,107,199,106c197,104,194,103,192,102c184,92,188,87,202,85c205,87,208,82,205,80c194,73,179,83,182,96c186,112,204,115,217,108c230,101,240,87,229,74c222,66,212,62,203,62c233,55,264,55,295,61c299,101,336,118,369,131c371,132,373,130,372,128c365,99,343,81,318,67c330,71,342,77,354,83c382,98,405,120,424,145c433,159,443,179,428,193c419,201,402,201,399,187c395,173,413,166,420,178c422,182,427,179,425,175c421,165,405,162,397,170c387,180,392,197,403,203c417,210,433,202,439,189c441,184,442,179,442,175c459,208,467,246,465,285xe">
                <v:path o:connectlocs="2449380,1411308;2284797,1362810;2434858,1023319;1873340,465586;1379591,111546;1442520,82447;822914,310390;730941,354039;275918,402538;285599,557733;387253,654730;217830,1518005;111335,1876894;251714,1857495;246874,1765348;416297,2279433;1185964,2415229;1253734,2449178;1369910,2323081;1999197,2051489;2352566,1605302;33884,1149416;33884,1178515;2415495,969971;2100851,678980;1766845,601382;1461883,315240;1457042,305541;871321,135796;769666,315240;295281,936022;300121,916623;411457,1585903;484067,1872045;803551,2230934;1321503,2293982;1016541,2056339;1311822,2260033;1941109,2080588;1965312,2080588;2226709,1416158;2246071,1401608;2212187,1454957;2241231,1454957;1810411,1939943;1665191,1954492;1253734,2148486;711578,2109688;764826,1993291;643809,1964192;396935,1518005;227511,1280362;338847,1193064;314643,1091217;653490,712929;842276,344339;929409,494685;1050425,523784;1786208,635331;2052445,703229;2057285,848725;2139577,848725" o:connectangles="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47648"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3"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txbx>
                        <w:txbxContent>
                          <w:p>
                            <w:pPr>
                              <w:jc w:val="center"/>
                            </w:pPr>
                          </w:p>
                        </w:txbxContent>
                      </wps:txbx>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47648;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eEqL8&#10;3AAAAA8BAAAPAAAAAAAAAAEAIAAAACIAAABkcnMvZG93bnJldi54bWxQSwECFAAUAAAACACHTuJA&#10;jJaMe1YCAAA2BAAADgAAAAAAAAABACAAAAArAQAAZHJzL2Uyb0RvYy54bWxQSwUGAAAAAAYABgBZ&#10;AQAA8wUAAAAA&#10;">
                <v:fill on="t" focussize="0,0"/>
                <v:stroke on="f" weight="2pt"/>
                <v:imagedata o:title=""/>
                <o:lock v:ext="edit" aspectratio="f"/>
                <v:textbox inset="0mm,0mm,0mm,0mm">
                  <w:txbxContent>
                    <w:p>
                      <w:pPr>
                        <w:jc w:val="center"/>
                      </w:pPr>
                    </w:p>
                  </w:txbxContent>
                </v:textbox>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75296" behindDoc="0" locked="0" layoutInCell="1" allowOverlap="1">
                <wp:simplePos x="0" y="0"/>
                <wp:positionH relativeFrom="column">
                  <wp:posOffset>2921000</wp:posOffset>
                </wp:positionH>
                <wp:positionV relativeFrom="paragraph">
                  <wp:posOffset>7232650</wp:posOffset>
                </wp:positionV>
                <wp:extent cx="2762885" cy="702310"/>
                <wp:effectExtent l="0" t="0" r="0" b="0"/>
                <wp:wrapNone/>
                <wp:docPr id="1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3813810" y="8230870"/>
                          <a:ext cx="2762885" cy="702310"/>
                        </a:xfrm>
                        <a:prstGeom prst="rect">
                          <a:avLst/>
                        </a:prstGeom>
                        <a:noFill/>
                        <a:effectLst/>
                      </wps:spPr>
                      <wps:txbx>
                        <w:txbxContent>
                          <w:p>
                            <w:pPr>
                              <w:rPr>
                                <w:rFonts w:hint="eastAsia" w:ascii="微软雅黑" w:hAnsi="微软雅黑" w:eastAsia="微软雅黑" w:cstheme="minorBidi"/>
                                <w:color w:val="000000" w:themeColor="text1"/>
                                <w:kern w:val="24"/>
                                <w:sz w:val="21"/>
                                <w:szCs w:val="21"/>
                                <w14:textFill>
                                  <w14:solidFill>
                                    <w14:schemeClr w14:val="tx1"/>
                                  </w14:solidFill>
                                </w14:textFill>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p>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230pt;margin-top:569.5pt;height:55.3pt;width:217.55pt;z-index:251575296;mso-width-relative:page;mso-height-relative:page;" filled="f" stroked="f" coordsize="21600,21600" o:gfxdata="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V2O9PdAAAADQEAAA8AAAAAAAAAAQAgAAAAIgAAAGRycy9kb3du&#10;cmV2LnhtbFBLAQIUABQAAAAIAIdO4kAbJFBpMwIAAOcDAAAOAAAAAAAAAAEAIAAAACwBAABkcnMv&#10;ZTJvRG9jLnhtbFBLBQYAAAAABgAGAFkBAADRBQAAAAA=&#10;">
                <v:fill on="f" focussize="0,0"/>
                <v:stroke on="f"/>
                <v:imagedata o:title=""/>
                <o:lock v:ext="edit" aspectratio="f"/>
                <v:textbox style="mso-fit-shape-to-text:t;">
                  <w:txbxContent>
                    <w:p>
                      <w:pPr>
                        <w:rPr>
                          <w:rFonts w:hint="eastAsia" w:ascii="微软雅黑" w:hAnsi="微软雅黑" w:eastAsia="微软雅黑" w:cstheme="minorBidi"/>
                          <w:color w:val="000000" w:themeColor="text1"/>
                          <w:kern w:val="24"/>
                          <w:sz w:val="21"/>
                          <w:szCs w:val="21"/>
                          <w14:textFill>
                            <w14:solidFill>
                              <w14:schemeClr w14:val="tx1"/>
                            </w14:solidFill>
                          </w14:textFill>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p>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txbxContent>
                </v:textbox>
              </v:shape>
            </w:pict>
          </mc:Fallback>
        </mc:AlternateContent>
      </w:r>
      <w:r>
        <mc:AlternateContent>
          <mc:Choice Requires="wps">
            <w:drawing>
              <wp:anchor distT="0" distB="0" distL="114300" distR="114300" simplePos="0" relativeHeight="251572224" behindDoc="0" locked="0" layoutInCell="1" allowOverlap="1">
                <wp:simplePos x="0" y="0"/>
                <wp:positionH relativeFrom="column">
                  <wp:posOffset>1267460</wp:posOffset>
                </wp:positionH>
                <wp:positionV relativeFrom="paragraph">
                  <wp:posOffset>4792345</wp:posOffset>
                </wp:positionV>
                <wp:extent cx="2762885" cy="702310"/>
                <wp:effectExtent l="0" t="0" r="0" b="0"/>
                <wp:wrapNone/>
                <wp:docPr id="1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2399030" y="5742940"/>
                          <a:ext cx="2762885" cy="702310"/>
                        </a:xfrm>
                        <a:prstGeom prst="rect">
                          <a:avLst/>
                        </a:prstGeom>
                        <a:noFill/>
                        <a:effectLst/>
                      </wps:spPr>
                      <wps:txbx>
                        <w:txbxContent>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theme="minorBidi"/>
                                <w:color w:val="000000" w:themeColor="text1"/>
                                <w:kern w:val="24"/>
                                <w:sz w:val="21"/>
                                <w:szCs w:val="21"/>
                                <w14:textFill>
                                  <w14:solidFill>
                                    <w14:schemeClr w14:val="tx1"/>
                                  </w14:solidFill>
                                </w14:textFill>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99.8pt;margin-top:377.35pt;height:55.3pt;width:217.55pt;z-index:251572224;mso-width-relative:page;mso-height-relative:page;" filled="f" stroked="f" coordsize="21600,21600" o:gfxdata="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h3pFb3AAAAAsBAAAPAAAAAAAAAAEAIAAAACIAAABkcnMvZG93&#10;bnJldi54bWxQSwECFAAUAAAACACHTuJAuwUADzUCAADnAwAADgAAAAAAAAABACAAAAArAQAAZHJz&#10;L2Uyb0RvYy54bWxQSwUGAAAAAAYABgBZAQAA0gUAAAAA&#10;">
                <v:fill on="f" focussize="0,0"/>
                <v:stroke on="f"/>
                <v:imagedata o:title=""/>
                <o:lock v:ext="edit" aspectratio="f"/>
                <v:textbox style="mso-fit-shape-to-text:t;">
                  <w:txbxContent>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theme="minorBidi"/>
                          <w:color w:val="000000" w:themeColor="text1"/>
                          <w:kern w:val="24"/>
                          <w:sz w:val="21"/>
                          <w:szCs w:val="21"/>
                          <w14:textFill>
                            <w14:solidFill>
                              <w14:schemeClr w14:val="tx1"/>
                            </w14:solidFill>
                          </w14:textFill>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txbxContent>
                </v:textbox>
              </v:shape>
            </w:pict>
          </mc:Fallback>
        </mc:AlternateContent>
      </w:r>
      <w:r>
        <mc:AlternateContent>
          <mc:Choice Requires="wps">
            <w:drawing>
              <wp:anchor distT="0" distB="0" distL="114300" distR="114300" simplePos="0" relativeHeight="251569152" behindDoc="0" locked="0" layoutInCell="1" allowOverlap="1">
                <wp:simplePos x="0" y="0"/>
                <wp:positionH relativeFrom="column">
                  <wp:posOffset>104140</wp:posOffset>
                </wp:positionH>
                <wp:positionV relativeFrom="paragraph">
                  <wp:posOffset>2245995</wp:posOffset>
                </wp:positionV>
                <wp:extent cx="2322195" cy="702310"/>
                <wp:effectExtent l="0" t="0" r="0" b="0"/>
                <wp:wrapNone/>
                <wp:docPr id="1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984885" y="3255010"/>
                          <a:ext cx="2322195" cy="702310"/>
                        </a:xfrm>
                        <a:prstGeom prst="rect">
                          <a:avLst/>
                        </a:prstGeom>
                        <a:noFill/>
                        <a:effectLst/>
                      </wps:spPr>
                      <wps:txbx>
                        <w:txbxContent>
                          <w:p>
                            <w:pPr>
                              <w:rPr>
                                <w:sz w:val="21"/>
                                <w:szCs w:val="21"/>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单击此处添加文本单击此处添加文本单击此处添加文本单击此处添加文本</w:t>
                            </w:r>
                          </w:p>
                          <w:p>
                            <w:pPr>
                              <w:rPr>
                                <w:sz w:val="21"/>
                                <w:szCs w:val="21"/>
                              </w:rPr>
                            </w:pPr>
                          </w:p>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8.2pt;margin-top:176.85pt;height:55.3pt;width:182.85pt;z-index:251569152;mso-width-relative:page;mso-height-relative:page;" filled="f" stroked="f" coordsize="21600,21600" o:gfxdata="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Rx9Vg2wAAAAoBAAAPAAAAAAAAAAEAIAAAACIAAABkcnMvZG93bnJl&#10;di54bWxQSwECFAAUAAAACACHTuJAUumGcTMCAADmAwAADgAAAAAAAAABACAAAAAqAQAAZHJzL2Uy&#10;b0RvYy54bWxQSwUGAAAAAAYABgBZAQAAzwUAAAAA&#10;">
                <v:fill on="f" focussize="0,0"/>
                <v:stroke on="f"/>
                <v:imagedata o:title=""/>
                <o:lock v:ext="edit" aspectratio="f"/>
                <v:textbox style="mso-fit-shape-to-text:t;">
                  <w:txbxContent>
                    <w:p>
                      <w:pPr>
                        <w:rPr>
                          <w:sz w:val="21"/>
                          <w:szCs w:val="21"/>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单击此处添加文本单击此处添加文本单击此处添加文本单击此处添加文本</w:t>
                      </w:r>
                    </w:p>
                    <w:p>
                      <w:pPr>
                        <w:rPr>
                          <w:sz w:val="21"/>
                          <w:szCs w:val="21"/>
                        </w:rPr>
                      </w:pPr>
                    </w:p>
                    <w:p/>
                  </w:txbxContent>
                </v:textbox>
              </v:shape>
            </w:pict>
          </mc:Fallback>
        </mc:AlternateContent>
      </w:r>
      <w:r>
        <mc:AlternateContent>
          <mc:Choice Requires="wps">
            <w:drawing>
              <wp:anchor distT="0" distB="0" distL="114300" distR="114300" simplePos="0" relativeHeight="251567104" behindDoc="0" locked="0" layoutInCell="1" allowOverlap="1">
                <wp:simplePos x="0" y="0"/>
                <wp:positionH relativeFrom="column">
                  <wp:posOffset>802005</wp:posOffset>
                </wp:positionH>
                <wp:positionV relativeFrom="paragraph">
                  <wp:posOffset>-225425</wp:posOffset>
                </wp:positionV>
                <wp:extent cx="3945890" cy="294640"/>
                <wp:effectExtent l="0" t="0" r="0" b="0"/>
                <wp:wrapNone/>
                <wp:docPr id="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394589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63.15pt;margin-top:-17.75pt;height:23.2pt;width:310.7pt;z-index:251567104;mso-width-relative:page;mso-height-relative:page;" filled="f" stroked="f" coordsize="21600,21600" o:gfxdata="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J4LBDXAAAACgEAAA8AAAAAAAAAAQAgAAAAIgAAAGRycy9kb3ducmV2LnhtbFBLAQIUABQAAAAI&#10;AIdO4kBig0F6JwIAAM0DAAAOAAAAAAAAAAEAIAAAACYBAABkcnMvZTJvRG9jLnhtbFBLBQYAAAAA&#10;BgAGAFkBAA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576320" behindDoc="0" locked="0" layoutInCell="1" allowOverlap="1">
                <wp:simplePos x="0" y="0"/>
                <wp:positionH relativeFrom="column">
                  <wp:posOffset>2423160</wp:posOffset>
                </wp:positionH>
                <wp:positionV relativeFrom="paragraph">
                  <wp:posOffset>5843270</wp:posOffset>
                </wp:positionV>
                <wp:extent cx="3257550" cy="3279140"/>
                <wp:effectExtent l="0" t="0" r="0" b="16510"/>
                <wp:wrapNone/>
                <wp:docPr id="17"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3566160" y="6757670"/>
                          <a:ext cx="3257550" cy="3279140"/>
                        </a:xfrm>
                        <a:custGeom>
                          <a:avLst/>
                          <a:gdLst>
                            <a:gd name="T0" fmla="*/ 13 w 640"/>
                            <a:gd name="T1" fmla="*/ 334 h 644"/>
                            <a:gd name="T2" fmla="*/ 49 w 640"/>
                            <a:gd name="T3" fmla="*/ 363 h 644"/>
                            <a:gd name="T4" fmla="*/ 325 w 640"/>
                            <a:gd name="T5" fmla="*/ 627 h 644"/>
                            <a:gd name="T6" fmla="*/ 328 w 640"/>
                            <a:gd name="T7" fmla="*/ 629 h 644"/>
                            <a:gd name="T8" fmla="*/ 328 w 640"/>
                            <a:gd name="T9" fmla="*/ 629 h 644"/>
                            <a:gd name="T10" fmla="*/ 329 w 640"/>
                            <a:gd name="T11" fmla="*/ 629 h 644"/>
                            <a:gd name="T12" fmla="*/ 330 w 640"/>
                            <a:gd name="T13" fmla="*/ 630 h 644"/>
                            <a:gd name="T14" fmla="*/ 330 w 640"/>
                            <a:gd name="T15" fmla="*/ 629 h 644"/>
                            <a:gd name="T16" fmla="*/ 331 w 640"/>
                            <a:gd name="T17" fmla="*/ 628 h 644"/>
                            <a:gd name="T18" fmla="*/ 331 w 640"/>
                            <a:gd name="T19" fmla="*/ 628 h 644"/>
                            <a:gd name="T20" fmla="*/ 331 w 640"/>
                            <a:gd name="T21" fmla="*/ 628 h 644"/>
                            <a:gd name="T22" fmla="*/ 333 w 640"/>
                            <a:gd name="T23" fmla="*/ 625 h 644"/>
                            <a:gd name="T24" fmla="*/ 351 w 640"/>
                            <a:gd name="T25" fmla="*/ 607 h 644"/>
                            <a:gd name="T26" fmla="*/ 386 w 640"/>
                            <a:gd name="T27" fmla="*/ 570 h 644"/>
                            <a:gd name="T28" fmla="*/ 459 w 640"/>
                            <a:gd name="T29" fmla="*/ 499 h 644"/>
                            <a:gd name="T30" fmla="*/ 608 w 640"/>
                            <a:gd name="T31" fmla="*/ 357 h 644"/>
                            <a:gd name="T32" fmla="*/ 623 w 640"/>
                            <a:gd name="T33" fmla="*/ 342 h 644"/>
                            <a:gd name="T34" fmla="*/ 629 w 640"/>
                            <a:gd name="T35" fmla="*/ 338 h 644"/>
                            <a:gd name="T36" fmla="*/ 626 w 640"/>
                            <a:gd name="T37" fmla="*/ 335 h 644"/>
                            <a:gd name="T38" fmla="*/ 625 w 640"/>
                            <a:gd name="T39" fmla="*/ 333 h 644"/>
                            <a:gd name="T40" fmla="*/ 624 w 640"/>
                            <a:gd name="T41" fmla="*/ 332 h 644"/>
                            <a:gd name="T42" fmla="*/ 622 w 640"/>
                            <a:gd name="T43" fmla="*/ 330 h 644"/>
                            <a:gd name="T44" fmla="*/ 606 w 640"/>
                            <a:gd name="T45" fmla="*/ 312 h 644"/>
                            <a:gd name="T46" fmla="*/ 572 w 640"/>
                            <a:gd name="T47" fmla="*/ 277 h 644"/>
                            <a:gd name="T48" fmla="*/ 506 w 640"/>
                            <a:gd name="T49" fmla="*/ 205 h 644"/>
                            <a:gd name="T50" fmla="*/ 374 w 640"/>
                            <a:gd name="T51" fmla="*/ 60 h 644"/>
                            <a:gd name="T52" fmla="*/ 330 w 640"/>
                            <a:gd name="T53" fmla="*/ 11 h 644"/>
                            <a:gd name="T54" fmla="*/ 243 w 640"/>
                            <a:gd name="T55" fmla="*/ 91 h 644"/>
                            <a:gd name="T56" fmla="*/ 159 w 640"/>
                            <a:gd name="T57" fmla="*/ 169 h 644"/>
                            <a:gd name="T58" fmla="*/ 0 w 640"/>
                            <a:gd name="T59" fmla="*/ 327 h 644"/>
                            <a:gd name="T60" fmla="*/ 33 w 640"/>
                            <a:gd name="T61" fmla="*/ 286 h 644"/>
                            <a:gd name="T62" fmla="*/ 173 w 640"/>
                            <a:gd name="T63" fmla="*/ 146 h 644"/>
                            <a:gd name="T64" fmla="*/ 246 w 640"/>
                            <a:gd name="T65" fmla="*/ 77 h 644"/>
                            <a:gd name="T66" fmla="*/ 284 w 640"/>
                            <a:gd name="T67" fmla="*/ 42 h 644"/>
                            <a:gd name="T68" fmla="*/ 302 w 640"/>
                            <a:gd name="T69" fmla="*/ 26 h 644"/>
                            <a:gd name="T70" fmla="*/ 330 w 640"/>
                            <a:gd name="T71" fmla="*/ 0 h 644"/>
                            <a:gd name="T72" fmla="*/ 346 w 640"/>
                            <a:gd name="T73" fmla="*/ 17 h 644"/>
                            <a:gd name="T74" fmla="*/ 353 w 640"/>
                            <a:gd name="T75" fmla="*/ 25 h 644"/>
                            <a:gd name="T76" fmla="*/ 358 w 640"/>
                            <a:gd name="T77" fmla="*/ 31 h 644"/>
                            <a:gd name="T78" fmla="*/ 378 w 640"/>
                            <a:gd name="T79" fmla="*/ 53 h 644"/>
                            <a:gd name="T80" fmla="*/ 417 w 640"/>
                            <a:gd name="T81" fmla="*/ 97 h 644"/>
                            <a:gd name="T82" fmla="*/ 557 w 640"/>
                            <a:gd name="T83" fmla="*/ 247 h 644"/>
                            <a:gd name="T84" fmla="*/ 600 w 640"/>
                            <a:gd name="T85" fmla="*/ 294 h 644"/>
                            <a:gd name="T86" fmla="*/ 622 w 640"/>
                            <a:gd name="T87" fmla="*/ 318 h 644"/>
                            <a:gd name="T88" fmla="*/ 628 w 640"/>
                            <a:gd name="T89" fmla="*/ 324 h 644"/>
                            <a:gd name="T90" fmla="*/ 633 w 640"/>
                            <a:gd name="T91" fmla="*/ 329 h 644"/>
                            <a:gd name="T92" fmla="*/ 640 w 640"/>
                            <a:gd name="T93" fmla="*/ 338 h 644"/>
                            <a:gd name="T94" fmla="*/ 631 w 640"/>
                            <a:gd name="T95" fmla="*/ 346 h 644"/>
                            <a:gd name="T96" fmla="*/ 629 w 640"/>
                            <a:gd name="T97" fmla="*/ 348 h 644"/>
                            <a:gd name="T98" fmla="*/ 626 w 640"/>
                            <a:gd name="T99" fmla="*/ 351 h 644"/>
                            <a:gd name="T100" fmla="*/ 619 w 640"/>
                            <a:gd name="T101" fmla="*/ 357 h 644"/>
                            <a:gd name="T102" fmla="*/ 594 w 640"/>
                            <a:gd name="T103" fmla="*/ 380 h 644"/>
                            <a:gd name="T104" fmla="*/ 542 w 640"/>
                            <a:gd name="T105" fmla="*/ 429 h 644"/>
                            <a:gd name="T106" fmla="*/ 438 w 640"/>
                            <a:gd name="T107" fmla="*/ 531 h 644"/>
                            <a:gd name="T108" fmla="*/ 380 w 640"/>
                            <a:gd name="T109" fmla="*/ 590 h 644"/>
                            <a:gd name="T110" fmla="*/ 351 w 640"/>
                            <a:gd name="T111" fmla="*/ 620 h 644"/>
                            <a:gd name="T112" fmla="*/ 337 w 640"/>
                            <a:gd name="T113" fmla="*/ 635 h 644"/>
                            <a:gd name="T114" fmla="*/ 330 w 640"/>
                            <a:gd name="T115" fmla="*/ 644 h 644"/>
                            <a:gd name="T116" fmla="*/ 322 w 640"/>
                            <a:gd name="T117" fmla="*/ 637 h 644"/>
                            <a:gd name="T118" fmla="*/ 309 w 640"/>
                            <a:gd name="T119" fmla="*/ 624 h 644"/>
                            <a:gd name="T120" fmla="*/ 155 w 640"/>
                            <a:gd name="T121" fmla="*/ 479 h 644"/>
                            <a:gd name="T122" fmla="*/ 44 w 640"/>
                            <a:gd name="T123" fmla="*/ 371 h 644"/>
                            <a:gd name="T124" fmla="*/ 13 w 640"/>
                            <a:gd name="T125" fmla="*/ 334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644">
                              <a:moveTo>
                                <a:pt x="13" y="334"/>
                              </a:moveTo>
                              <a:cubicBezTo>
                                <a:pt x="27" y="333"/>
                                <a:pt x="40" y="353"/>
                                <a:pt x="49" y="363"/>
                              </a:cubicBezTo>
                              <a:cubicBezTo>
                                <a:pt x="141" y="457"/>
                                <a:pt x="234" y="543"/>
                                <a:pt x="325" y="627"/>
                              </a:cubicBezTo>
                              <a:cubicBezTo>
                                <a:pt x="328" y="629"/>
                                <a:pt x="328" y="629"/>
                                <a:pt x="328" y="629"/>
                              </a:cubicBezTo>
                              <a:cubicBezTo>
                                <a:pt x="328" y="629"/>
                                <a:pt x="328" y="629"/>
                                <a:pt x="328" y="629"/>
                              </a:cubicBezTo>
                              <a:cubicBezTo>
                                <a:pt x="329" y="629"/>
                                <a:pt x="329" y="629"/>
                                <a:pt x="329" y="629"/>
                              </a:cubicBezTo>
                              <a:cubicBezTo>
                                <a:pt x="329" y="630"/>
                                <a:pt x="329" y="630"/>
                                <a:pt x="330" y="630"/>
                              </a:cubicBezTo>
                              <a:cubicBezTo>
                                <a:pt x="330" y="629"/>
                                <a:pt x="330" y="629"/>
                                <a:pt x="330" y="629"/>
                              </a:cubicBezTo>
                              <a:cubicBezTo>
                                <a:pt x="331" y="628"/>
                                <a:pt x="331" y="628"/>
                                <a:pt x="331" y="628"/>
                              </a:cubicBezTo>
                              <a:cubicBezTo>
                                <a:pt x="331" y="628"/>
                                <a:pt x="331" y="628"/>
                                <a:pt x="331" y="628"/>
                              </a:cubicBezTo>
                              <a:cubicBezTo>
                                <a:pt x="331" y="628"/>
                                <a:pt x="330" y="628"/>
                                <a:pt x="331" y="628"/>
                              </a:cubicBezTo>
                              <a:cubicBezTo>
                                <a:pt x="333" y="625"/>
                                <a:pt x="333" y="625"/>
                                <a:pt x="333" y="625"/>
                              </a:cubicBezTo>
                              <a:cubicBezTo>
                                <a:pt x="351" y="607"/>
                                <a:pt x="351" y="607"/>
                                <a:pt x="351" y="607"/>
                              </a:cubicBezTo>
                              <a:cubicBezTo>
                                <a:pt x="363" y="595"/>
                                <a:pt x="374" y="583"/>
                                <a:pt x="386" y="570"/>
                              </a:cubicBezTo>
                              <a:cubicBezTo>
                                <a:pt x="410" y="546"/>
                                <a:pt x="435" y="522"/>
                                <a:pt x="459" y="499"/>
                              </a:cubicBezTo>
                              <a:cubicBezTo>
                                <a:pt x="508" y="451"/>
                                <a:pt x="558" y="404"/>
                                <a:pt x="608" y="357"/>
                              </a:cubicBezTo>
                              <a:cubicBezTo>
                                <a:pt x="623" y="342"/>
                                <a:pt x="623" y="342"/>
                                <a:pt x="623" y="342"/>
                              </a:cubicBezTo>
                              <a:cubicBezTo>
                                <a:pt x="629" y="338"/>
                                <a:pt x="629" y="338"/>
                                <a:pt x="629" y="338"/>
                              </a:cubicBezTo>
                              <a:cubicBezTo>
                                <a:pt x="626" y="335"/>
                                <a:pt x="626" y="335"/>
                                <a:pt x="626" y="335"/>
                              </a:cubicBezTo>
                              <a:cubicBezTo>
                                <a:pt x="625" y="333"/>
                                <a:pt x="625" y="333"/>
                                <a:pt x="625" y="333"/>
                              </a:cubicBezTo>
                              <a:cubicBezTo>
                                <a:pt x="624" y="332"/>
                                <a:pt x="624" y="332"/>
                                <a:pt x="624" y="332"/>
                              </a:cubicBezTo>
                              <a:cubicBezTo>
                                <a:pt x="622" y="330"/>
                                <a:pt x="622" y="330"/>
                                <a:pt x="622" y="330"/>
                              </a:cubicBezTo>
                              <a:cubicBezTo>
                                <a:pt x="606" y="312"/>
                                <a:pt x="606" y="312"/>
                                <a:pt x="606" y="312"/>
                              </a:cubicBezTo>
                              <a:cubicBezTo>
                                <a:pt x="572" y="277"/>
                                <a:pt x="572" y="277"/>
                                <a:pt x="572" y="277"/>
                              </a:cubicBezTo>
                              <a:cubicBezTo>
                                <a:pt x="550" y="253"/>
                                <a:pt x="528" y="229"/>
                                <a:pt x="506" y="205"/>
                              </a:cubicBezTo>
                              <a:cubicBezTo>
                                <a:pt x="462" y="156"/>
                                <a:pt x="418" y="108"/>
                                <a:pt x="374" y="60"/>
                              </a:cubicBezTo>
                              <a:cubicBezTo>
                                <a:pt x="360" y="44"/>
                                <a:pt x="348" y="31"/>
                                <a:pt x="330" y="11"/>
                              </a:cubicBezTo>
                              <a:cubicBezTo>
                                <a:pt x="301" y="38"/>
                                <a:pt x="272" y="65"/>
                                <a:pt x="243" y="91"/>
                              </a:cubicBezTo>
                              <a:cubicBezTo>
                                <a:pt x="215" y="117"/>
                                <a:pt x="187" y="143"/>
                                <a:pt x="159" y="169"/>
                              </a:cubicBezTo>
                              <a:cubicBezTo>
                                <a:pt x="104" y="221"/>
                                <a:pt x="50" y="274"/>
                                <a:pt x="0" y="327"/>
                              </a:cubicBezTo>
                              <a:cubicBezTo>
                                <a:pt x="0" y="316"/>
                                <a:pt x="22" y="298"/>
                                <a:pt x="33" y="286"/>
                              </a:cubicBezTo>
                              <a:cubicBezTo>
                                <a:pt x="77" y="239"/>
                                <a:pt x="124" y="192"/>
                                <a:pt x="173" y="146"/>
                              </a:cubicBezTo>
                              <a:cubicBezTo>
                                <a:pt x="197" y="123"/>
                                <a:pt x="222" y="100"/>
                                <a:pt x="246" y="77"/>
                              </a:cubicBezTo>
                              <a:cubicBezTo>
                                <a:pt x="259" y="65"/>
                                <a:pt x="271" y="54"/>
                                <a:pt x="284" y="42"/>
                              </a:cubicBezTo>
                              <a:cubicBezTo>
                                <a:pt x="290" y="37"/>
                                <a:pt x="296" y="31"/>
                                <a:pt x="302" y="26"/>
                              </a:cubicBezTo>
                              <a:cubicBezTo>
                                <a:pt x="312" y="17"/>
                                <a:pt x="321" y="8"/>
                                <a:pt x="330" y="0"/>
                              </a:cubicBezTo>
                              <a:cubicBezTo>
                                <a:pt x="335" y="6"/>
                                <a:pt x="341" y="12"/>
                                <a:pt x="346" y="17"/>
                              </a:cubicBezTo>
                              <a:cubicBezTo>
                                <a:pt x="353" y="25"/>
                                <a:pt x="353" y="25"/>
                                <a:pt x="353" y="25"/>
                              </a:cubicBezTo>
                              <a:cubicBezTo>
                                <a:pt x="358" y="31"/>
                                <a:pt x="358" y="31"/>
                                <a:pt x="358" y="31"/>
                              </a:cubicBezTo>
                              <a:cubicBezTo>
                                <a:pt x="365" y="38"/>
                                <a:pt x="372" y="46"/>
                                <a:pt x="378" y="53"/>
                              </a:cubicBezTo>
                              <a:cubicBezTo>
                                <a:pt x="391" y="68"/>
                                <a:pt x="404" y="83"/>
                                <a:pt x="417" y="97"/>
                              </a:cubicBezTo>
                              <a:cubicBezTo>
                                <a:pt x="462" y="148"/>
                                <a:pt x="511" y="197"/>
                                <a:pt x="557" y="247"/>
                              </a:cubicBezTo>
                              <a:cubicBezTo>
                                <a:pt x="571" y="263"/>
                                <a:pt x="586" y="278"/>
                                <a:pt x="600" y="294"/>
                              </a:cubicBezTo>
                              <a:cubicBezTo>
                                <a:pt x="608" y="302"/>
                                <a:pt x="615" y="310"/>
                                <a:pt x="622" y="318"/>
                              </a:cubicBezTo>
                              <a:cubicBezTo>
                                <a:pt x="628" y="324"/>
                                <a:pt x="628" y="324"/>
                                <a:pt x="628" y="324"/>
                              </a:cubicBezTo>
                              <a:cubicBezTo>
                                <a:pt x="633" y="329"/>
                                <a:pt x="633" y="329"/>
                                <a:pt x="633" y="329"/>
                              </a:cubicBezTo>
                              <a:cubicBezTo>
                                <a:pt x="635" y="332"/>
                                <a:pt x="638" y="335"/>
                                <a:pt x="640" y="338"/>
                              </a:cubicBezTo>
                              <a:cubicBezTo>
                                <a:pt x="637" y="340"/>
                                <a:pt x="634" y="343"/>
                                <a:pt x="631" y="346"/>
                              </a:cubicBezTo>
                              <a:cubicBezTo>
                                <a:pt x="629" y="348"/>
                                <a:pt x="629" y="348"/>
                                <a:pt x="629" y="348"/>
                              </a:cubicBezTo>
                              <a:cubicBezTo>
                                <a:pt x="626" y="351"/>
                                <a:pt x="626" y="351"/>
                                <a:pt x="626" y="351"/>
                              </a:cubicBezTo>
                              <a:cubicBezTo>
                                <a:pt x="619" y="357"/>
                                <a:pt x="619" y="357"/>
                                <a:pt x="619" y="357"/>
                              </a:cubicBezTo>
                              <a:cubicBezTo>
                                <a:pt x="611" y="364"/>
                                <a:pt x="602" y="372"/>
                                <a:pt x="594" y="380"/>
                              </a:cubicBezTo>
                              <a:cubicBezTo>
                                <a:pt x="577" y="397"/>
                                <a:pt x="559" y="413"/>
                                <a:pt x="542" y="429"/>
                              </a:cubicBezTo>
                              <a:cubicBezTo>
                                <a:pt x="508" y="462"/>
                                <a:pt x="473" y="496"/>
                                <a:pt x="438" y="531"/>
                              </a:cubicBezTo>
                              <a:cubicBezTo>
                                <a:pt x="418" y="551"/>
                                <a:pt x="399" y="570"/>
                                <a:pt x="380" y="590"/>
                              </a:cubicBezTo>
                              <a:cubicBezTo>
                                <a:pt x="370" y="600"/>
                                <a:pt x="361" y="610"/>
                                <a:pt x="351" y="620"/>
                              </a:cubicBezTo>
                              <a:cubicBezTo>
                                <a:pt x="337" y="635"/>
                                <a:pt x="337" y="635"/>
                                <a:pt x="337" y="635"/>
                              </a:cubicBezTo>
                              <a:cubicBezTo>
                                <a:pt x="330" y="644"/>
                                <a:pt x="330" y="644"/>
                                <a:pt x="330" y="644"/>
                              </a:cubicBezTo>
                              <a:cubicBezTo>
                                <a:pt x="322" y="637"/>
                                <a:pt x="322" y="637"/>
                                <a:pt x="322" y="637"/>
                              </a:cubicBezTo>
                              <a:cubicBezTo>
                                <a:pt x="309" y="624"/>
                                <a:pt x="309" y="624"/>
                                <a:pt x="309" y="624"/>
                              </a:cubicBezTo>
                              <a:cubicBezTo>
                                <a:pt x="258" y="576"/>
                                <a:pt x="207" y="527"/>
                                <a:pt x="155" y="479"/>
                              </a:cubicBezTo>
                              <a:cubicBezTo>
                                <a:pt x="118" y="444"/>
                                <a:pt x="82" y="410"/>
                                <a:pt x="44" y="371"/>
                              </a:cubicBezTo>
                              <a:cubicBezTo>
                                <a:pt x="33" y="360"/>
                                <a:pt x="17" y="349"/>
                                <a:pt x="13" y="33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90.8pt;margin-top:460.1pt;height:258.2pt;width:256.5pt;z-index:251576320;mso-width-relative:page;mso-height-relative:page;" fillcolor="#222221" filled="t" stroked="f" coordsize="640,644" o:gfxdata="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4rdL19oAAAAMAQAADwAAAAAA&#10;AAABACAAAAAiAAAAZHJzL2Rvd25yZXYueG1sUEsBAhQAFAAAAAgAh07iQFWm3usWDAAA5zoAAA4A&#10;AAAAAAAAAQAgAAAAKQEAAGRycy9lMm9Eb2MueG1sUEsFBgAAAAAGAAYAWQEAALEPAAAAAA==&#10;" path="m13,334c27,333,40,353,49,363c141,457,234,543,325,627c328,629,328,629,328,629c328,629,328,629,328,629c329,629,329,629,329,629c329,630,329,630,330,630c330,629,330,629,330,629c331,628,331,628,331,628c331,628,331,628,331,628c331,628,330,628,331,628c333,625,333,625,333,625c351,607,351,607,351,607c363,595,374,583,386,570c410,546,435,522,459,499c508,451,558,404,608,357c623,342,623,342,623,342c629,338,629,338,629,338c626,335,626,335,626,335c625,333,625,333,625,333c624,332,624,332,624,332c622,330,622,330,622,330c606,312,606,312,606,312c572,277,572,277,572,277c550,253,528,229,506,205c462,156,418,108,374,60c360,44,348,31,330,11c301,38,272,65,243,91c215,117,187,143,159,169c104,221,50,274,0,327c0,316,22,298,33,286c77,239,124,192,173,146c197,123,222,100,246,77c259,65,271,54,284,42c290,37,296,31,302,26c312,17,321,8,330,0c335,6,341,12,346,17c353,25,353,25,353,25c358,31,358,31,358,31c365,38,372,46,378,53c391,68,404,83,417,97c462,148,511,197,557,247c571,263,586,278,600,294c608,302,615,310,622,318c628,324,628,324,628,324c633,329,633,329,633,329c635,332,638,335,640,338c637,340,634,343,631,346c629,348,629,348,629,348c626,351,626,351,626,351c619,357,619,357,619,357c611,364,602,372,594,380c577,397,559,413,542,429c508,462,473,496,438,531c418,551,399,570,380,590c370,600,361,610,351,620c337,635,337,635,337,635c330,644,330,644,330,644c322,637,322,637,322,637c309,624,309,624,309,624c258,576,207,527,155,479c118,444,82,410,44,371c33,360,17,349,13,334xe">
                <v:path o:connectlocs="66168,1700671;249406,1848335;1654224,3192578;1669494,3202762;1669494,3202762;1674584,3202762;1679674,3207854;1679674,3202762;1684764,3197670;1684764,3197670;1684764,3197670;1694943,3182395;1786562,3090742;1964709,2902344;2336274,2540824;3094672,1817784;3171021,1741406;3201560,1721039;3186291,1705763;3181201,1695580;3176111,1690488;3165931,1680304;3084492,1588651;2911435,1410437;2575500,1043825;1903630,305509;1679674,56010;1236851,463356;809297,860519;0,1665029;167967,1456264;880556,743407;1252120,392071;1445537,213856;1537156,132387;1679674,0;1761112,86561;1796742,127295;1822192,157846;1923990,269867;2122497,493907;2835086,1257682;3053953,1496998;3165931,1619202;3196470,1649753;3221920,1675212;3257550,1721039;3211740,1761773;3201560,1771957;3186291,1787233;3150661,1817784;3023413,1934896;2758737,2184396;2229385,2703762;1934170,3004181;1786562,3156936;1715303,3233313;1679674,3279140;1638954,3243497;1572785,3177303;788937,2438987;223956,1889069;66168,1700671" o:connectangles="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4272" behindDoc="0" locked="0" layoutInCell="1" allowOverlap="1">
                <wp:simplePos x="0" y="0"/>
                <wp:positionH relativeFrom="column">
                  <wp:posOffset>3487420</wp:posOffset>
                </wp:positionH>
                <wp:positionV relativeFrom="paragraph">
                  <wp:posOffset>6947535</wp:posOffset>
                </wp:positionV>
                <wp:extent cx="1128395" cy="396240"/>
                <wp:effectExtent l="0" t="0" r="0" b="0"/>
                <wp:wrapNone/>
                <wp:docPr id="1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4630420" y="7861935"/>
                          <a:ext cx="1128395"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274.6pt;margin-top:547.05pt;height:31.2pt;width:88.85pt;z-index:251574272;mso-width-relative:page;mso-height-relative:page;" filled="f" stroked="f" coordsize="21600,21600" o:gfxdata="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vBZH90AAAANAQAADwAAAAAAAAABACAAAAAiAAAAZHJzL2Rv&#10;d25yZXYueG1sUEsBAhQAFAAAAAgAh07iQCci6DY1AgAA5wMAAA4AAAAAAAAAAQAgAAAALAEAAGRy&#10;cy9lMm9Eb2MueG1sUEsFBgAAAAAGAAYAWQEAANM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573248" behindDoc="0" locked="0" layoutInCell="1" allowOverlap="1">
                <wp:simplePos x="0" y="0"/>
                <wp:positionH relativeFrom="column">
                  <wp:posOffset>1009015</wp:posOffset>
                </wp:positionH>
                <wp:positionV relativeFrom="paragraph">
                  <wp:posOffset>3355340</wp:posOffset>
                </wp:positionV>
                <wp:extent cx="3257550" cy="3279140"/>
                <wp:effectExtent l="0" t="0" r="0" b="16510"/>
                <wp:wrapNone/>
                <wp:docPr id="14"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152015" y="4269740"/>
                          <a:ext cx="3257550" cy="3279140"/>
                        </a:xfrm>
                        <a:custGeom>
                          <a:avLst/>
                          <a:gdLst>
                            <a:gd name="T0" fmla="*/ 13 w 640"/>
                            <a:gd name="T1" fmla="*/ 334 h 644"/>
                            <a:gd name="T2" fmla="*/ 49 w 640"/>
                            <a:gd name="T3" fmla="*/ 363 h 644"/>
                            <a:gd name="T4" fmla="*/ 325 w 640"/>
                            <a:gd name="T5" fmla="*/ 627 h 644"/>
                            <a:gd name="T6" fmla="*/ 328 w 640"/>
                            <a:gd name="T7" fmla="*/ 629 h 644"/>
                            <a:gd name="T8" fmla="*/ 328 w 640"/>
                            <a:gd name="T9" fmla="*/ 629 h 644"/>
                            <a:gd name="T10" fmla="*/ 329 w 640"/>
                            <a:gd name="T11" fmla="*/ 629 h 644"/>
                            <a:gd name="T12" fmla="*/ 330 w 640"/>
                            <a:gd name="T13" fmla="*/ 630 h 644"/>
                            <a:gd name="T14" fmla="*/ 330 w 640"/>
                            <a:gd name="T15" fmla="*/ 629 h 644"/>
                            <a:gd name="T16" fmla="*/ 331 w 640"/>
                            <a:gd name="T17" fmla="*/ 628 h 644"/>
                            <a:gd name="T18" fmla="*/ 331 w 640"/>
                            <a:gd name="T19" fmla="*/ 628 h 644"/>
                            <a:gd name="T20" fmla="*/ 331 w 640"/>
                            <a:gd name="T21" fmla="*/ 628 h 644"/>
                            <a:gd name="T22" fmla="*/ 333 w 640"/>
                            <a:gd name="T23" fmla="*/ 625 h 644"/>
                            <a:gd name="T24" fmla="*/ 351 w 640"/>
                            <a:gd name="T25" fmla="*/ 607 h 644"/>
                            <a:gd name="T26" fmla="*/ 386 w 640"/>
                            <a:gd name="T27" fmla="*/ 570 h 644"/>
                            <a:gd name="T28" fmla="*/ 459 w 640"/>
                            <a:gd name="T29" fmla="*/ 499 h 644"/>
                            <a:gd name="T30" fmla="*/ 608 w 640"/>
                            <a:gd name="T31" fmla="*/ 357 h 644"/>
                            <a:gd name="T32" fmla="*/ 623 w 640"/>
                            <a:gd name="T33" fmla="*/ 342 h 644"/>
                            <a:gd name="T34" fmla="*/ 629 w 640"/>
                            <a:gd name="T35" fmla="*/ 338 h 644"/>
                            <a:gd name="T36" fmla="*/ 626 w 640"/>
                            <a:gd name="T37" fmla="*/ 335 h 644"/>
                            <a:gd name="T38" fmla="*/ 625 w 640"/>
                            <a:gd name="T39" fmla="*/ 333 h 644"/>
                            <a:gd name="T40" fmla="*/ 624 w 640"/>
                            <a:gd name="T41" fmla="*/ 332 h 644"/>
                            <a:gd name="T42" fmla="*/ 622 w 640"/>
                            <a:gd name="T43" fmla="*/ 330 h 644"/>
                            <a:gd name="T44" fmla="*/ 606 w 640"/>
                            <a:gd name="T45" fmla="*/ 312 h 644"/>
                            <a:gd name="T46" fmla="*/ 572 w 640"/>
                            <a:gd name="T47" fmla="*/ 277 h 644"/>
                            <a:gd name="T48" fmla="*/ 506 w 640"/>
                            <a:gd name="T49" fmla="*/ 205 h 644"/>
                            <a:gd name="T50" fmla="*/ 374 w 640"/>
                            <a:gd name="T51" fmla="*/ 60 h 644"/>
                            <a:gd name="T52" fmla="*/ 330 w 640"/>
                            <a:gd name="T53" fmla="*/ 11 h 644"/>
                            <a:gd name="T54" fmla="*/ 243 w 640"/>
                            <a:gd name="T55" fmla="*/ 91 h 644"/>
                            <a:gd name="T56" fmla="*/ 159 w 640"/>
                            <a:gd name="T57" fmla="*/ 169 h 644"/>
                            <a:gd name="T58" fmla="*/ 0 w 640"/>
                            <a:gd name="T59" fmla="*/ 327 h 644"/>
                            <a:gd name="T60" fmla="*/ 33 w 640"/>
                            <a:gd name="T61" fmla="*/ 286 h 644"/>
                            <a:gd name="T62" fmla="*/ 173 w 640"/>
                            <a:gd name="T63" fmla="*/ 146 h 644"/>
                            <a:gd name="T64" fmla="*/ 246 w 640"/>
                            <a:gd name="T65" fmla="*/ 77 h 644"/>
                            <a:gd name="T66" fmla="*/ 284 w 640"/>
                            <a:gd name="T67" fmla="*/ 42 h 644"/>
                            <a:gd name="T68" fmla="*/ 302 w 640"/>
                            <a:gd name="T69" fmla="*/ 26 h 644"/>
                            <a:gd name="T70" fmla="*/ 330 w 640"/>
                            <a:gd name="T71" fmla="*/ 0 h 644"/>
                            <a:gd name="T72" fmla="*/ 346 w 640"/>
                            <a:gd name="T73" fmla="*/ 17 h 644"/>
                            <a:gd name="T74" fmla="*/ 353 w 640"/>
                            <a:gd name="T75" fmla="*/ 25 h 644"/>
                            <a:gd name="T76" fmla="*/ 358 w 640"/>
                            <a:gd name="T77" fmla="*/ 31 h 644"/>
                            <a:gd name="T78" fmla="*/ 378 w 640"/>
                            <a:gd name="T79" fmla="*/ 53 h 644"/>
                            <a:gd name="T80" fmla="*/ 417 w 640"/>
                            <a:gd name="T81" fmla="*/ 97 h 644"/>
                            <a:gd name="T82" fmla="*/ 557 w 640"/>
                            <a:gd name="T83" fmla="*/ 247 h 644"/>
                            <a:gd name="T84" fmla="*/ 600 w 640"/>
                            <a:gd name="T85" fmla="*/ 294 h 644"/>
                            <a:gd name="T86" fmla="*/ 622 w 640"/>
                            <a:gd name="T87" fmla="*/ 318 h 644"/>
                            <a:gd name="T88" fmla="*/ 628 w 640"/>
                            <a:gd name="T89" fmla="*/ 324 h 644"/>
                            <a:gd name="T90" fmla="*/ 633 w 640"/>
                            <a:gd name="T91" fmla="*/ 329 h 644"/>
                            <a:gd name="T92" fmla="*/ 640 w 640"/>
                            <a:gd name="T93" fmla="*/ 338 h 644"/>
                            <a:gd name="T94" fmla="*/ 631 w 640"/>
                            <a:gd name="T95" fmla="*/ 346 h 644"/>
                            <a:gd name="T96" fmla="*/ 629 w 640"/>
                            <a:gd name="T97" fmla="*/ 348 h 644"/>
                            <a:gd name="T98" fmla="*/ 626 w 640"/>
                            <a:gd name="T99" fmla="*/ 351 h 644"/>
                            <a:gd name="T100" fmla="*/ 619 w 640"/>
                            <a:gd name="T101" fmla="*/ 357 h 644"/>
                            <a:gd name="T102" fmla="*/ 594 w 640"/>
                            <a:gd name="T103" fmla="*/ 380 h 644"/>
                            <a:gd name="T104" fmla="*/ 542 w 640"/>
                            <a:gd name="T105" fmla="*/ 429 h 644"/>
                            <a:gd name="T106" fmla="*/ 438 w 640"/>
                            <a:gd name="T107" fmla="*/ 531 h 644"/>
                            <a:gd name="T108" fmla="*/ 380 w 640"/>
                            <a:gd name="T109" fmla="*/ 590 h 644"/>
                            <a:gd name="T110" fmla="*/ 351 w 640"/>
                            <a:gd name="T111" fmla="*/ 620 h 644"/>
                            <a:gd name="T112" fmla="*/ 337 w 640"/>
                            <a:gd name="T113" fmla="*/ 635 h 644"/>
                            <a:gd name="T114" fmla="*/ 330 w 640"/>
                            <a:gd name="T115" fmla="*/ 644 h 644"/>
                            <a:gd name="T116" fmla="*/ 322 w 640"/>
                            <a:gd name="T117" fmla="*/ 637 h 644"/>
                            <a:gd name="T118" fmla="*/ 309 w 640"/>
                            <a:gd name="T119" fmla="*/ 624 h 644"/>
                            <a:gd name="T120" fmla="*/ 155 w 640"/>
                            <a:gd name="T121" fmla="*/ 479 h 644"/>
                            <a:gd name="T122" fmla="*/ 44 w 640"/>
                            <a:gd name="T123" fmla="*/ 371 h 644"/>
                            <a:gd name="T124" fmla="*/ 13 w 640"/>
                            <a:gd name="T125" fmla="*/ 334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644">
                              <a:moveTo>
                                <a:pt x="13" y="334"/>
                              </a:moveTo>
                              <a:cubicBezTo>
                                <a:pt x="27" y="333"/>
                                <a:pt x="40" y="353"/>
                                <a:pt x="49" y="363"/>
                              </a:cubicBezTo>
                              <a:cubicBezTo>
                                <a:pt x="141" y="457"/>
                                <a:pt x="234" y="543"/>
                                <a:pt x="325" y="627"/>
                              </a:cubicBezTo>
                              <a:cubicBezTo>
                                <a:pt x="328" y="629"/>
                                <a:pt x="328" y="629"/>
                                <a:pt x="328" y="629"/>
                              </a:cubicBezTo>
                              <a:cubicBezTo>
                                <a:pt x="328" y="629"/>
                                <a:pt x="328" y="629"/>
                                <a:pt x="328" y="629"/>
                              </a:cubicBezTo>
                              <a:cubicBezTo>
                                <a:pt x="329" y="629"/>
                                <a:pt x="329" y="629"/>
                                <a:pt x="329" y="629"/>
                              </a:cubicBezTo>
                              <a:cubicBezTo>
                                <a:pt x="329" y="630"/>
                                <a:pt x="329" y="630"/>
                                <a:pt x="330" y="630"/>
                              </a:cubicBezTo>
                              <a:cubicBezTo>
                                <a:pt x="330" y="629"/>
                                <a:pt x="330" y="629"/>
                                <a:pt x="330" y="629"/>
                              </a:cubicBezTo>
                              <a:cubicBezTo>
                                <a:pt x="331" y="628"/>
                                <a:pt x="331" y="628"/>
                                <a:pt x="331" y="628"/>
                              </a:cubicBezTo>
                              <a:cubicBezTo>
                                <a:pt x="331" y="628"/>
                                <a:pt x="331" y="628"/>
                                <a:pt x="331" y="628"/>
                              </a:cubicBezTo>
                              <a:cubicBezTo>
                                <a:pt x="331" y="628"/>
                                <a:pt x="330" y="628"/>
                                <a:pt x="331" y="628"/>
                              </a:cubicBezTo>
                              <a:cubicBezTo>
                                <a:pt x="333" y="625"/>
                                <a:pt x="333" y="625"/>
                                <a:pt x="333" y="625"/>
                              </a:cubicBezTo>
                              <a:cubicBezTo>
                                <a:pt x="351" y="607"/>
                                <a:pt x="351" y="607"/>
                                <a:pt x="351" y="607"/>
                              </a:cubicBezTo>
                              <a:cubicBezTo>
                                <a:pt x="363" y="595"/>
                                <a:pt x="374" y="583"/>
                                <a:pt x="386" y="570"/>
                              </a:cubicBezTo>
                              <a:cubicBezTo>
                                <a:pt x="410" y="546"/>
                                <a:pt x="435" y="522"/>
                                <a:pt x="459" y="499"/>
                              </a:cubicBezTo>
                              <a:cubicBezTo>
                                <a:pt x="508" y="451"/>
                                <a:pt x="558" y="404"/>
                                <a:pt x="608" y="357"/>
                              </a:cubicBezTo>
                              <a:cubicBezTo>
                                <a:pt x="623" y="342"/>
                                <a:pt x="623" y="342"/>
                                <a:pt x="623" y="342"/>
                              </a:cubicBezTo>
                              <a:cubicBezTo>
                                <a:pt x="629" y="338"/>
                                <a:pt x="629" y="338"/>
                                <a:pt x="629" y="338"/>
                              </a:cubicBezTo>
                              <a:cubicBezTo>
                                <a:pt x="626" y="335"/>
                                <a:pt x="626" y="335"/>
                                <a:pt x="626" y="335"/>
                              </a:cubicBezTo>
                              <a:cubicBezTo>
                                <a:pt x="625" y="333"/>
                                <a:pt x="625" y="333"/>
                                <a:pt x="625" y="333"/>
                              </a:cubicBezTo>
                              <a:cubicBezTo>
                                <a:pt x="624" y="332"/>
                                <a:pt x="624" y="332"/>
                                <a:pt x="624" y="332"/>
                              </a:cubicBezTo>
                              <a:cubicBezTo>
                                <a:pt x="622" y="330"/>
                                <a:pt x="622" y="330"/>
                                <a:pt x="622" y="330"/>
                              </a:cubicBezTo>
                              <a:cubicBezTo>
                                <a:pt x="606" y="312"/>
                                <a:pt x="606" y="312"/>
                                <a:pt x="606" y="312"/>
                              </a:cubicBezTo>
                              <a:cubicBezTo>
                                <a:pt x="572" y="277"/>
                                <a:pt x="572" y="277"/>
                                <a:pt x="572" y="277"/>
                              </a:cubicBezTo>
                              <a:cubicBezTo>
                                <a:pt x="550" y="253"/>
                                <a:pt x="528" y="229"/>
                                <a:pt x="506" y="205"/>
                              </a:cubicBezTo>
                              <a:cubicBezTo>
                                <a:pt x="462" y="156"/>
                                <a:pt x="418" y="108"/>
                                <a:pt x="374" y="60"/>
                              </a:cubicBezTo>
                              <a:cubicBezTo>
                                <a:pt x="360" y="44"/>
                                <a:pt x="348" y="31"/>
                                <a:pt x="330" y="11"/>
                              </a:cubicBezTo>
                              <a:cubicBezTo>
                                <a:pt x="301" y="38"/>
                                <a:pt x="272" y="65"/>
                                <a:pt x="243" y="91"/>
                              </a:cubicBezTo>
                              <a:cubicBezTo>
                                <a:pt x="215" y="117"/>
                                <a:pt x="187" y="143"/>
                                <a:pt x="159" y="169"/>
                              </a:cubicBezTo>
                              <a:cubicBezTo>
                                <a:pt x="104" y="221"/>
                                <a:pt x="50" y="274"/>
                                <a:pt x="0" y="327"/>
                              </a:cubicBezTo>
                              <a:cubicBezTo>
                                <a:pt x="0" y="316"/>
                                <a:pt x="22" y="298"/>
                                <a:pt x="33" y="286"/>
                              </a:cubicBezTo>
                              <a:cubicBezTo>
                                <a:pt x="77" y="239"/>
                                <a:pt x="124" y="192"/>
                                <a:pt x="173" y="146"/>
                              </a:cubicBezTo>
                              <a:cubicBezTo>
                                <a:pt x="197" y="123"/>
                                <a:pt x="222" y="100"/>
                                <a:pt x="246" y="77"/>
                              </a:cubicBezTo>
                              <a:cubicBezTo>
                                <a:pt x="259" y="65"/>
                                <a:pt x="271" y="54"/>
                                <a:pt x="284" y="42"/>
                              </a:cubicBezTo>
                              <a:cubicBezTo>
                                <a:pt x="290" y="37"/>
                                <a:pt x="296" y="31"/>
                                <a:pt x="302" y="26"/>
                              </a:cubicBezTo>
                              <a:cubicBezTo>
                                <a:pt x="312" y="17"/>
                                <a:pt x="321" y="8"/>
                                <a:pt x="330" y="0"/>
                              </a:cubicBezTo>
                              <a:cubicBezTo>
                                <a:pt x="335" y="6"/>
                                <a:pt x="341" y="12"/>
                                <a:pt x="346" y="17"/>
                              </a:cubicBezTo>
                              <a:cubicBezTo>
                                <a:pt x="353" y="25"/>
                                <a:pt x="353" y="25"/>
                                <a:pt x="353" y="25"/>
                              </a:cubicBezTo>
                              <a:cubicBezTo>
                                <a:pt x="358" y="31"/>
                                <a:pt x="358" y="31"/>
                                <a:pt x="358" y="31"/>
                              </a:cubicBezTo>
                              <a:cubicBezTo>
                                <a:pt x="365" y="38"/>
                                <a:pt x="372" y="46"/>
                                <a:pt x="378" y="53"/>
                              </a:cubicBezTo>
                              <a:cubicBezTo>
                                <a:pt x="391" y="68"/>
                                <a:pt x="404" y="83"/>
                                <a:pt x="417" y="97"/>
                              </a:cubicBezTo>
                              <a:cubicBezTo>
                                <a:pt x="462" y="148"/>
                                <a:pt x="511" y="197"/>
                                <a:pt x="557" y="247"/>
                              </a:cubicBezTo>
                              <a:cubicBezTo>
                                <a:pt x="571" y="263"/>
                                <a:pt x="586" y="278"/>
                                <a:pt x="600" y="294"/>
                              </a:cubicBezTo>
                              <a:cubicBezTo>
                                <a:pt x="608" y="302"/>
                                <a:pt x="615" y="310"/>
                                <a:pt x="622" y="318"/>
                              </a:cubicBezTo>
                              <a:cubicBezTo>
                                <a:pt x="628" y="324"/>
                                <a:pt x="628" y="324"/>
                                <a:pt x="628" y="324"/>
                              </a:cubicBezTo>
                              <a:cubicBezTo>
                                <a:pt x="633" y="329"/>
                                <a:pt x="633" y="329"/>
                                <a:pt x="633" y="329"/>
                              </a:cubicBezTo>
                              <a:cubicBezTo>
                                <a:pt x="635" y="332"/>
                                <a:pt x="638" y="335"/>
                                <a:pt x="640" y="338"/>
                              </a:cubicBezTo>
                              <a:cubicBezTo>
                                <a:pt x="637" y="340"/>
                                <a:pt x="634" y="343"/>
                                <a:pt x="631" y="346"/>
                              </a:cubicBezTo>
                              <a:cubicBezTo>
                                <a:pt x="629" y="348"/>
                                <a:pt x="629" y="348"/>
                                <a:pt x="629" y="348"/>
                              </a:cubicBezTo>
                              <a:cubicBezTo>
                                <a:pt x="626" y="351"/>
                                <a:pt x="626" y="351"/>
                                <a:pt x="626" y="351"/>
                              </a:cubicBezTo>
                              <a:cubicBezTo>
                                <a:pt x="619" y="357"/>
                                <a:pt x="619" y="357"/>
                                <a:pt x="619" y="357"/>
                              </a:cubicBezTo>
                              <a:cubicBezTo>
                                <a:pt x="611" y="364"/>
                                <a:pt x="602" y="372"/>
                                <a:pt x="594" y="380"/>
                              </a:cubicBezTo>
                              <a:cubicBezTo>
                                <a:pt x="577" y="397"/>
                                <a:pt x="559" y="413"/>
                                <a:pt x="542" y="429"/>
                              </a:cubicBezTo>
                              <a:cubicBezTo>
                                <a:pt x="508" y="462"/>
                                <a:pt x="473" y="496"/>
                                <a:pt x="438" y="531"/>
                              </a:cubicBezTo>
                              <a:cubicBezTo>
                                <a:pt x="418" y="551"/>
                                <a:pt x="399" y="570"/>
                                <a:pt x="380" y="590"/>
                              </a:cubicBezTo>
                              <a:cubicBezTo>
                                <a:pt x="370" y="600"/>
                                <a:pt x="361" y="610"/>
                                <a:pt x="351" y="620"/>
                              </a:cubicBezTo>
                              <a:cubicBezTo>
                                <a:pt x="337" y="635"/>
                                <a:pt x="337" y="635"/>
                                <a:pt x="337" y="635"/>
                              </a:cubicBezTo>
                              <a:cubicBezTo>
                                <a:pt x="330" y="644"/>
                                <a:pt x="330" y="644"/>
                                <a:pt x="330" y="644"/>
                              </a:cubicBezTo>
                              <a:cubicBezTo>
                                <a:pt x="322" y="637"/>
                                <a:pt x="322" y="637"/>
                                <a:pt x="322" y="637"/>
                              </a:cubicBezTo>
                              <a:cubicBezTo>
                                <a:pt x="309" y="624"/>
                                <a:pt x="309" y="624"/>
                                <a:pt x="309" y="624"/>
                              </a:cubicBezTo>
                              <a:cubicBezTo>
                                <a:pt x="258" y="576"/>
                                <a:pt x="207" y="527"/>
                                <a:pt x="155" y="479"/>
                              </a:cubicBezTo>
                              <a:cubicBezTo>
                                <a:pt x="118" y="444"/>
                                <a:pt x="82" y="410"/>
                                <a:pt x="44" y="371"/>
                              </a:cubicBezTo>
                              <a:cubicBezTo>
                                <a:pt x="33" y="360"/>
                                <a:pt x="17" y="349"/>
                                <a:pt x="13" y="33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79.45pt;margin-top:264.2pt;height:258.2pt;width:256.5pt;z-index:251573248;mso-width-relative:page;mso-height-relative:page;" fillcolor="#222221" filled="t" stroked="f" coordsize="640,644" o:gfxdata="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FHfOPHaAAAADAEAAA8AAAAAAAAA&#10;AQAgAAAAIgAAAGRycy9kb3ducmV2LnhtbFBLAQIUABQAAAAIAIdO4kBHmtVOFAwAAOc6AAAOAAAA&#10;AAAAAAEAIAAAACkBAABkcnMvZTJvRG9jLnhtbFBLBQYAAAAABgAGAFkBAACvDwAAAAA=&#10;" path="m13,334c27,333,40,353,49,363c141,457,234,543,325,627c328,629,328,629,328,629c328,629,328,629,328,629c329,629,329,629,329,629c329,630,329,630,330,630c330,629,330,629,330,629c331,628,331,628,331,628c331,628,331,628,331,628c331,628,330,628,331,628c333,625,333,625,333,625c351,607,351,607,351,607c363,595,374,583,386,570c410,546,435,522,459,499c508,451,558,404,608,357c623,342,623,342,623,342c629,338,629,338,629,338c626,335,626,335,626,335c625,333,625,333,625,333c624,332,624,332,624,332c622,330,622,330,622,330c606,312,606,312,606,312c572,277,572,277,572,277c550,253,528,229,506,205c462,156,418,108,374,60c360,44,348,31,330,11c301,38,272,65,243,91c215,117,187,143,159,169c104,221,50,274,0,327c0,316,22,298,33,286c77,239,124,192,173,146c197,123,222,100,246,77c259,65,271,54,284,42c290,37,296,31,302,26c312,17,321,8,330,0c335,6,341,12,346,17c353,25,353,25,353,25c358,31,358,31,358,31c365,38,372,46,378,53c391,68,404,83,417,97c462,148,511,197,557,247c571,263,586,278,600,294c608,302,615,310,622,318c628,324,628,324,628,324c633,329,633,329,633,329c635,332,638,335,640,338c637,340,634,343,631,346c629,348,629,348,629,348c626,351,626,351,626,351c619,357,619,357,619,357c611,364,602,372,594,380c577,397,559,413,542,429c508,462,473,496,438,531c418,551,399,570,380,590c370,600,361,610,351,620c337,635,337,635,337,635c330,644,330,644,330,644c322,637,322,637,322,637c309,624,309,624,309,624c258,576,207,527,155,479c118,444,82,410,44,371c33,360,17,349,13,334xe">
                <v:path o:connectlocs="66168,1700671;249406,1848335;1654224,3192578;1669494,3202762;1669494,3202762;1674584,3202762;1679674,3207854;1679674,3202762;1684764,3197670;1684764,3197670;1684764,3197670;1694943,3182395;1786562,3090742;1964709,2902344;2336274,2540824;3094672,1817784;3171021,1741406;3201560,1721039;3186291,1705763;3181201,1695580;3176111,1690488;3165931,1680304;3084492,1588651;2911435,1410437;2575500,1043825;1903630,305509;1679674,56010;1236851,463356;809297,860519;0,1665029;167967,1456264;880556,743407;1252120,392071;1445537,213856;1537156,132387;1679674,0;1761112,86561;1796742,127295;1822192,157846;1923990,269867;2122497,493907;2835086,1257682;3053953,1496998;3165931,1619202;3196470,1649753;3221920,1675212;3257550,1721039;3211740,1761773;3201560,1771957;3186291,1787233;3150661,1817784;3023413,1934896;2758737,2184396;2229385,2703762;1934170,3004181;1786562,3156936;1715303,3233313;1679674,3279140;1638954,3243497;1572785,3177303;788937,2438987;223956,1889069;66168,1700671" o:connectangles="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1200" behindDoc="0" locked="0" layoutInCell="1" allowOverlap="1">
                <wp:simplePos x="0" y="0"/>
                <wp:positionH relativeFrom="column">
                  <wp:posOffset>2073275</wp:posOffset>
                </wp:positionH>
                <wp:positionV relativeFrom="paragraph">
                  <wp:posOffset>4458970</wp:posOffset>
                </wp:positionV>
                <wp:extent cx="1128395" cy="396240"/>
                <wp:effectExtent l="0" t="0" r="0" b="0"/>
                <wp:wrapNone/>
                <wp:docPr id="1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3216275" y="5373370"/>
                          <a:ext cx="1128395"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163.25pt;margin-top:351.1pt;height:31.2pt;width:88.85pt;z-index:251571200;mso-width-relative:page;mso-height-relative:page;" filled="f" stroked="f" coordsize="21600,21600" o:gfxdata="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schW9sAAAALAQAADwAAAAAAAAABACAAAAAiAAAAZHJzL2Rvd25y&#10;ZXYueG1sUEsBAhQAFAAAAAgAh07iQE7uTAY0AgAA5wMAAA4AAAAAAAAAAQAgAAAAKgEAAGRycy9l&#10;Mm9Eb2MueG1sUEsFBgAAAAAGAAYAWQEAANA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570176" behindDoc="0" locked="0" layoutInCell="1" allowOverlap="1">
                <wp:simplePos x="0" y="0"/>
                <wp:positionH relativeFrom="column">
                  <wp:posOffset>-405765</wp:posOffset>
                </wp:positionH>
                <wp:positionV relativeFrom="paragraph">
                  <wp:posOffset>867410</wp:posOffset>
                </wp:positionV>
                <wp:extent cx="3257550" cy="3279140"/>
                <wp:effectExtent l="0" t="0" r="0" b="16510"/>
                <wp:wrapNone/>
                <wp:docPr id="41"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737235" y="1781810"/>
                          <a:ext cx="3257550" cy="3279140"/>
                        </a:xfrm>
                        <a:custGeom>
                          <a:avLst/>
                          <a:gdLst>
                            <a:gd name="T0" fmla="*/ 13 w 640"/>
                            <a:gd name="T1" fmla="*/ 334 h 644"/>
                            <a:gd name="T2" fmla="*/ 49 w 640"/>
                            <a:gd name="T3" fmla="*/ 363 h 644"/>
                            <a:gd name="T4" fmla="*/ 325 w 640"/>
                            <a:gd name="T5" fmla="*/ 627 h 644"/>
                            <a:gd name="T6" fmla="*/ 328 w 640"/>
                            <a:gd name="T7" fmla="*/ 629 h 644"/>
                            <a:gd name="T8" fmla="*/ 328 w 640"/>
                            <a:gd name="T9" fmla="*/ 629 h 644"/>
                            <a:gd name="T10" fmla="*/ 329 w 640"/>
                            <a:gd name="T11" fmla="*/ 629 h 644"/>
                            <a:gd name="T12" fmla="*/ 330 w 640"/>
                            <a:gd name="T13" fmla="*/ 630 h 644"/>
                            <a:gd name="T14" fmla="*/ 330 w 640"/>
                            <a:gd name="T15" fmla="*/ 629 h 644"/>
                            <a:gd name="T16" fmla="*/ 331 w 640"/>
                            <a:gd name="T17" fmla="*/ 628 h 644"/>
                            <a:gd name="T18" fmla="*/ 331 w 640"/>
                            <a:gd name="T19" fmla="*/ 628 h 644"/>
                            <a:gd name="T20" fmla="*/ 331 w 640"/>
                            <a:gd name="T21" fmla="*/ 628 h 644"/>
                            <a:gd name="T22" fmla="*/ 333 w 640"/>
                            <a:gd name="T23" fmla="*/ 625 h 644"/>
                            <a:gd name="T24" fmla="*/ 351 w 640"/>
                            <a:gd name="T25" fmla="*/ 607 h 644"/>
                            <a:gd name="T26" fmla="*/ 386 w 640"/>
                            <a:gd name="T27" fmla="*/ 570 h 644"/>
                            <a:gd name="T28" fmla="*/ 459 w 640"/>
                            <a:gd name="T29" fmla="*/ 499 h 644"/>
                            <a:gd name="T30" fmla="*/ 608 w 640"/>
                            <a:gd name="T31" fmla="*/ 357 h 644"/>
                            <a:gd name="T32" fmla="*/ 623 w 640"/>
                            <a:gd name="T33" fmla="*/ 342 h 644"/>
                            <a:gd name="T34" fmla="*/ 629 w 640"/>
                            <a:gd name="T35" fmla="*/ 338 h 644"/>
                            <a:gd name="T36" fmla="*/ 626 w 640"/>
                            <a:gd name="T37" fmla="*/ 335 h 644"/>
                            <a:gd name="T38" fmla="*/ 625 w 640"/>
                            <a:gd name="T39" fmla="*/ 333 h 644"/>
                            <a:gd name="T40" fmla="*/ 624 w 640"/>
                            <a:gd name="T41" fmla="*/ 332 h 644"/>
                            <a:gd name="T42" fmla="*/ 622 w 640"/>
                            <a:gd name="T43" fmla="*/ 330 h 644"/>
                            <a:gd name="T44" fmla="*/ 606 w 640"/>
                            <a:gd name="T45" fmla="*/ 312 h 644"/>
                            <a:gd name="T46" fmla="*/ 572 w 640"/>
                            <a:gd name="T47" fmla="*/ 277 h 644"/>
                            <a:gd name="T48" fmla="*/ 506 w 640"/>
                            <a:gd name="T49" fmla="*/ 205 h 644"/>
                            <a:gd name="T50" fmla="*/ 374 w 640"/>
                            <a:gd name="T51" fmla="*/ 60 h 644"/>
                            <a:gd name="T52" fmla="*/ 330 w 640"/>
                            <a:gd name="T53" fmla="*/ 11 h 644"/>
                            <a:gd name="T54" fmla="*/ 243 w 640"/>
                            <a:gd name="T55" fmla="*/ 91 h 644"/>
                            <a:gd name="T56" fmla="*/ 159 w 640"/>
                            <a:gd name="T57" fmla="*/ 169 h 644"/>
                            <a:gd name="T58" fmla="*/ 0 w 640"/>
                            <a:gd name="T59" fmla="*/ 327 h 644"/>
                            <a:gd name="T60" fmla="*/ 33 w 640"/>
                            <a:gd name="T61" fmla="*/ 286 h 644"/>
                            <a:gd name="T62" fmla="*/ 173 w 640"/>
                            <a:gd name="T63" fmla="*/ 146 h 644"/>
                            <a:gd name="T64" fmla="*/ 246 w 640"/>
                            <a:gd name="T65" fmla="*/ 77 h 644"/>
                            <a:gd name="T66" fmla="*/ 284 w 640"/>
                            <a:gd name="T67" fmla="*/ 42 h 644"/>
                            <a:gd name="T68" fmla="*/ 302 w 640"/>
                            <a:gd name="T69" fmla="*/ 26 h 644"/>
                            <a:gd name="T70" fmla="*/ 330 w 640"/>
                            <a:gd name="T71" fmla="*/ 0 h 644"/>
                            <a:gd name="T72" fmla="*/ 346 w 640"/>
                            <a:gd name="T73" fmla="*/ 17 h 644"/>
                            <a:gd name="T74" fmla="*/ 353 w 640"/>
                            <a:gd name="T75" fmla="*/ 25 h 644"/>
                            <a:gd name="T76" fmla="*/ 358 w 640"/>
                            <a:gd name="T77" fmla="*/ 31 h 644"/>
                            <a:gd name="T78" fmla="*/ 378 w 640"/>
                            <a:gd name="T79" fmla="*/ 53 h 644"/>
                            <a:gd name="T80" fmla="*/ 417 w 640"/>
                            <a:gd name="T81" fmla="*/ 97 h 644"/>
                            <a:gd name="T82" fmla="*/ 557 w 640"/>
                            <a:gd name="T83" fmla="*/ 247 h 644"/>
                            <a:gd name="T84" fmla="*/ 600 w 640"/>
                            <a:gd name="T85" fmla="*/ 294 h 644"/>
                            <a:gd name="T86" fmla="*/ 622 w 640"/>
                            <a:gd name="T87" fmla="*/ 318 h 644"/>
                            <a:gd name="T88" fmla="*/ 628 w 640"/>
                            <a:gd name="T89" fmla="*/ 324 h 644"/>
                            <a:gd name="T90" fmla="*/ 633 w 640"/>
                            <a:gd name="T91" fmla="*/ 329 h 644"/>
                            <a:gd name="T92" fmla="*/ 640 w 640"/>
                            <a:gd name="T93" fmla="*/ 338 h 644"/>
                            <a:gd name="T94" fmla="*/ 631 w 640"/>
                            <a:gd name="T95" fmla="*/ 346 h 644"/>
                            <a:gd name="T96" fmla="*/ 629 w 640"/>
                            <a:gd name="T97" fmla="*/ 348 h 644"/>
                            <a:gd name="T98" fmla="*/ 626 w 640"/>
                            <a:gd name="T99" fmla="*/ 351 h 644"/>
                            <a:gd name="T100" fmla="*/ 619 w 640"/>
                            <a:gd name="T101" fmla="*/ 357 h 644"/>
                            <a:gd name="T102" fmla="*/ 594 w 640"/>
                            <a:gd name="T103" fmla="*/ 380 h 644"/>
                            <a:gd name="T104" fmla="*/ 542 w 640"/>
                            <a:gd name="T105" fmla="*/ 429 h 644"/>
                            <a:gd name="T106" fmla="*/ 438 w 640"/>
                            <a:gd name="T107" fmla="*/ 531 h 644"/>
                            <a:gd name="T108" fmla="*/ 380 w 640"/>
                            <a:gd name="T109" fmla="*/ 590 h 644"/>
                            <a:gd name="T110" fmla="*/ 351 w 640"/>
                            <a:gd name="T111" fmla="*/ 620 h 644"/>
                            <a:gd name="T112" fmla="*/ 337 w 640"/>
                            <a:gd name="T113" fmla="*/ 635 h 644"/>
                            <a:gd name="T114" fmla="*/ 330 w 640"/>
                            <a:gd name="T115" fmla="*/ 644 h 644"/>
                            <a:gd name="T116" fmla="*/ 322 w 640"/>
                            <a:gd name="T117" fmla="*/ 637 h 644"/>
                            <a:gd name="T118" fmla="*/ 309 w 640"/>
                            <a:gd name="T119" fmla="*/ 624 h 644"/>
                            <a:gd name="T120" fmla="*/ 155 w 640"/>
                            <a:gd name="T121" fmla="*/ 479 h 644"/>
                            <a:gd name="T122" fmla="*/ 44 w 640"/>
                            <a:gd name="T123" fmla="*/ 371 h 644"/>
                            <a:gd name="T124" fmla="*/ 13 w 640"/>
                            <a:gd name="T125" fmla="*/ 334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644">
                              <a:moveTo>
                                <a:pt x="13" y="334"/>
                              </a:moveTo>
                              <a:cubicBezTo>
                                <a:pt x="27" y="333"/>
                                <a:pt x="40" y="353"/>
                                <a:pt x="49" y="363"/>
                              </a:cubicBezTo>
                              <a:cubicBezTo>
                                <a:pt x="141" y="457"/>
                                <a:pt x="234" y="543"/>
                                <a:pt x="325" y="627"/>
                              </a:cubicBezTo>
                              <a:cubicBezTo>
                                <a:pt x="328" y="629"/>
                                <a:pt x="328" y="629"/>
                                <a:pt x="328" y="629"/>
                              </a:cubicBezTo>
                              <a:cubicBezTo>
                                <a:pt x="328" y="629"/>
                                <a:pt x="328" y="629"/>
                                <a:pt x="328" y="629"/>
                              </a:cubicBezTo>
                              <a:cubicBezTo>
                                <a:pt x="329" y="629"/>
                                <a:pt x="329" y="629"/>
                                <a:pt x="329" y="629"/>
                              </a:cubicBezTo>
                              <a:cubicBezTo>
                                <a:pt x="329" y="630"/>
                                <a:pt x="329" y="630"/>
                                <a:pt x="330" y="630"/>
                              </a:cubicBezTo>
                              <a:cubicBezTo>
                                <a:pt x="330" y="629"/>
                                <a:pt x="330" y="629"/>
                                <a:pt x="330" y="629"/>
                              </a:cubicBezTo>
                              <a:cubicBezTo>
                                <a:pt x="331" y="628"/>
                                <a:pt x="331" y="628"/>
                                <a:pt x="331" y="628"/>
                              </a:cubicBezTo>
                              <a:cubicBezTo>
                                <a:pt x="331" y="628"/>
                                <a:pt x="331" y="628"/>
                                <a:pt x="331" y="628"/>
                              </a:cubicBezTo>
                              <a:cubicBezTo>
                                <a:pt x="331" y="628"/>
                                <a:pt x="330" y="628"/>
                                <a:pt x="331" y="628"/>
                              </a:cubicBezTo>
                              <a:cubicBezTo>
                                <a:pt x="333" y="625"/>
                                <a:pt x="333" y="625"/>
                                <a:pt x="333" y="625"/>
                              </a:cubicBezTo>
                              <a:cubicBezTo>
                                <a:pt x="351" y="607"/>
                                <a:pt x="351" y="607"/>
                                <a:pt x="351" y="607"/>
                              </a:cubicBezTo>
                              <a:cubicBezTo>
                                <a:pt x="363" y="595"/>
                                <a:pt x="374" y="583"/>
                                <a:pt x="386" y="570"/>
                              </a:cubicBezTo>
                              <a:cubicBezTo>
                                <a:pt x="410" y="546"/>
                                <a:pt x="435" y="522"/>
                                <a:pt x="459" y="499"/>
                              </a:cubicBezTo>
                              <a:cubicBezTo>
                                <a:pt x="508" y="451"/>
                                <a:pt x="558" y="404"/>
                                <a:pt x="608" y="357"/>
                              </a:cubicBezTo>
                              <a:cubicBezTo>
                                <a:pt x="623" y="342"/>
                                <a:pt x="623" y="342"/>
                                <a:pt x="623" y="342"/>
                              </a:cubicBezTo>
                              <a:cubicBezTo>
                                <a:pt x="629" y="338"/>
                                <a:pt x="629" y="338"/>
                                <a:pt x="629" y="338"/>
                              </a:cubicBezTo>
                              <a:cubicBezTo>
                                <a:pt x="626" y="335"/>
                                <a:pt x="626" y="335"/>
                                <a:pt x="626" y="335"/>
                              </a:cubicBezTo>
                              <a:cubicBezTo>
                                <a:pt x="625" y="333"/>
                                <a:pt x="625" y="333"/>
                                <a:pt x="625" y="333"/>
                              </a:cubicBezTo>
                              <a:cubicBezTo>
                                <a:pt x="624" y="332"/>
                                <a:pt x="624" y="332"/>
                                <a:pt x="624" y="332"/>
                              </a:cubicBezTo>
                              <a:cubicBezTo>
                                <a:pt x="622" y="330"/>
                                <a:pt x="622" y="330"/>
                                <a:pt x="622" y="330"/>
                              </a:cubicBezTo>
                              <a:cubicBezTo>
                                <a:pt x="606" y="312"/>
                                <a:pt x="606" y="312"/>
                                <a:pt x="606" y="312"/>
                              </a:cubicBezTo>
                              <a:cubicBezTo>
                                <a:pt x="572" y="277"/>
                                <a:pt x="572" y="277"/>
                                <a:pt x="572" y="277"/>
                              </a:cubicBezTo>
                              <a:cubicBezTo>
                                <a:pt x="550" y="253"/>
                                <a:pt x="528" y="229"/>
                                <a:pt x="506" y="205"/>
                              </a:cubicBezTo>
                              <a:cubicBezTo>
                                <a:pt x="462" y="156"/>
                                <a:pt x="418" y="108"/>
                                <a:pt x="374" y="60"/>
                              </a:cubicBezTo>
                              <a:cubicBezTo>
                                <a:pt x="360" y="44"/>
                                <a:pt x="348" y="31"/>
                                <a:pt x="330" y="11"/>
                              </a:cubicBezTo>
                              <a:cubicBezTo>
                                <a:pt x="301" y="38"/>
                                <a:pt x="272" y="65"/>
                                <a:pt x="243" y="91"/>
                              </a:cubicBezTo>
                              <a:cubicBezTo>
                                <a:pt x="215" y="117"/>
                                <a:pt x="187" y="143"/>
                                <a:pt x="159" y="169"/>
                              </a:cubicBezTo>
                              <a:cubicBezTo>
                                <a:pt x="104" y="221"/>
                                <a:pt x="50" y="274"/>
                                <a:pt x="0" y="327"/>
                              </a:cubicBezTo>
                              <a:cubicBezTo>
                                <a:pt x="0" y="316"/>
                                <a:pt x="22" y="298"/>
                                <a:pt x="33" y="286"/>
                              </a:cubicBezTo>
                              <a:cubicBezTo>
                                <a:pt x="77" y="239"/>
                                <a:pt x="124" y="192"/>
                                <a:pt x="173" y="146"/>
                              </a:cubicBezTo>
                              <a:cubicBezTo>
                                <a:pt x="197" y="123"/>
                                <a:pt x="222" y="100"/>
                                <a:pt x="246" y="77"/>
                              </a:cubicBezTo>
                              <a:cubicBezTo>
                                <a:pt x="259" y="65"/>
                                <a:pt x="271" y="54"/>
                                <a:pt x="284" y="42"/>
                              </a:cubicBezTo>
                              <a:cubicBezTo>
                                <a:pt x="290" y="37"/>
                                <a:pt x="296" y="31"/>
                                <a:pt x="302" y="26"/>
                              </a:cubicBezTo>
                              <a:cubicBezTo>
                                <a:pt x="312" y="17"/>
                                <a:pt x="321" y="8"/>
                                <a:pt x="330" y="0"/>
                              </a:cubicBezTo>
                              <a:cubicBezTo>
                                <a:pt x="335" y="6"/>
                                <a:pt x="341" y="12"/>
                                <a:pt x="346" y="17"/>
                              </a:cubicBezTo>
                              <a:cubicBezTo>
                                <a:pt x="353" y="25"/>
                                <a:pt x="353" y="25"/>
                                <a:pt x="353" y="25"/>
                              </a:cubicBezTo>
                              <a:cubicBezTo>
                                <a:pt x="358" y="31"/>
                                <a:pt x="358" y="31"/>
                                <a:pt x="358" y="31"/>
                              </a:cubicBezTo>
                              <a:cubicBezTo>
                                <a:pt x="365" y="38"/>
                                <a:pt x="372" y="46"/>
                                <a:pt x="378" y="53"/>
                              </a:cubicBezTo>
                              <a:cubicBezTo>
                                <a:pt x="391" y="68"/>
                                <a:pt x="404" y="83"/>
                                <a:pt x="417" y="97"/>
                              </a:cubicBezTo>
                              <a:cubicBezTo>
                                <a:pt x="462" y="148"/>
                                <a:pt x="511" y="197"/>
                                <a:pt x="557" y="247"/>
                              </a:cubicBezTo>
                              <a:cubicBezTo>
                                <a:pt x="571" y="263"/>
                                <a:pt x="586" y="278"/>
                                <a:pt x="600" y="294"/>
                              </a:cubicBezTo>
                              <a:cubicBezTo>
                                <a:pt x="608" y="302"/>
                                <a:pt x="615" y="310"/>
                                <a:pt x="622" y="318"/>
                              </a:cubicBezTo>
                              <a:cubicBezTo>
                                <a:pt x="628" y="324"/>
                                <a:pt x="628" y="324"/>
                                <a:pt x="628" y="324"/>
                              </a:cubicBezTo>
                              <a:cubicBezTo>
                                <a:pt x="633" y="329"/>
                                <a:pt x="633" y="329"/>
                                <a:pt x="633" y="329"/>
                              </a:cubicBezTo>
                              <a:cubicBezTo>
                                <a:pt x="635" y="332"/>
                                <a:pt x="638" y="335"/>
                                <a:pt x="640" y="338"/>
                              </a:cubicBezTo>
                              <a:cubicBezTo>
                                <a:pt x="637" y="340"/>
                                <a:pt x="634" y="343"/>
                                <a:pt x="631" y="346"/>
                              </a:cubicBezTo>
                              <a:cubicBezTo>
                                <a:pt x="629" y="348"/>
                                <a:pt x="629" y="348"/>
                                <a:pt x="629" y="348"/>
                              </a:cubicBezTo>
                              <a:cubicBezTo>
                                <a:pt x="626" y="351"/>
                                <a:pt x="626" y="351"/>
                                <a:pt x="626" y="351"/>
                              </a:cubicBezTo>
                              <a:cubicBezTo>
                                <a:pt x="619" y="357"/>
                                <a:pt x="619" y="357"/>
                                <a:pt x="619" y="357"/>
                              </a:cubicBezTo>
                              <a:cubicBezTo>
                                <a:pt x="611" y="364"/>
                                <a:pt x="602" y="372"/>
                                <a:pt x="594" y="380"/>
                              </a:cubicBezTo>
                              <a:cubicBezTo>
                                <a:pt x="577" y="397"/>
                                <a:pt x="559" y="413"/>
                                <a:pt x="542" y="429"/>
                              </a:cubicBezTo>
                              <a:cubicBezTo>
                                <a:pt x="508" y="462"/>
                                <a:pt x="473" y="496"/>
                                <a:pt x="438" y="531"/>
                              </a:cubicBezTo>
                              <a:cubicBezTo>
                                <a:pt x="418" y="551"/>
                                <a:pt x="399" y="570"/>
                                <a:pt x="380" y="590"/>
                              </a:cubicBezTo>
                              <a:cubicBezTo>
                                <a:pt x="370" y="600"/>
                                <a:pt x="361" y="610"/>
                                <a:pt x="351" y="620"/>
                              </a:cubicBezTo>
                              <a:cubicBezTo>
                                <a:pt x="337" y="635"/>
                                <a:pt x="337" y="635"/>
                                <a:pt x="337" y="635"/>
                              </a:cubicBezTo>
                              <a:cubicBezTo>
                                <a:pt x="330" y="644"/>
                                <a:pt x="330" y="644"/>
                                <a:pt x="330" y="644"/>
                              </a:cubicBezTo>
                              <a:cubicBezTo>
                                <a:pt x="322" y="637"/>
                                <a:pt x="322" y="637"/>
                                <a:pt x="322" y="637"/>
                              </a:cubicBezTo>
                              <a:cubicBezTo>
                                <a:pt x="309" y="624"/>
                                <a:pt x="309" y="624"/>
                                <a:pt x="309" y="624"/>
                              </a:cubicBezTo>
                              <a:cubicBezTo>
                                <a:pt x="258" y="576"/>
                                <a:pt x="207" y="527"/>
                                <a:pt x="155" y="479"/>
                              </a:cubicBezTo>
                              <a:cubicBezTo>
                                <a:pt x="118" y="444"/>
                                <a:pt x="82" y="410"/>
                                <a:pt x="44" y="371"/>
                              </a:cubicBezTo>
                              <a:cubicBezTo>
                                <a:pt x="33" y="360"/>
                                <a:pt x="17" y="349"/>
                                <a:pt x="13" y="33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1.95pt;margin-top:68.3pt;height:258.2pt;width:256.5pt;z-index:251570176;mso-width-relative:page;mso-height-relative:page;" fillcolor="#222221" filled="t" stroked="f" coordsize="640,644" o:gfxdata="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AyYeII2gAAAAsBAAAPAAAAAAAA&#10;AAEAIAAAACIAAABkcnMvZG93bnJldi54bWxQSwECFAAUAAAACACHTuJAXsTRzxUMAADmOgAADgAA&#10;AAAAAAABACAAAAApAQAAZHJzL2Uyb0RvYy54bWxQSwUGAAAAAAYABgBZAQAAsA8AAAAA&#10;" path="m13,334c27,333,40,353,49,363c141,457,234,543,325,627c328,629,328,629,328,629c328,629,328,629,328,629c329,629,329,629,329,629c329,630,329,630,330,630c330,629,330,629,330,629c331,628,331,628,331,628c331,628,331,628,331,628c331,628,330,628,331,628c333,625,333,625,333,625c351,607,351,607,351,607c363,595,374,583,386,570c410,546,435,522,459,499c508,451,558,404,608,357c623,342,623,342,623,342c629,338,629,338,629,338c626,335,626,335,626,335c625,333,625,333,625,333c624,332,624,332,624,332c622,330,622,330,622,330c606,312,606,312,606,312c572,277,572,277,572,277c550,253,528,229,506,205c462,156,418,108,374,60c360,44,348,31,330,11c301,38,272,65,243,91c215,117,187,143,159,169c104,221,50,274,0,327c0,316,22,298,33,286c77,239,124,192,173,146c197,123,222,100,246,77c259,65,271,54,284,42c290,37,296,31,302,26c312,17,321,8,330,0c335,6,341,12,346,17c353,25,353,25,353,25c358,31,358,31,358,31c365,38,372,46,378,53c391,68,404,83,417,97c462,148,511,197,557,247c571,263,586,278,600,294c608,302,615,310,622,318c628,324,628,324,628,324c633,329,633,329,633,329c635,332,638,335,640,338c637,340,634,343,631,346c629,348,629,348,629,348c626,351,626,351,626,351c619,357,619,357,619,357c611,364,602,372,594,380c577,397,559,413,542,429c508,462,473,496,438,531c418,551,399,570,380,590c370,600,361,610,351,620c337,635,337,635,337,635c330,644,330,644,330,644c322,637,322,637,322,637c309,624,309,624,309,624c258,576,207,527,155,479c118,444,82,410,44,371c33,360,17,349,13,334xe">
                <v:path o:connectlocs="66168,1700671;249406,1848335;1654224,3192578;1669494,3202762;1669494,3202762;1674584,3202762;1679674,3207854;1679674,3202762;1684764,3197670;1684764,3197670;1684764,3197670;1694943,3182395;1786562,3090742;1964709,2902344;2336274,2540824;3094672,1817784;3171021,1741406;3201560,1721039;3186291,1705763;3181201,1695580;3176111,1690488;3165931,1680304;3084492,1588651;2911435,1410437;2575500,1043825;1903630,305509;1679674,56010;1236851,463356;809297,860519;0,1665029;167967,1456264;880556,743407;1252120,392071;1445537,213856;1537156,132387;1679674,0;1761112,86561;1796742,127295;1822192,157846;1923990,269867;2122497,493907;2835086,1257682;3053953,1496998;3165931,1619202;3196470,1649753;3221920,1675212;3257550,1721039;3211740,1761773;3201560,1771957;3186291,1787233;3150661,1817784;3023413,1934896;2758737,2184396;2229385,2703762;1934170,3004181;1786562,3156936;1715303,3233313;1679674,3279140;1638954,3243497;1572785,3177303;788937,2438987;223956,1889069;66168,1700671" o:connectangles="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68128" behindDoc="0" locked="0" layoutInCell="1" allowOverlap="1">
                <wp:simplePos x="0" y="0"/>
                <wp:positionH relativeFrom="column">
                  <wp:posOffset>658495</wp:posOffset>
                </wp:positionH>
                <wp:positionV relativeFrom="paragraph">
                  <wp:posOffset>1971040</wp:posOffset>
                </wp:positionV>
                <wp:extent cx="1128395" cy="396240"/>
                <wp:effectExtent l="0" t="0" r="0" b="0"/>
                <wp:wrapNone/>
                <wp:docPr id="1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1801495" y="2885440"/>
                          <a:ext cx="1128395"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51.85pt;margin-top:155.2pt;height:31.2pt;width:88.85pt;z-index:251568128;mso-width-relative:page;mso-height-relative:page;" filled="f" stroked="f" coordsize="21600,21600" o:gfxdata="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QMGcV2gAAAAsBAAAPAAAAAAAAAAEAIAAAACIAAABkcnMvZG93bnJldi54&#10;bWxQSwECFAAUAAAACACHTuJA3tnYPTECAADnAwAADgAAAAAAAAABACAAAAApAQAAZHJzL2Uyb0Rv&#10;Yy54bWxQSwUGAAAAAAYABgBZAQAAz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566080"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566080;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cALszYAAAACwEAAA8AAAAAAAAAAQAgAAAAIgAAAGRycy9kb3ducmV2LnhtbFBLAQIUABQAAAAI&#10;AIdO4kAQPPxjJgIAAM0DAAAOAAAAAAAAAAEAIAAAACcBAABkcnMvZTJvRG9jLnhtbFBLBQYAAAAA&#10;BgAGAFkBAAC/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565056" behindDoc="0" locked="0" layoutInCell="1" allowOverlap="1">
                <wp:simplePos x="0" y="0"/>
                <wp:positionH relativeFrom="column">
                  <wp:posOffset>2178050</wp:posOffset>
                </wp:positionH>
                <wp:positionV relativeFrom="paragraph">
                  <wp:posOffset>118745</wp:posOffset>
                </wp:positionV>
                <wp:extent cx="918845" cy="407670"/>
                <wp:effectExtent l="0" t="0" r="0" b="1270"/>
                <wp:wrapNone/>
                <wp:docPr id="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1050"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5pt;margin-top:9.35pt;height:32.1pt;width:72.35pt;z-index:251565056;mso-width-relative:page;mso-height-relative:page;" fillcolor="#222221" filled="t" stroked="f" coordsize="274,119" o:gfxdata="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64032"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64032;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hKi/NwAAAAP&#10;AQAADwAAAAAAAAABACAAAAAiAAAAZHJzL2Rvd25yZXYueG1sUEsBAhQAFAAAAAgAh07iQD7IpGpR&#10;AgAAKwQAAA4AAAAAAAAAAQAgAAAAKwEAAGRycy9lMm9Eb2MueG1sUEsFBgAAAAAGAAYAWQEAAO4F&#10;AAAAAA==&#10;">
                <v:fill on="t" focussize="0,0"/>
                <v:stroke on="f" weight="2pt"/>
                <v:imagedata o:title=""/>
                <o:lock v:ext="edit" aspectratio="f"/>
                <v:textbox inset="0mm,0mm,0mm,0mm"/>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80416" behindDoc="0" locked="0" layoutInCell="1" allowOverlap="1">
                <wp:simplePos x="0" y="0"/>
                <wp:positionH relativeFrom="column">
                  <wp:posOffset>633730</wp:posOffset>
                </wp:positionH>
                <wp:positionV relativeFrom="paragraph">
                  <wp:posOffset>-212090</wp:posOffset>
                </wp:positionV>
                <wp:extent cx="3886200" cy="294640"/>
                <wp:effectExtent l="0" t="0" r="0" b="0"/>
                <wp:wrapNone/>
                <wp:docPr id="2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2980" y="654685"/>
                          <a:ext cx="388620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49.9pt;margin-top:-16.7pt;height:23.2pt;width:306pt;z-index:251580416;mso-width-relative:page;mso-height-relative:page;" filled="f" stroked="f" coordsize="21600,21600" o:gfxdata="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zS961wAAAAkBAAAPAAAAAAAAAAEAIAAAACIAAABkcnMvZG93bnJldi54bWxQSwECFAAUAAAA&#10;CACHTuJAnxKpTSgCAADOAwAADgAAAAAAAAABACAAAAAm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590656" behindDoc="0" locked="0" layoutInCell="1" allowOverlap="1">
                <wp:simplePos x="0" y="0"/>
                <wp:positionH relativeFrom="column">
                  <wp:posOffset>-43815</wp:posOffset>
                </wp:positionH>
                <wp:positionV relativeFrom="paragraph">
                  <wp:posOffset>6793865</wp:posOffset>
                </wp:positionV>
                <wp:extent cx="5360670" cy="1396365"/>
                <wp:effectExtent l="0" t="0" r="0" b="0"/>
                <wp:wrapNone/>
                <wp:docPr id="5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099185" y="7708265"/>
                          <a:ext cx="5360670" cy="1396365"/>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txbxContent>
                      </wps:txbx>
                      <wps:bodyPr wrap="square" rtlCol="0">
                        <a:noAutofit/>
                      </wps:bodyPr>
                    </wps:wsp>
                  </a:graphicData>
                </a:graphic>
              </wp:anchor>
            </w:drawing>
          </mc:Choice>
          <mc:Fallback>
            <w:pict>
              <v:shape id="稻壳儿春秋广告/盗版必究        原创来源：http://chn.docer.com/works?userid=199329941#!/work_time" o:spid="_x0000_s1026" o:spt="202" type="#_x0000_t202" style="position:absolute;left:0pt;margin-left:-3.45pt;margin-top:534.95pt;height:109.95pt;width:422.1pt;z-index:251590656;mso-width-relative:page;mso-height-relative:page;" filled="f" stroked="f" coordsize="21600,21600" o:gfxdata="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D8VGrZAAAADAEAAA8AAAAAAAAAAQAgAAAAIgAAAGRycy9kb3ducmV2LnhtbFBLAQIUABQA&#10;AAAIAIdO4kDAoDA8KAIAANADAAAOAAAAAAAAAAEAIAAAACgBAABkcnMvZTJvRG9jLnhtbFBLBQYA&#10;AAAABgAGAFkBAADCBQAAAAA=&#10;">
                <v:fill on="f" focussize="0,0"/>
                <v:stroke on="f"/>
                <v:imagedata o:title=""/>
                <o:lock v:ext="edit" aspectratio="f"/>
                <v:textbo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txbxContent>
                </v:textbox>
              </v:shape>
            </w:pict>
          </mc:Fallback>
        </mc:AlternateContent>
      </w:r>
      <w:r>
        <mc:AlternateContent>
          <mc:Choice Requires="wps">
            <w:drawing>
              <wp:anchor distT="0" distB="0" distL="114300" distR="114300" simplePos="0" relativeHeight="251589632" behindDoc="0" locked="0" layoutInCell="1" allowOverlap="1">
                <wp:simplePos x="0" y="0"/>
                <wp:positionH relativeFrom="column">
                  <wp:posOffset>-43815</wp:posOffset>
                </wp:positionH>
                <wp:positionV relativeFrom="paragraph">
                  <wp:posOffset>6424930</wp:posOffset>
                </wp:positionV>
                <wp:extent cx="1430655" cy="400050"/>
                <wp:effectExtent l="0" t="0" r="0" b="0"/>
                <wp:wrapNone/>
                <wp:docPr id="5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099185" y="7339330"/>
                          <a:ext cx="1430655" cy="400050"/>
                        </a:xfrm>
                        <a:prstGeom prst="rect">
                          <a:avLst/>
                        </a:prstGeom>
                        <a:noFill/>
                      </wps:spPr>
                      <wps:txbx>
                        <w:txbxContent>
                          <w:p>
                            <w:pPr>
                              <w:pStyle w:val="2"/>
                              <w:spacing w:line="480" w:lineRule="exact"/>
                              <w:jc w:val="left"/>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45pt;margin-top:505.9pt;height:31.5pt;width:112.65pt;z-index:251589632;mso-width-relative:page;mso-height-relative:page;" filled="f" stroked="f" coordsize="21600,21600" o:gfxdata="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SiWdcAAAAMAQAADwAAAAAAAAABACAAAAAiAAAAZHJzL2Rvd25yZXYueG1sUEsBAhQAFAAAAAgA&#10;h07iQE4Hu6ImAgAAzwMAAA4AAAAAAAAAAQAgAAAAJgEAAGRycy9lMm9Eb2MueG1sUEsFBgAAAAAG&#10;AAYAWQEAAL4FA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588608" behindDoc="0" locked="0" layoutInCell="1" allowOverlap="1">
                <wp:simplePos x="0" y="0"/>
                <wp:positionH relativeFrom="column">
                  <wp:posOffset>2326640</wp:posOffset>
                </wp:positionH>
                <wp:positionV relativeFrom="paragraph">
                  <wp:posOffset>4688205</wp:posOffset>
                </wp:positionV>
                <wp:extent cx="621030" cy="621030"/>
                <wp:effectExtent l="0" t="0" r="7620" b="7620"/>
                <wp:wrapNone/>
                <wp:docPr id="5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469640" y="5602605"/>
                          <a:ext cx="621030" cy="621030"/>
                        </a:xfrm>
                        <a:custGeom>
                          <a:avLst/>
                          <a:gdLst>
                            <a:gd name="T0" fmla="*/ 391 w 391"/>
                            <a:gd name="T1" fmla="*/ 26 h 391"/>
                            <a:gd name="T2" fmla="*/ 365 w 391"/>
                            <a:gd name="T3" fmla="*/ 26 h 391"/>
                            <a:gd name="T4" fmla="*/ 365 w 391"/>
                            <a:gd name="T5" fmla="*/ 318 h 391"/>
                            <a:gd name="T6" fmla="*/ 195 w 391"/>
                            <a:gd name="T7" fmla="*/ 366 h 391"/>
                            <a:gd name="T8" fmla="*/ 26 w 391"/>
                            <a:gd name="T9" fmla="*/ 318 h 391"/>
                            <a:gd name="T10" fmla="*/ 26 w 391"/>
                            <a:gd name="T11" fmla="*/ 26 h 391"/>
                            <a:gd name="T12" fmla="*/ 0 w 391"/>
                            <a:gd name="T13" fmla="*/ 26 h 391"/>
                            <a:gd name="T14" fmla="*/ 0 w 391"/>
                            <a:gd name="T15" fmla="*/ 341 h 391"/>
                            <a:gd name="T16" fmla="*/ 195 w 391"/>
                            <a:gd name="T17" fmla="*/ 391 h 391"/>
                            <a:gd name="T18" fmla="*/ 391 w 391"/>
                            <a:gd name="T19" fmla="*/ 341 h 391"/>
                            <a:gd name="T20" fmla="*/ 391 w 391"/>
                            <a:gd name="T21" fmla="*/ 26 h 391"/>
                            <a:gd name="T22" fmla="*/ 46 w 391"/>
                            <a:gd name="T23" fmla="*/ 0 h 391"/>
                            <a:gd name="T24" fmla="*/ 46 w 391"/>
                            <a:gd name="T25" fmla="*/ 281 h 391"/>
                            <a:gd name="T26" fmla="*/ 182 w 391"/>
                            <a:gd name="T27" fmla="*/ 323 h 391"/>
                            <a:gd name="T28" fmla="*/ 182 w 391"/>
                            <a:gd name="T29" fmla="*/ 67 h 391"/>
                            <a:gd name="T30" fmla="*/ 46 w 391"/>
                            <a:gd name="T31" fmla="*/ 0 h 391"/>
                            <a:gd name="T32" fmla="*/ 339 w 391"/>
                            <a:gd name="T33" fmla="*/ 0 h 391"/>
                            <a:gd name="T34" fmla="*/ 208 w 391"/>
                            <a:gd name="T35" fmla="*/ 67 h 391"/>
                            <a:gd name="T36" fmla="*/ 208 w 391"/>
                            <a:gd name="T37" fmla="*/ 323 h 391"/>
                            <a:gd name="T38" fmla="*/ 339 w 391"/>
                            <a:gd name="T39" fmla="*/ 281 h 391"/>
                            <a:gd name="T40" fmla="*/ 339 w 391"/>
                            <a:gd name="T41"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1" h="391">
                              <a:moveTo>
                                <a:pt x="391" y="26"/>
                              </a:moveTo>
                              <a:lnTo>
                                <a:pt x="365" y="26"/>
                              </a:lnTo>
                              <a:lnTo>
                                <a:pt x="365" y="318"/>
                              </a:lnTo>
                              <a:lnTo>
                                <a:pt x="195" y="366"/>
                              </a:lnTo>
                              <a:lnTo>
                                <a:pt x="26" y="318"/>
                              </a:lnTo>
                              <a:lnTo>
                                <a:pt x="26" y="26"/>
                              </a:lnTo>
                              <a:lnTo>
                                <a:pt x="0" y="26"/>
                              </a:lnTo>
                              <a:lnTo>
                                <a:pt x="0" y="341"/>
                              </a:lnTo>
                              <a:lnTo>
                                <a:pt x="195" y="391"/>
                              </a:lnTo>
                              <a:lnTo>
                                <a:pt x="391" y="341"/>
                              </a:lnTo>
                              <a:lnTo>
                                <a:pt x="391" y="26"/>
                              </a:lnTo>
                              <a:close/>
                              <a:moveTo>
                                <a:pt x="46" y="0"/>
                              </a:moveTo>
                              <a:lnTo>
                                <a:pt x="46" y="281"/>
                              </a:lnTo>
                              <a:lnTo>
                                <a:pt x="182" y="323"/>
                              </a:lnTo>
                              <a:lnTo>
                                <a:pt x="182" y="67"/>
                              </a:lnTo>
                              <a:lnTo>
                                <a:pt x="46" y="0"/>
                              </a:lnTo>
                              <a:close/>
                              <a:moveTo>
                                <a:pt x="339" y="0"/>
                              </a:moveTo>
                              <a:lnTo>
                                <a:pt x="208" y="67"/>
                              </a:lnTo>
                              <a:lnTo>
                                <a:pt x="208" y="323"/>
                              </a:lnTo>
                              <a:lnTo>
                                <a:pt x="339" y="281"/>
                              </a:lnTo>
                              <a:lnTo>
                                <a:pt x="339" y="0"/>
                              </a:ln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83.2pt;margin-top:369.15pt;height:48.9pt;width:48.9pt;z-index:251588608;mso-width-relative:page;mso-height-relative:page;" fillcolor="#222221" filled="t" stroked="f" coordsize="391,391" o:gfxdata="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G+eaW9cAAAALAQAADwAAAAAAAAABACAAAAAiAAAAZHJzL2Rv&#10;d25yZXYueG1sUEsBAhQAFAAAAAgAh07iQN8yG+4gBQAARRIAAA4AAAAAAAAAAQAgAAAAJgEAAGRy&#10;cy9lMm9Eb2MueG1sUEsFBgAAAAAGAAYAWQEAALgIAAAAAA==&#10;" path="m391,26l365,26,365,318,195,366,26,318,26,26,0,26,0,341,195,391,391,341,391,26xm46,0l46,281,182,323,182,67,46,0xm339,0l208,67,208,323,339,281,339,0xe">
                <v:path o:connectlocs="621030,41296;579733,41296;579733,505083;309720,581322;41296,505083;41296,41296;0,41296;0,541614;309720,621030;621030,541614;621030,41296;73062,0;73062,446315;289072,513024;289072,106416;73062,0;538437,0;330368,106416;330368,513024;538437,446315;538437,0" o:connectangles="0,0,0,0,0,0,0,0,0,0,0,0,0,0,0,0,0,0,0,0,0"/>
                <v:fill on="t" focussize="0,0"/>
                <v:stroke on="f"/>
                <v:imagedata o:title=""/>
                <o:lock v:ext="edit" aspectratio="f"/>
              </v:shape>
            </w:pict>
          </mc:Fallback>
        </mc:AlternateContent>
      </w:r>
      <w:r>
        <mc:AlternateContent>
          <mc:Choice Requires="wps">
            <w:drawing>
              <wp:anchor distT="0" distB="0" distL="114300" distR="114300" simplePos="0" relativeHeight="251587584" behindDoc="0" locked="0" layoutInCell="1" allowOverlap="1">
                <wp:simplePos x="0" y="0"/>
                <wp:positionH relativeFrom="column">
                  <wp:posOffset>4144010</wp:posOffset>
                </wp:positionH>
                <wp:positionV relativeFrom="paragraph">
                  <wp:posOffset>3302635</wp:posOffset>
                </wp:positionV>
                <wp:extent cx="617855" cy="603250"/>
                <wp:effectExtent l="0" t="0" r="10795" b="6350"/>
                <wp:wrapNone/>
                <wp:docPr id="5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5287010" y="4217035"/>
                          <a:ext cx="617855" cy="603250"/>
                        </a:xfrm>
                        <a:custGeom>
                          <a:avLst/>
                          <a:gdLst>
                            <a:gd name="T0" fmla="*/ 51 w 298"/>
                            <a:gd name="T1" fmla="*/ 230 h 290"/>
                            <a:gd name="T2" fmla="*/ 70 w 298"/>
                            <a:gd name="T3" fmla="*/ 248 h 290"/>
                            <a:gd name="T4" fmla="*/ 70 w 298"/>
                            <a:gd name="T5" fmla="*/ 230 h 290"/>
                            <a:gd name="T6" fmla="*/ 51 w 298"/>
                            <a:gd name="T7" fmla="*/ 197 h 290"/>
                            <a:gd name="T8" fmla="*/ 65 w 298"/>
                            <a:gd name="T9" fmla="*/ 211 h 290"/>
                            <a:gd name="T10" fmla="*/ 65 w 298"/>
                            <a:gd name="T11" fmla="*/ 197 h 290"/>
                            <a:gd name="T12" fmla="*/ 37 w 298"/>
                            <a:gd name="T13" fmla="*/ 256 h 290"/>
                            <a:gd name="T14" fmla="*/ 44 w 298"/>
                            <a:gd name="T15" fmla="*/ 178 h 290"/>
                            <a:gd name="T16" fmla="*/ 95 w 298"/>
                            <a:gd name="T17" fmla="*/ 203 h 290"/>
                            <a:gd name="T18" fmla="*/ 102 w 298"/>
                            <a:gd name="T19" fmla="*/ 236 h 290"/>
                            <a:gd name="T20" fmla="*/ 44 w 298"/>
                            <a:gd name="T21" fmla="*/ 262 h 290"/>
                            <a:gd name="T22" fmla="*/ 31 w 298"/>
                            <a:gd name="T23" fmla="*/ 155 h 290"/>
                            <a:gd name="T24" fmla="*/ 0 w 298"/>
                            <a:gd name="T25" fmla="*/ 259 h 290"/>
                            <a:gd name="T26" fmla="*/ 106 w 298"/>
                            <a:gd name="T27" fmla="*/ 290 h 290"/>
                            <a:gd name="T28" fmla="*/ 135 w 298"/>
                            <a:gd name="T29" fmla="*/ 184 h 290"/>
                            <a:gd name="T30" fmla="*/ 232 w 298"/>
                            <a:gd name="T31" fmla="*/ 266 h 290"/>
                            <a:gd name="T32" fmla="*/ 232 w 298"/>
                            <a:gd name="T33" fmla="*/ 177 h 290"/>
                            <a:gd name="T34" fmla="*/ 261 w 298"/>
                            <a:gd name="T35" fmla="*/ 208 h 290"/>
                            <a:gd name="T36" fmla="*/ 248 w 298"/>
                            <a:gd name="T37" fmla="*/ 205 h 290"/>
                            <a:gd name="T38" fmla="*/ 212 w 298"/>
                            <a:gd name="T39" fmla="*/ 221 h 290"/>
                            <a:gd name="T40" fmla="*/ 248 w 298"/>
                            <a:gd name="T41" fmla="*/ 239 h 290"/>
                            <a:gd name="T42" fmla="*/ 260 w 298"/>
                            <a:gd name="T43" fmla="*/ 236 h 290"/>
                            <a:gd name="T44" fmla="*/ 232 w 298"/>
                            <a:gd name="T45" fmla="*/ 266 h 290"/>
                            <a:gd name="T46" fmla="*/ 192 w 298"/>
                            <a:gd name="T47" fmla="*/ 155 h 290"/>
                            <a:gd name="T48" fmla="*/ 163 w 298"/>
                            <a:gd name="T49" fmla="*/ 259 h 290"/>
                            <a:gd name="T50" fmla="*/ 267 w 298"/>
                            <a:gd name="T51" fmla="*/ 290 h 290"/>
                            <a:gd name="T52" fmla="*/ 298 w 298"/>
                            <a:gd name="T53" fmla="*/ 184 h 290"/>
                            <a:gd name="T54" fmla="*/ 149 w 298"/>
                            <a:gd name="T55" fmla="*/ 56 h 290"/>
                            <a:gd name="T56" fmla="*/ 156 w 298"/>
                            <a:gd name="T57" fmla="*/ 70 h 290"/>
                            <a:gd name="T58" fmla="*/ 121 w 298"/>
                            <a:gd name="T59" fmla="*/ 110 h 290"/>
                            <a:gd name="T60" fmla="*/ 113 w 298"/>
                            <a:gd name="T61" fmla="*/ 98 h 290"/>
                            <a:gd name="T62" fmla="*/ 149 w 298"/>
                            <a:gd name="T63" fmla="*/ 29 h 290"/>
                            <a:gd name="T64" fmla="*/ 185 w 298"/>
                            <a:gd name="T65" fmla="*/ 98 h 290"/>
                            <a:gd name="T66" fmla="*/ 177 w 298"/>
                            <a:gd name="T67" fmla="*/ 109 h 290"/>
                            <a:gd name="T68" fmla="*/ 163 w 298"/>
                            <a:gd name="T69" fmla="*/ 89 h 290"/>
                            <a:gd name="T70" fmla="*/ 129 w 298"/>
                            <a:gd name="T71" fmla="*/ 104 h 290"/>
                            <a:gd name="T72" fmla="*/ 186 w 298"/>
                            <a:gd name="T73" fmla="*/ 0 h 290"/>
                            <a:gd name="T74" fmla="*/ 79 w 298"/>
                            <a:gd name="T75" fmla="*/ 32 h 290"/>
                            <a:gd name="T76" fmla="*/ 112 w 298"/>
                            <a:gd name="T77" fmla="*/ 136 h 290"/>
                            <a:gd name="T78" fmla="*/ 219 w 298"/>
                            <a:gd name="T79" fmla="*/ 107 h 290"/>
                            <a:gd name="T80" fmla="*/ 186 w 298"/>
                            <a:gd name="T81"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8" h="290">
                              <a:moveTo>
                                <a:pt x="70" y="230"/>
                              </a:moveTo>
                              <a:cubicBezTo>
                                <a:pt x="51" y="230"/>
                                <a:pt x="51" y="230"/>
                                <a:pt x="51" y="230"/>
                              </a:cubicBezTo>
                              <a:cubicBezTo>
                                <a:pt x="51" y="248"/>
                                <a:pt x="51" y="248"/>
                                <a:pt x="51" y="248"/>
                              </a:cubicBezTo>
                              <a:cubicBezTo>
                                <a:pt x="70" y="248"/>
                                <a:pt x="70" y="248"/>
                                <a:pt x="70" y="248"/>
                              </a:cubicBezTo>
                              <a:cubicBezTo>
                                <a:pt x="78" y="248"/>
                                <a:pt x="85" y="244"/>
                                <a:pt x="85" y="239"/>
                              </a:cubicBezTo>
                              <a:cubicBezTo>
                                <a:pt x="85" y="234"/>
                                <a:pt x="78" y="230"/>
                                <a:pt x="70" y="230"/>
                              </a:cubicBezTo>
                              <a:moveTo>
                                <a:pt x="65" y="197"/>
                              </a:moveTo>
                              <a:cubicBezTo>
                                <a:pt x="51" y="197"/>
                                <a:pt x="51" y="197"/>
                                <a:pt x="51" y="197"/>
                              </a:cubicBezTo>
                              <a:cubicBezTo>
                                <a:pt x="51" y="211"/>
                                <a:pt x="51" y="211"/>
                                <a:pt x="51" y="211"/>
                              </a:cubicBezTo>
                              <a:cubicBezTo>
                                <a:pt x="65" y="211"/>
                                <a:pt x="65" y="211"/>
                                <a:pt x="65" y="211"/>
                              </a:cubicBezTo>
                              <a:cubicBezTo>
                                <a:pt x="71" y="211"/>
                                <a:pt x="75" y="207"/>
                                <a:pt x="75" y="204"/>
                              </a:cubicBezTo>
                              <a:cubicBezTo>
                                <a:pt x="75" y="200"/>
                                <a:pt x="71" y="197"/>
                                <a:pt x="65" y="197"/>
                              </a:cubicBezTo>
                              <a:moveTo>
                                <a:pt x="44" y="262"/>
                              </a:moveTo>
                              <a:cubicBezTo>
                                <a:pt x="39" y="262"/>
                                <a:pt x="37" y="260"/>
                                <a:pt x="37" y="256"/>
                              </a:cubicBezTo>
                              <a:cubicBezTo>
                                <a:pt x="37" y="187"/>
                                <a:pt x="37" y="187"/>
                                <a:pt x="37" y="187"/>
                              </a:cubicBezTo>
                              <a:cubicBezTo>
                                <a:pt x="37" y="182"/>
                                <a:pt x="39" y="178"/>
                                <a:pt x="44" y="178"/>
                              </a:cubicBezTo>
                              <a:cubicBezTo>
                                <a:pt x="66" y="178"/>
                                <a:pt x="66" y="178"/>
                                <a:pt x="66" y="178"/>
                              </a:cubicBezTo>
                              <a:cubicBezTo>
                                <a:pt x="82" y="178"/>
                                <a:pt x="95" y="189"/>
                                <a:pt x="95" y="203"/>
                              </a:cubicBezTo>
                              <a:cubicBezTo>
                                <a:pt x="95" y="208"/>
                                <a:pt x="94" y="212"/>
                                <a:pt x="90" y="216"/>
                              </a:cubicBezTo>
                              <a:cubicBezTo>
                                <a:pt x="97" y="221"/>
                                <a:pt x="102" y="228"/>
                                <a:pt x="102" y="236"/>
                              </a:cubicBezTo>
                              <a:cubicBezTo>
                                <a:pt x="102" y="251"/>
                                <a:pt x="87" y="262"/>
                                <a:pt x="70" y="262"/>
                              </a:cubicBezTo>
                              <a:cubicBezTo>
                                <a:pt x="44" y="262"/>
                                <a:pt x="44" y="262"/>
                                <a:pt x="44" y="262"/>
                              </a:cubicBezTo>
                              <a:moveTo>
                                <a:pt x="106" y="155"/>
                              </a:moveTo>
                              <a:cubicBezTo>
                                <a:pt x="31" y="155"/>
                                <a:pt x="31" y="155"/>
                                <a:pt x="31" y="155"/>
                              </a:cubicBezTo>
                              <a:cubicBezTo>
                                <a:pt x="14" y="155"/>
                                <a:pt x="0" y="167"/>
                                <a:pt x="0" y="184"/>
                              </a:cubicBezTo>
                              <a:cubicBezTo>
                                <a:pt x="0" y="259"/>
                                <a:pt x="0" y="259"/>
                                <a:pt x="0" y="259"/>
                              </a:cubicBezTo>
                              <a:cubicBezTo>
                                <a:pt x="0" y="276"/>
                                <a:pt x="14" y="290"/>
                                <a:pt x="31" y="290"/>
                              </a:cubicBezTo>
                              <a:cubicBezTo>
                                <a:pt x="106" y="290"/>
                                <a:pt x="106" y="290"/>
                                <a:pt x="106" y="290"/>
                              </a:cubicBezTo>
                              <a:cubicBezTo>
                                <a:pt x="123" y="290"/>
                                <a:pt x="135" y="276"/>
                                <a:pt x="135" y="259"/>
                              </a:cubicBezTo>
                              <a:cubicBezTo>
                                <a:pt x="135" y="184"/>
                                <a:pt x="135" y="184"/>
                                <a:pt x="135" y="184"/>
                              </a:cubicBezTo>
                              <a:cubicBezTo>
                                <a:pt x="135" y="167"/>
                                <a:pt x="123" y="155"/>
                                <a:pt x="106" y="155"/>
                              </a:cubicBezTo>
                              <a:moveTo>
                                <a:pt x="232" y="266"/>
                              </a:moveTo>
                              <a:cubicBezTo>
                                <a:pt x="211" y="266"/>
                                <a:pt x="194" y="246"/>
                                <a:pt x="194" y="221"/>
                              </a:cubicBezTo>
                              <a:cubicBezTo>
                                <a:pt x="194" y="197"/>
                                <a:pt x="211" y="177"/>
                                <a:pt x="232" y="177"/>
                              </a:cubicBezTo>
                              <a:cubicBezTo>
                                <a:pt x="245" y="177"/>
                                <a:pt x="257" y="184"/>
                                <a:pt x="264" y="196"/>
                              </a:cubicBezTo>
                              <a:cubicBezTo>
                                <a:pt x="266" y="201"/>
                                <a:pt x="265" y="206"/>
                                <a:pt x="261" y="208"/>
                              </a:cubicBezTo>
                              <a:cubicBezTo>
                                <a:pt x="259" y="209"/>
                                <a:pt x="258" y="209"/>
                                <a:pt x="256" y="209"/>
                              </a:cubicBezTo>
                              <a:cubicBezTo>
                                <a:pt x="253" y="209"/>
                                <a:pt x="250" y="208"/>
                                <a:pt x="248" y="205"/>
                              </a:cubicBezTo>
                              <a:cubicBezTo>
                                <a:pt x="245" y="199"/>
                                <a:pt x="239" y="195"/>
                                <a:pt x="232" y="195"/>
                              </a:cubicBezTo>
                              <a:cubicBezTo>
                                <a:pt x="221" y="195"/>
                                <a:pt x="212" y="207"/>
                                <a:pt x="212" y="221"/>
                              </a:cubicBezTo>
                              <a:cubicBezTo>
                                <a:pt x="212" y="236"/>
                                <a:pt x="221" y="248"/>
                                <a:pt x="232" y="248"/>
                              </a:cubicBezTo>
                              <a:cubicBezTo>
                                <a:pt x="238" y="248"/>
                                <a:pt x="244" y="245"/>
                                <a:pt x="248" y="239"/>
                              </a:cubicBezTo>
                              <a:cubicBezTo>
                                <a:pt x="250" y="236"/>
                                <a:pt x="252" y="235"/>
                                <a:pt x="255" y="235"/>
                              </a:cubicBezTo>
                              <a:cubicBezTo>
                                <a:pt x="257" y="235"/>
                                <a:pt x="259" y="235"/>
                                <a:pt x="260" y="236"/>
                              </a:cubicBezTo>
                              <a:cubicBezTo>
                                <a:pt x="264" y="239"/>
                                <a:pt x="265" y="244"/>
                                <a:pt x="263" y="248"/>
                              </a:cubicBezTo>
                              <a:cubicBezTo>
                                <a:pt x="256" y="259"/>
                                <a:pt x="244" y="266"/>
                                <a:pt x="232" y="266"/>
                              </a:cubicBezTo>
                              <a:moveTo>
                                <a:pt x="267" y="155"/>
                              </a:moveTo>
                              <a:cubicBezTo>
                                <a:pt x="192" y="155"/>
                                <a:pt x="192" y="155"/>
                                <a:pt x="192" y="155"/>
                              </a:cubicBezTo>
                              <a:cubicBezTo>
                                <a:pt x="175" y="155"/>
                                <a:pt x="163" y="167"/>
                                <a:pt x="163" y="184"/>
                              </a:cubicBezTo>
                              <a:cubicBezTo>
                                <a:pt x="163" y="259"/>
                                <a:pt x="163" y="259"/>
                                <a:pt x="163" y="259"/>
                              </a:cubicBezTo>
                              <a:cubicBezTo>
                                <a:pt x="163" y="276"/>
                                <a:pt x="175" y="290"/>
                                <a:pt x="192" y="290"/>
                              </a:cubicBezTo>
                              <a:cubicBezTo>
                                <a:pt x="267" y="290"/>
                                <a:pt x="267" y="290"/>
                                <a:pt x="267" y="290"/>
                              </a:cubicBezTo>
                              <a:cubicBezTo>
                                <a:pt x="284" y="290"/>
                                <a:pt x="298" y="276"/>
                                <a:pt x="298" y="259"/>
                              </a:cubicBezTo>
                              <a:cubicBezTo>
                                <a:pt x="298" y="184"/>
                                <a:pt x="298" y="184"/>
                                <a:pt x="298" y="184"/>
                              </a:cubicBezTo>
                              <a:cubicBezTo>
                                <a:pt x="298" y="167"/>
                                <a:pt x="284" y="155"/>
                                <a:pt x="267" y="155"/>
                              </a:cubicBezTo>
                              <a:moveTo>
                                <a:pt x="149" y="56"/>
                              </a:moveTo>
                              <a:cubicBezTo>
                                <a:pt x="142" y="70"/>
                                <a:pt x="142" y="70"/>
                                <a:pt x="142" y="70"/>
                              </a:cubicBezTo>
                              <a:cubicBezTo>
                                <a:pt x="156" y="70"/>
                                <a:pt x="156" y="70"/>
                                <a:pt x="156" y="70"/>
                              </a:cubicBezTo>
                              <a:cubicBezTo>
                                <a:pt x="149" y="56"/>
                                <a:pt x="149" y="56"/>
                                <a:pt x="149" y="56"/>
                              </a:cubicBezTo>
                              <a:moveTo>
                                <a:pt x="121" y="110"/>
                              </a:moveTo>
                              <a:cubicBezTo>
                                <a:pt x="120" y="110"/>
                                <a:pt x="119" y="109"/>
                                <a:pt x="117" y="109"/>
                              </a:cubicBezTo>
                              <a:cubicBezTo>
                                <a:pt x="113" y="107"/>
                                <a:pt x="111" y="102"/>
                                <a:pt x="113" y="98"/>
                              </a:cubicBezTo>
                              <a:cubicBezTo>
                                <a:pt x="141" y="34"/>
                                <a:pt x="141" y="34"/>
                                <a:pt x="141" y="34"/>
                              </a:cubicBezTo>
                              <a:cubicBezTo>
                                <a:pt x="142" y="31"/>
                                <a:pt x="145" y="29"/>
                                <a:pt x="149" y="29"/>
                              </a:cubicBezTo>
                              <a:cubicBezTo>
                                <a:pt x="153" y="29"/>
                                <a:pt x="156" y="31"/>
                                <a:pt x="157" y="34"/>
                              </a:cubicBezTo>
                              <a:cubicBezTo>
                                <a:pt x="185" y="98"/>
                                <a:pt x="185" y="98"/>
                                <a:pt x="185" y="98"/>
                              </a:cubicBezTo>
                              <a:cubicBezTo>
                                <a:pt x="187" y="102"/>
                                <a:pt x="185" y="107"/>
                                <a:pt x="181" y="109"/>
                              </a:cubicBezTo>
                              <a:cubicBezTo>
                                <a:pt x="180" y="109"/>
                                <a:pt x="178" y="109"/>
                                <a:pt x="177" y="109"/>
                              </a:cubicBezTo>
                              <a:cubicBezTo>
                                <a:pt x="174" y="109"/>
                                <a:pt x="170" y="107"/>
                                <a:pt x="169" y="104"/>
                              </a:cubicBezTo>
                              <a:cubicBezTo>
                                <a:pt x="163" y="89"/>
                                <a:pt x="163" y="89"/>
                                <a:pt x="163" y="89"/>
                              </a:cubicBezTo>
                              <a:cubicBezTo>
                                <a:pt x="135" y="89"/>
                                <a:pt x="135" y="89"/>
                                <a:pt x="135" y="89"/>
                              </a:cubicBezTo>
                              <a:cubicBezTo>
                                <a:pt x="129" y="104"/>
                                <a:pt x="129" y="104"/>
                                <a:pt x="129" y="104"/>
                              </a:cubicBezTo>
                              <a:cubicBezTo>
                                <a:pt x="128" y="107"/>
                                <a:pt x="124" y="110"/>
                                <a:pt x="121" y="110"/>
                              </a:cubicBezTo>
                              <a:moveTo>
                                <a:pt x="186" y="0"/>
                              </a:moveTo>
                              <a:cubicBezTo>
                                <a:pt x="112" y="0"/>
                                <a:pt x="112" y="0"/>
                                <a:pt x="112" y="0"/>
                              </a:cubicBezTo>
                              <a:cubicBezTo>
                                <a:pt x="94" y="0"/>
                                <a:pt x="79" y="14"/>
                                <a:pt x="79" y="32"/>
                              </a:cubicBezTo>
                              <a:cubicBezTo>
                                <a:pt x="79" y="107"/>
                                <a:pt x="79" y="107"/>
                                <a:pt x="79" y="107"/>
                              </a:cubicBezTo>
                              <a:cubicBezTo>
                                <a:pt x="79" y="124"/>
                                <a:pt x="94" y="136"/>
                                <a:pt x="112" y="136"/>
                              </a:cubicBezTo>
                              <a:cubicBezTo>
                                <a:pt x="186" y="136"/>
                                <a:pt x="186" y="136"/>
                                <a:pt x="186" y="136"/>
                              </a:cubicBezTo>
                              <a:cubicBezTo>
                                <a:pt x="204" y="136"/>
                                <a:pt x="219" y="124"/>
                                <a:pt x="219" y="107"/>
                              </a:cubicBezTo>
                              <a:cubicBezTo>
                                <a:pt x="219" y="32"/>
                                <a:pt x="219" y="32"/>
                                <a:pt x="219" y="32"/>
                              </a:cubicBezTo>
                              <a:cubicBezTo>
                                <a:pt x="219" y="14"/>
                                <a:pt x="204" y="0"/>
                                <a:pt x="186"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26.3pt;margin-top:260.05pt;height:47.5pt;width:48.65pt;z-index:251587584;mso-width-relative:page;mso-height-relative:page;" fillcolor="#222221" filled="t" stroked="f" coordsize="298,290" o:gfxdata="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" path="m70,230c51,230,51,230,51,230c51,248,51,248,51,248c70,248,70,248,70,248c78,248,85,244,85,239c85,234,78,230,70,230m65,197c51,197,51,197,51,197c51,211,51,211,51,211c65,211,65,211,65,211c71,211,75,207,75,204c75,200,71,197,65,197m44,262c39,262,37,260,37,256c37,187,37,187,37,187c37,182,39,178,44,178c66,178,66,178,66,178c82,178,95,189,95,203c95,208,94,212,90,216c97,221,102,228,102,236c102,251,87,262,70,262c44,262,44,262,44,262m106,155c31,155,31,155,31,155c14,155,0,167,0,184c0,259,0,259,0,259c0,276,14,290,31,290c106,290,106,290,106,290c123,290,135,276,135,259c135,184,135,184,135,184c135,167,123,155,106,155m232,266c211,266,194,246,194,221c194,197,211,177,232,177c245,177,257,184,264,196c266,201,265,206,261,208c259,209,258,209,256,209c253,209,250,208,248,205c245,199,239,195,232,195c221,195,212,207,212,221c212,236,221,248,232,248c238,248,244,245,248,239c250,236,252,235,255,235c257,235,259,235,260,236c264,239,265,244,263,248c256,259,244,266,232,266m267,155c192,155,192,155,192,155c175,155,163,167,163,184c163,259,163,259,163,259c163,276,175,290,192,290c267,290,267,290,267,290c284,290,298,276,298,259c298,184,298,184,298,184c298,167,284,155,267,155m149,56c142,70,142,70,142,70c156,70,156,70,156,70c149,56,149,56,149,56m121,110c120,110,119,109,117,109c113,107,111,102,113,98c141,34,141,34,141,34c142,31,145,29,149,29c153,29,156,31,157,34c185,98,185,98,185,98c187,102,185,107,181,109c180,109,178,109,177,109c174,109,170,107,169,104c163,89,163,89,163,89c135,89,135,89,135,89c129,104,129,104,129,104c128,107,124,110,121,110m186,0c112,0,112,0,112,0c94,0,79,14,79,32c79,107,79,107,79,107c79,124,94,136,112,136c186,136,186,136,186,136c204,136,219,124,219,107c219,32,219,32,219,32c219,14,204,0,186,0e">
                <v:path o:connectlocs="105740,478439;145133,515882;145133,478439;105740,409793;134767,438916;134767,409793;76713,532524;91226,370270;196967,422275;211480,490920;91226,545005;64273,322426;0,538764;219773,603250;279900,382751;481014,553325;481014,368190;541141,432675;514188,426435;439547,459718;514188,497161;539068,490920;481014,553325;398081,322426;337954,538764;553581,603250;617855,382751;308927,116489;323440,145612;250874,228818;234287,203856;308927,60325;383567,203856;366980,226738;337954,185135;267460,216337;385641,0;163793,66565;232213,282903;454061,222578;385641,0" o:connectangles="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6560" behindDoc="0" locked="0" layoutInCell="1" allowOverlap="1">
                <wp:simplePos x="0" y="0"/>
                <wp:positionH relativeFrom="column">
                  <wp:posOffset>542925</wp:posOffset>
                </wp:positionH>
                <wp:positionV relativeFrom="paragraph">
                  <wp:posOffset>4288790</wp:posOffset>
                </wp:positionV>
                <wp:extent cx="555625" cy="582930"/>
                <wp:effectExtent l="0" t="0" r="0" b="7620"/>
                <wp:wrapNone/>
                <wp:docPr id="52"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685925" y="5203190"/>
                          <a:ext cx="555625" cy="582930"/>
                        </a:xfrm>
                        <a:custGeom>
                          <a:avLst/>
                          <a:gdLst>
                            <a:gd name="T0" fmla="*/ 65 w 268"/>
                            <a:gd name="T1" fmla="*/ 201 h 281"/>
                            <a:gd name="T2" fmla="*/ 90 w 268"/>
                            <a:gd name="T3" fmla="*/ 129 h 281"/>
                            <a:gd name="T4" fmla="*/ 117 w 268"/>
                            <a:gd name="T5" fmla="*/ 201 h 281"/>
                            <a:gd name="T6" fmla="*/ 65 w 268"/>
                            <a:gd name="T7" fmla="*/ 201 h 281"/>
                            <a:gd name="T8" fmla="*/ 103 w 268"/>
                            <a:gd name="T9" fmla="*/ 84 h 281"/>
                            <a:gd name="T10" fmla="*/ 79 w 268"/>
                            <a:gd name="T11" fmla="*/ 84 h 281"/>
                            <a:gd name="T12" fmla="*/ 68 w 268"/>
                            <a:gd name="T13" fmla="*/ 93 h 281"/>
                            <a:gd name="T14" fmla="*/ 2 w 268"/>
                            <a:gd name="T15" fmla="*/ 264 h 281"/>
                            <a:gd name="T16" fmla="*/ 3 w 268"/>
                            <a:gd name="T17" fmla="*/ 275 h 281"/>
                            <a:gd name="T18" fmla="*/ 13 w 268"/>
                            <a:gd name="T19" fmla="*/ 281 h 281"/>
                            <a:gd name="T20" fmla="*/ 28 w 268"/>
                            <a:gd name="T21" fmla="*/ 281 h 281"/>
                            <a:gd name="T22" fmla="*/ 39 w 268"/>
                            <a:gd name="T23" fmla="*/ 273 h 281"/>
                            <a:gd name="T24" fmla="*/ 53 w 268"/>
                            <a:gd name="T25" fmla="*/ 234 h 281"/>
                            <a:gd name="T26" fmla="*/ 129 w 268"/>
                            <a:gd name="T27" fmla="*/ 234 h 281"/>
                            <a:gd name="T28" fmla="*/ 143 w 268"/>
                            <a:gd name="T29" fmla="*/ 273 h 281"/>
                            <a:gd name="T30" fmla="*/ 155 w 268"/>
                            <a:gd name="T31" fmla="*/ 281 h 281"/>
                            <a:gd name="T32" fmla="*/ 171 w 268"/>
                            <a:gd name="T33" fmla="*/ 281 h 281"/>
                            <a:gd name="T34" fmla="*/ 181 w 268"/>
                            <a:gd name="T35" fmla="*/ 275 h 281"/>
                            <a:gd name="T36" fmla="*/ 182 w 268"/>
                            <a:gd name="T37" fmla="*/ 264 h 281"/>
                            <a:gd name="T38" fmla="*/ 114 w 268"/>
                            <a:gd name="T39" fmla="*/ 93 h 281"/>
                            <a:gd name="T40" fmla="*/ 103 w 268"/>
                            <a:gd name="T41" fmla="*/ 84 h 281"/>
                            <a:gd name="T42" fmla="*/ 200 w 268"/>
                            <a:gd name="T43" fmla="*/ 120 h 281"/>
                            <a:gd name="T44" fmla="*/ 180 w 268"/>
                            <a:gd name="T45" fmla="*/ 101 h 281"/>
                            <a:gd name="T46" fmla="*/ 207 w 268"/>
                            <a:gd name="T47" fmla="*/ 82 h 281"/>
                            <a:gd name="T48" fmla="*/ 230 w 268"/>
                            <a:gd name="T49" fmla="*/ 76 h 281"/>
                            <a:gd name="T50" fmla="*/ 230 w 268"/>
                            <a:gd name="T51" fmla="*/ 83 h 281"/>
                            <a:gd name="T52" fmla="*/ 228 w 268"/>
                            <a:gd name="T53" fmla="*/ 101 h 281"/>
                            <a:gd name="T54" fmla="*/ 200 w 268"/>
                            <a:gd name="T55" fmla="*/ 120 h 281"/>
                            <a:gd name="T56" fmla="*/ 206 w 268"/>
                            <a:gd name="T57" fmla="*/ 0 h 281"/>
                            <a:gd name="T58" fmla="*/ 166 w 268"/>
                            <a:gd name="T59" fmla="*/ 10 h 281"/>
                            <a:gd name="T60" fmla="*/ 152 w 268"/>
                            <a:gd name="T61" fmla="*/ 25 h 281"/>
                            <a:gd name="T62" fmla="*/ 152 w 268"/>
                            <a:gd name="T63" fmla="*/ 36 h 281"/>
                            <a:gd name="T64" fmla="*/ 161 w 268"/>
                            <a:gd name="T65" fmla="*/ 42 h 281"/>
                            <a:gd name="T66" fmla="*/ 171 w 268"/>
                            <a:gd name="T67" fmla="*/ 44 h 281"/>
                            <a:gd name="T68" fmla="*/ 173 w 268"/>
                            <a:gd name="T69" fmla="*/ 44 h 281"/>
                            <a:gd name="T70" fmla="*/ 183 w 268"/>
                            <a:gd name="T71" fmla="*/ 39 h 281"/>
                            <a:gd name="T72" fmla="*/ 189 w 268"/>
                            <a:gd name="T73" fmla="*/ 32 h 281"/>
                            <a:gd name="T74" fmla="*/ 204 w 268"/>
                            <a:gd name="T75" fmla="*/ 28 h 281"/>
                            <a:gd name="T76" fmla="*/ 230 w 268"/>
                            <a:gd name="T77" fmla="*/ 48 h 281"/>
                            <a:gd name="T78" fmla="*/ 230 w 268"/>
                            <a:gd name="T79" fmla="*/ 52 h 281"/>
                            <a:gd name="T80" fmla="*/ 194 w 268"/>
                            <a:gd name="T81" fmla="*/ 61 h 281"/>
                            <a:gd name="T82" fmla="*/ 164 w 268"/>
                            <a:gd name="T83" fmla="*/ 70 h 281"/>
                            <a:gd name="T84" fmla="*/ 143 w 268"/>
                            <a:gd name="T85" fmla="*/ 105 h 281"/>
                            <a:gd name="T86" fmla="*/ 155 w 268"/>
                            <a:gd name="T87" fmla="*/ 135 h 281"/>
                            <a:gd name="T88" fmla="*/ 189 w 268"/>
                            <a:gd name="T89" fmla="*/ 146 h 281"/>
                            <a:gd name="T90" fmla="*/ 211 w 268"/>
                            <a:gd name="T91" fmla="*/ 142 h 281"/>
                            <a:gd name="T92" fmla="*/ 232 w 268"/>
                            <a:gd name="T93" fmla="*/ 128 h 281"/>
                            <a:gd name="T94" fmla="*/ 234 w 268"/>
                            <a:gd name="T95" fmla="*/ 135 h 281"/>
                            <a:gd name="T96" fmla="*/ 234 w 268"/>
                            <a:gd name="T97" fmla="*/ 135 h 281"/>
                            <a:gd name="T98" fmla="*/ 245 w 268"/>
                            <a:gd name="T99" fmla="*/ 145 h 281"/>
                            <a:gd name="T100" fmla="*/ 255 w 268"/>
                            <a:gd name="T101" fmla="*/ 145 h 281"/>
                            <a:gd name="T102" fmla="*/ 265 w 268"/>
                            <a:gd name="T103" fmla="*/ 139 h 281"/>
                            <a:gd name="T104" fmla="*/ 267 w 268"/>
                            <a:gd name="T105" fmla="*/ 128 h 281"/>
                            <a:gd name="T106" fmla="*/ 266 w 268"/>
                            <a:gd name="T107" fmla="*/ 124 h 281"/>
                            <a:gd name="T108" fmla="*/ 264 w 268"/>
                            <a:gd name="T109" fmla="*/ 97 h 281"/>
                            <a:gd name="T110" fmla="*/ 265 w 268"/>
                            <a:gd name="T111" fmla="*/ 54 h 281"/>
                            <a:gd name="T112" fmla="*/ 260 w 268"/>
                            <a:gd name="T113" fmla="*/ 21 h 281"/>
                            <a:gd name="T114" fmla="*/ 243 w 268"/>
                            <a:gd name="T115" fmla="*/ 6 h 281"/>
                            <a:gd name="T116" fmla="*/ 206 w 268"/>
                            <a:gd name="T117" fmla="*/ 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8" h="281">
                              <a:moveTo>
                                <a:pt x="65" y="201"/>
                              </a:moveTo>
                              <a:cubicBezTo>
                                <a:pt x="90" y="129"/>
                                <a:pt x="90" y="129"/>
                                <a:pt x="90" y="129"/>
                              </a:cubicBezTo>
                              <a:cubicBezTo>
                                <a:pt x="117" y="201"/>
                                <a:pt x="117" y="201"/>
                                <a:pt x="117" y="201"/>
                              </a:cubicBezTo>
                              <a:cubicBezTo>
                                <a:pt x="65" y="201"/>
                                <a:pt x="65" y="201"/>
                                <a:pt x="65" y="201"/>
                              </a:cubicBezTo>
                              <a:moveTo>
                                <a:pt x="103" y="84"/>
                              </a:moveTo>
                              <a:cubicBezTo>
                                <a:pt x="79" y="84"/>
                                <a:pt x="79" y="84"/>
                                <a:pt x="79" y="84"/>
                              </a:cubicBezTo>
                              <a:cubicBezTo>
                                <a:pt x="74" y="84"/>
                                <a:pt x="69" y="88"/>
                                <a:pt x="68" y="93"/>
                              </a:cubicBezTo>
                              <a:cubicBezTo>
                                <a:pt x="2" y="264"/>
                                <a:pt x="2" y="264"/>
                                <a:pt x="2" y="264"/>
                              </a:cubicBezTo>
                              <a:cubicBezTo>
                                <a:pt x="0" y="268"/>
                                <a:pt x="1" y="272"/>
                                <a:pt x="3" y="275"/>
                              </a:cubicBezTo>
                              <a:cubicBezTo>
                                <a:pt x="5" y="279"/>
                                <a:pt x="9" y="281"/>
                                <a:pt x="13" y="281"/>
                              </a:cubicBezTo>
                              <a:cubicBezTo>
                                <a:pt x="28" y="281"/>
                                <a:pt x="28" y="281"/>
                                <a:pt x="28" y="281"/>
                              </a:cubicBezTo>
                              <a:cubicBezTo>
                                <a:pt x="33" y="281"/>
                                <a:pt x="38" y="277"/>
                                <a:pt x="39" y="273"/>
                              </a:cubicBezTo>
                              <a:cubicBezTo>
                                <a:pt x="53" y="234"/>
                                <a:pt x="53" y="234"/>
                                <a:pt x="53" y="234"/>
                              </a:cubicBezTo>
                              <a:cubicBezTo>
                                <a:pt x="129" y="234"/>
                                <a:pt x="129" y="234"/>
                                <a:pt x="129" y="234"/>
                              </a:cubicBezTo>
                              <a:cubicBezTo>
                                <a:pt x="143" y="273"/>
                                <a:pt x="143" y="273"/>
                                <a:pt x="143" y="273"/>
                              </a:cubicBezTo>
                              <a:cubicBezTo>
                                <a:pt x="145" y="278"/>
                                <a:pt x="150" y="281"/>
                                <a:pt x="155" y="281"/>
                              </a:cubicBezTo>
                              <a:cubicBezTo>
                                <a:pt x="171" y="281"/>
                                <a:pt x="171" y="281"/>
                                <a:pt x="171" y="281"/>
                              </a:cubicBezTo>
                              <a:cubicBezTo>
                                <a:pt x="175" y="281"/>
                                <a:pt x="178" y="279"/>
                                <a:pt x="181" y="275"/>
                              </a:cubicBezTo>
                              <a:cubicBezTo>
                                <a:pt x="183" y="272"/>
                                <a:pt x="183" y="268"/>
                                <a:pt x="182" y="264"/>
                              </a:cubicBezTo>
                              <a:cubicBezTo>
                                <a:pt x="114" y="93"/>
                                <a:pt x="114" y="93"/>
                                <a:pt x="114" y="93"/>
                              </a:cubicBezTo>
                              <a:cubicBezTo>
                                <a:pt x="113" y="88"/>
                                <a:pt x="108" y="84"/>
                                <a:pt x="103" y="84"/>
                              </a:cubicBezTo>
                              <a:moveTo>
                                <a:pt x="200" y="120"/>
                              </a:moveTo>
                              <a:cubicBezTo>
                                <a:pt x="188" y="120"/>
                                <a:pt x="180" y="111"/>
                                <a:pt x="180" y="101"/>
                              </a:cubicBezTo>
                              <a:cubicBezTo>
                                <a:pt x="180" y="89"/>
                                <a:pt x="190" y="85"/>
                                <a:pt x="207" y="82"/>
                              </a:cubicBezTo>
                              <a:cubicBezTo>
                                <a:pt x="217" y="79"/>
                                <a:pt x="225" y="77"/>
                                <a:pt x="230" y="76"/>
                              </a:cubicBezTo>
                              <a:cubicBezTo>
                                <a:pt x="230" y="83"/>
                                <a:pt x="230" y="83"/>
                                <a:pt x="230" y="83"/>
                              </a:cubicBezTo>
                              <a:cubicBezTo>
                                <a:pt x="230" y="92"/>
                                <a:pt x="229" y="98"/>
                                <a:pt x="228" y="101"/>
                              </a:cubicBezTo>
                              <a:cubicBezTo>
                                <a:pt x="226" y="109"/>
                                <a:pt x="216" y="120"/>
                                <a:pt x="200" y="120"/>
                              </a:cubicBezTo>
                              <a:moveTo>
                                <a:pt x="206" y="0"/>
                              </a:moveTo>
                              <a:cubicBezTo>
                                <a:pt x="188" y="0"/>
                                <a:pt x="175" y="3"/>
                                <a:pt x="166" y="10"/>
                              </a:cubicBezTo>
                              <a:cubicBezTo>
                                <a:pt x="160" y="14"/>
                                <a:pt x="156" y="19"/>
                                <a:pt x="152" y="25"/>
                              </a:cubicBezTo>
                              <a:cubicBezTo>
                                <a:pt x="151" y="28"/>
                                <a:pt x="150" y="32"/>
                                <a:pt x="152" y="36"/>
                              </a:cubicBezTo>
                              <a:cubicBezTo>
                                <a:pt x="154" y="39"/>
                                <a:pt x="157" y="42"/>
                                <a:pt x="161" y="42"/>
                              </a:cubicBezTo>
                              <a:cubicBezTo>
                                <a:pt x="171" y="44"/>
                                <a:pt x="171" y="44"/>
                                <a:pt x="171" y="44"/>
                              </a:cubicBezTo>
                              <a:cubicBezTo>
                                <a:pt x="171" y="44"/>
                                <a:pt x="172" y="44"/>
                                <a:pt x="173" y="44"/>
                              </a:cubicBezTo>
                              <a:cubicBezTo>
                                <a:pt x="177" y="44"/>
                                <a:pt x="181" y="42"/>
                                <a:pt x="183" y="39"/>
                              </a:cubicBezTo>
                              <a:cubicBezTo>
                                <a:pt x="185" y="36"/>
                                <a:pt x="187" y="34"/>
                                <a:pt x="189" y="32"/>
                              </a:cubicBezTo>
                              <a:cubicBezTo>
                                <a:pt x="192" y="30"/>
                                <a:pt x="198" y="28"/>
                                <a:pt x="204" y="28"/>
                              </a:cubicBezTo>
                              <a:cubicBezTo>
                                <a:pt x="224" y="28"/>
                                <a:pt x="230" y="34"/>
                                <a:pt x="230" y="48"/>
                              </a:cubicBezTo>
                              <a:cubicBezTo>
                                <a:pt x="230" y="52"/>
                                <a:pt x="230" y="52"/>
                                <a:pt x="230" y="52"/>
                              </a:cubicBezTo>
                              <a:cubicBezTo>
                                <a:pt x="221" y="55"/>
                                <a:pt x="211" y="58"/>
                                <a:pt x="194" y="61"/>
                              </a:cubicBezTo>
                              <a:cubicBezTo>
                                <a:pt x="181" y="63"/>
                                <a:pt x="171" y="66"/>
                                <a:pt x="164" y="70"/>
                              </a:cubicBezTo>
                              <a:cubicBezTo>
                                <a:pt x="150" y="76"/>
                                <a:pt x="143" y="89"/>
                                <a:pt x="143" y="105"/>
                              </a:cubicBezTo>
                              <a:cubicBezTo>
                                <a:pt x="143" y="117"/>
                                <a:pt x="147" y="127"/>
                                <a:pt x="155" y="135"/>
                              </a:cubicBezTo>
                              <a:cubicBezTo>
                                <a:pt x="163" y="142"/>
                                <a:pt x="174" y="146"/>
                                <a:pt x="189" y="146"/>
                              </a:cubicBezTo>
                              <a:cubicBezTo>
                                <a:pt x="197" y="146"/>
                                <a:pt x="204" y="145"/>
                                <a:pt x="211" y="142"/>
                              </a:cubicBezTo>
                              <a:cubicBezTo>
                                <a:pt x="219" y="139"/>
                                <a:pt x="225" y="134"/>
                                <a:pt x="232" y="128"/>
                              </a:cubicBezTo>
                              <a:cubicBezTo>
                                <a:pt x="232" y="130"/>
                                <a:pt x="234" y="135"/>
                                <a:pt x="234" y="135"/>
                              </a:cubicBezTo>
                              <a:cubicBezTo>
                                <a:pt x="234" y="135"/>
                                <a:pt x="234" y="135"/>
                                <a:pt x="234" y="135"/>
                              </a:cubicBezTo>
                              <a:cubicBezTo>
                                <a:pt x="235" y="141"/>
                                <a:pt x="240" y="145"/>
                                <a:pt x="245" y="145"/>
                              </a:cubicBezTo>
                              <a:cubicBezTo>
                                <a:pt x="255" y="145"/>
                                <a:pt x="255" y="145"/>
                                <a:pt x="255" y="145"/>
                              </a:cubicBezTo>
                              <a:cubicBezTo>
                                <a:pt x="259" y="145"/>
                                <a:pt x="263" y="142"/>
                                <a:pt x="265" y="139"/>
                              </a:cubicBezTo>
                              <a:cubicBezTo>
                                <a:pt x="267" y="136"/>
                                <a:pt x="268" y="132"/>
                                <a:pt x="267" y="128"/>
                              </a:cubicBezTo>
                              <a:cubicBezTo>
                                <a:pt x="267" y="127"/>
                                <a:pt x="266" y="125"/>
                                <a:pt x="266" y="124"/>
                              </a:cubicBezTo>
                              <a:cubicBezTo>
                                <a:pt x="265" y="118"/>
                                <a:pt x="264" y="109"/>
                                <a:pt x="264" y="97"/>
                              </a:cubicBezTo>
                              <a:cubicBezTo>
                                <a:pt x="265" y="54"/>
                                <a:pt x="265" y="54"/>
                                <a:pt x="265" y="54"/>
                              </a:cubicBezTo>
                              <a:cubicBezTo>
                                <a:pt x="265" y="38"/>
                                <a:pt x="263" y="27"/>
                                <a:pt x="260" y="21"/>
                              </a:cubicBezTo>
                              <a:cubicBezTo>
                                <a:pt x="257" y="15"/>
                                <a:pt x="251" y="10"/>
                                <a:pt x="243" y="6"/>
                              </a:cubicBezTo>
                              <a:cubicBezTo>
                                <a:pt x="235" y="2"/>
                                <a:pt x="223" y="0"/>
                                <a:pt x="206"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42.75pt;margin-top:337.7pt;height:45.9pt;width:43.75pt;z-index:251586560;mso-width-relative:page;mso-height-relative:page;" fillcolor="#222221" filled="t" stroked="f" coordsize="268,281" o:gfxdata="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" path="m65,201c90,129,90,129,90,129c117,201,117,201,117,201c65,201,65,201,65,201m103,84c79,84,79,84,79,84c74,84,69,88,68,93c2,264,2,264,2,264c0,268,1,272,3,275c5,279,9,281,13,281c28,281,28,281,28,281c33,281,38,277,39,273c53,234,53,234,53,234c129,234,129,234,129,234c143,273,143,273,143,273c145,278,150,281,155,281c171,281,171,281,171,281c175,281,178,279,181,275c183,272,183,268,182,264c114,93,114,93,114,93c113,88,108,84,103,84m200,120c188,120,180,111,180,101c180,89,190,85,207,82c217,79,225,77,230,76c230,83,230,83,230,83c230,92,229,98,228,101c226,109,216,120,200,120m206,0c188,0,175,3,166,10c160,14,156,19,152,25c151,28,150,32,152,36c154,39,157,42,161,42c171,44,171,44,171,44c171,44,172,44,173,44c177,44,181,42,183,39c185,36,187,34,189,32c192,30,198,28,204,28c224,28,230,34,230,48c230,52,230,52,230,52c221,55,211,58,194,61c181,63,171,66,164,70c150,76,143,89,143,105c143,117,147,127,155,135c163,142,174,146,189,146c197,146,204,145,211,142c219,139,225,134,232,128c232,130,234,135,234,135c234,135,234,135,234,135c235,141,240,145,245,145c255,145,255,145,255,145c259,145,263,142,265,139c267,136,268,132,267,128c267,127,266,125,266,124c265,118,264,109,264,97c265,54,265,54,265,54c265,38,263,27,260,21c257,15,251,10,243,6c235,2,223,0,206,0e">
                <v:path o:connectlocs="134759,416971;186590,267608;242567,416971;134759,416971;213542,174256;163784,174256;140979,192927;4146,547663;6219,570483;26951,582930;58050,582930;80855,566334;109881,485429;267446,485429;296471,566334;321350,582930;354521,582930;375254,570483;377327,547663;236347,192927;213542,174256;414645,248938;373180,209522;429158,170107;476842,157660;476842,172182;472695,209522;414645,248938;427084,0;344155,20744;315130,51862;315130,74681;333789,87128;354521,91277;358668,91277;379400,80904;391840,66383;422938,58085;476842,99575;476842,107873;402206,126543;340009,145213;296471,217820;321350,280055;391840,302874;437451,294576;480988,265533;485135,280055;485135,280055;507940,300800;528673,300800;549405,288353;553551,265533;551478,257236;547332,201224;549405,112022;539039,43564;503794,12446;427084,0"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5536" behindDoc="0" locked="0" layoutInCell="1" allowOverlap="1">
                <wp:simplePos x="0" y="0"/>
                <wp:positionH relativeFrom="column">
                  <wp:posOffset>2346325</wp:posOffset>
                </wp:positionH>
                <wp:positionV relativeFrom="paragraph">
                  <wp:posOffset>2884805</wp:posOffset>
                </wp:positionV>
                <wp:extent cx="581025" cy="582930"/>
                <wp:effectExtent l="0" t="0" r="9525" b="7620"/>
                <wp:wrapNone/>
                <wp:docPr id="51"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489325" y="3799205"/>
                          <a:ext cx="581025" cy="582930"/>
                        </a:xfrm>
                        <a:custGeom>
                          <a:avLst/>
                          <a:gdLst>
                            <a:gd name="T0" fmla="*/ 87 w 280"/>
                            <a:gd name="T1" fmla="*/ 181 h 281"/>
                            <a:gd name="T2" fmla="*/ 100 w 280"/>
                            <a:gd name="T3" fmla="*/ 181 h 281"/>
                            <a:gd name="T4" fmla="*/ 80 w 280"/>
                            <a:gd name="T5" fmla="*/ 214 h 281"/>
                            <a:gd name="T6" fmla="*/ 100 w 280"/>
                            <a:gd name="T7" fmla="*/ 248 h 281"/>
                            <a:gd name="T8" fmla="*/ 87 w 280"/>
                            <a:gd name="T9" fmla="*/ 248 h 281"/>
                            <a:gd name="T10" fmla="*/ 47 w 280"/>
                            <a:gd name="T11" fmla="*/ 248 h 281"/>
                            <a:gd name="T12" fmla="*/ 33 w 280"/>
                            <a:gd name="T13" fmla="*/ 248 h 281"/>
                            <a:gd name="T14" fmla="*/ 53 w 280"/>
                            <a:gd name="T15" fmla="*/ 214 h 281"/>
                            <a:gd name="T16" fmla="*/ 33 w 280"/>
                            <a:gd name="T17" fmla="*/ 181 h 281"/>
                            <a:gd name="T18" fmla="*/ 47 w 280"/>
                            <a:gd name="T19" fmla="*/ 181 h 281"/>
                            <a:gd name="T20" fmla="*/ 121 w 280"/>
                            <a:gd name="T21" fmla="*/ 150 h 281"/>
                            <a:gd name="T22" fmla="*/ 0 w 280"/>
                            <a:gd name="T23" fmla="*/ 159 h 281"/>
                            <a:gd name="T24" fmla="*/ 9 w 280"/>
                            <a:gd name="T25" fmla="*/ 281 h 281"/>
                            <a:gd name="T26" fmla="*/ 130 w 280"/>
                            <a:gd name="T27" fmla="*/ 271 h 281"/>
                            <a:gd name="T28" fmla="*/ 121 w 280"/>
                            <a:gd name="T29" fmla="*/ 150 h 281"/>
                            <a:gd name="T30" fmla="*/ 169 w 280"/>
                            <a:gd name="T31" fmla="*/ 234 h 281"/>
                            <a:gd name="T32" fmla="*/ 254 w 280"/>
                            <a:gd name="T33" fmla="*/ 224 h 281"/>
                            <a:gd name="T34" fmla="*/ 254 w 280"/>
                            <a:gd name="T35" fmla="*/ 243 h 281"/>
                            <a:gd name="T36" fmla="*/ 178 w 280"/>
                            <a:gd name="T37" fmla="*/ 206 h 281"/>
                            <a:gd name="T38" fmla="*/ 178 w 280"/>
                            <a:gd name="T39" fmla="*/ 187 h 281"/>
                            <a:gd name="T40" fmla="*/ 263 w 280"/>
                            <a:gd name="T41" fmla="*/ 196 h 281"/>
                            <a:gd name="T42" fmla="*/ 178 w 280"/>
                            <a:gd name="T43" fmla="*/ 206 h 281"/>
                            <a:gd name="T44" fmla="*/ 159 w 280"/>
                            <a:gd name="T45" fmla="*/ 150 h 281"/>
                            <a:gd name="T46" fmla="*/ 149 w 280"/>
                            <a:gd name="T47" fmla="*/ 271 h 281"/>
                            <a:gd name="T48" fmla="*/ 271 w 280"/>
                            <a:gd name="T49" fmla="*/ 281 h 281"/>
                            <a:gd name="T50" fmla="*/ 280 w 280"/>
                            <a:gd name="T51" fmla="*/ 159 h 281"/>
                            <a:gd name="T52" fmla="*/ 30 w 280"/>
                            <a:gd name="T53" fmla="*/ 75 h 281"/>
                            <a:gd name="T54" fmla="*/ 30 w 280"/>
                            <a:gd name="T55" fmla="*/ 56 h 281"/>
                            <a:gd name="T56" fmla="*/ 116 w 280"/>
                            <a:gd name="T57" fmla="*/ 66 h 281"/>
                            <a:gd name="T58" fmla="*/ 30 w 280"/>
                            <a:gd name="T59" fmla="*/ 75 h 281"/>
                            <a:gd name="T60" fmla="*/ 9 w 280"/>
                            <a:gd name="T61" fmla="*/ 0 h 281"/>
                            <a:gd name="T62" fmla="*/ 0 w 280"/>
                            <a:gd name="T63" fmla="*/ 122 h 281"/>
                            <a:gd name="T64" fmla="*/ 121 w 280"/>
                            <a:gd name="T65" fmla="*/ 131 h 281"/>
                            <a:gd name="T66" fmla="*/ 130 w 280"/>
                            <a:gd name="T67" fmla="*/ 10 h 281"/>
                            <a:gd name="T68" fmla="*/ 178 w 280"/>
                            <a:gd name="T69" fmla="*/ 75 h 281"/>
                            <a:gd name="T70" fmla="*/ 178 w 280"/>
                            <a:gd name="T71" fmla="*/ 56 h 281"/>
                            <a:gd name="T72" fmla="*/ 205 w 280"/>
                            <a:gd name="T73" fmla="*/ 29 h 281"/>
                            <a:gd name="T74" fmla="*/ 224 w 280"/>
                            <a:gd name="T75" fmla="*/ 29 h 281"/>
                            <a:gd name="T76" fmla="*/ 254 w 280"/>
                            <a:gd name="T77" fmla="*/ 56 h 281"/>
                            <a:gd name="T78" fmla="*/ 254 w 280"/>
                            <a:gd name="T79" fmla="*/ 75 h 281"/>
                            <a:gd name="T80" fmla="*/ 224 w 280"/>
                            <a:gd name="T81" fmla="*/ 105 h 281"/>
                            <a:gd name="T82" fmla="*/ 205 w 280"/>
                            <a:gd name="T83" fmla="*/ 105 h 281"/>
                            <a:gd name="T84" fmla="*/ 178 w 280"/>
                            <a:gd name="T85" fmla="*/ 75 h 281"/>
                            <a:gd name="T86" fmla="*/ 159 w 280"/>
                            <a:gd name="T87" fmla="*/ 0 h 281"/>
                            <a:gd name="T88" fmla="*/ 149 w 280"/>
                            <a:gd name="T89" fmla="*/ 122 h 281"/>
                            <a:gd name="T90" fmla="*/ 271 w 280"/>
                            <a:gd name="T91" fmla="*/ 131 h 281"/>
                            <a:gd name="T92" fmla="*/ 280 w 280"/>
                            <a:gd name="T93" fmla="*/ 1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 h="281">
                              <a:moveTo>
                                <a:pt x="67" y="201"/>
                              </a:moveTo>
                              <a:cubicBezTo>
                                <a:pt x="87" y="181"/>
                                <a:pt x="87" y="181"/>
                                <a:pt x="87" y="181"/>
                              </a:cubicBezTo>
                              <a:cubicBezTo>
                                <a:pt x="89" y="179"/>
                                <a:pt x="91" y="178"/>
                                <a:pt x="94" y="178"/>
                              </a:cubicBezTo>
                              <a:cubicBezTo>
                                <a:pt x="96" y="178"/>
                                <a:pt x="98" y="179"/>
                                <a:pt x="100" y="181"/>
                              </a:cubicBezTo>
                              <a:cubicBezTo>
                                <a:pt x="104" y="184"/>
                                <a:pt x="104" y="190"/>
                                <a:pt x="100" y="194"/>
                              </a:cubicBezTo>
                              <a:cubicBezTo>
                                <a:pt x="80" y="214"/>
                                <a:pt x="80" y="214"/>
                                <a:pt x="80" y="214"/>
                              </a:cubicBezTo>
                              <a:cubicBezTo>
                                <a:pt x="100" y="234"/>
                                <a:pt x="100" y="234"/>
                                <a:pt x="100" y="234"/>
                              </a:cubicBezTo>
                              <a:cubicBezTo>
                                <a:pt x="104" y="238"/>
                                <a:pt x="104" y="244"/>
                                <a:pt x="100" y="248"/>
                              </a:cubicBezTo>
                              <a:cubicBezTo>
                                <a:pt x="98" y="250"/>
                                <a:pt x="96" y="250"/>
                                <a:pt x="94" y="250"/>
                              </a:cubicBezTo>
                              <a:cubicBezTo>
                                <a:pt x="91" y="250"/>
                                <a:pt x="89" y="250"/>
                                <a:pt x="87" y="248"/>
                              </a:cubicBezTo>
                              <a:cubicBezTo>
                                <a:pt x="67" y="228"/>
                                <a:pt x="67" y="228"/>
                                <a:pt x="67" y="228"/>
                              </a:cubicBezTo>
                              <a:cubicBezTo>
                                <a:pt x="47" y="248"/>
                                <a:pt x="47" y="248"/>
                                <a:pt x="47" y="248"/>
                              </a:cubicBezTo>
                              <a:cubicBezTo>
                                <a:pt x="45" y="250"/>
                                <a:pt x="42" y="250"/>
                                <a:pt x="40" y="250"/>
                              </a:cubicBezTo>
                              <a:cubicBezTo>
                                <a:pt x="37" y="250"/>
                                <a:pt x="35" y="250"/>
                                <a:pt x="33" y="248"/>
                              </a:cubicBezTo>
                              <a:cubicBezTo>
                                <a:pt x="29" y="244"/>
                                <a:pt x="29" y="238"/>
                                <a:pt x="33" y="234"/>
                              </a:cubicBezTo>
                              <a:cubicBezTo>
                                <a:pt x="53" y="214"/>
                                <a:pt x="53" y="214"/>
                                <a:pt x="53" y="214"/>
                              </a:cubicBezTo>
                              <a:cubicBezTo>
                                <a:pt x="33" y="194"/>
                                <a:pt x="33" y="194"/>
                                <a:pt x="33" y="194"/>
                              </a:cubicBezTo>
                              <a:cubicBezTo>
                                <a:pt x="29" y="190"/>
                                <a:pt x="29" y="184"/>
                                <a:pt x="33" y="181"/>
                              </a:cubicBezTo>
                              <a:cubicBezTo>
                                <a:pt x="35" y="179"/>
                                <a:pt x="37" y="178"/>
                                <a:pt x="40" y="178"/>
                              </a:cubicBezTo>
                              <a:cubicBezTo>
                                <a:pt x="42" y="178"/>
                                <a:pt x="45" y="179"/>
                                <a:pt x="47" y="181"/>
                              </a:cubicBezTo>
                              <a:cubicBezTo>
                                <a:pt x="67" y="201"/>
                                <a:pt x="67" y="201"/>
                                <a:pt x="67" y="201"/>
                              </a:cubicBezTo>
                              <a:moveTo>
                                <a:pt x="121" y="150"/>
                              </a:moveTo>
                              <a:cubicBezTo>
                                <a:pt x="9" y="150"/>
                                <a:pt x="9" y="150"/>
                                <a:pt x="9" y="150"/>
                              </a:cubicBezTo>
                              <a:cubicBezTo>
                                <a:pt x="4" y="150"/>
                                <a:pt x="0" y="154"/>
                                <a:pt x="0" y="159"/>
                              </a:cubicBezTo>
                              <a:cubicBezTo>
                                <a:pt x="0" y="271"/>
                                <a:pt x="0" y="271"/>
                                <a:pt x="0" y="271"/>
                              </a:cubicBezTo>
                              <a:cubicBezTo>
                                <a:pt x="0" y="276"/>
                                <a:pt x="4" y="281"/>
                                <a:pt x="9" y="281"/>
                              </a:cubicBezTo>
                              <a:cubicBezTo>
                                <a:pt x="121" y="281"/>
                                <a:pt x="121" y="281"/>
                                <a:pt x="121" y="281"/>
                              </a:cubicBezTo>
                              <a:cubicBezTo>
                                <a:pt x="126" y="281"/>
                                <a:pt x="130" y="276"/>
                                <a:pt x="130" y="271"/>
                              </a:cubicBezTo>
                              <a:cubicBezTo>
                                <a:pt x="130" y="159"/>
                                <a:pt x="130" y="159"/>
                                <a:pt x="130" y="159"/>
                              </a:cubicBezTo>
                              <a:cubicBezTo>
                                <a:pt x="130" y="154"/>
                                <a:pt x="126" y="150"/>
                                <a:pt x="121" y="150"/>
                              </a:cubicBezTo>
                              <a:moveTo>
                                <a:pt x="178" y="243"/>
                              </a:moveTo>
                              <a:cubicBezTo>
                                <a:pt x="173" y="243"/>
                                <a:pt x="169" y="239"/>
                                <a:pt x="169" y="234"/>
                              </a:cubicBezTo>
                              <a:cubicBezTo>
                                <a:pt x="169" y="229"/>
                                <a:pt x="173" y="224"/>
                                <a:pt x="178" y="224"/>
                              </a:cubicBezTo>
                              <a:cubicBezTo>
                                <a:pt x="254" y="224"/>
                                <a:pt x="254" y="224"/>
                                <a:pt x="254" y="224"/>
                              </a:cubicBezTo>
                              <a:cubicBezTo>
                                <a:pt x="259" y="224"/>
                                <a:pt x="263" y="229"/>
                                <a:pt x="263" y="234"/>
                              </a:cubicBezTo>
                              <a:cubicBezTo>
                                <a:pt x="263" y="239"/>
                                <a:pt x="259" y="243"/>
                                <a:pt x="254" y="243"/>
                              </a:cubicBezTo>
                              <a:cubicBezTo>
                                <a:pt x="178" y="243"/>
                                <a:pt x="178" y="243"/>
                                <a:pt x="178" y="243"/>
                              </a:cubicBezTo>
                              <a:moveTo>
                                <a:pt x="178" y="206"/>
                              </a:moveTo>
                              <a:cubicBezTo>
                                <a:pt x="173" y="206"/>
                                <a:pt x="169" y="202"/>
                                <a:pt x="169" y="196"/>
                              </a:cubicBezTo>
                              <a:cubicBezTo>
                                <a:pt x="169" y="191"/>
                                <a:pt x="173" y="187"/>
                                <a:pt x="178" y="187"/>
                              </a:cubicBezTo>
                              <a:cubicBezTo>
                                <a:pt x="254" y="187"/>
                                <a:pt x="254" y="187"/>
                                <a:pt x="254" y="187"/>
                              </a:cubicBezTo>
                              <a:cubicBezTo>
                                <a:pt x="259" y="187"/>
                                <a:pt x="263" y="191"/>
                                <a:pt x="263" y="196"/>
                              </a:cubicBezTo>
                              <a:cubicBezTo>
                                <a:pt x="263" y="202"/>
                                <a:pt x="259" y="206"/>
                                <a:pt x="254" y="206"/>
                              </a:cubicBezTo>
                              <a:cubicBezTo>
                                <a:pt x="178" y="206"/>
                                <a:pt x="178" y="206"/>
                                <a:pt x="178" y="206"/>
                              </a:cubicBezTo>
                              <a:moveTo>
                                <a:pt x="271" y="150"/>
                              </a:moveTo>
                              <a:cubicBezTo>
                                <a:pt x="159" y="150"/>
                                <a:pt x="159" y="150"/>
                                <a:pt x="159" y="150"/>
                              </a:cubicBezTo>
                              <a:cubicBezTo>
                                <a:pt x="153" y="150"/>
                                <a:pt x="149" y="154"/>
                                <a:pt x="149" y="159"/>
                              </a:cubicBezTo>
                              <a:cubicBezTo>
                                <a:pt x="149" y="271"/>
                                <a:pt x="149" y="271"/>
                                <a:pt x="149" y="271"/>
                              </a:cubicBezTo>
                              <a:cubicBezTo>
                                <a:pt x="149" y="276"/>
                                <a:pt x="153" y="281"/>
                                <a:pt x="159" y="281"/>
                              </a:cubicBezTo>
                              <a:cubicBezTo>
                                <a:pt x="271" y="281"/>
                                <a:pt x="271" y="281"/>
                                <a:pt x="271" y="281"/>
                              </a:cubicBezTo>
                              <a:cubicBezTo>
                                <a:pt x="276" y="281"/>
                                <a:pt x="280" y="276"/>
                                <a:pt x="280" y="271"/>
                              </a:cubicBezTo>
                              <a:cubicBezTo>
                                <a:pt x="280" y="159"/>
                                <a:pt x="280" y="159"/>
                                <a:pt x="280" y="159"/>
                              </a:cubicBezTo>
                              <a:cubicBezTo>
                                <a:pt x="280" y="154"/>
                                <a:pt x="276" y="150"/>
                                <a:pt x="271" y="150"/>
                              </a:cubicBezTo>
                              <a:moveTo>
                                <a:pt x="30" y="75"/>
                              </a:moveTo>
                              <a:cubicBezTo>
                                <a:pt x="25" y="75"/>
                                <a:pt x="21" y="71"/>
                                <a:pt x="21" y="66"/>
                              </a:cubicBezTo>
                              <a:cubicBezTo>
                                <a:pt x="21" y="60"/>
                                <a:pt x="25" y="56"/>
                                <a:pt x="30" y="56"/>
                              </a:cubicBezTo>
                              <a:cubicBezTo>
                                <a:pt x="106" y="56"/>
                                <a:pt x="106" y="56"/>
                                <a:pt x="106" y="56"/>
                              </a:cubicBezTo>
                              <a:cubicBezTo>
                                <a:pt x="112" y="56"/>
                                <a:pt x="116" y="60"/>
                                <a:pt x="116" y="66"/>
                              </a:cubicBezTo>
                              <a:cubicBezTo>
                                <a:pt x="116" y="71"/>
                                <a:pt x="112" y="75"/>
                                <a:pt x="106" y="75"/>
                              </a:cubicBezTo>
                              <a:cubicBezTo>
                                <a:pt x="30" y="75"/>
                                <a:pt x="30" y="75"/>
                                <a:pt x="30" y="75"/>
                              </a:cubicBezTo>
                              <a:moveTo>
                                <a:pt x="121" y="0"/>
                              </a:moveTo>
                              <a:cubicBezTo>
                                <a:pt x="9" y="0"/>
                                <a:pt x="9" y="0"/>
                                <a:pt x="9" y="0"/>
                              </a:cubicBezTo>
                              <a:cubicBezTo>
                                <a:pt x="4" y="0"/>
                                <a:pt x="0" y="4"/>
                                <a:pt x="0" y="10"/>
                              </a:cubicBezTo>
                              <a:cubicBezTo>
                                <a:pt x="0" y="122"/>
                                <a:pt x="0" y="122"/>
                                <a:pt x="0" y="122"/>
                              </a:cubicBezTo>
                              <a:cubicBezTo>
                                <a:pt x="0" y="127"/>
                                <a:pt x="4" y="131"/>
                                <a:pt x="9" y="131"/>
                              </a:cubicBezTo>
                              <a:cubicBezTo>
                                <a:pt x="121" y="131"/>
                                <a:pt x="121" y="131"/>
                                <a:pt x="121" y="131"/>
                              </a:cubicBezTo>
                              <a:cubicBezTo>
                                <a:pt x="126" y="131"/>
                                <a:pt x="130" y="127"/>
                                <a:pt x="130" y="122"/>
                              </a:cubicBezTo>
                              <a:cubicBezTo>
                                <a:pt x="130" y="10"/>
                                <a:pt x="130" y="10"/>
                                <a:pt x="130" y="10"/>
                              </a:cubicBezTo>
                              <a:cubicBezTo>
                                <a:pt x="130" y="4"/>
                                <a:pt x="126" y="0"/>
                                <a:pt x="121" y="0"/>
                              </a:cubicBezTo>
                              <a:moveTo>
                                <a:pt x="178" y="75"/>
                              </a:moveTo>
                              <a:cubicBezTo>
                                <a:pt x="173" y="75"/>
                                <a:pt x="169" y="71"/>
                                <a:pt x="169" y="66"/>
                              </a:cubicBezTo>
                              <a:cubicBezTo>
                                <a:pt x="169" y="60"/>
                                <a:pt x="173" y="56"/>
                                <a:pt x="178" y="56"/>
                              </a:cubicBezTo>
                              <a:cubicBezTo>
                                <a:pt x="205" y="56"/>
                                <a:pt x="205" y="56"/>
                                <a:pt x="205" y="56"/>
                              </a:cubicBezTo>
                              <a:cubicBezTo>
                                <a:pt x="205" y="29"/>
                                <a:pt x="205" y="29"/>
                                <a:pt x="205" y="29"/>
                              </a:cubicBezTo>
                              <a:cubicBezTo>
                                <a:pt x="205" y="23"/>
                                <a:pt x="209" y="19"/>
                                <a:pt x="215" y="19"/>
                              </a:cubicBezTo>
                              <a:cubicBezTo>
                                <a:pt x="220" y="19"/>
                                <a:pt x="224" y="23"/>
                                <a:pt x="224" y="29"/>
                              </a:cubicBezTo>
                              <a:cubicBezTo>
                                <a:pt x="224" y="56"/>
                                <a:pt x="224" y="56"/>
                                <a:pt x="224" y="56"/>
                              </a:cubicBezTo>
                              <a:cubicBezTo>
                                <a:pt x="254" y="56"/>
                                <a:pt x="254" y="56"/>
                                <a:pt x="254" y="56"/>
                              </a:cubicBezTo>
                              <a:cubicBezTo>
                                <a:pt x="259" y="56"/>
                                <a:pt x="263" y="60"/>
                                <a:pt x="263" y="66"/>
                              </a:cubicBezTo>
                              <a:cubicBezTo>
                                <a:pt x="263" y="71"/>
                                <a:pt x="259" y="75"/>
                                <a:pt x="254" y="75"/>
                              </a:cubicBezTo>
                              <a:cubicBezTo>
                                <a:pt x="224" y="75"/>
                                <a:pt x="224" y="75"/>
                                <a:pt x="224" y="75"/>
                              </a:cubicBezTo>
                              <a:cubicBezTo>
                                <a:pt x="224" y="105"/>
                                <a:pt x="224" y="105"/>
                                <a:pt x="224" y="105"/>
                              </a:cubicBezTo>
                              <a:cubicBezTo>
                                <a:pt x="224" y="110"/>
                                <a:pt x="220" y="114"/>
                                <a:pt x="215" y="114"/>
                              </a:cubicBezTo>
                              <a:cubicBezTo>
                                <a:pt x="209" y="114"/>
                                <a:pt x="205" y="110"/>
                                <a:pt x="205" y="105"/>
                              </a:cubicBezTo>
                              <a:cubicBezTo>
                                <a:pt x="205" y="75"/>
                                <a:pt x="205" y="75"/>
                                <a:pt x="205" y="75"/>
                              </a:cubicBezTo>
                              <a:cubicBezTo>
                                <a:pt x="178" y="75"/>
                                <a:pt x="178" y="75"/>
                                <a:pt x="178" y="75"/>
                              </a:cubicBezTo>
                              <a:moveTo>
                                <a:pt x="271" y="0"/>
                              </a:moveTo>
                              <a:cubicBezTo>
                                <a:pt x="159" y="0"/>
                                <a:pt x="159" y="0"/>
                                <a:pt x="159" y="0"/>
                              </a:cubicBezTo>
                              <a:cubicBezTo>
                                <a:pt x="153" y="0"/>
                                <a:pt x="149" y="4"/>
                                <a:pt x="149" y="10"/>
                              </a:cubicBezTo>
                              <a:cubicBezTo>
                                <a:pt x="149" y="122"/>
                                <a:pt x="149" y="122"/>
                                <a:pt x="149" y="122"/>
                              </a:cubicBezTo>
                              <a:cubicBezTo>
                                <a:pt x="149" y="127"/>
                                <a:pt x="153" y="131"/>
                                <a:pt x="159" y="131"/>
                              </a:cubicBezTo>
                              <a:cubicBezTo>
                                <a:pt x="271" y="131"/>
                                <a:pt x="271" y="131"/>
                                <a:pt x="271" y="131"/>
                              </a:cubicBezTo>
                              <a:cubicBezTo>
                                <a:pt x="276" y="131"/>
                                <a:pt x="280" y="127"/>
                                <a:pt x="280" y="122"/>
                              </a:cubicBezTo>
                              <a:cubicBezTo>
                                <a:pt x="280" y="10"/>
                                <a:pt x="280" y="10"/>
                                <a:pt x="280" y="10"/>
                              </a:cubicBezTo>
                              <a:cubicBezTo>
                                <a:pt x="280" y="4"/>
                                <a:pt x="276" y="0"/>
                                <a:pt x="271"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84.75pt;margin-top:227.15pt;height:45.9pt;width:45.75pt;z-index:251585536;mso-width-relative:page;mso-height-relative:page;" fillcolor="#222221" filled="t" stroked="f" coordsize="280,281" o:gfxdata="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" path="m67,201c87,181,87,181,87,181c89,179,91,178,94,178c96,178,98,179,100,181c104,184,104,190,100,194c80,214,80,214,80,214c100,234,100,234,100,234c104,238,104,244,100,248c98,250,96,250,94,250c91,250,89,250,87,248c67,228,67,228,67,228c47,248,47,248,47,248c45,250,42,250,40,250c37,250,35,250,33,248c29,244,29,238,33,234c53,214,53,214,53,214c33,194,33,194,33,194c29,190,29,184,33,181c35,179,37,178,40,178c42,178,45,179,47,181c67,201,67,201,67,201m121,150c9,150,9,150,9,150c4,150,0,154,0,159c0,271,0,271,0,271c0,276,4,281,9,281c121,281,121,281,121,281c126,281,130,276,130,271c130,159,130,159,130,159c130,154,126,150,121,150m178,243c173,243,169,239,169,234c169,229,173,224,178,224c254,224,254,224,254,224c259,224,263,229,263,234c263,239,259,243,254,243c178,243,178,243,178,243m178,206c173,206,169,202,169,196c169,191,173,187,178,187c254,187,254,187,254,187c259,187,263,191,263,196c263,202,259,206,254,206c178,206,178,206,178,206m271,150c159,150,159,150,159,150c153,150,149,154,149,159c149,271,149,271,149,271c149,276,153,281,159,281c271,281,271,281,271,281c276,281,280,276,280,271c280,159,280,159,280,159c280,154,276,150,271,150m30,75c25,75,21,71,21,66c21,60,25,56,30,56c106,56,106,56,106,56c112,56,116,60,116,66c116,71,112,75,106,75c30,75,30,75,30,75m121,0c9,0,9,0,9,0c4,0,0,4,0,10c0,122,0,122,0,122c0,127,4,131,9,131c121,131,121,131,121,131c126,131,130,127,130,122c130,10,130,10,130,10c130,4,126,0,121,0m178,75c173,75,169,71,169,66c169,60,173,56,178,56c205,56,205,56,205,56c205,29,205,29,205,29c205,23,209,19,215,19c220,19,224,23,224,29c224,56,224,56,224,56c254,56,254,56,254,56c259,56,263,60,263,66c263,71,259,75,254,75c224,75,224,75,224,75c224,105,224,105,224,105c224,110,220,114,215,114c209,114,205,110,205,105c205,75,205,75,205,75c178,75,178,75,178,75m271,0c159,0,159,0,159,0c153,0,149,4,149,10c149,122,149,122,149,122c149,127,153,131,159,131c271,131,271,131,271,131c276,131,280,127,280,122c280,10,280,10,280,10c280,4,276,0,271,0e">
                <v:path o:connectlocs="180532,375481;207508,375481;166007,443939;207508,514472;180532,514472;97529,514472;68477,514472;109979,443939;68477,375481;97529,375481;251085,311172;0,329842;18675,582930;269761,562185;251085,311172;350690,485429;527072,464684;527072,504099;369365,427343;369365,387928;545748,406598;369365,427343;329939,311172;309188,562185;562349,582930;581025,329842;62252,155586;62252,116171;240710,136915;62252,155586;18675,0;0,253087;251085,271757;269761,20744;369365,155586;369365,116171;425393,60160;464820,60160;527072,116171;527072,155586;464820,217820;425393,217820;369365,155586;329939,0;309188,253087;562349,271757;581025,20744" o:connectangles="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4512" behindDoc="0" locked="0" layoutInCell="1" allowOverlap="1">
                <wp:simplePos x="0" y="0"/>
                <wp:positionH relativeFrom="column">
                  <wp:posOffset>3588385</wp:posOffset>
                </wp:positionH>
                <wp:positionV relativeFrom="paragraph">
                  <wp:posOffset>2731135</wp:posOffset>
                </wp:positionV>
                <wp:extent cx="1729105" cy="1746250"/>
                <wp:effectExtent l="0" t="0" r="11430" b="8890"/>
                <wp:wrapNone/>
                <wp:docPr id="47"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731385" y="3645535"/>
                          <a:ext cx="1729105" cy="1746250"/>
                        </a:xfrm>
                        <a:custGeom>
                          <a:avLst/>
                          <a:gdLst>
                            <a:gd name="T0" fmla="*/ 13 w 573"/>
                            <a:gd name="T1" fmla="*/ 79 h 578"/>
                            <a:gd name="T2" fmla="*/ 22 w 573"/>
                            <a:gd name="T3" fmla="*/ 560 h 578"/>
                            <a:gd name="T4" fmla="*/ 22 w 573"/>
                            <a:gd name="T5" fmla="*/ 563 h 578"/>
                            <a:gd name="T6" fmla="*/ 22 w 573"/>
                            <a:gd name="T7" fmla="*/ 563 h 578"/>
                            <a:gd name="T8" fmla="*/ 24 w 573"/>
                            <a:gd name="T9" fmla="*/ 564 h 578"/>
                            <a:gd name="T10" fmla="*/ 24 w 573"/>
                            <a:gd name="T11" fmla="*/ 564 h 578"/>
                            <a:gd name="T12" fmla="*/ 34 w 573"/>
                            <a:gd name="T13" fmla="*/ 564 h 578"/>
                            <a:gd name="T14" fmla="*/ 128 w 573"/>
                            <a:gd name="T15" fmla="*/ 563 h 578"/>
                            <a:gd name="T16" fmla="*/ 507 w 573"/>
                            <a:gd name="T17" fmla="*/ 569 h 578"/>
                            <a:gd name="T18" fmla="*/ 537 w 573"/>
                            <a:gd name="T19" fmla="*/ 569 h 578"/>
                            <a:gd name="T20" fmla="*/ 540 w 573"/>
                            <a:gd name="T21" fmla="*/ 569 h 578"/>
                            <a:gd name="T22" fmla="*/ 546 w 573"/>
                            <a:gd name="T23" fmla="*/ 570 h 578"/>
                            <a:gd name="T24" fmla="*/ 562 w 573"/>
                            <a:gd name="T25" fmla="*/ 100 h 578"/>
                            <a:gd name="T26" fmla="*/ 565 w 573"/>
                            <a:gd name="T27" fmla="*/ 18 h 578"/>
                            <a:gd name="T28" fmla="*/ 280 w 573"/>
                            <a:gd name="T29" fmla="*/ 9 h 578"/>
                            <a:gd name="T30" fmla="*/ 67 w 573"/>
                            <a:gd name="T31" fmla="*/ 2 h 578"/>
                            <a:gd name="T32" fmla="*/ 437 w 573"/>
                            <a:gd name="T33" fmla="*/ 5 h 578"/>
                            <a:gd name="T34" fmla="*/ 530 w 573"/>
                            <a:gd name="T35" fmla="*/ 9 h 578"/>
                            <a:gd name="T36" fmla="*/ 549 w 573"/>
                            <a:gd name="T37" fmla="*/ 10 h 578"/>
                            <a:gd name="T38" fmla="*/ 572 w 573"/>
                            <a:gd name="T39" fmla="*/ 40 h 578"/>
                            <a:gd name="T40" fmla="*/ 572 w 573"/>
                            <a:gd name="T41" fmla="*/ 51 h 578"/>
                            <a:gd name="T42" fmla="*/ 570 w 573"/>
                            <a:gd name="T43" fmla="*/ 97 h 578"/>
                            <a:gd name="T44" fmla="*/ 559 w 573"/>
                            <a:gd name="T45" fmla="*/ 424 h 578"/>
                            <a:gd name="T46" fmla="*/ 555 w 573"/>
                            <a:gd name="T47" fmla="*/ 544 h 578"/>
                            <a:gd name="T48" fmla="*/ 554 w 573"/>
                            <a:gd name="T49" fmla="*/ 578 h 578"/>
                            <a:gd name="T50" fmla="*/ 518 w 573"/>
                            <a:gd name="T51" fmla="*/ 576 h 578"/>
                            <a:gd name="T52" fmla="*/ 387 w 573"/>
                            <a:gd name="T53" fmla="*/ 573 h 578"/>
                            <a:gd name="T54" fmla="*/ 105 w 573"/>
                            <a:gd name="T55" fmla="*/ 572 h 578"/>
                            <a:gd name="T56" fmla="*/ 28 w 573"/>
                            <a:gd name="T57" fmla="*/ 574 h 578"/>
                            <a:gd name="T58" fmla="*/ 20 w 573"/>
                            <a:gd name="T59" fmla="*/ 574 h 578"/>
                            <a:gd name="T60" fmla="*/ 12 w 573"/>
                            <a:gd name="T61" fmla="*/ 568 h 578"/>
                            <a:gd name="T62" fmla="*/ 12 w 573"/>
                            <a:gd name="T63" fmla="*/ 560 h 578"/>
                            <a:gd name="T64" fmla="*/ 6 w 573"/>
                            <a:gd name="T65" fmla="*/ 273 h 578"/>
                            <a:gd name="T66" fmla="*/ 7 w 573"/>
                            <a:gd name="T67" fmla="*/ 23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578">
                              <a:moveTo>
                                <a:pt x="7" y="23"/>
                              </a:moveTo>
                              <a:cubicBezTo>
                                <a:pt x="18" y="34"/>
                                <a:pt x="13" y="62"/>
                                <a:pt x="13" y="79"/>
                              </a:cubicBezTo>
                              <a:cubicBezTo>
                                <a:pt x="11" y="242"/>
                                <a:pt x="16" y="399"/>
                                <a:pt x="22" y="552"/>
                              </a:cubicBezTo>
                              <a:cubicBezTo>
                                <a:pt x="22" y="560"/>
                                <a:pt x="22" y="560"/>
                                <a:pt x="22" y="560"/>
                              </a:cubicBezTo>
                              <a:cubicBezTo>
                                <a:pt x="22" y="562"/>
                                <a:pt x="22" y="562"/>
                                <a:pt x="22" y="562"/>
                              </a:cubicBezTo>
                              <a:cubicBezTo>
                                <a:pt x="22" y="563"/>
                                <a:pt x="22" y="563"/>
                                <a:pt x="22" y="563"/>
                              </a:cubicBezTo>
                              <a:cubicBezTo>
                                <a:pt x="22" y="563"/>
                                <a:pt x="22" y="563"/>
                                <a:pt x="22" y="563"/>
                              </a:cubicBezTo>
                              <a:cubicBezTo>
                                <a:pt x="22" y="563"/>
                                <a:pt x="22" y="563"/>
                                <a:pt x="22" y="563"/>
                              </a:cubicBezTo>
                              <a:cubicBezTo>
                                <a:pt x="22" y="564"/>
                                <a:pt x="22" y="564"/>
                                <a:pt x="23" y="565"/>
                              </a:cubicBezTo>
                              <a:cubicBezTo>
                                <a:pt x="23" y="564"/>
                                <a:pt x="24" y="564"/>
                                <a:pt x="24" y="564"/>
                              </a:cubicBezTo>
                              <a:cubicBezTo>
                                <a:pt x="24" y="564"/>
                                <a:pt x="24" y="564"/>
                                <a:pt x="24" y="564"/>
                              </a:cubicBezTo>
                              <a:cubicBezTo>
                                <a:pt x="24" y="564"/>
                                <a:pt x="24" y="564"/>
                                <a:pt x="24" y="564"/>
                              </a:cubicBezTo>
                              <a:cubicBezTo>
                                <a:pt x="26" y="564"/>
                                <a:pt x="26" y="564"/>
                                <a:pt x="26" y="564"/>
                              </a:cubicBezTo>
                              <a:cubicBezTo>
                                <a:pt x="34" y="564"/>
                                <a:pt x="34" y="564"/>
                                <a:pt x="34" y="564"/>
                              </a:cubicBezTo>
                              <a:cubicBezTo>
                                <a:pt x="44" y="564"/>
                                <a:pt x="55" y="564"/>
                                <a:pt x="65" y="563"/>
                              </a:cubicBezTo>
                              <a:cubicBezTo>
                                <a:pt x="86" y="563"/>
                                <a:pt x="107" y="563"/>
                                <a:pt x="128" y="563"/>
                              </a:cubicBezTo>
                              <a:cubicBezTo>
                                <a:pt x="170" y="563"/>
                                <a:pt x="212" y="563"/>
                                <a:pt x="254" y="564"/>
                              </a:cubicBezTo>
                              <a:cubicBezTo>
                                <a:pt x="339" y="565"/>
                                <a:pt x="423" y="567"/>
                                <a:pt x="507" y="569"/>
                              </a:cubicBezTo>
                              <a:cubicBezTo>
                                <a:pt x="516" y="569"/>
                                <a:pt x="525" y="569"/>
                                <a:pt x="534" y="569"/>
                              </a:cubicBezTo>
                              <a:cubicBezTo>
                                <a:pt x="537" y="569"/>
                                <a:pt x="537" y="569"/>
                                <a:pt x="537" y="569"/>
                              </a:cubicBezTo>
                              <a:cubicBezTo>
                                <a:pt x="539" y="569"/>
                                <a:pt x="539" y="569"/>
                                <a:pt x="539" y="569"/>
                              </a:cubicBezTo>
                              <a:cubicBezTo>
                                <a:pt x="540" y="569"/>
                                <a:pt x="540" y="569"/>
                                <a:pt x="540" y="569"/>
                              </a:cubicBezTo>
                              <a:cubicBezTo>
                                <a:pt x="542" y="569"/>
                                <a:pt x="542" y="569"/>
                                <a:pt x="542" y="569"/>
                              </a:cubicBezTo>
                              <a:cubicBezTo>
                                <a:pt x="546" y="570"/>
                                <a:pt x="546" y="570"/>
                                <a:pt x="546" y="570"/>
                              </a:cubicBezTo>
                              <a:cubicBezTo>
                                <a:pt x="549" y="494"/>
                                <a:pt x="551" y="418"/>
                                <a:pt x="553" y="342"/>
                              </a:cubicBezTo>
                              <a:cubicBezTo>
                                <a:pt x="556" y="262"/>
                                <a:pt x="559" y="181"/>
                                <a:pt x="562" y="100"/>
                              </a:cubicBezTo>
                              <a:cubicBezTo>
                                <a:pt x="563" y="87"/>
                                <a:pt x="563" y="75"/>
                                <a:pt x="564" y="62"/>
                              </a:cubicBezTo>
                              <a:cubicBezTo>
                                <a:pt x="564" y="47"/>
                                <a:pt x="565" y="33"/>
                                <a:pt x="565" y="18"/>
                              </a:cubicBezTo>
                              <a:cubicBezTo>
                                <a:pt x="517" y="17"/>
                                <a:pt x="469" y="15"/>
                                <a:pt x="420" y="13"/>
                              </a:cubicBezTo>
                              <a:cubicBezTo>
                                <a:pt x="373" y="12"/>
                                <a:pt x="326" y="10"/>
                                <a:pt x="280" y="9"/>
                              </a:cubicBezTo>
                              <a:cubicBezTo>
                                <a:pt x="186" y="7"/>
                                <a:pt x="93" y="6"/>
                                <a:pt x="3" y="8"/>
                              </a:cubicBezTo>
                              <a:cubicBezTo>
                                <a:pt x="13" y="0"/>
                                <a:pt x="48" y="3"/>
                                <a:pt x="67" y="2"/>
                              </a:cubicBezTo>
                              <a:cubicBezTo>
                                <a:pt x="147" y="0"/>
                                <a:pt x="229" y="1"/>
                                <a:pt x="312" y="2"/>
                              </a:cubicBezTo>
                              <a:cubicBezTo>
                                <a:pt x="353" y="3"/>
                                <a:pt x="395" y="4"/>
                                <a:pt x="437" y="5"/>
                              </a:cubicBezTo>
                              <a:cubicBezTo>
                                <a:pt x="457" y="6"/>
                                <a:pt x="478" y="7"/>
                                <a:pt x="499" y="8"/>
                              </a:cubicBezTo>
                              <a:cubicBezTo>
                                <a:pt x="509" y="8"/>
                                <a:pt x="520" y="9"/>
                                <a:pt x="530" y="9"/>
                              </a:cubicBezTo>
                              <a:cubicBezTo>
                                <a:pt x="538" y="9"/>
                                <a:pt x="538" y="9"/>
                                <a:pt x="538" y="9"/>
                              </a:cubicBezTo>
                              <a:cubicBezTo>
                                <a:pt x="549" y="10"/>
                                <a:pt x="549" y="10"/>
                                <a:pt x="549" y="10"/>
                              </a:cubicBezTo>
                              <a:cubicBezTo>
                                <a:pt x="557" y="10"/>
                                <a:pt x="565" y="10"/>
                                <a:pt x="573" y="10"/>
                              </a:cubicBezTo>
                              <a:cubicBezTo>
                                <a:pt x="573" y="20"/>
                                <a:pt x="573" y="30"/>
                                <a:pt x="572" y="40"/>
                              </a:cubicBezTo>
                              <a:cubicBezTo>
                                <a:pt x="572" y="46"/>
                                <a:pt x="572" y="46"/>
                                <a:pt x="572" y="46"/>
                              </a:cubicBezTo>
                              <a:cubicBezTo>
                                <a:pt x="572" y="51"/>
                                <a:pt x="572" y="51"/>
                                <a:pt x="572" y="51"/>
                              </a:cubicBezTo>
                              <a:cubicBezTo>
                                <a:pt x="572" y="60"/>
                                <a:pt x="572" y="60"/>
                                <a:pt x="572" y="60"/>
                              </a:cubicBezTo>
                              <a:cubicBezTo>
                                <a:pt x="571" y="73"/>
                                <a:pt x="571" y="85"/>
                                <a:pt x="570" y="97"/>
                              </a:cubicBezTo>
                              <a:cubicBezTo>
                                <a:pt x="569" y="122"/>
                                <a:pt x="568" y="147"/>
                                <a:pt x="567" y="171"/>
                              </a:cubicBezTo>
                              <a:cubicBezTo>
                                <a:pt x="563" y="254"/>
                                <a:pt x="562" y="340"/>
                                <a:pt x="559" y="424"/>
                              </a:cubicBezTo>
                              <a:cubicBezTo>
                                <a:pt x="559" y="450"/>
                                <a:pt x="558" y="477"/>
                                <a:pt x="557" y="503"/>
                              </a:cubicBezTo>
                              <a:cubicBezTo>
                                <a:pt x="556" y="517"/>
                                <a:pt x="556" y="530"/>
                                <a:pt x="555" y="544"/>
                              </a:cubicBezTo>
                              <a:cubicBezTo>
                                <a:pt x="555" y="550"/>
                                <a:pt x="555" y="557"/>
                                <a:pt x="555" y="564"/>
                              </a:cubicBezTo>
                              <a:cubicBezTo>
                                <a:pt x="555" y="568"/>
                                <a:pt x="554" y="573"/>
                                <a:pt x="554" y="578"/>
                              </a:cubicBezTo>
                              <a:cubicBezTo>
                                <a:pt x="549" y="578"/>
                                <a:pt x="544" y="577"/>
                                <a:pt x="539" y="577"/>
                              </a:cubicBezTo>
                              <a:cubicBezTo>
                                <a:pt x="532" y="577"/>
                                <a:pt x="525" y="577"/>
                                <a:pt x="518" y="576"/>
                              </a:cubicBezTo>
                              <a:cubicBezTo>
                                <a:pt x="503" y="576"/>
                                <a:pt x="489" y="576"/>
                                <a:pt x="475" y="575"/>
                              </a:cubicBezTo>
                              <a:cubicBezTo>
                                <a:pt x="445" y="575"/>
                                <a:pt x="416" y="574"/>
                                <a:pt x="387" y="573"/>
                              </a:cubicBezTo>
                              <a:cubicBezTo>
                                <a:pt x="327" y="572"/>
                                <a:pt x="267" y="571"/>
                                <a:pt x="206" y="571"/>
                              </a:cubicBezTo>
                              <a:cubicBezTo>
                                <a:pt x="173" y="571"/>
                                <a:pt x="139" y="572"/>
                                <a:pt x="105" y="572"/>
                              </a:cubicBezTo>
                              <a:cubicBezTo>
                                <a:pt x="88" y="573"/>
                                <a:pt x="71" y="573"/>
                                <a:pt x="54" y="573"/>
                              </a:cubicBezTo>
                              <a:cubicBezTo>
                                <a:pt x="28" y="574"/>
                                <a:pt x="28" y="574"/>
                                <a:pt x="28" y="574"/>
                              </a:cubicBezTo>
                              <a:cubicBezTo>
                                <a:pt x="23" y="574"/>
                                <a:pt x="23" y="574"/>
                                <a:pt x="23" y="574"/>
                              </a:cubicBezTo>
                              <a:cubicBezTo>
                                <a:pt x="20" y="574"/>
                                <a:pt x="20" y="574"/>
                                <a:pt x="20" y="574"/>
                              </a:cubicBezTo>
                              <a:cubicBezTo>
                                <a:pt x="13" y="575"/>
                                <a:pt x="13" y="575"/>
                                <a:pt x="13" y="575"/>
                              </a:cubicBezTo>
                              <a:cubicBezTo>
                                <a:pt x="12" y="568"/>
                                <a:pt x="12" y="568"/>
                                <a:pt x="12" y="568"/>
                              </a:cubicBezTo>
                              <a:cubicBezTo>
                                <a:pt x="12" y="565"/>
                                <a:pt x="12" y="565"/>
                                <a:pt x="12" y="565"/>
                              </a:cubicBezTo>
                              <a:cubicBezTo>
                                <a:pt x="12" y="560"/>
                                <a:pt x="12" y="560"/>
                                <a:pt x="12" y="560"/>
                              </a:cubicBezTo>
                              <a:cubicBezTo>
                                <a:pt x="11" y="535"/>
                                <a:pt x="11" y="535"/>
                                <a:pt x="11" y="535"/>
                              </a:cubicBezTo>
                              <a:cubicBezTo>
                                <a:pt x="9" y="448"/>
                                <a:pt x="8" y="360"/>
                                <a:pt x="6" y="273"/>
                              </a:cubicBezTo>
                              <a:cubicBezTo>
                                <a:pt x="4" y="211"/>
                                <a:pt x="3" y="149"/>
                                <a:pt x="3" y="82"/>
                              </a:cubicBezTo>
                              <a:cubicBezTo>
                                <a:pt x="3" y="62"/>
                                <a:pt x="0" y="39"/>
                                <a:pt x="7" y="23"/>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82.55pt;margin-top:215.05pt;height:137.5pt;width:136.15pt;z-index:251584512;mso-width-relative:page;mso-height-relative:page;" fillcolor="#222221" filled="t" stroked="f" coordsize="573,578" o:gfxdata="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" path="m7,23c18,34,13,62,13,79c11,242,16,399,22,552c22,560,22,560,22,560c22,562,22,562,22,562c22,563,22,563,22,563c22,563,22,563,22,563c22,563,22,563,22,563c22,564,22,564,23,565c23,564,24,564,24,564c24,564,24,564,24,564c24,564,24,564,24,564c26,564,26,564,26,564c34,564,34,564,34,564c44,564,55,564,65,563c86,563,107,563,128,563c170,563,212,563,254,564c339,565,423,567,507,569c516,569,525,569,534,569c537,569,537,569,537,569c539,569,539,569,539,569c540,569,540,569,540,569c542,569,542,569,542,569c546,570,546,570,546,570c549,494,551,418,553,342c556,262,559,181,562,100c563,87,563,75,564,62c564,47,565,33,565,18c517,17,469,15,420,13c373,12,326,10,280,9c186,7,93,6,3,8c13,0,48,3,67,2c147,0,229,1,312,2c353,3,395,4,437,5c457,6,478,7,499,8c509,8,520,9,530,9c538,9,538,9,538,9c549,10,549,10,549,10c557,10,565,10,573,10c573,20,573,30,572,40c572,46,572,46,572,46c572,51,572,51,572,51c572,60,572,60,572,60c571,73,571,85,570,97c569,122,568,147,567,171c563,254,562,340,559,424c559,450,558,477,557,503c556,517,556,530,555,544c555,550,555,557,555,564c555,568,554,573,554,578c549,578,544,577,539,577c532,577,525,577,518,576c503,576,489,576,475,575c445,575,416,574,387,573c327,572,267,571,206,571c173,571,139,572,105,572c88,573,71,573,54,573c28,574,28,574,28,574c23,574,23,574,23,574c20,574,20,574,20,574c13,575,13,575,13,575c12,568,12,568,12,568c12,565,12,565,12,565c12,560,12,560,12,560c11,535,11,535,11,535c9,448,8,360,6,273c4,211,3,149,3,82c3,62,0,39,7,23xe">
                <v:path o:connectlocs="39229,238674;66387,1691868;66387,1700932;66387,1700932;72423,1703953;72423,1703953;102599,1703953;386257,1700932;1529941,1719059;1620470,1719059;1629523,1719059;1647628,1722080;1695911,302119;1704963,54381;844937,27190;202181,6042;1318706,15105;1599346,27190;1656681,30211;1726087,120847;1726087,154080;1720052,293055;1686858,1280986;1674787,1643529;1671769,1746250;1563135,1740207;1167824,1731144;316851,1728122;84493,1734165;60352,1734165;36211,1716038;36211,1691868;18105,824785;21123,69487"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3488" behindDoc="0" locked="0" layoutInCell="1" allowOverlap="1">
                <wp:simplePos x="0" y="0"/>
                <wp:positionH relativeFrom="column">
                  <wp:posOffset>-43815</wp:posOffset>
                </wp:positionH>
                <wp:positionV relativeFrom="paragraph">
                  <wp:posOffset>3706495</wp:posOffset>
                </wp:positionV>
                <wp:extent cx="1729105" cy="1747520"/>
                <wp:effectExtent l="0" t="0" r="11430" b="8890"/>
                <wp:wrapNone/>
                <wp:docPr id="46"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099185" y="4620895"/>
                          <a:ext cx="1729105" cy="1747520"/>
                        </a:xfrm>
                        <a:custGeom>
                          <a:avLst/>
                          <a:gdLst>
                            <a:gd name="T0" fmla="*/ 13 w 573"/>
                            <a:gd name="T1" fmla="*/ 79 h 578"/>
                            <a:gd name="T2" fmla="*/ 22 w 573"/>
                            <a:gd name="T3" fmla="*/ 560 h 578"/>
                            <a:gd name="T4" fmla="*/ 22 w 573"/>
                            <a:gd name="T5" fmla="*/ 563 h 578"/>
                            <a:gd name="T6" fmla="*/ 22 w 573"/>
                            <a:gd name="T7" fmla="*/ 564 h 578"/>
                            <a:gd name="T8" fmla="*/ 24 w 573"/>
                            <a:gd name="T9" fmla="*/ 565 h 578"/>
                            <a:gd name="T10" fmla="*/ 24 w 573"/>
                            <a:gd name="T11" fmla="*/ 564 h 578"/>
                            <a:gd name="T12" fmla="*/ 34 w 573"/>
                            <a:gd name="T13" fmla="*/ 564 h 578"/>
                            <a:gd name="T14" fmla="*/ 128 w 573"/>
                            <a:gd name="T15" fmla="*/ 563 h 578"/>
                            <a:gd name="T16" fmla="*/ 507 w 573"/>
                            <a:gd name="T17" fmla="*/ 569 h 578"/>
                            <a:gd name="T18" fmla="*/ 537 w 573"/>
                            <a:gd name="T19" fmla="*/ 569 h 578"/>
                            <a:gd name="T20" fmla="*/ 540 w 573"/>
                            <a:gd name="T21" fmla="*/ 570 h 578"/>
                            <a:gd name="T22" fmla="*/ 546 w 573"/>
                            <a:gd name="T23" fmla="*/ 570 h 578"/>
                            <a:gd name="T24" fmla="*/ 562 w 573"/>
                            <a:gd name="T25" fmla="*/ 101 h 578"/>
                            <a:gd name="T26" fmla="*/ 565 w 573"/>
                            <a:gd name="T27" fmla="*/ 19 h 578"/>
                            <a:gd name="T28" fmla="*/ 279 w 573"/>
                            <a:gd name="T29" fmla="*/ 10 h 578"/>
                            <a:gd name="T30" fmla="*/ 67 w 573"/>
                            <a:gd name="T31" fmla="*/ 3 h 578"/>
                            <a:gd name="T32" fmla="*/ 437 w 573"/>
                            <a:gd name="T33" fmla="*/ 6 h 578"/>
                            <a:gd name="T34" fmla="*/ 530 w 573"/>
                            <a:gd name="T35" fmla="*/ 9 h 578"/>
                            <a:gd name="T36" fmla="*/ 549 w 573"/>
                            <a:gd name="T37" fmla="*/ 10 h 578"/>
                            <a:gd name="T38" fmla="*/ 572 w 573"/>
                            <a:gd name="T39" fmla="*/ 40 h 578"/>
                            <a:gd name="T40" fmla="*/ 572 w 573"/>
                            <a:gd name="T41" fmla="*/ 51 h 578"/>
                            <a:gd name="T42" fmla="*/ 570 w 573"/>
                            <a:gd name="T43" fmla="*/ 98 h 578"/>
                            <a:gd name="T44" fmla="*/ 559 w 573"/>
                            <a:gd name="T45" fmla="*/ 424 h 578"/>
                            <a:gd name="T46" fmla="*/ 555 w 573"/>
                            <a:gd name="T47" fmla="*/ 544 h 578"/>
                            <a:gd name="T48" fmla="*/ 554 w 573"/>
                            <a:gd name="T49" fmla="*/ 578 h 578"/>
                            <a:gd name="T50" fmla="*/ 518 w 573"/>
                            <a:gd name="T51" fmla="*/ 577 h 578"/>
                            <a:gd name="T52" fmla="*/ 386 w 573"/>
                            <a:gd name="T53" fmla="*/ 574 h 578"/>
                            <a:gd name="T54" fmla="*/ 105 w 573"/>
                            <a:gd name="T55" fmla="*/ 573 h 578"/>
                            <a:gd name="T56" fmla="*/ 28 w 573"/>
                            <a:gd name="T57" fmla="*/ 574 h 578"/>
                            <a:gd name="T58" fmla="*/ 20 w 573"/>
                            <a:gd name="T59" fmla="*/ 575 h 578"/>
                            <a:gd name="T60" fmla="*/ 12 w 573"/>
                            <a:gd name="T61" fmla="*/ 568 h 578"/>
                            <a:gd name="T62" fmla="*/ 12 w 573"/>
                            <a:gd name="T63" fmla="*/ 560 h 578"/>
                            <a:gd name="T64" fmla="*/ 6 w 573"/>
                            <a:gd name="T65" fmla="*/ 273 h 578"/>
                            <a:gd name="T66" fmla="*/ 7 w 573"/>
                            <a:gd name="T67" fmla="*/ 23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578">
                              <a:moveTo>
                                <a:pt x="7" y="23"/>
                              </a:moveTo>
                              <a:cubicBezTo>
                                <a:pt x="18" y="34"/>
                                <a:pt x="13" y="63"/>
                                <a:pt x="13" y="79"/>
                              </a:cubicBezTo>
                              <a:cubicBezTo>
                                <a:pt x="11" y="243"/>
                                <a:pt x="16" y="399"/>
                                <a:pt x="21" y="552"/>
                              </a:cubicBezTo>
                              <a:cubicBezTo>
                                <a:pt x="22" y="560"/>
                                <a:pt x="22" y="560"/>
                                <a:pt x="22" y="560"/>
                              </a:cubicBezTo>
                              <a:cubicBezTo>
                                <a:pt x="22" y="562"/>
                                <a:pt x="22" y="562"/>
                                <a:pt x="22" y="562"/>
                              </a:cubicBezTo>
                              <a:cubicBezTo>
                                <a:pt x="22" y="563"/>
                                <a:pt x="22" y="563"/>
                                <a:pt x="22" y="563"/>
                              </a:cubicBezTo>
                              <a:cubicBezTo>
                                <a:pt x="22" y="563"/>
                                <a:pt x="22" y="563"/>
                                <a:pt x="22" y="563"/>
                              </a:cubicBezTo>
                              <a:cubicBezTo>
                                <a:pt x="22" y="564"/>
                                <a:pt x="22" y="564"/>
                                <a:pt x="22" y="564"/>
                              </a:cubicBezTo>
                              <a:cubicBezTo>
                                <a:pt x="22" y="564"/>
                                <a:pt x="22" y="565"/>
                                <a:pt x="22" y="565"/>
                              </a:cubicBezTo>
                              <a:cubicBezTo>
                                <a:pt x="23" y="565"/>
                                <a:pt x="23" y="565"/>
                                <a:pt x="24" y="565"/>
                              </a:cubicBezTo>
                              <a:cubicBezTo>
                                <a:pt x="24" y="564"/>
                                <a:pt x="24" y="564"/>
                                <a:pt x="24" y="564"/>
                              </a:cubicBezTo>
                              <a:cubicBezTo>
                                <a:pt x="24" y="564"/>
                                <a:pt x="24" y="564"/>
                                <a:pt x="24" y="564"/>
                              </a:cubicBezTo>
                              <a:cubicBezTo>
                                <a:pt x="26" y="564"/>
                                <a:pt x="26" y="564"/>
                                <a:pt x="26" y="564"/>
                              </a:cubicBezTo>
                              <a:cubicBezTo>
                                <a:pt x="34" y="564"/>
                                <a:pt x="34" y="564"/>
                                <a:pt x="34" y="564"/>
                              </a:cubicBezTo>
                              <a:cubicBezTo>
                                <a:pt x="44" y="564"/>
                                <a:pt x="55" y="564"/>
                                <a:pt x="65" y="564"/>
                              </a:cubicBezTo>
                              <a:cubicBezTo>
                                <a:pt x="86" y="563"/>
                                <a:pt x="107" y="563"/>
                                <a:pt x="128" y="563"/>
                              </a:cubicBezTo>
                              <a:cubicBezTo>
                                <a:pt x="170" y="563"/>
                                <a:pt x="212" y="563"/>
                                <a:pt x="254" y="564"/>
                              </a:cubicBezTo>
                              <a:cubicBezTo>
                                <a:pt x="338" y="565"/>
                                <a:pt x="423" y="567"/>
                                <a:pt x="507" y="569"/>
                              </a:cubicBezTo>
                              <a:cubicBezTo>
                                <a:pt x="516" y="569"/>
                                <a:pt x="525" y="569"/>
                                <a:pt x="534" y="569"/>
                              </a:cubicBezTo>
                              <a:cubicBezTo>
                                <a:pt x="537" y="569"/>
                                <a:pt x="537" y="569"/>
                                <a:pt x="537" y="569"/>
                              </a:cubicBezTo>
                              <a:cubicBezTo>
                                <a:pt x="539" y="570"/>
                                <a:pt x="539" y="570"/>
                                <a:pt x="539" y="570"/>
                              </a:cubicBezTo>
                              <a:cubicBezTo>
                                <a:pt x="540" y="570"/>
                                <a:pt x="540" y="570"/>
                                <a:pt x="540" y="570"/>
                              </a:cubicBezTo>
                              <a:cubicBezTo>
                                <a:pt x="542" y="570"/>
                                <a:pt x="542" y="570"/>
                                <a:pt x="542" y="570"/>
                              </a:cubicBezTo>
                              <a:cubicBezTo>
                                <a:pt x="546" y="570"/>
                                <a:pt x="546" y="570"/>
                                <a:pt x="546" y="570"/>
                              </a:cubicBezTo>
                              <a:cubicBezTo>
                                <a:pt x="548" y="494"/>
                                <a:pt x="551" y="419"/>
                                <a:pt x="553" y="343"/>
                              </a:cubicBezTo>
                              <a:cubicBezTo>
                                <a:pt x="556" y="262"/>
                                <a:pt x="559" y="181"/>
                                <a:pt x="562" y="101"/>
                              </a:cubicBezTo>
                              <a:cubicBezTo>
                                <a:pt x="563" y="88"/>
                                <a:pt x="563" y="75"/>
                                <a:pt x="564" y="62"/>
                              </a:cubicBezTo>
                              <a:cubicBezTo>
                                <a:pt x="564" y="47"/>
                                <a:pt x="565" y="33"/>
                                <a:pt x="565" y="19"/>
                              </a:cubicBezTo>
                              <a:cubicBezTo>
                                <a:pt x="517" y="17"/>
                                <a:pt x="468" y="15"/>
                                <a:pt x="420" y="13"/>
                              </a:cubicBezTo>
                              <a:cubicBezTo>
                                <a:pt x="373" y="12"/>
                                <a:pt x="326" y="11"/>
                                <a:pt x="279" y="10"/>
                              </a:cubicBezTo>
                              <a:cubicBezTo>
                                <a:pt x="186" y="7"/>
                                <a:pt x="93" y="7"/>
                                <a:pt x="3" y="9"/>
                              </a:cubicBezTo>
                              <a:cubicBezTo>
                                <a:pt x="13" y="0"/>
                                <a:pt x="48" y="3"/>
                                <a:pt x="67" y="3"/>
                              </a:cubicBezTo>
                              <a:cubicBezTo>
                                <a:pt x="146" y="1"/>
                                <a:pt x="229" y="1"/>
                                <a:pt x="312" y="2"/>
                              </a:cubicBezTo>
                              <a:cubicBezTo>
                                <a:pt x="353" y="3"/>
                                <a:pt x="395" y="4"/>
                                <a:pt x="437" y="6"/>
                              </a:cubicBezTo>
                              <a:cubicBezTo>
                                <a:pt x="457" y="7"/>
                                <a:pt x="478" y="7"/>
                                <a:pt x="499" y="8"/>
                              </a:cubicBezTo>
                              <a:cubicBezTo>
                                <a:pt x="509" y="8"/>
                                <a:pt x="520" y="9"/>
                                <a:pt x="530" y="9"/>
                              </a:cubicBezTo>
                              <a:cubicBezTo>
                                <a:pt x="538" y="10"/>
                                <a:pt x="538" y="10"/>
                                <a:pt x="538" y="10"/>
                              </a:cubicBezTo>
                              <a:cubicBezTo>
                                <a:pt x="549" y="10"/>
                                <a:pt x="549" y="10"/>
                                <a:pt x="549" y="10"/>
                              </a:cubicBezTo>
                              <a:cubicBezTo>
                                <a:pt x="557" y="10"/>
                                <a:pt x="565" y="10"/>
                                <a:pt x="573" y="11"/>
                              </a:cubicBezTo>
                              <a:cubicBezTo>
                                <a:pt x="573" y="20"/>
                                <a:pt x="573" y="30"/>
                                <a:pt x="572" y="40"/>
                              </a:cubicBezTo>
                              <a:cubicBezTo>
                                <a:pt x="572" y="46"/>
                                <a:pt x="572" y="46"/>
                                <a:pt x="572" y="46"/>
                              </a:cubicBezTo>
                              <a:cubicBezTo>
                                <a:pt x="572" y="51"/>
                                <a:pt x="572" y="51"/>
                                <a:pt x="572" y="51"/>
                              </a:cubicBezTo>
                              <a:cubicBezTo>
                                <a:pt x="571" y="60"/>
                                <a:pt x="571" y="60"/>
                                <a:pt x="571" y="60"/>
                              </a:cubicBezTo>
                              <a:cubicBezTo>
                                <a:pt x="571" y="73"/>
                                <a:pt x="570" y="85"/>
                                <a:pt x="570" y="98"/>
                              </a:cubicBezTo>
                              <a:cubicBezTo>
                                <a:pt x="569" y="122"/>
                                <a:pt x="568" y="147"/>
                                <a:pt x="566" y="171"/>
                              </a:cubicBezTo>
                              <a:cubicBezTo>
                                <a:pt x="563" y="255"/>
                                <a:pt x="562" y="340"/>
                                <a:pt x="559" y="424"/>
                              </a:cubicBezTo>
                              <a:cubicBezTo>
                                <a:pt x="558" y="451"/>
                                <a:pt x="557" y="477"/>
                                <a:pt x="557" y="504"/>
                              </a:cubicBezTo>
                              <a:cubicBezTo>
                                <a:pt x="556" y="517"/>
                                <a:pt x="556" y="530"/>
                                <a:pt x="555" y="544"/>
                              </a:cubicBezTo>
                              <a:cubicBezTo>
                                <a:pt x="555" y="551"/>
                                <a:pt x="555" y="557"/>
                                <a:pt x="555" y="564"/>
                              </a:cubicBezTo>
                              <a:cubicBezTo>
                                <a:pt x="554" y="569"/>
                                <a:pt x="554" y="573"/>
                                <a:pt x="554" y="578"/>
                              </a:cubicBezTo>
                              <a:cubicBezTo>
                                <a:pt x="549" y="578"/>
                                <a:pt x="544" y="578"/>
                                <a:pt x="539" y="577"/>
                              </a:cubicBezTo>
                              <a:cubicBezTo>
                                <a:pt x="532" y="577"/>
                                <a:pt x="525" y="577"/>
                                <a:pt x="518" y="577"/>
                              </a:cubicBezTo>
                              <a:cubicBezTo>
                                <a:pt x="503" y="576"/>
                                <a:pt x="489" y="576"/>
                                <a:pt x="474" y="576"/>
                              </a:cubicBezTo>
                              <a:cubicBezTo>
                                <a:pt x="445" y="575"/>
                                <a:pt x="416" y="574"/>
                                <a:pt x="386" y="574"/>
                              </a:cubicBezTo>
                              <a:cubicBezTo>
                                <a:pt x="327" y="572"/>
                                <a:pt x="267" y="572"/>
                                <a:pt x="206" y="572"/>
                              </a:cubicBezTo>
                              <a:cubicBezTo>
                                <a:pt x="172" y="572"/>
                                <a:pt x="139" y="572"/>
                                <a:pt x="105" y="573"/>
                              </a:cubicBezTo>
                              <a:cubicBezTo>
                                <a:pt x="88" y="573"/>
                                <a:pt x="71" y="573"/>
                                <a:pt x="54" y="574"/>
                              </a:cubicBezTo>
                              <a:cubicBezTo>
                                <a:pt x="28" y="574"/>
                                <a:pt x="28" y="574"/>
                                <a:pt x="28" y="574"/>
                              </a:cubicBezTo>
                              <a:cubicBezTo>
                                <a:pt x="23" y="574"/>
                                <a:pt x="23" y="574"/>
                                <a:pt x="23" y="574"/>
                              </a:cubicBezTo>
                              <a:cubicBezTo>
                                <a:pt x="20" y="575"/>
                                <a:pt x="20" y="575"/>
                                <a:pt x="20" y="575"/>
                              </a:cubicBezTo>
                              <a:cubicBezTo>
                                <a:pt x="13" y="575"/>
                                <a:pt x="13" y="575"/>
                                <a:pt x="13" y="575"/>
                              </a:cubicBezTo>
                              <a:cubicBezTo>
                                <a:pt x="12" y="568"/>
                                <a:pt x="12" y="568"/>
                                <a:pt x="12" y="568"/>
                              </a:cubicBezTo>
                              <a:cubicBezTo>
                                <a:pt x="12" y="565"/>
                                <a:pt x="12" y="565"/>
                                <a:pt x="12" y="565"/>
                              </a:cubicBezTo>
                              <a:cubicBezTo>
                                <a:pt x="12" y="560"/>
                                <a:pt x="12" y="560"/>
                                <a:pt x="12" y="560"/>
                              </a:cubicBezTo>
                              <a:cubicBezTo>
                                <a:pt x="11" y="535"/>
                                <a:pt x="11" y="535"/>
                                <a:pt x="11" y="535"/>
                              </a:cubicBezTo>
                              <a:cubicBezTo>
                                <a:pt x="9" y="448"/>
                                <a:pt x="8" y="361"/>
                                <a:pt x="6" y="273"/>
                              </a:cubicBezTo>
                              <a:cubicBezTo>
                                <a:pt x="4" y="211"/>
                                <a:pt x="3" y="149"/>
                                <a:pt x="3" y="82"/>
                              </a:cubicBezTo>
                              <a:cubicBezTo>
                                <a:pt x="3" y="63"/>
                                <a:pt x="0" y="39"/>
                                <a:pt x="7" y="23"/>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45pt;margin-top:291.85pt;height:137.6pt;width:136.15pt;z-index:251583488;mso-width-relative:page;mso-height-relative:page;" fillcolor="#222221" filled="t" stroked="f" coordsize="573,578" o:gfxdata="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" path="m7,23c18,34,13,63,13,79c11,243,16,399,21,552c22,560,22,560,22,560c22,562,22,562,22,562c22,563,22,563,22,563c22,563,22,563,22,563c22,564,22,564,22,564c22,564,22,565,22,565c23,565,23,565,24,565c24,564,24,564,24,564c24,564,24,564,24,564c26,564,26,564,26,564c34,564,34,564,34,564c44,564,55,564,65,564c86,563,107,563,128,563c170,563,212,563,254,564c338,565,423,567,507,569c516,569,525,569,534,569c537,569,537,569,537,569c539,570,539,570,539,570c540,570,540,570,540,570c542,570,542,570,542,570c546,570,546,570,546,570c548,494,551,419,553,343c556,262,559,181,562,101c563,88,563,75,564,62c564,47,565,33,565,19c517,17,468,15,420,13c373,12,326,11,279,10c186,7,93,7,3,9c13,0,48,3,67,3c146,1,229,1,312,2c353,3,395,4,437,6c457,7,478,7,499,8c509,8,520,9,530,9c538,10,538,10,538,10c549,10,549,10,549,10c557,10,565,10,573,11c573,20,573,30,572,40c572,46,572,46,572,46c572,51,572,51,572,51c571,60,571,60,571,60c571,73,570,85,570,98c569,122,568,147,566,171c563,255,562,340,559,424c558,451,557,477,557,504c556,517,556,530,555,544c555,551,555,557,555,564c554,569,554,573,554,578c549,578,544,578,539,577c532,577,525,577,518,577c503,576,489,576,474,576c445,575,416,574,386,574c327,572,267,572,206,572c172,572,139,572,105,573c88,573,71,573,54,574c28,574,28,574,28,574c23,574,23,574,23,574c20,575,20,575,20,575c13,575,13,575,13,575c12,568,12,568,12,568c12,565,12,565,12,565c12,560,12,560,12,560c11,535,11,535,11,535c9,448,8,361,6,273c4,211,3,149,3,82c3,63,0,39,7,23xe">
                <v:path o:connectlocs="39229,238847;66387,1693098;66387,1702169;66387,1705192;72423,1708215;72423,1705192;102599,1705192;386257,1702169;1529941,1720309;1620470,1720309;1629523,1723332;1647628,1723332;1695911,305362;1704963,57444;841920,30233;202181,9070;1318706,18140;1599346,27210;1656681,30233;1726087,120935;1726087,154192;1720052,296292;1686858,1281917;1674787,1644724;1671769,1747520;1563135,1744496;1164807,1735426;316851,1732403;84493,1735426;60352,1738449;36211,1717286;36211,1693098;18105,825385;21123,69537"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2464" behindDoc="0" locked="0" layoutInCell="1" allowOverlap="1">
                <wp:simplePos x="0" y="0"/>
                <wp:positionH relativeFrom="column">
                  <wp:posOffset>1772920</wp:posOffset>
                </wp:positionH>
                <wp:positionV relativeFrom="paragraph">
                  <wp:posOffset>4127500</wp:posOffset>
                </wp:positionV>
                <wp:extent cx="1727200" cy="1743075"/>
                <wp:effectExtent l="0" t="0" r="13335" b="10795"/>
                <wp:wrapNone/>
                <wp:docPr id="42"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915920" y="5041900"/>
                          <a:ext cx="1727200" cy="1743075"/>
                        </a:xfrm>
                        <a:custGeom>
                          <a:avLst/>
                          <a:gdLst>
                            <a:gd name="T0" fmla="*/ 13 w 573"/>
                            <a:gd name="T1" fmla="*/ 78 h 577"/>
                            <a:gd name="T2" fmla="*/ 22 w 573"/>
                            <a:gd name="T3" fmla="*/ 559 h 577"/>
                            <a:gd name="T4" fmla="*/ 22 w 573"/>
                            <a:gd name="T5" fmla="*/ 562 h 577"/>
                            <a:gd name="T6" fmla="*/ 22 w 573"/>
                            <a:gd name="T7" fmla="*/ 563 h 577"/>
                            <a:gd name="T8" fmla="*/ 24 w 573"/>
                            <a:gd name="T9" fmla="*/ 564 h 577"/>
                            <a:gd name="T10" fmla="*/ 24 w 573"/>
                            <a:gd name="T11" fmla="*/ 564 h 577"/>
                            <a:gd name="T12" fmla="*/ 34 w 573"/>
                            <a:gd name="T13" fmla="*/ 563 h 577"/>
                            <a:gd name="T14" fmla="*/ 128 w 573"/>
                            <a:gd name="T15" fmla="*/ 562 h 577"/>
                            <a:gd name="T16" fmla="*/ 507 w 573"/>
                            <a:gd name="T17" fmla="*/ 568 h 577"/>
                            <a:gd name="T18" fmla="*/ 537 w 573"/>
                            <a:gd name="T19" fmla="*/ 569 h 577"/>
                            <a:gd name="T20" fmla="*/ 540 w 573"/>
                            <a:gd name="T21" fmla="*/ 569 h 577"/>
                            <a:gd name="T22" fmla="*/ 546 w 573"/>
                            <a:gd name="T23" fmla="*/ 569 h 577"/>
                            <a:gd name="T24" fmla="*/ 562 w 573"/>
                            <a:gd name="T25" fmla="*/ 100 h 577"/>
                            <a:gd name="T26" fmla="*/ 565 w 573"/>
                            <a:gd name="T27" fmla="*/ 18 h 577"/>
                            <a:gd name="T28" fmla="*/ 280 w 573"/>
                            <a:gd name="T29" fmla="*/ 9 h 577"/>
                            <a:gd name="T30" fmla="*/ 67 w 573"/>
                            <a:gd name="T31" fmla="*/ 2 h 577"/>
                            <a:gd name="T32" fmla="*/ 437 w 573"/>
                            <a:gd name="T33" fmla="*/ 5 h 577"/>
                            <a:gd name="T34" fmla="*/ 530 w 573"/>
                            <a:gd name="T35" fmla="*/ 8 h 577"/>
                            <a:gd name="T36" fmla="*/ 549 w 573"/>
                            <a:gd name="T37" fmla="*/ 9 h 577"/>
                            <a:gd name="T38" fmla="*/ 572 w 573"/>
                            <a:gd name="T39" fmla="*/ 39 h 577"/>
                            <a:gd name="T40" fmla="*/ 572 w 573"/>
                            <a:gd name="T41" fmla="*/ 50 h 577"/>
                            <a:gd name="T42" fmla="*/ 570 w 573"/>
                            <a:gd name="T43" fmla="*/ 97 h 577"/>
                            <a:gd name="T44" fmla="*/ 559 w 573"/>
                            <a:gd name="T45" fmla="*/ 423 h 577"/>
                            <a:gd name="T46" fmla="*/ 555 w 573"/>
                            <a:gd name="T47" fmla="*/ 543 h 577"/>
                            <a:gd name="T48" fmla="*/ 554 w 573"/>
                            <a:gd name="T49" fmla="*/ 577 h 577"/>
                            <a:gd name="T50" fmla="*/ 518 w 573"/>
                            <a:gd name="T51" fmla="*/ 576 h 577"/>
                            <a:gd name="T52" fmla="*/ 386 w 573"/>
                            <a:gd name="T53" fmla="*/ 573 h 577"/>
                            <a:gd name="T54" fmla="*/ 105 w 573"/>
                            <a:gd name="T55" fmla="*/ 572 h 577"/>
                            <a:gd name="T56" fmla="*/ 28 w 573"/>
                            <a:gd name="T57" fmla="*/ 573 h 577"/>
                            <a:gd name="T58" fmla="*/ 20 w 573"/>
                            <a:gd name="T59" fmla="*/ 574 h 577"/>
                            <a:gd name="T60" fmla="*/ 12 w 573"/>
                            <a:gd name="T61" fmla="*/ 567 h 577"/>
                            <a:gd name="T62" fmla="*/ 12 w 573"/>
                            <a:gd name="T63" fmla="*/ 559 h 577"/>
                            <a:gd name="T64" fmla="*/ 6 w 573"/>
                            <a:gd name="T65" fmla="*/ 272 h 577"/>
                            <a:gd name="T66" fmla="*/ 7 w 573"/>
                            <a:gd name="T67" fmla="*/ 22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577">
                              <a:moveTo>
                                <a:pt x="7" y="22"/>
                              </a:moveTo>
                              <a:cubicBezTo>
                                <a:pt x="18" y="33"/>
                                <a:pt x="13" y="62"/>
                                <a:pt x="13" y="78"/>
                              </a:cubicBezTo>
                              <a:cubicBezTo>
                                <a:pt x="11" y="242"/>
                                <a:pt x="16" y="398"/>
                                <a:pt x="21" y="551"/>
                              </a:cubicBezTo>
                              <a:cubicBezTo>
                                <a:pt x="22" y="559"/>
                                <a:pt x="22" y="559"/>
                                <a:pt x="22" y="559"/>
                              </a:cubicBezTo>
                              <a:cubicBezTo>
                                <a:pt x="22" y="561"/>
                                <a:pt x="22" y="561"/>
                                <a:pt x="22" y="561"/>
                              </a:cubicBezTo>
                              <a:cubicBezTo>
                                <a:pt x="22" y="562"/>
                                <a:pt x="22" y="562"/>
                                <a:pt x="22" y="562"/>
                              </a:cubicBezTo>
                              <a:cubicBezTo>
                                <a:pt x="22" y="562"/>
                                <a:pt x="22" y="562"/>
                                <a:pt x="22" y="562"/>
                              </a:cubicBezTo>
                              <a:cubicBezTo>
                                <a:pt x="22" y="563"/>
                                <a:pt x="22" y="563"/>
                                <a:pt x="22" y="563"/>
                              </a:cubicBezTo>
                              <a:cubicBezTo>
                                <a:pt x="22" y="563"/>
                                <a:pt x="22" y="564"/>
                                <a:pt x="22" y="564"/>
                              </a:cubicBezTo>
                              <a:cubicBezTo>
                                <a:pt x="23" y="564"/>
                                <a:pt x="24" y="564"/>
                                <a:pt x="24" y="564"/>
                              </a:cubicBezTo>
                              <a:cubicBezTo>
                                <a:pt x="24" y="564"/>
                                <a:pt x="24" y="564"/>
                                <a:pt x="24" y="564"/>
                              </a:cubicBezTo>
                              <a:cubicBezTo>
                                <a:pt x="24" y="564"/>
                                <a:pt x="24" y="564"/>
                                <a:pt x="24" y="564"/>
                              </a:cubicBezTo>
                              <a:cubicBezTo>
                                <a:pt x="26" y="563"/>
                                <a:pt x="26" y="563"/>
                                <a:pt x="26" y="563"/>
                              </a:cubicBezTo>
                              <a:cubicBezTo>
                                <a:pt x="34" y="563"/>
                                <a:pt x="34" y="563"/>
                                <a:pt x="34" y="563"/>
                              </a:cubicBezTo>
                              <a:cubicBezTo>
                                <a:pt x="44" y="563"/>
                                <a:pt x="55" y="563"/>
                                <a:pt x="65" y="563"/>
                              </a:cubicBezTo>
                              <a:cubicBezTo>
                                <a:pt x="86" y="563"/>
                                <a:pt x="107" y="562"/>
                                <a:pt x="128" y="562"/>
                              </a:cubicBezTo>
                              <a:cubicBezTo>
                                <a:pt x="170" y="562"/>
                                <a:pt x="212" y="562"/>
                                <a:pt x="254" y="563"/>
                              </a:cubicBezTo>
                              <a:cubicBezTo>
                                <a:pt x="339" y="564"/>
                                <a:pt x="423" y="566"/>
                                <a:pt x="507" y="568"/>
                              </a:cubicBezTo>
                              <a:cubicBezTo>
                                <a:pt x="516" y="568"/>
                                <a:pt x="525" y="568"/>
                                <a:pt x="534" y="569"/>
                              </a:cubicBezTo>
                              <a:cubicBezTo>
                                <a:pt x="537" y="569"/>
                                <a:pt x="537" y="569"/>
                                <a:pt x="537" y="569"/>
                              </a:cubicBezTo>
                              <a:cubicBezTo>
                                <a:pt x="539" y="569"/>
                                <a:pt x="539" y="569"/>
                                <a:pt x="539" y="569"/>
                              </a:cubicBezTo>
                              <a:cubicBezTo>
                                <a:pt x="540" y="569"/>
                                <a:pt x="540" y="569"/>
                                <a:pt x="540" y="569"/>
                              </a:cubicBezTo>
                              <a:cubicBezTo>
                                <a:pt x="542" y="569"/>
                                <a:pt x="542" y="569"/>
                                <a:pt x="542" y="569"/>
                              </a:cubicBezTo>
                              <a:cubicBezTo>
                                <a:pt x="546" y="569"/>
                                <a:pt x="546" y="569"/>
                                <a:pt x="546" y="569"/>
                              </a:cubicBezTo>
                              <a:cubicBezTo>
                                <a:pt x="548" y="493"/>
                                <a:pt x="551" y="418"/>
                                <a:pt x="553" y="342"/>
                              </a:cubicBezTo>
                              <a:cubicBezTo>
                                <a:pt x="556" y="261"/>
                                <a:pt x="559" y="180"/>
                                <a:pt x="562" y="100"/>
                              </a:cubicBezTo>
                              <a:cubicBezTo>
                                <a:pt x="563" y="87"/>
                                <a:pt x="563" y="74"/>
                                <a:pt x="564" y="61"/>
                              </a:cubicBezTo>
                              <a:cubicBezTo>
                                <a:pt x="564" y="47"/>
                                <a:pt x="565" y="32"/>
                                <a:pt x="565" y="18"/>
                              </a:cubicBezTo>
                              <a:cubicBezTo>
                                <a:pt x="517" y="16"/>
                                <a:pt x="469" y="14"/>
                                <a:pt x="420" y="13"/>
                              </a:cubicBezTo>
                              <a:cubicBezTo>
                                <a:pt x="373" y="11"/>
                                <a:pt x="326" y="10"/>
                                <a:pt x="280" y="9"/>
                              </a:cubicBezTo>
                              <a:cubicBezTo>
                                <a:pt x="186" y="7"/>
                                <a:pt x="93" y="6"/>
                                <a:pt x="3" y="8"/>
                              </a:cubicBezTo>
                              <a:cubicBezTo>
                                <a:pt x="13" y="0"/>
                                <a:pt x="48" y="2"/>
                                <a:pt x="67" y="2"/>
                              </a:cubicBezTo>
                              <a:cubicBezTo>
                                <a:pt x="146" y="0"/>
                                <a:pt x="229" y="0"/>
                                <a:pt x="312" y="2"/>
                              </a:cubicBezTo>
                              <a:cubicBezTo>
                                <a:pt x="353" y="2"/>
                                <a:pt x="395" y="4"/>
                                <a:pt x="437" y="5"/>
                              </a:cubicBezTo>
                              <a:cubicBezTo>
                                <a:pt x="457" y="6"/>
                                <a:pt x="478" y="6"/>
                                <a:pt x="499" y="7"/>
                              </a:cubicBezTo>
                              <a:cubicBezTo>
                                <a:pt x="509" y="8"/>
                                <a:pt x="520" y="8"/>
                                <a:pt x="530" y="8"/>
                              </a:cubicBezTo>
                              <a:cubicBezTo>
                                <a:pt x="538" y="9"/>
                                <a:pt x="538" y="9"/>
                                <a:pt x="538" y="9"/>
                              </a:cubicBezTo>
                              <a:cubicBezTo>
                                <a:pt x="549" y="9"/>
                                <a:pt x="549" y="9"/>
                                <a:pt x="549" y="9"/>
                              </a:cubicBezTo>
                              <a:cubicBezTo>
                                <a:pt x="557" y="9"/>
                                <a:pt x="565" y="9"/>
                                <a:pt x="573" y="10"/>
                              </a:cubicBezTo>
                              <a:cubicBezTo>
                                <a:pt x="573" y="20"/>
                                <a:pt x="573" y="29"/>
                                <a:pt x="572" y="39"/>
                              </a:cubicBezTo>
                              <a:cubicBezTo>
                                <a:pt x="572" y="45"/>
                                <a:pt x="572" y="45"/>
                                <a:pt x="572" y="45"/>
                              </a:cubicBezTo>
                              <a:cubicBezTo>
                                <a:pt x="572" y="50"/>
                                <a:pt x="572" y="50"/>
                                <a:pt x="572" y="50"/>
                              </a:cubicBezTo>
                              <a:cubicBezTo>
                                <a:pt x="572" y="60"/>
                                <a:pt x="572" y="60"/>
                                <a:pt x="572" y="60"/>
                              </a:cubicBezTo>
                              <a:cubicBezTo>
                                <a:pt x="571" y="72"/>
                                <a:pt x="570" y="84"/>
                                <a:pt x="570" y="97"/>
                              </a:cubicBezTo>
                              <a:cubicBezTo>
                                <a:pt x="569" y="121"/>
                                <a:pt x="568" y="146"/>
                                <a:pt x="567" y="170"/>
                              </a:cubicBezTo>
                              <a:cubicBezTo>
                                <a:pt x="563" y="254"/>
                                <a:pt x="562" y="339"/>
                                <a:pt x="559" y="423"/>
                              </a:cubicBezTo>
                              <a:cubicBezTo>
                                <a:pt x="558" y="450"/>
                                <a:pt x="558" y="476"/>
                                <a:pt x="557" y="503"/>
                              </a:cubicBezTo>
                              <a:cubicBezTo>
                                <a:pt x="556" y="516"/>
                                <a:pt x="556" y="530"/>
                                <a:pt x="555" y="543"/>
                              </a:cubicBezTo>
                              <a:cubicBezTo>
                                <a:pt x="555" y="550"/>
                                <a:pt x="555" y="556"/>
                                <a:pt x="555" y="563"/>
                              </a:cubicBezTo>
                              <a:cubicBezTo>
                                <a:pt x="555" y="568"/>
                                <a:pt x="554" y="572"/>
                                <a:pt x="554" y="577"/>
                              </a:cubicBezTo>
                              <a:cubicBezTo>
                                <a:pt x="549" y="577"/>
                                <a:pt x="544" y="577"/>
                                <a:pt x="539" y="577"/>
                              </a:cubicBezTo>
                              <a:cubicBezTo>
                                <a:pt x="532" y="576"/>
                                <a:pt x="525" y="576"/>
                                <a:pt x="518" y="576"/>
                              </a:cubicBezTo>
                              <a:cubicBezTo>
                                <a:pt x="503" y="576"/>
                                <a:pt x="489" y="575"/>
                                <a:pt x="474" y="575"/>
                              </a:cubicBezTo>
                              <a:cubicBezTo>
                                <a:pt x="445" y="574"/>
                                <a:pt x="416" y="573"/>
                                <a:pt x="386" y="573"/>
                              </a:cubicBezTo>
                              <a:cubicBezTo>
                                <a:pt x="327" y="572"/>
                                <a:pt x="267" y="571"/>
                                <a:pt x="206" y="571"/>
                              </a:cubicBezTo>
                              <a:cubicBezTo>
                                <a:pt x="173" y="571"/>
                                <a:pt x="139" y="571"/>
                                <a:pt x="105" y="572"/>
                              </a:cubicBezTo>
                              <a:cubicBezTo>
                                <a:pt x="88" y="572"/>
                                <a:pt x="71" y="572"/>
                                <a:pt x="54" y="573"/>
                              </a:cubicBezTo>
                              <a:cubicBezTo>
                                <a:pt x="28" y="573"/>
                                <a:pt x="28" y="573"/>
                                <a:pt x="28" y="573"/>
                              </a:cubicBezTo>
                              <a:cubicBezTo>
                                <a:pt x="23" y="573"/>
                                <a:pt x="23" y="573"/>
                                <a:pt x="23" y="573"/>
                              </a:cubicBezTo>
                              <a:cubicBezTo>
                                <a:pt x="20" y="574"/>
                                <a:pt x="20" y="574"/>
                                <a:pt x="20" y="574"/>
                              </a:cubicBezTo>
                              <a:cubicBezTo>
                                <a:pt x="13" y="574"/>
                                <a:pt x="13" y="574"/>
                                <a:pt x="13" y="574"/>
                              </a:cubicBezTo>
                              <a:cubicBezTo>
                                <a:pt x="12" y="567"/>
                                <a:pt x="12" y="567"/>
                                <a:pt x="12" y="567"/>
                              </a:cubicBezTo>
                              <a:cubicBezTo>
                                <a:pt x="12" y="564"/>
                                <a:pt x="12" y="564"/>
                                <a:pt x="12" y="564"/>
                              </a:cubicBezTo>
                              <a:cubicBezTo>
                                <a:pt x="12" y="559"/>
                                <a:pt x="12" y="559"/>
                                <a:pt x="12" y="559"/>
                              </a:cubicBezTo>
                              <a:cubicBezTo>
                                <a:pt x="11" y="534"/>
                                <a:pt x="11" y="534"/>
                                <a:pt x="11" y="534"/>
                              </a:cubicBezTo>
                              <a:cubicBezTo>
                                <a:pt x="9" y="447"/>
                                <a:pt x="8" y="360"/>
                                <a:pt x="6" y="272"/>
                              </a:cubicBezTo>
                              <a:cubicBezTo>
                                <a:pt x="4" y="210"/>
                                <a:pt x="3" y="148"/>
                                <a:pt x="3" y="81"/>
                              </a:cubicBezTo>
                              <a:cubicBezTo>
                                <a:pt x="3" y="62"/>
                                <a:pt x="0" y="38"/>
                                <a:pt x="7" y="2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9.6pt;margin-top:325pt;height:137.25pt;width:136pt;z-index:251582464;mso-width-relative:page;mso-height-relative:page;" fillcolor="#222221" filled="t" stroked="f" coordsize="573,577" o:gfxdata="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" path="m7,22c18,33,13,62,13,78c11,242,16,398,21,551c22,559,22,559,22,559c22,561,22,561,22,561c22,562,22,562,22,562c22,562,22,562,22,562c22,563,22,563,22,563c22,563,22,564,22,564c23,564,24,564,24,564c24,564,24,564,24,564c24,564,24,564,24,564c26,563,26,563,26,563c34,563,34,563,34,563c44,563,55,563,65,563c86,563,107,562,128,562c170,562,212,562,254,563c339,564,423,566,507,568c516,568,525,568,534,569c537,569,537,569,537,569c539,569,539,569,539,569c540,569,540,569,540,569c542,569,542,569,542,569c546,569,546,569,546,569c548,493,551,418,553,342c556,261,559,180,562,100c563,87,563,74,564,61c564,47,565,32,565,18c517,16,469,14,420,13c373,11,326,10,280,9c186,7,93,6,3,8c13,0,48,2,67,2c146,0,229,0,312,2c353,2,395,4,437,5c457,6,478,6,499,7c509,8,520,8,530,8c538,9,538,9,538,9c549,9,549,9,549,9c557,9,565,9,573,10c573,20,573,29,572,39c572,45,572,45,572,45c572,50,572,50,572,50c572,60,572,60,572,60c571,72,570,84,570,97c569,121,568,146,567,170c563,254,562,339,559,423c558,450,558,476,557,503c556,516,556,530,555,543c555,550,555,556,555,563c555,568,554,572,554,577c549,577,544,577,539,577c532,576,525,576,518,576c503,576,489,575,474,575c445,574,416,573,386,573c327,572,267,571,206,571c173,571,139,571,105,572c88,572,71,572,54,573c28,573,28,573,28,573c23,573,23,573,23,573c20,574,20,574,20,574c13,574,13,574,13,574c12,567,12,567,12,567c12,564,12,564,12,564c12,559,12,559,12,559c11,534,11,534,11,534c9,447,8,360,6,272c4,210,3,148,3,81c3,62,0,38,7,22xe">
                <v:path o:connectlocs="39186,235632;66314,1688698;66314,1697761;66314,1700782;72343,1703802;72343,1703802;102486,1700782;385831,1697761;1528255,1715886;1618684,1718907;1627727,1718907;1645813,1718907;1694042,302092;1703085,54376;844006,27188;201958,6041;1317253,15104;1597584,24167;1654856,27188;1724185,117816;1724185,151046;1718157,293029;1684999,1277852;1672942,1640363;1669928,1743075;1561412,1740054;1163523,1730991;316502,1727970;84400,1730991;60286,1734012;36171,1712865;36171,1688698;18085,821692;21100,6646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1440" behindDoc="0" locked="0" layoutInCell="1" allowOverlap="1">
                <wp:simplePos x="0" y="0"/>
                <wp:positionH relativeFrom="column">
                  <wp:posOffset>1772920</wp:posOffset>
                </wp:positionH>
                <wp:positionV relativeFrom="paragraph">
                  <wp:posOffset>2304415</wp:posOffset>
                </wp:positionV>
                <wp:extent cx="1727200" cy="1743075"/>
                <wp:effectExtent l="0" t="0" r="13335" b="10795"/>
                <wp:wrapNone/>
                <wp:docPr id="33"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915920" y="3218815"/>
                          <a:ext cx="1727200" cy="1743075"/>
                        </a:xfrm>
                        <a:custGeom>
                          <a:avLst/>
                          <a:gdLst>
                            <a:gd name="T0" fmla="*/ 13 w 573"/>
                            <a:gd name="T1" fmla="*/ 79 h 577"/>
                            <a:gd name="T2" fmla="*/ 22 w 573"/>
                            <a:gd name="T3" fmla="*/ 560 h 577"/>
                            <a:gd name="T4" fmla="*/ 22 w 573"/>
                            <a:gd name="T5" fmla="*/ 563 h 577"/>
                            <a:gd name="T6" fmla="*/ 22 w 573"/>
                            <a:gd name="T7" fmla="*/ 563 h 577"/>
                            <a:gd name="T8" fmla="*/ 24 w 573"/>
                            <a:gd name="T9" fmla="*/ 564 h 577"/>
                            <a:gd name="T10" fmla="*/ 24 w 573"/>
                            <a:gd name="T11" fmla="*/ 564 h 577"/>
                            <a:gd name="T12" fmla="*/ 34 w 573"/>
                            <a:gd name="T13" fmla="*/ 564 h 577"/>
                            <a:gd name="T14" fmla="*/ 128 w 573"/>
                            <a:gd name="T15" fmla="*/ 563 h 577"/>
                            <a:gd name="T16" fmla="*/ 507 w 573"/>
                            <a:gd name="T17" fmla="*/ 568 h 577"/>
                            <a:gd name="T18" fmla="*/ 537 w 573"/>
                            <a:gd name="T19" fmla="*/ 569 h 577"/>
                            <a:gd name="T20" fmla="*/ 540 w 573"/>
                            <a:gd name="T21" fmla="*/ 569 h 577"/>
                            <a:gd name="T22" fmla="*/ 546 w 573"/>
                            <a:gd name="T23" fmla="*/ 569 h 577"/>
                            <a:gd name="T24" fmla="*/ 562 w 573"/>
                            <a:gd name="T25" fmla="*/ 100 h 577"/>
                            <a:gd name="T26" fmla="*/ 565 w 573"/>
                            <a:gd name="T27" fmla="*/ 18 h 577"/>
                            <a:gd name="T28" fmla="*/ 280 w 573"/>
                            <a:gd name="T29" fmla="*/ 9 h 577"/>
                            <a:gd name="T30" fmla="*/ 67 w 573"/>
                            <a:gd name="T31" fmla="*/ 2 h 577"/>
                            <a:gd name="T32" fmla="*/ 437 w 573"/>
                            <a:gd name="T33" fmla="*/ 5 h 577"/>
                            <a:gd name="T34" fmla="*/ 530 w 573"/>
                            <a:gd name="T35" fmla="*/ 9 h 577"/>
                            <a:gd name="T36" fmla="*/ 549 w 573"/>
                            <a:gd name="T37" fmla="*/ 9 h 577"/>
                            <a:gd name="T38" fmla="*/ 572 w 573"/>
                            <a:gd name="T39" fmla="*/ 40 h 577"/>
                            <a:gd name="T40" fmla="*/ 572 w 573"/>
                            <a:gd name="T41" fmla="*/ 50 h 577"/>
                            <a:gd name="T42" fmla="*/ 570 w 573"/>
                            <a:gd name="T43" fmla="*/ 97 h 577"/>
                            <a:gd name="T44" fmla="*/ 559 w 573"/>
                            <a:gd name="T45" fmla="*/ 424 h 577"/>
                            <a:gd name="T46" fmla="*/ 555 w 573"/>
                            <a:gd name="T47" fmla="*/ 543 h 577"/>
                            <a:gd name="T48" fmla="*/ 554 w 573"/>
                            <a:gd name="T49" fmla="*/ 577 h 577"/>
                            <a:gd name="T50" fmla="*/ 518 w 573"/>
                            <a:gd name="T51" fmla="*/ 576 h 577"/>
                            <a:gd name="T52" fmla="*/ 386 w 573"/>
                            <a:gd name="T53" fmla="*/ 573 h 577"/>
                            <a:gd name="T54" fmla="*/ 105 w 573"/>
                            <a:gd name="T55" fmla="*/ 572 h 577"/>
                            <a:gd name="T56" fmla="*/ 28 w 573"/>
                            <a:gd name="T57" fmla="*/ 574 h 577"/>
                            <a:gd name="T58" fmla="*/ 20 w 573"/>
                            <a:gd name="T59" fmla="*/ 574 h 577"/>
                            <a:gd name="T60" fmla="*/ 12 w 573"/>
                            <a:gd name="T61" fmla="*/ 568 h 577"/>
                            <a:gd name="T62" fmla="*/ 12 w 573"/>
                            <a:gd name="T63" fmla="*/ 559 h 577"/>
                            <a:gd name="T64" fmla="*/ 6 w 573"/>
                            <a:gd name="T65" fmla="*/ 273 h 577"/>
                            <a:gd name="T66" fmla="*/ 7 w 573"/>
                            <a:gd name="T67" fmla="*/ 22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577">
                              <a:moveTo>
                                <a:pt x="7" y="22"/>
                              </a:moveTo>
                              <a:cubicBezTo>
                                <a:pt x="18" y="34"/>
                                <a:pt x="13" y="62"/>
                                <a:pt x="13" y="79"/>
                              </a:cubicBezTo>
                              <a:cubicBezTo>
                                <a:pt x="11" y="242"/>
                                <a:pt x="16" y="399"/>
                                <a:pt x="21" y="551"/>
                              </a:cubicBezTo>
                              <a:cubicBezTo>
                                <a:pt x="22" y="560"/>
                                <a:pt x="22" y="560"/>
                                <a:pt x="22" y="560"/>
                              </a:cubicBezTo>
                              <a:cubicBezTo>
                                <a:pt x="22" y="562"/>
                                <a:pt x="22" y="562"/>
                                <a:pt x="22" y="562"/>
                              </a:cubicBezTo>
                              <a:cubicBezTo>
                                <a:pt x="22" y="563"/>
                                <a:pt x="22" y="563"/>
                                <a:pt x="22" y="563"/>
                              </a:cubicBezTo>
                              <a:cubicBezTo>
                                <a:pt x="22" y="563"/>
                                <a:pt x="22" y="563"/>
                                <a:pt x="22" y="563"/>
                              </a:cubicBezTo>
                              <a:cubicBezTo>
                                <a:pt x="22" y="563"/>
                                <a:pt x="22" y="563"/>
                                <a:pt x="22" y="563"/>
                              </a:cubicBezTo>
                              <a:cubicBezTo>
                                <a:pt x="22" y="564"/>
                                <a:pt x="22" y="564"/>
                                <a:pt x="22" y="564"/>
                              </a:cubicBezTo>
                              <a:cubicBezTo>
                                <a:pt x="23" y="564"/>
                                <a:pt x="24" y="564"/>
                                <a:pt x="24" y="564"/>
                              </a:cubicBezTo>
                              <a:cubicBezTo>
                                <a:pt x="24" y="564"/>
                                <a:pt x="24" y="564"/>
                                <a:pt x="24" y="564"/>
                              </a:cubicBezTo>
                              <a:cubicBezTo>
                                <a:pt x="24" y="564"/>
                                <a:pt x="24" y="564"/>
                                <a:pt x="24" y="564"/>
                              </a:cubicBezTo>
                              <a:cubicBezTo>
                                <a:pt x="26" y="564"/>
                                <a:pt x="26" y="564"/>
                                <a:pt x="26" y="564"/>
                              </a:cubicBezTo>
                              <a:cubicBezTo>
                                <a:pt x="34" y="564"/>
                                <a:pt x="34" y="564"/>
                                <a:pt x="34" y="564"/>
                              </a:cubicBezTo>
                              <a:cubicBezTo>
                                <a:pt x="44" y="563"/>
                                <a:pt x="55" y="563"/>
                                <a:pt x="65" y="563"/>
                              </a:cubicBezTo>
                              <a:cubicBezTo>
                                <a:pt x="86" y="563"/>
                                <a:pt x="107" y="563"/>
                                <a:pt x="128" y="563"/>
                              </a:cubicBezTo>
                              <a:cubicBezTo>
                                <a:pt x="170" y="562"/>
                                <a:pt x="212" y="563"/>
                                <a:pt x="254" y="563"/>
                              </a:cubicBezTo>
                              <a:cubicBezTo>
                                <a:pt x="339" y="564"/>
                                <a:pt x="423" y="567"/>
                                <a:pt x="507" y="568"/>
                              </a:cubicBezTo>
                              <a:cubicBezTo>
                                <a:pt x="516" y="568"/>
                                <a:pt x="525" y="569"/>
                                <a:pt x="534" y="569"/>
                              </a:cubicBezTo>
                              <a:cubicBezTo>
                                <a:pt x="537" y="569"/>
                                <a:pt x="537" y="569"/>
                                <a:pt x="537" y="569"/>
                              </a:cubicBezTo>
                              <a:cubicBezTo>
                                <a:pt x="539" y="569"/>
                                <a:pt x="539" y="569"/>
                                <a:pt x="539" y="569"/>
                              </a:cubicBezTo>
                              <a:cubicBezTo>
                                <a:pt x="540" y="569"/>
                                <a:pt x="540" y="569"/>
                                <a:pt x="540" y="569"/>
                              </a:cubicBezTo>
                              <a:cubicBezTo>
                                <a:pt x="542" y="569"/>
                                <a:pt x="542" y="569"/>
                                <a:pt x="542" y="569"/>
                              </a:cubicBezTo>
                              <a:cubicBezTo>
                                <a:pt x="546" y="569"/>
                                <a:pt x="546" y="569"/>
                                <a:pt x="546" y="569"/>
                              </a:cubicBezTo>
                              <a:cubicBezTo>
                                <a:pt x="548" y="494"/>
                                <a:pt x="551" y="418"/>
                                <a:pt x="553" y="342"/>
                              </a:cubicBezTo>
                              <a:cubicBezTo>
                                <a:pt x="556" y="261"/>
                                <a:pt x="559" y="181"/>
                                <a:pt x="562" y="100"/>
                              </a:cubicBezTo>
                              <a:cubicBezTo>
                                <a:pt x="563" y="87"/>
                                <a:pt x="563" y="74"/>
                                <a:pt x="564" y="61"/>
                              </a:cubicBezTo>
                              <a:cubicBezTo>
                                <a:pt x="564" y="47"/>
                                <a:pt x="565" y="32"/>
                                <a:pt x="565" y="18"/>
                              </a:cubicBezTo>
                              <a:cubicBezTo>
                                <a:pt x="517" y="16"/>
                                <a:pt x="469" y="15"/>
                                <a:pt x="420" y="13"/>
                              </a:cubicBezTo>
                              <a:cubicBezTo>
                                <a:pt x="373" y="11"/>
                                <a:pt x="326" y="10"/>
                                <a:pt x="280" y="9"/>
                              </a:cubicBezTo>
                              <a:cubicBezTo>
                                <a:pt x="186" y="7"/>
                                <a:pt x="93" y="6"/>
                                <a:pt x="3" y="8"/>
                              </a:cubicBezTo>
                              <a:cubicBezTo>
                                <a:pt x="13" y="0"/>
                                <a:pt x="48" y="3"/>
                                <a:pt x="67" y="2"/>
                              </a:cubicBezTo>
                              <a:cubicBezTo>
                                <a:pt x="146" y="0"/>
                                <a:pt x="229" y="0"/>
                                <a:pt x="312" y="2"/>
                              </a:cubicBezTo>
                              <a:cubicBezTo>
                                <a:pt x="353" y="3"/>
                                <a:pt x="395" y="4"/>
                                <a:pt x="437" y="5"/>
                              </a:cubicBezTo>
                              <a:cubicBezTo>
                                <a:pt x="457" y="6"/>
                                <a:pt x="478" y="7"/>
                                <a:pt x="499" y="7"/>
                              </a:cubicBezTo>
                              <a:cubicBezTo>
                                <a:pt x="509" y="8"/>
                                <a:pt x="520" y="8"/>
                                <a:pt x="530" y="9"/>
                              </a:cubicBezTo>
                              <a:cubicBezTo>
                                <a:pt x="538" y="9"/>
                                <a:pt x="538" y="9"/>
                                <a:pt x="538" y="9"/>
                              </a:cubicBezTo>
                              <a:cubicBezTo>
                                <a:pt x="549" y="9"/>
                                <a:pt x="549" y="9"/>
                                <a:pt x="549" y="9"/>
                              </a:cubicBezTo>
                              <a:cubicBezTo>
                                <a:pt x="557" y="9"/>
                                <a:pt x="565" y="10"/>
                                <a:pt x="573" y="10"/>
                              </a:cubicBezTo>
                              <a:cubicBezTo>
                                <a:pt x="573" y="20"/>
                                <a:pt x="573" y="30"/>
                                <a:pt x="572" y="40"/>
                              </a:cubicBezTo>
                              <a:cubicBezTo>
                                <a:pt x="572" y="46"/>
                                <a:pt x="572" y="46"/>
                                <a:pt x="572" y="46"/>
                              </a:cubicBezTo>
                              <a:cubicBezTo>
                                <a:pt x="572" y="50"/>
                                <a:pt x="572" y="50"/>
                                <a:pt x="572" y="50"/>
                              </a:cubicBezTo>
                              <a:cubicBezTo>
                                <a:pt x="572" y="60"/>
                                <a:pt x="572" y="60"/>
                                <a:pt x="572" y="60"/>
                              </a:cubicBezTo>
                              <a:cubicBezTo>
                                <a:pt x="571" y="72"/>
                                <a:pt x="570" y="85"/>
                                <a:pt x="570" y="97"/>
                              </a:cubicBezTo>
                              <a:cubicBezTo>
                                <a:pt x="569" y="122"/>
                                <a:pt x="568" y="146"/>
                                <a:pt x="567" y="170"/>
                              </a:cubicBezTo>
                              <a:cubicBezTo>
                                <a:pt x="563" y="254"/>
                                <a:pt x="562" y="340"/>
                                <a:pt x="559" y="424"/>
                              </a:cubicBezTo>
                              <a:cubicBezTo>
                                <a:pt x="558" y="450"/>
                                <a:pt x="558" y="476"/>
                                <a:pt x="557" y="503"/>
                              </a:cubicBezTo>
                              <a:cubicBezTo>
                                <a:pt x="556" y="516"/>
                                <a:pt x="556" y="530"/>
                                <a:pt x="555" y="543"/>
                              </a:cubicBezTo>
                              <a:cubicBezTo>
                                <a:pt x="555" y="550"/>
                                <a:pt x="555" y="557"/>
                                <a:pt x="555" y="563"/>
                              </a:cubicBezTo>
                              <a:cubicBezTo>
                                <a:pt x="555" y="568"/>
                                <a:pt x="554" y="573"/>
                                <a:pt x="554" y="577"/>
                              </a:cubicBezTo>
                              <a:cubicBezTo>
                                <a:pt x="549" y="577"/>
                                <a:pt x="544" y="577"/>
                                <a:pt x="539" y="577"/>
                              </a:cubicBezTo>
                              <a:cubicBezTo>
                                <a:pt x="532" y="577"/>
                                <a:pt x="525" y="576"/>
                                <a:pt x="518" y="576"/>
                              </a:cubicBezTo>
                              <a:cubicBezTo>
                                <a:pt x="503" y="576"/>
                                <a:pt x="489" y="575"/>
                                <a:pt x="474" y="575"/>
                              </a:cubicBezTo>
                              <a:cubicBezTo>
                                <a:pt x="445" y="574"/>
                                <a:pt x="416" y="574"/>
                                <a:pt x="386" y="573"/>
                              </a:cubicBezTo>
                              <a:cubicBezTo>
                                <a:pt x="327" y="572"/>
                                <a:pt x="267" y="571"/>
                                <a:pt x="206" y="571"/>
                              </a:cubicBezTo>
                              <a:cubicBezTo>
                                <a:pt x="173" y="571"/>
                                <a:pt x="139" y="572"/>
                                <a:pt x="105" y="572"/>
                              </a:cubicBezTo>
                              <a:cubicBezTo>
                                <a:pt x="88" y="572"/>
                                <a:pt x="71" y="573"/>
                                <a:pt x="54" y="573"/>
                              </a:cubicBezTo>
                              <a:cubicBezTo>
                                <a:pt x="28" y="574"/>
                                <a:pt x="28" y="574"/>
                                <a:pt x="28" y="574"/>
                              </a:cubicBezTo>
                              <a:cubicBezTo>
                                <a:pt x="23" y="574"/>
                                <a:pt x="23" y="574"/>
                                <a:pt x="23" y="574"/>
                              </a:cubicBezTo>
                              <a:cubicBezTo>
                                <a:pt x="20" y="574"/>
                                <a:pt x="20" y="574"/>
                                <a:pt x="20" y="574"/>
                              </a:cubicBezTo>
                              <a:cubicBezTo>
                                <a:pt x="13" y="574"/>
                                <a:pt x="13" y="574"/>
                                <a:pt x="13" y="574"/>
                              </a:cubicBezTo>
                              <a:cubicBezTo>
                                <a:pt x="12" y="568"/>
                                <a:pt x="12" y="568"/>
                                <a:pt x="12" y="568"/>
                              </a:cubicBezTo>
                              <a:cubicBezTo>
                                <a:pt x="12" y="564"/>
                                <a:pt x="12" y="564"/>
                                <a:pt x="12" y="564"/>
                              </a:cubicBezTo>
                              <a:cubicBezTo>
                                <a:pt x="12" y="559"/>
                                <a:pt x="12" y="559"/>
                                <a:pt x="12" y="559"/>
                              </a:cubicBezTo>
                              <a:cubicBezTo>
                                <a:pt x="11" y="534"/>
                                <a:pt x="11" y="534"/>
                                <a:pt x="11" y="534"/>
                              </a:cubicBezTo>
                              <a:cubicBezTo>
                                <a:pt x="9" y="448"/>
                                <a:pt x="8" y="360"/>
                                <a:pt x="6" y="273"/>
                              </a:cubicBezTo>
                              <a:cubicBezTo>
                                <a:pt x="4" y="210"/>
                                <a:pt x="3" y="148"/>
                                <a:pt x="3" y="81"/>
                              </a:cubicBezTo>
                              <a:cubicBezTo>
                                <a:pt x="3" y="62"/>
                                <a:pt x="0" y="39"/>
                                <a:pt x="7" y="2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9.6pt;margin-top:181.45pt;height:137.25pt;width:136pt;z-index:251581440;mso-width-relative:page;mso-height-relative:page;" fillcolor="#222221" filled="t" stroked="f" coordsize="573,577" o:gfxdata="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" path="m7,22c18,34,13,62,13,79c11,242,16,399,21,551c22,560,22,560,22,560c22,562,22,562,22,562c22,563,22,563,22,563c22,563,22,563,22,563c22,563,22,563,22,563c22,564,22,564,22,564c23,564,24,564,24,564c24,564,24,564,24,564c24,564,24,564,24,564c26,564,26,564,26,564c34,564,34,564,34,564c44,563,55,563,65,563c86,563,107,563,128,563c170,562,212,563,254,563c339,564,423,567,507,568c516,568,525,569,534,569c537,569,537,569,537,569c539,569,539,569,539,569c540,569,540,569,540,569c542,569,542,569,542,569c546,569,546,569,546,569c548,494,551,418,553,342c556,261,559,181,562,100c563,87,563,74,564,61c564,47,565,32,565,18c517,16,469,15,420,13c373,11,326,10,280,9c186,7,93,6,3,8c13,0,48,3,67,2c146,0,229,0,312,2c353,3,395,4,437,5c457,6,478,7,499,7c509,8,520,8,530,9c538,9,538,9,538,9c549,9,549,9,549,9c557,9,565,10,573,10c573,20,573,30,572,40c572,46,572,46,572,46c572,50,572,50,572,50c572,60,572,60,572,60c571,72,570,85,570,97c569,122,568,146,567,170c563,254,562,340,559,424c558,450,558,476,557,503c556,516,556,530,555,543c555,550,555,557,555,563c555,568,554,573,554,577c549,577,544,577,539,577c532,577,525,576,518,576c503,576,489,575,474,575c445,574,416,574,386,573c327,572,267,571,206,571c173,571,139,572,105,572c88,572,71,573,54,573c28,574,28,574,28,574c23,574,23,574,23,574c20,574,20,574,20,574c13,574,13,574,13,574c12,568,12,568,12,568c12,564,12,564,12,564c12,559,12,559,12,559c11,534,11,534,11,534c9,448,8,360,6,273c4,210,3,148,3,81c3,62,0,39,7,22xe">
                <v:path o:connectlocs="39186,238653;66314,1691719;66314,1700782;66314,1700782;72343,1703802;72343,1703802;102486,1703802;385831,1700782;1528255,1715886;1618684,1718907;1627727,1718907;1645813,1718907;1694042,302092;1703085,54376;844006,27188;201958,6041;1317253,15104;1597584,27188;1654856,27188;1724185,120837;1724185,151046;1718157,293029;1684999,1280873;1672942,1640363;1669928,1743075;1561412,1740054;1163523,1730991;316502,1727970;84400,1734012;60286,1734012;36171,1715886;36171,1688698;18085,824713;21100,6646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9392" behindDoc="0" locked="0" layoutInCell="1" allowOverlap="1">
                <wp:simplePos x="0" y="0"/>
                <wp:positionH relativeFrom="column">
                  <wp:posOffset>1775460</wp:posOffset>
                </wp:positionH>
                <wp:positionV relativeFrom="paragraph">
                  <wp:posOffset>-588645</wp:posOffset>
                </wp:positionV>
                <wp:extent cx="1722120" cy="400050"/>
                <wp:effectExtent l="0" t="0" r="0" b="0"/>
                <wp:wrapNone/>
                <wp:docPr id="2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8460"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pt;margin-top:-46.35pt;height:31.5pt;width:135.6pt;z-index:251579392;mso-width-relative:page;mso-height-relative:page;" filled="f" stroked="f" coordsize="21600,21600" o:gfxdata="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5ZlKy2AAAAAsBAAAPAAAAAAAAAAEAIAAAACIAAABkcnMvZG93bnJldi54bWxQSwECFAAUAAAA&#10;CACHTuJALhRDQScCAADO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578368" behindDoc="0" locked="0" layoutInCell="1" allowOverlap="1">
                <wp:simplePos x="0" y="0"/>
                <wp:positionH relativeFrom="column">
                  <wp:posOffset>2177415</wp:posOffset>
                </wp:positionH>
                <wp:positionV relativeFrom="paragraph">
                  <wp:posOffset>118745</wp:posOffset>
                </wp:positionV>
                <wp:extent cx="918845" cy="407670"/>
                <wp:effectExtent l="0" t="0" r="0" b="1270"/>
                <wp:wrapNone/>
                <wp:docPr id="20"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0415"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45pt;margin-top:9.35pt;height:32.1pt;width:72.35pt;z-index:251578368;mso-width-relative:page;mso-height-relative:page;" fillcolor="#222221" filled="t" stroked="f" coordsize="274,119" o:gfxdata="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7344" behindDoc="0" locked="0" layoutInCell="1" allowOverlap="1">
                <wp:simplePos x="0" y="0"/>
                <wp:positionH relativeFrom="column">
                  <wp:posOffset>-1143000</wp:posOffset>
                </wp:positionH>
                <wp:positionV relativeFrom="paragraph">
                  <wp:posOffset>-914400</wp:posOffset>
                </wp:positionV>
                <wp:extent cx="7559675" cy="10692130"/>
                <wp:effectExtent l="0" t="0" r="3175" b="13970"/>
                <wp:wrapNone/>
                <wp:docPr id="19"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0"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90pt;margin-top:-72pt;height:841.9pt;width:595.25pt;z-index:251577344;mso-width-relative:page;mso-height-relative:page;" fillcolor="#F2F2F2" filled="t" stroked="f" coordsize="21600,21600" o:gfxdata="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6vj9dwAAAAPAQAA&#10;DwAAAAAAAAABACAAAAAiAAAAZHJzL2Rvd25yZXYueG1sUEsBAhQAFAAAAAgAh07iQNXOgvNOAgAA&#10;KgQAAA4AAAAAAAAAAQAgAAAAKwEAAGRycy9lMm9Eb2MueG1sUEsFBgAAAAAGAAYAWQEAAOsFAAAA&#10;AA==&#10;">
                <v:fill on="t" focussize="0,0"/>
                <v:stroke on="f" weight="2pt"/>
                <v:imagedata o:title=""/>
                <o:lock v:ext="edit" aspectratio="f"/>
                <v:textbox inset="0mm,0mm,0mm,0mm"/>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94752" behindDoc="0" locked="0" layoutInCell="1" allowOverlap="1">
                <wp:simplePos x="0" y="0"/>
                <wp:positionH relativeFrom="column">
                  <wp:posOffset>408305</wp:posOffset>
                </wp:positionH>
                <wp:positionV relativeFrom="paragraph">
                  <wp:posOffset>-188595</wp:posOffset>
                </wp:positionV>
                <wp:extent cx="4278630" cy="294640"/>
                <wp:effectExtent l="0" t="0" r="0" b="0"/>
                <wp:wrapNone/>
                <wp:docPr id="6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427863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2.15pt;margin-top:-14.85pt;height:23.2pt;width:336.9pt;z-index:251594752;mso-width-relative:page;mso-height-relative:page;" filled="f" stroked="f" coordsize="21600,21600" o:gfxdata="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kvaa1wAAAAkBAAAPAAAAAAAAAAEAIAAAACIAAABkcnMvZG93bnJldi54bWxQSwECFAAUAAAA&#10;CACHTuJAa7NFLCgCAADOAwAADgAAAAAAAAABACAAAAAm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03968" behindDoc="0" locked="0" layoutInCell="1" allowOverlap="1">
                <wp:simplePos x="0" y="0"/>
                <wp:positionH relativeFrom="column">
                  <wp:posOffset>-67310</wp:posOffset>
                </wp:positionH>
                <wp:positionV relativeFrom="paragraph">
                  <wp:posOffset>6548755</wp:posOffset>
                </wp:positionV>
                <wp:extent cx="1299210" cy="400050"/>
                <wp:effectExtent l="0" t="0" r="0" b="0"/>
                <wp:wrapNone/>
                <wp:docPr id="7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075690" y="7463155"/>
                          <a:ext cx="129921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5.3pt;margin-top:515.65pt;height:31.5pt;width:102.3pt;z-index:251603968;mso-width-relative:page;mso-height-relative:page;" filled="f" stroked="f" coordsize="21600,21600" o:gfxdata="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bmuMfYAAAADQEAAA8AAAAAAAAAAQAgAAAAIgAAAGRycy9kb3ducmV2LnhtbFBLAQIUABQAAAAI&#10;AIdO4kDR+IPvJgIAAM8DAAAOAAAAAAAAAAEAIAAAACcBAABkcnMvZTJvRG9jLnhtbFBLBQYAAAAA&#10;BgAGAFkBAAC/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602944" behindDoc="0" locked="0" layoutInCell="1" allowOverlap="1">
                <wp:simplePos x="0" y="0"/>
                <wp:positionH relativeFrom="column">
                  <wp:posOffset>-258445</wp:posOffset>
                </wp:positionH>
                <wp:positionV relativeFrom="paragraph">
                  <wp:posOffset>7284085</wp:posOffset>
                </wp:positionV>
                <wp:extent cx="5791200" cy="1559560"/>
                <wp:effectExtent l="0" t="0" r="0" b="0"/>
                <wp:wrapNone/>
                <wp:docPr id="7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84555" y="8198485"/>
                          <a:ext cx="5791200" cy="155956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p>
                            <w:pPr>
                              <w:rPr>
                                <w:rFonts w:hint="eastAsia"/>
                                <w:lang w:eastAsia="zh-CN"/>
                              </w:rPr>
                            </w:pPr>
                          </w:p>
                        </w:txbxContent>
                      </wps:txbx>
                      <wps:bodyPr wrap="square" rtlCol="0">
                        <a:noAutofit/>
                      </wps:bodyPr>
                    </wps:wsp>
                  </a:graphicData>
                </a:graphic>
              </wp:anchor>
            </w:drawing>
          </mc:Choice>
          <mc:Fallback>
            <w:pict>
              <v:shape id="稻壳儿春秋广告/盗版必究        原创来源：http://chn.docer.com/works?userid=199329941#!/work_time" o:spid="_x0000_s1026" o:spt="202" type="#_x0000_t202" style="position:absolute;left:0pt;margin-left:-20.35pt;margin-top:573.55pt;height:122.8pt;width:456pt;z-index:251602944;mso-width-relative:page;mso-height-relative:page;" filled="f" stroked="f" coordsize="21600,21600" o:gfxdata="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uXL5nZAAAADQEAAA8AAAAAAAAAAQAgAAAAIgAAAGRycy9kb3ducmV2LnhtbFBLAQIUABQA&#10;AAAIAIdO4kCzflp6KAIAAM8DAAAOAAAAAAAAAAEAIAAAACgBAABkcnMvZTJvRG9jLnhtbFBLBQYA&#10;AAAABgAGAFkBAADCBQAAAAA=&#10;">
                <v:fill on="f" focussize="0,0"/>
                <v:stroke on="f"/>
                <v:imagedata o:title=""/>
                <o:lock v:ext="edit" aspectratio="f"/>
                <v:textbo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p>
                      <w:pPr>
                        <w:rPr>
                          <w:rFonts w:hint="eastAsia"/>
                          <w:lang w:eastAsia="zh-CN"/>
                        </w:rPr>
                      </w:pPr>
                    </w:p>
                  </w:txbxContent>
                </v:textbox>
              </v:shape>
            </w:pict>
          </mc:Fallback>
        </mc:AlternateContent>
      </w:r>
      <w:r>
        <mc:AlternateContent>
          <mc:Choice Requires="wps">
            <w:drawing>
              <wp:anchor distT="0" distB="0" distL="114300" distR="114300" simplePos="0" relativeHeight="251601920" behindDoc="0" locked="0" layoutInCell="1" allowOverlap="1">
                <wp:simplePos x="0" y="0"/>
                <wp:positionH relativeFrom="column">
                  <wp:posOffset>-258445</wp:posOffset>
                </wp:positionH>
                <wp:positionV relativeFrom="paragraph">
                  <wp:posOffset>6381750</wp:posOffset>
                </wp:positionV>
                <wp:extent cx="1905000" cy="735330"/>
                <wp:effectExtent l="0" t="0" r="8255" b="1905"/>
                <wp:wrapNone/>
                <wp:docPr id="71"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884555" y="7296150"/>
                          <a:ext cx="1905000" cy="735330"/>
                        </a:xfrm>
                        <a:custGeom>
                          <a:avLst/>
                          <a:gdLst>
                            <a:gd name="T0" fmla="*/ 16 w 723"/>
                            <a:gd name="T1" fmla="*/ 76 h 277"/>
                            <a:gd name="T2" fmla="*/ 17 w 723"/>
                            <a:gd name="T3" fmla="*/ 231 h 277"/>
                            <a:gd name="T4" fmla="*/ 19 w 723"/>
                            <a:gd name="T5" fmla="*/ 267 h 277"/>
                            <a:gd name="T6" fmla="*/ 30 w 723"/>
                            <a:gd name="T7" fmla="*/ 267 h 277"/>
                            <a:gd name="T8" fmla="*/ 32 w 723"/>
                            <a:gd name="T9" fmla="*/ 266 h 277"/>
                            <a:gd name="T10" fmla="*/ 48 w 723"/>
                            <a:gd name="T11" fmla="*/ 266 h 277"/>
                            <a:gd name="T12" fmla="*/ 178 w 723"/>
                            <a:gd name="T13" fmla="*/ 260 h 277"/>
                            <a:gd name="T14" fmla="*/ 494 w 723"/>
                            <a:gd name="T15" fmla="*/ 259 h 277"/>
                            <a:gd name="T16" fmla="*/ 573 w 723"/>
                            <a:gd name="T17" fmla="*/ 262 h 277"/>
                            <a:gd name="T18" fmla="*/ 588 w 723"/>
                            <a:gd name="T19" fmla="*/ 262 h 277"/>
                            <a:gd name="T20" fmla="*/ 589 w 723"/>
                            <a:gd name="T21" fmla="*/ 262 h 277"/>
                            <a:gd name="T22" fmla="*/ 592 w 723"/>
                            <a:gd name="T23" fmla="*/ 263 h 277"/>
                            <a:gd name="T24" fmla="*/ 654 w 723"/>
                            <a:gd name="T25" fmla="*/ 205 h 277"/>
                            <a:gd name="T26" fmla="*/ 693 w 723"/>
                            <a:gd name="T27" fmla="*/ 169 h 277"/>
                            <a:gd name="T28" fmla="*/ 699 w 723"/>
                            <a:gd name="T29" fmla="*/ 164 h 277"/>
                            <a:gd name="T30" fmla="*/ 700 w 723"/>
                            <a:gd name="T31" fmla="*/ 148 h 277"/>
                            <a:gd name="T32" fmla="*/ 687 w 723"/>
                            <a:gd name="T33" fmla="*/ 132 h 277"/>
                            <a:gd name="T34" fmla="*/ 627 w 723"/>
                            <a:gd name="T35" fmla="*/ 66 h 277"/>
                            <a:gd name="T36" fmla="*/ 599 w 723"/>
                            <a:gd name="T37" fmla="*/ 34 h 277"/>
                            <a:gd name="T38" fmla="*/ 4 w 723"/>
                            <a:gd name="T39" fmla="*/ 14 h 277"/>
                            <a:gd name="T40" fmla="*/ 571 w 723"/>
                            <a:gd name="T41" fmla="*/ 24 h 277"/>
                            <a:gd name="T42" fmla="*/ 593 w 723"/>
                            <a:gd name="T43" fmla="*/ 26 h 277"/>
                            <a:gd name="T44" fmla="*/ 633 w 723"/>
                            <a:gd name="T45" fmla="*/ 60 h 277"/>
                            <a:gd name="T46" fmla="*/ 692 w 723"/>
                            <a:gd name="T47" fmla="*/ 123 h 277"/>
                            <a:gd name="T48" fmla="*/ 721 w 723"/>
                            <a:gd name="T49" fmla="*/ 154 h 277"/>
                            <a:gd name="T50" fmla="*/ 659 w 723"/>
                            <a:gd name="T51" fmla="*/ 214 h 277"/>
                            <a:gd name="T52" fmla="*/ 609 w 723"/>
                            <a:gd name="T53" fmla="*/ 260 h 277"/>
                            <a:gd name="T54" fmla="*/ 596 w 723"/>
                            <a:gd name="T55" fmla="*/ 272 h 277"/>
                            <a:gd name="T56" fmla="*/ 589 w 723"/>
                            <a:gd name="T57" fmla="*/ 271 h 277"/>
                            <a:gd name="T58" fmla="*/ 572 w 723"/>
                            <a:gd name="T59" fmla="*/ 271 h 277"/>
                            <a:gd name="T60" fmla="*/ 485 w 723"/>
                            <a:gd name="T61" fmla="*/ 268 h 277"/>
                            <a:gd name="T62" fmla="*/ 164 w 723"/>
                            <a:gd name="T63" fmla="*/ 272 h 277"/>
                            <a:gd name="T64" fmla="*/ 10 w 723"/>
                            <a:gd name="T65" fmla="*/ 277 h 277"/>
                            <a:gd name="T66" fmla="*/ 4 w 723"/>
                            <a:gd name="T67" fmla="*/ 78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3" h="277">
                              <a:moveTo>
                                <a:pt x="9" y="31"/>
                              </a:moveTo>
                              <a:cubicBezTo>
                                <a:pt x="23" y="40"/>
                                <a:pt x="17" y="63"/>
                                <a:pt x="16" y="76"/>
                              </a:cubicBezTo>
                              <a:cubicBezTo>
                                <a:pt x="16" y="111"/>
                                <a:pt x="16" y="146"/>
                                <a:pt x="16" y="180"/>
                              </a:cubicBezTo>
                              <a:cubicBezTo>
                                <a:pt x="17" y="197"/>
                                <a:pt x="17" y="214"/>
                                <a:pt x="17" y="231"/>
                              </a:cubicBezTo>
                              <a:cubicBezTo>
                                <a:pt x="18" y="240"/>
                                <a:pt x="18" y="248"/>
                                <a:pt x="18" y="256"/>
                              </a:cubicBezTo>
                              <a:cubicBezTo>
                                <a:pt x="18" y="260"/>
                                <a:pt x="19" y="264"/>
                                <a:pt x="19" y="267"/>
                              </a:cubicBezTo>
                              <a:cubicBezTo>
                                <a:pt x="22" y="267"/>
                                <a:pt x="25" y="267"/>
                                <a:pt x="28" y="267"/>
                              </a:cubicBezTo>
                              <a:cubicBezTo>
                                <a:pt x="30" y="267"/>
                                <a:pt x="30" y="267"/>
                                <a:pt x="30" y="267"/>
                              </a:cubicBezTo>
                              <a:cubicBezTo>
                                <a:pt x="30" y="266"/>
                                <a:pt x="30" y="266"/>
                                <a:pt x="30" y="266"/>
                              </a:cubicBezTo>
                              <a:cubicBezTo>
                                <a:pt x="32" y="266"/>
                                <a:pt x="32" y="266"/>
                                <a:pt x="32" y="266"/>
                              </a:cubicBezTo>
                              <a:cubicBezTo>
                                <a:pt x="37" y="266"/>
                                <a:pt x="37" y="266"/>
                                <a:pt x="37" y="266"/>
                              </a:cubicBezTo>
                              <a:cubicBezTo>
                                <a:pt x="48" y="266"/>
                                <a:pt x="48" y="266"/>
                                <a:pt x="48" y="266"/>
                              </a:cubicBezTo>
                              <a:cubicBezTo>
                                <a:pt x="63" y="265"/>
                                <a:pt x="77" y="265"/>
                                <a:pt x="91" y="264"/>
                              </a:cubicBezTo>
                              <a:cubicBezTo>
                                <a:pt x="120" y="262"/>
                                <a:pt x="149" y="261"/>
                                <a:pt x="178" y="260"/>
                              </a:cubicBezTo>
                              <a:cubicBezTo>
                                <a:pt x="247" y="256"/>
                                <a:pt x="318" y="256"/>
                                <a:pt x="388" y="257"/>
                              </a:cubicBezTo>
                              <a:cubicBezTo>
                                <a:pt x="423" y="257"/>
                                <a:pt x="459" y="258"/>
                                <a:pt x="494" y="259"/>
                              </a:cubicBezTo>
                              <a:cubicBezTo>
                                <a:pt x="547" y="261"/>
                                <a:pt x="547" y="261"/>
                                <a:pt x="547" y="261"/>
                              </a:cubicBezTo>
                              <a:cubicBezTo>
                                <a:pt x="573" y="262"/>
                                <a:pt x="573" y="262"/>
                                <a:pt x="573" y="262"/>
                              </a:cubicBezTo>
                              <a:cubicBezTo>
                                <a:pt x="587" y="262"/>
                                <a:pt x="587" y="262"/>
                                <a:pt x="587" y="262"/>
                              </a:cubicBezTo>
                              <a:cubicBezTo>
                                <a:pt x="588" y="262"/>
                                <a:pt x="588" y="262"/>
                                <a:pt x="588" y="262"/>
                              </a:cubicBezTo>
                              <a:cubicBezTo>
                                <a:pt x="589" y="262"/>
                                <a:pt x="589" y="262"/>
                                <a:pt x="589" y="262"/>
                              </a:cubicBezTo>
                              <a:cubicBezTo>
                                <a:pt x="589" y="262"/>
                                <a:pt x="589" y="262"/>
                                <a:pt x="589" y="262"/>
                              </a:cubicBezTo>
                              <a:cubicBezTo>
                                <a:pt x="590" y="263"/>
                                <a:pt x="590" y="263"/>
                                <a:pt x="590" y="263"/>
                              </a:cubicBezTo>
                              <a:cubicBezTo>
                                <a:pt x="592" y="263"/>
                                <a:pt x="592" y="263"/>
                                <a:pt x="592" y="263"/>
                              </a:cubicBezTo>
                              <a:cubicBezTo>
                                <a:pt x="594" y="261"/>
                                <a:pt x="594" y="261"/>
                                <a:pt x="594" y="261"/>
                              </a:cubicBezTo>
                              <a:cubicBezTo>
                                <a:pt x="614" y="243"/>
                                <a:pt x="634" y="224"/>
                                <a:pt x="654" y="205"/>
                              </a:cubicBezTo>
                              <a:cubicBezTo>
                                <a:pt x="685" y="176"/>
                                <a:pt x="685" y="176"/>
                                <a:pt x="685" y="176"/>
                              </a:cubicBezTo>
                              <a:cubicBezTo>
                                <a:pt x="693" y="169"/>
                                <a:pt x="693" y="169"/>
                                <a:pt x="693" y="169"/>
                              </a:cubicBezTo>
                              <a:cubicBezTo>
                                <a:pt x="697" y="166"/>
                                <a:pt x="697" y="166"/>
                                <a:pt x="697" y="166"/>
                              </a:cubicBezTo>
                              <a:cubicBezTo>
                                <a:pt x="699" y="164"/>
                                <a:pt x="699" y="164"/>
                                <a:pt x="699" y="164"/>
                              </a:cubicBezTo>
                              <a:cubicBezTo>
                                <a:pt x="708" y="157"/>
                                <a:pt x="708" y="157"/>
                                <a:pt x="708" y="157"/>
                              </a:cubicBezTo>
                              <a:cubicBezTo>
                                <a:pt x="700" y="148"/>
                                <a:pt x="700" y="148"/>
                                <a:pt x="700" y="148"/>
                              </a:cubicBezTo>
                              <a:cubicBezTo>
                                <a:pt x="700" y="147"/>
                                <a:pt x="697" y="143"/>
                                <a:pt x="694" y="141"/>
                              </a:cubicBezTo>
                              <a:cubicBezTo>
                                <a:pt x="687" y="132"/>
                                <a:pt x="687" y="132"/>
                                <a:pt x="687" y="132"/>
                              </a:cubicBezTo>
                              <a:cubicBezTo>
                                <a:pt x="657" y="99"/>
                                <a:pt x="657" y="99"/>
                                <a:pt x="657" y="99"/>
                              </a:cubicBezTo>
                              <a:cubicBezTo>
                                <a:pt x="627" y="66"/>
                                <a:pt x="627" y="66"/>
                                <a:pt x="627" y="66"/>
                              </a:cubicBezTo>
                              <a:cubicBezTo>
                                <a:pt x="612" y="50"/>
                                <a:pt x="612" y="50"/>
                                <a:pt x="612" y="50"/>
                              </a:cubicBezTo>
                              <a:cubicBezTo>
                                <a:pt x="599" y="34"/>
                                <a:pt x="599" y="34"/>
                                <a:pt x="599" y="34"/>
                              </a:cubicBezTo>
                              <a:cubicBezTo>
                                <a:pt x="571" y="33"/>
                                <a:pt x="543" y="31"/>
                                <a:pt x="515" y="29"/>
                              </a:cubicBezTo>
                              <a:cubicBezTo>
                                <a:pt x="344" y="20"/>
                                <a:pt x="170" y="9"/>
                                <a:pt x="4" y="14"/>
                              </a:cubicBezTo>
                              <a:cubicBezTo>
                                <a:pt x="12" y="4"/>
                                <a:pt x="41" y="8"/>
                                <a:pt x="56" y="7"/>
                              </a:cubicBezTo>
                              <a:cubicBezTo>
                                <a:pt x="222" y="0"/>
                                <a:pt x="404" y="13"/>
                                <a:pt x="571" y="24"/>
                              </a:cubicBezTo>
                              <a:cubicBezTo>
                                <a:pt x="576" y="24"/>
                                <a:pt x="581" y="25"/>
                                <a:pt x="585" y="25"/>
                              </a:cubicBezTo>
                              <a:cubicBezTo>
                                <a:pt x="588" y="25"/>
                                <a:pt x="591" y="25"/>
                                <a:pt x="593" y="26"/>
                              </a:cubicBezTo>
                              <a:cubicBezTo>
                                <a:pt x="596" y="26"/>
                                <a:pt x="599" y="26"/>
                                <a:pt x="602" y="26"/>
                              </a:cubicBezTo>
                              <a:cubicBezTo>
                                <a:pt x="612" y="37"/>
                                <a:pt x="622" y="48"/>
                                <a:pt x="633" y="60"/>
                              </a:cubicBezTo>
                              <a:cubicBezTo>
                                <a:pt x="643" y="70"/>
                                <a:pt x="653" y="81"/>
                                <a:pt x="663" y="92"/>
                              </a:cubicBezTo>
                              <a:cubicBezTo>
                                <a:pt x="672" y="102"/>
                                <a:pt x="682" y="113"/>
                                <a:pt x="692" y="123"/>
                              </a:cubicBezTo>
                              <a:cubicBezTo>
                                <a:pt x="707" y="140"/>
                                <a:pt x="707" y="140"/>
                                <a:pt x="707" y="140"/>
                              </a:cubicBezTo>
                              <a:cubicBezTo>
                                <a:pt x="712" y="145"/>
                                <a:pt x="716" y="149"/>
                                <a:pt x="721" y="154"/>
                              </a:cubicBezTo>
                              <a:cubicBezTo>
                                <a:pt x="721" y="155"/>
                                <a:pt x="722" y="156"/>
                                <a:pt x="723" y="157"/>
                              </a:cubicBezTo>
                              <a:cubicBezTo>
                                <a:pt x="702" y="176"/>
                                <a:pt x="680" y="195"/>
                                <a:pt x="659" y="214"/>
                              </a:cubicBezTo>
                              <a:cubicBezTo>
                                <a:pt x="648" y="224"/>
                                <a:pt x="637" y="234"/>
                                <a:pt x="626" y="244"/>
                              </a:cubicBezTo>
                              <a:cubicBezTo>
                                <a:pt x="620" y="249"/>
                                <a:pt x="615" y="254"/>
                                <a:pt x="609" y="260"/>
                              </a:cubicBezTo>
                              <a:cubicBezTo>
                                <a:pt x="601" y="267"/>
                                <a:pt x="601" y="267"/>
                                <a:pt x="601" y="267"/>
                              </a:cubicBezTo>
                              <a:cubicBezTo>
                                <a:pt x="596" y="272"/>
                                <a:pt x="596" y="272"/>
                                <a:pt x="596" y="272"/>
                              </a:cubicBezTo>
                              <a:cubicBezTo>
                                <a:pt x="591" y="272"/>
                                <a:pt x="591" y="272"/>
                                <a:pt x="591" y="272"/>
                              </a:cubicBezTo>
                              <a:cubicBezTo>
                                <a:pt x="589" y="271"/>
                                <a:pt x="589" y="271"/>
                                <a:pt x="589" y="271"/>
                              </a:cubicBezTo>
                              <a:cubicBezTo>
                                <a:pt x="586" y="271"/>
                                <a:pt x="586" y="271"/>
                                <a:pt x="586" y="271"/>
                              </a:cubicBezTo>
                              <a:cubicBezTo>
                                <a:pt x="581" y="271"/>
                                <a:pt x="576" y="271"/>
                                <a:pt x="572" y="271"/>
                              </a:cubicBezTo>
                              <a:cubicBezTo>
                                <a:pt x="562" y="270"/>
                                <a:pt x="552" y="270"/>
                                <a:pt x="543" y="270"/>
                              </a:cubicBezTo>
                              <a:cubicBezTo>
                                <a:pt x="524" y="269"/>
                                <a:pt x="505" y="269"/>
                                <a:pt x="485" y="268"/>
                              </a:cubicBezTo>
                              <a:cubicBezTo>
                                <a:pt x="446" y="267"/>
                                <a:pt x="407" y="266"/>
                                <a:pt x="367" y="266"/>
                              </a:cubicBezTo>
                              <a:cubicBezTo>
                                <a:pt x="300" y="266"/>
                                <a:pt x="232" y="269"/>
                                <a:pt x="164" y="272"/>
                              </a:cubicBezTo>
                              <a:cubicBezTo>
                                <a:pt x="137" y="272"/>
                                <a:pt x="111" y="273"/>
                                <a:pt x="84" y="274"/>
                              </a:cubicBezTo>
                              <a:cubicBezTo>
                                <a:pt x="58" y="275"/>
                                <a:pt x="28" y="276"/>
                                <a:pt x="10" y="277"/>
                              </a:cubicBezTo>
                              <a:cubicBezTo>
                                <a:pt x="9" y="262"/>
                                <a:pt x="8" y="247"/>
                                <a:pt x="8" y="232"/>
                              </a:cubicBezTo>
                              <a:cubicBezTo>
                                <a:pt x="5" y="182"/>
                                <a:pt x="4" y="132"/>
                                <a:pt x="4" y="78"/>
                              </a:cubicBezTo>
                              <a:cubicBezTo>
                                <a:pt x="4" y="63"/>
                                <a:pt x="0" y="44"/>
                                <a:pt x="9" y="3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0.35pt;margin-top:502.5pt;height:57.9pt;width:150pt;z-index:251601920;mso-width-relative:page;mso-height-relative:page;" fillcolor="#222221" filled="t" stroked="f" coordsize="723,277" o:gfxdata="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" path="m9,31c23,40,17,63,16,76c16,111,16,146,16,180c17,197,17,214,17,231c18,240,18,248,18,256c18,260,19,264,19,267c22,267,25,267,28,267c30,267,30,267,30,267c30,266,30,266,30,266c32,266,32,266,32,266c37,266,37,266,37,266c48,266,48,266,48,266c63,265,77,265,91,264c120,262,149,261,178,260c247,256,318,256,388,257c423,257,459,258,494,259c547,261,547,261,547,261c573,262,573,262,573,262c587,262,587,262,587,262c588,262,588,262,588,262c589,262,589,262,589,262c589,262,589,262,589,262c590,263,590,263,590,263c592,263,592,263,592,263c594,261,594,261,594,261c614,243,634,224,654,205c685,176,685,176,685,176c693,169,693,169,693,169c697,166,697,166,697,166c699,164,699,164,699,164c708,157,708,157,708,157c700,148,700,148,700,148c700,147,697,143,694,141c687,132,687,132,687,132c657,99,657,99,657,99c627,66,627,66,627,66c612,50,612,50,612,50c599,34,599,34,599,34c571,33,543,31,515,29c344,20,170,9,4,14c12,4,41,8,56,7c222,0,404,13,571,24c576,24,581,25,585,25c588,25,591,25,593,26c596,26,599,26,602,26c612,37,622,48,633,60c643,70,653,81,663,92c672,102,682,113,692,123c707,140,707,140,707,140c712,145,716,149,721,154c721,155,722,156,723,157c702,176,680,195,659,214c648,224,637,234,626,244c620,249,615,254,609,260c601,267,601,267,601,267c596,272,596,272,596,272c591,272,591,272,591,272c589,271,589,271,589,271c586,271,586,271,586,271c581,271,576,271,572,271c562,270,552,270,543,270c524,269,505,269,485,268c446,267,407,266,367,266c300,266,232,269,164,272c137,272,111,273,84,274c58,275,28,276,10,277c9,262,8,247,8,232c5,182,4,132,4,78c4,63,0,44,9,31xe">
                <v:path o:connectlocs="42157,201751;44792,613217;50062,708783;79045,708783;84315,706129;126473,706129;469004,690201;1301618,687546;1509771,695510;1549294,695510;1551929,695510;1559834,698165;1723195,544197;1825954,448630;1841763,435357;1844398,392883;1810145,350409;1652053,175204;1578278,90257;10539,37164;1504502,63710;1562468,69020;1667863,159277;1823319,326518;1899730,408811;1736369,568088;1604626,690201;1570373,722056;1551929,719402;1507136,719402;1277904,711438;432116,722056;26348,735330;10539,20706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00896" behindDoc="0" locked="0" layoutInCell="1" allowOverlap="1">
                <wp:simplePos x="0" y="0"/>
                <wp:positionH relativeFrom="column">
                  <wp:posOffset>-67310</wp:posOffset>
                </wp:positionH>
                <wp:positionV relativeFrom="paragraph">
                  <wp:posOffset>3961130</wp:posOffset>
                </wp:positionV>
                <wp:extent cx="1299210" cy="400050"/>
                <wp:effectExtent l="0" t="0" r="0" b="0"/>
                <wp:wrapNone/>
                <wp:docPr id="7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075690" y="4875530"/>
                          <a:ext cx="129921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5.3pt;margin-top:311.9pt;height:31.5pt;width:102.3pt;z-index:251600896;mso-width-relative:page;mso-height-relative:page;" filled="f" stroked="f" coordsize="21600,21600" o:gfxdata="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9LL81wAAAAsBAAAPAAAAAAAAAAEAIAAAACIAAABkcnMvZG93bnJldi54bWxQSwECFAAUAAAACACH&#10;TuJA7rdrIyUCAADPAwAADgAAAAAAAAABACAAAAAmAQAAZHJzL2Uyb0RvYy54bWxQSwUGAAAAAAYA&#10;BgBZAQAAvQ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599872" behindDoc="0" locked="0" layoutInCell="1" allowOverlap="1">
                <wp:simplePos x="0" y="0"/>
                <wp:positionH relativeFrom="column">
                  <wp:posOffset>-258445</wp:posOffset>
                </wp:positionH>
                <wp:positionV relativeFrom="paragraph">
                  <wp:posOffset>4696460</wp:posOffset>
                </wp:positionV>
                <wp:extent cx="5791200" cy="1690370"/>
                <wp:effectExtent l="0" t="0" r="0" b="0"/>
                <wp:wrapNone/>
                <wp:docPr id="6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84555" y="5610860"/>
                          <a:ext cx="5791200" cy="169037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p>
                            <w:pPr>
                              <w:rPr>
                                <w:rFonts w:hint="eastAsia"/>
                                <w:lang w:eastAsia="zh-CN"/>
                              </w:rPr>
                            </w:pPr>
                          </w:p>
                        </w:txbxContent>
                      </wps:txbx>
                      <wps:bodyPr wrap="square" rtlCol="0">
                        <a:noAutofit/>
                      </wps:bodyPr>
                    </wps:wsp>
                  </a:graphicData>
                </a:graphic>
              </wp:anchor>
            </w:drawing>
          </mc:Choice>
          <mc:Fallback>
            <w:pict>
              <v:shape id="稻壳儿春秋广告/盗版必究        原创来源：http://chn.docer.com/works?userid=199329941#!/work_time" o:spid="_x0000_s1026" o:spt="202" type="#_x0000_t202" style="position:absolute;left:0pt;margin-left:-20.35pt;margin-top:369.8pt;height:133.1pt;width:456pt;z-index:251599872;mso-width-relative:page;mso-height-relative:page;" filled="f" stroked="f" coordsize="21600,21600" o:gfxdata="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4JX+HZAAAADAEAAA8AAAAAAAAAAQAgAAAAIgAAAGRycy9kb3ducmV2LnhtbFBLAQIUABQA&#10;AAAIAIdO4kBGN8i3KAIAAM8DAAAOAAAAAAAAAAEAIAAAACgBAABkcnMvZTJvRG9jLnhtbFBLBQYA&#10;AAAABgAGAFkBAADCBQAAAAA=&#10;">
                <v:fill on="f" focussize="0,0"/>
                <v:stroke on="f"/>
                <v:imagedata o:title=""/>
                <o:lock v:ext="edit" aspectratio="f"/>
                <v:textbo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p>
                      <w:pPr>
                        <w:rPr>
                          <w:rFonts w:hint="eastAsia"/>
                          <w:lang w:eastAsia="zh-CN"/>
                        </w:rPr>
                      </w:pPr>
                    </w:p>
                  </w:txbxContent>
                </v:textbox>
              </v:shape>
            </w:pict>
          </mc:Fallback>
        </mc:AlternateContent>
      </w:r>
      <w:r>
        <mc:AlternateContent>
          <mc:Choice Requires="wps">
            <w:drawing>
              <wp:anchor distT="0" distB="0" distL="114300" distR="114300" simplePos="0" relativeHeight="251598848" behindDoc="0" locked="0" layoutInCell="1" allowOverlap="1">
                <wp:simplePos x="0" y="0"/>
                <wp:positionH relativeFrom="column">
                  <wp:posOffset>-258445</wp:posOffset>
                </wp:positionH>
                <wp:positionV relativeFrom="paragraph">
                  <wp:posOffset>3793490</wp:posOffset>
                </wp:positionV>
                <wp:extent cx="1905000" cy="735330"/>
                <wp:effectExtent l="0" t="0" r="8255" b="1905"/>
                <wp:wrapNone/>
                <wp:docPr id="6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884555" y="4707890"/>
                          <a:ext cx="1905000" cy="735330"/>
                        </a:xfrm>
                        <a:custGeom>
                          <a:avLst/>
                          <a:gdLst>
                            <a:gd name="T0" fmla="*/ 16 w 723"/>
                            <a:gd name="T1" fmla="*/ 76 h 277"/>
                            <a:gd name="T2" fmla="*/ 17 w 723"/>
                            <a:gd name="T3" fmla="*/ 231 h 277"/>
                            <a:gd name="T4" fmla="*/ 19 w 723"/>
                            <a:gd name="T5" fmla="*/ 267 h 277"/>
                            <a:gd name="T6" fmla="*/ 30 w 723"/>
                            <a:gd name="T7" fmla="*/ 267 h 277"/>
                            <a:gd name="T8" fmla="*/ 32 w 723"/>
                            <a:gd name="T9" fmla="*/ 266 h 277"/>
                            <a:gd name="T10" fmla="*/ 48 w 723"/>
                            <a:gd name="T11" fmla="*/ 266 h 277"/>
                            <a:gd name="T12" fmla="*/ 178 w 723"/>
                            <a:gd name="T13" fmla="*/ 260 h 277"/>
                            <a:gd name="T14" fmla="*/ 494 w 723"/>
                            <a:gd name="T15" fmla="*/ 259 h 277"/>
                            <a:gd name="T16" fmla="*/ 573 w 723"/>
                            <a:gd name="T17" fmla="*/ 262 h 277"/>
                            <a:gd name="T18" fmla="*/ 588 w 723"/>
                            <a:gd name="T19" fmla="*/ 262 h 277"/>
                            <a:gd name="T20" fmla="*/ 589 w 723"/>
                            <a:gd name="T21" fmla="*/ 262 h 277"/>
                            <a:gd name="T22" fmla="*/ 592 w 723"/>
                            <a:gd name="T23" fmla="*/ 263 h 277"/>
                            <a:gd name="T24" fmla="*/ 654 w 723"/>
                            <a:gd name="T25" fmla="*/ 205 h 277"/>
                            <a:gd name="T26" fmla="*/ 693 w 723"/>
                            <a:gd name="T27" fmla="*/ 169 h 277"/>
                            <a:gd name="T28" fmla="*/ 699 w 723"/>
                            <a:gd name="T29" fmla="*/ 164 h 277"/>
                            <a:gd name="T30" fmla="*/ 700 w 723"/>
                            <a:gd name="T31" fmla="*/ 148 h 277"/>
                            <a:gd name="T32" fmla="*/ 687 w 723"/>
                            <a:gd name="T33" fmla="*/ 132 h 277"/>
                            <a:gd name="T34" fmla="*/ 627 w 723"/>
                            <a:gd name="T35" fmla="*/ 66 h 277"/>
                            <a:gd name="T36" fmla="*/ 599 w 723"/>
                            <a:gd name="T37" fmla="*/ 34 h 277"/>
                            <a:gd name="T38" fmla="*/ 4 w 723"/>
                            <a:gd name="T39" fmla="*/ 14 h 277"/>
                            <a:gd name="T40" fmla="*/ 571 w 723"/>
                            <a:gd name="T41" fmla="*/ 24 h 277"/>
                            <a:gd name="T42" fmla="*/ 593 w 723"/>
                            <a:gd name="T43" fmla="*/ 26 h 277"/>
                            <a:gd name="T44" fmla="*/ 633 w 723"/>
                            <a:gd name="T45" fmla="*/ 60 h 277"/>
                            <a:gd name="T46" fmla="*/ 692 w 723"/>
                            <a:gd name="T47" fmla="*/ 123 h 277"/>
                            <a:gd name="T48" fmla="*/ 721 w 723"/>
                            <a:gd name="T49" fmla="*/ 154 h 277"/>
                            <a:gd name="T50" fmla="*/ 659 w 723"/>
                            <a:gd name="T51" fmla="*/ 214 h 277"/>
                            <a:gd name="T52" fmla="*/ 609 w 723"/>
                            <a:gd name="T53" fmla="*/ 260 h 277"/>
                            <a:gd name="T54" fmla="*/ 596 w 723"/>
                            <a:gd name="T55" fmla="*/ 272 h 277"/>
                            <a:gd name="T56" fmla="*/ 589 w 723"/>
                            <a:gd name="T57" fmla="*/ 271 h 277"/>
                            <a:gd name="T58" fmla="*/ 572 w 723"/>
                            <a:gd name="T59" fmla="*/ 271 h 277"/>
                            <a:gd name="T60" fmla="*/ 485 w 723"/>
                            <a:gd name="T61" fmla="*/ 268 h 277"/>
                            <a:gd name="T62" fmla="*/ 164 w 723"/>
                            <a:gd name="T63" fmla="*/ 272 h 277"/>
                            <a:gd name="T64" fmla="*/ 10 w 723"/>
                            <a:gd name="T65" fmla="*/ 277 h 277"/>
                            <a:gd name="T66" fmla="*/ 4 w 723"/>
                            <a:gd name="T67" fmla="*/ 78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3" h="277">
                              <a:moveTo>
                                <a:pt x="9" y="31"/>
                              </a:moveTo>
                              <a:cubicBezTo>
                                <a:pt x="23" y="40"/>
                                <a:pt x="17" y="63"/>
                                <a:pt x="16" y="76"/>
                              </a:cubicBezTo>
                              <a:cubicBezTo>
                                <a:pt x="16" y="111"/>
                                <a:pt x="16" y="146"/>
                                <a:pt x="16" y="180"/>
                              </a:cubicBezTo>
                              <a:cubicBezTo>
                                <a:pt x="17" y="197"/>
                                <a:pt x="17" y="214"/>
                                <a:pt x="17" y="231"/>
                              </a:cubicBezTo>
                              <a:cubicBezTo>
                                <a:pt x="18" y="240"/>
                                <a:pt x="18" y="248"/>
                                <a:pt x="18" y="256"/>
                              </a:cubicBezTo>
                              <a:cubicBezTo>
                                <a:pt x="18" y="260"/>
                                <a:pt x="19" y="264"/>
                                <a:pt x="19" y="267"/>
                              </a:cubicBezTo>
                              <a:cubicBezTo>
                                <a:pt x="22" y="267"/>
                                <a:pt x="25" y="267"/>
                                <a:pt x="28" y="267"/>
                              </a:cubicBezTo>
                              <a:cubicBezTo>
                                <a:pt x="30" y="267"/>
                                <a:pt x="30" y="267"/>
                                <a:pt x="30" y="267"/>
                              </a:cubicBezTo>
                              <a:cubicBezTo>
                                <a:pt x="30" y="266"/>
                                <a:pt x="30" y="266"/>
                                <a:pt x="30" y="266"/>
                              </a:cubicBezTo>
                              <a:cubicBezTo>
                                <a:pt x="32" y="266"/>
                                <a:pt x="32" y="266"/>
                                <a:pt x="32" y="266"/>
                              </a:cubicBezTo>
                              <a:cubicBezTo>
                                <a:pt x="37" y="266"/>
                                <a:pt x="37" y="266"/>
                                <a:pt x="37" y="266"/>
                              </a:cubicBezTo>
                              <a:cubicBezTo>
                                <a:pt x="48" y="266"/>
                                <a:pt x="48" y="266"/>
                                <a:pt x="48" y="266"/>
                              </a:cubicBezTo>
                              <a:cubicBezTo>
                                <a:pt x="63" y="265"/>
                                <a:pt x="77" y="265"/>
                                <a:pt x="91" y="264"/>
                              </a:cubicBezTo>
                              <a:cubicBezTo>
                                <a:pt x="120" y="262"/>
                                <a:pt x="149" y="261"/>
                                <a:pt x="178" y="260"/>
                              </a:cubicBezTo>
                              <a:cubicBezTo>
                                <a:pt x="247" y="256"/>
                                <a:pt x="318" y="256"/>
                                <a:pt x="388" y="257"/>
                              </a:cubicBezTo>
                              <a:cubicBezTo>
                                <a:pt x="423" y="257"/>
                                <a:pt x="459" y="258"/>
                                <a:pt x="494" y="259"/>
                              </a:cubicBezTo>
                              <a:cubicBezTo>
                                <a:pt x="547" y="261"/>
                                <a:pt x="547" y="261"/>
                                <a:pt x="547" y="261"/>
                              </a:cubicBezTo>
                              <a:cubicBezTo>
                                <a:pt x="573" y="262"/>
                                <a:pt x="573" y="262"/>
                                <a:pt x="573" y="262"/>
                              </a:cubicBezTo>
                              <a:cubicBezTo>
                                <a:pt x="587" y="262"/>
                                <a:pt x="587" y="262"/>
                                <a:pt x="587" y="262"/>
                              </a:cubicBezTo>
                              <a:cubicBezTo>
                                <a:pt x="588" y="262"/>
                                <a:pt x="588" y="262"/>
                                <a:pt x="588" y="262"/>
                              </a:cubicBezTo>
                              <a:cubicBezTo>
                                <a:pt x="589" y="262"/>
                                <a:pt x="589" y="262"/>
                                <a:pt x="589" y="262"/>
                              </a:cubicBezTo>
                              <a:cubicBezTo>
                                <a:pt x="589" y="262"/>
                                <a:pt x="589" y="262"/>
                                <a:pt x="589" y="262"/>
                              </a:cubicBezTo>
                              <a:cubicBezTo>
                                <a:pt x="590" y="263"/>
                                <a:pt x="590" y="263"/>
                                <a:pt x="590" y="263"/>
                              </a:cubicBezTo>
                              <a:cubicBezTo>
                                <a:pt x="592" y="263"/>
                                <a:pt x="592" y="263"/>
                                <a:pt x="592" y="263"/>
                              </a:cubicBezTo>
                              <a:cubicBezTo>
                                <a:pt x="594" y="261"/>
                                <a:pt x="594" y="261"/>
                                <a:pt x="594" y="261"/>
                              </a:cubicBezTo>
                              <a:cubicBezTo>
                                <a:pt x="614" y="243"/>
                                <a:pt x="634" y="224"/>
                                <a:pt x="654" y="205"/>
                              </a:cubicBezTo>
                              <a:cubicBezTo>
                                <a:pt x="685" y="176"/>
                                <a:pt x="685" y="176"/>
                                <a:pt x="685" y="176"/>
                              </a:cubicBezTo>
                              <a:cubicBezTo>
                                <a:pt x="693" y="169"/>
                                <a:pt x="693" y="169"/>
                                <a:pt x="693" y="169"/>
                              </a:cubicBezTo>
                              <a:cubicBezTo>
                                <a:pt x="697" y="166"/>
                                <a:pt x="697" y="166"/>
                                <a:pt x="697" y="166"/>
                              </a:cubicBezTo>
                              <a:cubicBezTo>
                                <a:pt x="699" y="164"/>
                                <a:pt x="699" y="164"/>
                                <a:pt x="699" y="164"/>
                              </a:cubicBezTo>
                              <a:cubicBezTo>
                                <a:pt x="708" y="157"/>
                                <a:pt x="708" y="157"/>
                                <a:pt x="708" y="157"/>
                              </a:cubicBezTo>
                              <a:cubicBezTo>
                                <a:pt x="700" y="148"/>
                                <a:pt x="700" y="148"/>
                                <a:pt x="700" y="148"/>
                              </a:cubicBezTo>
                              <a:cubicBezTo>
                                <a:pt x="700" y="147"/>
                                <a:pt x="697" y="143"/>
                                <a:pt x="694" y="141"/>
                              </a:cubicBezTo>
                              <a:cubicBezTo>
                                <a:pt x="687" y="132"/>
                                <a:pt x="687" y="132"/>
                                <a:pt x="687" y="132"/>
                              </a:cubicBezTo>
                              <a:cubicBezTo>
                                <a:pt x="657" y="99"/>
                                <a:pt x="657" y="99"/>
                                <a:pt x="657" y="99"/>
                              </a:cubicBezTo>
                              <a:cubicBezTo>
                                <a:pt x="627" y="66"/>
                                <a:pt x="627" y="66"/>
                                <a:pt x="627" y="66"/>
                              </a:cubicBezTo>
                              <a:cubicBezTo>
                                <a:pt x="612" y="50"/>
                                <a:pt x="612" y="50"/>
                                <a:pt x="612" y="50"/>
                              </a:cubicBezTo>
                              <a:cubicBezTo>
                                <a:pt x="599" y="34"/>
                                <a:pt x="599" y="34"/>
                                <a:pt x="599" y="34"/>
                              </a:cubicBezTo>
                              <a:cubicBezTo>
                                <a:pt x="571" y="33"/>
                                <a:pt x="543" y="31"/>
                                <a:pt x="515" y="29"/>
                              </a:cubicBezTo>
                              <a:cubicBezTo>
                                <a:pt x="344" y="20"/>
                                <a:pt x="170" y="9"/>
                                <a:pt x="4" y="14"/>
                              </a:cubicBezTo>
                              <a:cubicBezTo>
                                <a:pt x="12" y="4"/>
                                <a:pt x="41" y="8"/>
                                <a:pt x="56" y="7"/>
                              </a:cubicBezTo>
                              <a:cubicBezTo>
                                <a:pt x="222" y="0"/>
                                <a:pt x="404" y="13"/>
                                <a:pt x="571" y="24"/>
                              </a:cubicBezTo>
                              <a:cubicBezTo>
                                <a:pt x="576" y="24"/>
                                <a:pt x="581" y="25"/>
                                <a:pt x="585" y="25"/>
                              </a:cubicBezTo>
                              <a:cubicBezTo>
                                <a:pt x="588" y="25"/>
                                <a:pt x="591" y="25"/>
                                <a:pt x="593" y="26"/>
                              </a:cubicBezTo>
                              <a:cubicBezTo>
                                <a:pt x="596" y="26"/>
                                <a:pt x="599" y="26"/>
                                <a:pt x="602" y="26"/>
                              </a:cubicBezTo>
                              <a:cubicBezTo>
                                <a:pt x="612" y="37"/>
                                <a:pt x="622" y="48"/>
                                <a:pt x="633" y="60"/>
                              </a:cubicBezTo>
                              <a:cubicBezTo>
                                <a:pt x="643" y="70"/>
                                <a:pt x="653" y="81"/>
                                <a:pt x="663" y="92"/>
                              </a:cubicBezTo>
                              <a:cubicBezTo>
                                <a:pt x="672" y="102"/>
                                <a:pt x="682" y="113"/>
                                <a:pt x="692" y="123"/>
                              </a:cubicBezTo>
                              <a:cubicBezTo>
                                <a:pt x="707" y="140"/>
                                <a:pt x="707" y="140"/>
                                <a:pt x="707" y="140"/>
                              </a:cubicBezTo>
                              <a:cubicBezTo>
                                <a:pt x="712" y="145"/>
                                <a:pt x="716" y="149"/>
                                <a:pt x="721" y="154"/>
                              </a:cubicBezTo>
                              <a:cubicBezTo>
                                <a:pt x="721" y="155"/>
                                <a:pt x="722" y="156"/>
                                <a:pt x="723" y="157"/>
                              </a:cubicBezTo>
                              <a:cubicBezTo>
                                <a:pt x="702" y="176"/>
                                <a:pt x="680" y="195"/>
                                <a:pt x="659" y="214"/>
                              </a:cubicBezTo>
                              <a:cubicBezTo>
                                <a:pt x="648" y="224"/>
                                <a:pt x="637" y="234"/>
                                <a:pt x="626" y="244"/>
                              </a:cubicBezTo>
                              <a:cubicBezTo>
                                <a:pt x="620" y="249"/>
                                <a:pt x="615" y="254"/>
                                <a:pt x="609" y="260"/>
                              </a:cubicBezTo>
                              <a:cubicBezTo>
                                <a:pt x="601" y="267"/>
                                <a:pt x="601" y="267"/>
                                <a:pt x="601" y="267"/>
                              </a:cubicBezTo>
                              <a:cubicBezTo>
                                <a:pt x="596" y="272"/>
                                <a:pt x="596" y="272"/>
                                <a:pt x="596" y="272"/>
                              </a:cubicBezTo>
                              <a:cubicBezTo>
                                <a:pt x="591" y="272"/>
                                <a:pt x="591" y="272"/>
                                <a:pt x="591" y="272"/>
                              </a:cubicBezTo>
                              <a:cubicBezTo>
                                <a:pt x="589" y="271"/>
                                <a:pt x="589" y="271"/>
                                <a:pt x="589" y="271"/>
                              </a:cubicBezTo>
                              <a:cubicBezTo>
                                <a:pt x="586" y="271"/>
                                <a:pt x="586" y="271"/>
                                <a:pt x="586" y="271"/>
                              </a:cubicBezTo>
                              <a:cubicBezTo>
                                <a:pt x="581" y="271"/>
                                <a:pt x="576" y="271"/>
                                <a:pt x="572" y="271"/>
                              </a:cubicBezTo>
                              <a:cubicBezTo>
                                <a:pt x="562" y="270"/>
                                <a:pt x="552" y="270"/>
                                <a:pt x="543" y="270"/>
                              </a:cubicBezTo>
                              <a:cubicBezTo>
                                <a:pt x="524" y="269"/>
                                <a:pt x="505" y="269"/>
                                <a:pt x="485" y="268"/>
                              </a:cubicBezTo>
                              <a:cubicBezTo>
                                <a:pt x="446" y="267"/>
                                <a:pt x="407" y="266"/>
                                <a:pt x="367" y="266"/>
                              </a:cubicBezTo>
                              <a:cubicBezTo>
                                <a:pt x="300" y="266"/>
                                <a:pt x="232" y="269"/>
                                <a:pt x="164" y="272"/>
                              </a:cubicBezTo>
                              <a:cubicBezTo>
                                <a:pt x="137" y="272"/>
                                <a:pt x="111" y="273"/>
                                <a:pt x="84" y="274"/>
                              </a:cubicBezTo>
                              <a:cubicBezTo>
                                <a:pt x="58" y="275"/>
                                <a:pt x="28" y="276"/>
                                <a:pt x="10" y="277"/>
                              </a:cubicBezTo>
                              <a:cubicBezTo>
                                <a:pt x="9" y="262"/>
                                <a:pt x="8" y="247"/>
                                <a:pt x="8" y="232"/>
                              </a:cubicBezTo>
                              <a:cubicBezTo>
                                <a:pt x="5" y="182"/>
                                <a:pt x="4" y="132"/>
                                <a:pt x="4" y="78"/>
                              </a:cubicBezTo>
                              <a:cubicBezTo>
                                <a:pt x="4" y="63"/>
                                <a:pt x="0" y="44"/>
                                <a:pt x="9" y="3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0.35pt;margin-top:298.7pt;height:57.9pt;width:150pt;z-index:251598848;mso-width-relative:page;mso-height-relative:page;" fillcolor="#222221" filled="t" stroked="f" coordsize="723,277" o:gfxdata="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" path="m9,31c23,40,17,63,16,76c16,111,16,146,16,180c17,197,17,214,17,231c18,240,18,248,18,256c18,260,19,264,19,267c22,267,25,267,28,267c30,267,30,267,30,267c30,266,30,266,30,266c32,266,32,266,32,266c37,266,37,266,37,266c48,266,48,266,48,266c63,265,77,265,91,264c120,262,149,261,178,260c247,256,318,256,388,257c423,257,459,258,494,259c547,261,547,261,547,261c573,262,573,262,573,262c587,262,587,262,587,262c588,262,588,262,588,262c589,262,589,262,589,262c589,262,589,262,589,262c590,263,590,263,590,263c592,263,592,263,592,263c594,261,594,261,594,261c614,243,634,224,654,205c685,176,685,176,685,176c693,169,693,169,693,169c697,166,697,166,697,166c699,164,699,164,699,164c708,157,708,157,708,157c700,148,700,148,700,148c700,147,697,143,694,141c687,132,687,132,687,132c657,99,657,99,657,99c627,66,627,66,627,66c612,50,612,50,612,50c599,34,599,34,599,34c571,33,543,31,515,29c344,20,170,9,4,14c12,4,41,8,56,7c222,0,404,13,571,24c576,24,581,25,585,25c588,25,591,25,593,26c596,26,599,26,602,26c612,37,622,48,633,60c643,70,653,81,663,92c672,102,682,113,692,123c707,140,707,140,707,140c712,145,716,149,721,154c721,155,722,156,723,157c702,176,680,195,659,214c648,224,637,234,626,244c620,249,615,254,609,260c601,267,601,267,601,267c596,272,596,272,596,272c591,272,591,272,591,272c589,271,589,271,589,271c586,271,586,271,586,271c581,271,576,271,572,271c562,270,552,270,543,270c524,269,505,269,485,268c446,267,407,266,367,266c300,266,232,269,164,272c137,272,111,273,84,274c58,275,28,276,10,277c9,262,8,247,8,232c5,182,4,132,4,78c4,63,0,44,9,31xe">
                <v:path o:connectlocs="42157,201751;44792,613217;50062,708783;79045,708783;84315,706129;126473,706129;469004,690201;1301618,687546;1509771,695510;1549294,695510;1551929,695510;1559834,698165;1723195,544197;1825954,448630;1841763,435357;1844398,392883;1810145,350409;1652053,175204;1578278,90257;10539,37164;1504502,63710;1562468,69020;1667863,159277;1823319,326518;1899730,408811;1736369,568088;1604626,690201;1570373,722056;1551929,719402;1507136,719402;1277904,711438;432116,722056;26348,735330;10539,20706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97824" behindDoc="0" locked="0" layoutInCell="1" allowOverlap="1">
                <wp:simplePos x="0" y="0"/>
                <wp:positionH relativeFrom="column">
                  <wp:posOffset>-67310</wp:posOffset>
                </wp:positionH>
                <wp:positionV relativeFrom="paragraph">
                  <wp:posOffset>1372870</wp:posOffset>
                </wp:positionV>
                <wp:extent cx="1299210" cy="400050"/>
                <wp:effectExtent l="0" t="0" r="0" b="0"/>
                <wp:wrapNone/>
                <wp:docPr id="6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075690" y="2287270"/>
                          <a:ext cx="129921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5.3pt;margin-top:108.1pt;height:31.5pt;width:102.3pt;z-index:251597824;mso-width-relative:page;mso-height-relative:page;" filled="f" stroked="f" coordsize="21600,21600" o:gfxdata="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S&#10;WZk+1wAAAAsBAAAPAAAAAAAAAAEAIAAAACIAAABkcnMvZG93bnJldi54bWxQSwECFAAUAAAACACH&#10;TuJADouecCUCAADPAwAADgAAAAAAAAABACAAAAAmAQAAZHJzL2Uyb0RvYy54bWxQSwUGAAAAAAYA&#10;BgBZAQAAvQ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596800" behindDoc="0" locked="0" layoutInCell="1" allowOverlap="1">
                <wp:simplePos x="0" y="0"/>
                <wp:positionH relativeFrom="column">
                  <wp:posOffset>-258445</wp:posOffset>
                </wp:positionH>
                <wp:positionV relativeFrom="paragraph">
                  <wp:posOffset>2108200</wp:posOffset>
                </wp:positionV>
                <wp:extent cx="5791200" cy="702310"/>
                <wp:effectExtent l="0" t="0" r="0" b="0"/>
                <wp:wrapNone/>
                <wp:docPr id="6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84555" y="3022600"/>
                          <a:ext cx="5791200" cy="70231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0.35pt;margin-top:166pt;height:55.3pt;width:456pt;z-index:251596800;mso-width-relative:page;mso-height-relative:page;" filled="f" stroked="f" coordsize="21600,21600" o:gfxdata="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8X/FdkAAAALAQAADwAAAAAAAAABACAAAAAiAAAAZHJzL2Rvd25yZXYueG1sUEsBAhQAFAAA&#10;AAgAh07iQFrP06UnAgAAzgMAAA4AAAAAAAAAAQAgAAAAKAEAAGRycy9lMm9Eb2MueG1sUEsFBgAA&#10;AAAGAAYAWQEAAMEFA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txbxContent>
                </v:textbox>
              </v:shape>
            </w:pict>
          </mc:Fallback>
        </mc:AlternateContent>
      </w:r>
      <w:r>
        <mc:AlternateContent>
          <mc:Choice Requires="wps">
            <w:drawing>
              <wp:anchor distT="0" distB="0" distL="114300" distR="114300" simplePos="0" relativeHeight="251595776" behindDoc="0" locked="0" layoutInCell="1" allowOverlap="1">
                <wp:simplePos x="0" y="0"/>
                <wp:positionH relativeFrom="column">
                  <wp:posOffset>-258445</wp:posOffset>
                </wp:positionH>
                <wp:positionV relativeFrom="paragraph">
                  <wp:posOffset>1205230</wp:posOffset>
                </wp:positionV>
                <wp:extent cx="1905000" cy="735330"/>
                <wp:effectExtent l="0" t="0" r="8255" b="1905"/>
                <wp:wrapNone/>
                <wp:docPr id="65"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884555" y="2119630"/>
                          <a:ext cx="1905000" cy="735330"/>
                        </a:xfrm>
                        <a:custGeom>
                          <a:avLst/>
                          <a:gdLst>
                            <a:gd name="T0" fmla="*/ 16 w 723"/>
                            <a:gd name="T1" fmla="*/ 76 h 277"/>
                            <a:gd name="T2" fmla="*/ 17 w 723"/>
                            <a:gd name="T3" fmla="*/ 231 h 277"/>
                            <a:gd name="T4" fmla="*/ 19 w 723"/>
                            <a:gd name="T5" fmla="*/ 267 h 277"/>
                            <a:gd name="T6" fmla="*/ 30 w 723"/>
                            <a:gd name="T7" fmla="*/ 267 h 277"/>
                            <a:gd name="T8" fmla="*/ 32 w 723"/>
                            <a:gd name="T9" fmla="*/ 266 h 277"/>
                            <a:gd name="T10" fmla="*/ 48 w 723"/>
                            <a:gd name="T11" fmla="*/ 266 h 277"/>
                            <a:gd name="T12" fmla="*/ 178 w 723"/>
                            <a:gd name="T13" fmla="*/ 260 h 277"/>
                            <a:gd name="T14" fmla="*/ 494 w 723"/>
                            <a:gd name="T15" fmla="*/ 259 h 277"/>
                            <a:gd name="T16" fmla="*/ 573 w 723"/>
                            <a:gd name="T17" fmla="*/ 262 h 277"/>
                            <a:gd name="T18" fmla="*/ 588 w 723"/>
                            <a:gd name="T19" fmla="*/ 262 h 277"/>
                            <a:gd name="T20" fmla="*/ 589 w 723"/>
                            <a:gd name="T21" fmla="*/ 262 h 277"/>
                            <a:gd name="T22" fmla="*/ 592 w 723"/>
                            <a:gd name="T23" fmla="*/ 263 h 277"/>
                            <a:gd name="T24" fmla="*/ 654 w 723"/>
                            <a:gd name="T25" fmla="*/ 205 h 277"/>
                            <a:gd name="T26" fmla="*/ 693 w 723"/>
                            <a:gd name="T27" fmla="*/ 169 h 277"/>
                            <a:gd name="T28" fmla="*/ 699 w 723"/>
                            <a:gd name="T29" fmla="*/ 164 h 277"/>
                            <a:gd name="T30" fmla="*/ 700 w 723"/>
                            <a:gd name="T31" fmla="*/ 148 h 277"/>
                            <a:gd name="T32" fmla="*/ 687 w 723"/>
                            <a:gd name="T33" fmla="*/ 132 h 277"/>
                            <a:gd name="T34" fmla="*/ 627 w 723"/>
                            <a:gd name="T35" fmla="*/ 66 h 277"/>
                            <a:gd name="T36" fmla="*/ 599 w 723"/>
                            <a:gd name="T37" fmla="*/ 34 h 277"/>
                            <a:gd name="T38" fmla="*/ 4 w 723"/>
                            <a:gd name="T39" fmla="*/ 14 h 277"/>
                            <a:gd name="T40" fmla="*/ 571 w 723"/>
                            <a:gd name="T41" fmla="*/ 24 h 277"/>
                            <a:gd name="T42" fmla="*/ 593 w 723"/>
                            <a:gd name="T43" fmla="*/ 26 h 277"/>
                            <a:gd name="T44" fmla="*/ 633 w 723"/>
                            <a:gd name="T45" fmla="*/ 60 h 277"/>
                            <a:gd name="T46" fmla="*/ 692 w 723"/>
                            <a:gd name="T47" fmla="*/ 123 h 277"/>
                            <a:gd name="T48" fmla="*/ 721 w 723"/>
                            <a:gd name="T49" fmla="*/ 154 h 277"/>
                            <a:gd name="T50" fmla="*/ 659 w 723"/>
                            <a:gd name="T51" fmla="*/ 214 h 277"/>
                            <a:gd name="T52" fmla="*/ 609 w 723"/>
                            <a:gd name="T53" fmla="*/ 260 h 277"/>
                            <a:gd name="T54" fmla="*/ 596 w 723"/>
                            <a:gd name="T55" fmla="*/ 272 h 277"/>
                            <a:gd name="T56" fmla="*/ 589 w 723"/>
                            <a:gd name="T57" fmla="*/ 271 h 277"/>
                            <a:gd name="T58" fmla="*/ 572 w 723"/>
                            <a:gd name="T59" fmla="*/ 271 h 277"/>
                            <a:gd name="T60" fmla="*/ 485 w 723"/>
                            <a:gd name="T61" fmla="*/ 268 h 277"/>
                            <a:gd name="T62" fmla="*/ 164 w 723"/>
                            <a:gd name="T63" fmla="*/ 272 h 277"/>
                            <a:gd name="T64" fmla="*/ 10 w 723"/>
                            <a:gd name="T65" fmla="*/ 277 h 277"/>
                            <a:gd name="T66" fmla="*/ 4 w 723"/>
                            <a:gd name="T67" fmla="*/ 78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3" h="277">
                              <a:moveTo>
                                <a:pt x="9" y="31"/>
                              </a:moveTo>
                              <a:cubicBezTo>
                                <a:pt x="23" y="40"/>
                                <a:pt x="17" y="63"/>
                                <a:pt x="16" y="76"/>
                              </a:cubicBezTo>
                              <a:cubicBezTo>
                                <a:pt x="16" y="111"/>
                                <a:pt x="16" y="146"/>
                                <a:pt x="16" y="180"/>
                              </a:cubicBezTo>
                              <a:cubicBezTo>
                                <a:pt x="17" y="197"/>
                                <a:pt x="17" y="214"/>
                                <a:pt x="17" y="231"/>
                              </a:cubicBezTo>
                              <a:cubicBezTo>
                                <a:pt x="18" y="240"/>
                                <a:pt x="18" y="248"/>
                                <a:pt x="18" y="256"/>
                              </a:cubicBezTo>
                              <a:cubicBezTo>
                                <a:pt x="18" y="260"/>
                                <a:pt x="19" y="264"/>
                                <a:pt x="19" y="267"/>
                              </a:cubicBezTo>
                              <a:cubicBezTo>
                                <a:pt x="22" y="267"/>
                                <a:pt x="25" y="267"/>
                                <a:pt x="28" y="267"/>
                              </a:cubicBezTo>
                              <a:cubicBezTo>
                                <a:pt x="30" y="267"/>
                                <a:pt x="30" y="267"/>
                                <a:pt x="30" y="267"/>
                              </a:cubicBezTo>
                              <a:cubicBezTo>
                                <a:pt x="30" y="266"/>
                                <a:pt x="30" y="266"/>
                                <a:pt x="30" y="266"/>
                              </a:cubicBezTo>
                              <a:cubicBezTo>
                                <a:pt x="32" y="266"/>
                                <a:pt x="32" y="266"/>
                                <a:pt x="32" y="266"/>
                              </a:cubicBezTo>
                              <a:cubicBezTo>
                                <a:pt x="37" y="266"/>
                                <a:pt x="37" y="266"/>
                                <a:pt x="37" y="266"/>
                              </a:cubicBezTo>
                              <a:cubicBezTo>
                                <a:pt x="48" y="266"/>
                                <a:pt x="48" y="266"/>
                                <a:pt x="48" y="266"/>
                              </a:cubicBezTo>
                              <a:cubicBezTo>
                                <a:pt x="63" y="265"/>
                                <a:pt x="77" y="265"/>
                                <a:pt x="91" y="264"/>
                              </a:cubicBezTo>
                              <a:cubicBezTo>
                                <a:pt x="120" y="262"/>
                                <a:pt x="149" y="261"/>
                                <a:pt x="178" y="260"/>
                              </a:cubicBezTo>
                              <a:cubicBezTo>
                                <a:pt x="247" y="256"/>
                                <a:pt x="318" y="256"/>
                                <a:pt x="388" y="257"/>
                              </a:cubicBezTo>
                              <a:cubicBezTo>
                                <a:pt x="423" y="257"/>
                                <a:pt x="459" y="258"/>
                                <a:pt x="494" y="259"/>
                              </a:cubicBezTo>
                              <a:cubicBezTo>
                                <a:pt x="547" y="261"/>
                                <a:pt x="547" y="261"/>
                                <a:pt x="547" y="261"/>
                              </a:cubicBezTo>
                              <a:cubicBezTo>
                                <a:pt x="573" y="262"/>
                                <a:pt x="573" y="262"/>
                                <a:pt x="573" y="262"/>
                              </a:cubicBezTo>
                              <a:cubicBezTo>
                                <a:pt x="587" y="262"/>
                                <a:pt x="587" y="262"/>
                                <a:pt x="587" y="262"/>
                              </a:cubicBezTo>
                              <a:cubicBezTo>
                                <a:pt x="588" y="262"/>
                                <a:pt x="588" y="262"/>
                                <a:pt x="588" y="262"/>
                              </a:cubicBezTo>
                              <a:cubicBezTo>
                                <a:pt x="589" y="262"/>
                                <a:pt x="589" y="262"/>
                                <a:pt x="589" y="262"/>
                              </a:cubicBezTo>
                              <a:cubicBezTo>
                                <a:pt x="589" y="262"/>
                                <a:pt x="589" y="262"/>
                                <a:pt x="589" y="262"/>
                              </a:cubicBezTo>
                              <a:cubicBezTo>
                                <a:pt x="590" y="263"/>
                                <a:pt x="590" y="263"/>
                                <a:pt x="590" y="263"/>
                              </a:cubicBezTo>
                              <a:cubicBezTo>
                                <a:pt x="592" y="263"/>
                                <a:pt x="592" y="263"/>
                                <a:pt x="592" y="263"/>
                              </a:cubicBezTo>
                              <a:cubicBezTo>
                                <a:pt x="594" y="261"/>
                                <a:pt x="594" y="261"/>
                                <a:pt x="594" y="261"/>
                              </a:cubicBezTo>
                              <a:cubicBezTo>
                                <a:pt x="614" y="243"/>
                                <a:pt x="634" y="224"/>
                                <a:pt x="654" y="205"/>
                              </a:cubicBezTo>
                              <a:cubicBezTo>
                                <a:pt x="685" y="176"/>
                                <a:pt x="685" y="176"/>
                                <a:pt x="685" y="176"/>
                              </a:cubicBezTo>
                              <a:cubicBezTo>
                                <a:pt x="693" y="169"/>
                                <a:pt x="693" y="169"/>
                                <a:pt x="693" y="169"/>
                              </a:cubicBezTo>
                              <a:cubicBezTo>
                                <a:pt x="697" y="166"/>
                                <a:pt x="697" y="166"/>
                                <a:pt x="697" y="166"/>
                              </a:cubicBezTo>
                              <a:cubicBezTo>
                                <a:pt x="699" y="164"/>
                                <a:pt x="699" y="164"/>
                                <a:pt x="699" y="164"/>
                              </a:cubicBezTo>
                              <a:cubicBezTo>
                                <a:pt x="708" y="157"/>
                                <a:pt x="708" y="157"/>
                                <a:pt x="708" y="157"/>
                              </a:cubicBezTo>
                              <a:cubicBezTo>
                                <a:pt x="700" y="148"/>
                                <a:pt x="700" y="148"/>
                                <a:pt x="700" y="148"/>
                              </a:cubicBezTo>
                              <a:cubicBezTo>
                                <a:pt x="700" y="147"/>
                                <a:pt x="697" y="143"/>
                                <a:pt x="694" y="141"/>
                              </a:cubicBezTo>
                              <a:cubicBezTo>
                                <a:pt x="687" y="132"/>
                                <a:pt x="687" y="132"/>
                                <a:pt x="687" y="132"/>
                              </a:cubicBezTo>
                              <a:cubicBezTo>
                                <a:pt x="657" y="99"/>
                                <a:pt x="657" y="99"/>
                                <a:pt x="657" y="99"/>
                              </a:cubicBezTo>
                              <a:cubicBezTo>
                                <a:pt x="627" y="66"/>
                                <a:pt x="627" y="66"/>
                                <a:pt x="627" y="66"/>
                              </a:cubicBezTo>
                              <a:cubicBezTo>
                                <a:pt x="612" y="50"/>
                                <a:pt x="612" y="50"/>
                                <a:pt x="612" y="50"/>
                              </a:cubicBezTo>
                              <a:cubicBezTo>
                                <a:pt x="599" y="34"/>
                                <a:pt x="599" y="34"/>
                                <a:pt x="599" y="34"/>
                              </a:cubicBezTo>
                              <a:cubicBezTo>
                                <a:pt x="571" y="33"/>
                                <a:pt x="543" y="31"/>
                                <a:pt x="515" y="29"/>
                              </a:cubicBezTo>
                              <a:cubicBezTo>
                                <a:pt x="344" y="20"/>
                                <a:pt x="170" y="9"/>
                                <a:pt x="4" y="14"/>
                              </a:cubicBezTo>
                              <a:cubicBezTo>
                                <a:pt x="12" y="4"/>
                                <a:pt x="41" y="8"/>
                                <a:pt x="56" y="7"/>
                              </a:cubicBezTo>
                              <a:cubicBezTo>
                                <a:pt x="222" y="0"/>
                                <a:pt x="404" y="13"/>
                                <a:pt x="571" y="24"/>
                              </a:cubicBezTo>
                              <a:cubicBezTo>
                                <a:pt x="576" y="24"/>
                                <a:pt x="581" y="25"/>
                                <a:pt x="585" y="25"/>
                              </a:cubicBezTo>
                              <a:cubicBezTo>
                                <a:pt x="588" y="25"/>
                                <a:pt x="591" y="25"/>
                                <a:pt x="593" y="26"/>
                              </a:cubicBezTo>
                              <a:cubicBezTo>
                                <a:pt x="596" y="26"/>
                                <a:pt x="599" y="26"/>
                                <a:pt x="602" y="26"/>
                              </a:cubicBezTo>
                              <a:cubicBezTo>
                                <a:pt x="612" y="37"/>
                                <a:pt x="622" y="48"/>
                                <a:pt x="633" y="60"/>
                              </a:cubicBezTo>
                              <a:cubicBezTo>
                                <a:pt x="643" y="70"/>
                                <a:pt x="653" y="81"/>
                                <a:pt x="663" y="92"/>
                              </a:cubicBezTo>
                              <a:cubicBezTo>
                                <a:pt x="672" y="102"/>
                                <a:pt x="682" y="113"/>
                                <a:pt x="692" y="123"/>
                              </a:cubicBezTo>
                              <a:cubicBezTo>
                                <a:pt x="707" y="140"/>
                                <a:pt x="707" y="140"/>
                                <a:pt x="707" y="140"/>
                              </a:cubicBezTo>
                              <a:cubicBezTo>
                                <a:pt x="712" y="145"/>
                                <a:pt x="716" y="149"/>
                                <a:pt x="721" y="154"/>
                              </a:cubicBezTo>
                              <a:cubicBezTo>
                                <a:pt x="721" y="155"/>
                                <a:pt x="722" y="156"/>
                                <a:pt x="723" y="157"/>
                              </a:cubicBezTo>
                              <a:cubicBezTo>
                                <a:pt x="702" y="176"/>
                                <a:pt x="680" y="195"/>
                                <a:pt x="659" y="214"/>
                              </a:cubicBezTo>
                              <a:cubicBezTo>
                                <a:pt x="648" y="224"/>
                                <a:pt x="637" y="234"/>
                                <a:pt x="626" y="244"/>
                              </a:cubicBezTo>
                              <a:cubicBezTo>
                                <a:pt x="620" y="249"/>
                                <a:pt x="615" y="254"/>
                                <a:pt x="609" y="260"/>
                              </a:cubicBezTo>
                              <a:cubicBezTo>
                                <a:pt x="601" y="267"/>
                                <a:pt x="601" y="267"/>
                                <a:pt x="601" y="267"/>
                              </a:cubicBezTo>
                              <a:cubicBezTo>
                                <a:pt x="596" y="272"/>
                                <a:pt x="596" y="272"/>
                                <a:pt x="596" y="272"/>
                              </a:cubicBezTo>
                              <a:cubicBezTo>
                                <a:pt x="591" y="272"/>
                                <a:pt x="591" y="272"/>
                                <a:pt x="591" y="272"/>
                              </a:cubicBezTo>
                              <a:cubicBezTo>
                                <a:pt x="589" y="271"/>
                                <a:pt x="589" y="271"/>
                                <a:pt x="589" y="271"/>
                              </a:cubicBezTo>
                              <a:cubicBezTo>
                                <a:pt x="586" y="271"/>
                                <a:pt x="586" y="271"/>
                                <a:pt x="586" y="271"/>
                              </a:cubicBezTo>
                              <a:cubicBezTo>
                                <a:pt x="581" y="271"/>
                                <a:pt x="576" y="271"/>
                                <a:pt x="572" y="271"/>
                              </a:cubicBezTo>
                              <a:cubicBezTo>
                                <a:pt x="562" y="270"/>
                                <a:pt x="552" y="270"/>
                                <a:pt x="543" y="270"/>
                              </a:cubicBezTo>
                              <a:cubicBezTo>
                                <a:pt x="524" y="269"/>
                                <a:pt x="505" y="269"/>
                                <a:pt x="485" y="268"/>
                              </a:cubicBezTo>
                              <a:cubicBezTo>
                                <a:pt x="446" y="267"/>
                                <a:pt x="407" y="266"/>
                                <a:pt x="367" y="266"/>
                              </a:cubicBezTo>
                              <a:cubicBezTo>
                                <a:pt x="300" y="266"/>
                                <a:pt x="232" y="269"/>
                                <a:pt x="164" y="272"/>
                              </a:cubicBezTo>
                              <a:cubicBezTo>
                                <a:pt x="137" y="272"/>
                                <a:pt x="111" y="273"/>
                                <a:pt x="84" y="274"/>
                              </a:cubicBezTo>
                              <a:cubicBezTo>
                                <a:pt x="58" y="275"/>
                                <a:pt x="28" y="276"/>
                                <a:pt x="10" y="277"/>
                              </a:cubicBezTo>
                              <a:cubicBezTo>
                                <a:pt x="9" y="262"/>
                                <a:pt x="8" y="247"/>
                                <a:pt x="8" y="232"/>
                              </a:cubicBezTo>
                              <a:cubicBezTo>
                                <a:pt x="5" y="182"/>
                                <a:pt x="4" y="132"/>
                                <a:pt x="4" y="78"/>
                              </a:cubicBezTo>
                              <a:cubicBezTo>
                                <a:pt x="4" y="63"/>
                                <a:pt x="0" y="44"/>
                                <a:pt x="9" y="3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0.35pt;margin-top:94.9pt;height:57.9pt;width:150pt;z-index:251595776;mso-width-relative:page;mso-height-relative:page;" fillcolor="#222221" filled="t" stroked="f" coordsize="723,277" o:gfxdata="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" path="m9,31c23,40,17,63,16,76c16,111,16,146,16,180c17,197,17,214,17,231c18,240,18,248,18,256c18,260,19,264,19,267c22,267,25,267,28,267c30,267,30,267,30,267c30,266,30,266,30,266c32,266,32,266,32,266c37,266,37,266,37,266c48,266,48,266,48,266c63,265,77,265,91,264c120,262,149,261,178,260c247,256,318,256,388,257c423,257,459,258,494,259c547,261,547,261,547,261c573,262,573,262,573,262c587,262,587,262,587,262c588,262,588,262,588,262c589,262,589,262,589,262c589,262,589,262,589,262c590,263,590,263,590,263c592,263,592,263,592,263c594,261,594,261,594,261c614,243,634,224,654,205c685,176,685,176,685,176c693,169,693,169,693,169c697,166,697,166,697,166c699,164,699,164,699,164c708,157,708,157,708,157c700,148,700,148,700,148c700,147,697,143,694,141c687,132,687,132,687,132c657,99,657,99,657,99c627,66,627,66,627,66c612,50,612,50,612,50c599,34,599,34,599,34c571,33,543,31,515,29c344,20,170,9,4,14c12,4,41,8,56,7c222,0,404,13,571,24c576,24,581,25,585,25c588,25,591,25,593,26c596,26,599,26,602,26c612,37,622,48,633,60c643,70,653,81,663,92c672,102,682,113,692,123c707,140,707,140,707,140c712,145,716,149,721,154c721,155,722,156,723,157c702,176,680,195,659,214c648,224,637,234,626,244c620,249,615,254,609,260c601,267,601,267,601,267c596,272,596,272,596,272c591,272,591,272,591,272c589,271,589,271,589,271c586,271,586,271,586,271c581,271,576,271,572,271c562,270,552,270,543,270c524,269,505,269,485,268c446,267,407,266,367,266c300,266,232,269,164,272c137,272,111,273,84,274c58,275,28,276,10,277c9,262,8,247,8,232c5,182,4,132,4,78c4,63,0,44,9,31xe">
                <v:path o:connectlocs="42157,201751;44792,613217;50062,708783;79045,708783;84315,706129;126473,706129;469004,690201;1301618,687546;1509771,695510;1549294,695510;1551929,695510;1559834,698165;1723195,544197;1825954,448630;1841763,435357;1844398,392883;1810145,350409;1652053,175204;1578278,90257;10539,37164;1504502,63710;1562468,69020;1667863,159277;1823319,326518;1899730,408811;1736369,568088;1604626,690201;1570373,722056;1551929,719402;1507136,719402;1277904,711438;432116,722056;26348,735330;10539,20706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93728"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6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593728;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AC7M2AAAAAsBAAAPAAAAAAAAAAEAIAAAACIAAABkcnMvZG93bnJldi54bWxQSwECFAAUAAAA&#10;CACHTuJAKghETCcCAADO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592704" behindDoc="0" locked="0" layoutInCell="1" allowOverlap="1">
                <wp:simplePos x="0" y="0"/>
                <wp:positionH relativeFrom="column">
                  <wp:posOffset>2178050</wp:posOffset>
                </wp:positionH>
                <wp:positionV relativeFrom="paragraph">
                  <wp:posOffset>118745</wp:posOffset>
                </wp:positionV>
                <wp:extent cx="918845" cy="407670"/>
                <wp:effectExtent l="0" t="0" r="0" b="1270"/>
                <wp:wrapNone/>
                <wp:docPr id="62"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1050"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5pt;margin-top:9.35pt;height:32.1pt;width:72.35pt;z-index:251592704;mso-width-relative:page;mso-height-relative:page;" fillcolor="#222221" filled="t" stroked="f" coordsize="274,119" o:gfxdata="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91680"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61"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91680;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4SovzcAAAA&#10;DwEAAA8AAAAAAAAAAQAgAAAAIgAAAGRycy9kb3ducmV2LnhtbFBLAQIUABQAAAAIAIdO4kDCrl7r&#10;UgIAACwEAAAOAAAAAAAAAAEAIAAAACsBAABkcnMvZTJvRG9jLnhtbFBLBQYAAAAABgAGAFkBAADv&#10;BQAAAAA=&#10;">
                <v:fill on="t" focussize="0,0"/>
                <v:stroke on="f" weight="2pt"/>
                <v:imagedata o:title=""/>
                <o:lock v:ext="edit" aspectratio="f"/>
                <v:textbox inset="0mm,0mm,0mm,0mm"/>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08064" behindDoc="0" locked="0" layoutInCell="1" allowOverlap="1">
                <wp:simplePos x="0" y="0"/>
                <wp:positionH relativeFrom="column">
                  <wp:posOffset>455295</wp:posOffset>
                </wp:positionH>
                <wp:positionV relativeFrom="paragraph">
                  <wp:posOffset>-223520</wp:posOffset>
                </wp:positionV>
                <wp:extent cx="4148455" cy="294640"/>
                <wp:effectExtent l="0" t="0" r="0" b="0"/>
                <wp:wrapNone/>
                <wp:docPr id="7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4148455"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5.85pt;margin-top:-17.6pt;height:23.2pt;width:326.65pt;z-index:251608064;mso-width-relative:page;mso-height-relative:page;" filled="f" stroked="f" coordsize="21600,21600" o:gfxdata="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5DDwHWAAAACQEAAA8AAAAAAAAAAQAgAAAAIgAAAGRycy9kb3ducmV2LnhtbFBLAQIUABQAAAAI&#10;AIdO4kDd6EXhKAIAAM4DAAAOAAAAAAAAAAEAIAAAACUBAABkcnMvZTJvRG9jLnhtbFBLBQYAAAAA&#10;BgAGAFkBAA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20352" behindDoc="0" locked="0" layoutInCell="1" allowOverlap="1">
                <wp:simplePos x="0" y="0"/>
                <wp:positionH relativeFrom="column">
                  <wp:posOffset>2894330</wp:posOffset>
                </wp:positionH>
                <wp:positionV relativeFrom="paragraph">
                  <wp:posOffset>7579360</wp:posOffset>
                </wp:positionV>
                <wp:extent cx="2682240" cy="904240"/>
                <wp:effectExtent l="0" t="0" r="0" b="0"/>
                <wp:wrapNone/>
                <wp:docPr id="9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037330" y="8493760"/>
                          <a:ext cx="2682240" cy="904240"/>
                        </a:xfrm>
                        <a:prstGeom prst="rect">
                          <a:avLst/>
                        </a:prstGeom>
                        <a:noFill/>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7.9pt;margin-top:596.8pt;height:71.2pt;width:211.2pt;z-index:251620352;mso-width-relative:page;mso-height-relative:page;" filled="f" stroked="f" coordsize="21600,21600" o:gfxdata="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D2tZ9oAAAANAQAADwAAAAAAAAABACAAAAAiAAAAZHJzL2Rvd25yZXYueG1sUEsB&#10;AhQAFAAAAAgAh07iQDJPKAksAgAA3QMAAA4AAAAAAAAAAQAgAAAAKQEAAGRycy9lMm9Eb2MueG1s&#10;UEsFBgAAAAAGAAYAWQEAAMcFA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19328" behindDoc="0" locked="0" layoutInCell="1" allowOverlap="1">
                <wp:simplePos x="0" y="0"/>
                <wp:positionH relativeFrom="column">
                  <wp:posOffset>2894330</wp:posOffset>
                </wp:positionH>
                <wp:positionV relativeFrom="paragraph">
                  <wp:posOffset>7210425</wp:posOffset>
                </wp:positionV>
                <wp:extent cx="1098550" cy="396240"/>
                <wp:effectExtent l="0" t="0" r="0" b="0"/>
                <wp:wrapNone/>
                <wp:docPr id="8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037330" y="8124825"/>
                          <a:ext cx="1098550" cy="396240"/>
                        </a:xfrm>
                        <a:prstGeom prst="rect">
                          <a:avLst/>
                        </a:prstGeom>
                        <a:noFill/>
                        <a:effectLst/>
                      </wps:spPr>
                      <wps:txbx>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7.9pt;margin-top:567.75pt;height:31.2pt;width:86.5pt;z-index:251619328;mso-width-relative:page;mso-height-relative:page;" filled="f" stroked="f" coordsize="21600,21600" o:gfxdata="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jZOwrZAAAADQEAAA8AAAAAAAAAAQAgAAAAIgAAAGRycy9kb3ducmV2LnhtbFBL&#10;AQIUABQAAAAIAIdO4kD5uyK4LgIAAN0DAAAOAAAAAAAAAAEAIAAAACgBAABkcnMvZTJvRG9jLnht&#10;bFBLBQYAAAAABgAGAFkBAADIBQAAAAA=&#10;">
                <v:fill on="f" focussize="0,0"/>
                <v:stroke on="f"/>
                <v:imagedata o:title=""/>
                <o:lock v:ext="edit" aspectratio="f"/>
                <v:textbox style="mso-fit-shape-to-text:t;">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v:textbox>
              </v:shape>
            </w:pict>
          </mc:Fallback>
        </mc:AlternateContent>
      </w:r>
      <w:r>
        <mc:AlternateContent>
          <mc:Choice Requires="wps">
            <w:drawing>
              <wp:anchor distT="0" distB="0" distL="114300" distR="114300" simplePos="0" relativeHeight="251618304" behindDoc="0" locked="0" layoutInCell="1" allowOverlap="1">
                <wp:simplePos x="0" y="0"/>
                <wp:positionH relativeFrom="column">
                  <wp:posOffset>2894330</wp:posOffset>
                </wp:positionH>
                <wp:positionV relativeFrom="paragraph">
                  <wp:posOffset>2059940</wp:posOffset>
                </wp:positionV>
                <wp:extent cx="2682240" cy="904240"/>
                <wp:effectExtent l="0" t="0" r="0" b="0"/>
                <wp:wrapNone/>
                <wp:docPr id="8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037330" y="2974340"/>
                          <a:ext cx="2682240" cy="904240"/>
                        </a:xfrm>
                        <a:prstGeom prst="rect">
                          <a:avLst/>
                        </a:prstGeom>
                        <a:noFill/>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7.9pt;margin-top:162.2pt;height:71.2pt;width:211.2pt;z-index:251618304;mso-width-relative:page;mso-height-relative:page;" filled="f" stroked="f" coordsize="21600,21600" o:gfxdata="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DDMSzYAAAACwEAAA8AAAAAAAAAAQAgAAAAIgAAAGRycy9kb3ducmV2LnhtbFBLAQIU&#10;ABQAAAAIAIdO4kD2VsRLLAIAAN0DAAAOAAAAAAAAAAEAIAAAACcBAABkcnMvZTJvRG9jLnhtbFBL&#10;BQYAAAAABgAGAFkBAADFBQ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17280" behindDoc="0" locked="0" layoutInCell="1" allowOverlap="1">
                <wp:simplePos x="0" y="0"/>
                <wp:positionH relativeFrom="column">
                  <wp:posOffset>2894330</wp:posOffset>
                </wp:positionH>
                <wp:positionV relativeFrom="paragraph">
                  <wp:posOffset>1691005</wp:posOffset>
                </wp:positionV>
                <wp:extent cx="1098550" cy="396240"/>
                <wp:effectExtent l="0" t="0" r="0" b="0"/>
                <wp:wrapNone/>
                <wp:docPr id="8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037330" y="2605405"/>
                          <a:ext cx="1098550" cy="396240"/>
                        </a:xfrm>
                        <a:prstGeom prst="rect">
                          <a:avLst/>
                        </a:prstGeom>
                        <a:noFill/>
                        <a:effectLst/>
                      </wps:spPr>
                      <wps:txbx>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7.9pt;margin-top:133.15pt;height:31.2pt;width:86.5pt;z-index:251617280;mso-width-relative:page;mso-height-relative:page;" filled="f" stroked="f" coordsize="21600,21600" o:gfxdata="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kN9KdgAAAALAQAADwAAAAAAAAABACAAAAAiAAAAZHJzL2Rvd25yZXYueG1sUEsB&#10;AhQAFAAAAAgAh07iQIjMht8uAgAA3QMAAA4AAAAAAAAAAQAgAAAAJwEAAGRycy9lMm9Eb2MueG1s&#10;UEsFBgAAAAAGAAYAWQEAAMcFAAAAAA==&#10;">
                <v:fill on="f" focussize="0,0"/>
                <v:stroke on="f"/>
                <v:imagedata o:title=""/>
                <o:lock v:ext="edit" aspectratio="f"/>
                <v:textbox style="mso-fit-shape-to-text:t;">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v:textbox>
              </v:shape>
            </w:pict>
          </mc:Fallback>
        </mc:AlternateContent>
      </w:r>
      <w:r>
        <mc:AlternateContent>
          <mc:Choice Requires="wps">
            <w:drawing>
              <wp:anchor distT="0" distB="0" distL="114300" distR="114300" simplePos="0" relativeHeight="251616256" behindDoc="0" locked="0" layoutInCell="1" allowOverlap="1">
                <wp:simplePos x="0" y="0"/>
                <wp:positionH relativeFrom="column">
                  <wp:posOffset>-301625</wp:posOffset>
                </wp:positionH>
                <wp:positionV relativeFrom="paragraph">
                  <wp:posOffset>7579360</wp:posOffset>
                </wp:positionV>
                <wp:extent cx="2682240" cy="904240"/>
                <wp:effectExtent l="0" t="0" r="0" b="0"/>
                <wp:wrapNone/>
                <wp:docPr id="8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41375" y="8493760"/>
                          <a:ext cx="2682240" cy="904240"/>
                        </a:xfrm>
                        <a:prstGeom prst="rect">
                          <a:avLst/>
                        </a:prstGeom>
                        <a:noFill/>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3.75pt;margin-top:596.8pt;height:71.2pt;width:211.2pt;z-index:251616256;mso-width-relative:page;mso-height-relative:page;" filled="f" stroked="f" coordsize="21600,21600" o:gfxdata="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GMncL2gAAAA0BAAAPAAAAAAAAAAEAIAAAACIAAABkcnMvZG93bnJldi54bWxQSwEC&#10;FAAUAAAACACHTuJA77JegSsCAADcAwAADgAAAAAAAAABACAAAAApAQAAZHJzL2Uyb0RvYy54bWxQ&#10;SwUGAAAAAAYABgBZAQAAxgU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15232" behindDoc="0" locked="0" layoutInCell="1" allowOverlap="1">
                <wp:simplePos x="0" y="0"/>
                <wp:positionH relativeFrom="column">
                  <wp:posOffset>-301625</wp:posOffset>
                </wp:positionH>
                <wp:positionV relativeFrom="paragraph">
                  <wp:posOffset>7210425</wp:posOffset>
                </wp:positionV>
                <wp:extent cx="1098550" cy="396240"/>
                <wp:effectExtent l="0" t="0" r="0" b="0"/>
                <wp:wrapNone/>
                <wp:docPr id="8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41375" y="8124825"/>
                          <a:ext cx="1098550" cy="396240"/>
                        </a:xfrm>
                        <a:prstGeom prst="rect">
                          <a:avLst/>
                        </a:prstGeom>
                        <a:noFill/>
                        <a:effectLst/>
                      </wps:spPr>
                      <wps:txbx>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3.75pt;margin-top:567.75pt;height:31.2pt;width:86.5pt;z-index:251615232;mso-width-relative:page;mso-height-relative:page;" filled="f" stroked="f" coordsize="21600,21600" o:gfxdata="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3LflnXAAAADQEAAA8AAAAAAAAAAQAgAAAAIgAAAGRycy9kb3ducmV2LnhtbFBLAQIU&#10;ABQAAAAIAIdO4kDPjF0oLQIAANwDAAAOAAAAAAAAAAEAIAAAACYBAABkcnMvZTJvRG9jLnhtbFBL&#10;BQYAAAAABgAGAFkBAADFBQAAAAA=&#10;">
                <v:fill on="f" focussize="0,0"/>
                <v:stroke on="f"/>
                <v:imagedata o:title=""/>
                <o:lock v:ext="edit" aspectratio="f"/>
                <v:textbox style="mso-fit-shape-to-text:t;">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v:textbox>
              </v:shape>
            </w:pict>
          </mc:Fallback>
        </mc:AlternateContent>
      </w:r>
      <w:r>
        <mc:AlternateContent>
          <mc:Choice Requires="wps">
            <w:drawing>
              <wp:anchor distT="0" distB="0" distL="114300" distR="114300" simplePos="0" relativeHeight="251614208" behindDoc="0" locked="0" layoutInCell="1" allowOverlap="1">
                <wp:simplePos x="0" y="0"/>
                <wp:positionH relativeFrom="column">
                  <wp:posOffset>-301625</wp:posOffset>
                </wp:positionH>
                <wp:positionV relativeFrom="paragraph">
                  <wp:posOffset>2059940</wp:posOffset>
                </wp:positionV>
                <wp:extent cx="2682240" cy="1617345"/>
                <wp:effectExtent l="0" t="0" r="0" b="0"/>
                <wp:wrapNone/>
                <wp:docPr id="8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41375" y="2974340"/>
                          <a:ext cx="2682240" cy="1617345"/>
                        </a:xfrm>
                        <a:prstGeom prst="rect">
                          <a:avLst/>
                        </a:prstGeom>
                        <a:noFill/>
                        <a:effectLst/>
                      </wps:spPr>
                      <wps:txbx>
                        <w:txbxContent>
                          <w:p>
                            <w:pPr>
                              <w:pStyle w:val="2"/>
                              <w:spacing w:line="320" w:lineRule="exact"/>
                              <w:jc w:val="left"/>
                              <w:rPr>
                                <w:rFonts w:hint="eastAsia" w:ascii="微软雅黑" w:eastAsia="微软雅黑" w:hAnsiTheme="minorBidi"/>
                                <w:color w:val="222221"/>
                                <w:kern w:val="24"/>
                                <w:sz w:val="21"/>
                                <w:szCs w:val="21"/>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noAutofit/>
                      </wps:bodyPr>
                    </wps:wsp>
                  </a:graphicData>
                </a:graphic>
              </wp:anchor>
            </w:drawing>
          </mc:Choice>
          <mc:Fallback>
            <w:pict>
              <v:shape id="稻壳儿春秋广告/盗版必究        原创来源：http://chn.docer.com/works?userid=199329941#!/work_time" o:spid="_x0000_s1026" o:spt="202" type="#_x0000_t202" style="position:absolute;left:0pt;margin-left:-23.75pt;margin-top:162.2pt;height:127.35pt;width:211.2pt;z-index:251614208;mso-width-relative:page;mso-height-relative:page;" filled="f" stroked="f" coordsize="21600,21600" o:gfxdata="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HUQy9kAAAALAQAADwAAAAAAAAABACAAAAAiAAAAZHJzL2Rvd25yZXYueG1sUEsB&#10;AhQAFAAAAAgAh07iQAzcBUgtAgAA3QMAAA4AAAAAAAAAAQAgAAAAKAEAAGRycy9lMm9Eb2MueG1s&#10;UEsFBgAAAAAGAAYAWQEAAMcFAAAAAA==&#10;">
                <v:fill on="f" focussize="0,0"/>
                <v:stroke on="f"/>
                <v:imagedata o:title=""/>
                <o:lock v:ext="edit" aspectratio="f"/>
                <v:textbox>
                  <w:txbxContent>
                    <w:p>
                      <w:pPr>
                        <w:pStyle w:val="2"/>
                        <w:spacing w:line="320" w:lineRule="exact"/>
                        <w:jc w:val="left"/>
                        <w:rPr>
                          <w:rFonts w:hint="eastAsia" w:ascii="微软雅黑" w:eastAsia="微软雅黑" w:hAnsiTheme="minorBidi"/>
                          <w:color w:val="222221"/>
                          <w:kern w:val="24"/>
                          <w:sz w:val="21"/>
                          <w:szCs w:val="21"/>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13184" behindDoc="0" locked="0" layoutInCell="1" allowOverlap="1">
                <wp:simplePos x="0" y="0"/>
                <wp:positionH relativeFrom="column">
                  <wp:posOffset>-301625</wp:posOffset>
                </wp:positionH>
                <wp:positionV relativeFrom="paragraph">
                  <wp:posOffset>1691005</wp:posOffset>
                </wp:positionV>
                <wp:extent cx="1098550" cy="396240"/>
                <wp:effectExtent l="0" t="0" r="0" b="0"/>
                <wp:wrapNone/>
                <wp:docPr id="8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41375" y="2605405"/>
                          <a:ext cx="1098550" cy="396240"/>
                        </a:xfrm>
                        <a:prstGeom prst="rect">
                          <a:avLst/>
                        </a:prstGeom>
                        <a:noFill/>
                        <a:effectLst/>
                      </wps:spPr>
                      <wps:txbx>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3.75pt;margin-top:133.15pt;height:31.2pt;width:86.5pt;z-index:251613184;mso-width-relative:page;mso-height-relative:page;" filled="f" stroked="f" coordsize="21600,21600" o:gfxdata="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9AcHb2QAAAAsBAAAPAAAAAAAAAAEAIAAAACIAAABkcnMvZG93bnJldi54bWxQSwEC&#10;FAAUAAAACACHTuJAYRuLhiwCAADcAwAADgAAAAAAAAABACAAAAAoAQAAZHJzL2Uyb0RvYy54bWxQ&#10;SwUGAAAAAAYABgBZAQAAxgUAAAAA&#10;">
                <v:fill on="f" focussize="0,0"/>
                <v:stroke on="f"/>
                <v:imagedata o:title=""/>
                <o:lock v:ext="edit" aspectratio="f"/>
                <v:textbox style="mso-fit-shape-to-text:t;">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v:textbox>
              </v:shape>
            </w:pict>
          </mc:Fallback>
        </mc:AlternateContent>
      </w:r>
      <w:r>
        <mc:AlternateContent>
          <mc:Choice Requires="wps">
            <w:drawing>
              <wp:anchor distT="0" distB="0" distL="114300" distR="114300" simplePos="0" relativeHeight="251612160" behindDoc="0" locked="0" layoutInCell="1" allowOverlap="1">
                <wp:simplePos x="0" y="0"/>
                <wp:positionH relativeFrom="column">
                  <wp:posOffset>2767330</wp:posOffset>
                </wp:positionH>
                <wp:positionV relativeFrom="paragraph">
                  <wp:posOffset>4222750</wp:posOffset>
                </wp:positionV>
                <wp:extent cx="1329055" cy="1882775"/>
                <wp:effectExtent l="0" t="0" r="4445" b="3175"/>
                <wp:wrapNone/>
                <wp:docPr id="82"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3910330" y="5137150"/>
                          <a:ext cx="1329055" cy="1882775"/>
                        </a:xfrm>
                        <a:custGeom>
                          <a:avLst/>
                          <a:gdLst>
                            <a:gd name="T0" fmla="*/ 289 w 465"/>
                            <a:gd name="T1" fmla="*/ 322 h 658"/>
                            <a:gd name="T2" fmla="*/ 294 w 465"/>
                            <a:gd name="T3" fmla="*/ 349 h 658"/>
                            <a:gd name="T4" fmla="*/ 404 w 465"/>
                            <a:gd name="T5" fmla="*/ 437 h 658"/>
                            <a:gd name="T6" fmla="*/ 411 w 465"/>
                            <a:gd name="T7" fmla="*/ 438 h 658"/>
                            <a:gd name="T8" fmla="*/ 428 w 465"/>
                            <a:gd name="T9" fmla="*/ 437 h 658"/>
                            <a:gd name="T10" fmla="*/ 465 w 465"/>
                            <a:gd name="T11" fmla="*/ 435 h 658"/>
                            <a:gd name="T12" fmla="*/ 446 w 465"/>
                            <a:gd name="T13" fmla="*/ 493 h 658"/>
                            <a:gd name="T14" fmla="*/ 375 w 465"/>
                            <a:gd name="T15" fmla="*/ 621 h 658"/>
                            <a:gd name="T16" fmla="*/ 346 w 465"/>
                            <a:gd name="T17" fmla="*/ 654 h 658"/>
                            <a:gd name="T18" fmla="*/ 342 w 465"/>
                            <a:gd name="T19" fmla="*/ 657 h 658"/>
                            <a:gd name="T20" fmla="*/ 327 w 465"/>
                            <a:gd name="T21" fmla="*/ 643 h 658"/>
                            <a:gd name="T22" fmla="*/ 268 w 465"/>
                            <a:gd name="T23" fmla="*/ 586 h 658"/>
                            <a:gd name="T24" fmla="*/ 34 w 465"/>
                            <a:gd name="T25" fmla="*/ 344 h 658"/>
                            <a:gd name="T26" fmla="*/ 0 w 465"/>
                            <a:gd name="T27" fmla="*/ 308 h 658"/>
                            <a:gd name="T28" fmla="*/ 84 w 465"/>
                            <a:gd name="T29" fmla="*/ 230 h 658"/>
                            <a:gd name="T30" fmla="*/ 327 w 465"/>
                            <a:gd name="T31" fmla="*/ 13 h 658"/>
                            <a:gd name="T32" fmla="*/ 341 w 465"/>
                            <a:gd name="T33" fmla="*/ 1 h 658"/>
                            <a:gd name="T34" fmla="*/ 342 w 465"/>
                            <a:gd name="T35" fmla="*/ 0 h 658"/>
                            <a:gd name="T36" fmla="*/ 354 w 465"/>
                            <a:gd name="T37" fmla="*/ 16 h 658"/>
                            <a:gd name="T38" fmla="*/ 381 w 465"/>
                            <a:gd name="T39" fmla="*/ 56 h 658"/>
                            <a:gd name="T40" fmla="*/ 418 w 465"/>
                            <a:gd name="T41" fmla="*/ 132 h 658"/>
                            <a:gd name="T42" fmla="*/ 422 w 465"/>
                            <a:gd name="T43" fmla="*/ 145 h 658"/>
                            <a:gd name="T44" fmla="*/ 415 w 465"/>
                            <a:gd name="T45" fmla="*/ 149 h 658"/>
                            <a:gd name="T46" fmla="*/ 404 w 465"/>
                            <a:gd name="T47" fmla="*/ 149 h 658"/>
                            <a:gd name="T48" fmla="*/ 392 w 465"/>
                            <a:gd name="T49" fmla="*/ 150 h 658"/>
                            <a:gd name="T50" fmla="*/ 359 w 465"/>
                            <a:gd name="T51" fmla="*/ 159 h 658"/>
                            <a:gd name="T52" fmla="*/ 320 w 465"/>
                            <a:gd name="T53" fmla="*/ 180 h 658"/>
                            <a:gd name="T54" fmla="*/ 258 w 465"/>
                            <a:gd name="T55" fmla="*/ 308 h 658"/>
                            <a:gd name="T56" fmla="*/ 254 w 465"/>
                            <a:gd name="T57" fmla="*/ 281 h 658"/>
                            <a:gd name="T58" fmla="*/ 290 w 465"/>
                            <a:gd name="T59" fmla="*/ 199 h 658"/>
                            <a:gd name="T60" fmla="*/ 402 w 465"/>
                            <a:gd name="T61" fmla="*/ 140 h 658"/>
                            <a:gd name="T62" fmla="*/ 408 w 465"/>
                            <a:gd name="T63" fmla="*/ 140 h 658"/>
                            <a:gd name="T64" fmla="*/ 410 w 465"/>
                            <a:gd name="T65" fmla="*/ 140 h 658"/>
                            <a:gd name="T66" fmla="*/ 410 w 465"/>
                            <a:gd name="T67" fmla="*/ 138 h 658"/>
                            <a:gd name="T68" fmla="*/ 404 w 465"/>
                            <a:gd name="T69" fmla="*/ 122 h 658"/>
                            <a:gd name="T70" fmla="*/ 352 w 465"/>
                            <a:gd name="T71" fmla="*/ 29 h 658"/>
                            <a:gd name="T72" fmla="*/ 348 w 465"/>
                            <a:gd name="T73" fmla="*/ 24 h 658"/>
                            <a:gd name="T74" fmla="*/ 342 w 465"/>
                            <a:gd name="T75" fmla="*/ 14 h 658"/>
                            <a:gd name="T76" fmla="*/ 339 w 465"/>
                            <a:gd name="T77" fmla="*/ 15 h 658"/>
                            <a:gd name="T78" fmla="*/ 332 w 465"/>
                            <a:gd name="T79" fmla="*/ 21 h 658"/>
                            <a:gd name="T80" fmla="*/ 325 w 465"/>
                            <a:gd name="T81" fmla="*/ 26 h 658"/>
                            <a:gd name="T82" fmla="*/ 68 w 465"/>
                            <a:gd name="T83" fmla="*/ 258 h 658"/>
                            <a:gd name="T84" fmla="*/ 13 w 465"/>
                            <a:gd name="T85" fmla="*/ 308 h 658"/>
                            <a:gd name="T86" fmla="*/ 43 w 465"/>
                            <a:gd name="T87" fmla="*/ 339 h 658"/>
                            <a:gd name="T88" fmla="*/ 216 w 465"/>
                            <a:gd name="T89" fmla="*/ 521 h 658"/>
                            <a:gd name="T90" fmla="*/ 340 w 465"/>
                            <a:gd name="T91" fmla="*/ 639 h 658"/>
                            <a:gd name="T92" fmla="*/ 342 w 465"/>
                            <a:gd name="T93" fmla="*/ 641 h 658"/>
                            <a:gd name="T94" fmla="*/ 346 w 465"/>
                            <a:gd name="T95" fmla="*/ 636 h 658"/>
                            <a:gd name="T96" fmla="*/ 368 w 465"/>
                            <a:gd name="T97" fmla="*/ 611 h 658"/>
                            <a:gd name="T98" fmla="*/ 422 w 465"/>
                            <a:gd name="T99" fmla="*/ 525 h 658"/>
                            <a:gd name="T100" fmla="*/ 437 w 465"/>
                            <a:gd name="T101" fmla="*/ 491 h 658"/>
                            <a:gd name="T102" fmla="*/ 447 w 465"/>
                            <a:gd name="T103" fmla="*/ 461 h 658"/>
                            <a:gd name="T104" fmla="*/ 452 w 465"/>
                            <a:gd name="T105" fmla="*/ 445 h 658"/>
                            <a:gd name="T106" fmla="*/ 449 w 465"/>
                            <a:gd name="T107" fmla="*/ 443 h 658"/>
                            <a:gd name="T108" fmla="*/ 387 w 465"/>
                            <a:gd name="T109" fmla="*/ 445 h 658"/>
                            <a:gd name="T110" fmla="*/ 365 w 465"/>
                            <a:gd name="T111" fmla="*/ 438 h 658"/>
                            <a:gd name="T112" fmla="*/ 344 w 465"/>
                            <a:gd name="T113" fmla="*/ 428 h 658"/>
                            <a:gd name="T114" fmla="*/ 328 w 465"/>
                            <a:gd name="T115" fmla="*/ 418 h 658"/>
                            <a:gd name="T116" fmla="*/ 301 w 465"/>
                            <a:gd name="T117" fmla="*/ 390 h 658"/>
                            <a:gd name="T118" fmla="*/ 287 w 465"/>
                            <a:gd name="T119" fmla="*/ 364 h 658"/>
                            <a:gd name="T120" fmla="*/ 278 w 465"/>
                            <a:gd name="T121" fmla="*/ 337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5" h="658">
                              <a:moveTo>
                                <a:pt x="280" y="308"/>
                              </a:moveTo>
                              <a:cubicBezTo>
                                <a:pt x="284" y="310"/>
                                <a:pt x="286" y="313"/>
                                <a:pt x="288" y="316"/>
                              </a:cubicBezTo>
                              <a:cubicBezTo>
                                <a:pt x="288" y="318"/>
                                <a:pt x="289" y="320"/>
                                <a:pt x="289" y="322"/>
                              </a:cubicBezTo>
                              <a:cubicBezTo>
                                <a:pt x="290" y="323"/>
                                <a:pt x="290" y="325"/>
                                <a:pt x="291" y="327"/>
                              </a:cubicBezTo>
                              <a:cubicBezTo>
                                <a:pt x="291" y="331"/>
                                <a:pt x="291" y="335"/>
                                <a:pt x="292" y="339"/>
                              </a:cubicBezTo>
                              <a:cubicBezTo>
                                <a:pt x="293" y="342"/>
                                <a:pt x="293" y="346"/>
                                <a:pt x="294" y="349"/>
                              </a:cubicBezTo>
                              <a:cubicBezTo>
                                <a:pt x="303" y="379"/>
                                <a:pt x="324" y="404"/>
                                <a:pt x="350" y="420"/>
                              </a:cubicBezTo>
                              <a:cubicBezTo>
                                <a:pt x="364" y="428"/>
                                <a:pt x="378" y="433"/>
                                <a:pt x="393" y="436"/>
                              </a:cubicBezTo>
                              <a:cubicBezTo>
                                <a:pt x="404" y="437"/>
                                <a:pt x="404" y="437"/>
                                <a:pt x="404" y="437"/>
                              </a:cubicBezTo>
                              <a:cubicBezTo>
                                <a:pt x="405" y="437"/>
                                <a:pt x="405" y="437"/>
                                <a:pt x="405" y="437"/>
                              </a:cubicBezTo>
                              <a:cubicBezTo>
                                <a:pt x="406" y="438"/>
                                <a:pt x="406" y="438"/>
                                <a:pt x="407" y="438"/>
                              </a:cubicBezTo>
                              <a:cubicBezTo>
                                <a:pt x="411" y="438"/>
                                <a:pt x="411" y="438"/>
                                <a:pt x="411" y="438"/>
                              </a:cubicBezTo>
                              <a:cubicBezTo>
                                <a:pt x="420" y="438"/>
                                <a:pt x="420" y="438"/>
                                <a:pt x="420" y="438"/>
                              </a:cubicBezTo>
                              <a:cubicBezTo>
                                <a:pt x="424" y="438"/>
                                <a:pt x="424" y="438"/>
                                <a:pt x="424" y="438"/>
                              </a:cubicBezTo>
                              <a:cubicBezTo>
                                <a:pt x="425" y="438"/>
                                <a:pt x="427" y="438"/>
                                <a:pt x="428" y="437"/>
                              </a:cubicBezTo>
                              <a:cubicBezTo>
                                <a:pt x="432" y="437"/>
                                <a:pt x="436" y="436"/>
                                <a:pt x="440" y="435"/>
                              </a:cubicBezTo>
                              <a:cubicBezTo>
                                <a:pt x="447" y="434"/>
                                <a:pt x="456" y="432"/>
                                <a:pt x="464" y="430"/>
                              </a:cubicBezTo>
                              <a:cubicBezTo>
                                <a:pt x="464" y="432"/>
                                <a:pt x="465" y="434"/>
                                <a:pt x="465" y="435"/>
                              </a:cubicBezTo>
                              <a:cubicBezTo>
                                <a:pt x="463" y="443"/>
                                <a:pt x="463" y="443"/>
                                <a:pt x="463" y="443"/>
                              </a:cubicBezTo>
                              <a:cubicBezTo>
                                <a:pt x="458" y="460"/>
                                <a:pt x="458" y="460"/>
                                <a:pt x="458" y="460"/>
                              </a:cubicBezTo>
                              <a:cubicBezTo>
                                <a:pt x="454" y="470"/>
                                <a:pt x="450" y="482"/>
                                <a:pt x="446" y="493"/>
                              </a:cubicBezTo>
                              <a:cubicBezTo>
                                <a:pt x="440" y="508"/>
                                <a:pt x="434" y="522"/>
                                <a:pt x="427" y="537"/>
                              </a:cubicBezTo>
                              <a:cubicBezTo>
                                <a:pt x="414" y="565"/>
                                <a:pt x="397" y="591"/>
                                <a:pt x="378" y="616"/>
                              </a:cubicBezTo>
                              <a:cubicBezTo>
                                <a:pt x="378" y="617"/>
                                <a:pt x="376" y="619"/>
                                <a:pt x="375" y="621"/>
                              </a:cubicBezTo>
                              <a:cubicBezTo>
                                <a:pt x="371" y="625"/>
                                <a:pt x="371" y="625"/>
                                <a:pt x="371" y="625"/>
                              </a:cubicBezTo>
                              <a:cubicBezTo>
                                <a:pt x="363" y="635"/>
                                <a:pt x="363" y="635"/>
                                <a:pt x="363" y="635"/>
                              </a:cubicBezTo>
                              <a:cubicBezTo>
                                <a:pt x="357" y="642"/>
                                <a:pt x="351" y="648"/>
                                <a:pt x="346" y="654"/>
                              </a:cubicBezTo>
                              <a:cubicBezTo>
                                <a:pt x="344" y="657"/>
                                <a:pt x="344" y="657"/>
                                <a:pt x="344" y="657"/>
                              </a:cubicBezTo>
                              <a:cubicBezTo>
                                <a:pt x="343" y="658"/>
                                <a:pt x="343" y="658"/>
                                <a:pt x="343" y="658"/>
                              </a:cubicBezTo>
                              <a:cubicBezTo>
                                <a:pt x="343" y="658"/>
                                <a:pt x="343" y="657"/>
                                <a:pt x="342" y="657"/>
                              </a:cubicBezTo>
                              <a:cubicBezTo>
                                <a:pt x="341" y="656"/>
                                <a:pt x="341" y="656"/>
                                <a:pt x="341" y="656"/>
                              </a:cubicBezTo>
                              <a:cubicBezTo>
                                <a:pt x="337" y="652"/>
                                <a:pt x="337" y="652"/>
                                <a:pt x="337" y="652"/>
                              </a:cubicBezTo>
                              <a:cubicBezTo>
                                <a:pt x="327" y="643"/>
                                <a:pt x="327" y="643"/>
                                <a:pt x="327" y="643"/>
                              </a:cubicBezTo>
                              <a:cubicBezTo>
                                <a:pt x="321" y="638"/>
                                <a:pt x="315" y="631"/>
                                <a:pt x="309" y="625"/>
                              </a:cubicBezTo>
                              <a:cubicBezTo>
                                <a:pt x="287" y="605"/>
                                <a:pt x="287" y="605"/>
                                <a:pt x="287" y="605"/>
                              </a:cubicBezTo>
                              <a:cubicBezTo>
                                <a:pt x="268" y="586"/>
                                <a:pt x="268" y="586"/>
                                <a:pt x="268" y="586"/>
                              </a:cubicBezTo>
                              <a:cubicBezTo>
                                <a:pt x="242" y="561"/>
                                <a:pt x="217" y="536"/>
                                <a:pt x="192" y="510"/>
                              </a:cubicBezTo>
                              <a:cubicBezTo>
                                <a:pt x="141" y="458"/>
                                <a:pt x="92" y="405"/>
                                <a:pt x="42" y="352"/>
                              </a:cubicBezTo>
                              <a:cubicBezTo>
                                <a:pt x="34" y="344"/>
                                <a:pt x="34" y="344"/>
                                <a:pt x="34" y="344"/>
                              </a:cubicBezTo>
                              <a:cubicBezTo>
                                <a:pt x="31" y="340"/>
                                <a:pt x="31" y="340"/>
                                <a:pt x="31" y="340"/>
                              </a:cubicBezTo>
                              <a:cubicBezTo>
                                <a:pt x="25" y="334"/>
                                <a:pt x="25" y="334"/>
                                <a:pt x="25" y="334"/>
                              </a:cubicBezTo>
                              <a:cubicBezTo>
                                <a:pt x="16" y="325"/>
                                <a:pt x="8" y="317"/>
                                <a:pt x="0" y="308"/>
                              </a:cubicBezTo>
                              <a:cubicBezTo>
                                <a:pt x="29" y="280"/>
                                <a:pt x="29" y="280"/>
                                <a:pt x="29" y="280"/>
                              </a:cubicBezTo>
                              <a:cubicBezTo>
                                <a:pt x="48" y="262"/>
                                <a:pt x="48" y="262"/>
                                <a:pt x="48" y="262"/>
                              </a:cubicBezTo>
                              <a:cubicBezTo>
                                <a:pt x="84" y="230"/>
                                <a:pt x="84" y="230"/>
                                <a:pt x="84" y="230"/>
                              </a:cubicBezTo>
                              <a:cubicBezTo>
                                <a:pt x="108" y="208"/>
                                <a:pt x="132" y="186"/>
                                <a:pt x="157" y="164"/>
                              </a:cubicBezTo>
                              <a:cubicBezTo>
                                <a:pt x="205" y="121"/>
                                <a:pt x="254" y="77"/>
                                <a:pt x="302" y="34"/>
                              </a:cubicBezTo>
                              <a:cubicBezTo>
                                <a:pt x="311" y="27"/>
                                <a:pt x="319" y="20"/>
                                <a:pt x="327" y="13"/>
                              </a:cubicBezTo>
                              <a:cubicBezTo>
                                <a:pt x="337" y="4"/>
                                <a:pt x="337" y="4"/>
                                <a:pt x="337" y="4"/>
                              </a:cubicBezTo>
                              <a:cubicBezTo>
                                <a:pt x="339" y="2"/>
                                <a:pt x="339" y="2"/>
                                <a:pt x="339" y="2"/>
                              </a:cubicBezTo>
                              <a:cubicBezTo>
                                <a:pt x="341" y="1"/>
                                <a:pt x="341" y="1"/>
                                <a:pt x="341" y="1"/>
                              </a:cubicBezTo>
                              <a:cubicBezTo>
                                <a:pt x="341" y="0"/>
                                <a:pt x="341" y="0"/>
                                <a:pt x="341" y="0"/>
                              </a:cubicBezTo>
                              <a:cubicBezTo>
                                <a:pt x="342" y="0"/>
                                <a:pt x="342" y="0"/>
                                <a:pt x="342" y="0"/>
                              </a:cubicBezTo>
                              <a:cubicBezTo>
                                <a:pt x="342" y="0"/>
                                <a:pt x="342" y="0"/>
                                <a:pt x="342" y="0"/>
                              </a:cubicBezTo>
                              <a:cubicBezTo>
                                <a:pt x="342" y="0"/>
                                <a:pt x="342" y="0"/>
                                <a:pt x="342" y="0"/>
                              </a:cubicBezTo>
                              <a:cubicBezTo>
                                <a:pt x="346" y="5"/>
                                <a:pt x="346" y="5"/>
                                <a:pt x="346" y="5"/>
                              </a:cubicBezTo>
                              <a:cubicBezTo>
                                <a:pt x="349" y="9"/>
                                <a:pt x="352" y="12"/>
                                <a:pt x="354" y="16"/>
                              </a:cubicBezTo>
                              <a:cubicBezTo>
                                <a:pt x="359" y="22"/>
                                <a:pt x="359" y="22"/>
                                <a:pt x="359" y="22"/>
                              </a:cubicBezTo>
                              <a:cubicBezTo>
                                <a:pt x="360" y="24"/>
                                <a:pt x="362" y="26"/>
                                <a:pt x="363" y="28"/>
                              </a:cubicBezTo>
                              <a:cubicBezTo>
                                <a:pt x="370" y="37"/>
                                <a:pt x="376" y="46"/>
                                <a:pt x="381" y="56"/>
                              </a:cubicBezTo>
                              <a:cubicBezTo>
                                <a:pt x="392" y="74"/>
                                <a:pt x="402" y="93"/>
                                <a:pt x="410" y="113"/>
                              </a:cubicBezTo>
                              <a:cubicBezTo>
                                <a:pt x="412" y="118"/>
                                <a:pt x="415" y="123"/>
                                <a:pt x="416" y="128"/>
                              </a:cubicBezTo>
                              <a:cubicBezTo>
                                <a:pt x="418" y="132"/>
                                <a:pt x="418" y="132"/>
                                <a:pt x="418" y="132"/>
                              </a:cubicBezTo>
                              <a:cubicBezTo>
                                <a:pt x="419" y="135"/>
                                <a:pt x="419" y="135"/>
                                <a:pt x="419" y="135"/>
                              </a:cubicBezTo>
                              <a:cubicBezTo>
                                <a:pt x="420" y="138"/>
                                <a:pt x="420" y="138"/>
                                <a:pt x="420" y="138"/>
                              </a:cubicBezTo>
                              <a:cubicBezTo>
                                <a:pt x="421" y="141"/>
                                <a:pt x="421" y="143"/>
                                <a:pt x="422" y="145"/>
                              </a:cubicBezTo>
                              <a:cubicBezTo>
                                <a:pt x="423" y="149"/>
                                <a:pt x="423" y="149"/>
                                <a:pt x="423" y="149"/>
                              </a:cubicBezTo>
                              <a:cubicBezTo>
                                <a:pt x="423" y="149"/>
                                <a:pt x="424" y="151"/>
                                <a:pt x="422" y="150"/>
                              </a:cubicBezTo>
                              <a:cubicBezTo>
                                <a:pt x="419" y="150"/>
                                <a:pt x="417" y="149"/>
                                <a:pt x="415" y="149"/>
                              </a:cubicBezTo>
                              <a:cubicBezTo>
                                <a:pt x="414" y="149"/>
                                <a:pt x="413" y="149"/>
                                <a:pt x="411" y="149"/>
                              </a:cubicBezTo>
                              <a:cubicBezTo>
                                <a:pt x="407" y="149"/>
                                <a:pt x="407" y="149"/>
                                <a:pt x="407" y="149"/>
                              </a:cubicBezTo>
                              <a:cubicBezTo>
                                <a:pt x="404" y="149"/>
                                <a:pt x="404" y="149"/>
                                <a:pt x="404" y="149"/>
                              </a:cubicBezTo>
                              <a:cubicBezTo>
                                <a:pt x="403" y="149"/>
                                <a:pt x="403" y="149"/>
                                <a:pt x="403" y="149"/>
                              </a:cubicBezTo>
                              <a:cubicBezTo>
                                <a:pt x="401" y="149"/>
                                <a:pt x="401" y="149"/>
                                <a:pt x="401" y="149"/>
                              </a:cubicBezTo>
                              <a:cubicBezTo>
                                <a:pt x="392" y="150"/>
                                <a:pt x="392" y="150"/>
                                <a:pt x="392" y="150"/>
                              </a:cubicBezTo>
                              <a:cubicBezTo>
                                <a:pt x="387" y="151"/>
                                <a:pt x="381" y="152"/>
                                <a:pt x="375" y="154"/>
                              </a:cubicBezTo>
                              <a:cubicBezTo>
                                <a:pt x="372" y="154"/>
                                <a:pt x="370" y="155"/>
                                <a:pt x="367" y="156"/>
                              </a:cubicBezTo>
                              <a:cubicBezTo>
                                <a:pt x="359" y="159"/>
                                <a:pt x="359" y="159"/>
                                <a:pt x="359" y="159"/>
                              </a:cubicBezTo>
                              <a:cubicBezTo>
                                <a:pt x="353" y="161"/>
                                <a:pt x="348" y="164"/>
                                <a:pt x="342" y="166"/>
                              </a:cubicBezTo>
                              <a:cubicBezTo>
                                <a:pt x="337" y="169"/>
                                <a:pt x="332" y="172"/>
                                <a:pt x="327" y="175"/>
                              </a:cubicBezTo>
                              <a:cubicBezTo>
                                <a:pt x="320" y="180"/>
                                <a:pt x="320" y="180"/>
                                <a:pt x="320" y="180"/>
                              </a:cubicBezTo>
                              <a:cubicBezTo>
                                <a:pt x="318" y="182"/>
                                <a:pt x="316" y="184"/>
                                <a:pt x="313" y="186"/>
                              </a:cubicBezTo>
                              <a:cubicBezTo>
                                <a:pt x="296" y="201"/>
                                <a:pt x="281" y="220"/>
                                <a:pt x="272" y="241"/>
                              </a:cubicBezTo>
                              <a:cubicBezTo>
                                <a:pt x="262" y="262"/>
                                <a:pt x="257" y="285"/>
                                <a:pt x="258" y="308"/>
                              </a:cubicBezTo>
                              <a:cubicBezTo>
                                <a:pt x="256" y="306"/>
                                <a:pt x="254" y="302"/>
                                <a:pt x="253" y="297"/>
                              </a:cubicBezTo>
                              <a:cubicBezTo>
                                <a:pt x="253" y="295"/>
                                <a:pt x="253" y="292"/>
                                <a:pt x="253" y="289"/>
                              </a:cubicBezTo>
                              <a:cubicBezTo>
                                <a:pt x="253" y="287"/>
                                <a:pt x="253" y="284"/>
                                <a:pt x="254" y="281"/>
                              </a:cubicBezTo>
                              <a:cubicBezTo>
                                <a:pt x="254" y="275"/>
                                <a:pt x="256" y="269"/>
                                <a:pt x="257" y="263"/>
                              </a:cubicBezTo>
                              <a:cubicBezTo>
                                <a:pt x="259" y="258"/>
                                <a:pt x="261" y="253"/>
                                <a:pt x="262" y="248"/>
                              </a:cubicBezTo>
                              <a:cubicBezTo>
                                <a:pt x="268" y="231"/>
                                <a:pt x="278" y="214"/>
                                <a:pt x="290" y="199"/>
                              </a:cubicBezTo>
                              <a:cubicBezTo>
                                <a:pt x="301" y="184"/>
                                <a:pt x="316" y="172"/>
                                <a:pt x="333" y="162"/>
                              </a:cubicBezTo>
                              <a:cubicBezTo>
                                <a:pt x="350" y="152"/>
                                <a:pt x="368" y="145"/>
                                <a:pt x="388" y="142"/>
                              </a:cubicBezTo>
                              <a:cubicBezTo>
                                <a:pt x="402" y="140"/>
                                <a:pt x="402" y="140"/>
                                <a:pt x="402" y="140"/>
                              </a:cubicBezTo>
                              <a:cubicBezTo>
                                <a:pt x="404" y="140"/>
                                <a:pt x="405" y="140"/>
                                <a:pt x="407" y="140"/>
                              </a:cubicBezTo>
                              <a:cubicBezTo>
                                <a:pt x="407" y="140"/>
                                <a:pt x="408" y="140"/>
                                <a:pt x="408" y="140"/>
                              </a:cubicBezTo>
                              <a:cubicBezTo>
                                <a:pt x="408" y="140"/>
                                <a:pt x="408" y="140"/>
                                <a:pt x="408" y="140"/>
                              </a:cubicBezTo>
                              <a:cubicBezTo>
                                <a:pt x="408" y="140"/>
                                <a:pt x="408" y="140"/>
                                <a:pt x="408" y="140"/>
                              </a:cubicBezTo>
                              <a:cubicBezTo>
                                <a:pt x="409" y="141"/>
                                <a:pt x="409" y="141"/>
                                <a:pt x="409" y="141"/>
                              </a:cubicBezTo>
                              <a:cubicBezTo>
                                <a:pt x="410" y="141"/>
                                <a:pt x="409" y="140"/>
                                <a:pt x="410" y="140"/>
                              </a:cubicBezTo>
                              <a:cubicBezTo>
                                <a:pt x="410" y="140"/>
                                <a:pt x="410" y="140"/>
                                <a:pt x="410" y="140"/>
                              </a:cubicBezTo>
                              <a:cubicBezTo>
                                <a:pt x="410" y="139"/>
                                <a:pt x="410" y="139"/>
                                <a:pt x="410" y="138"/>
                              </a:cubicBezTo>
                              <a:cubicBezTo>
                                <a:pt x="410" y="138"/>
                                <a:pt x="410" y="138"/>
                                <a:pt x="410" y="138"/>
                              </a:cubicBezTo>
                              <a:cubicBezTo>
                                <a:pt x="409" y="135"/>
                                <a:pt x="409" y="135"/>
                                <a:pt x="409" y="135"/>
                              </a:cubicBezTo>
                              <a:cubicBezTo>
                                <a:pt x="407" y="131"/>
                                <a:pt x="407" y="131"/>
                                <a:pt x="407" y="131"/>
                              </a:cubicBezTo>
                              <a:cubicBezTo>
                                <a:pt x="406" y="128"/>
                                <a:pt x="405" y="125"/>
                                <a:pt x="404" y="122"/>
                              </a:cubicBezTo>
                              <a:cubicBezTo>
                                <a:pt x="401" y="116"/>
                                <a:pt x="398" y="110"/>
                                <a:pt x="396" y="104"/>
                              </a:cubicBezTo>
                              <a:cubicBezTo>
                                <a:pt x="385" y="81"/>
                                <a:pt x="372" y="58"/>
                                <a:pt x="357" y="37"/>
                              </a:cubicBezTo>
                              <a:cubicBezTo>
                                <a:pt x="356" y="34"/>
                                <a:pt x="354" y="32"/>
                                <a:pt x="352" y="29"/>
                              </a:cubicBezTo>
                              <a:cubicBezTo>
                                <a:pt x="349" y="25"/>
                                <a:pt x="349" y="25"/>
                                <a:pt x="349" y="25"/>
                              </a:cubicBezTo>
                              <a:cubicBezTo>
                                <a:pt x="348" y="24"/>
                                <a:pt x="348" y="24"/>
                                <a:pt x="348" y="24"/>
                              </a:cubicBezTo>
                              <a:cubicBezTo>
                                <a:pt x="348" y="24"/>
                                <a:pt x="348" y="24"/>
                                <a:pt x="348" y="24"/>
                              </a:cubicBezTo>
                              <a:cubicBezTo>
                                <a:pt x="347" y="23"/>
                                <a:pt x="347" y="23"/>
                                <a:pt x="347" y="23"/>
                              </a:cubicBezTo>
                              <a:cubicBezTo>
                                <a:pt x="346" y="21"/>
                                <a:pt x="344" y="18"/>
                                <a:pt x="343" y="15"/>
                              </a:cubicBezTo>
                              <a:cubicBezTo>
                                <a:pt x="342" y="14"/>
                                <a:pt x="342" y="14"/>
                                <a:pt x="342" y="14"/>
                              </a:cubicBezTo>
                              <a:cubicBezTo>
                                <a:pt x="341" y="14"/>
                                <a:pt x="341" y="14"/>
                                <a:pt x="341" y="14"/>
                              </a:cubicBezTo>
                              <a:cubicBezTo>
                                <a:pt x="341" y="14"/>
                                <a:pt x="341" y="14"/>
                                <a:pt x="341" y="14"/>
                              </a:cubicBezTo>
                              <a:cubicBezTo>
                                <a:pt x="339" y="15"/>
                                <a:pt x="339" y="15"/>
                                <a:pt x="339" y="15"/>
                              </a:cubicBezTo>
                              <a:cubicBezTo>
                                <a:pt x="336" y="17"/>
                                <a:pt x="336" y="17"/>
                                <a:pt x="336" y="17"/>
                              </a:cubicBezTo>
                              <a:cubicBezTo>
                                <a:pt x="332" y="20"/>
                                <a:pt x="332" y="20"/>
                                <a:pt x="332" y="20"/>
                              </a:cubicBezTo>
                              <a:cubicBezTo>
                                <a:pt x="332" y="21"/>
                                <a:pt x="332" y="21"/>
                                <a:pt x="332" y="21"/>
                              </a:cubicBezTo>
                              <a:cubicBezTo>
                                <a:pt x="332" y="21"/>
                                <a:pt x="331" y="21"/>
                                <a:pt x="331" y="21"/>
                              </a:cubicBezTo>
                              <a:cubicBezTo>
                                <a:pt x="329" y="23"/>
                                <a:pt x="329" y="23"/>
                                <a:pt x="329" y="23"/>
                              </a:cubicBezTo>
                              <a:cubicBezTo>
                                <a:pt x="325" y="26"/>
                                <a:pt x="325" y="26"/>
                                <a:pt x="325" y="26"/>
                              </a:cubicBezTo>
                              <a:cubicBezTo>
                                <a:pt x="305" y="44"/>
                                <a:pt x="285" y="61"/>
                                <a:pt x="266" y="78"/>
                              </a:cubicBezTo>
                              <a:cubicBezTo>
                                <a:pt x="215" y="122"/>
                                <a:pt x="166" y="170"/>
                                <a:pt x="115" y="216"/>
                              </a:cubicBezTo>
                              <a:cubicBezTo>
                                <a:pt x="99" y="230"/>
                                <a:pt x="84" y="244"/>
                                <a:pt x="68" y="258"/>
                              </a:cubicBezTo>
                              <a:cubicBezTo>
                                <a:pt x="60" y="266"/>
                                <a:pt x="52" y="273"/>
                                <a:pt x="43" y="280"/>
                              </a:cubicBezTo>
                              <a:cubicBezTo>
                                <a:pt x="39" y="284"/>
                                <a:pt x="34" y="289"/>
                                <a:pt x="29" y="293"/>
                              </a:cubicBezTo>
                              <a:cubicBezTo>
                                <a:pt x="24" y="298"/>
                                <a:pt x="19" y="303"/>
                                <a:pt x="13" y="308"/>
                              </a:cubicBezTo>
                              <a:cubicBezTo>
                                <a:pt x="18" y="313"/>
                                <a:pt x="24" y="319"/>
                                <a:pt x="29" y="324"/>
                              </a:cubicBezTo>
                              <a:cubicBezTo>
                                <a:pt x="37" y="333"/>
                                <a:pt x="37" y="333"/>
                                <a:pt x="37" y="333"/>
                              </a:cubicBezTo>
                              <a:cubicBezTo>
                                <a:pt x="43" y="339"/>
                                <a:pt x="43" y="339"/>
                                <a:pt x="43" y="339"/>
                              </a:cubicBezTo>
                              <a:cubicBezTo>
                                <a:pt x="50" y="348"/>
                                <a:pt x="58" y="356"/>
                                <a:pt x="66" y="365"/>
                              </a:cubicBezTo>
                              <a:cubicBezTo>
                                <a:pt x="82" y="382"/>
                                <a:pt x="98" y="399"/>
                                <a:pt x="115" y="417"/>
                              </a:cubicBezTo>
                              <a:cubicBezTo>
                                <a:pt x="148" y="451"/>
                                <a:pt x="181" y="486"/>
                                <a:pt x="216" y="521"/>
                              </a:cubicBezTo>
                              <a:cubicBezTo>
                                <a:pt x="240" y="544"/>
                                <a:pt x="265" y="568"/>
                                <a:pt x="290" y="591"/>
                              </a:cubicBezTo>
                              <a:cubicBezTo>
                                <a:pt x="304" y="605"/>
                                <a:pt x="319" y="619"/>
                                <a:pt x="333" y="632"/>
                              </a:cubicBezTo>
                              <a:cubicBezTo>
                                <a:pt x="340" y="639"/>
                                <a:pt x="340" y="639"/>
                                <a:pt x="340" y="639"/>
                              </a:cubicBezTo>
                              <a:cubicBezTo>
                                <a:pt x="342" y="640"/>
                                <a:pt x="342" y="640"/>
                                <a:pt x="342" y="640"/>
                              </a:cubicBezTo>
                              <a:cubicBezTo>
                                <a:pt x="342" y="640"/>
                                <a:pt x="342" y="640"/>
                                <a:pt x="342" y="640"/>
                              </a:cubicBezTo>
                              <a:cubicBezTo>
                                <a:pt x="342" y="641"/>
                                <a:pt x="342" y="641"/>
                                <a:pt x="342" y="641"/>
                              </a:cubicBezTo>
                              <a:cubicBezTo>
                                <a:pt x="342" y="641"/>
                                <a:pt x="342" y="641"/>
                                <a:pt x="343" y="640"/>
                              </a:cubicBezTo>
                              <a:cubicBezTo>
                                <a:pt x="343" y="640"/>
                                <a:pt x="343" y="640"/>
                                <a:pt x="343" y="640"/>
                              </a:cubicBezTo>
                              <a:cubicBezTo>
                                <a:pt x="346" y="636"/>
                                <a:pt x="346" y="636"/>
                                <a:pt x="346" y="636"/>
                              </a:cubicBezTo>
                              <a:cubicBezTo>
                                <a:pt x="351" y="631"/>
                                <a:pt x="355" y="627"/>
                                <a:pt x="359" y="622"/>
                              </a:cubicBezTo>
                              <a:cubicBezTo>
                                <a:pt x="365" y="615"/>
                                <a:pt x="365" y="615"/>
                                <a:pt x="365" y="615"/>
                              </a:cubicBezTo>
                              <a:cubicBezTo>
                                <a:pt x="368" y="611"/>
                                <a:pt x="368" y="611"/>
                                <a:pt x="368" y="611"/>
                              </a:cubicBezTo>
                              <a:cubicBezTo>
                                <a:pt x="370" y="608"/>
                                <a:pt x="370" y="608"/>
                                <a:pt x="370" y="608"/>
                              </a:cubicBezTo>
                              <a:cubicBezTo>
                                <a:pt x="373" y="605"/>
                                <a:pt x="375" y="601"/>
                                <a:pt x="378" y="598"/>
                              </a:cubicBezTo>
                              <a:cubicBezTo>
                                <a:pt x="395" y="575"/>
                                <a:pt x="409" y="551"/>
                                <a:pt x="422" y="525"/>
                              </a:cubicBezTo>
                              <a:cubicBezTo>
                                <a:pt x="425" y="519"/>
                                <a:pt x="428" y="512"/>
                                <a:pt x="431" y="506"/>
                              </a:cubicBezTo>
                              <a:cubicBezTo>
                                <a:pt x="432" y="503"/>
                                <a:pt x="434" y="499"/>
                                <a:pt x="435" y="496"/>
                              </a:cubicBezTo>
                              <a:cubicBezTo>
                                <a:pt x="437" y="491"/>
                                <a:pt x="437" y="491"/>
                                <a:pt x="437" y="491"/>
                              </a:cubicBezTo>
                              <a:cubicBezTo>
                                <a:pt x="437" y="490"/>
                                <a:pt x="438" y="487"/>
                                <a:pt x="439" y="485"/>
                              </a:cubicBezTo>
                              <a:cubicBezTo>
                                <a:pt x="444" y="473"/>
                                <a:pt x="444" y="473"/>
                                <a:pt x="444" y="473"/>
                              </a:cubicBezTo>
                              <a:cubicBezTo>
                                <a:pt x="447" y="461"/>
                                <a:pt x="447" y="461"/>
                                <a:pt x="447" y="461"/>
                              </a:cubicBezTo>
                              <a:cubicBezTo>
                                <a:pt x="449" y="457"/>
                                <a:pt x="450" y="453"/>
                                <a:pt x="451" y="449"/>
                              </a:cubicBezTo>
                              <a:cubicBezTo>
                                <a:pt x="452" y="446"/>
                                <a:pt x="452" y="446"/>
                                <a:pt x="452" y="446"/>
                              </a:cubicBezTo>
                              <a:cubicBezTo>
                                <a:pt x="452" y="445"/>
                                <a:pt x="452" y="445"/>
                                <a:pt x="452" y="445"/>
                              </a:cubicBezTo>
                              <a:cubicBezTo>
                                <a:pt x="453" y="444"/>
                                <a:pt x="453" y="444"/>
                                <a:pt x="453" y="444"/>
                              </a:cubicBezTo>
                              <a:cubicBezTo>
                                <a:pt x="453" y="444"/>
                                <a:pt x="452" y="444"/>
                                <a:pt x="452" y="444"/>
                              </a:cubicBezTo>
                              <a:cubicBezTo>
                                <a:pt x="451" y="444"/>
                                <a:pt x="450" y="444"/>
                                <a:pt x="449" y="443"/>
                              </a:cubicBezTo>
                              <a:cubicBezTo>
                                <a:pt x="427" y="448"/>
                                <a:pt x="409" y="448"/>
                                <a:pt x="396" y="446"/>
                              </a:cubicBezTo>
                              <a:cubicBezTo>
                                <a:pt x="391" y="446"/>
                                <a:pt x="391" y="446"/>
                                <a:pt x="391" y="446"/>
                              </a:cubicBezTo>
                              <a:cubicBezTo>
                                <a:pt x="387" y="445"/>
                                <a:pt x="387" y="445"/>
                                <a:pt x="387" y="445"/>
                              </a:cubicBezTo>
                              <a:cubicBezTo>
                                <a:pt x="378" y="443"/>
                                <a:pt x="378" y="443"/>
                                <a:pt x="378" y="443"/>
                              </a:cubicBezTo>
                              <a:cubicBezTo>
                                <a:pt x="375" y="442"/>
                                <a:pt x="372" y="441"/>
                                <a:pt x="369" y="440"/>
                              </a:cubicBezTo>
                              <a:cubicBezTo>
                                <a:pt x="365" y="438"/>
                                <a:pt x="365" y="438"/>
                                <a:pt x="365" y="438"/>
                              </a:cubicBezTo>
                              <a:cubicBezTo>
                                <a:pt x="363" y="438"/>
                                <a:pt x="362" y="437"/>
                                <a:pt x="360" y="437"/>
                              </a:cubicBezTo>
                              <a:cubicBezTo>
                                <a:pt x="352" y="433"/>
                                <a:pt x="352" y="433"/>
                                <a:pt x="352" y="433"/>
                              </a:cubicBezTo>
                              <a:cubicBezTo>
                                <a:pt x="344" y="428"/>
                                <a:pt x="344" y="428"/>
                                <a:pt x="344" y="428"/>
                              </a:cubicBezTo>
                              <a:cubicBezTo>
                                <a:pt x="339" y="426"/>
                                <a:pt x="339" y="426"/>
                                <a:pt x="339" y="426"/>
                              </a:cubicBezTo>
                              <a:cubicBezTo>
                                <a:pt x="336" y="423"/>
                                <a:pt x="336" y="423"/>
                                <a:pt x="336" y="423"/>
                              </a:cubicBezTo>
                              <a:cubicBezTo>
                                <a:pt x="333" y="421"/>
                                <a:pt x="330" y="420"/>
                                <a:pt x="328" y="418"/>
                              </a:cubicBezTo>
                              <a:cubicBezTo>
                                <a:pt x="323" y="414"/>
                                <a:pt x="318" y="410"/>
                                <a:pt x="314" y="405"/>
                              </a:cubicBezTo>
                              <a:cubicBezTo>
                                <a:pt x="312" y="402"/>
                                <a:pt x="309" y="400"/>
                                <a:pt x="307" y="398"/>
                              </a:cubicBezTo>
                              <a:cubicBezTo>
                                <a:pt x="305" y="395"/>
                                <a:pt x="303" y="392"/>
                                <a:pt x="301" y="390"/>
                              </a:cubicBezTo>
                              <a:cubicBezTo>
                                <a:pt x="299" y="387"/>
                                <a:pt x="298" y="384"/>
                                <a:pt x="296" y="382"/>
                              </a:cubicBezTo>
                              <a:cubicBezTo>
                                <a:pt x="294" y="379"/>
                                <a:pt x="292" y="376"/>
                                <a:pt x="291" y="373"/>
                              </a:cubicBezTo>
                              <a:cubicBezTo>
                                <a:pt x="290" y="370"/>
                                <a:pt x="288" y="367"/>
                                <a:pt x="287" y="364"/>
                              </a:cubicBezTo>
                              <a:cubicBezTo>
                                <a:pt x="286" y="361"/>
                                <a:pt x="284" y="358"/>
                                <a:pt x="283" y="355"/>
                              </a:cubicBezTo>
                              <a:cubicBezTo>
                                <a:pt x="282" y="351"/>
                                <a:pt x="281" y="347"/>
                                <a:pt x="279" y="343"/>
                              </a:cubicBezTo>
                              <a:cubicBezTo>
                                <a:pt x="279" y="341"/>
                                <a:pt x="278" y="339"/>
                                <a:pt x="278" y="337"/>
                              </a:cubicBezTo>
                              <a:cubicBezTo>
                                <a:pt x="277" y="335"/>
                                <a:pt x="277" y="333"/>
                                <a:pt x="277" y="331"/>
                              </a:cubicBezTo>
                              <a:cubicBezTo>
                                <a:pt x="275" y="323"/>
                                <a:pt x="276" y="314"/>
                                <a:pt x="280" y="308"/>
                              </a:cubicBezTo>
                              <a:close/>
                            </a:path>
                          </a:pathLst>
                        </a:custGeom>
                        <a:solidFill>
                          <a:srgbClr val="000000"/>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17.9pt;margin-top:332.5pt;height:148.25pt;width:104.65pt;z-index:251612160;mso-width-relative:page;mso-height-relative:page;" fillcolor="#000000" filled="t" stroked="f" coordsize="465,658" o:gfxdata="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" path="m280,308c284,310,286,313,288,316c288,318,289,320,289,322c290,323,290,325,291,327c291,331,291,335,292,339c293,342,293,346,294,349c303,379,324,404,350,420c364,428,378,433,393,436c404,437,404,437,404,437c405,437,405,437,405,437c406,438,406,438,407,438c411,438,411,438,411,438c420,438,420,438,420,438c424,438,424,438,424,438c425,438,427,438,428,437c432,437,436,436,440,435c447,434,456,432,464,430c464,432,465,434,465,435c463,443,463,443,463,443c458,460,458,460,458,460c454,470,450,482,446,493c440,508,434,522,427,537c414,565,397,591,378,616c378,617,376,619,375,621c371,625,371,625,371,625c363,635,363,635,363,635c357,642,351,648,346,654c344,657,344,657,344,657c343,658,343,658,343,658c343,658,343,657,342,657c341,656,341,656,341,656c337,652,337,652,337,652c327,643,327,643,327,643c321,638,315,631,309,625c287,605,287,605,287,605c268,586,268,586,268,586c242,561,217,536,192,510c141,458,92,405,42,352c34,344,34,344,34,344c31,340,31,340,31,340c25,334,25,334,25,334c16,325,8,317,0,308c29,280,29,280,29,280c48,262,48,262,48,262c84,230,84,230,84,230c108,208,132,186,157,164c205,121,254,77,302,34c311,27,319,20,327,13c337,4,337,4,337,4c339,2,339,2,339,2c341,1,341,1,341,1c341,0,341,0,341,0c342,0,342,0,342,0c342,0,342,0,342,0c342,0,342,0,342,0c346,5,346,5,346,5c349,9,352,12,354,16c359,22,359,22,359,22c360,24,362,26,363,28c370,37,376,46,381,56c392,74,402,93,410,113c412,118,415,123,416,128c418,132,418,132,418,132c419,135,419,135,419,135c420,138,420,138,420,138c421,141,421,143,422,145c423,149,423,149,423,149c423,149,424,151,422,150c419,150,417,149,415,149c414,149,413,149,411,149c407,149,407,149,407,149c404,149,404,149,404,149c403,149,403,149,403,149c401,149,401,149,401,149c392,150,392,150,392,150c387,151,381,152,375,154c372,154,370,155,367,156c359,159,359,159,359,159c353,161,348,164,342,166c337,169,332,172,327,175c320,180,320,180,320,180c318,182,316,184,313,186c296,201,281,220,272,241c262,262,257,285,258,308c256,306,254,302,253,297c253,295,253,292,253,289c253,287,253,284,254,281c254,275,256,269,257,263c259,258,261,253,262,248c268,231,278,214,290,199c301,184,316,172,333,162c350,152,368,145,388,142c402,140,402,140,402,140c404,140,405,140,407,140c407,140,408,140,408,140c408,140,408,140,408,140c408,140,408,140,408,140c409,141,409,141,409,141c410,141,409,140,410,140c410,140,410,140,410,140c410,139,410,139,410,138c410,138,410,138,410,138c409,135,409,135,409,135c407,131,407,131,407,131c406,128,405,125,404,122c401,116,398,110,396,104c385,81,372,58,357,37c356,34,354,32,352,29c349,25,349,25,349,25c348,24,348,24,348,24c348,24,348,24,348,24c347,23,347,23,347,23c346,21,344,18,343,15c342,14,342,14,342,14c341,14,341,14,341,14c341,14,341,14,341,14c339,15,339,15,339,15c336,17,336,17,336,17c332,20,332,20,332,20c332,21,332,21,332,21c332,21,331,21,331,21c329,23,329,23,329,23c325,26,325,26,325,26c305,44,285,61,266,78c215,122,166,170,115,216c99,230,84,244,68,258c60,266,52,273,43,280c39,284,34,289,29,293c24,298,19,303,13,308c18,313,24,319,29,324c37,333,37,333,37,333c43,339,43,339,43,339c50,348,58,356,66,365c82,382,98,399,115,417c148,451,181,486,216,521c240,544,265,568,290,591c304,605,319,619,333,632c340,639,340,639,340,639c342,640,342,640,342,640c342,640,342,640,342,640c342,641,342,641,342,641c342,641,342,641,343,640c343,640,343,640,343,640c346,636,346,636,346,636c351,631,355,627,359,622c365,615,365,615,365,615c368,611,368,611,368,611c370,608,370,608,370,608c373,605,375,601,378,598c395,575,409,551,422,525c425,519,428,512,431,506c432,503,434,499,435,496c437,491,437,491,437,491c437,490,438,487,439,485c444,473,444,473,444,473c447,461,447,461,447,461c449,457,450,453,451,449c452,446,452,446,452,446c452,445,452,445,452,445c453,444,453,444,453,444c453,444,452,444,452,444c451,444,450,444,449,443c427,448,409,448,396,446c391,446,391,446,391,446c387,445,387,445,387,445c378,443,378,443,378,443c375,442,372,441,369,440c365,438,365,438,365,438c363,438,362,437,360,437c352,433,352,433,352,433c344,428,344,428,344,428c339,426,339,426,339,426c336,423,336,423,336,423c333,421,330,420,328,418c323,414,318,410,314,405c312,402,309,400,307,398c305,395,303,392,301,390c299,387,298,384,296,382c294,379,292,376,291,373c290,370,288,367,287,364c286,361,284,358,283,355c282,351,281,347,279,343c279,341,278,339,278,337c277,335,277,333,277,331c275,323,276,314,280,308xe">
                <v:path o:connectlocs="826014,921357;840305,998614;1154705,1250414;1174713,1253275;1223302,1250414;1329055,1244691;1274749,1410650;1071818,1776904;988931,1871329;977498,1879913;934625,1839854;765992,1676757;97178,984307;0,881298;240087,658112;934625,37197;974640,2861;977498,0;1011796,45781;1088967,160236;1194720,377699;1206153,414897;1186145,426342;1154705,426342;1120407,429204;1026087,454956;914618,515044;737411,881298;725978,804042;828873,569410;1148989,400590;1166138,400590;1171854,400590;1171854,394867;1154705,349085;1006080,82979;994647,68672;977498,40059;968923,42920;948916,60088;928909,74395;194356,738230;37156,881298;122901,970001;617367,1490768;971782,1828409;977498,1834131;988931,1819825;1051811,1748291;1206153,1502214;1249025,1404927;1277607,1319087;1291898,1273305;1283324,1267582;1106116,1273305;1043236,1253275;983214,1224662;937483,1196048;860313,1115930;820298,1041535;794574,964278"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11136" behindDoc="0" locked="0" layoutInCell="1" allowOverlap="1">
                <wp:simplePos x="0" y="0"/>
                <wp:positionH relativeFrom="column">
                  <wp:posOffset>1177925</wp:posOffset>
                </wp:positionH>
                <wp:positionV relativeFrom="paragraph">
                  <wp:posOffset>4222750</wp:posOffset>
                </wp:positionV>
                <wp:extent cx="1326515" cy="1882775"/>
                <wp:effectExtent l="0" t="0" r="6985" b="3175"/>
                <wp:wrapNone/>
                <wp:docPr id="81"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320925" y="5137150"/>
                          <a:ext cx="1326515" cy="1882775"/>
                        </a:xfrm>
                        <a:custGeom>
                          <a:avLst/>
                          <a:gdLst>
                            <a:gd name="T0" fmla="*/ 298 w 464"/>
                            <a:gd name="T1" fmla="*/ 487 h 658"/>
                            <a:gd name="T2" fmla="*/ 186 w 464"/>
                            <a:gd name="T3" fmla="*/ 607 h 658"/>
                            <a:gd name="T4" fmla="*/ 167 w 464"/>
                            <a:gd name="T5" fmla="*/ 628 h 658"/>
                            <a:gd name="T6" fmla="*/ 138 w 464"/>
                            <a:gd name="T7" fmla="*/ 657 h 658"/>
                            <a:gd name="T8" fmla="*/ 134 w 464"/>
                            <a:gd name="T9" fmla="*/ 653 h 658"/>
                            <a:gd name="T10" fmla="*/ 102 w 464"/>
                            <a:gd name="T11" fmla="*/ 618 h 658"/>
                            <a:gd name="T12" fmla="*/ 33 w 464"/>
                            <a:gd name="T13" fmla="*/ 509 h 658"/>
                            <a:gd name="T14" fmla="*/ 16 w 464"/>
                            <a:gd name="T15" fmla="*/ 466 h 658"/>
                            <a:gd name="T16" fmla="*/ 3 w 464"/>
                            <a:gd name="T17" fmla="*/ 424 h 658"/>
                            <a:gd name="T18" fmla="*/ 34 w 464"/>
                            <a:gd name="T19" fmla="*/ 423 h 658"/>
                            <a:gd name="T20" fmla="*/ 55 w 464"/>
                            <a:gd name="T21" fmla="*/ 427 h 658"/>
                            <a:gd name="T22" fmla="*/ 73 w 464"/>
                            <a:gd name="T23" fmla="*/ 427 h 658"/>
                            <a:gd name="T24" fmla="*/ 89 w 464"/>
                            <a:gd name="T25" fmla="*/ 425 h 658"/>
                            <a:gd name="T26" fmla="*/ 188 w 464"/>
                            <a:gd name="T27" fmla="*/ 282 h 658"/>
                            <a:gd name="T28" fmla="*/ 184 w 464"/>
                            <a:gd name="T29" fmla="*/ 266 h 658"/>
                            <a:gd name="T30" fmla="*/ 177 w 464"/>
                            <a:gd name="T31" fmla="*/ 247 h 658"/>
                            <a:gd name="T32" fmla="*/ 167 w 464"/>
                            <a:gd name="T33" fmla="*/ 229 h 658"/>
                            <a:gd name="T34" fmla="*/ 151 w 464"/>
                            <a:gd name="T35" fmla="*/ 210 h 658"/>
                            <a:gd name="T36" fmla="*/ 93 w 464"/>
                            <a:gd name="T37" fmla="*/ 177 h 658"/>
                            <a:gd name="T38" fmla="*/ 78 w 464"/>
                            <a:gd name="T39" fmla="*/ 174 h 658"/>
                            <a:gd name="T40" fmla="*/ 59 w 464"/>
                            <a:gd name="T41" fmla="*/ 172 h 658"/>
                            <a:gd name="T42" fmla="*/ 29 w 464"/>
                            <a:gd name="T43" fmla="*/ 173 h 658"/>
                            <a:gd name="T44" fmla="*/ 30 w 464"/>
                            <a:gd name="T45" fmla="*/ 170 h 658"/>
                            <a:gd name="T46" fmla="*/ 44 w 464"/>
                            <a:gd name="T47" fmla="*/ 135 h 658"/>
                            <a:gd name="T48" fmla="*/ 61 w 464"/>
                            <a:gd name="T49" fmla="*/ 102 h 658"/>
                            <a:gd name="T50" fmla="*/ 124 w 464"/>
                            <a:gd name="T51" fmla="*/ 16 h 658"/>
                            <a:gd name="T52" fmla="*/ 140 w 464"/>
                            <a:gd name="T53" fmla="*/ 0 h 658"/>
                            <a:gd name="T54" fmla="*/ 142 w 464"/>
                            <a:gd name="T55" fmla="*/ 3 h 658"/>
                            <a:gd name="T56" fmla="*/ 153 w 464"/>
                            <a:gd name="T57" fmla="*/ 15 h 658"/>
                            <a:gd name="T58" fmla="*/ 179 w 464"/>
                            <a:gd name="T59" fmla="*/ 44 h 658"/>
                            <a:gd name="T60" fmla="*/ 404 w 464"/>
                            <a:gd name="T61" fmla="*/ 288 h 658"/>
                            <a:gd name="T62" fmla="*/ 155 w 464"/>
                            <a:gd name="T63" fmla="*/ 32 h 658"/>
                            <a:gd name="T64" fmla="*/ 147 w 464"/>
                            <a:gd name="T65" fmla="*/ 24 h 658"/>
                            <a:gd name="T66" fmla="*/ 141 w 464"/>
                            <a:gd name="T67" fmla="*/ 15 h 658"/>
                            <a:gd name="T68" fmla="*/ 132 w 464"/>
                            <a:gd name="T69" fmla="*/ 21 h 658"/>
                            <a:gd name="T70" fmla="*/ 112 w 464"/>
                            <a:gd name="T71" fmla="*/ 44 h 658"/>
                            <a:gd name="T72" fmla="*/ 48 w 464"/>
                            <a:gd name="T73" fmla="*/ 148 h 658"/>
                            <a:gd name="T74" fmla="*/ 42 w 464"/>
                            <a:gd name="T75" fmla="*/ 164 h 658"/>
                            <a:gd name="T76" fmla="*/ 78 w 464"/>
                            <a:gd name="T77" fmla="*/ 164 h 658"/>
                            <a:gd name="T78" fmla="*/ 100 w 464"/>
                            <a:gd name="T79" fmla="*/ 169 h 658"/>
                            <a:gd name="T80" fmla="*/ 196 w 464"/>
                            <a:gd name="T81" fmla="*/ 272 h 658"/>
                            <a:gd name="T82" fmla="*/ 199 w 464"/>
                            <a:gd name="T83" fmla="*/ 294 h 658"/>
                            <a:gd name="T84" fmla="*/ 129 w 464"/>
                            <a:gd name="T85" fmla="*/ 420 h 658"/>
                            <a:gd name="T86" fmla="*/ 71 w 464"/>
                            <a:gd name="T87" fmla="*/ 436 h 658"/>
                            <a:gd name="T88" fmla="*/ 56 w 464"/>
                            <a:gd name="T89" fmla="*/ 436 h 658"/>
                            <a:gd name="T90" fmla="*/ 16 w 464"/>
                            <a:gd name="T91" fmla="*/ 429 h 658"/>
                            <a:gd name="T92" fmla="*/ 17 w 464"/>
                            <a:gd name="T93" fmla="*/ 436 h 658"/>
                            <a:gd name="T94" fmla="*/ 28 w 464"/>
                            <a:gd name="T95" fmla="*/ 470 h 658"/>
                            <a:gd name="T96" fmla="*/ 37 w 464"/>
                            <a:gd name="T97" fmla="*/ 494 h 658"/>
                            <a:gd name="T98" fmla="*/ 58 w 464"/>
                            <a:gd name="T99" fmla="*/ 535 h 658"/>
                            <a:gd name="T100" fmla="*/ 111 w 464"/>
                            <a:gd name="T101" fmla="*/ 610 h 658"/>
                            <a:gd name="T102" fmla="*/ 139 w 464"/>
                            <a:gd name="T103" fmla="*/ 640 h 658"/>
                            <a:gd name="T104" fmla="*/ 162 w 464"/>
                            <a:gd name="T105" fmla="*/ 617 h 658"/>
                            <a:gd name="T106" fmla="*/ 424 w 464"/>
                            <a:gd name="T107" fmla="*/ 342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64" h="658">
                              <a:moveTo>
                                <a:pt x="462" y="312"/>
                              </a:moveTo>
                              <a:cubicBezTo>
                                <a:pt x="464" y="328"/>
                                <a:pt x="444" y="339"/>
                                <a:pt x="434" y="349"/>
                              </a:cubicBezTo>
                              <a:cubicBezTo>
                                <a:pt x="387" y="394"/>
                                <a:pt x="342" y="440"/>
                                <a:pt x="298" y="487"/>
                              </a:cubicBezTo>
                              <a:cubicBezTo>
                                <a:pt x="276" y="510"/>
                                <a:pt x="255" y="533"/>
                                <a:pt x="234" y="556"/>
                              </a:cubicBezTo>
                              <a:cubicBezTo>
                                <a:pt x="223" y="567"/>
                                <a:pt x="213" y="579"/>
                                <a:pt x="202" y="590"/>
                              </a:cubicBezTo>
                              <a:cubicBezTo>
                                <a:pt x="197" y="596"/>
                                <a:pt x="192" y="601"/>
                                <a:pt x="186" y="607"/>
                              </a:cubicBezTo>
                              <a:cubicBezTo>
                                <a:pt x="179" y="616"/>
                                <a:pt x="179" y="616"/>
                                <a:pt x="179" y="616"/>
                              </a:cubicBezTo>
                              <a:cubicBezTo>
                                <a:pt x="175" y="620"/>
                                <a:pt x="175" y="620"/>
                                <a:pt x="175" y="620"/>
                              </a:cubicBezTo>
                              <a:cubicBezTo>
                                <a:pt x="167" y="628"/>
                                <a:pt x="167" y="628"/>
                                <a:pt x="167" y="628"/>
                              </a:cubicBezTo>
                              <a:cubicBezTo>
                                <a:pt x="161" y="635"/>
                                <a:pt x="155" y="641"/>
                                <a:pt x="148" y="647"/>
                              </a:cubicBezTo>
                              <a:cubicBezTo>
                                <a:pt x="139" y="657"/>
                                <a:pt x="139" y="657"/>
                                <a:pt x="139" y="657"/>
                              </a:cubicBezTo>
                              <a:cubicBezTo>
                                <a:pt x="138" y="658"/>
                                <a:pt x="138" y="657"/>
                                <a:pt x="138" y="657"/>
                              </a:cubicBezTo>
                              <a:cubicBezTo>
                                <a:pt x="137" y="656"/>
                                <a:pt x="137" y="656"/>
                                <a:pt x="137" y="656"/>
                              </a:cubicBezTo>
                              <a:cubicBezTo>
                                <a:pt x="136" y="655"/>
                                <a:pt x="136" y="655"/>
                                <a:pt x="136" y="655"/>
                              </a:cubicBezTo>
                              <a:cubicBezTo>
                                <a:pt x="134" y="653"/>
                                <a:pt x="134" y="653"/>
                                <a:pt x="134" y="653"/>
                              </a:cubicBezTo>
                              <a:cubicBezTo>
                                <a:pt x="129" y="648"/>
                                <a:pt x="129" y="648"/>
                                <a:pt x="129" y="648"/>
                              </a:cubicBezTo>
                              <a:cubicBezTo>
                                <a:pt x="123" y="641"/>
                                <a:pt x="117" y="635"/>
                                <a:pt x="111" y="628"/>
                              </a:cubicBezTo>
                              <a:cubicBezTo>
                                <a:pt x="108" y="624"/>
                                <a:pt x="105" y="621"/>
                                <a:pt x="102" y="618"/>
                              </a:cubicBezTo>
                              <a:cubicBezTo>
                                <a:pt x="97" y="612"/>
                                <a:pt x="97" y="612"/>
                                <a:pt x="97" y="612"/>
                              </a:cubicBezTo>
                              <a:cubicBezTo>
                                <a:pt x="84" y="596"/>
                                <a:pt x="72" y="580"/>
                                <a:pt x="61" y="563"/>
                              </a:cubicBezTo>
                              <a:cubicBezTo>
                                <a:pt x="51" y="546"/>
                                <a:pt x="41" y="527"/>
                                <a:pt x="33" y="509"/>
                              </a:cubicBezTo>
                              <a:cubicBezTo>
                                <a:pt x="32" y="507"/>
                                <a:pt x="31" y="504"/>
                                <a:pt x="30" y="502"/>
                              </a:cubicBezTo>
                              <a:cubicBezTo>
                                <a:pt x="29" y="499"/>
                                <a:pt x="28" y="498"/>
                                <a:pt x="26" y="493"/>
                              </a:cubicBezTo>
                              <a:cubicBezTo>
                                <a:pt x="23" y="484"/>
                                <a:pt x="19" y="475"/>
                                <a:pt x="16" y="466"/>
                              </a:cubicBezTo>
                              <a:cubicBezTo>
                                <a:pt x="8" y="440"/>
                                <a:pt x="8" y="440"/>
                                <a:pt x="8" y="440"/>
                              </a:cubicBezTo>
                              <a:cubicBezTo>
                                <a:pt x="3" y="427"/>
                                <a:pt x="3" y="427"/>
                                <a:pt x="3" y="427"/>
                              </a:cubicBezTo>
                              <a:cubicBezTo>
                                <a:pt x="3" y="424"/>
                                <a:pt x="3" y="424"/>
                                <a:pt x="3" y="424"/>
                              </a:cubicBezTo>
                              <a:cubicBezTo>
                                <a:pt x="2" y="421"/>
                                <a:pt x="2" y="421"/>
                                <a:pt x="2" y="421"/>
                              </a:cubicBezTo>
                              <a:cubicBezTo>
                                <a:pt x="0" y="415"/>
                                <a:pt x="0" y="415"/>
                                <a:pt x="0" y="415"/>
                              </a:cubicBezTo>
                              <a:cubicBezTo>
                                <a:pt x="34" y="423"/>
                                <a:pt x="34" y="423"/>
                                <a:pt x="34" y="423"/>
                              </a:cubicBezTo>
                              <a:cubicBezTo>
                                <a:pt x="40" y="425"/>
                                <a:pt x="45" y="426"/>
                                <a:pt x="49" y="427"/>
                              </a:cubicBezTo>
                              <a:cubicBezTo>
                                <a:pt x="51" y="427"/>
                                <a:pt x="51" y="427"/>
                                <a:pt x="52" y="427"/>
                              </a:cubicBezTo>
                              <a:cubicBezTo>
                                <a:pt x="55" y="427"/>
                                <a:pt x="55" y="427"/>
                                <a:pt x="55" y="427"/>
                              </a:cubicBezTo>
                              <a:cubicBezTo>
                                <a:pt x="60" y="427"/>
                                <a:pt x="60" y="427"/>
                                <a:pt x="60" y="427"/>
                              </a:cubicBezTo>
                              <a:cubicBezTo>
                                <a:pt x="71" y="427"/>
                                <a:pt x="71" y="427"/>
                                <a:pt x="71" y="427"/>
                              </a:cubicBezTo>
                              <a:cubicBezTo>
                                <a:pt x="73" y="427"/>
                                <a:pt x="73" y="427"/>
                                <a:pt x="73" y="427"/>
                              </a:cubicBezTo>
                              <a:cubicBezTo>
                                <a:pt x="74" y="427"/>
                                <a:pt x="75" y="427"/>
                                <a:pt x="76" y="427"/>
                              </a:cubicBezTo>
                              <a:cubicBezTo>
                                <a:pt x="78" y="426"/>
                                <a:pt x="78" y="426"/>
                                <a:pt x="78" y="426"/>
                              </a:cubicBezTo>
                              <a:cubicBezTo>
                                <a:pt x="82" y="426"/>
                                <a:pt x="85" y="426"/>
                                <a:pt x="89" y="425"/>
                              </a:cubicBezTo>
                              <a:cubicBezTo>
                                <a:pt x="103" y="423"/>
                                <a:pt x="116" y="417"/>
                                <a:pt x="128" y="410"/>
                              </a:cubicBezTo>
                              <a:cubicBezTo>
                                <a:pt x="153" y="396"/>
                                <a:pt x="173" y="372"/>
                                <a:pt x="183" y="345"/>
                              </a:cubicBezTo>
                              <a:cubicBezTo>
                                <a:pt x="189" y="325"/>
                                <a:pt x="191" y="303"/>
                                <a:pt x="188" y="282"/>
                              </a:cubicBezTo>
                              <a:cubicBezTo>
                                <a:pt x="186" y="274"/>
                                <a:pt x="186" y="274"/>
                                <a:pt x="186" y="274"/>
                              </a:cubicBezTo>
                              <a:cubicBezTo>
                                <a:pt x="185" y="270"/>
                                <a:pt x="185" y="270"/>
                                <a:pt x="185" y="270"/>
                              </a:cubicBezTo>
                              <a:cubicBezTo>
                                <a:pt x="184" y="266"/>
                                <a:pt x="184" y="266"/>
                                <a:pt x="184" y="266"/>
                              </a:cubicBezTo>
                              <a:cubicBezTo>
                                <a:pt x="182" y="258"/>
                                <a:pt x="182" y="258"/>
                                <a:pt x="182" y="258"/>
                              </a:cubicBezTo>
                              <a:cubicBezTo>
                                <a:pt x="179" y="251"/>
                                <a:pt x="179" y="251"/>
                                <a:pt x="179" y="251"/>
                              </a:cubicBezTo>
                              <a:cubicBezTo>
                                <a:pt x="177" y="247"/>
                                <a:pt x="177" y="247"/>
                                <a:pt x="177" y="247"/>
                              </a:cubicBezTo>
                              <a:cubicBezTo>
                                <a:pt x="176" y="246"/>
                                <a:pt x="176" y="245"/>
                                <a:pt x="175" y="244"/>
                              </a:cubicBezTo>
                              <a:cubicBezTo>
                                <a:pt x="171" y="236"/>
                                <a:pt x="171" y="236"/>
                                <a:pt x="171" y="236"/>
                              </a:cubicBezTo>
                              <a:cubicBezTo>
                                <a:pt x="170" y="234"/>
                                <a:pt x="168" y="232"/>
                                <a:pt x="167" y="229"/>
                              </a:cubicBezTo>
                              <a:cubicBezTo>
                                <a:pt x="165" y="227"/>
                                <a:pt x="164" y="225"/>
                                <a:pt x="162" y="223"/>
                              </a:cubicBezTo>
                              <a:cubicBezTo>
                                <a:pt x="156" y="216"/>
                                <a:pt x="156" y="216"/>
                                <a:pt x="156" y="216"/>
                              </a:cubicBezTo>
                              <a:cubicBezTo>
                                <a:pt x="155" y="214"/>
                                <a:pt x="152" y="212"/>
                                <a:pt x="151" y="210"/>
                              </a:cubicBezTo>
                              <a:cubicBezTo>
                                <a:pt x="147" y="206"/>
                                <a:pt x="142" y="203"/>
                                <a:pt x="138" y="199"/>
                              </a:cubicBezTo>
                              <a:cubicBezTo>
                                <a:pt x="129" y="193"/>
                                <a:pt x="119" y="187"/>
                                <a:pt x="109" y="183"/>
                              </a:cubicBezTo>
                              <a:cubicBezTo>
                                <a:pt x="104" y="180"/>
                                <a:pt x="98" y="179"/>
                                <a:pt x="93" y="177"/>
                              </a:cubicBezTo>
                              <a:cubicBezTo>
                                <a:pt x="90" y="176"/>
                                <a:pt x="87" y="175"/>
                                <a:pt x="84" y="175"/>
                              </a:cubicBezTo>
                              <a:cubicBezTo>
                                <a:pt x="80" y="174"/>
                                <a:pt x="80" y="174"/>
                                <a:pt x="80" y="174"/>
                              </a:cubicBezTo>
                              <a:cubicBezTo>
                                <a:pt x="78" y="174"/>
                                <a:pt x="78" y="174"/>
                                <a:pt x="78" y="174"/>
                              </a:cubicBezTo>
                              <a:cubicBezTo>
                                <a:pt x="77" y="173"/>
                                <a:pt x="77" y="173"/>
                                <a:pt x="76" y="173"/>
                              </a:cubicBezTo>
                              <a:cubicBezTo>
                                <a:pt x="65" y="172"/>
                                <a:pt x="65" y="172"/>
                                <a:pt x="65" y="172"/>
                              </a:cubicBezTo>
                              <a:cubicBezTo>
                                <a:pt x="59" y="172"/>
                                <a:pt x="59" y="172"/>
                                <a:pt x="59" y="172"/>
                              </a:cubicBezTo>
                              <a:cubicBezTo>
                                <a:pt x="57" y="172"/>
                                <a:pt x="55" y="172"/>
                                <a:pt x="53" y="172"/>
                              </a:cubicBezTo>
                              <a:cubicBezTo>
                                <a:pt x="45" y="172"/>
                                <a:pt x="38" y="173"/>
                                <a:pt x="31" y="174"/>
                              </a:cubicBezTo>
                              <a:cubicBezTo>
                                <a:pt x="30" y="173"/>
                                <a:pt x="30" y="173"/>
                                <a:pt x="29" y="173"/>
                              </a:cubicBezTo>
                              <a:cubicBezTo>
                                <a:pt x="29" y="173"/>
                                <a:pt x="29" y="173"/>
                                <a:pt x="29" y="172"/>
                              </a:cubicBezTo>
                              <a:cubicBezTo>
                                <a:pt x="29" y="172"/>
                                <a:pt x="29" y="172"/>
                                <a:pt x="29" y="172"/>
                              </a:cubicBezTo>
                              <a:cubicBezTo>
                                <a:pt x="30" y="170"/>
                                <a:pt x="30" y="170"/>
                                <a:pt x="30" y="170"/>
                              </a:cubicBezTo>
                              <a:cubicBezTo>
                                <a:pt x="32" y="165"/>
                                <a:pt x="32" y="165"/>
                                <a:pt x="32" y="165"/>
                              </a:cubicBezTo>
                              <a:cubicBezTo>
                                <a:pt x="33" y="162"/>
                                <a:pt x="35" y="158"/>
                                <a:pt x="36" y="155"/>
                              </a:cubicBezTo>
                              <a:cubicBezTo>
                                <a:pt x="39" y="148"/>
                                <a:pt x="41" y="141"/>
                                <a:pt x="44" y="135"/>
                              </a:cubicBezTo>
                              <a:cubicBezTo>
                                <a:pt x="46" y="132"/>
                                <a:pt x="47" y="129"/>
                                <a:pt x="49" y="126"/>
                              </a:cubicBezTo>
                              <a:cubicBezTo>
                                <a:pt x="52" y="118"/>
                                <a:pt x="52" y="118"/>
                                <a:pt x="52" y="118"/>
                              </a:cubicBezTo>
                              <a:cubicBezTo>
                                <a:pt x="55" y="113"/>
                                <a:pt x="58" y="107"/>
                                <a:pt x="61" y="102"/>
                              </a:cubicBezTo>
                              <a:cubicBezTo>
                                <a:pt x="73" y="82"/>
                                <a:pt x="86" y="62"/>
                                <a:pt x="100" y="44"/>
                              </a:cubicBezTo>
                              <a:cubicBezTo>
                                <a:pt x="107" y="35"/>
                                <a:pt x="114" y="27"/>
                                <a:pt x="121" y="19"/>
                              </a:cubicBezTo>
                              <a:cubicBezTo>
                                <a:pt x="124" y="16"/>
                                <a:pt x="124" y="16"/>
                                <a:pt x="124" y="16"/>
                              </a:cubicBezTo>
                              <a:cubicBezTo>
                                <a:pt x="125" y="15"/>
                                <a:pt x="125" y="15"/>
                                <a:pt x="126" y="14"/>
                              </a:cubicBezTo>
                              <a:cubicBezTo>
                                <a:pt x="131" y="9"/>
                                <a:pt x="131" y="9"/>
                                <a:pt x="131" y="9"/>
                              </a:cubicBezTo>
                              <a:cubicBezTo>
                                <a:pt x="134" y="6"/>
                                <a:pt x="137" y="3"/>
                                <a:pt x="140" y="0"/>
                              </a:cubicBezTo>
                              <a:cubicBezTo>
                                <a:pt x="140" y="0"/>
                                <a:pt x="140" y="1"/>
                                <a:pt x="140" y="1"/>
                              </a:cubicBezTo>
                              <a:cubicBezTo>
                                <a:pt x="141" y="1"/>
                                <a:pt x="141" y="1"/>
                                <a:pt x="141" y="1"/>
                              </a:cubicBezTo>
                              <a:cubicBezTo>
                                <a:pt x="142" y="3"/>
                                <a:pt x="142" y="3"/>
                                <a:pt x="142" y="3"/>
                              </a:cubicBezTo>
                              <a:cubicBezTo>
                                <a:pt x="144" y="5"/>
                                <a:pt x="144" y="5"/>
                                <a:pt x="144" y="5"/>
                              </a:cubicBezTo>
                              <a:cubicBezTo>
                                <a:pt x="149" y="10"/>
                                <a:pt x="149" y="10"/>
                                <a:pt x="149" y="10"/>
                              </a:cubicBezTo>
                              <a:cubicBezTo>
                                <a:pt x="153" y="15"/>
                                <a:pt x="153" y="15"/>
                                <a:pt x="153" y="15"/>
                              </a:cubicBezTo>
                              <a:cubicBezTo>
                                <a:pt x="155" y="17"/>
                                <a:pt x="155" y="17"/>
                                <a:pt x="155" y="17"/>
                              </a:cubicBezTo>
                              <a:cubicBezTo>
                                <a:pt x="157" y="20"/>
                                <a:pt x="157" y="20"/>
                                <a:pt x="157" y="20"/>
                              </a:cubicBezTo>
                              <a:cubicBezTo>
                                <a:pt x="179" y="44"/>
                                <a:pt x="179" y="44"/>
                                <a:pt x="179" y="44"/>
                              </a:cubicBezTo>
                              <a:cubicBezTo>
                                <a:pt x="208" y="76"/>
                                <a:pt x="237" y="108"/>
                                <a:pt x="267" y="139"/>
                              </a:cubicBezTo>
                              <a:cubicBezTo>
                                <a:pt x="325" y="202"/>
                                <a:pt x="385" y="263"/>
                                <a:pt x="446" y="320"/>
                              </a:cubicBezTo>
                              <a:cubicBezTo>
                                <a:pt x="433" y="321"/>
                                <a:pt x="415" y="299"/>
                                <a:pt x="404" y="288"/>
                              </a:cubicBezTo>
                              <a:cubicBezTo>
                                <a:pt x="342" y="232"/>
                                <a:pt x="281" y="170"/>
                                <a:pt x="222" y="105"/>
                              </a:cubicBezTo>
                              <a:cubicBezTo>
                                <a:pt x="207" y="89"/>
                                <a:pt x="192" y="73"/>
                                <a:pt x="177" y="57"/>
                              </a:cubicBezTo>
                              <a:cubicBezTo>
                                <a:pt x="170" y="49"/>
                                <a:pt x="163" y="41"/>
                                <a:pt x="155" y="32"/>
                              </a:cubicBezTo>
                              <a:cubicBezTo>
                                <a:pt x="150" y="26"/>
                                <a:pt x="150" y="26"/>
                                <a:pt x="150" y="26"/>
                              </a:cubicBezTo>
                              <a:cubicBezTo>
                                <a:pt x="148" y="25"/>
                                <a:pt x="148" y="25"/>
                                <a:pt x="148" y="25"/>
                              </a:cubicBezTo>
                              <a:cubicBezTo>
                                <a:pt x="148" y="24"/>
                                <a:pt x="147" y="24"/>
                                <a:pt x="147" y="24"/>
                              </a:cubicBezTo>
                              <a:cubicBezTo>
                                <a:pt x="147" y="22"/>
                                <a:pt x="147" y="22"/>
                                <a:pt x="147" y="22"/>
                              </a:cubicBezTo>
                              <a:cubicBezTo>
                                <a:pt x="142" y="17"/>
                                <a:pt x="142" y="17"/>
                                <a:pt x="142" y="17"/>
                              </a:cubicBezTo>
                              <a:cubicBezTo>
                                <a:pt x="141" y="15"/>
                                <a:pt x="141" y="15"/>
                                <a:pt x="141" y="15"/>
                              </a:cubicBezTo>
                              <a:cubicBezTo>
                                <a:pt x="141" y="15"/>
                                <a:pt x="140" y="14"/>
                                <a:pt x="140" y="15"/>
                              </a:cubicBezTo>
                              <a:cubicBezTo>
                                <a:pt x="138" y="17"/>
                                <a:pt x="138" y="17"/>
                                <a:pt x="138" y="17"/>
                              </a:cubicBezTo>
                              <a:cubicBezTo>
                                <a:pt x="136" y="18"/>
                                <a:pt x="134" y="20"/>
                                <a:pt x="132" y="21"/>
                              </a:cubicBezTo>
                              <a:cubicBezTo>
                                <a:pt x="131" y="22"/>
                                <a:pt x="129" y="24"/>
                                <a:pt x="128" y="26"/>
                              </a:cubicBezTo>
                              <a:cubicBezTo>
                                <a:pt x="126" y="28"/>
                                <a:pt x="124" y="30"/>
                                <a:pt x="122" y="32"/>
                              </a:cubicBezTo>
                              <a:cubicBezTo>
                                <a:pt x="119" y="36"/>
                                <a:pt x="115" y="40"/>
                                <a:pt x="112" y="44"/>
                              </a:cubicBezTo>
                              <a:cubicBezTo>
                                <a:pt x="99" y="60"/>
                                <a:pt x="86" y="77"/>
                                <a:pt x="75" y="94"/>
                              </a:cubicBezTo>
                              <a:cubicBezTo>
                                <a:pt x="68" y="106"/>
                                <a:pt x="61" y="118"/>
                                <a:pt x="55" y="131"/>
                              </a:cubicBezTo>
                              <a:cubicBezTo>
                                <a:pt x="53" y="136"/>
                                <a:pt x="50" y="142"/>
                                <a:pt x="48" y="148"/>
                              </a:cubicBezTo>
                              <a:cubicBezTo>
                                <a:pt x="47" y="150"/>
                                <a:pt x="45" y="153"/>
                                <a:pt x="44" y="157"/>
                              </a:cubicBezTo>
                              <a:cubicBezTo>
                                <a:pt x="42" y="161"/>
                                <a:pt x="42" y="161"/>
                                <a:pt x="42" y="161"/>
                              </a:cubicBezTo>
                              <a:cubicBezTo>
                                <a:pt x="42" y="162"/>
                                <a:pt x="42" y="163"/>
                                <a:pt x="42" y="164"/>
                              </a:cubicBezTo>
                              <a:cubicBezTo>
                                <a:pt x="44" y="163"/>
                                <a:pt x="44" y="163"/>
                                <a:pt x="44" y="163"/>
                              </a:cubicBezTo>
                              <a:cubicBezTo>
                                <a:pt x="52" y="163"/>
                                <a:pt x="61" y="162"/>
                                <a:pt x="71" y="163"/>
                              </a:cubicBezTo>
                              <a:cubicBezTo>
                                <a:pt x="78" y="164"/>
                                <a:pt x="78" y="164"/>
                                <a:pt x="78" y="164"/>
                              </a:cubicBezTo>
                              <a:cubicBezTo>
                                <a:pt x="85" y="165"/>
                                <a:pt x="85" y="165"/>
                                <a:pt x="85" y="165"/>
                              </a:cubicBezTo>
                              <a:cubicBezTo>
                                <a:pt x="88" y="166"/>
                                <a:pt x="90" y="166"/>
                                <a:pt x="93" y="167"/>
                              </a:cubicBezTo>
                              <a:cubicBezTo>
                                <a:pt x="100" y="169"/>
                                <a:pt x="100" y="169"/>
                                <a:pt x="100" y="169"/>
                              </a:cubicBezTo>
                              <a:cubicBezTo>
                                <a:pt x="119" y="174"/>
                                <a:pt x="137" y="184"/>
                                <a:pt x="152" y="197"/>
                              </a:cubicBezTo>
                              <a:cubicBezTo>
                                <a:pt x="163" y="207"/>
                                <a:pt x="172" y="218"/>
                                <a:pt x="180" y="231"/>
                              </a:cubicBezTo>
                              <a:cubicBezTo>
                                <a:pt x="188" y="244"/>
                                <a:pt x="193" y="258"/>
                                <a:pt x="196" y="272"/>
                              </a:cubicBezTo>
                              <a:cubicBezTo>
                                <a:pt x="197" y="277"/>
                                <a:pt x="197" y="277"/>
                                <a:pt x="197" y="277"/>
                              </a:cubicBezTo>
                              <a:cubicBezTo>
                                <a:pt x="198" y="279"/>
                                <a:pt x="198" y="281"/>
                                <a:pt x="198" y="283"/>
                              </a:cubicBezTo>
                              <a:cubicBezTo>
                                <a:pt x="199" y="294"/>
                                <a:pt x="199" y="294"/>
                                <a:pt x="199" y="294"/>
                              </a:cubicBezTo>
                              <a:cubicBezTo>
                                <a:pt x="199" y="301"/>
                                <a:pt x="200" y="308"/>
                                <a:pt x="198" y="316"/>
                              </a:cubicBezTo>
                              <a:cubicBezTo>
                                <a:pt x="197" y="330"/>
                                <a:pt x="193" y="344"/>
                                <a:pt x="187" y="357"/>
                              </a:cubicBezTo>
                              <a:cubicBezTo>
                                <a:pt x="175" y="384"/>
                                <a:pt x="155" y="406"/>
                                <a:pt x="129" y="420"/>
                              </a:cubicBezTo>
                              <a:cubicBezTo>
                                <a:pt x="117" y="427"/>
                                <a:pt x="103" y="432"/>
                                <a:pt x="89" y="434"/>
                              </a:cubicBezTo>
                              <a:cubicBezTo>
                                <a:pt x="78" y="436"/>
                                <a:pt x="78" y="436"/>
                                <a:pt x="78" y="436"/>
                              </a:cubicBezTo>
                              <a:cubicBezTo>
                                <a:pt x="77" y="436"/>
                                <a:pt x="73" y="436"/>
                                <a:pt x="71" y="436"/>
                              </a:cubicBezTo>
                              <a:cubicBezTo>
                                <a:pt x="62" y="436"/>
                                <a:pt x="62" y="436"/>
                                <a:pt x="62" y="436"/>
                              </a:cubicBezTo>
                              <a:cubicBezTo>
                                <a:pt x="58" y="436"/>
                                <a:pt x="58" y="436"/>
                                <a:pt x="58" y="436"/>
                              </a:cubicBezTo>
                              <a:cubicBezTo>
                                <a:pt x="56" y="436"/>
                                <a:pt x="56" y="436"/>
                                <a:pt x="56" y="436"/>
                              </a:cubicBezTo>
                              <a:cubicBezTo>
                                <a:pt x="55" y="436"/>
                                <a:pt x="54" y="436"/>
                                <a:pt x="53" y="436"/>
                              </a:cubicBezTo>
                              <a:cubicBezTo>
                                <a:pt x="50" y="436"/>
                                <a:pt x="46" y="435"/>
                                <a:pt x="42" y="434"/>
                              </a:cubicBezTo>
                              <a:cubicBezTo>
                                <a:pt x="34" y="432"/>
                                <a:pt x="25" y="431"/>
                                <a:pt x="16" y="429"/>
                              </a:cubicBezTo>
                              <a:cubicBezTo>
                                <a:pt x="17" y="431"/>
                                <a:pt x="16" y="432"/>
                                <a:pt x="16" y="433"/>
                              </a:cubicBezTo>
                              <a:cubicBezTo>
                                <a:pt x="16" y="434"/>
                                <a:pt x="16" y="434"/>
                                <a:pt x="16" y="434"/>
                              </a:cubicBezTo>
                              <a:cubicBezTo>
                                <a:pt x="17" y="436"/>
                                <a:pt x="17" y="436"/>
                                <a:pt x="17" y="436"/>
                              </a:cubicBezTo>
                              <a:cubicBezTo>
                                <a:pt x="18" y="440"/>
                                <a:pt x="18" y="440"/>
                                <a:pt x="18" y="440"/>
                              </a:cubicBezTo>
                              <a:cubicBezTo>
                                <a:pt x="20" y="445"/>
                                <a:pt x="21" y="450"/>
                                <a:pt x="23" y="455"/>
                              </a:cubicBezTo>
                              <a:cubicBezTo>
                                <a:pt x="25" y="460"/>
                                <a:pt x="26" y="465"/>
                                <a:pt x="28" y="470"/>
                              </a:cubicBezTo>
                              <a:cubicBezTo>
                                <a:pt x="30" y="475"/>
                                <a:pt x="32" y="480"/>
                                <a:pt x="34" y="485"/>
                              </a:cubicBezTo>
                              <a:cubicBezTo>
                                <a:pt x="35" y="489"/>
                                <a:pt x="35" y="489"/>
                                <a:pt x="35" y="489"/>
                              </a:cubicBezTo>
                              <a:cubicBezTo>
                                <a:pt x="36" y="491"/>
                                <a:pt x="37" y="493"/>
                                <a:pt x="37" y="494"/>
                              </a:cubicBezTo>
                              <a:cubicBezTo>
                                <a:pt x="40" y="500"/>
                                <a:pt x="40" y="500"/>
                                <a:pt x="40" y="500"/>
                              </a:cubicBezTo>
                              <a:cubicBezTo>
                                <a:pt x="42" y="504"/>
                                <a:pt x="44" y="508"/>
                                <a:pt x="45" y="512"/>
                              </a:cubicBezTo>
                              <a:cubicBezTo>
                                <a:pt x="49" y="520"/>
                                <a:pt x="53" y="527"/>
                                <a:pt x="58" y="535"/>
                              </a:cubicBezTo>
                              <a:cubicBezTo>
                                <a:pt x="66" y="550"/>
                                <a:pt x="76" y="565"/>
                                <a:pt x="86" y="579"/>
                              </a:cubicBezTo>
                              <a:cubicBezTo>
                                <a:pt x="91" y="586"/>
                                <a:pt x="97" y="593"/>
                                <a:pt x="102" y="600"/>
                              </a:cubicBezTo>
                              <a:cubicBezTo>
                                <a:pt x="105" y="603"/>
                                <a:pt x="108" y="607"/>
                                <a:pt x="111" y="610"/>
                              </a:cubicBezTo>
                              <a:cubicBezTo>
                                <a:pt x="115" y="614"/>
                                <a:pt x="119" y="619"/>
                                <a:pt x="123" y="624"/>
                              </a:cubicBezTo>
                              <a:cubicBezTo>
                                <a:pt x="127" y="628"/>
                                <a:pt x="132" y="633"/>
                                <a:pt x="136" y="637"/>
                              </a:cubicBezTo>
                              <a:cubicBezTo>
                                <a:pt x="139" y="640"/>
                                <a:pt x="139" y="640"/>
                                <a:pt x="139" y="640"/>
                              </a:cubicBezTo>
                              <a:cubicBezTo>
                                <a:pt x="142" y="637"/>
                                <a:pt x="142" y="637"/>
                                <a:pt x="142" y="637"/>
                              </a:cubicBezTo>
                              <a:cubicBezTo>
                                <a:pt x="149" y="630"/>
                                <a:pt x="149" y="630"/>
                                <a:pt x="149" y="630"/>
                              </a:cubicBezTo>
                              <a:cubicBezTo>
                                <a:pt x="162" y="617"/>
                                <a:pt x="162" y="617"/>
                                <a:pt x="162" y="617"/>
                              </a:cubicBezTo>
                              <a:cubicBezTo>
                                <a:pt x="172" y="606"/>
                                <a:pt x="172" y="606"/>
                                <a:pt x="172" y="606"/>
                              </a:cubicBezTo>
                              <a:cubicBezTo>
                                <a:pt x="220" y="555"/>
                                <a:pt x="269" y="505"/>
                                <a:pt x="317" y="453"/>
                              </a:cubicBezTo>
                              <a:cubicBezTo>
                                <a:pt x="351" y="416"/>
                                <a:pt x="386" y="380"/>
                                <a:pt x="424" y="342"/>
                              </a:cubicBezTo>
                              <a:cubicBezTo>
                                <a:pt x="435" y="331"/>
                                <a:pt x="446" y="315"/>
                                <a:pt x="462" y="312"/>
                              </a:cubicBezTo>
                              <a:close/>
                            </a:path>
                          </a:pathLst>
                        </a:custGeom>
                        <a:solidFill>
                          <a:srgbClr val="000000"/>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92.75pt;margin-top:332.5pt;height:148.25pt;width:104.45pt;z-index:251611136;mso-width-relative:page;mso-height-relative:page;" fillcolor="#000000" filled="t" stroked="f" coordsize="464,658" o:gfxdata="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" path="m462,312c464,328,444,339,434,349c387,394,342,440,298,487c276,510,255,533,234,556c223,567,213,579,202,590c197,596,192,601,186,607c179,616,179,616,179,616c175,620,175,620,175,620c167,628,167,628,167,628c161,635,155,641,148,647c139,657,139,657,139,657c138,658,138,657,138,657c137,656,137,656,137,656c136,655,136,655,136,655c134,653,134,653,134,653c129,648,129,648,129,648c123,641,117,635,111,628c108,624,105,621,102,618c97,612,97,612,97,612c84,596,72,580,61,563c51,546,41,527,33,509c32,507,31,504,30,502c29,499,28,498,26,493c23,484,19,475,16,466c8,440,8,440,8,440c3,427,3,427,3,427c3,424,3,424,3,424c2,421,2,421,2,421c0,415,0,415,0,415c34,423,34,423,34,423c40,425,45,426,49,427c51,427,51,427,52,427c55,427,55,427,55,427c60,427,60,427,60,427c71,427,71,427,71,427c73,427,73,427,73,427c74,427,75,427,76,427c78,426,78,426,78,426c82,426,85,426,89,425c103,423,116,417,128,410c153,396,173,372,183,345c189,325,191,303,188,282c186,274,186,274,186,274c185,270,185,270,185,270c184,266,184,266,184,266c182,258,182,258,182,258c179,251,179,251,179,251c177,247,177,247,177,247c176,246,176,245,175,244c171,236,171,236,171,236c170,234,168,232,167,229c165,227,164,225,162,223c156,216,156,216,156,216c155,214,152,212,151,210c147,206,142,203,138,199c129,193,119,187,109,183c104,180,98,179,93,177c90,176,87,175,84,175c80,174,80,174,80,174c78,174,78,174,78,174c77,173,77,173,76,173c65,172,65,172,65,172c59,172,59,172,59,172c57,172,55,172,53,172c45,172,38,173,31,174c30,173,30,173,29,173c29,173,29,173,29,172c29,172,29,172,29,172c30,170,30,170,30,170c32,165,32,165,32,165c33,162,35,158,36,155c39,148,41,141,44,135c46,132,47,129,49,126c52,118,52,118,52,118c55,113,58,107,61,102c73,82,86,62,100,44c107,35,114,27,121,19c124,16,124,16,124,16c125,15,125,15,126,14c131,9,131,9,131,9c134,6,137,3,140,0c140,0,140,1,140,1c141,1,141,1,141,1c142,3,142,3,142,3c144,5,144,5,144,5c149,10,149,10,149,10c153,15,153,15,153,15c155,17,155,17,155,17c157,20,157,20,157,20c179,44,179,44,179,44c208,76,237,108,267,139c325,202,385,263,446,320c433,321,415,299,404,288c342,232,281,170,222,105c207,89,192,73,177,57c170,49,163,41,155,32c150,26,150,26,150,26c148,25,148,25,148,25c148,24,147,24,147,24c147,22,147,22,147,22c142,17,142,17,142,17c141,15,141,15,141,15c141,15,140,14,140,15c138,17,138,17,138,17c136,18,134,20,132,21c131,22,129,24,128,26c126,28,124,30,122,32c119,36,115,40,112,44c99,60,86,77,75,94c68,106,61,118,55,131c53,136,50,142,48,148c47,150,45,153,44,157c42,161,42,161,42,161c42,162,42,163,42,164c44,163,44,163,44,163c52,163,61,162,71,163c78,164,78,164,78,164c85,165,85,165,85,165c88,166,90,166,93,167c100,169,100,169,100,169c119,174,137,184,152,197c163,207,172,218,180,231c188,244,193,258,196,272c197,277,197,277,197,277c198,279,198,281,198,283c199,294,199,294,199,294c199,301,200,308,198,316c197,330,193,344,187,357c175,384,155,406,129,420c117,427,103,432,89,434c78,436,78,436,78,436c77,436,73,436,71,436c62,436,62,436,62,436c58,436,58,436,58,436c56,436,56,436,56,436c55,436,54,436,53,436c50,436,46,435,42,434c34,432,25,431,16,429c17,431,16,432,16,433c16,434,16,434,16,434c17,436,17,436,17,436c18,440,18,440,18,440c20,445,21,450,23,455c25,460,26,465,28,470c30,475,32,480,34,485c35,489,35,489,35,489c36,491,37,493,37,494c40,500,40,500,40,500c42,504,44,508,45,512c49,520,53,527,58,535c66,550,76,565,86,579c91,586,97,593,102,600c105,603,108,607,111,610c115,614,119,619,123,624c127,628,132,633,136,637c139,640,139,640,139,640c142,637,142,637,142,637c149,630,149,630,149,630c162,617,162,617,162,617c172,606,172,606,172,606c220,555,269,505,317,453c351,416,386,380,424,342c435,331,446,315,462,312xe">
                <v:path o:connectlocs="851942,1393482;531749,1736845;477431,1796934;394523,1879913;383088,1868468;291604,1768320;94342,1456432;45741,1333393;8576,1213216;97201,1210355;157237,1221800;208697,1221800;254439,1216078;537467,806903;526031,761121;506019,706755;477431,655251;431689,600885;265874,506460;222991,497876;168673,492153;82907,495015;85766,486431;125790,386283;174390,291858;354499,45781;400241,0;405959,8584;437406,42920;511737,125899;1154982,824071;443124,91563;420253,68672;403100,42920;377370,60088;320193,125899;137225,423481;120072,469263;222991,469263;285886,483569;560338,778289;568914,841239;368794,1201771;202979,1247553;160096,1247553;45741,1227523;48600,1247553;80048,1344839;105778,1413511;165814,1530827;317334,1745429;397382,1831270;463136,1765459;1212160,978585" o:connectangles="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10112" behindDoc="0" locked="0" layoutInCell="1" allowOverlap="1">
                <wp:simplePos x="0" y="0"/>
                <wp:positionH relativeFrom="column">
                  <wp:posOffset>1790065</wp:posOffset>
                </wp:positionH>
                <wp:positionV relativeFrom="paragraph">
                  <wp:posOffset>5259705</wp:posOffset>
                </wp:positionV>
                <wp:extent cx="1878965" cy="1330960"/>
                <wp:effectExtent l="0" t="0" r="10160" b="10160"/>
                <wp:wrapNone/>
                <wp:docPr id="80"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933065" y="6174105"/>
                          <a:ext cx="1878965" cy="1330960"/>
                        </a:xfrm>
                        <a:custGeom>
                          <a:avLst/>
                          <a:gdLst>
                            <a:gd name="T0" fmla="*/ 487 w 657"/>
                            <a:gd name="T1" fmla="*/ 166 h 465"/>
                            <a:gd name="T2" fmla="*/ 608 w 657"/>
                            <a:gd name="T3" fmla="*/ 278 h 465"/>
                            <a:gd name="T4" fmla="*/ 621 w 657"/>
                            <a:gd name="T5" fmla="*/ 290 h 465"/>
                            <a:gd name="T6" fmla="*/ 648 w 657"/>
                            <a:gd name="T7" fmla="*/ 317 h 465"/>
                            <a:gd name="T8" fmla="*/ 657 w 657"/>
                            <a:gd name="T9" fmla="*/ 325 h 465"/>
                            <a:gd name="T10" fmla="*/ 627 w 657"/>
                            <a:gd name="T11" fmla="*/ 354 h 465"/>
                            <a:gd name="T12" fmla="*/ 617 w 657"/>
                            <a:gd name="T13" fmla="*/ 362 h 465"/>
                            <a:gd name="T14" fmla="*/ 509 w 657"/>
                            <a:gd name="T15" fmla="*/ 431 h 465"/>
                            <a:gd name="T16" fmla="*/ 466 w 657"/>
                            <a:gd name="T17" fmla="*/ 448 h 465"/>
                            <a:gd name="T18" fmla="*/ 422 w 657"/>
                            <a:gd name="T19" fmla="*/ 464 h 465"/>
                            <a:gd name="T20" fmla="*/ 426 w 657"/>
                            <a:gd name="T21" fmla="*/ 419 h 465"/>
                            <a:gd name="T22" fmla="*/ 427 w 657"/>
                            <a:gd name="T23" fmla="*/ 407 h 465"/>
                            <a:gd name="T24" fmla="*/ 428 w 657"/>
                            <a:gd name="T25" fmla="*/ 387 h 465"/>
                            <a:gd name="T26" fmla="*/ 345 w 657"/>
                            <a:gd name="T27" fmla="*/ 281 h 465"/>
                            <a:gd name="T28" fmla="*/ 270 w 657"/>
                            <a:gd name="T29" fmla="*/ 278 h 465"/>
                            <a:gd name="T30" fmla="*/ 251 w 657"/>
                            <a:gd name="T31" fmla="*/ 285 h 465"/>
                            <a:gd name="T32" fmla="*/ 236 w 657"/>
                            <a:gd name="T33" fmla="*/ 293 h 465"/>
                            <a:gd name="T34" fmla="*/ 217 w 657"/>
                            <a:gd name="T35" fmla="*/ 308 h 465"/>
                            <a:gd name="T36" fmla="*/ 183 w 657"/>
                            <a:gd name="T37" fmla="*/ 356 h 465"/>
                            <a:gd name="T38" fmla="*/ 174 w 657"/>
                            <a:gd name="T39" fmla="*/ 385 h 465"/>
                            <a:gd name="T40" fmla="*/ 173 w 657"/>
                            <a:gd name="T41" fmla="*/ 389 h 465"/>
                            <a:gd name="T42" fmla="*/ 172 w 657"/>
                            <a:gd name="T43" fmla="*/ 412 h 465"/>
                            <a:gd name="T44" fmla="*/ 172 w 657"/>
                            <a:gd name="T45" fmla="*/ 436 h 465"/>
                            <a:gd name="T46" fmla="*/ 165 w 657"/>
                            <a:gd name="T47" fmla="*/ 433 h 465"/>
                            <a:gd name="T48" fmla="*/ 127 w 657"/>
                            <a:gd name="T49" fmla="*/ 416 h 465"/>
                            <a:gd name="T50" fmla="*/ 45 w 657"/>
                            <a:gd name="T51" fmla="*/ 364 h 465"/>
                            <a:gd name="T52" fmla="*/ 2 w 657"/>
                            <a:gd name="T53" fmla="*/ 325 h 465"/>
                            <a:gd name="T54" fmla="*/ 10 w 657"/>
                            <a:gd name="T55" fmla="*/ 316 h 465"/>
                            <a:gd name="T56" fmla="*/ 20 w 657"/>
                            <a:gd name="T57" fmla="*/ 307 h 465"/>
                            <a:gd name="T58" fmla="*/ 320 w 657"/>
                            <a:gd name="T59" fmla="*/ 19 h 465"/>
                            <a:gd name="T60" fmla="*/ 57 w 657"/>
                            <a:gd name="T61" fmla="*/ 287 h 465"/>
                            <a:gd name="T62" fmla="*/ 17 w 657"/>
                            <a:gd name="T63" fmla="*/ 322 h 465"/>
                            <a:gd name="T64" fmla="*/ 15 w 657"/>
                            <a:gd name="T65" fmla="*/ 323 h 465"/>
                            <a:gd name="T66" fmla="*/ 17 w 657"/>
                            <a:gd name="T67" fmla="*/ 327 h 465"/>
                            <a:gd name="T68" fmla="*/ 24 w 657"/>
                            <a:gd name="T69" fmla="*/ 334 h 465"/>
                            <a:gd name="T70" fmla="*/ 45 w 657"/>
                            <a:gd name="T71" fmla="*/ 353 h 465"/>
                            <a:gd name="T72" fmla="*/ 148 w 657"/>
                            <a:gd name="T73" fmla="*/ 417 h 465"/>
                            <a:gd name="T74" fmla="*/ 164 w 657"/>
                            <a:gd name="T75" fmla="*/ 423 h 465"/>
                            <a:gd name="T76" fmla="*/ 164 w 657"/>
                            <a:gd name="T77" fmla="*/ 421 h 465"/>
                            <a:gd name="T78" fmla="*/ 165 w 657"/>
                            <a:gd name="T79" fmla="*/ 379 h 465"/>
                            <a:gd name="T80" fmla="*/ 198 w 657"/>
                            <a:gd name="T81" fmla="*/ 312 h 465"/>
                            <a:gd name="T82" fmla="*/ 295 w 657"/>
                            <a:gd name="T83" fmla="*/ 264 h 465"/>
                            <a:gd name="T84" fmla="*/ 317 w 657"/>
                            <a:gd name="T85" fmla="*/ 265 h 465"/>
                            <a:gd name="T86" fmla="*/ 435 w 657"/>
                            <a:gd name="T87" fmla="*/ 377 h 465"/>
                            <a:gd name="T88" fmla="*/ 437 w 657"/>
                            <a:gd name="T89" fmla="*/ 391 h 465"/>
                            <a:gd name="T90" fmla="*/ 434 w 657"/>
                            <a:gd name="T91" fmla="*/ 426 h 465"/>
                            <a:gd name="T92" fmla="*/ 433 w 657"/>
                            <a:gd name="T93" fmla="*/ 449 h 465"/>
                            <a:gd name="T94" fmla="*/ 437 w 657"/>
                            <a:gd name="T95" fmla="*/ 448 h 465"/>
                            <a:gd name="T96" fmla="*/ 468 w 657"/>
                            <a:gd name="T97" fmla="*/ 437 h 465"/>
                            <a:gd name="T98" fmla="*/ 499 w 657"/>
                            <a:gd name="T99" fmla="*/ 425 h 465"/>
                            <a:gd name="T100" fmla="*/ 578 w 657"/>
                            <a:gd name="T101" fmla="*/ 379 h 465"/>
                            <a:gd name="T102" fmla="*/ 612 w 657"/>
                            <a:gd name="T103" fmla="*/ 351 h 465"/>
                            <a:gd name="T104" fmla="*/ 631 w 657"/>
                            <a:gd name="T105" fmla="*/ 316 h 465"/>
                            <a:gd name="T106" fmla="*/ 453 w 657"/>
                            <a:gd name="T107" fmla="*/ 147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7" h="465">
                              <a:moveTo>
                                <a:pt x="312" y="3"/>
                              </a:moveTo>
                              <a:cubicBezTo>
                                <a:pt x="328" y="0"/>
                                <a:pt x="340" y="21"/>
                                <a:pt x="349" y="30"/>
                              </a:cubicBezTo>
                              <a:cubicBezTo>
                                <a:pt x="395" y="78"/>
                                <a:pt x="441" y="123"/>
                                <a:pt x="487" y="166"/>
                              </a:cubicBezTo>
                              <a:cubicBezTo>
                                <a:pt x="510" y="188"/>
                                <a:pt x="533" y="210"/>
                                <a:pt x="556" y="231"/>
                              </a:cubicBezTo>
                              <a:cubicBezTo>
                                <a:pt x="568" y="241"/>
                                <a:pt x="579" y="252"/>
                                <a:pt x="591" y="262"/>
                              </a:cubicBezTo>
                              <a:cubicBezTo>
                                <a:pt x="596" y="268"/>
                                <a:pt x="602" y="273"/>
                                <a:pt x="608" y="278"/>
                              </a:cubicBezTo>
                              <a:cubicBezTo>
                                <a:pt x="616" y="286"/>
                                <a:pt x="616" y="286"/>
                                <a:pt x="616" y="286"/>
                              </a:cubicBezTo>
                              <a:cubicBezTo>
                                <a:pt x="618" y="288"/>
                                <a:pt x="618" y="288"/>
                                <a:pt x="618" y="288"/>
                              </a:cubicBezTo>
                              <a:cubicBezTo>
                                <a:pt x="621" y="290"/>
                                <a:pt x="621" y="290"/>
                                <a:pt x="621" y="290"/>
                              </a:cubicBezTo>
                              <a:cubicBezTo>
                                <a:pt x="629" y="298"/>
                                <a:pt x="629" y="298"/>
                                <a:pt x="629" y="298"/>
                              </a:cubicBezTo>
                              <a:cubicBezTo>
                                <a:pt x="639" y="307"/>
                                <a:pt x="639" y="307"/>
                                <a:pt x="639" y="307"/>
                              </a:cubicBezTo>
                              <a:cubicBezTo>
                                <a:pt x="648" y="317"/>
                                <a:pt x="648" y="317"/>
                                <a:pt x="648" y="317"/>
                              </a:cubicBezTo>
                              <a:cubicBezTo>
                                <a:pt x="653" y="321"/>
                                <a:pt x="653" y="321"/>
                                <a:pt x="653" y="321"/>
                              </a:cubicBezTo>
                              <a:cubicBezTo>
                                <a:pt x="656" y="324"/>
                                <a:pt x="656" y="324"/>
                                <a:pt x="656" y="324"/>
                              </a:cubicBezTo>
                              <a:cubicBezTo>
                                <a:pt x="657" y="325"/>
                                <a:pt x="657" y="325"/>
                                <a:pt x="657" y="325"/>
                              </a:cubicBezTo>
                              <a:cubicBezTo>
                                <a:pt x="657" y="325"/>
                                <a:pt x="656" y="326"/>
                                <a:pt x="656" y="326"/>
                              </a:cubicBezTo>
                              <a:cubicBezTo>
                                <a:pt x="646" y="335"/>
                                <a:pt x="646" y="335"/>
                                <a:pt x="646" y="335"/>
                              </a:cubicBezTo>
                              <a:cubicBezTo>
                                <a:pt x="640" y="342"/>
                                <a:pt x="633" y="348"/>
                                <a:pt x="627" y="354"/>
                              </a:cubicBezTo>
                              <a:cubicBezTo>
                                <a:pt x="622" y="358"/>
                                <a:pt x="622" y="358"/>
                                <a:pt x="622" y="358"/>
                              </a:cubicBezTo>
                              <a:cubicBezTo>
                                <a:pt x="619" y="361"/>
                                <a:pt x="619" y="361"/>
                                <a:pt x="619" y="361"/>
                              </a:cubicBezTo>
                              <a:cubicBezTo>
                                <a:pt x="617" y="362"/>
                                <a:pt x="617" y="362"/>
                                <a:pt x="617" y="362"/>
                              </a:cubicBezTo>
                              <a:cubicBezTo>
                                <a:pt x="611" y="367"/>
                                <a:pt x="611" y="367"/>
                                <a:pt x="611" y="367"/>
                              </a:cubicBezTo>
                              <a:cubicBezTo>
                                <a:pt x="596" y="380"/>
                                <a:pt x="580" y="392"/>
                                <a:pt x="563" y="403"/>
                              </a:cubicBezTo>
                              <a:cubicBezTo>
                                <a:pt x="546" y="414"/>
                                <a:pt x="528" y="423"/>
                                <a:pt x="509" y="431"/>
                              </a:cubicBezTo>
                              <a:cubicBezTo>
                                <a:pt x="507" y="432"/>
                                <a:pt x="505" y="433"/>
                                <a:pt x="502" y="434"/>
                              </a:cubicBezTo>
                              <a:cubicBezTo>
                                <a:pt x="493" y="438"/>
                                <a:pt x="493" y="438"/>
                                <a:pt x="493" y="438"/>
                              </a:cubicBezTo>
                              <a:cubicBezTo>
                                <a:pt x="484" y="442"/>
                                <a:pt x="475" y="445"/>
                                <a:pt x="466" y="448"/>
                              </a:cubicBezTo>
                              <a:cubicBezTo>
                                <a:pt x="441" y="457"/>
                                <a:pt x="441" y="457"/>
                                <a:pt x="441" y="457"/>
                              </a:cubicBezTo>
                              <a:cubicBezTo>
                                <a:pt x="428" y="462"/>
                                <a:pt x="428" y="462"/>
                                <a:pt x="428" y="462"/>
                              </a:cubicBezTo>
                              <a:cubicBezTo>
                                <a:pt x="425" y="462"/>
                                <a:pt x="423" y="463"/>
                                <a:pt x="422" y="464"/>
                              </a:cubicBezTo>
                              <a:cubicBezTo>
                                <a:pt x="416" y="465"/>
                                <a:pt x="416" y="465"/>
                                <a:pt x="416" y="465"/>
                              </a:cubicBezTo>
                              <a:cubicBezTo>
                                <a:pt x="423" y="434"/>
                                <a:pt x="423" y="434"/>
                                <a:pt x="423" y="434"/>
                              </a:cubicBezTo>
                              <a:cubicBezTo>
                                <a:pt x="426" y="419"/>
                                <a:pt x="426" y="419"/>
                                <a:pt x="426" y="419"/>
                              </a:cubicBezTo>
                              <a:cubicBezTo>
                                <a:pt x="426" y="418"/>
                                <a:pt x="427" y="416"/>
                                <a:pt x="427" y="415"/>
                              </a:cubicBezTo>
                              <a:cubicBezTo>
                                <a:pt x="427" y="412"/>
                                <a:pt x="427" y="412"/>
                                <a:pt x="427" y="412"/>
                              </a:cubicBezTo>
                              <a:cubicBezTo>
                                <a:pt x="427" y="407"/>
                                <a:pt x="427" y="407"/>
                                <a:pt x="427" y="407"/>
                              </a:cubicBezTo>
                              <a:cubicBezTo>
                                <a:pt x="428" y="396"/>
                                <a:pt x="428" y="396"/>
                                <a:pt x="428" y="396"/>
                              </a:cubicBezTo>
                              <a:cubicBezTo>
                                <a:pt x="428" y="390"/>
                                <a:pt x="428" y="390"/>
                                <a:pt x="428" y="390"/>
                              </a:cubicBezTo>
                              <a:cubicBezTo>
                                <a:pt x="428" y="389"/>
                                <a:pt x="428" y="388"/>
                                <a:pt x="428" y="387"/>
                              </a:cubicBezTo>
                              <a:cubicBezTo>
                                <a:pt x="427" y="384"/>
                                <a:pt x="427" y="380"/>
                                <a:pt x="426" y="377"/>
                              </a:cubicBezTo>
                              <a:cubicBezTo>
                                <a:pt x="424" y="363"/>
                                <a:pt x="418" y="349"/>
                                <a:pt x="411" y="336"/>
                              </a:cubicBezTo>
                              <a:cubicBezTo>
                                <a:pt x="397" y="311"/>
                                <a:pt x="373" y="291"/>
                                <a:pt x="345" y="281"/>
                              </a:cubicBezTo>
                              <a:cubicBezTo>
                                <a:pt x="325" y="274"/>
                                <a:pt x="303" y="272"/>
                                <a:pt x="282" y="276"/>
                              </a:cubicBezTo>
                              <a:cubicBezTo>
                                <a:pt x="274" y="277"/>
                                <a:pt x="274" y="277"/>
                                <a:pt x="274" y="277"/>
                              </a:cubicBezTo>
                              <a:cubicBezTo>
                                <a:pt x="270" y="278"/>
                                <a:pt x="270" y="278"/>
                                <a:pt x="270" y="278"/>
                              </a:cubicBezTo>
                              <a:cubicBezTo>
                                <a:pt x="266" y="279"/>
                                <a:pt x="266" y="279"/>
                                <a:pt x="266" y="279"/>
                              </a:cubicBezTo>
                              <a:cubicBezTo>
                                <a:pt x="259" y="282"/>
                                <a:pt x="259" y="282"/>
                                <a:pt x="259" y="282"/>
                              </a:cubicBezTo>
                              <a:cubicBezTo>
                                <a:pt x="251" y="285"/>
                                <a:pt x="251" y="285"/>
                                <a:pt x="251" y="285"/>
                              </a:cubicBezTo>
                              <a:cubicBezTo>
                                <a:pt x="247" y="287"/>
                                <a:pt x="247" y="287"/>
                                <a:pt x="247" y="287"/>
                              </a:cubicBezTo>
                              <a:cubicBezTo>
                                <a:pt x="246" y="287"/>
                                <a:pt x="245" y="288"/>
                                <a:pt x="244" y="289"/>
                              </a:cubicBezTo>
                              <a:cubicBezTo>
                                <a:pt x="236" y="293"/>
                                <a:pt x="236" y="293"/>
                                <a:pt x="236" y="293"/>
                              </a:cubicBezTo>
                              <a:cubicBezTo>
                                <a:pt x="234" y="294"/>
                                <a:pt x="232" y="296"/>
                                <a:pt x="230" y="297"/>
                              </a:cubicBezTo>
                              <a:cubicBezTo>
                                <a:pt x="227" y="299"/>
                                <a:pt x="225" y="301"/>
                                <a:pt x="223" y="302"/>
                              </a:cubicBezTo>
                              <a:cubicBezTo>
                                <a:pt x="217" y="308"/>
                                <a:pt x="217" y="308"/>
                                <a:pt x="217" y="308"/>
                              </a:cubicBezTo>
                              <a:cubicBezTo>
                                <a:pt x="215" y="310"/>
                                <a:pt x="213" y="312"/>
                                <a:pt x="211" y="314"/>
                              </a:cubicBezTo>
                              <a:cubicBezTo>
                                <a:pt x="206" y="318"/>
                                <a:pt x="203" y="322"/>
                                <a:pt x="200" y="326"/>
                              </a:cubicBezTo>
                              <a:cubicBezTo>
                                <a:pt x="193" y="336"/>
                                <a:pt x="187" y="345"/>
                                <a:pt x="183" y="356"/>
                              </a:cubicBezTo>
                              <a:cubicBezTo>
                                <a:pt x="180" y="361"/>
                                <a:pt x="179" y="367"/>
                                <a:pt x="177" y="372"/>
                              </a:cubicBezTo>
                              <a:cubicBezTo>
                                <a:pt x="176" y="375"/>
                                <a:pt x="176" y="378"/>
                                <a:pt x="175" y="380"/>
                              </a:cubicBezTo>
                              <a:cubicBezTo>
                                <a:pt x="174" y="385"/>
                                <a:pt x="174" y="385"/>
                                <a:pt x="174" y="385"/>
                              </a:cubicBezTo>
                              <a:cubicBezTo>
                                <a:pt x="174" y="387"/>
                                <a:pt x="174" y="387"/>
                                <a:pt x="174" y="387"/>
                              </a:cubicBezTo>
                              <a:cubicBezTo>
                                <a:pt x="174" y="388"/>
                                <a:pt x="174" y="388"/>
                                <a:pt x="174" y="388"/>
                              </a:cubicBezTo>
                              <a:cubicBezTo>
                                <a:pt x="173" y="389"/>
                                <a:pt x="173" y="389"/>
                                <a:pt x="173" y="389"/>
                              </a:cubicBezTo>
                              <a:cubicBezTo>
                                <a:pt x="173" y="400"/>
                                <a:pt x="173" y="400"/>
                                <a:pt x="173" y="400"/>
                              </a:cubicBezTo>
                              <a:cubicBezTo>
                                <a:pt x="172" y="406"/>
                                <a:pt x="172" y="406"/>
                                <a:pt x="172" y="406"/>
                              </a:cubicBezTo>
                              <a:cubicBezTo>
                                <a:pt x="172" y="412"/>
                                <a:pt x="172" y="412"/>
                                <a:pt x="172" y="412"/>
                              </a:cubicBezTo>
                              <a:cubicBezTo>
                                <a:pt x="173" y="420"/>
                                <a:pt x="173" y="427"/>
                                <a:pt x="174" y="434"/>
                              </a:cubicBezTo>
                              <a:cubicBezTo>
                                <a:pt x="173" y="435"/>
                                <a:pt x="173" y="435"/>
                                <a:pt x="173" y="436"/>
                              </a:cubicBezTo>
                              <a:cubicBezTo>
                                <a:pt x="173" y="436"/>
                                <a:pt x="173" y="436"/>
                                <a:pt x="172" y="436"/>
                              </a:cubicBezTo>
                              <a:cubicBezTo>
                                <a:pt x="172" y="435"/>
                                <a:pt x="172" y="435"/>
                                <a:pt x="172" y="435"/>
                              </a:cubicBezTo>
                              <a:cubicBezTo>
                                <a:pt x="170" y="435"/>
                                <a:pt x="170" y="435"/>
                                <a:pt x="170" y="435"/>
                              </a:cubicBezTo>
                              <a:cubicBezTo>
                                <a:pt x="165" y="433"/>
                                <a:pt x="165" y="433"/>
                                <a:pt x="165" y="433"/>
                              </a:cubicBezTo>
                              <a:cubicBezTo>
                                <a:pt x="162" y="431"/>
                                <a:pt x="158" y="430"/>
                                <a:pt x="155" y="429"/>
                              </a:cubicBezTo>
                              <a:cubicBezTo>
                                <a:pt x="148" y="426"/>
                                <a:pt x="142" y="423"/>
                                <a:pt x="136" y="420"/>
                              </a:cubicBezTo>
                              <a:cubicBezTo>
                                <a:pt x="132" y="419"/>
                                <a:pt x="129" y="417"/>
                                <a:pt x="127" y="416"/>
                              </a:cubicBezTo>
                              <a:cubicBezTo>
                                <a:pt x="119" y="412"/>
                                <a:pt x="119" y="412"/>
                                <a:pt x="119" y="412"/>
                              </a:cubicBezTo>
                              <a:cubicBezTo>
                                <a:pt x="113" y="409"/>
                                <a:pt x="108" y="406"/>
                                <a:pt x="103" y="403"/>
                              </a:cubicBezTo>
                              <a:cubicBezTo>
                                <a:pt x="83" y="392"/>
                                <a:pt x="63" y="379"/>
                                <a:pt x="45" y="364"/>
                              </a:cubicBezTo>
                              <a:cubicBezTo>
                                <a:pt x="37" y="358"/>
                                <a:pt x="28" y="351"/>
                                <a:pt x="20" y="343"/>
                              </a:cubicBezTo>
                              <a:cubicBezTo>
                                <a:pt x="16" y="340"/>
                                <a:pt x="13" y="337"/>
                                <a:pt x="10" y="334"/>
                              </a:cubicBezTo>
                              <a:cubicBezTo>
                                <a:pt x="7" y="331"/>
                                <a:pt x="4" y="327"/>
                                <a:pt x="2" y="325"/>
                              </a:cubicBezTo>
                              <a:cubicBezTo>
                                <a:pt x="0" y="324"/>
                                <a:pt x="2" y="323"/>
                                <a:pt x="3" y="322"/>
                              </a:cubicBezTo>
                              <a:cubicBezTo>
                                <a:pt x="5" y="320"/>
                                <a:pt x="5" y="320"/>
                                <a:pt x="5" y="320"/>
                              </a:cubicBezTo>
                              <a:cubicBezTo>
                                <a:pt x="10" y="316"/>
                                <a:pt x="10" y="316"/>
                                <a:pt x="10" y="316"/>
                              </a:cubicBezTo>
                              <a:cubicBezTo>
                                <a:pt x="15" y="312"/>
                                <a:pt x="15" y="312"/>
                                <a:pt x="15" y="312"/>
                              </a:cubicBezTo>
                              <a:cubicBezTo>
                                <a:pt x="17" y="310"/>
                                <a:pt x="17" y="310"/>
                                <a:pt x="17" y="310"/>
                              </a:cubicBezTo>
                              <a:cubicBezTo>
                                <a:pt x="20" y="307"/>
                                <a:pt x="20" y="307"/>
                                <a:pt x="20" y="307"/>
                              </a:cubicBezTo>
                              <a:cubicBezTo>
                                <a:pt x="44" y="285"/>
                                <a:pt x="44" y="285"/>
                                <a:pt x="44" y="285"/>
                              </a:cubicBezTo>
                              <a:cubicBezTo>
                                <a:pt x="76" y="256"/>
                                <a:pt x="108" y="227"/>
                                <a:pt x="139" y="198"/>
                              </a:cubicBezTo>
                              <a:cubicBezTo>
                                <a:pt x="202" y="139"/>
                                <a:pt x="263" y="79"/>
                                <a:pt x="320" y="19"/>
                              </a:cubicBezTo>
                              <a:cubicBezTo>
                                <a:pt x="321" y="31"/>
                                <a:pt x="299" y="49"/>
                                <a:pt x="288" y="61"/>
                              </a:cubicBezTo>
                              <a:cubicBezTo>
                                <a:pt x="232" y="122"/>
                                <a:pt x="170" y="183"/>
                                <a:pt x="105" y="243"/>
                              </a:cubicBezTo>
                              <a:cubicBezTo>
                                <a:pt x="89" y="258"/>
                                <a:pt x="73" y="272"/>
                                <a:pt x="57" y="287"/>
                              </a:cubicBezTo>
                              <a:cubicBezTo>
                                <a:pt x="48" y="295"/>
                                <a:pt x="40" y="302"/>
                                <a:pt x="32" y="309"/>
                              </a:cubicBezTo>
                              <a:cubicBezTo>
                                <a:pt x="28" y="313"/>
                                <a:pt x="23" y="317"/>
                                <a:pt x="23" y="318"/>
                              </a:cubicBezTo>
                              <a:cubicBezTo>
                                <a:pt x="17" y="322"/>
                                <a:pt x="17" y="322"/>
                                <a:pt x="17" y="322"/>
                              </a:cubicBezTo>
                              <a:cubicBezTo>
                                <a:pt x="15" y="323"/>
                                <a:pt x="15" y="323"/>
                                <a:pt x="15" y="323"/>
                              </a:cubicBezTo>
                              <a:cubicBezTo>
                                <a:pt x="15" y="323"/>
                                <a:pt x="15" y="323"/>
                                <a:pt x="15" y="323"/>
                              </a:cubicBezTo>
                              <a:cubicBezTo>
                                <a:pt x="15" y="323"/>
                                <a:pt x="15" y="323"/>
                                <a:pt x="15" y="323"/>
                              </a:cubicBezTo>
                              <a:cubicBezTo>
                                <a:pt x="15" y="323"/>
                                <a:pt x="15" y="323"/>
                                <a:pt x="15" y="324"/>
                              </a:cubicBezTo>
                              <a:cubicBezTo>
                                <a:pt x="15" y="324"/>
                                <a:pt x="15" y="324"/>
                                <a:pt x="15" y="324"/>
                              </a:cubicBezTo>
                              <a:cubicBezTo>
                                <a:pt x="17" y="327"/>
                                <a:pt x="17" y="327"/>
                                <a:pt x="17" y="327"/>
                              </a:cubicBezTo>
                              <a:cubicBezTo>
                                <a:pt x="19" y="328"/>
                                <a:pt x="20" y="330"/>
                                <a:pt x="22" y="332"/>
                              </a:cubicBezTo>
                              <a:cubicBezTo>
                                <a:pt x="23" y="333"/>
                                <a:pt x="23" y="333"/>
                                <a:pt x="23" y="333"/>
                              </a:cubicBezTo>
                              <a:cubicBezTo>
                                <a:pt x="24" y="334"/>
                                <a:pt x="24" y="334"/>
                                <a:pt x="24" y="334"/>
                              </a:cubicBezTo>
                              <a:cubicBezTo>
                                <a:pt x="27" y="337"/>
                                <a:pt x="27" y="337"/>
                                <a:pt x="27" y="337"/>
                              </a:cubicBezTo>
                              <a:cubicBezTo>
                                <a:pt x="29" y="339"/>
                                <a:pt x="31" y="341"/>
                                <a:pt x="33" y="342"/>
                              </a:cubicBezTo>
                              <a:cubicBezTo>
                                <a:pt x="37" y="346"/>
                                <a:pt x="41" y="349"/>
                                <a:pt x="45" y="353"/>
                              </a:cubicBezTo>
                              <a:cubicBezTo>
                                <a:pt x="61" y="366"/>
                                <a:pt x="78" y="378"/>
                                <a:pt x="96" y="389"/>
                              </a:cubicBezTo>
                              <a:cubicBezTo>
                                <a:pt x="107" y="396"/>
                                <a:pt x="119" y="403"/>
                                <a:pt x="131" y="409"/>
                              </a:cubicBezTo>
                              <a:cubicBezTo>
                                <a:pt x="137" y="412"/>
                                <a:pt x="142" y="414"/>
                                <a:pt x="148" y="417"/>
                              </a:cubicBezTo>
                              <a:cubicBezTo>
                                <a:pt x="151" y="418"/>
                                <a:pt x="154" y="419"/>
                                <a:pt x="157" y="420"/>
                              </a:cubicBezTo>
                              <a:cubicBezTo>
                                <a:pt x="161" y="422"/>
                                <a:pt x="161" y="422"/>
                                <a:pt x="161" y="422"/>
                              </a:cubicBezTo>
                              <a:cubicBezTo>
                                <a:pt x="164" y="423"/>
                                <a:pt x="164" y="423"/>
                                <a:pt x="164" y="423"/>
                              </a:cubicBezTo>
                              <a:cubicBezTo>
                                <a:pt x="164" y="423"/>
                                <a:pt x="164" y="423"/>
                                <a:pt x="164" y="423"/>
                              </a:cubicBezTo>
                              <a:cubicBezTo>
                                <a:pt x="164" y="422"/>
                                <a:pt x="164" y="422"/>
                                <a:pt x="164" y="422"/>
                              </a:cubicBezTo>
                              <a:cubicBezTo>
                                <a:pt x="164" y="421"/>
                                <a:pt x="164" y="421"/>
                                <a:pt x="164" y="421"/>
                              </a:cubicBezTo>
                              <a:cubicBezTo>
                                <a:pt x="163" y="413"/>
                                <a:pt x="162" y="404"/>
                                <a:pt x="163" y="394"/>
                              </a:cubicBezTo>
                              <a:cubicBezTo>
                                <a:pt x="164" y="387"/>
                                <a:pt x="164" y="387"/>
                                <a:pt x="164" y="387"/>
                              </a:cubicBezTo>
                              <a:cubicBezTo>
                                <a:pt x="165" y="379"/>
                                <a:pt x="165" y="379"/>
                                <a:pt x="165" y="379"/>
                              </a:cubicBezTo>
                              <a:cubicBezTo>
                                <a:pt x="166" y="377"/>
                                <a:pt x="166" y="374"/>
                                <a:pt x="167" y="372"/>
                              </a:cubicBezTo>
                              <a:cubicBezTo>
                                <a:pt x="169" y="365"/>
                                <a:pt x="169" y="365"/>
                                <a:pt x="169" y="365"/>
                              </a:cubicBezTo>
                              <a:cubicBezTo>
                                <a:pt x="175" y="345"/>
                                <a:pt x="185" y="327"/>
                                <a:pt x="198" y="312"/>
                              </a:cubicBezTo>
                              <a:cubicBezTo>
                                <a:pt x="208" y="301"/>
                                <a:pt x="219" y="291"/>
                                <a:pt x="232" y="284"/>
                              </a:cubicBezTo>
                              <a:cubicBezTo>
                                <a:pt x="245" y="276"/>
                                <a:pt x="259" y="271"/>
                                <a:pt x="273" y="267"/>
                              </a:cubicBezTo>
                              <a:cubicBezTo>
                                <a:pt x="280" y="266"/>
                                <a:pt x="287" y="265"/>
                                <a:pt x="295" y="264"/>
                              </a:cubicBezTo>
                              <a:cubicBezTo>
                                <a:pt x="306" y="264"/>
                                <a:pt x="306" y="264"/>
                                <a:pt x="306" y="264"/>
                              </a:cubicBezTo>
                              <a:cubicBezTo>
                                <a:pt x="308" y="264"/>
                                <a:pt x="309" y="264"/>
                                <a:pt x="311" y="265"/>
                              </a:cubicBezTo>
                              <a:cubicBezTo>
                                <a:pt x="317" y="265"/>
                                <a:pt x="317" y="265"/>
                                <a:pt x="317" y="265"/>
                              </a:cubicBezTo>
                              <a:cubicBezTo>
                                <a:pt x="331" y="267"/>
                                <a:pt x="345" y="271"/>
                                <a:pt x="359" y="277"/>
                              </a:cubicBezTo>
                              <a:cubicBezTo>
                                <a:pt x="385" y="289"/>
                                <a:pt x="407" y="310"/>
                                <a:pt x="421" y="336"/>
                              </a:cubicBezTo>
                              <a:cubicBezTo>
                                <a:pt x="428" y="349"/>
                                <a:pt x="433" y="362"/>
                                <a:pt x="435" y="377"/>
                              </a:cubicBezTo>
                              <a:cubicBezTo>
                                <a:pt x="437" y="388"/>
                                <a:pt x="437" y="388"/>
                                <a:pt x="437" y="388"/>
                              </a:cubicBezTo>
                              <a:cubicBezTo>
                                <a:pt x="437" y="388"/>
                                <a:pt x="437" y="388"/>
                                <a:pt x="437" y="389"/>
                              </a:cubicBezTo>
                              <a:cubicBezTo>
                                <a:pt x="437" y="391"/>
                                <a:pt x="437" y="391"/>
                                <a:pt x="437" y="391"/>
                              </a:cubicBezTo>
                              <a:cubicBezTo>
                                <a:pt x="437" y="396"/>
                                <a:pt x="437" y="396"/>
                                <a:pt x="437" y="396"/>
                              </a:cubicBezTo>
                              <a:cubicBezTo>
                                <a:pt x="437" y="405"/>
                                <a:pt x="437" y="405"/>
                                <a:pt x="437" y="405"/>
                              </a:cubicBezTo>
                              <a:cubicBezTo>
                                <a:pt x="437" y="410"/>
                                <a:pt x="435" y="418"/>
                                <a:pt x="434" y="426"/>
                              </a:cubicBezTo>
                              <a:cubicBezTo>
                                <a:pt x="432" y="434"/>
                                <a:pt x="431" y="441"/>
                                <a:pt x="429" y="449"/>
                              </a:cubicBezTo>
                              <a:cubicBezTo>
                                <a:pt x="431" y="449"/>
                                <a:pt x="432" y="449"/>
                                <a:pt x="433" y="449"/>
                              </a:cubicBezTo>
                              <a:cubicBezTo>
                                <a:pt x="433" y="449"/>
                                <a:pt x="433" y="449"/>
                                <a:pt x="433" y="449"/>
                              </a:cubicBezTo>
                              <a:cubicBezTo>
                                <a:pt x="434" y="449"/>
                                <a:pt x="434" y="449"/>
                                <a:pt x="434" y="449"/>
                              </a:cubicBezTo>
                              <a:cubicBezTo>
                                <a:pt x="435" y="449"/>
                                <a:pt x="435" y="449"/>
                                <a:pt x="435" y="449"/>
                              </a:cubicBezTo>
                              <a:cubicBezTo>
                                <a:pt x="437" y="448"/>
                                <a:pt x="437" y="448"/>
                                <a:pt x="437" y="448"/>
                              </a:cubicBezTo>
                              <a:cubicBezTo>
                                <a:pt x="440" y="447"/>
                                <a:pt x="440" y="447"/>
                                <a:pt x="440" y="447"/>
                              </a:cubicBezTo>
                              <a:cubicBezTo>
                                <a:pt x="445" y="445"/>
                                <a:pt x="449" y="444"/>
                                <a:pt x="454" y="442"/>
                              </a:cubicBezTo>
                              <a:cubicBezTo>
                                <a:pt x="459" y="440"/>
                                <a:pt x="464" y="439"/>
                                <a:pt x="468" y="437"/>
                              </a:cubicBezTo>
                              <a:cubicBezTo>
                                <a:pt x="473" y="435"/>
                                <a:pt x="478" y="433"/>
                                <a:pt x="483" y="432"/>
                              </a:cubicBezTo>
                              <a:cubicBezTo>
                                <a:pt x="486" y="430"/>
                                <a:pt x="489" y="429"/>
                                <a:pt x="492" y="428"/>
                              </a:cubicBezTo>
                              <a:cubicBezTo>
                                <a:pt x="499" y="425"/>
                                <a:pt x="499" y="425"/>
                                <a:pt x="499" y="425"/>
                              </a:cubicBezTo>
                              <a:cubicBezTo>
                                <a:pt x="503" y="423"/>
                                <a:pt x="507" y="421"/>
                                <a:pt x="511" y="419"/>
                              </a:cubicBezTo>
                              <a:cubicBezTo>
                                <a:pt x="519" y="415"/>
                                <a:pt x="526" y="411"/>
                                <a:pt x="534" y="407"/>
                              </a:cubicBezTo>
                              <a:cubicBezTo>
                                <a:pt x="549" y="399"/>
                                <a:pt x="564" y="389"/>
                                <a:pt x="578" y="379"/>
                              </a:cubicBezTo>
                              <a:cubicBezTo>
                                <a:pt x="585" y="373"/>
                                <a:pt x="592" y="368"/>
                                <a:pt x="599" y="362"/>
                              </a:cubicBezTo>
                              <a:cubicBezTo>
                                <a:pt x="603" y="360"/>
                                <a:pt x="606" y="357"/>
                                <a:pt x="609" y="354"/>
                              </a:cubicBezTo>
                              <a:cubicBezTo>
                                <a:pt x="612" y="351"/>
                                <a:pt x="612" y="351"/>
                                <a:pt x="612" y="351"/>
                              </a:cubicBezTo>
                              <a:cubicBezTo>
                                <a:pt x="616" y="348"/>
                                <a:pt x="616" y="348"/>
                                <a:pt x="616" y="348"/>
                              </a:cubicBezTo>
                              <a:cubicBezTo>
                                <a:pt x="622" y="342"/>
                                <a:pt x="622" y="342"/>
                                <a:pt x="622" y="342"/>
                              </a:cubicBezTo>
                              <a:cubicBezTo>
                                <a:pt x="629" y="333"/>
                                <a:pt x="648" y="325"/>
                                <a:pt x="631" y="316"/>
                              </a:cubicBezTo>
                              <a:cubicBezTo>
                                <a:pt x="618" y="303"/>
                                <a:pt x="618" y="303"/>
                                <a:pt x="618" y="303"/>
                              </a:cubicBezTo>
                              <a:cubicBezTo>
                                <a:pt x="607" y="292"/>
                                <a:pt x="607" y="292"/>
                                <a:pt x="607" y="292"/>
                              </a:cubicBezTo>
                              <a:cubicBezTo>
                                <a:pt x="556" y="244"/>
                                <a:pt x="505" y="195"/>
                                <a:pt x="453" y="147"/>
                              </a:cubicBezTo>
                              <a:cubicBezTo>
                                <a:pt x="416" y="113"/>
                                <a:pt x="380" y="79"/>
                                <a:pt x="342" y="40"/>
                              </a:cubicBezTo>
                              <a:cubicBezTo>
                                <a:pt x="331" y="29"/>
                                <a:pt x="315" y="18"/>
                                <a:pt x="312" y="3"/>
                              </a:cubicBezTo>
                              <a:close/>
                            </a:path>
                          </a:pathLst>
                        </a:custGeom>
                        <a:solidFill>
                          <a:srgbClr val="000000"/>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40.95pt;margin-top:414.15pt;height:104.8pt;width:147.95pt;z-index:251610112;mso-width-relative:page;mso-height-relative:page;" fillcolor="#000000" filled="t" stroked="f" coordsize="657,465" o:gfxdata="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" path="m312,3c328,0,340,21,349,30c395,78,441,123,487,166c510,188,533,210,556,231c568,241,579,252,591,262c596,268,602,273,608,278c616,286,616,286,616,286c618,288,618,288,618,288c621,290,621,290,621,290c629,298,629,298,629,298c639,307,639,307,639,307c648,317,648,317,648,317c653,321,653,321,653,321c656,324,656,324,656,324c657,325,657,325,657,325c657,325,656,326,656,326c646,335,646,335,646,335c640,342,633,348,627,354c622,358,622,358,622,358c619,361,619,361,619,361c617,362,617,362,617,362c611,367,611,367,611,367c596,380,580,392,563,403c546,414,528,423,509,431c507,432,505,433,502,434c493,438,493,438,493,438c484,442,475,445,466,448c441,457,441,457,441,457c428,462,428,462,428,462c425,462,423,463,422,464c416,465,416,465,416,465c423,434,423,434,423,434c426,419,426,419,426,419c426,418,427,416,427,415c427,412,427,412,427,412c427,407,427,407,427,407c428,396,428,396,428,396c428,390,428,390,428,390c428,389,428,388,428,387c427,384,427,380,426,377c424,363,418,349,411,336c397,311,373,291,345,281c325,274,303,272,282,276c274,277,274,277,274,277c270,278,270,278,270,278c266,279,266,279,266,279c259,282,259,282,259,282c251,285,251,285,251,285c247,287,247,287,247,287c246,287,245,288,244,289c236,293,236,293,236,293c234,294,232,296,230,297c227,299,225,301,223,302c217,308,217,308,217,308c215,310,213,312,211,314c206,318,203,322,200,326c193,336,187,345,183,356c180,361,179,367,177,372c176,375,176,378,175,380c174,385,174,385,174,385c174,387,174,387,174,387c174,388,174,388,174,388c173,389,173,389,173,389c173,400,173,400,173,400c172,406,172,406,172,406c172,412,172,412,172,412c173,420,173,427,174,434c173,435,173,435,173,436c173,436,173,436,172,436c172,435,172,435,172,435c170,435,170,435,170,435c165,433,165,433,165,433c162,431,158,430,155,429c148,426,142,423,136,420c132,419,129,417,127,416c119,412,119,412,119,412c113,409,108,406,103,403c83,392,63,379,45,364c37,358,28,351,20,343c16,340,13,337,10,334c7,331,4,327,2,325c0,324,2,323,3,322c5,320,5,320,5,320c10,316,10,316,10,316c15,312,15,312,15,312c17,310,17,310,17,310c20,307,20,307,20,307c44,285,44,285,44,285c76,256,108,227,139,198c202,139,263,79,320,19c321,31,299,49,288,61c232,122,170,183,105,243c89,258,73,272,57,287c48,295,40,302,32,309c28,313,23,317,23,318c17,322,17,322,17,322c15,323,15,323,15,323c15,323,15,323,15,323c15,323,15,323,15,323c15,323,15,323,15,324c15,324,15,324,15,324c17,327,17,327,17,327c19,328,20,330,22,332c23,333,23,333,23,333c24,334,24,334,24,334c27,337,27,337,27,337c29,339,31,341,33,342c37,346,41,349,45,353c61,366,78,378,96,389c107,396,119,403,131,409c137,412,142,414,148,417c151,418,154,419,157,420c161,422,161,422,161,422c164,423,164,423,164,423c164,423,164,423,164,423c164,422,164,422,164,422c164,421,164,421,164,421c163,413,162,404,163,394c164,387,164,387,164,387c165,379,165,379,165,379c166,377,166,374,167,372c169,365,169,365,169,365c175,345,185,327,198,312c208,301,219,291,232,284c245,276,259,271,273,267c280,266,287,265,295,264c306,264,306,264,306,264c308,264,309,264,311,265c317,265,317,265,317,265c331,267,345,271,359,277c385,289,407,310,421,336c428,349,433,362,435,377c437,388,437,388,437,388c437,388,437,388,437,389c437,391,437,391,437,391c437,396,437,396,437,396c437,405,437,405,437,405c437,410,435,418,434,426c432,434,431,441,429,449c431,449,432,449,433,449c433,449,433,449,433,449c434,449,434,449,434,449c435,449,435,449,435,449c437,448,437,448,437,448c440,447,440,447,440,447c445,445,449,444,454,442c459,440,464,439,468,437c473,435,478,433,483,432c486,430,489,429,492,428c499,425,499,425,499,425c503,423,507,421,511,419c519,415,526,411,534,407c549,399,564,389,578,379c585,373,592,368,599,362c603,360,606,357,609,354c612,351,612,351,612,351c616,348,616,348,616,348c622,342,622,342,622,342c629,333,648,325,631,316c618,303,618,303,618,303c607,292,607,292,607,292c556,244,505,195,453,147c416,113,380,79,342,40c331,29,315,18,312,3xe">
                <v:path o:connectlocs="1392779,475138;1738829,795713;1776008,830061;1853225,907342;1878965,930240;1793167,1013246;1764568,1036145;1455697,1233642;1332720,1282301;1206884,1328097;1218324,1199295;1221184,1164947;1224044,1107702;986671,804300;772177,795713;717838,815749;674940,838647;620601,881582;523364,1018971;497625,1101977;494765,1113426;491905,1179259;491905,1247953;471886,1239367;363209,1190708;128696,1041869;5719,930240;28599,904480;57198,878719;915173,54383;163015,821474;48618,921654;42898,924516;48618,935965;68637,956001;128696,1010384;423267,1193570;469026,1210744;469026,1205019;471886,1084803;566263,893031;843675,755641;906593,758504;1244063,1079079;1249783,1119151;1241203,1219331;1238343,1285163;1249783,1282301;1338440,1250816;1427098,1216468;1653031,1084803;1750268,1004660;1804607,904480;1295542,420755" o:connectangles="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09088" behindDoc="0" locked="0" layoutInCell="1" allowOverlap="1">
                <wp:simplePos x="0" y="0"/>
                <wp:positionH relativeFrom="column">
                  <wp:posOffset>1653540</wp:posOffset>
                </wp:positionH>
                <wp:positionV relativeFrom="paragraph">
                  <wp:posOffset>3612515</wp:posOffset>
                </wp:positionV>
                <wp:extent cx="1878965" cy="1316990"/>
                <wp:effectExtent l="0" t="0" r="6985" b="0"/>
                <wp:wrapNone/>
                <wp:docPr id="79"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796540" y="4526915"/>
                          <a:ext cx="1878965" cy="1316990"/>
                        </a:xfrm>
                        <a:custGeom>
                          <a:avLst/>
                          <a:gdLst>
                            <a:gd name="T0" fmla="*/ 171 w 657"/>
                            <a:gd name="T1" fmla="*/ 295 h 460"/>
                            <a:gd name="T2" fmla="*/ 50 w 657"/>
                            <a:gd name="T3" fmla="*/ 184 h 460"/>
                            <a:gd name="T4" fmla="*/ 36 w 657"/>
                            <a:gd name="T5" fmla="*/ 172 h 460"/>
                            <a:gd name="T6" fmla="*/ 10 w 657"/>
                            <a:gd name="T7" fmla="*/ 146 h 460"/>
                            <a:gd name="T8" fmla="*/ 1 w 657"/>
                            <a:gd name="T9" fmla="*/ 137 h 460"/>
                            <a:gd name="T10" fmla="*/ 10 w 657"/>
                            <a:gd name="T11" fmla="*/ 127 h 460"/>
                            <a:gd name="T12" fmla="*/ 46 w 657"/>
                            <a:gd name="T13" fmla="*/ 95 h 460"/>
                            <a:gd name="T14" fmla="*/ 161 w 657"/>
                            <a:gd name="T15" fmla="*/ 26 h 460"/>
                            <a:gd name="T16" fmla="*/ 225 w 657"/>
                            <a:gd name="T17" fmla="*/ 3 h 460"/>
                            <a:gd name="T18" fmla="*/ 234 w 657"/>
                            <a:gd name="T19" fmla="*/ 27 h 460"/>
                            <a:gd name="T20" fmla="*/ 231 w 657"/>
                            <a:gd name="T21" fmla="*/ 54 h 460"/>
                            <a:gd name="T22" fmla="*/ 231 w 657"/>
                            <a:gd name="T23" fmla="*/ 73 h 460"/>
                            <a:gd name="T24" fmla="*/ 232 w 657"/>
                            <a:gd name="T25" fmla="*/ 85 h 460"/>
                            <a:gd name="T26" fmla="*/ 375 w 657"/>
                            <a:gd name="T27" fmla="*/ 186 h 460"/>
                            <a:gd name="T28" fmla="*/ 478 w 657"/>
                            <a:gd name="T29" fmla="*/ 101 h 460"/>
                            <a:gd name="T30" fmla="*/ 485 w 657"/>
                            <a:gd name="T31" fmla="*/ 71 h 460"/>
                            <a:gd name="T32" fmla="*/ 486 w 657"/>
                            <a:gd name="T33" fmla="*/ 55 h 460"/>
                            <a:gd name="T34" fmla="*/ 484 w 657"/>
                            <a:gd name="T35" fmla="*/ 27 h 460"/>
                            <a:gd name="T36" fmla="*/ 499 w 657"/>
                            <a:gd name="T37" fmla="*/ 33 h 460"/>
                            <a:gd name="T38" fmla="*/ 537 w 657"/>
                            <a:gd name="T39" fmla="*/ 50 h 460"/>
                            <a:gd name="T40" fmla="*/ 637 w 657"/>
                            <a:gd name="T41" fmla="*/ 119 h 460"/>
                            <a:gd name="T42" fmla="*/ 647 w 657"/>
                            <a:gd name="T43" fmla="*/ 128 h 460"/>
                            <a:gd name="T44" fmla="*/ 656 w 657"/>
                            <a:gd name="T45" fmla="*/ 139 h 460"/>
                            <a:gd name="T46" fmla="*/ 647 w 657"/>
                            <a:gd name="T47" fmla="*/ 146 h 460"/>
                            <a:gd name="T48" fmla="*/ 637 w 657"/>
                            <a:gd name="T49" fmla="*/ 155 h 460"/>
                            <a:gd name="T50" fmla="*/ 337 w 657"/>
                            <a:gd name="T51" fmla="*/ 441 h 460"/>
                            <a:gd name="T52" fmla="*/ 600 w 657"/>
                            <a:gd name="T53" fmla="*/ 174 h 460"/>
                            <a:gd name="T54" fmla="*/ 640 w 657"/>
                            <a:gd name="T55" fmla="*/ 140 h 460"/>
                            <a:gd name="T56" fmla="*/ 642 w 657"/>
                            <a:gd name="T57" fmla="*/ 138 h 460"/>
                            <a:gd name="T58" fmla="*/ 633 w 657"/>
                            <a:gd name="T59" fmla="*/ 128 h 460"/>
                            <a:gd name="T60" fmla="*/ 613 w 657"/>
                            <a:gd name="T61" fmla="*/ 110 h 460"/>
                            <a:gd name="T62" fmla="*/ 534 w 657"/>
                            <a:gd name="T63" fmla="*/ 58 h 460"/>
                            <a:gd name="T64" fmla="*/ 498 w 657"/>
                            <a:gd name="T65" fmla="*/ 42 h 460"/>
                            <a:gd name="T66" fmla="*/ 494 w 657"/>
                            <a:gd name="T67" fmla="*/ 40 h 460"/>
                            <a:gd name="T68" fmla="*/ 495 w 657"/>
                            <a:gd name="T69" fmla="*/ 71 h 460"/>
                            <a:gd name="T70" fmla="*/ 461 w 657"/>
                            <a:gd name="T71" fmla="*/ 150 h 460"/>
                            <a:gd name="T72" fmla="*/ 363 w 657"/>
                            <a:gd name="T73" fmla="*/ 197 h 460"/>
                            <a:gd name="T74" fmla="*/ 346 w 657"/>
                            <a:gd name="T75" fmla="*/ 197 h 460"/>
                            <a:gd name="T76" fmla="*/ 263 w 657"/>
                            <a:gd name="T77" fmla="*/ 160 h 460"/>
                            <a:gd name="T78" fmla="*/ 242 w 657"/>
                            <a:gd name="T79" fmla="*/ 135 h 460"/>
                            <a:gd name="T80" fmla="*/ 222 w 657"/>
                            <a:gd name="T81" fmla="*/ 79 h 460"/>
                            <a:gd name="T82" fmla="*/ 221 w 657"/>
                            <a:gd name="T83" fmla="*/ 74 h 460"/>
                            <a:gd name="T84" fmla="*/ 223 w 657"/>
                            <a:gd name="T85" fmla="*/ 36 h 460"/>
                            <a:gd name="T86" fmla="*/ 223 w 657"/>
                            <a:gd name="T87" fmla="*/ 14 h 460"/>
                            <a:gd name="T88" fmla="*/ 214 w 657"/>
                            <a:gd name="T89" fmla="*/ 17 h 460"/>
                            <a:gd name="T90" fmla="*/ 173 w 657"/>
                            <a:gd name="T91" fmla="*/ 32 h 460"/>
                            <a:gd name="T92" fmla="*/ 146 w 657"/>
                            <a:gd name="T93" fmla="*/ 44 h 460"/>
                            <a:gd name="T94" fmla="*/ 58 w 657"/>
                            <a:gd name="T95" fmla="*/ 100 h 460"/>
                            <a:gd name="T96" fmla="*/ 34 w 657"/>
                            <a:gd name="T97" fmla="*/ 121 h 460"/>
                            <a:gd name="T98" fmla="*/ 17 w 657"/>
                            <a:gd name="T99" fmla="*/ 137 h 460"/>
                            <a:gd name="T100" fmla="*/ 18 w 657"/>
                            <a:gd name="T101" fmla="*/ 138 h 460"/>
                            <a:gd name="T102" fmla="*/ 40 w 657"/>
                            <a:gd name="T103" fmla="*/ 159 h 460"/>
                            <a:gd name="T104" fmla="*/ 316 w 657"/>
                            <a:gd name="T105" fmla="*/ 42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57" h="460">
                              <a:moveTo>
                                <a:pt x="345" y="457"/>
                              </a:moveTo>
                              <a:cubicBezTo>
                                <a:pt x="330" y="460"/>
                                <a:pt x="318" y="440"/>
                                <a:pt x="309" y="430"/>
                              </a:cubicBezTo>
                              <a:cubicBezTo>
                                <a:pt x="263" y="383"/>
                                <a:pt x="217" y="338"/>
                                <a:pt x="171" y="295"/>
                              </a:cubicBezTo>
                              <a:cubicBezTo>
                                <a:pt x="148" y="273"/>
                                <a:pt x="125" y="252"/>
                                <a:pt x="102" y="231"/>
                              </a:cubicBezTo>
                              <a:cubicBezTo>
                                <a:pt x="90" y="220"/>
                                <a:pt x="79" y="210"/>
                                <a:pt x="67" y="199"/>
                              </a:cubicBezTo>
                              <a:cubicBezTo>
                                <a:pt x="61" y="194"/>
                                <a:pt x="56" y="189"/>
                                <a:pt x="50" y="184"/>
                              </a:cubicBezTo>
                              <a:cubicBezTo>
                                <a:pt x="41" y="176"/>
                                <a:pt x="41" y="176"/>
                                <a:pt x="41" y="176"/>
                              </a:cubicBezTo>
                              <a:cubicBezTo>
                                <a:pt x="39" y="174"/>
                                <a:pt x="39" y="174"/>
                                <a:pt x="39" y="174"/>
                              </a:cubicBezTo>
                              <a:cubicBezTo>
                                <a:pt x="36" y="172"/>
                                <a:pt x="36" y="172"/>
                                <a:pt x="36" y="172"/>
                              </a:cubicBezTo>
                              <a:cubicBezTo>
                                <a:pt x="29" y="164"/>
                                <a:pt x="29" y="164"/>
                                <a:pt x="29" y="164"/>
                              </a:cubicBezTo>
                              <a:cubicBezTo>
                                <a:pt x="19" y="155"/>
                                <a:pt x="19" y="155"/>
                                <a:pt x="19" y="155"/>
                              </a:cubicBezTo>
                              <a:cubicBezTo>
                                <a:pt x="10" y="146"/>
                                <a:pt x="10" y="146"/>
                                <a:pt x="10" y="146"/>
                              </a:cubicBezTo>
                              <a:cubicBezTo>
                                <a:pt x="5" y="141"/>
                                <a:pt x="5" y="141"/>
                                <a:pt x="5" y="141"/>
                              </a:cubicBezTo>
                              <a:cubicBezTo>
                                <a:pt x="2" y="139"/>
                                <a:pt x="2" y="139"/>
                                <a:pt x="2" y="139"/>
                              </a:cubicBezTo>
                              <a:cubicBezTo>
                                <a:pt x="1" y="137"/>
                                <a:pt x="1" y="137"/>
                                <a:pt x="1" y="137"/>
                              </a:cubicBezTo>
                              <a:cubicBezTo>
                                <a:pt x="1" y="137"/>
                                <a:pt x="1" y="137"/>
                                <a:pt x="1" y="137"/>
                              </a:cubicBezTo>
                              <a:cubicBezTo>
                                <a:pt x="0" y="137"/>
                                <a:pt x="0" y="136"/>
                                <a:pt x="0" y="136"/>
                              </a:cubicBezTo>
                              <a:cubicBezTo>
                                <a:pt x="10" y="127"/>
                                <a:pt x="10" y="127"/>
                                <a:pt x="10" y="127"/>
                              </a:cubicBezTo>
                              <a:cubicBezTo>
                                <a:pt x="16" y="121"/>
                                <a:pt x="23" y="115"/>
                                <a:pt x="30" y="109"/>
                              </a:cubicBezTo>
                              <a:cubicBezTo>
                                <a:pt x="33" y="106"/>
                                <a:pt x="36" y="103"/>
                                <a:pt x="40" y="100"/>
                              </a:cubicBezTo>
                              <a:cubicBezTo>
                                <a:pt x="46" y="95"/>
                                <a:pt x="46" y="95"/>
                                <a:pt x="46" y="95"/>
                              </a:cubicBezTo>
                              <a:cubicBezTo>
                                <a:pt x="61" y="82"/>
                                <a:pt x="77" y="71"/>
                                <a:pt x="94" y="60"/>
                              </a:cubicBezTo>
                              <a:cubicBezTo>
                                <a:pt x="111" y="50"/>
                                <a:pt x="128" y="40"/>
                                <a:pt x="147" y="32"/>
                              </a:cubicBezTo>
                              <a:cubicBezTo>
                                <a:pt x="151" y="30"/>
                                <a:pt x="156" y="28"/>
                                <a:pt x="161" y="26"/>
                              </a:cubicBezTo>
                              <a:cubicBezTo>
                                <a:pt x="169" y="23"/>
                                <a:pt x="178" y="20"/>
                                <a:pt x="187" y="16"/>
                              </a:cubicBezTo>
                              <a:cubicBezTo>
                                <a:pt x="195" y="13"/>
                                <a:pt x="204" y="11"/>
                                <a:pt x="212" y="8"/>
                              </a:cubicBezTo>
                              <a:cubicBezTo>
                                <a:pt x="225" y="3"/>
                                <a:pt x="225" y="3"/>
                                <a:pt x="225" y="3"/>
                              </a:cubicBezTo>
                              <a:cubicBezTo>
                                <a:pt x="232" y="1"/>
                                <a:pt x="232" y="1"/>
                                <a:pt x="232" y="1"/>
                              </a:cubicBezTo>
                              <a:cubicBezTo>
                                <a:pt x="237" y="0"/>
                                <a:pt x="237" y="0"/>
                                <a:pt x="237" y="0"/>
                              </a:cubicBezTo>
                              <a:cubicBezTo>
                                <a:pt x="234" y="27"/>
                                <a:pt x="234" y="27"/>
                                <a:pt x="234" y="27"/>
                              </a:cubicBezTo>
                              <a:cubicBezTo>
                                <a:pt x="232" y="41"/>
                                <a:pt x="232" y="41"/>
                                <a:pt x="232" y="41"/>
                              </a:cubicBezTo>
                              <a:cubicBezTo>
                                <a:pt x="231" y="48"/>
                                <a:pt x="231" y="48"/>
                                <a:pt x="231" y="48"/>
                              </a:cubicBezTo>
                              <a:cubicBezTo>
                                <a:pt x="231" y="54"/>
                                <a:pt x="231" y="54"/>
                                <a:pt x="231" y="54"/>
                              </a:cubicBezTo>
                              <a:cubicBezTo>
                                <a:pt x="231" y="65"/>
                                <a:pt x="231" y="65"/>
                                <a:pt x="231" y="65"/>
                              </a:cubicBezTo>
                              <a:cubicBezTo>
                                <a:pt x="231" y="70"/>
                                <a:pt x="231" y="70"/>
                                <a:pt x="231" y="70"/>
                              </a:cubicBezTo>
                              <a:cubicBezTo>
                                <a:pt x="231" y="73"/>
                                <a:pt x="231" y="73"/>
                                <a:pt x="231" y="73"/>
                              </a:cubicBezTo>
                              <a:cubicBezTo>
                                <a:pt x="231" y="73"/>
                                <a:pt x="231" y="74"/>
                                <a:pt x="231" y="74"/>
                              </a:cubicBezTo>
                              <a:cubicBezTo>
                                <a:pt x="231" y="74"/>
                                <a:pt x="231" y="74"/>
                                <a:pt x="231" y="74"/>
                              </a:cubicBezTo>
                              <a:cubicBezTo>
                                <a:pt x="232" y="85"/>
                                <a:pt x="232" y="85"/>
                                <a:pt x="232" y="85"/>
                              </a:cubicBezTo>
                              <a:cubicBezTo>
                                <a:pt x="234" y="99"/>
                                <a:pt x="239" y="113"/>
                                <a:pt x="247" y="125"/>
                              </a:cubicBezTo>
                              <a:cubicBezTo>
                                <a:pt x="261" y="151"/>
                                <a:pt x="285" y="171"/>
                                <a:pt x="313" y="180"/>
                              </a:cubicBezTo>
                              <a:cubicBezTo>
                                <a:pt x="333" y="187"/>
                                <a:pt x="354" y="189"/>
                                <a:pt x="375" y="186"/>
                              </a:cubicBezTo>
                              <a:cubicBezTo>
                                <a:pt x="396" y="182"/>
                                <a:pt x="417" y="174"/>
                                <a:pt x="434" y="160"/>
                              </a:cubicBezTo>
                              <a:cubicBezTo>
                                <a:pt x="451" y="147"/>
                                <a:pt x="466" y="129"/>
                                <a:pt x="475" y="109"/>
                              </a:cubicBezTo>
                              <a:cubicBezTo>
                                <a:pt x="478" y="101"/>
                                <a:pt x="478" y="101"/>
                                <a:pt x="478" y="101"/>
                              </a:cubicBezTo>
                              <a:cubicBezTo>
                                <a:pt x="480" y="93"/>
                                <a:pt x="480" y="93"/>
                                <a:pt x="480" y="93"/>
                              </a:cubicBezTo>
                              <a:cubicBezTo>
                                <a:pt x="482" y="88"/>
                                <a:pt x="483" y="82"/>
                                <a:pt x="484" y="77"/>
                              </a:cubicBezTo>
                              <a:cubicBezTo>
                                <a:pt x="485" y="75"/>
                                <a:pt x="485" y="73"/>
                                <a:pt x="485" y="71"/>
                              </a:cubicBezTo>
                              <a:cubicBezTo>
                                <a:pt x="485" y="66"/>
                                <a:pt x="485" y="66"/>
                                <a:pt x="485" y="66"/>
                              </a:cubicBezTo>
                              <a:cubicBezTo>
                                <a:pt x="486" y="61"/>
                                <a:pt x="486" y="61"/>
                                <a:pt x="486" y="61"/>
                              </a:cubicBezTo>
                              <a:cubicBezTo>
                                <a:pt x="486" y="59"/>
                                <a:pt x="486" y="57"/>
                                <a:pt x="486" y="55"/>
                              </a:cubicBezTo>
                              <a:cubicBezTo>
                                <a:pt x="485" y="47"/>
                                <a:pt x="484" y="38"/>
                                <a:pt x="483" y="30"/>
                              </a:cubicBezTo>
                              <a:cubicBezTo>
                                <a:pt x="483" y="30"/>
                                <a:pt x="484" y="29"/>
                                <a:pt x="484" y="28"/>
                              </a:cubicBezTo>
                              <a:cubicBezTo>
                                <a:pt x="484" y="27"/>
                                <a:pt x="484" y="27"/>
                                <a:pt x="484" y="27"/>
                              </a:cubicBezTo>
                              <a:cubicBezTo>
                                <a:pt x="485" y="27"/>
                                <a:pt x="485" y="28"/>
                                <a:pt x="486" y="28"/>
                              </a:cubicBezTo>
                              <a:cubicBezTo>
                                <a:pt x="488" y="29"/>
                                <a:pt x="488" y="29"/>
                                <a:pt x="488" y="29"/>
                              </a:cubicBezTo>
                              <a:cubicBezTo>
                                <a:pt x="499" y="33"/>
                                <a:pt x="499" y="33"/>
                                <a:pt x="499" y="33"/>
                              </a:cubicBezTo>
                              <a:cubicBezTo>
                                <a:pt x="506" y="36"/>
                                <a:pt x="513" y="38"/>
                                <a:pt x="519" y="41"/>
                              </a:cubicBezTo>
                              <a:cubicBezTo>
                                <a:pt x="522" y="43"/>
                                <a:pt x="526" y="44"/>
                                <a:pt x="529" y="46"/>
                              </a:cubicBezTo>
                              <a:cubicBezTo>
                                <a:pt x="537" y="50"/>
                                <a:pt x="537" y="50"/>
                                <a:pt x="537" y="50"/>
                              </a:cubicBezTo>
                              <a:cubicBezTo>
                                <a:pt x="542" y="53"/>
                                <a:pt x="548" y="55"/>
                                <a:pt x="553" y="58"/>
                              </a:cubicBezTo>
                              <a:cubicBezTo>
                                <a:pt x="574" y="70"/>
                                <a:pt x="594" y="84"/>
                                <a:pt x="613" y="98"/>
                              </a:cubicBezTo>
                              <a:cubicBezTo>
                                <a:pt x="621" y="105"/>
                                <a:pt x="629" y="112"/>
                                <a:pt x="637" y="119"/>
                              </a:cubicBezTo>
                              <a:cubicBezTo>
                                <a:pt x="640" y="121"/>
                                <a:pt x="640" y="121"/>
                                <a:pt x="640" y="121"/>
                              </a:cubicBezTo>
                              <a:cubicBezTo>
                                <a:pt x="641" y="122"/>
                                <a:pt x="642" y="123"/>
                                <a:pt x="643" y="124"/>
                              </a:cubicBezTo>
                              <a:cubicBezTo>
                                <a:pt x="647" y="128"/>
                                <a:pt x="647" y="128"/>
                                <a:pt x="647" y="128"/>
                              </a:cubicBezTo>
                              <a:cubicBezTo>
                                <a:pt x="651" y="131"/>
                                <a:pt x="653" y="135"/>
                                <a:pt x="656" y="137"/>
                              </a:cubicBezTo>
                              <a:cubicBezTo>
                                <a:pt x="656" y="138"/>
                                <a:pt x="657" y="138"/>
                                <a:pt x="656" y="138"/>
                              </a:cubicBezTo>
                              <a:cubicBezTo>
                                <a:pt x="656" y="139"/>
                                <a:pt x="656" y="139"/>
                                <a:pt x="656" y="139"/>
                              </a:cubicBezTo>
                              <a:cubicBezTo>
                                <a:pt x="654" y="140"/>
                                <a:pt x="654" y="140"/>
                                <a:pt x="654" y="140"/>
                              </a:cubicBezTo>
                              <a:cubicBezTo>
                                <a:pt x="652" y="142"/>
                                <a:pt x="652" y="142"/>
                                <a:pt x="652" y="142"/>
                              </a:cubicBezTo>
                              <a:cubicBezTo>
                                <a:pt x="647" y="146"/>
                                <a:pt x="647" y="146"/>
                                <a:pt x="647" y="146"/>
                              </a:cubicBezTo>
                              <a:cubicBezTo>
                                <a:pt x="642" y="150"/>
                                <a:pt x="642" y="150"/>
                                <a:pt x="642" y="150"/>
                              </a:cubicBezTo>
                              <a:cubicBezTo>
                                <a:pt x="640" y="152"/>
                                <a:pt x="640" y="152"/>
                                <a:pt x="640" y="152"/>
                              </a:cubicBezTo>
                              <a:cubicBezTo>
                                <a:pt x="637" y="155"/>
                                <a:pt x="637" y="155"/>
                                <a:pt x="637" y="155"/>
                              </a:cubicBezTo>
                              <a:cubicBezTo>
                                <a:pt x="613" y="176"/>
                                <a:pt x="613" y="176"/>
                                <a:pt x="613" y="176"/>
                              </a:cubicBezTo>
                              <a:cubicBezTo>
                                <a:pt x="581" y="205"/>
                                <a:pt x="549" y="234"/>
                                <a:pt x="518" y="263"/>
                              </a:cubicBezTo>
                              <a:cubicBezTo>
                                <a:pt x="455" y="322"/>
                                <a:pt x="394" y="381"/>
                                <a:pt x="337" y="441"/>
                              </a:cubicBezTo>
                              <a:cubicBezTo>
                                <a:pt x="336" y="429"/>
                                <a:pt x="358" y="411"/>
                                <a:pt x="369" y="400"/>
                              </a:cubicBezTo>
                              <a:cubicBezTo>
                                <a:pt x="425" y="339"/>
                                <a:pt x="488" y="278"/>
                                <a:pt x="552" y="219"/>
                              </a:cubicBezTo>
                              <a:cubicBezTo>
                                <a:pt x="568" y="204"/>
                                <a:pt x="584" y="189"/>
                                <a:pt x="600" y="174"/>
                              </a:cubicBezTo>
                              <a:cubicBezTo>
                                <a:pt x="609" y="167"/>
                                <a:pt x="617" y="160"/>
                                <a:pt x="625" y="153"/>
                              </a:cubicBezTo>
                              <a:cubicBezTo>
                                <a:pt x="629" y="149"/>
                                <a:pt x="634" y="144"/>
                                <a:pt x="635" y="144"/>
                              </a:cubicBezTo>
                              <a:cubicBezTo>
                                <a:pt x="640" y="140"/>
                                <a:pt x="640" y="140"/>
                                <a:pt x="640" y="140"/>
                              </a:cubicBezTo>
                              <a:cubicBezTo>
                                <a:pt x="642" y="139"/>
                                <a:pt x="642" y="139"/>
                                <a:pt x="642" y="139"/>
                              </a:cubicBezTo>
                              <a:cubicBezTo>
                                <a:pt x="642" y="138"/>
                                <a:pt x="642" y="138"/>
                                <a:pt x="642" y="138"/>
                              </a:cubicBezTo>
                              <a:cubicBezTo>
                                <a:pt x="642" y="138"/>
                                <a:pt x="642" y="138"/>
                                <a:pt x="642" y="138"/>
                              </a:cubicBezTo>
                              <a:cubicBezTo>
                                <a:pt x="640" y="135"/>
                                <a:pt x="640" y="135"/>
                                <a:pt x="640" y="135"/>
                              </a:cubicBezTo>
                              <a:cubicBezTo>
                                <a:pt x="639" y="134"/>
                                <a:pt x="637" y="132"/>
                                <a:pt x="635" y="130"/>
                              </a:cubicBezTo>
                              <a:cubicBezTo>
                                <a:pt x="635" y="129"/>
                                <a:pt x="634" y="129"/>
                                <a:pt x="633" y="128"/>
                              </a:cubicBezTo>
                              <a:cubicBezTo>
                                <a:pt x="630" y="125"/>
                                <a:pt x="630" y="125"/>
                                <a:pt x="630" y="125"/>
                              </a:cubicBezTo>
                              <a:cubicBezTo>
                                <a:pt x="628" y="123"/>
                                <a:pt x="627" y="122"/>
                                <a:pt x="625" y="120"/>
                              </a:cubicBezTo>
                              <a:cubicBezTo>
                                <a:pt x="621" y="117"/>
                                <a:pt x="617" y="113"/>
                                <a:pt x="613" y="110"/>
                              </a:cubicBezTo>
                              <a:cubicBezTo>
                                <a:pt x="597" y="96"/>
                                <a:pt x="580" y="84"/>
                                <a:pt x="562" y="73"/>
                              </a:cubicBezTo>
                              <a:cubicBezTo>
                                <a:pt x="556" y="70"/>
                                <a:pt x="550" y="66"/>
                                <a:pt x="544" y="63"/>
                              </a:cubicBezTo>
                              <a:cubicBezTo>
                                <a:pt x="534" y="58"/>
                                <a:pt x="534" y="58"/>
                                <a:pt x="534" y="58"/>
                              </a:cubicBezTo>
                              <a:cubicBezTo>
                                <a:pt x="525" y="53"/>
                                <a:pt x="525" y="53"/>
                                <a:pt x="525" y="53"/>
                              </a:cubicBezTo>
                              <a:cubicBezTo>
                                <a:pt x="520" y="51"/>
                                <a:pt x="514" y="48"/>
                                <a:pt x="508" y="45"/>
                              </a:cubicBezTo>
                              <a:cubicBezTo>
                                <a:pt x="505" y="44"/>
                                <a:pt x="501" y="43"/>
                                <a:pt x="498" y="42"/>
                              </a:cubicBezTo>
                              <a:cubicBezTo>
                                <a:pt x="496" y="41"/>
                                <a:pt x="496" y="41"/>
                                <a:pt x="496" y="41"/>
                              </a:cubicBezTo>
                              <a:cubicBezTo>
                                <a:pt x="495" y="40"/>
                                <a:pt x="495" y="40"/>
                                <a:pt x="495" y="40"/>
                              </a:cubicBezTo>
                              <a:cubicBezTo>
                                <a:pt x="494" y="40"/>
                                <a:pt x="494" y="40"/>
                                <a:pt x="494" y="40"/>
                              </a:cubicBezTo>
                              <a:cubicBezTo>
                                <a:pt x="494" y="40"/>
                                <a:pt x="494" y="40"/>
                                <a:pt x="494" y="40"/>
                              </a:cubicBezTo>
                              <a:cubicBezTo>
                                <a:pt x="494" y="42"/>
                                <a:pt x="494" y="43"/>
                                <a:pt x="495" y="45"/>
                              </a:cubicBezTo>
                              <a:cubicBezTo>
                                <a:pt x="496" y="53"/>
                                <a:pt x="496" y="62"/>
                                <a:pt x="495" y="71"/>
                              </a:cubicBezTo>
                              <a:cubicBezTo>
                                <a:pt x="495" y="76"/>
                                <a:pt x="493" y="80"/>
                                <a:pt x="493" y="85"/>
                              </a:cubicBezTo>
                              <a:cubicBezTo>
                                <a:pt x="492" y="90"/>
                                <a:pt x="490" y="95"/>
                                <a:pt x="489" y="99"/>
                              </a:cubicBezTo>
                              <a:cubicBezTo>
                                <a:pt x="483" y="118"/>
                                <a:pt x="473" y="135"/>
                                <a:pt x="461" y="150"/>
                              </a:cubicBezTo>
                              <a:cubicBezTo>
                                <a:pt x="450" y="161"/>
                                <a:pt x="439" y="170"/>
                                <a:pt x="426" y="178"/>
                              </a:cubicBezTo>
                              <a:cubicBezTo>
                                <a:pt x="413" y="186"/>
                                <a:pt x="399" y="191"/>
                                <a:pt x="385" y="194"/>
                              </a:cubicBezTo>
                              <a:cubicBezTo>
                                <a:pt x="378" y="196"/>
                                <a:pt x="370" y="196"/>
                                <a:pt x="363" y="197"/>
                              </a:cubicBezTo>
                              <a:cubicBezTo>
                                <a:pt x="352" y="197"/>
                                <a:pt x="352" y="197"/>
                                <a:pt x="352" y="197"/>
                              </a:cubicBezTo>
                              <a:cubicBezTo>
                                <a:pt x="349" y="197"/>
                                <a:pt x="349" y="197"/>
                                <a:pt x="349" y="197"/>
                              </a:cubicBezTo>
                              <a:cubicBezTo>
                                <a:pt x="346" y="197"/>
                                <a:pt x="346" y="197"/>
                                <a:pt x="346" y="197"/>
                              </a:cubicBezTo>
                              <a:cubicBezTo>
                                <a:pt x="341" y="196"/>
                                <a:pt x="341" y="196"/>
                                <a:pt x="341" y="196"/>
                              </a:cubicBezTo>
                              <a:cubicBezTo>
                                <a:pt x="326" y="194"/>
                                <a:pt x="312" y="191"/>
                                <a:pt x="299" y="185"/>
                              </a:cubicBezTo>
                              <a:cubicBezTo>
                                <a:pt x="286" y="178"/>
                                <a:pt x="274" y="170"/>
                                <a:pt x="263" y="160"/>
                              </a:cubicBezTo>
                              <a:cubicBezTo>
                                <a:pt x="260" y="158"/>
                                <a:pt x="258" y="155"/>
                                <a:pt x="255" y="152"/>
                              </a:cubicBezTo>
                              <a:cubicBezTo>
                                <a:pt x="248" y="144"/>
                                <a:pt x="248" y="144"/>
                                <a:pt x="248" y="144"/>
                              </a:cubicBezTo>
                              <a:cubicBezTo>
                                <a:pt x="242" y="135"/>
                                <a:pt x="242" y="135"/>
                                <a:pt x="242" y="135"/>
                              </a:cubicBezTo>
                              <a:cubicBezTo>
                                <a:pt x="240" y="132"/>
                                <a:pt x="238" y="129"/>
                                <a:pt x="237" y="126"/>
                              </a:cubicBezTo>
                              <a:cubicBezTo>
                                <a:pt x="230" y="113"/>
                                <a:pt x="225" y="99"/>
                                <a:pt x="223" y="85"/>
                              </a:cubicBezTo>
                              <a:cubicBezTo>
                                <a:pt x="222" y="79"/>
                                <a:pt x="222" y="79"/>
                                <a:pt x="222" y="79"/>
                              </a:cubicBezTo>
                              <a:cubicBezTo>
                                <a:pt x="222" y="77"/>
                                <a:pt x="222" y="77"/>
                                <a:pt x="222" y="77"/>
                              </a:cubicBezTo>
                              <a:cubicBezTo>
                                <a:pt x="221" y="75"/>
                                <a:pt x="221" y="75"/>
                                <a:pt x="221" y="75"/>
                              </a:cubicBezTo>
                              <a:cubicBezTo>
                                <a:pt x="221" y="75"/>
                                <a:pt x="221" y="74"/>
                                <a:pt x="221" y="74"/>
                              </a:cubicBezTo>
                              <a:cubicBezTo>
                                <a:pt x="221" y="68"/>
                                <a:pt x="221" y="62"/>
                                <a:pt x="221" y="56"/>
                              </a:cubicBezTo>
                              <a:cubicBezTo>
                                <a:pt x="221" y="53"/>
                                <a:pt x="222" y="50"/>
                                <a:pt x="222" y="46"/>
                              </a:cubicBezTo>
                              <a:cubicBezTo>
                                <a:pt x="223" y="36"/>
                                <a:pt x="223" y="36"/>
                                <a:pt x="223" y="36"/>
                              </a:cubicBezTo>
                              <a:cubicBezTo>
                                <a:pt x="224" y="29"/>
                                <a:pt x="225" y="22"/>
                                <a:pt x="226" y="14"/>
                              </a:cubicBezTo>
                              <a:cubicBezTo>
                                <a:pt x="225" y="14"/>
                                <a:pt x="224" y="14"/>
                                <a:pt x="224" y="14"/>
                              </a:cubicBezTo>
                              <a:cubicBezTo>
                                <a:pt x="223" y="14"/>
                                <a:pt x="223" y="14"/>
                                <a:pt x="223" y="14"/>
                              </a:cubicBezTo>
                              <a:cubicBezTo>
                                <a:pt x="223" y="14"/>
                                <a:pt x="223" y="14"/>
                                <a:pt x="223" y="15"/>
                              </a:cubicBezTo>
                              <a:cubicBezTo>
                                <a:pt x="221" y="15"/>
                                <a:pt x="221" y="15"/>
                                <a:pt x="221" y="15"/>
                              </a:cubicBezTo>
                              <a:cubicBezTo>
                                <a:pt x="219" y="16"/>
                                <a:pt x="216" y="17"/>
                                <a:pt x="214" y="17"/>
                              </a:cubicBezTo>
                              <a:cubicBezTo>
                                <a:pt x="210" y="19"/>
                                <a:pt x="205" y="20"/>
                                <a:pt x="201" y="22"/>
                              </a:cubicBezTo>
                              <a:cubicBezTo>
                                <a:pt x="196" y="23"/>
                                <a:pt x="192" y="25"/>
                                <a:pt x="187" y="27"/>
                              </a:cubicBezTo>
                              <a:cubicBezTo>
                                <a:pt x="183" y="28"/>
                                <a:pt x="178" y="30"/>
                                <a:pt x="173" y="32"/>
                              </a:cubicBezTo>
                              <a:cubicBezTo>
                                <a:pt x="170" y="33"/>
                                <a:pt x="167" y="34"/>
                                <a:pt x="164" y="36"/>
                              </a:cubicBezTo>
                              <a:cubicBezTo>
                                <a:pt x="158" y="38"/>
                                <a:pt x="158" y="38"/>
                                <a:pt x="158" y="38"/>
                              </a:cubicBezTo>
                              <a:cubicBezTo>
                                <a:pt x="154" y="40"/>
                                <a:pt x="150" y="42"/>
                                <a:pt x="146" y="44"/>
                              </a:cubicBezTo>
                              <a:cubicBezTo>
                                <a:pt x="138" y="47"/>
                                <a:pt x="131" y="51"/>
                                <a:pt x="123" y="56"/>
                              </a:cubicBezTo>
                              <a:cubicBezTo>
                                <a:pt x="108" y="64"/>
                                <a:pt x="93" y="74"/>
                                <a:pt x="79" y="84"/>
                              </a:cubicBezTo>
                              <a:cubicBezTo>
                                <a:pt x="72" y="89"/>
                                <a:pt x="65" y="94"/>
                                <a:pt x="58" y="100"/>
                              </a:cubicBezTo>
                              <a:cubicBezTo>
                                <a:pt x="55" y="103"/>
                                <a:pt x="51" y="106"/>
                                <a:pt x="48" y="109"/>
                              </a:cubicBezTo>
                              <a:cubicBezTo>
                                <a:pt x="46" y="110"/>
                                <a:pt x="44" y="112"/>
                                <a:pt x="41" y="115"/>
                              </a:cubicBezTo>
                              <a:cubicBezTo>
                                <a:pt x="34" y="121"/>
                                <a:pt x="34" y="121"/>
                                <a:pt x="34" y="121"/>
                              </a:cubicBezTo>
                              <a:cubicBezTo>
                                <a:pt x="30" y="125"/>
                                <a:pt x="25" y="129"/>
                                <a:pt x="21" y="133"/>
                              </a:cubicBezTo>
                              <a:cubicBezTo>
                                <a:pt x="18" y="136"/>
                                <a:pt x="18" y="136"/>
                                <a:pt x="18" y="136"/>
                              </a:cubicBezTo>
                              <a:cubicBezTo>
                                <a:pt x="17" y="137"/>
                                <a:pt x="17" y="137"/>
                                <a:pt x="17" y="137"/>
                              </a:cubicBezTo>
                              <a:cubicBezTo>
                                <a:pt x="17" y="137"/>
                                <a:pt x="17" y="137"/>
                                <a:pt x="17" y="137"/>
                              </a:cubicBezTo>
                              <a:cubicBezTo>
                                <a:pt x="17" y="137"/>
                                <a:pt x="17" y="137"/>
                                <a:pt x="17" y="137"/>
                              </a:cubicBezTo>
                              <a:cubicBezTo>
                                <a:pt x="18" y="138"/>
                                <a:pt x="18" y="138"/>
                                <a:pt x="18" y="138"/>
                              </a:cubicBezTo>
                              <a:cubicBezTo>
                                <a:pt x="20" y="140"/>
                                <a:pt x="20" y="140"/>
                                <a:pt x="20" y="140"/>
                              </a:cubicBezTo>
                              <a:cubicBezTo>
                                <a:pt x="27" y="146"/>
                                <a:pt x="27" y="146"/>
                                <a:pt x="27" y="146"/>
                              </a:cubicBezTo>
                              <a:cubicBezTo>
                                <a:pt x="40" y="159"/>
                                <a:pt x="40" y="159"/>
                                <a:pt x="40" y="159"/>
                              </a:cubicBezTo>
                              <a:cubicBezTo>
                                <a:pt x="51" y="169"/>
                                <a:pt x="51" y="169"/>
                                <a:pt x="51" y="169"/>
                              </a:cubicBezTo>
                              <a:cubicBezTo>
                                <a:pt x="102" y="217"/>
                                <a:pt x="153" y="266"/>
                                <a:pt x="204" y="313"/>
                              </a:cubicBezTo>
                              <a:cubicBezTo>
                                <a:pt x="242" y="347"/>
                                <a:pt x="278" y="382"/>
                                <a:pt x="316" y="420"/>
                              </a:cubicBezTo>
                              <a:cubicBezTo>
                                <a:pt x="327" y="431"/>
                                <a:pt x="343" y="442"/>
                                <a:pt x="345" y="457"/>
                              </a:cubicBezTo>
                              <a:close/>
                            </a:path>
                          </a:pathLst>
                        </a:custGeom>
                        <a:solidFill>
                          <a:srgbClr val="000000"/>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0.2pt;margin-top:284.45pt;height:103.7pt;width:147.95pt;z-index:251609088;mso-width-relative:page;mso-height-relative:page;" fillcolor="#000000" filled="t" stroked="f" coordsize="657,460" o:gfxdata="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" path="m345,457c330,460,318,440,309,430c263,383,217,338,171,295c148,273,125,252,102,231c90,220,79,210,67,199c61,194,56,189,50,184c41,176,41,176,41,176c39,174,39,174,39,174c36,172,36,172,36,172c29,164,29,164,29,164c19,155,19,155,19,155c10,146,10,146,10,146c5,141,5,141,5,141c2,139,2,139,2,139c1,137,1,137,1,137c1,137,1,137,1,137c0,137,0,136,0,136c10,127,10,127,10,127c16,121,23,115,30,109c33,106,36,103,40,100c46,95,46,95,46,95c61,82,77,71,94,60c111,50,128,40,147,32c151,30,156,28,161,26c169,23,178,20,187,16c195,13,204,11,212,8c225,3,225,3,225,3c232,1,232,1,232,1c237,0,237,0,237,0c234,27,234,27,234,27c232,41,232,41,232,41c231,48,231,48,231,48c231,54,231,54,231,54c231,65,231,65,231,65c231,70,231,70,231,70c231,73,231,73,231,73c231,73,231,74,231,74c231,74,231,74,231,74c232,85,232,85,232,85c234,99,239,113,247,125c261,151,285,171,313,180c333,187,354,189,375,186c396,182,417,174,434,160c451,147,466,129,475,109c478,101,478,101,478,101c480,93,480,93,480,93c482,88,483,82,484,77c485,75,485,73,485,71c485,66,485,66,485,66c486,61,486,61,486,61c486,59,486,57,486,55c485,47,484,38,483,30c483,30,484,29,484,28c484,27,484,27,484,27c485,27,485,28,486,28c488,29,488,29,488,29c499,33,499,33,499,33c506,36,513,38,519,41c522,43,526,44,529,46c537,50,537,50,537,50c542,53,548,55,553,58c574,70,594,84,613,98c621,105,629,112,637,119c640,121,640,121,640,121c641,122,642,123,643,124c647,128,647,128,647,128c651,131,653,135,656,137c656,138,657,138,656,138c656,139,656,139,656,139c654,140,654,140,654,140c652,142,652,142,652,142c647,146,647,146,647,146c642,150,642,150,642,150c640,152,640,152,640,152c637,155,637,155,637,155c613,176,613,176,613,176c581,205,549,234,518,263c455,322,394,381,337,441c336,429,358,411,369,400c425,339,488,278,552,219c568,204,584,189,600,174c609,167,617,160,625,153c629,149,634,144,635,144c640,140,640,140,640,140c642,139,642,139,642,139c642,138,642,138,642,138c642,138,642,138,642,138c640,135,640,135,640,135c639,134,637,132,635,130c635,129,634,129,633,128c630,125,630,125,630,125c628,123,627,122,625,120c621,117,617,113,613,110c597,96,580,84,562,73c556,70,550,66,544,63c534,58,534,58,534,58c525,53,525,53,525,53c520,51,514,48,508,45c505,44,501,43,498,42c496,41,496,41,496,41c495,40,495,40,495,40c494,40,494,40,494,40c494,40,494,40,494,40c494,42,494,43,495,45c496,53,496,62,495,71c495,76,493,80,493,85c492,90,490,95,489,99c483,118,473,135,461,150c450,161,439,170,426,178c413,186,399,191,385,194c378,196,370,196,363,197c352,197,352,197,352,197c349,197,349,197,349,197c346,197,346,197,346,197c341,196,341,196,341,196c326,194,312,191,299,185c286,178,274,170,263,160c260,158,258,155,255,152c248,144,248,144,248,144c242,135,242,135,242,135c240,132,238,129,237,126c230,113,225,99,223,85c222,79,222,79,222,79c222,77,222,77,222,77c221,75,221,75,221,75c221,75,221,74,221,74c221,68,221,62,221,56c221,53,222,50,222,46c223,36,223,36,223,36c224,29,225,22,226,14c225,14,224,14,224,14c223,14,223,14,223,14c223,14,223,14,223,15c221,15,221,15,221,15c219,16,216,17,214,17c210,19,205,20,201,22c196,23,192,25,187,27c183,28,178,30,173,32c170,33,167,34,164,36c158,38,158,38,158,38c154,40,150,42,146,44c138,47,131,51,123,56c108,64,93,74,79,84c72,89,65,94,58,100c55,103,51,106,48,109c46,110,44,112,41,115c34,121,34,121,34,121c30,125,25,129,21,133c18,136,18,136,18,136c17,137,17,137,17,137c17,137,17,137,17,137c17,137,17,137,17,137c18,138,18,138,18,138c20,140,20,140,20,140c27,146,27,146,27,146c40,159,40,159,40,159c51,169,51,169,51,169c102,217,153,266,204,313c242,347,278,382,316,420c327,431,343,442,345,457xe">
                <v:path o:connectlocs="489045,844591;142995,526796;102956,492439;28599,418001;2859,392233;28599,363603;131556,271987;460446,74438;643481,8589;669220,77301;660640,154603;660640,209000;663500,243356;1072468,532522;1367039,289165;1387059,203274;1389919,157466;1384199,77301;1427098,94479;1535775,143151;1821766,340699;1850365,366466;1876105,397960;1850365,418001;1821766,443768;963791,1262592;1715949,498165;1830346,400823;1836066,395097;1810327,366466;1753128,314932;1527195,166055;1424238,120246;1412798,114520;1415658,203274;1318421,429453;1038149,564015;989531,564015;752157,458083;692099,386507;634901,226178;632041,211863;637761,103068;637761,40082;612022,48671;494765,91616;417547,125972;165875,286302;97237,346425;48618,392233;51478,395097;114396,455220;903733,12024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07040"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7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07040;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AC7M2AAAAAsBAAAPAAAAAAAAAAEAIAAAACIAAABkcnMvZG93bnJldi54bWxQSwECFAAUAAAA&#10;CACHTuJA/lBDCCcCAADO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606016" behindDoc="0" locked="0" layoutInCell="1" allowOverlap="1">
                <wp:simplePos x="0" y="0"/>
                <wp:positionH relativeFrom="column">
                  <wp:posOffset>2178050</wp:posOffset>
                </wp:positionH>
                <wp:positionV relativeFrom="paragraph">
                  <wp:posOffset>118745</wp:posOffset>
                </wp:positionV>
                <wp:extent cx="918845" cy="407670"/>
                <wp:effectExtent l="0" t="0" r="0" b="1270"/>
                <wp:wrapNone/>
                <wp:docPr id="7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1050"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5pt;margin-top:9.35pt;height:32.1pt;width:72.35pt;z-index:251606016;mso-width-relative:page;mso-height-relative:page;" fillcolor="#222221" filled="t" stroked="f" coordsize="274,119" o:gfxdata="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04992"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75"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04992;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hKi/NwAAAAP&#10;AQAADwAAAAAAAAABACAAAAAiAAAAZHJzL2Rvd25yZXYueG1sUEsBAhQAFAAAAAgAh07iQCbtzhtR&#10;AgAALAQAAA4AAAAAAAAAAQAgAAAAKwEAAGRycy9lMm9Eb2MueG1sUEsFBgAAAAAGAAYAWQEAAO4F&#10;AAAAAA==&#10;">
                <v:fill on="t" focussize="0,0"/>
                <v:stroke on="f" weight="2pt"/>
                <v:imagedata o:title=""/>
                <o:lock v:ext="edit" aspectratio="f"/>
                <v:textbox inset="0mm,0mm,0mm,0mm"/>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24448" behindDoc="0" locked="0" layoutInCell="1" allowOverlap="1">
                <wp:simplePos x="0" y="0"/>
                <wp:positionH relativeFrom="column">
                  <wp:posOffset>504190</wp:posOffset>
                </wp:positionH>
                <wp:positionV relativeFrom="paragraph">
                  <wp:posOffset>-200025</wp:posOffset>
                </wp:positionV>
                <wp:extent cx="4041140" cy="294640"/>
                <wp:effectExtent l="0" t="0" r="0" b="0"/>
                <wp:wrapNone/>
                <wp:docPr id="9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404114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9.7pt;margin-top:-15.75pt;height:23.2pt;width:318.2pt;z-index:251624448;mso-width-relative:page;mso-height-relative:page;" filled="f" stroked="f" coordsize="21600,21600" o:gfxdata="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JufqLXAAAACQEAAA8AAAAAAAAAAQAgAAAAIgAAAGRycy9kb3ducmV2LnhtbFBLAQIUABQAAAAI&#10;AIdO4kAH8FGgJwIAAM4DAAAOAAAAAAAAAAEAIAAAACYBAABkcnMvZTJvRG9jLnhtbFBLBQYAAAAA&#10;BgAGAFkBAA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595630</wp:posOffset>
                </wp:positionH>
                <wp:positionV relativeFrom="paragraph">
                  <wp:posOffset>7542530</wp:posOffset>
                </wp:positionV>
                <wp:extent cx="581025" cy="582930"/>
                <wp:effectExtent l="0" t="0" r="9525" b="7620"/>
                <wp:wrapNone/>
                <wp:docPr id="111"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738630" y="8456930"/>
                          <a:ext cx="581025" cy="582930"/>
                        </a:xfrm>
                        <a:custGeom>
                          <a:avLst/>
                          <a:gdLst>
                            <a:gd name="T0" fmla="*/ 179 w 281"/>
                            <a:gd name="T1" fmla="*/ 150 h 281"/>
                            <a:gd name="T2" fmla="*/ 239 w 281"/>
                            <a:gd name="T3" fmla="*/ 150 h 281"/>
                            <a:gd name="T4" fmla="*/ 145 w 281"/>
                            <a:gd name="T5" fmla="*/ 210 h 281"/>
                            <a:gd name="T6" fmla="*/ 97 w 281"/>
                            <a:gd name="T7" fmla="*/ 210 h 281"/>
                            <a:gd name="T8" fmla="*/ 42 w 281"/>
                            <a:gd name="T9" fmla="*/ 210 h 281"/>
                            <a:gd name="T10" fmla="*/ 43 w 281"/>
                            <a:gd name="T11" fmla="*/ 150 h 281"/>
                            <a:gd name="T12" fmla="*/ 81 w 281"/>
                            <a:gd name="T13" fmla="*/ 172 h 281"/>
                            <a:gd name="T14" fmla="*/ 131 w 281"/>
                            <a:gd name="T15" fmla="*/ 150 h 281"/>
                            <a:gd name="T16" fmla="*/ 42 w 281"/>
                            <a:gd name="T17" fmla="*/ 136 h 281"/>
                            <a:gd name="T18" fmla="*/ 43 w 281"/>
                            <a:gd name="T19" fmla="*/ 75 h 281"/>
                            <a:gd name="T20" fmla="*/ 81 w 281"/>
                            <a:gd name="T21" fmla="*/ 103 h 281"/>
                            <a:gd name="T22" fmla="*/ 116 w 281"/>
                            <a:gd name="T23" fmla="*/ 75 h 281"/>
                            <a:gd name="T24" fmla="*/ 165 w 281"/>
                            <a:gd name="T25" fmla="*/ 75 h 281"/>
                            <a:gd name="T26" fmla="*/ 200 w 281"/>
                            <a:gd name="T27" fmla="*/ 103 h 281"/>
                            <a:gd name="T28" fmla="*/ 239 w 281"/>
                            <a:gd name="T29" fmla="*/ 75 h 281"/>
                            <a:gd name="T30" fmla="*/ 238 w 281"/>
                            <a:gd name="T31" fmla="*/ 136 h 281"/>
                            <a:gd name="T32" fmla="*/ 155 w 281"/>
                            <a:gd name="T33" fmla="*/ 113 h 281"/>
                            <a:gd name="T34" fmla="*/ 105 w 281"/>
                            <a:gd name="T35" fmla="*/ 136 h 281"/>
                            <a:gd name="T36" fmla="*/ 58 w 281"/>
                            <a:gd name="T37" fmla="*/ 136 h 281"/>
                            <a:gd name="T38" fmla="*/ 42 w 281"/>
                            <a:gd name="T39" fmla="*/ 136 h 281"/>
                            <a:gd name="T40" fmla="*/ 239 w 281"/>
                            <a:gd name="T41" fmla="*/ 27 h 281"/>
                            <a:gd name="T42" fmla="*/ 223 w 281"/>
                            <a:gd name="T43" fmla="*/ 66 h 281"/>
                            <a:gd name="T44" fmla="*/ 176 w 281"/>
                            <a:gd name="T45" fmla="*/ 66 h 281"/>
                            <a:gd name="T46" fmla="*/ 141 w 281"/>
                            <a:gd name="T47" fmla="*/ 44 h 281"/>
                            <a:gd name="T48" fmla="*/ 105 w 281"/>
                            <a:gd name="T49" fmla="*/ 66 h 281"/>
                            <a:gd name="T50" fmla="*/ 58 w 281"/>
                            <a:gd name="T51" fmla="*/ 66 h 281"/>
                            <a:gd name="T52" fmla="*/ 42 w 281"/>
                            <a:gd name="T53" fmla="*/ 66 h 281"/>
                            <a:gd name="T54" fmla="*/ 21 w 281"/>
                            <a:gd name="T55" fmla="*/ 0 h 281"/>
                            <a:gd name="T56" fmla="*/ 0 w 281"/>
                            <a:gd name="T57" fmla="*/ 254 h 281"/>
                            <a:gd name="T58" fmla="*/ 42 w 281"/>
                            <a:gd name="T59" fmla="*/ 254 h 281"/>
                            <a:gd name="T60" fmla="*/ 43 w 281"/>
                            <a:gd name="T61" fmla="*/ 220 h 281"/>
                            <a:gd name="T62" fmla="*/ 121 w 281"/>
                            <a:gd name="T63" fmla="*/ 246 h 281"/>
                            <a:gd name="T64" fmla="*/ 239 w 281"/>
                            <a:gd name="T65" fmla="*/ 220 h 281"/>
                            <a:gd name="T66" fmla="*/ 260 w 281"/>
                            <a:gd name="T67" fmla="*/ 281 h 281"/>
                            <a:gd name="T68" fmla="*/ 281 w 281"/>
                            <a:gd name="T69" fmla="*/ 27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1" h="281">
                              <a:moveTo>
                                <a:pt x="155" y="172"/>
                              </a:moveTo>
                              <a:cubicBezTo>
                                <a:pt x="167" y="172"/>
                                <a:pt x="177" y="163"/>
                                <a:pt x="179" y="150"/>
                              </a:cubicBezTo>
                              <a:cubicBezTo>
                                <a:pt x="238" y="150"/>
                                <a:pt x="238" y="150"/>
                                <a:pt x="238" y="150"/>
                              </a:cubicBezTo>
                              <a:cubicBezTo>
                                <a:pt x="239" y="150"/>
                                <a:pt x="239" y="150"/>
                                <a:pt x="239" y="150"/>
                              </a:cubicBezTo>
                              <a:cubicBezTo>
                                <a:pt x="239" y="210"/>
                                <a:pt x="239" y="210"/>
                                <a:pt x="239" y="210"/>
                              </a:cubicBezTo>
                              <a:cubicBezTo>
                                <a:pt x="145" y="210"/>
                                <a:pt x="145" y="210"/>
                                <a:pt x="145" y="210"/>
                              </a:cubicBezTo>
                              <a:cubicBezTo>
                                <a:pt x="143" y="197"/>
                                <a:pt x="133" y="187"/>
                                <a:pt x="121" y="187"/>
                              </a:cubicBezTo>
                              <a:cubicBezTo>
                                <a:pt x="109" y="187"/>
                                <a:pt x="99" y="197"/>
                                <a:pt x="97" y="210"/>
                              </a:cubicBezTo>
                              <a:cubicBezTo>
                                <a:pt x="43" y="210"/>
                                <a:pt x="43" y="210"/>
                                <a:pt x="43" y="210"/>
                              </a:cubicBezTo>
                              <a:cubicBezTo>
                                <a:pt x="42" y="210"/>
                                <a:pt x="42" y="210"/>
                                <a:pt x="42" y="210"/>
                              </a:cubicBezTo>
                              <a:cubicBezTo>
                                <a:pt x="42" y="150"/>
                                <a:pt x="42" y="150"/>
                                <a:pt x="42" y="150"/>
                              </a:cubicBezTo>
                              <a:cubicBezTo>
                                <a:pt x="43" y="150"/>
                                <a:pt x="43" y="150"/>
                                <a:pt x="43" y="150"/>
                              </a:cubicBezTo>
                              <a:cubicBezTo>
                                <a:pt x="58" y="150"/>
                                <a:pt x="58" y="150"/>
                                <a:pt x="58" y="150"/>
                              </a:cubicBezTo>
                              <a:cubicBezTo>
                                <a:pt x="60" y="163"/>
                                <a:pt x="70" y="172"/>
                                <a:pt x="81" y="172"/>
                              </a:cubicBezTo>
                              <a:cubicBezTo>
                                <a:pt x="93" y="172"/>
                                <a:pt x="103" y="163"/>
                                <a:pt x="105" y="150"/>
                              </a:cubicBezTo>
                              <a:cubicBezTo>
                                <a:pt x="131" y="150"/>
                                <a:pt x="131" y="150"/>
                                <a:pt x="131" y="150"/>
                              </a:cubicBezTo>
                              <a:cubicBezTo>
                                <a:pt x="134" y="163"/>
                                <a:pt x="144" y="172"/>
                                <a:pt x="155" y="172"/>
                              </a:cubicBezTo>
                              <a:moveTo>
                                <a:pt x="42" y="136"/>
                              </a:moveTo>
                              <a:cubicBezTo>
                                <a:pt x="42" y="75"/>
                                <a:pt x="42" y="75"/>
                                <a:pt x="42" y="75"/>
                              </a:cubicBezTo>
                              <a:cubicBezTo>
                                <a:pt x="43" y="75"/>
                                <a:pt x="43" y="75"/>
                                <a:pt x="43" y="75"/>
                              </a:cubicBezTo>
                              <a:cubicBezTo>
                                <a:pt x="57" y="75"/>
                                <a:pt x="57" y="75"/>
                                <a:pt x="57" y="75"/>
                              </a:cubicBezTo>
                              <a:cubicBezTo>
                                <a:pt x="57" y="91"/>
                                <a:pt x="68" y="103"/>
                                <a:pt x="81" y="103"/>
                              </a:cubicBezTo>
                              <a:cubicBezTo>
                                <a:pt x="95" y="103"/>
                                <a:pt x="106" y="91"/>
                                <a:pt x="106" y="75"/>
                              </a:cubicBezTo>
                              <a:cubicBezTo>
                                <a:pt x="116" y="75"/>
                                <a:pt x="116" y="75"/>
                                <a:pt x="116" y="75"/>
                              </a:cubicBezTo>
                              <a:cubicBezTo>
                                <a:pt x="116" y="91"/>
                                <a:pt x="127" y="103"/>
                                <a:pt x="141" y="103"/>
                              </a:cubicBezTo>
                              <a:cubicBezTo>
                                <a:pt x="154" y="103"/>
                                <a:pt x="165" y="91"/>
                                <a:pt x="165" y="75"/>
                              </a:cubicBezTo>
                              <a:cubicBezTo>
                                <a:pt x="175" y="75"/>
                                <a:pt x="175" y="75"/>
                                <a:pt x="175" y="75"/>
                              </a:cubicBezTo>
                              <a:cubicBezTo>
                                <a:pt x="175" y="91"/>
                                <a:pt x="186" y="103"/>
                                <a:pt x="200" y="103"/>
                              </a:cubicBezTo>
                              <a:cubicBezTo>
                                <a:pt x="213" y="103"/>
                                <a:pt x="224" y="91"/>
                                <a:pt x="224" y="75"/>
                              </a:cubicBezTo>
                              <a:cubicBezTo>
                                <a:pt x="239" y="75"/>
                                <a:pt x="239" y="75"/>
                                <a:pt x="239" y="75"/>
                              </a:cubicBezTo>
                              <a:cubicBezTo>
                                <a:pt x="239" y="136"/>
                                <a:pt x="239" y="136"/>
                                <a:pt x="239" y="136"/>
                              </a:cubicBezTo>
                              <a:cubicBezTo>
                                <a:pt x="238" y="136"/>
                                <a:pt x="238" y="136"/>
                                <a:pt x="238" y="136"/>
                              </a:cubicBezTo>
                              <a:cubicBezTo>
                                <a:pt x="179" y="136"/>
                                <a:pt x="179" y="136"/>
                                <a:pt x="179" y="136"/>
                              </a:cubicBezTo>
                              <a:cubicBezTo>
                                <a:pt x="176" y="123"/>
                                <a:pt x="167" y="113"/>
                                <a:pt x="155" y="113"/>
                              </a:cubicBezTo>
                              <a:cubicBezTo>
                                <a:pt x="144" y="113"/>
                                <a:pt x="134" y="123"/>
                                <a:pt x="131" y="136"/>
                              </a:cubicBezTo>
                              <a:cubicBezTo>
                                <a:pt x="105" y="136"/>
                                <a:pt x="105" y="136"/>
                                <a:pt x="105" y="136"/>
                              </a:cubicBezTo>
                              <a:cubicBezTo>
                                <a:pt x="103" y="123"/>
                                <a:pt x="93" y="113"/>
                                <a:pt x="81" y="113"/>
                              </a:cubicBezTo>
                              <a:cubicBezTo>
                                <a:pt x="70" y="113"/>
                                <a:pt x="60" y="123"/>
                                <a:pt x="58" y="136"/>
                              </a:cubicBezTo>
                              <a:cubicBezTo>
                                <a:pt x="43" y="136"/>
                                <a:pt x="43" y="136"/>
                                <a:pt x="43" y="136"/>
                              </a:cubicBezTo>
                              <a:cubicBezTo>
                                <a:pt x="42" y="136"/>
                                <a:pt x="42" y="136"/>
                                <a:pt x="42" y="136"/>
                              </a:cubicBezTo>
                              <a:moveTo>
                                <a:pt x="260" y="0"/>
                              </a:moveTo>
                              <a:cubicBezTo>
                                <a:pt x="247" y="0"/>
                                <a:pt x="239" y="12"/>
                                <a:pt x="239" y="27"/>
                              </a:cubicBezTo>
                              <a:cubicBezTo>
                                <a:pt x="239" y="66"/>
                                <a:pt x="239" y="66"/>
                                <a:pt x="239" y="66"/>
                              </a:cubicBezTo>
                              <a:cubicBezTo>
                                <a:pt x="223" y="66"/>
                                <a:pt x="223" y="66"/>
                                <a:pt x="223" y="66"/>
                              </a:cubicBezTo>
                              <a:cubicBezTo>
                                <a:pt x="220" y="53"/>
                                <a:pt x="211" y="44"/>
                                <a:pt x="200" y="44"/>
                              </a:cubicBezTo>
                              <a:cubicBezTo>
                                <a:pt x="188" y="44"/>
                                <a:pt x="179" y="53"/>
                                <a:pt x="176" y="66"/>
                              </a:cubicBezTo>
                              <a:cubicBezTo>
                                <a:pt x="164" y="66"/>
                                <a:pt x="164" y="66"/>
                                <a:pt x="164" y="66"/>
                              </a:cubicBezTo>
                              <a:cubicBezTo>
                                <a:pt x="161" y="53"/>
                                <a:pt x="152" y="44"/>
                                <a:pt x="141" y="44"/>
                              </a:cubicBezTo>
                              <a:cubicBezTo>
                                <a:pt x="129" y="44"/>
                                <a:pt x="120" y="53"/>
                                <a:pt x="117" y="66"/>
                              </a:cubicBezTo>
                              <a:cubicBezTo>
                                <a:pt x="105" y="66"/>
                                <a:pt x="105" y="66"/>
                                <a:pt x="105" y="66"/>
                              </a:cubicBezTo>
                              <a:cubicBezTo>
                                <a:pt x="102" y="53"/>
                                <a:pt x="93" y="44"/>
                                <a:pt x="81" y="44"/>
                              </a:cubicBezTo>
                              <a:cubicBezTo>
                                <a:pt x="70" y="44"/>
                                <a:pt x="61" y="53"/>
                                <a:pt x="58" y="66"/>
                              </a:cubicBezTo>
                              <a:cubicBezTo>
                                <a:pt x="43" y="66"/>
                                <a:pt x="43" y="66"/>
                                <a:pt x="43" y="66"/>
                              </a:cubicBezTo>
                              <a:cubicBezTo>
                                <a:pt x="42" y="66"/>
                                <a:pt x="42" y="66"/>
                                <a:pt x="42" y="66"/>
                              </a:cubicBezTo>
                              <a:cubicBezTo>
                                <a:pt x="42" y="27"/>
                                <a:pt x="42" y="27"/>
                                <a:pt x="42" y="27"/>
                              </a:cubicBezTo>
                              <a:cubicBezTo>
                                <a:pt x="42" y="12"/>
                                <a:pt x="34" y="0"/>
                                <a:pt x="21" y="0"/>
                              </a:cubicBezTo>
                              <a:cubicBezTo>
                                <a:pt x="9" y="0"/>
                                <a:pt x="0" y="12"/>
                                <a:pt x="0" y="27"/>
                              </a:cubicBezTo>
                              <a:cubicBezTo>
                                <a:pt x="0" y="254"/>
                                <a:pt x="0" y="254"/>
                                <a:pt x="0" y="254"/>
                              </a:cubicBezTo>
                              <a:cubicBezTo>
                                <a:pt x="0" y="268"/>
                                <a:pt x="9" y="281"/>
                                <a:pt x="21" y="281"/>
                              </a:cubicBezTo>
                              <a:cubicBezTo>
                                <a:pt x="34" y="281"/>
                                <a:pt x="42" y="268"/>
                                <a:pt x="42" y="254"/>
                              </a:cubicBezTo>
                              <a:cubicBezTo>
                                <a:pt x="42" y="220"/>
                                <a:pt x="42" y="220"/>
                                <a:pt x="42" y="220"/>
                              </a:cubicBezTo>
                              <a:cubicBezTo>
                                <a:pt x="43" y="220"/>
                                <a:pt x="43" y="220"/>
                                <a:pt x="43" y="220"/>
                              </a:cubicBezTo>
                              <a:cubicBezTo>
                                <a:pt x="96" y="220"/>
                                <a:pt x="96" y="220"/>
                                <a:pt x="96" y="220"/>
                              </a:cubicBezTo>
                              <a:cubicBezTo>
                                <a:pt x="98" y="235"/>
                                <a:pt x="108" y="246"/>
                                <a:pt x="121" y="246"/>
                              </a:cubicBezTo>
                              <a:cubicBezTo>
                                <a:pt x="134" y="246"/>
                                <a:pt x="144" y="235"/>
                                <a:pt x="145" y="220"/>
                              </a:cubicBezTo>
                              <a:cubicBezTo>
                                <a:pt x="239" y="220"/>
                                <a:pt x="239" y="220"/>
                                <a:pt x="239" y="220"/>
                              </a:cubicBezTo>
                              <a:cubicBezTo>
                                <a:pt x="239" y="254"/>
                                <a:pt x="239" y="254"/>
                                <a:pt x="239" y="254"/>
                              </a:cubicBezTo>
                              <a:cubicBezTo>
                                <a:pt x="239" y="268"/>
                                <a:pt x="247" y="281"/>
                                <a:pt x="260" y="281"/>
                              </a:cubicBezTo>
                              <a:cubicBezTo>
                                <a:pt x="272" y="281"/>
                                <a:pt x="281" y="268"/>
                                <a:pt x="281" y="254"/>
                              </a:cubicBezTo>
                              <a:cubicBezTo>
                                <a:pt x="281" y="27"/>
                                <a:pt x="281" y="27"/>
                                <a:pt x="281" y="27"/>
                              </a:cubicBezTo>
                              <a:cubicBezTo>
                                <a:pt x="281" y="12"/>
                                <a:pt x="272" y="0"/>
                                <a:pt x="260"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46.9pt;margin-top:593.9pt;height:45.9pt;width:45.75pt;z-index:251640832;mso-width-relative:page;mso-height-relative:page;" fillcolor="#222221" filled="t" stroked="f" coordsize="281,281" o:gfxdata="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" path="m155,172c167,172,177,163,179,150c238,150,238,150,238,150c239,150,239,150,239,150c239,210,239,210,239,210c145,210,145,210,145,210c143,197,133,187,121,187c109,187,99,197,97,210c43,210,43,210,43,210c42,210,42,210,42,210c42,150,42,150,42,150c43,150,43,150,43,150c58,150,58,150,58,150c60,163,70,172,81,172c93,172,103,163,105,150c131,150,131,150,131,150c134,163,144,172,155,172m42,136c42,75,42,75,42,75c43,75,43,75,43,75c57,75,57,75,57,75c57,91,68,103,81,103c95,103,106,91,106,75c116,75,116,75,116,75c116,91,127,103,141,103c154,103,165,91,165,75c175,75,175,75,175,75c175,91,186,103,200,103c213,103,224,91,224,75c239,75,239,75,239,75c239,136,239,136,239,136c238,136,238,136,238,136c179,136,179,136,179,136c176,123,167,113,155,113c144,113,134,123,131,136c105,136,105,136,105,136c103,123,93,113,81,113c70,113,60,123,58,136c43,136,43,136,43,136c42,136,42,136,42,136m260,0c247,0,239,12,239,27c239,66,239,66,239,66c223,66,223,66,223,66c220,53,211,44,200,44c188,44,179,53,176,66c164,66,164,66,164,66c161,53,152,44,141,44c129,44,120,53,117,66c105,66,105,66,105,66c102,53,93,44,81,44c70,44,61,53,58,66c43,66,43,66,43,66c42,66,42,66,42,66c42,27,42,27,42,27c42,12,34,0,21,0c9,0,0,12,0,27c0,254,0,254,0,254c0,268,9,281,21,281c34,281,42,268,42,254c42,220,42,220,42,220c43,220,43,220,43,220c96,220,96,220,96,220c98,235,108,246,121,246c134,246,144,235,145,220c239,220,239,220,239,220c239,254,239,254,239,254c239,268,247,281,260,281c272,281,281,268,281,254c281,27,281,27,281,27c281,12,272,0,260,0e">
                <v:path o:connectlocs="370119,311172;494181,311172;299817,435641;200567,435641;86843,435641;88911,311172;167484,356811;270869,311172;86843,282129;88911,155586;167484,213671;239853,155586;341171,155586;413540,213671;494181,155586;492113,282129;320494,234416;217108,282129;119926,282129;86843,282129;494181,56011;461098,136915;363916,136915;291546,91277;217108,136915;119926,136915;86843,136915;43421,0;0,526918;86843,526918;88911,456386;250192,510323;494181,456386;537603,582930;581025,56011" o:connectangles="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39808" behindDoc="0" locked="0" layoutInCell="1" allowOverlap="1">
                <wp:simplePos x="0" y="0"/>
                <wp:positionH relativeFrom="column">
                  <wp:posOffset>1698625</wp:posOffset>
                </wp:positionH>
                <wp:positionV relativeFrom="paragraph">
                  <wp:posOffset>7658100</wp:posOffset>
                </wp:positionV>
                <wp:extent cx="3395980" cy="702310"/>
                <wp:effectExtent l="0" t="0" r="0" b="0"/>
                <wp:wrapNone/>
                <wp:docPr id="11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8572500"/>
                          <a:ext cx="3395980" cy="70231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603pt;height:55.3pt;width:267.4pt;z-index:251639808;mso-width-relative:page;mso-height-relative:page;" filled="f" stroked="f" coordsize="21600,21600" o:gfxdata="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lDvqnZAAAADQEAAA8AAAAAAAAAAQAgAAAAIgAAAGRycy9kb3ducmV2LnhtbFBLAQIUABQA&#10;AAAIAIdO4kAP5y2xKAIAANADAAAOAAAAAAAAAAEAIAAAACgBAABkcnMvZTJvRG9jLnhtbFBLBQYA&#10;AAAABgAGAFkBAADCBQ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38784" behindDoc="0" locked="0" layoutInCell="1" allowOverlap="1">
                <wp:simplePos x="0" y="0"/>
                <wp:positionH relativeFrom="column">
                  <wp:posOffset>1698625</wp:posOffset>
                </wp:positionH>
                <wp:positionV relativeFrom="paragraph">
                  <wp:posOffset>7307580</wp:posOffset>
                </wp:positionV>
                <wp:extent cx="1098550" cy="396240"/>
                <wp:effectExtent l="0" t="0" r="0" b="0"/>
                <wp:wrapNone/>
                <wp:docPr id="10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8221980"/>
                          <a:ext cx="1098550" cy="396240"/>
                        </a:xfrm>
                        <a:prstGeom prst="rect">
                          <a:avLst/>
                        </a:prstGeom>
                        <a:noFill/>
                      </wps:spPr>
                      <wps:txbx>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575.4pt;height:31.2pt;width:86.5pt;z-index:251638784;mso-width-relative:page;mso-height-relative:page;" filled="f" stroked="f" coordsize="21600,21600" o:gfxdata="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cwn9r2AAAAA0BAAAPAAAAAAAAAAEAIAAAACIAAABkcnMvZG93bnJldi54bWxQSwECFAAUAAAA&#10;CACHTuJAMoGt+icCAADQAwAADgAAAAAAAAABACAAAAAnAQAAZHJzL2Uyb0RvYy54bWxQSwUGAAAA&#10;AAYABgBZAQAAwAU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637760" behindDoc="0" locked="0" layoutInCell="1" allowOverlap="1">
                <wp:simplePos x="0" y="0"/>
                <wp:positionH relativeFrom="column">
                  <wp:posOffset>179705</wp:posOffset>
                </wp:positionH>
                <wp:positionV relativeFrom="paragraph">
                  <wp:posOffset>7152640</wp:posOffset>
                </wp:positionV>
                <wp:extent cx="1412875" cy="1362075"/>
                <wp:effectExtent l="0" t="0" r="0" b="9525"/>
                <wp:wrapNone/>
                <wp:docPr id="10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322705" y="8067040"/>
                          <a:ext cx="1412875" cy="1362075"/>
                        </a:xfrm>
                        <a:custGeom>
                          <a:avLst/>
                          <a:gdLst>
                            <a:gd name="T0" fmla="*/ 334 w 423"/>
                            <a:gd name="T1" fmla="*/ 101 h 407"/>
                            <a:gd name="T2" fmla="*/ 275 w 423"/>
                            <a:gd name="T3" fmla="*/ 43 h 407"/>
                            <a:gd name="T4" fmla="*/ 252 w 423"/>
                            <a:gd name="T5" fmla="*/ 23 h 407"/>
                            <a:gd name="T6" fmla="*/ 239 w 423"/>
                            <a:gd name="T7" fmla="*/ 16 h 407"/>
                            <a:gd name="T8" fmla="*/ 225 w 423"/>
                            <a:gd name="T9" fmla="*/ 12 h 407"/>
                            <a:gd name="T10" fmla="*/ 211 w 423"/>
                            <a:gd name="T11" fmla="*/ 9 h 407"/>
                            <a:gd name="T12" fmla="*/ 157 w 423"/>
                            <a:gd name="T13" fmla="*/ 17 h 407"/>
                            <a:gd name="T14" fmla="*/ 132 w 423"/>
                            <a:gd name="T15" fmla="*/ 34 h 407"/>
                            <a:gd name="T16" fmla="*/ 124 w 423"/>
                            <a:gd name="T17" fmla="*/ 43 h 407"/>
                            <a:gd name="T18" fmla="*/ 86 w 423"/>
                            <a:gd name="T19" fmla="*/ 83 h 407"/>
                            <a:gd name="T20" fmla="*/ 47 w 423"/>
                            <a:gd name="T21" fmla="*/ 122 h 407"/>
                            <a:gd name="T22" fmla="*/ 38 w 423"/>
                            <a:gd name="T23" fmla="*/ 131 h 407"/>
                            <a:gd name="T24" fmla="*/ 25 w 423"/>
                            <a:gd name="T25" fmla="*/ 146 h 407"/>
                            <a:gd name="T26" fmla="*/ 18 w 423"/>
                            <a:gd name="T27" fmla="*/ 159 h 407"/>
                            <a:gd name="T28" fmla="*/ 19 w 423"/>
                            <a:gd name="T29" fmla="*/ 249 h 407"/>
                            <a:gd name="T30" fmla="*/ 33 w 423"/>
                            <a:gd name="T31" fmla="*/ 269 h 407"/>
                            <a:gd name="T32" fmla="*/ 63 w 423"/>
                            <a:gd name="T33" fmla="*/ 303 h 407"/>
                            <a:gd name="T34" fmla="*/ 125 w 423"/>
                            <a:gd name="T35" fmla="*/ 371 h 407"/>
                            <a:gd name="T36" fmla="*/ 138 w 423"/>
                            <a:gd name="T37" fmla="*/ 381 h 407"/>
                            <a:gd name="T38" fmla="*/ 206 w 423"/>
                            <a:gd name="T39" fmla="*/ 400 h 407"/>
                            <a:gd name="T40" fmla="*/ 280 w 423"/>
                            <a:gd name="T41" fmla="*/ 370 h 407"/>
                            <a:gd name="T42" fmla="*/ 346 w 423"/>
                            <a:gd name="T43" fmla="*/ 312 h 407"/>
                            <a:gd name="T44" fmla="*/ 371 w 423"/>
                            <a:gd name="T45" fmla="*/ 290 h 407"/>
                            <a:gd name="T46" fmla="*/ 412 w 423"/>
                            <a:gd name="T47" fmla="*/ 192 h 407"/>
                            <a:gd name="T48" fmla="*/ 373 w 423"/>
                            <a:gd name="T49" fmla="*/ 106 h 407"/>
                            <a:gd name="T50" fmla="*/ 389 w 423"/>
                            <a:gd name="T51" fmla="*/ 116 h 407"/>
                            <a:gd name="T52" fmla="*/ 414 w 423"/>
                            <a:gd name="T53" fmla="*/ 234 h 407"/>
                            <a:gd name="T54" fmla="*/ 381 w 423"/>
                            <a:gd name="T55" fmla="*/ 290 h 407"/>
                            <a:gd name="T56" fmla="*/ 373 w 423"/>
                            <a:gd name="T57" fmla="*/ 298 h 407"/>
                            <a:gd name="T58" fmla="*/ 289 w 423"/>
                            <a:gd name="T59" fmla="*/ 372 h 407"/>
                            <a:gd name="T60" fmla="*/ 271 w 423"/>
                            <a:gd name="T61" fmla="*/ 387 h 407"/>
                            <a:gd name="T62" fmla="*/ 205 w 423"/>
                            <a:gd name="T63" fmla="*/ 407 h 407"/>
                            <a:gd name="T64" fmla="*/ 137 w 423"/>
                            <a:gd name="T65" fmla="*/ 389 h 407"/>
                            <a:gd name="T66" fmla="*/ 86 w 423"/>
                            <a:gd name="T67" fmla="*/ 341 h 407"/>
                            <a:gd name="T68" fmla="*/ 29 w 423"/>
                            <a:gd name="T69" fmla="*/ 277 h 407"/>
                            <a:gd name="T70" fmla="*/ 19 w 423"/>
                            <a:gd name="T71" fmla="*/ 264 h 407"/>
                            <a:gd name="T72" fmla="*/ 0 w 423"/>
                            <a:gd name="T73" fmla="*/ 203 h 407"/>
                            <a:gd name="T74" fmla="*/ 18 w 423"/>
                            <a:gd name="T75" fmla="*/ 142 h 407"/>
                            <a:gd name="T76" fmla="*/ 89 w 423"/>
                            <a:gd name="T77" fmla="*/ 67 h 407"/>
                            <a:gd name="T78" fmla="*/ 118 w 423"/>
                            <a:gd name="T79" fmla="*/ 35 h 407"/>
                            <a:gd name="T80" fmla="*/ 130 w 423"/>
                            <a:gd name="T81" fmla="*/ 24 h 407"/>
                            <a:gd name="T82" fmla="*/ 166 w 423"/>
                            <a:gd name="T83" fmla="*/ 5 h 407"/>
                            <a:gd name="T84" fmla="*/ 182 w 423"/>
                            <a:gd name="T85" fmla="*/ 1 h 407"/>
                            <a:gd name="T86" fmla="*/ 264 w 423"/>
                            <a:gd name="T87" fmla="*/ 22 h 407"/>
                            <a:gd name="T88" fmla="*/ 283 w 423"/>
                            <a:gd name="T89" fmla="*/ 38 h 407"/>
                            <a:gd name="T90" fmla="*/ 340 w 423"/>
                            <a:gd name="T91" fmla="*/ 93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23" h="407">
                              <a:moveTo>
                                <a:pt x="360" y="119"/>
                              </a:moveTo>
                              <a:cubicBezTo>
                                <a:pt x="348" y="122"/>
                                <a:pt x="340" y="108"/>
                                <a:pt x="334" y="101"/>
                              </a:cubicBezTo>
                              <a:cubicBezTo>
                                <a:pt x="319" y="85"/>
                                <a:pt x="303" y="69"/>
                                <a:pt x="287" y="54"/>
                              </a:cubicBezTo>
                              <a:cubicBezTo>
                                <a:pt x="283" y="50"/>
                                <a:pt x="279" y="46"/>
                                <a:pt x="275" y="43"/>
                              </a:cubicBezTo>
                              <a:cubicBezTo>
                                <a:pt x="272" y="39"/>
                                <a:pt x="267" y="35"/>
                                <a:pt x="264" y="32"/>
                              </a:cubicBezTo>
                              <a:cubicBezTo>
                                <a:pt x="260" y="29"/>
                                <a:pt x="256" y="26"/>
                                <a:pt x="252" y="23"/>
                              </a:cubicBezTo>
                              <a:cubicBezTo>
                                <a:pt x="250" y="22"/>
                                <a:pt x="248" y="21"/>
                                <a:pt x="246" y="20"/>
                              </a:cubicBezTo>
                              <a:cubicBezTo>
                                <a:pt x="243" y="18"/>
                                <a:pt x="241" y="17"/>
                                <a:pt x="239" y="16"/>
                              </a:cubicBezTo>
                              <a:cubicBezTo>
                                <a:pt x="232" y="14"/>
                                <a:pt x="232" y="14"/>
                                <a:pt x="232" y="14"/>
                              </a:cubicBezTo>
                              <a:cubicBezTo>
                                <a:pt x="225" y="12"/>
                                <a:pt x="225" y="12"/>
                                <a:pt x="225" y="12"/>
                              </a:cubicBezTo>
                              <a:cubicBezTo>
                                <a:pt x="223" y="11"/>
                                <a:pt x="221" y="11"/>
                                <a:pt x="218" y="10"/>
                              </a:cubicBezTo>
                              <a:cubicBezTo>
                                <a:pt x="216" y="10"/>
                                <a:pt x="214" y="9"/>
                                <a:pt x="211" y="9"/>
                              </a:cubicBezTo>
                              <a:cubicBezTo>
                                <a:pt x="202" y="8"/>
                                <a:pt x="193" y="8"/>
                                <a:pt x="183" y="9"/>
                              </a:cubicBezTo>
                              <a:cubicBezTo>
                                <a:pt x="174" y="11"/>
                                <a:pt x="165" y="14"/>
                                <a:pt x="157" y="17"/>
                              </a:cubicBezTo>
                              <a:cubicBezTo>
                                <a:pt x="149" y="21"/>
                                <a:pt x="142" y="26"/>
                                <a:pt x="135" y="32"/>
                              </a:cubicBezTo>
                              <a:cubicBezTo>
                                <a:pt x="132" y="34"/>
                                <a:pt x="132" y="34"/>
                                <a:pt x="132" y="34"/>
                              </a:cubicBezTo>
                              <a:cubicBezTo>
                                <a:pt x="131" y="35"/>
                                <a:pt x="130" y="36"/>
                                <a:pt x="130" y="37"/>
                              </a:cubicBezTo>
                              <a:cubicBezTo>
                                <a:pt x="128" y="39"/>
                                <a:pt x="126" y="41"/>
                                <a:pt x="124" y="43"/>
                              </a:cubicBezTo>
                              <a:cubicBezTo>
                                <a:pt x="112" y="56"/>
                                <a:pt x="112" y="56"/>
                                <a:pt x="112" y="56"/>
                              </a:cubicBezTo>
                              <a:cubicBezTo>
                                <a:pt x="103" y="65"/>
                                <a:pt x="95" y="74"/>
                                <a:pt x="86" y="83"/>
                              </a:cubicBezTo>
                              <a:cubicBezTo>
                                <a:pt x="78" y="92"/>
                                <a:pt x="69" y="100"/>
                                <a:pt x="61" y="109"/>
                              </a:cubicBezTo>
                              <a:cubicBezTo>
                                <a:pt x="47" y="122"/>
                                <a:pt x="47" y="122"/>
                                <a:pt x="47" y="122"/>
                              </a:cubicBezTo>
                              <a:cubicBezTo>
                                <a:pt x="41" y="128"/>
                                <a:pt x="41" y="128"/>
                                <a:pt x="41" y="128"/>
                              </a:cubicBezTo>
                              <a:cubicBezTo>
                                <a:pt x="40" y="129"/>
                                <a:pt x="38" y="130"/>
                                <a:pt x="38" y="131"/>
                              </a:cubicBezTo>
                              <a:cubicBezTo>
                                <a:pt x="35" y="134"/>
                                <a:pt x="35" y="134"/>
                                <a:pt x="35" y="134"/>
                              </a:cubicBezTo>
                              <a:cubicBezTo>
                                <a:pt x="31" y="138"/>
                                <a:pt x="29" y="142"/>
                                <a:pt x="25" y="146"/>
                              </a:cubicBezTo>
                              <a:cubicBezTo>
                                <a:pt x="21" y="152"/>
                                <a:pt x="21" y="152"/>
                                <a:pt x="21" y="152"/>
                              </a:cubicBezTo>
                              <a:cubicBezTo>
                                <a:pt x="20" y="154"/>
                                <a:pt x="19" y="157"/>
                                <a:pt x="18" y="159"/>
                              </a:cubicBezTo>
                              <a:cubicBezTo>
                                <a:pt x="13" y="168"/>
                                <a:pt x="10" y="178"/>
                                <a:pt x="9" y="188"/>
                              </a:cubicBezTo>
                              <a:cubicBezTo>
                                <a:pt x="6" y="209"/>
                                <a:pt x="9" y="230"/>
                                <a:pt x="19" y="249"/>
                              </a:cubicBezTo>
                              <a:cubicBezTo>
                                <a:pt x="21" y="254"/>
                                <a:pt x="25" y="258"/>
                                <a:pt x="28" y="262"/>
                              </a:cubicBezTo>
                              <a:cubicBezTo>
                                <a:pt x="33" y="269"/>
                                <a:pt x="33" y="269"/>
                                <a:pt x="33" y="269"/>
                              </a:cubicBezTo>
                              <a:cubicBezTo>
                                <a:pt x="34" y="271"/>
                                <a:pt x="37" y="273"/>
                                <a:pt x="39" y="275"/>
                              </a:cubicBezTo>
                              <a:cubicBezTo>
                                <a:pt x="63" y="303"/>
                                <a:pt x="63" y="303"/>
                                <a:pt x="63" y="303"/>
                              </a:cubicBezTo>
                              <a:cubicBezTo>
                                <a:pt x="80" y="321"/>
                                <a:pt x="96" y="339"/>
                                <a:pt x="113" y="358"/>
                              </a:cubicBezTo>
                              <a:cubicBezTo>
                                <a:pt x="117" y="363"/>
                                <a:pt x="121" y="366"/>
                                <a:pt x="125" y="371"/>
                              </a:cubicBezTo>
                              <a:cubicBezTo>
                                <a:pt x="131" y="376"/>
                                <a:pt x="131" y="376"/>
                                <a:pt x="131" y="376"/>
                              </a:cubicBezTo>
                              <a:cubicBezTo>
                                <a:pt x="133" y="378"/>
                                <a:pt x="136" y="379"/>
                                <a:pt x="138" y="381"/>
                              </a:cubicBezTo>
                              <a:cubicBezTo>
                                <a:pt x="148" y="388"/>
                                <a:pt x="159" y="393"/>
                                <a:pt x="170" y="396"/>
                              </a:cubicBezTo>
                              <a:cubicBezTo>
                                <a:pt x="182" y="399"/>
                                <a:pt x="194" y="400"/>
                                <a:pt x="206" y="400"/>
                              </a:cubicBezTo>
                              <a:cubicBezTo>
                                <a:pt x="218" y="400"/>
                                <a:pt x="230" y="397"/>
                                <a:pt x="242" y="393"/>
                              </a:cubicBezTo>
                              <a:cubicBezTo>
                                <a:pt x="256" y="388"/>
                                <a:pt x="269" y="380"/>
                                <a:pt x="280" y="370"/>
                              </a:cubicBezTo>
                              <a:cubicBezTo>
                                <a:pt x="291" y="360"/>
                                <a:pt x="302" y="350"/>
                                <a:pt x="313" y="341"/>
                              </a:cubicBezTo>
                              <a:cubicBezTo>
                                <a:pt x="346" y="312"/>
                                <a:pt x="346" y="312"/>
                                <a:pt x="346" y="312"/>
                              </a:cubicBezTo>
                              <a:cubicBezTo>
                                <a:pt x="362" y="297"/>
                                <a:pt x="362" y="297"/>
                                <a:pt x="362" y="297"/>
                              </a:cubicBezTo>
                              <a:cubicBezTo>
                                <a:pt x="371" y="290"/>
                                <a:pt x="371" y="290"/>
                                <a:pt x="371" y="290"/>
                              </a:cubicBezTo>
                              <a:cubicBezTo>
                                <a:pt x="373" y="287"/>
                                <a:pt x="376" y="284"/>
                                <a:pt x="379" y="281"/>
                              </a:cubicBezTo>
                              <a:cubicBezTo>
                                <a:pt x="401" y="257"/>
                                <a:pt x="413" y="224"/>
                                <a:pt x="412" y="192"/>
                              </a:cubicBezTo>
                              <a:cubicBezTo>
                                <a:pt x="411" y="176"/>
                                <a:pt x="408" y="159"/>
                                <a:pt x="401" y="145"/>
                              </a:cubicBezTo>
                              <a:cubicBezTo>
                                <a:pt x="394" y="130"/>
                                <a:pt x="385" y="117"/>
                                <a:pt x="373" y="106"/>
                              </a:cubicBezTo>
                              <a:cubicBezTo>
                                <a:pt x="376" y="105"/>
                                <a:pt x="378" y="106"/>
                                <a:pt x="381" y="108"/>
                              </a:cubicBezTo>
                              <a:cubicBezTo>
                                <a:pt x="384" y="110"/>
                                <a:pt x="387" y="112"/>
                                <a:pt x="389" y="116"/>
                              </a:cubicBezTo>
                              <a:cubicBezTo>
                                <a:pt x="395" y="122"/>
                                <a:pt x="399" y="130"/>
                                <a:pt x="402" y="135"/>
                              </a:cubicBezTo>
                              <a:cubicBezTo>
                                <a:pt x="418" y="164"/>
                                <a:pt x="423" y="200"/>
                                <a:pt x="414" y="234"/>
                              </a:cubicBezTo>
                              <a:cubicBezTo>
                                <a:pt x="409" y="251"/>
                                <a:pt x="401" y="267"/>
                                <a:pt x="390" y="280"/>
                              </a:cubicBezTo>
                              <a:cubicBezTo>
                                <a:pt x="387" y="284"/>
                                <a:pt x="384" y="287"/>
                                <a:pt x="381" y="290"/>
                              </a:cubicBezTo>
                              <a:cubicBezTo>
                                <a:pt x="377" y="295"/>
                                <a:pt x="377" y="295"/>
                                <a:pt x="377" y="295"/>
                              </a:cubicBezTo>
                              <a:cubicBezTo>
                                <a:pt x="373" y="298"/>
                                <a:pt x="373" y="298"/>
                                <a:pt x="373" y="298"/>
                              </a:cubicBezTo>
                              <a:cubicBezTo>
                                <a:pt x="356" y="313"/>
                                <a:pt x="356" y="313"/>
                                <a:pt x="356" y="313"/>
                              </a:cubicBezTo>
                              <a:cubicBezTo>
                                <a:pt x="334" y="333"/>
                                <a:pt x="312" y="353"/>
                                <a:pt x="289" y="372"/>
                              </a:cubicBezTo>
                              <a:cubicBezTo>
                                <a:pt x="287" y="375"/>
                                <a:pt x="284" y="377"/>
                                <a:pt x="280" y="380"/>
                              </a:cubicBezTo>
                              <a:cubicBezTo>
                                <a:pt x="277" y="382"/>
                                <a:pt x="274" y="385"/>
                                <a:pt x="271" y="387"/>
                              </a:cubicBezTo>
                              <a:cubicBezTo>
                                <a:pt x="264" y="391"/>
                                <a:pt x="257" y="395"/>
                                <a:pt x="250" y="398"/>
                              </a:cubicBezTo>
                              <a:cubicBezTo>
                                <a:pt x="235" y="404"/>
                                <a:pt x="220" y="407"/>
                                <a:pt x="205" y="407"/>
                              </a:cubicBezTo>
                              <a:cubicBezTo>
                                <a:pt x="193" y="407"/>
                                <a:pt x="181" y="406"/>
                                <a:pt x="169" y="403"/>
                              </a:cubicBezTo>
                              <a:cubicBezTo>
                                <a:pt x="158" y="400"/>
                                <a:pt x="147" y="395"/>
                                <a:pt x="137" y="389"/>
                              </a:cubicBezTo>
                              <a:cubicBezTo>
                                <a:pt x="127" y="383"/>
                                <a:pt x="118" y="375"/>
                                <a:pt x="110" y="367"/>
                              </a:cubicBezTo>
                              <a:cubicBezTo>
                                <a:pt x="102" y="359"/>
                                <a:pt x="94" y="350"/>
                                <a:pt x="86" y="341"/>
                              </a:cubicBezTo>
                              <a:cubicBezTo>
                                <a:pt x="71" y="324"/>
                                <a:pt x="56" y="307"/>
                                <a:pt x="41" y="290"/>
                              </a:cubicBezTo>
                              <a:cubicBezTo>
                                <a:pt x="37" y="286"/>
                                <a:pt x="33" y="281"/>
                                <a:pt x="29" y="277"/>
                              </a:cubicBezTo>
                              <a:cubicBezTo>
                                <a:pt x="27" y="275"/>
                                <a:pt x="26" y="273"/>
                                <a:pt x="24" y="271"/>
                              </a:cubicBezTo>
                              <a:cubicBezTo>
                                <a:pt x="22" y="269"/>
                                <a:pt x="21" y="266"/>
                                <a:pt x="19" y="264"/>
                              </a:cubicBezTo>
                              <a:cubicBezTo>
                                <a:pt x="13" y="255"/>
                                <a:pt x="9" y="245"/>
                                <a:pt x="5" y="235"/>
                              </a:cubicBezTo>
                              <a:cubicBezTo>
                                <a:pt x="2" y="225"/>
                                <a:pt x="0" y="214"/>
                                <a:pt x="0" y="203"/>
                              </a:cubicBezTo>
                              <a:cubicBezTo>
                                <a:pt x="0" y="192"/>
                                <a:pt x="2" y="181"/>
                                <a:pt x="5" y="171"/>
                              </a:cubicBezTo>
                              <a:cubicBezTo>
                                <a:pt x="8" y="161"/>
                                <a:pt x="12" y="151"/>
                                <a:pt x="18" y="142"/>
                              </a:cubicBezTo>
                              <a:cubicBezTo>
                                <a:pt x="25" y="133"/>
                                <a:pt x="31" y="126"/>
                                <a:pt x="41" y="117"/>
                              </a:cubicBezTo>
                              <a:cubicBezTo>
                                <a:pt x="57" y="100"/>
                                <a:pt x="73" y="84"/>
                                <a:pt x="89" y="67"/>
                              </a:cubicBezTo>
                              <a:cubicBezTo>
                                <a:pt x="96" y="58"/>
                                <a:pt x="104" y="50"/>
                                <a:pt x="112" y="41"/>
                              </a:cubicBezTo>
                              <a:cubicBezTo>
                                <a:pt x="118" y="35"/>
                                <a:pt x="118" y="35"/>
                                <a:pt x="118" y="35"/>
                              </a:cubicBezTo>
                              <a:cubicBezTo>
                                <a:pt x="124" y="29"/>
                                <a:pt x="124" y="29"/>
                                <a:pt x="124" y="29"/>
                              </a:cubicBezTo>
                              <a:cubicBezTo>
                                <a:pt x="125" y="27"/>
                                <a:pt x="128" y="26"/>
                                <a:pt x="130" y="24"/>
                              </a:cubicBezTo>
                              <a:cubicBezTo>
                                <a:pt x="132" y="22"/>
                                <a:pt x="134" y="20"/>
                                <a:pt x="136" y="19"/>
                              </a:cubicBezTo>
                              <a:cubicBezTo>
                                <a:pt x="145" y="13"/>
                                <a:pt x="155" y="8"/>
                                <a:pt x="166" y="5"/>
                              </a:cubicBezTo>
                              <a:cubicBezTo>
                                <a:pt x="169" y="4"/>
                                <a:pt x="171" y="3"/>
                                <a:pt x="174" y="3"/>
                              </a:cubicBezTo>
                              <a:cubicBezTo>
                                <a:pt x="182" y="1"/>
                                <a:pt x="182" y="1"/>
                                <a:pt x="182" y="1"/>
                              </a:cubicBezTo>
                              <a:cubicBezTo>
                                <a:pt x="188" y="1"/>
                                <a:pt x="194" y="0"/>
                                <a:pt x="199" y="0"/>
                              </a:cubicBezTo>
                              <a:cubicBezTo>
                                <a:pt x="222" y="1"/>
                                <a:pt x="245" y="8"/>
                                <a:pt x="264" y="22"/>
                              </a:cubicBezTo>
                              <a:cubicBezTo>
                                <a:pt x="267" y="24"/>
                                <a:pt x="270" y="27"/>
                                <a:pt x="274" y="29"/>
                              </a:cubicBezTo>
                              <a:cubicBezTo>
                                <a:pt x="283" y="38"/>
                                <a:pt x="283" y="38"/>
                                <a:pt x="283" y="38"/>
                              </a:cubicBezTo>
                              <a:cubicBezTo>
                                <a:pt x="289" y="44"/>
                                <a:pt x="296" y="50"/>
                                <a:pt x="302" y="56"/>
                              </a:cubicBezTo>
                              <a:cubicBezTo>
                                <a:pt x="315" y="68"/>
                                <a:pt x="327" y="80"/>
                                <a:pt x="340" y="93"/>
                              </a:cubicBezTo>
                              <a:cubicBezTo>
                                <a:pt x="348" y="100"/>
                                <a:pt x="359" y="107"/>
                                <a:pt x="360" y="119"/>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4.15pt;margin-top:563.2pt;height:107.25pt;width:111.25pt;z-index:251637760;mso-width-relative:page;mso-height-relative:page;" fillcolor="#222221" filled="t" stroked="f" coordsize="423,407" o:gfxdata="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" path="m360,119c348,122,340,108,334,101c319,85,303,69,287,54c283,50,279,46,275,43c272,39,267,35,264,32c260,29,256,26,252,23c250,22,248,21,246,20c243,18,241,17,239,16c232,14,232,14,232,14c225,12,225,12,225,12c223,11,221,11,218,10c216,10,214,9,211,9c202,8,193,8,183,9c174,11,165,14,157,17c149,21,142,26,135,32c132,34,132,34,132,34c131,35,130,36,130,37c128,39,126,41,124,43c112,56,112,56,112,56c103,65,95,74,86,83c78,92,69,100,61,109c47,122,47,122,47,122c41,128,41,128,41,128c40,129,38,130,38,131c35,134,35,134,35,134c31,138,29,142,25,146c21,152,21,152,21,152c20,154,19,157,18,159c13,168,10,178,9,188c6,209,9,230,19,249c21,254,25,258,28,262c33,269,33,269,33,269c34,271,37,273,39,275c63,303,63,303,63,303c80,321,96,339,113,358c117,363,121,366,125,371c131,376,131,376,131,376c133,378,136,379,138,381c148,388,159,393,170,396c182,399,194,400,206,400c218,400,230,397,242,393c256,388,269,380,280,370c291,360,302,350,313,341c346,312,346,312,346,312c362,297,362,297,362,297c371,290,371,290,371,290c373,287,376,284,379,281c401,257,413,224,412,192c411,176,408,159,401,145c394,130,385,117,373,106c376,105,378,106,381,108c384,110,387,112,389,116c395,122,399,130,402,135c418,164,423,200,414,234c409,251,401,267,390,280c387,284,384,287,381,290c377,295,377,295,377,295c373,298,373,298,373,298c356,313,356,313,356,313c334,333,312,353,289,372c287,375,284,377,280,380c277,382,274,385,271,387c264,391,257,395,250,398c235,404,220,407,205,407c193,407,181,406,169,403c158,400,147,395,137,389c127,383,118,375,110,367c102,359,94,350,86,341c71,324,56,307,41,290c37,286,33,281,29,277c27,275,26,273,24,271c22,269,21,266,19,264c13,255,9,245,5,235c2,225,0,214,0,203c0,192,2,181,5,171c8,161,12,151,18,142c25,133,31,126,41,117c57,100,73,84,89,67c96,58,104,50,112,41c118,35,118,35,118,35c124,29,124,29,124,29c125,27,128,26,130,24c132,22,134,20,136,19c145,13,155,8,166,5c169,4,171,3,174,3c182,1,182,1,182,1c188,1,194,0,199,0c222,1,245,8,264,22c267,24,270,27,274,29c283,38,283,38,283,38c289,44,296,50,302,56c315,68,327,80,340,93c348,100,359,107,360,119xe">
                <v:path o:connectlocs="1115603,338008;918535,143904;841712,76972;798291,53545;751529,40159;704767,30119;524400,56892;440897,113785;414176,143904;287251,277769;156986,408287;126924,438407;83503,488606;60122,532112;63462,833308;110224,900241;210428,1014026;417516,1241596;460937,1275062;688066,1338648;935236,1238250;1155684,1044145;1239188,970520;1376133,642551;1245868,354741;1299310,388208;1382813,783109;1272589,970520;1245868,997293;965297,1244943;905175,1295142;684726,1362075;457597,1301835;287251,1141197;96863,927014;63462,883508;0,679364;60122,475220;297271,224223;394135,117131;434216,80318;554461,16733;607903,3346;881794,73625;945256,127171;1135644,311235" o:connectangles="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36736" behindDoc="0" locked="0" layoutInCell="1" allowOverlap="1">
                <wp:simplePos x="0" y="0"/>
                <wp:positionH relativeFrom="column">
                  <wp:posOffset>595630</wp:posOffset>
                </wp:positionH>
                <wp:positionV relativeFrom="paragraph">
                  <wp:posOffset>3651250</wp:posOffset>
                </wp:positionV>
                <wp:extent cx="581025" cy="581025"/>
                <wp:effectExtent l="0" t="0" r="9525" b="9525"/>
                <wp:wrapNone/>
                <wp:docPr id="10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738630" y="4565650"/>
                          <a:ext cx="581025" cy="581025"/>
                        </a:xfrm>
                        <a:custGeom>
                          <a:avLst/>
                          <a:gdLst>
                            <a:gd name="T0" fmla="*/ 19 w 280"/>
                            <a:gd name="T1" fmla="*/ 215 h 280"/>
                            <a:gd name="T2" fmla="*/ 51 w 280"/>
                            <a:gd name="T3" fmla="*/ 229 h 280"/>
                            <a:gd name="T4" fmla="*/ 19 w 280"/>
                            <a:gd name="T5" fmla="*/ 192 h 280"/>
                            <a:gd name="T6" fmla="*/ 51 w 280"/>
                            <a:gd name="T7" fmla="*/ 178 h 280"/>
                            <a:gd name="T8" fmla="*/ 19 w 280"/>
                            <a:gd name="T9" fmla="*/ 192 h 280"/>
                            <a:gd name="T10" fmla="*/ 19 w 280"/>
                            <a:gd name="T11" fmla="*/ 19 h 280"/>
                            <a:gd name="T12" fmla="*/ 51 w 280"/>
                            <a:gd name="T13" fmla="*/ 47 h 280"/>
                            <a:gd name="T14" fmla="*/ 52 w 280"/>
                            <a:gd name="T15" fmla="*/ 0 h 280"/>
                            <a:gd name="T16" fmla="*/ 0 w 280"/>
                            <a:gd name="T17" fmla="*/ 17 h 280"/>
                            <a:gd name="T18" fmla="*/ 17 w 280"/>
                            <a:gd name="T19" fmla="*/ 280 h 280"/>
                            <a:gd name="T20" fmla="*/ 65 w 280"/>
                            <a:gd name="T21" fmla="*/ 263 h 280"/>
                            <a:gd name="T22" fmla="*/ 52 w 280"/>
                            <a:gd name="T23" fmla="*/ 0 h 280"/>
                            <a:gd name="T24" fmla="*/ 126 w 280"/>
                            <a:gd name="T25" fmla="*/ 215 h 280"/>
                            <a:gd name="T26" fmla="*/ 154 w 280"/>
                            <a:gd name="T27" fmla="*/ 229 h 280"/>
                            <a:gd name="T28" fmla="*/ 126 w 280"/>
                            <a:gd name="T29" fmla="*/ 192 h 280"/>
                            <a:gd name="T30" fmla="*/ 154 w 280"/>
                            <a:gd name="T31" fmla="*/ 178 h 280"/>
                            <a:gd name="T32" fmla="*/ 126 w 280"/>
                            <a:gd name="T33" fmla="*/ 192 h 280"/>
                            <a:gd name="T34" fmla="*/ 126 w 280"/>
                            <a:gd name="T35" fmla="*/ 19 h 280"/>
                            <a:gd name="T36" fmla="*/ 154 w 280"/>
                            <a:gd name="T37" fmla="*/ 47 h 280"/>
                            <a:gd name="T38" fmla="*/ 158 w 280"/>
                            <a:gd name="T39" fmla="*/ 0 h 280"/>
                            <a:gd name="T40" fmla="*/ 103 w 280"/>
                            <a:gd name="T41" fmla="*/ 17 h 280"/>
                            <a:gd name="T42" fmla="*/ 123 w 280"/>
                            <a:gd name="T43" fmla="*/ 280 h 280"/>
                            <a:gd name="T44" fmla="*/ 178 w 280"/>
                            <a:gd name="T45" fmla="*/ 263 h 280"/>
                            <a:gd name="T46" fmla="*/ 158 w 280"/>
                            <a:gd name="T47" fmla="*/ 0 h 280"/>
                            <a:gd name="T48" fmla="*/ 229 w 280"/>
                            <a:gd name="T49" fmla="*/ 215 h 280"/>
                            <a:gd name="T50" fmla="*/ 262 w 280"/>
                            <a:gd name="T51" fmla="*/ 229 h 280"/>
                            <a:gd name="T52" fmla="*/ 229 w 280"/>
                            <a:gd name="T53" fmla="*/ 192 h 280"/>
                            <a:gd name="T54" fmla="*/ 262 w 280"/>
                            <a:gd name="T55" fmla="*/ 178 h 280"/>
                            <a:gd name="T56" fmla="*/ 229 w 280"/>
                            <a:gd name="T57" fmla="*/ 192 h 280"/>
                            <a:gd name="T58" fmla="*/ 229 w 280"/>
                            <a:gd name="T59" fmla="*/ 19 h 280"/>
                            <a:gd name="T60" fmla="*/ 262 w 280"/>
                            <a:gd name="T61" fmla="*/ 47 h 280"/>
                            <a:gd name="T62" fmla="*/ 263 w 280"/>
                            <a:gd name="T63" fmla="*/ 0 h 280"/>
                            <a:gd name="T64" fmla="*/ 215 w 280"/>
                            <a:gd name="T65" fmla="*/ 17 h 280"/>
                            <a:gd name="T66" fmla="*/ 228 w 280"/>
                            <a:gd name="T67" fmla="*/ 280 h 280"/>
                            <a:gd name="T68" fmla="*/ 280 w 280"/>
                            <a:gd name="T69" fmla="*/ 263 h 280"/>
                            <a:gd name="T70" fmla="*/ 263 w 280"/>
                            <a:gd name="T71"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0" h="280">
                              <a:moveTo>
                                <a:pt x="19" y="229"/>
                              </a:moveTo>
                              <a:cubicBezTo>
                                <a:pt x="19" y="215"/>
                                <a:pt x="19" y="215"/>
                                <a:pt x="19" y="215"/>
                              </a:cubicBezTo>
                              <a:cubicBezTo>
                                <a:pt x="51" y="215"/>
                                <a:pt x="51" y="215"/>
                                <a:pt x="51" y="215"/>
                              </a:cubicBezTo>
                              <a:cubicBezTo>
                                <a:pt x="51" y="229"/>
                                <a:pt x="51" y="229"/>
                                <a:pt x="51" y="229"/>
                              </a:cubicBezTo>
                              <a:cubicBezTo>
                                <a:pt x="19" y="229"/>
                                <a:pt x="19" y="229"/>
                                <a:pt x="19" y="229"/>
                              </a:cubicBezTo>
                              <a:moveTo>
                                <a:pt x="19" y="192"/>
                              </a:moveTo>
                              <a:cubicBezTo>
                                <a:pt x="19" y="178"/>
                                <a:pt x="19" y="178"/>
                                <a:pt x="19" y="178"/>
                              </a:cubicBezTo>
                              <a:cubicBezTo>
                                <a:pt x="51" y="178"/>
                                <a:pt x="51" y="178"/>
                                <a:pt x="51" y="178"/>
                              </a:cubicBezTo>
                              <a:cubicBezTo>
                                <a:pt x="51" y="192"/>
                                <a:pt x="51" y="192"/>
                                <a:pt x="51" y="192"/>
                              </a:cubicBezTo>
                              <a:cubicBezTo>
                                <a:pt x="19" y="192"/>
                                <a:pt x="19" y="192"/>
                                <a:pt x="19" y="192"/>
                              </a:cubicBezTo>
                              <a:moveTo>
                                <a:pt x="19" y="47"/>
                              </a:moveTo>
                              <a:cubicBezTo>
                                <a:pt x="19" y="19"/>
                                <a:pt x="19" y="19"/>
                                <a:pt x="19" y="19"/>
                              </a:cubicBezTo>
                              <a:cubicBezTo>
                                <a:pt x="51" y="19"/>
                                <a:pt x="51" y="19"/>
                                <a:pt x="51" y="19"/>
                              </a:cubicBezTo>
                              <a:cubicBezTo>
                                <a:pt x="51" y="47"/>
                                <a:pt x="51" y="47"/>
                                <a:pt x="51" y="47"/>
                              </a:cubicBezTo>
                              <a:cubicBezTo>
                                <a:pt x="19" y="47"/>
                                <a:pt x="19" y="47"/>
                                <a:pt x="19" y="47"/>
                              </a:cubicBezTo>
                              <a:moveTo>
                                <a:pt x="52" y="0"/>
                              </a:moveTo>
                              <a:cubicBezTo>
                                <a:pt x="17" y="0"/>
                                <a:pt x="17" y="0"/>
                                <a:pt x="17" y="0"/>
                              </a:cubicBezTo>
                              <a:cubicBezTo>
                                <a:pt x="8" y="0"/>
                                <a:pt x="0" y="8"/>
                                <a:pt x="0" y="17"/>
                              </a:cubicBezTo>
                              <a:cubicBezTo>
                                <a:pt x="0" y="263"/>
                                <a:pt x="0" y="263"/>
                                <a:pt x="0" y="263"/>
                              </a:cubicBezTo>
                              <a:cubicBezTo>
                                <a:pt x="0" y="273"/>
                                <a:pt x="8" y="280"/>
                                <a:pt x="17" y="280"/>
                              </a:cubicBezTo>
                              <a:cubicBezTo>
                                <a:pt x="52" y="280"/>
                                <a:pt x="52" y="280"/>
                                <a:pt x="52" y="280"/>
                              </a:cubicBezTo>
                              <a:cubicBezTo>
                                <a:pt x="62" y="280"/>
                                <a:pt x="65" y="273"/>
                                <a:pt x="65" y="263"/>
                              </a:cubicBezTo>
                              <a:cubicBezTo>
                                <a:pt x="65" y="17"/>
                                <a:pt x="65" y="17"/>
                                <a:pt x="65" y="17"/>
                              </a:cubicBezTo>
                              <a:cubicBezTo>
                                <a:pt x="65" y="8"/>
                                <a:pt x="62" y="0"/>
                                <a:pt x="52" y="0"/>
                              </a:cubicBezTo>
                              <a:moveTo>
                                <a:pt x="126" y="229"/>
                              </a:moveTo>
                              <a:cubicBezTo>
                                <a:pt x="126" y="215"/>
                                <a:pt x="126" y="215"/>
                                <a:pt x="126" y="215"/>
                              </a:cubicBezTo>
                              <a:cubicBezTo>
                                <a:pt x="154" y="215"/>
                                <a:pt x="154" y="215"/>
                                <a:pt x="154" y="215"/>
                              </a:cubicBezTo>
                              <a:cubicBezTo>
                                <a:pt x="154" y="229"/>
                                <a:pt x="154" y="229"/>
                                <a:pt x="154" y="229"/>
                              </a:cubicBezTo>
                              <a:cubicBezTo>
                                <a:pt x="126" y="229"/>
                                <a:pt x="126" y="229"/>
                                <a:pt x="126" y="229"/>
                              </a:cubicBezTo>
                              <a:moveTo>
                                <a:pt x="126" y="192"/>
                              </a:moveTo>
                              <a:cubicBezTo>
                                <a:pt x="126" y="178"/>
                                <a:pt x="126" y="178"/>
                                <a:pt x="126" y="178"/>
                              </a:cubicBezTo>
                              <a:cubicBezTo>
                                <a:pt x="154" y="178"/>
                                <a:pt x="154" y="178"/>
                                <a:pt x="154" y="178"/>
                              </a:cubicBezTo>
                              <a:cubicBezTo>
                                <a:pt x="154" y="192"/>
                                <a:pt x="154" y="192"/>
                                <a:pt x="154" y="192"/>
                              </a:cubicBezTo>
                              <a:cubicBezTo>
                                <a:pt x="126" y="192"/>
                                <a:pt x="126" y="192"/>
                                <a:pt x="126" y="192"/>
                              </a:cubicBezTo>
                              <a:moveTo>
                                <a:pt x="126" y="47"/>
                              </a:moveTo>
                              <a:cubicBezTo>
                                <a:pt x="126" y="19"/>
                                <a:pt x="126" y="19"/>
                                <a:pt x="126" y="19"/>
                              </a:cubicBezTo>
                              <a:cubicBezTo>
                                <a:pt x="154" y="19"/>
                                <a:pt x="154" y="19"/>
                                <a:pt x="154" y="19"/>
                              </a:cubicBezTo>
                              <a:cubicBezTo>
                                <a:pt x="154" y="47"/>
                                <a:pt x="154" y="47"/>
                                <a:pt x="154" y="47"/>
                              </a:cubicBezTo>
                              <a:cubicBezTo>
                                <a:pt x="126" y="47"/>
                                <a:pt x="126" y="47"/>
                                <a:pt x="126" y="47"/>
                              </a:cubicBezTo>
                              <a:moveTo>
                                <a:pt x="158" y="0"/>
                              </a:moveTo>
                              <a:cubicBezTo>
                                <a:pt x="123" y="0"/>
                                <a:pt x="123" y="0"/>
                                <a:pt x="123" y="0"/>
                              </a:cubicBezTo>
                              <a:cubicBezTo>
                                <a:pt x="113" y="0"/>
                                <a:pt x="103" y="8"/>
                                <a:pt x="103" y="17"/>
                              </a:cubicBezTo>
                              <a:cubicBezTo>
                                <a:pt x="103" y="263"/>
                                <a:pt x="103" y="263"/>
                                <a:pt x="103" y="263"/>
                              </a:cubicBezTo>
                              <a:cubicBezTo>
                                <a:pt x="103" y="273"/>
                                <a:pt x="113" y="280"/>
                                <a:pt x="123" y="280"/>
                              </a:cubicBezTo>
                              <a:cubicBezTo>
                                <a:pt x="158" y="280"/>
                                <a:pt x="158" y="280"/>
                                <a:pt x="158" y="280"/>
                              </a:cubicBezTo>
                              <a:cubicBezTo>
                                <a:pt x="167" y="280"/>
                                <a:pt x="178" y="273"/>
                                <a:pt x="178" y="263"/>
                              </a:cubicBezTo>
                              <a:cubicBezTo>
                                <a:pt x="178" y="17"/>
                                <a:pt x="178" y="17"/>
                                <a:pt x="178" y="17"/>
                              </a:cubicBezTo>
                              <a:cubicBezTo>
                                <a:pt x="178" y="8"/>
                                <a:pt x="167" y="0"/>
                                <a:pt x="158" y="0"/>
                              </a:cubicBezTo>
                              <a:moveTo>
                                <a:pt x="229" y="229"/>
                              </a:moveTo>
                              <a:cubicBezTo>
                                <a:pt x="229" y="215"/>
                                <a:pt x="229" y="215"/>
                                <a:pt x="229" y="215"/>
                              </a:cubicBezTo>
                              <a:cubicBezTo>
                                <a:pt x="262" y="215"/>
                                <a:pt x="262" y="215"/>
                                <a:pt x="262" y="215"/>
                              </a:cubicBezTo>
                              <a:cubicBezTo>
                                <a:pt x="262" y="229"/>
                                <a:pt x="262" y="229"/>
                                <a:pt x="262" y="229"/>
                              </a:cubicBezTo>
                              <a:cubicBezTo>
                                <a:pt x="229" y="229"/>
                                <a:pt x="229" y="229"/>
                                <a:pt x="229" y="229"/>
                              </a:cubicBezTo>
                              <a:moveTo>
                                <a:pt x="229" y="192"/>
                              </a:moveTo>
                              <a:cubicBezTo>
                                <a:pt x="229" y="178"/>
                                <a:pt x="229" y="178"/>
                                <a:pt x="229" y="178"/>
                              </a:cubicBezTo>
                              <a:cubicBezTo>
                                <a:pt x="262" y="178"/>
                                <a:pt x="262" y="178"/>
                                <a:pt x="262" y="178"/>
                              </a:cubicBezTo>
                              <a:cubicBezTo>
                                <a:pt x="262" y="192"/>
                                <a:pt x="262" y="192"/>
                                <a:pt x="262" y="192"/>
                              </a:cubicBezTo>
                              <a:cubicBezTo>
                                <a:pt x="229" y="192"/>
                                <a:pt x="229" y="192"/>
                                <a:pt x="229" y="192"/>
                              </a:cubicBezTo>
                              <a:moveTo>
                                <a:pt x="229" y="47"/>
                              </a:moveTo>
                              <a:cubicBezTo>
                                <a:pt x="229" y="19"/>
                                <a:pt x="229" y="19"/>
                                <a:pt x="229" y="19"/>
                              </a:cubicBezTo>
                              <a:cubicBezTo>
                                <a:pt x="262" y="19"/>
                                <a:pt x="262" y="19"/>
                                <a:pt x="262" y="19"/>
                              </a:cubicBezTo>
                              <a:cubicBezTo>
                                <a:pt x="262" y="47"/>
                                <a:pt x="262" y="47"/>
                                <a:pt x="262" y="47"/>
                              </a:cubicBezTo>
                              <a:cubicBezTo>
                                <a:pt x="229" y="47"/>
                                <a:pt x="229" y="47"/>
                                <a:pt x="229" y="47"/>
                              </a:cubicBezTo>
                              <a:moveTo>
                                <a:pt x="263" y="0"/>
                              </a:moveTo>
                              <a:cubicBezTo>
                                <a:pt x="228" y="0"/>
                                <a:pt x="228" y="0"/>
                                <a:pt x="228" y="0"/>
                              </a:cubicBezTo>
                              <a:cubicBezTo>
                                <a:pt x="218" y="0"/>
                                <a:pt x="215" y="8"/>
                                <a:pt x="215" y="17"/>
                              </a:cubicBezTo>
                              <a:cubicBezTo>
                                <a:pt x="215" y="263"/>
                                <a:pt x="215" y="263"/>
                                <a:pt x="215" y="263"/>
                              </a:cubicBezTo>
                              <a:cubicBezTo>
                                <a:pt x="215" y="273"/>
                                <a:pt x="218" y="280"/>
                                <a:pt x="228" y="280"/>
                              </a:cubicBezTo>
                              <a:cubicBezTo>
                                <a:pt x="263" y="280"/>
                                <a:pt x="263" y="280"/>
                                <a:pt x="263" y="280"/>
                              </a:cubicBezTo>
                              <a:cubicBezTo>
                                <a:pt x="273" y="280"/>
                                <a:pt x="280" y="273"/>
                                <a:pt x="280" y="263"/>
                              </a:cubicBezTo>
                              <a:cubicBezTo>
                                <a:pt x="280" y="17"/>
                                <a:pt x="280" y="17"/>
                                <a:pt x="280" y="17"/>
                              </a:cubicBezTo>
                              <a:cubicBezTo>
                                <a:pt x="280" y="8"/>
                                <a:pt x="273" y="0"/>
                                <a:pt x="263"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46.9pt;margin-top:287.5pt;height:45.75pt;width:45.75pt;z-index:251636736;mso-width-relative:page;mso-height-relative:page;" fillcolor="#222221" filled="t" stroked="f" coordsize="280,280" o:gfxdata="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" path="m19,229c19,215,19,215,19,215c51,215,51,215,51,215c51,229,51,229,51,229c19,229,19,229,19,229m19,192c19,178,19,178,19,178c51,178,51,178,51,178c51,192,51,192,51,192c19,192,19,192,19,192m19,47c19,19,19,19,19,19c51,19,51,19,51,19c51,47,51,47,51,47c19,47,19,47,19,47m52,0c17,0,17,0,17,0c8,0,0,8,0,17c0,263,0,263,0,263c0,273,8,280,17,280c52,280,52,280,52,280c62,280,65,273,65,263c65,17,65,17,65,17c65,8,62,0,52,0m126,229c126,215,126,215,126,215c154,215,154,215,154,215c154,229,154,229,154,229c126,229,126,229,126,229m126,192c126,178,126,178,126,178c154,178,154,178,154,178c154,192,154,192,154,192c126,192,126,192,126,192m126,47c126,19,126,19,126,19c154,19,154,19,154,19c154,47,154,47,154,47c126,47,126,47,126,47m158,0c123,0,123,0,123,0c113,0,103,8,103,17c103,263,103,263,103,263c103,273,113,280,123,280c158,280,158,280,158,280c167,280,178,273,178,263c178,17,178,17,178,17c178,8,167,0,158,0m229,229c229,215,229,215,229,215c262,215,262,215,262,215c262,229,262,229,262,229c229,229,229,229,229,229m229,192c229,178,229,178,229,178c262,178,262,178,262,178c262,192,262,192,262,192c229,192,229,192,229,192m229,47c229,19,229,19,229,19c262,19,262,19,262,19c262,47,262,47,262,47c229,47,229,47,229,47m263,0c228,0,228,0,228,0c218,0,215,8,215,17c215,263,215,263,215,263c215,273,218,280,228,280c263,280,263,280,263,280c273,280,280,273,280,263c280,17,280,17,280,17c280,8,273,0,263,0e">
                <v:path o:connectlocs="39426,446144;105829,475195;39426,398417;105829,369365;39426,398417;39426,39426;105829,97529;107904,0;0,35276;35276,581025;134880,545748;107904,0;261461,446144;319563,475195;261461,398417;319563,369365;261461,398417;261461,39426;319563,97529;327864,0;213734,35276;255235,581025;369365,545748;327864,0;475195,446144;543673,475195;475195,398417;543673,369365;475195,398417;475195,39426;543673,97529;545748,0;446144,35276;473120,581025;581025,545748;545748,0"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1698625</wp:posOffset>
                </wp:positionH>
                <wp:positionV relativeFrom="paragraph">
                  <wp:posOffset>3765550</wp:posOffset>
                </wp:positionV>
                <wp:extent cx="3395980" cy="702310"/>
                <wp:effectExtent l="0" t="0" r="0" b="0"/>
                <wp:wrapNone/>
                <wp:docPr id="10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4679950"/>
                          <a:ext cx="3395980" cy="70231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296.5pt;height:55.3pt;width:267.4pt;z-index:251635712;mso-width-relative:page;mso-height-relative:page;" filled="f" stroked="f" coordsize="21600,21600" o:gfxdata="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x4dd12QAAAAsBAAAPAAAAAAAAAAEAIAAAACIAAABkcnMvZG93bnJldi54bWxQSwECFAAU&#10;AAAACACHTuJAPQ3xECkCAADQAwAADgAAAAAAAAABACAAAAAoAQAAZHJzL2Uyb0RvYy54bWxQSwUG&#10;AAAAAAYABgBZAQAAwwU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34688" behindDoc="0" locked="0" layoutInCell="1" allowOverlap="1">
                <wp:simplePos x="0" y="0"/>
                <wp:positionH relativeFrom="column">
                  <wp:posOffset>1698625</wp:posOffset>
                </wp:positionH>
                <wp:positionV relativeFrom="paragraph">
                  <wp:posOffset>3415030</wp:posOffset>
                </wp:positionV>
                <wp:extent cx="1098550" cy="396240"/>
                <wp:effectExtent l="0" t="0" r="0" b="0"/>
                <wp:wrapNone/>
                <wp:docPr id="10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4329430"/>
                          <a:ext cx="1098550" cy="396240"/>
                        </a:xfrm>
                        <a:prstGeom prst="rect">
                          <a:avLst/>
                        </a:prstGeom>
                        <a:noFill/>
                      </wps:spPr>
                      <wps:txbx>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268.9pt;height:31.2pt;width:86.5pt;z-index:251634688;mso-width-relative:page;mso-height-relative:page;" filled="f" stroked="f" coordsize="21600,21600" o:gfxdata="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8AcVnYAAAACwEAAA8AAAAAAAAAAQAgAAAAIgAAAGRycy9kb3ducmV2LnhtbFBLAQIUABQAAAAI&#10;AIdO4kCTBv7/JgIAANADAAAOAAAAAAAAAAEAIAAAACcBAABkcnMvZTJvRG9jLnhtbFBLBQYAAAAA&#10;BgAGAFkBAAC/BQ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633664" behindDoc="0" locked="0" layoutInCell="1" allowOverlap="1">
                <wp:simplePos x="0" y="0"/>
                <wp:positionH relativeFrom="column">
                  <wp:posOffset>179705</wp:posOffset>
                </wp:positionH>
                <wp:positionV relativeFrom="paragraph">
                  <wp:posOffset>3260725</wp:posOffset>
                </wp:positionV>
                <wp:extent cx="1412875" cy="1362075"/>
                <wp:effectExtent l="0" t="0" r="0" b="9525"/>
                <wp:wrapNone/>
                <wp:docPr id="104"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322705" y="4175125"/>
                          <a:ext cx="1412875" cy="1362075"/>
                        </a:xfrm>
                        <a:custGeom>
                          <a:avLst/>
                          <a:gdLst>
                            <a:gd name="T0" fmla="*/ 334 w 423"/>
                            <a:gd name="T1" fmla="*/ 101 h 407"/>
                            <a:gd name="T2" fmla="*/ 275 w 423"/>
                            <a:gd name="T3" fmla="*/ 43 h 407"/>
                            <a:gd name="T4" fmla="*/ 252 w 423"/>
                            <a:gd name="T5" fmla="*/ 23 h 407"/>
                            <a:gd name="T6" fmla="*/ 239 w 423"/>
                            <a:gd name="T7" fmla="*/ 16 h 407"/>
                            <a:gd name="T8" fmla="*/ 225 w 423"/>
                            <a:gd name="T9" fmla="*/ 12 h 407"/>
                            <a:gd name="T10" fmla="*/ 211 w 423"/>
                            <a:gd name="T11" fmla="*/ 9 h 407"/>
                            <a:gd name="T12" fmla="*/ 157 w 423"/>
                            <a:gd name="T13" fmla="*/ 17 h 407"/>
                            <a:gd name="T14" fmla="*/ 132 w 423"/>
                            <a:gd name="T15" fmla="*/ 34 h 407"/>
                            <a:gd name="T16" fmla="*/ 124 w 423"/>
                            <a:gd name="T17" fmla="*/ 43 h 407"/>
                            <a:gd name="T18" fmla="*/ 86 w 423"/>
                            <a:gd name="T19" fmla="*/ 83 h 407"/>
                            <a:gd name="T20" fmla="*/ 47 w 423"/>
                            <a:gd name="T21" fmla="*/ 122 h 407"/>
                            <a:gd name="T22" fmla="*/ 38 w 423"/>
                            <a:gd name="T23" fmla="*/ 131 h 407"/>
                            <a:gd name="T24" fmla="*/ 25 w 423"/>
                            <a:gd name="T25" fmla="*/ 146 h 407"/>
                            <a:gd name="T26" fmla="*/ 18 w 423"/>
                            <a:gd name="T27" fmla="*/ 159 h 407"/>
                            <a:gd name="T28" fmla="*/ 19 w 423"/>
                            <a:gd name="T29" fmla="*/ 249 h 407"/>
                            <a:gd name="T30" fmla="*/ 33 w 423"/>
                            <a:gd name="T31" fmla="*/ 269 h 407"/>
                            <a:gd name="T32" fmla="*/ 63 w 423"/>
                            <a:gd name="T33" fmla="*/ 303 h 407"/>
                            <a:gd name="T34" fmla="*/ 125 w 423"/>
                            <a:gd name="T35" fmla="*/ 371 h 407"/>
                            <a:gd name="T36" fmla="*/ 138 w 423"/>
                            <a:gd name="T37" fmla="*/ 381 h 407"/>
                            <a:gd name="T38" fmla="*/ 206 w 423"/>
                            <a:gd name="T39" fmla="*/ 400 h 407"/>
                            <a:gd name="T40" fmla="*/ 280 w 423"/>
                            <a:gd name="T41" fmla="*/ 370 h 407"/>
                            <a:gd name="T42" fmla="*/ 346 w 423"/>
                            <a:gd name="T43" fmla="*/ 312 h 407"/>
                            <a:gd name="T44" fmla="*/ 371 w 423"/>
                            <a:gd name="T45" fmla="*/ 290 h 407"/>
                            <a:gd name="T46" fmla="*/ 412 w 423"/>
                            <a:gd name="T47" fmla="*/ 192 h 407"/>
                            <a:gd name="T48" fmla="*/ 373 w 423"/>
                            <a:gd name="T49" fmla="*/ 106 h 407"/>
                            <a:gd name="T50" fmla="*/ 389 w 423"/>
                            <a:gd name="T51" fmla="*/ 116 h 407"/>
                            <a:gd name="T52" fmla="*/ 414 w 423"/>
                            <a:gd name="T53" fmla="*/ 234 h 407"/>
                            <a:gd name="T54" fmla="*/ 381 w 423"/>
                            <a:gd name="T55" fmla="*/ 290 h 407"/>
                            <a:gd name="T56" fmla="*/ 373 w 423"/>
                            <a:gd name="T57" fmla="*/ 298 h 407"/>
                            <a:gd name="T58" fmla="*/ 289 w 423"/>
                            <a:gd name="T59" fmla="*/ 372 h 407"/>
                            <a:gd name="T60" fmla="*/ 271 w 423"/>
                            <a:gd name="T61" fmla="*/ 387 h 407"/>
                            <a:gd name="T62" fmla="*/ 205 w 423"/>
                            <a:gd name="T63" fmla="*/ 407 h 407"/>
                            <a:gd name="T64" fmla="*/ 137 w 423"/>
                            <a:gd name="T65" fmla="*/ 389 h 407"/>
                            <a:gd name="T66" fmla="*/ 86 w 423"/>
                            <a:gd name="T67" fmla="*/ 341 h 407"/>
                            <a:gd name="T68" fmla="*/ 29 w 423"/>
                            <a:gd name="T69" fmla="*/ 277 h 407"/>
                            <a:gd name="T70" fmla="*/ 19 w 423"/>
                            <a:gd name="T71" fmla="*/ 264 h 407"/>
                            <a:gd name="T72" fmla="*/ 0 w 423"/>
                            <a:gd name="T73" fmla="*/ 203 h 407"/>
                            <a:gd name="T74" fmla="*/ 18 w 423"/>
                            <a:gd name="T75" fmla="*/ 142 h 407"/>
                            <a:gd name="T76" fmla="*/ 89 w 423"/>
                            <a:gd name="T77" fmla="*/ 67 h 407"/>
                            <a:gd name="T78" fmla="*/ 118 w 423"/>
                            <a:gd name="T79" fmla="*/ 35 h 407"/>
                            <a:gd name="T80" fmla="*/ 130 w 423"/>
                            <a:gd name="T81" fmla="*/ 24 h 407"/>
                            <a:gd name="T82" fmla="*/ 166 w 423"/>
                            <a:gd name="T83" fmla="*/ 5 h 407"/>
                            <a:gd name="T84" fmla="*/ 182 w 423"/>
                            <a:gd name="T85" fmla="*/ 1 h 407"/>
                            <a:gd name="T86" fmla="*/ 264 w 423"/>
                            <a:gd name="T87" fmla="*/ 22 h 407"/>
                            <a:gd name="T88" fmla="*/ 283 w 423"/>
                            <a:gd name="T89" fmla="*/ 38 h 407"/>
                            <a:gd name="T90" fmla="*/ 340 w 423"/>
                            <a:gd name="T91" fmla="*/ 93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23" h="407">
                              <a:moveTo>
                                <a:pt x="360" y="119"/>
                              </a:moveTo>
                              <a:cubicBezTo>
                                <a:pt x="348" y="122"/>
                                <a:pt x="340" y="108"/>
                                <a:pt x="334" y="101"/>
                              </a:cubicBezTo>
                              <a:cubicBezTo>
                                <a:pt x="319" y="85"/>
                                <a:pt x="303" y="69"/>
                                <a:pt x="287" y="54"/>
                              </a:cubicBezTo>
                              <a:cubicBezTo>
                                <a:pt x="283" y="50"/>
                                <a:pt x="279" y="46"/>
                                <a:pt x="275" y="43"/>
                              </a:cubicBezTo>
                              <a:cubicBezTo>
                                <a:pt x="272" y="39"/>
                                <a:pt x="267" y="35"/>
                                <a:pt x="264" y="32"/>
                              </a:cubicBezTo>
                              <a:cubicBezTo>
                                <a:pt x="260" y="29"/>
                                <a:pt x="256" y="26"/>
                                <a:pt x="252" y="23"/>
                              </a:cubicBezTo>
                              <a:cubicBezTo>
                                <a:pt x="250" y="22"/>
                                <a:pt x="248" y="21"/>
                                <a:pt x="246" y="20"/>
                              </a:cubicBezTo>
                              <a:cubicBezTo>
                                <a:pt x="243" y="18"/>
                                <a:pt x="241" y="17"/>
                                <a:pt x="239" y="16"/>
                              </a:cubicBezTo>
                              <a:cubicBezTo>
                                <a:pt x="232" y="14"/>
                                <a:pt x="232" y="14"/>
                                <a:pt x="232" y="14"/>
                              </a:cubicBezTo>
                              <a:cubicBezTo>
                                <a:pt x="225" y="12"/>
                                <a:pt x="225" y="12"/>
                                <a:pt x="225" y="12"/>
                              </a:cubicBezTo>
                              <a:cubicBezTo>
                                <a:pt x="223" y="11"/>
                                <a:pt x="221" y="11"/>
                                <a:pt x="218" y="10"/>
                              </a:cubicBezTo>
                              <a:cubicBezTo>
                                <a:pt x="216" y="10"/>
                                <a:pt x="214" y="9"/>
                                <a:pt x="211" y="9"/>
                              </a:cubicBezTo>
                              <a:cubicBezTo>
                                <a:pt x="202" y="8"/>
                                <a:pt x="193" y="8"/>
                                <a:pt x="183" y="9"/>
                              </a:cubicBezTo>
                              <a:cubicBezTo>
                                <a:pt x="174" y="11"/>
                                <a:pt x="165" y="14"/>
                                <a:pt x="157" y="17"/>
                              </a:cubicBezTo>
                              <a:cubicBezTo>
                                <a:pt x="149" y="21"/>
                                <a:pt x="142" y="26"/>
                                <a:pt x="135" y="32"/>
                              </a:cubicBezTo>
                              <a:cubicBezTo>
                                <a:pt x="132" y="34"/>
                                <a:pt x="132" y="34"/>
                                <a:pt x="132" y="34"/>
                              </a:cubicBezTo>
                              <a:cubicBezTo>
                                <a:pt x="131" y="35"/>
                                <a:pt x="130" y="36"/>
                                <a:pt x="130" y="37"/>
                              </a:cubicBezTo>
                              <a:cubicBezTo>
                                <a:pt x="128" y="39"/>
                                <a:pt x="126" y="41"/>
                                <a:pt x="124" y="43"/>
                              </a:cubicBezTo>
                              <a:cubicBezTo>
                                <a:pt x="112" y="56"/>
                                <a:pt x="112" y="56"/>
                                <a:pt x="112" y="56"/>
                              </a:cubicBezTo>
                              <a:cubicBezTo>
                                <a:pt x="103" y="65"/>
                                <a:pt x="95" y="74"/>
                                <a:pt x="86" y="83"/>
                              </a:cubicBezTo>
                              <a:cubicBezTo>
                                <a:pt x="78" y="92"/>
                                <a:pt x="69" y="100"/>
                                <a:pt x="61" y="109"/>
                              </a:cubicBezTo>
                              <a:cubicBezTo>
                                <a:pt x="47" y="122"/>
                                <a:pt x="47" y="122"/>
                                <a:pt x="47" y="122"/>
                              </a:cubicBezTo>
                              <a:cubicBezTo>
                                <a:pt x="41" y="128"/>
                                <a:pt x="41" y="128"/>
                                <a:pt x="41" y="128"/>
                              </a:cubicBezTo>
                              <a:cubicBezTo>
                                <a:pt x="40" y="129"/>
                                <a:pt x="38" y="130"/>
                                <a:pt x="38" y="131"/>
                              </a:cubicBezTo>
                              <a:cubicBezTo>
                                <a:pt x="35" y="134"/>
                                <a:pt x="35" y="134"/>
                                <a:pt x="35" y="134"/>
                              </a:cubicBezTo>
                              <a:cubicBezTo>
                                <a:pt x="31" y="138"/>
                                <a:pt x="29" y="142"/>
                                <a:pt x="25" y="146"/>
                              </a:cubicBezTo>
                              <a:cubicBezTo>
                                <a:pt x="21" y="152"/>
                                <a:pt x="21" y="152"/>
                                <a:pt x="21" y="152"/>
                              </a:cubicBezTo>
                              <a:cubicBezTo>
                                <a:pt x="20" y="154"/>
                                <a:pt x="19" y="157"/>
                                <a:pt x="18" y="159"/>
                              </a:cubicBezTo>
                              <a:cubicBezTo>
                                <a:pt x="13" y="168"/>
                                <a:pt x="10" y="178"/>
                                <a:pt x="9" y="188"/>
                              </a:cubicBezTo>
                              <a:cubicBezTo>
                                <a:pt x="6" y="209"/>
                                <a:pt x="9" y="230"/>
                                <a:pt x="19" y="249"/>
                              </a:cubicBezTo>
                              <a:cubicBezTo>
                                <a:pt x="21" y="254"/>
                                <a:pt x="25" y="258"/>
                                <a:pt x="28" y="262"/>
                              </a:cubicBezTo>
                              <a:cubicBezTo>
                                <a:pt x="33" y="269"/>
                                <a:pt x="33" y="269"/>
                                <a:pt x="33" y="269"/>
                              </a:cubicBezTo>
                              <a:cubicBezTo>
                                <a:pt x="34" y="271"/>
                                <a:pt x="37" y="273"/>
                                <a:pt x="39" y="275"/>
                              </a:cubicBezTo>
                              <a:cubicBezTo>
                                <a:pt x="63" y="303"/>
                                <a:pt x="63" y="303"/>
                                <a:pt x="63" y="303"/>
                              </a:cubicBezTo>
                              <a:cubicBezTo>
                                <a:pt x="80" y="321"/>
                                <a:pt x="96" y="339"/>
                                <a:pt x="113" y="358"/>
                              </a:cubicBezTo>
                              <a:cubicBezTo>
                                <a:pt x="117" y="363"/>
                                <a:pt x="121" y="366"/>
                                <a:pt x="125" y="371"/>
                              </a:cubicBezTo>
                              <a:cubicBezTo>
                                <a:pt x="131" y="376"/>
                                <a:pt x="131" y="376"/>
                                <a:pt x="131" y="376"/>
                              </a:cubicBezTo>
                              <a:cubicBezTo>
                                <a:pt x="133" y="378"/>
                                <a:pt x="136" y="379"/>
                                <a:pt x="138" y="381"/>
                              </a:cubicBezTo>
                              <a:cubicBezTo>
                                <a:pt x="148" y="388"/>
                                <a:pt x="159" y="393"/>
                                <a:pt x="170" y="396"/>
                              </a:cubicBezTo>
                              <a:cubicBezTo>
                                <a:pt x="182" y="399"/>
                                <a:pt x="194" y="400"/>
                                <a:pt x="206" y="400"/>
                              </a:cubicBezTo>
                              <a:cubicBezTo>
                                <a:pt x="218" y="400"/>
                                <a:pt x="230" y="397"/>
                                <a:pt x="242" y="393"/>
                              </a:cubicBezTo>
                              <a:cubicBezTo>
                                <a:pt x="256" y="388"/>
                                <a:pt x="269" y="380"/>
                                <a:pt x="280" y="370"/>
                              </a:cubicBezTo>
                              <a:cubicBezTo>
                                <a:pt x="291" y="360"/>
                                <a:pt x="302" y="350"/>
                                <a:pt x="313" y="341"/>
                              </a:cubicBezTo>
                              <a:cubicBezTo>
                                <a:pt x="346" y="312"/>
                                <a:pt x="346" y="312"/>
                                <a:pt x="346" y="312"/>
                              </a:cubicBezTo>
                              <a:cubicBezTo>
                                <a:pt x="362" y="297"/>
                                <a:pt x="362" y="297"/>
                                <a:pt x="362" y="297"/>
                              </a:cubicBezTo>
                              <a:cubicBezTo>
                                <a:pt x="371" y="290"/>
                                <a:pt x="371" y="290"/>
                                <a:pt x="371" y="290"/>
                              </a:cubicBezTo>
                              <a:cubicBezTo>
                                <a:pt x="373" y="287"/>
                                <a:pt x="376" y="284"/>
                                <a:pt x="379" y="281"/>
                              </a:cubicBezTo>
                              <a:cubicBezTo>
                                <a:pt x="401" y="257"/>
                                <a:pt x="413" y="224"/>
                                <a:pt x="412" y="192"/>
                              </a:cubicBezTo>
                              <a:cubicBezTo>
                                <a:pt x="411" y="176"/>
                                <a:pt x="408" y="159"/>
                                <a:pt x="401" y="145"/>
                              </a:cubicBezTo>
                              <a:cubicBezTo>
                                <a:pt x="394" y="130"/>
                                <a:pt x="385" y="117"/>
                                <a:pt x="373" y="106"/>
                              </a:cubicBezTo>
                              <a:cubicBezTo>
                                <a:pt x="376" y="105"/>
                                <a:pt x="378" y="106"/>
                                <a:pt x="381" y="108"/>
                              </a:cubicBezTo>
                              <a:cubicBezTo>
                                <a:pt x="384" y="110"/>
                                <a:pt x="387" y="112"/>
                                <a:pt x="389" y="116"/>
                              </a:cubicBezTo>
                              <a:cubicBezTo>
                                <a:pt x="395" y="122"/>
                                <a:pt x="399" y="130"/>
                                <a:pt x="402" y="135"/>
                              </a:cubicBezTo>
                              <a:cubicBezTo>
                                <a:pt x="418" y="164"/>
                                <a:pt x="423" y="200"/>
                                <a:pt x="414" y="234"/>
                              </a:cubicBezTo>
                              <a:cubicBezTo>
                                <a:pt x="409" y="251"/>
                                <a:pt x="401" y="267"/>
                                <a:pt x="390" y="280"/>
                              </a:cubicBezTo>
                              <a:cubicBezTo>
                                <a:pt x="387" y="284"/>
                                <a:pt x="384" y="287"/>
                                <a:pt x="381" y="290"/>
                              </a:cubicBezTo>
                              <a:cubicBezTo>
                                <a:pt x="377" y="295"/>
                                <a:pt x="377" y="295"/>
                                <a:pt x="377" y="295"/>
                              </a:cubicBezTo>
                              <a:cubicBezTo>
                                <a:pt x="373" y="298"/>
                                <a:pt x="373" y="298"/>
                                <a:pt x="373" y="298"/>
                              </a:cubicBezTo>
                              <a:cubicBezTo>
                                <a:pt x="356" y="313"/>
                                <a:pt x="356" y="313"/>
                                <a:pt x="356" y="313"/>
                              </a:cubicBezTo>
                              <a:cubicBezTo>
                                <a:pt x="334" y="333"/>
                                <a:pt x="312" y="353"/>
                                <a:pt x="289" y="372"/>
                              </a:cubicBezTo>
                              <a:cubicBezTo>
                                <a:pt x="287" y="375"/>
                                <a:pt x="284" y="377"/>
                                <a:pt x="280" y="380"/>
                              </a:cubicBezTo>
                              <a:cubicBezTo>
                                <a:pt x="277" y="382"/>
                                <a:pt x="274" y="385"/>
                                <a:pt x="271" y="387"/>
                              </a:cubicBezTo>
                              <a:cubicBezTo>
                                <a:pt x="264" y="391"/>
                                <a:pt x="257" y="395"/>
                                <a:pt x="250" y="398"/>
                              </a:cubicBezTo>
                              <a:cubicBezTo>
                                <a:pt x="235" y="404"/>
                                <a:pt x="220" y="407"/>
                                <a:pt x="205" y="407"/>
                              </a:cubicBezTo>
                              <a:cubicBezTo>
                                <a:pt x="193" y="407"/>
                                <a:pt x="181" y="406"/>
                                <a:pt x="169" y="403"/>
                              </a:cubicBezTo>
                              <a:cubicBezTo>
                                <a:pt x="158" y="400"/>
                                <a:pt x="147" y="395"/>
                                <a:pt x="137" y="389"/>
                              </a:cubicBezTo>
                              <a:cubicBezTo>
                                <a:pt x="127" y="383"/>
                                <a:pt x="118" y="375"/>
                                <a:pt x="110" y="367"/>
                              </a:cubicBezTo>
                              <a:cubicBezTo>
                                <a:pt x="102" y="359"/>
                                <a:pt x="94" y="350"/>
                                <a:pt x="86" y="341"/>
                              </a:cubicBezTo>
                              <a:cubicBezTo>
                                <a:pt x="71" y="324"/>
                                <a:pt x="56" y="307"/>
                                <a:pt x="41" y="290"/>
                              </a:cubicBezTo>
                              <a:cubicBezTo>
                                <a:pt x="37" y="286"/>
                                <a:pt x="33" y="281"/>
                                <a:pt x="29" y="277"/>
                              </a:cubicBezTo>
                              <a:cubicBezTo>
                                <a:pt x="27" y="275"/>
                                <a:pt x="26" y="273"/>
                                <a:pt x="24" y="271"/>
                              </a:cubicBezTo>
                              <a:cubicBezTo>
                                <a:pt x="22" y="269"/>
                                <a:pt x="21" y="266"/>
                                <a:pt x="19" y="264"/>
                              </a:cubicBezTo>
                              <a:cubicBezTo>
                                <a:pt x="13" y="255"/>
                                <a:pt x="9" y="245"/>
                                <a:pt x="5" y="235"/>
                              </a:cubicBezTo>
                              <a:cubicBezTo>
                                <a:pt x="2" y="225"/>
                                <a:pt x="0" y="214"/>
                                <a:pt x="0" y="203"/>
                              </a:cubicBezTo>
                              <a:cubicBezTo>
                                <a:pt x="0" y="192"/>
                                <a:pt x="2" y="181"/>
                                <a:pt x="5" y="171"/>
                              </a:cubicBezTo>
                              <a:cubicBezTo>
                                <a:pt x="8" y="161"/>
                                <a:pt x="12" y="151"/>
                                <a:pt x="18" y="142"/>
                              </a:cubicBezTo>
                              <a:cubicBezTo>
                                <a:pt x="25" y="133"/>
                                <a:pt x="31" y="126"/>
                                <a:pt x="41" y="117"/>
                              </a:cubicBezTo>
                              <a:cubicBezTo>
                                <a:pt x="57" y="100"/>
                                <a:pt x="73" y="84"/>
                                <a:pt x="89" y="67"/>
                              </a:cubicBezTo>
                              <a:cubicBezTo>
                                <a:pt x="96" y="58"/>
                                <a:pt x="104" y="50"/>
                                <a:pt x="112" y="41"/>
                              </a:cubicBezTo>
                              <a:cubicBezTo>
                                <a:pt x="118" y="35"/>
                                <a:pt x="118" y="35"/>
                                <a:pt x="118" y="35"/>
                              </a:cubicBezTo>
                              <a:cubicBezTo>
                                <a:pt x="124" y="29"/>
                                <a:pt x="124" y="29"/>
                                <a:pt x="124" y="29"/>
                              </a:cubicBezTo>
                              <a:cubicBezTo>
                                <a:pt x="125" y="27"/>
                                <a:pt x="128" y="26"/>
                                <a:pt x="130" y="24"/>
                              </a:cubicBezTo>
                              <a:cubicBezTo>
                                <a:pt x="132" y="22"/>
                                <a:pt x="134" y="20"/>
                                <a:pt x="136" y="19"/>
                              </a:cubicBezTo>
                              <a:cubicBezTo>
                                <a:pt x="145" y="13"/>
                                <a:pt x="155" y="8"/>
                                <a:pt x="166" y="5"/>
                              </a:cubicBezTo>
                              <a:cubicBezTo>
                                <a:pt x="169" y="4"/>
                                <a:pt x="171" y="3"/>
                                <a:pt x="174" y="3"/>
                              </a:cubicBezTo>
                              <a:cubicBezTo>
                                <a:pt x="182" y="1"/>
                                <a:pt x="182" y="1"/>
                                <a:pt x="182" y="1"/>
                              </a:cubicBezTo>
                              <a:cubicBezTo>
                                <a:pt x="188" y="1"/>
                                <a:pt x="194" y="0"/>
                                <a:pt x="199" y="0"/>
                              </a:cubicBezTo>
                              <a:cubicBezTo>
                                <a:pt x="222" y="1"/>
                                <a:pt x="245" y="8"/>
                                <a:pt x="264" y="22"/>
                              </a:cubicBezTo>
                              <a:cubicBezTo>
                                <a:pt x="267" y="24"/>
                                <a:pt x="270" y="27"/>
                                <a:pt x="274" y="29"/>
                              </a:cubicBezTo>
                              <a:cubicBezTo>
                                <a:pt x="283" y="38"/>
                                <a:pt x="283" y="38"/>
                                <a:pt x="283" y="38"/>
                              </a:cubicBezTo>
                              <a:cubicBezTo>
                                <a:pt x="289" y="44"/>
                                <a:pt x="296" y="50"/>
                                <a:pt x="302" y="56"/>
                              </a:cubicBezTo>
                              <a:cubicBezTo>
                                <a:pt x="315" y="68"/>
                                <a:pt x="327" y="80"/>
                                <a:pt x="340" y="93"/>
                              </a:cubicBezTo>
                              <a:cubicBezTo>
                                <a:pt x="348" y="100"/>
                                <a:pt x="359" y="107"/>
                                <a:pt x="360" y="119"/>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4.15pt;margin-top:256.75pt;height:107.25pt;width:111.25pt;z-index:251633664;mso-width-relative:page;mso-height-relative:page;" fillcolor="#222221" filled="t" stroked="f" coordsize="423,407" o:gfxdata="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" path="m360,119c348,122,340,108,334,101c319,85,303,69,287,54c283,50,279,46,275,43c272,39,267,35,264,32c260,29,256,26,252,23c250,22,248,21,246,20c243,18,241,17,239,16c232,14,232,14,232,14c225,12,225,12,225,12c223,11,221,11,218,10c216,10,214,9,211,9c202,8,193,8,183,9c174,11,165,14,157,17c149,21,142,26,135,32c132,34,132,34,132,34c131,35,130,36,130,37c128,39,126,41,124,43c112,56,112,56,112,56c103,65,95,74,86,83c78,92,69,100,61,109c47,122,47,122,47,122c41,128,41,128,41,128c40,129,38,130,38,131c35,134,35,134,35,134c31,138,29,142,25,146c21,152,21,152,21,152c20,154,19,157,18,159c13,168,10,178,9,188c6,209,9,230,19,249c21,254,25,258,28,262c33,269,33,269,33,269c34,271,37,273,39,275c63,303,63,303,63,303c80,321,96,339,113,358c117,363,121,366,125,371c131,376,131,376,131,376c133,378,136,379,138,381c148,388,159,393,170,396c182,399,194,400,206,400c218,400,230,397,242,393c256,388,269,380,280,370c291,360,302,350,313,341c346,312,346,312,346,312c362,297,362,297,362,297c371,290,371,290,371,290c373,287,376,284,379,281c401,257,413,224,412,192c411,176,408,159,401,145c394,130,385,117,373,106c376,105,378,106,381,108c384,110,387,112,389,116c395,122,399,130,402,135c418,164,423,200,414,234c409,251,401,267,390,280c387,284,384,287,381,290c377,295,377,295,377,295c373,298,373,298,373,298c356,313,356,313,356,313c334,333,312,353,289,372c287,375,284,377,280,380c277,382,274,385,271,387c264,391,257,395,250,398c235,404,220,407,205,407c193,407,181,406,169,403c158,400,147,395,137,389c127,383,118,375,110,367c102,359,94,350,86,341c71,324,56,307,41,290c37,286,33,281,29,277c27,275,26,273,24,271c22,269,21,266,19,264c13,255,9,245,5,235c2,225,0,214,0,203c0,192,2,181,5,171c8,161,12,151,18,142c25,133,31,126,41,117c57,100,73,84,89,67c96,58,104,50,112,41c118,35,118,35,118,35c124,29,124,29,124,29c125,27,128,26,130,24c132,22,134,20,136,19c145,13,155,8,166,5c169,4,171,3,174,3c182,1,182,1,182,1c188,1,194,0,199,0c222,1,245,8,264,22c267,24,270,27,274,29c283,38,283,38,283,38c289,44,296,50,302,56c315,68,327,80,340,93c348,100,359,107,360,119xe">
                <v:path o:connectlocs="1115603,338008;918535,143904;841712,76972;798291,53545;751529,40159;704767,30119;524400,56892;440897,113785;414176,143904;287251,277769;156986,408287;126924,438407;83503,488606;60122,532112;63462,833308;110224,900241;210428,1014026;417516,1241596;460937,1275062;688066,1338648;935236,1238250;1155684,1044145;1239188,970520;1376133,642551;1245868,354741;1299310,388208;1382813,783109;1272589,970520;1245868,997293;965297,1244943;905175,1295142;684726,1362075;457597,1301835;287251,1141197;96863,927014;63462,883508;0,679364;60122,475220;297271,224223;394135,117131;434216,80318;554461,16733;607903,3346;881794,73625;945256,127171;1135644,311235" o:connectangles="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32640" behindDoc="0" locked="0" layoutInCell="1" allowOverlap="1">
                <wp:simplePos x="0" y="0"/>
                <wp:positionH relativeFrom="column">
                  <wp:posOffset>614680</wp:posOffset>
                </wp:positionH>
                <wp:positionV relativeFrom="paragraph">
                  <wp:posOffset>1685290</wp:posOffset>
                </wp:positionV>
                <wp:extent cx="542925" cy="621030"/>
                <wp:effectExtent l="0" t="0" r="9525" b="7620"/>
                <wp:wrapNone/>
                <wp:docPr id="103"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757680" y="2599690"/>
                          <a:ext cx="542925" cy="621030"/>
                        </a:xfrm>
                        <a:custGeom>
                          <a:avLst/>
                          <a:gdLst>
                            <a:gd name="T0" fmla="*/ 244 w 262"/>
                            <a:gd name="T1" fmla="*/ 93 h 299"/>
                            <a:gd name="T2" fmla="*/ 113 w 262"/>
                            <a:gd name="T3" fmla="*/ 93 h 299"/>
                            <a:gd name="T4" fmla="*/ 75 w 262"/>
                            <a:gd name="T5" fmla="*/ 131 h 299"/>
                            <a:gd name="T6" fmla="*/ 75 w 262"/>
                            <a:gd name="T7" fmla="*/ 261 h 299"/>
                            <a:gd name="T8" fmla="*/ 113 w 262"/>
                            <a:gd name="T9" fmla="*/ 299 h 299"/>
                            <a:gd name="T10" fmla="*/ 262 w 262"/>
                            <a:gd name="T11" fmla="*/ 299 h 299"/>
                            <a:gd name="T12" fmla="*/ 262 w 262"/>
                            <a:gd name="T13" fmla="*/ 149 h 299"/>
                            <a:gd name="T14" fmla="*/ 113 w 262"/>
                            <a:gd name="T15" fmla="*/ 149 h 299"/>
                            <a:gd name="T16" fmla="*/ 94 w 262"/>
                            <a:gd name="T17" fmla="*/ 131 h 299"/>
                            <a:gd name="T18" fmla="*/ 113 w 262"/>
                            <a:gd name="T19" fmla="*/ 112 h 299"/>
                            <a:gd name="T20" fmla="*/ 225 w 262"/>
                            <a:gd name="T21" fmla="*/ 112 h 299"/>
                            <a:gd name="T22" fmla="*/ 225 w 262"/>
                            <a:gd name="T23" fmla="*/ 131 h 299"/>
                            <a:gd name="T24" fmla="*/ 244 w 262"/>
                            <a:gd name="T25" fmla="*/ 131 h 299"/>
                            <a:gd name="T26" fmla="*/ 244 w 262"/>
                            <a:gd name="T27" fmla="*/ 93 h 299"/>
                            <a:gd name="T28" fmla="*/ 169 w 262"/>
                            <a:gd name="T29" fmla="*/ 0 h 299"/>
                            <a:gd name="T30" fmla="*/ 38 w 262"/>
                            <a:gd name="T31" fmla="*/ 0 h 299"/>
                            <a:gd name="T32" fmla="*/ 0 w 262"/>
                            <a:gd name="T33" fmla="*/ 37 h 299"/>
                            <a:gd name="T34" fmla="*/ 0 w 262"/>
                            <a:gd name="T35" fmla="*/ 168 h 299"/>
                            <a:gd name="T36" fmla="*/ 38 w 262"/>
                            <a:gd name="T37" fmla="*/ 205 h 299"/>
                            <a:gd name="T38" fmla="*/ 57 w 262"/>
                            <a:gd name="T39" fmla="*/ 205 h 299"/>
                            <a:gd name="T40" fmla="*/ 57 w 262"/>
                            <a:gd name="T41" fmla="*/ 131 h 299"/>
                            <a:gd name="T42" fmla="*/ 113 w 262"/>
                            <a:gd name="T43" fmla="*/ 75 h 299"/>
                            <a:gd name="T44" fmla="*/ 188 w 262"/>
                            <a:gd name="T45" fmla="*/ 75 h 299"/>
                            <a:gd name="T46" fmla="*/ 188 w 262"/>
                            <a:gd name="T47" fmla="*/ 56 h 299"/>
                            <a:gd name="T48" fmla="*/ 38 w 262"/>
                            <a:gd name="T49" fmla="*/ 56 h 299"/>
                            <a:gd name="T50" fmla="*/ 19 w 262"/>
                            <a:gd name="T51" fmla="*/ 37 h 299"/>
                            <a:gd name="T52" fmla="*/ 38 w 262"/>
                            <a:gd name="T53" fmla="*/ 19 h 299"/>
                            <a:gd name="T54" fmla="*/ 150 w 262"/>
                            <a:gd name="T55" fmla="*/ 19 h 299"/>
                            <a:gd name="T56" fmla="*/ 150 w 262"/>
                            <a:gd name="T57" fmla="*/ 37 h 299"/>
                            <a:gd name="T58" fmla="*/ 169 w 262"/>
                            <a:gd name="T59" fmla="*/ 37 h 299"/>
                            <a:gd name="T60" fmla="*/ 169 w 262"/>
                            <a:gd name="T61"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299">
                              <a:moveTo>
                                <a:pt x="244" y="93"/>
                              </a:moveTo>
                              <a:cubicBezTo>
                                <a:pt x="113" y="93"/>
                                <a:pt x="113" y="93"/>
                                <a:pt x="113" y="93"/>
                              </a:cubicBezTo>
                              <a:cubicBezTo>
                                <a:pt x="92" y="93"/>
                                <a:pt x="75" y="110"/>
                                <a:pt x="75" y="131"/>
                              </a:cubicBezTo>
                              <a:cubicBezTo>
                                <a:pt x="75" y="261"/>
                                <a:pt x="75" y="261"/>
                                <a:pt x="75" y="261"/>
                              </a:cubicBezTo>
                              <a:cubicBezTo>
                                <a:pt x="75" y="282"/>
                                <a:pt x="92" y="299"/>
                                <a:pt x="113" y="299"/>
                              </a:cubicBezTo>
                              <a:cubicBezTo>
                                <a:pt x="262" y="299"/>
                                <a:pt x="262" y="299"/>
                                <a:pt x="262" y="299"/>
                              </a:cubicBezTo>
                              <a:cubicBezTo>
                                <a:pt x="262" y="149"/>
                                <a:pt x="262" y="149"/>
                                <a:pt x="262" y="149"/>
                              </a:cubicBezTo>
                              <a:cubicBezTo>
                                <a:pt x="113" y="149"/>
                                <a:pt x="113" y="149"/>
                                <a:pt x="113" y="149"/>
                              </a:cubicBezTo>
                              <a:cubicBezTo>
                                <a:pt x="102" y="149"/>
                                <a:pt x="94" y="141"/>
                                <a:pt x="94" y="131"/>
                              </a:cubicBezTo>
                              <a:cubicBezTo>
                                <a:pt x="94" y="120"/>
                                <a:pt x="102" y="112"/>
                                <a:pt x="113" y="112"/>
                              </a:cubicBezTo>
                              <a:cubicBezTo>
                                <a:pt x="225" y="112"/>
                                <a:pt x="225" y="112"/>
                                <a:pt x="225" y="112"/>
                              </a:cubicBezTo>
                              <a:cubicBezTo>
                                <a:pt x="225" y="131"/>
                                <a:pt x="225" y="131"/>
                                <a:pt x="225" y="131"/>
                              </a:cubicBezTo>
                              <a:cubicBezTo>
                                <a:pt x="244" y="131"/>
                                <a:pt x="244" y="131"/>
                                <a:pt x="244" y="131"/>
                              </a:cubicBezTo>
                              <a:cubicBezTo>
                                <a:pt x="244" y="93"/>
                                <a:pt x="244" y="93"/>
                                <a:pt x="244" y="93"/>
                              </a:cubicBezTo>
                              <a:moveTo>
                                <a:pt x="169" y="0"/>
                              </a:moveTo>
                              <a:cubicBezTo>
                                <a:pt x="38" y="0"/>
                                <a:pt x="38" y="0"/>
                                <a:pt x="38" y="0"/>
                              </a:cubicBezTo>
                              <a:cubicBezTo>
                                <a:pt x="17" y="0"/>
                                <a:pt x="0" y="17"/>
                                <a:pt x="0" y="37"/>
                              </a:cubicBezTo>
                              <a:cubicBezTo>
                                <a:pt x="0" y="168"/>
                                <a:pt x="0" y="168"/>
                                <a:pt x="0" y="168"/>
                              </a:cubicBezTo>
                              <a:cubicBezTo>
                                <a:pt x="0" y="189"/>
                                <a:pt x="17" y="205"/>
                                <a:pt x="38" y="205"/>
                              </a:cubicBezTo>
                              <a:cubicBezTo>
                                <a:pt x="57" y="205"/>
                                <a:pt x="57" y="205"/>
                                <a:pt x="57" y="205"/>
                              </a:cubicBezTo>
                              <a:cubicBezTo>
                                <a:pt x="57" y="131"/>
                                <a:pt x="57" y="131"/>
                                <a:pt x="57" y="131"/>
                              </a:cubicBezTo>
                              <a:cubicBezTo>
                                <a:pt x="57" y="100"/>
                                <a:pt x="82" y="75"/>
                                <a:pt x="113" y="75"/>
                              </a:cubicBezTo>
                              <a:cubicBezTo>
                                <a:pt x="188" y="75"/>
                                <a:pt x="188" y="75"/>
                                <a:pt x="188" y="75"/>
                              </a:cubicBezTo>
                              <a:cubicBezTo>
                                <a:pt x="188" y="56"/>
                                <a:pt x="188" y="56"/>
                                <a:pt x="188" y="56"/>
                              </a:cubicBezTo>
                              <a:cubicBezTo>
                                <a:pt x="38" y="56"/>
                                <a:pt x="38" y="56"/>
                                <a:pt x="38" y="56"/>
                              </a:cubicBezTo>
                              <a:cubicBezTo>
                                <a:pt x="28" y="56"/>
                                <a:pt x="19" y="48"/>
                                <a:pt x="19" y="37"/>
                              </a:cubicBezTo>
                              <a:cubicBezTo>
                                <a:pt x="19" y="27"/>
                                <a:pt x="28" y="19"/>
                                <a:pt x="38" y="19"/>
                              </a:cubicBezTo>
                              <a:cubicBezTo>
                                <a:pt x="150" y="19"/>
                                <a:pt x="150" y="19"/>
                                <a:pt x="150" y="19"/>
                              </a:cubicBezTo>
                              <a:cubicBezTo>
                                <a:pt x="150" y="37"/>
                                <a:pt x="150" y="37"/>
                                <a:pt x="150" y="37"/>
                              </a:cubicBezTo>
                              <a:cubicBezTo>
                                <a:pt x="169" y="37"/>
                                <a:pt x="169" y="37"/>
                                <a:pt x="169" y="37"/>
                              </a:cubicBezTo>
                              <a:cubicBezTo>
                                <a:pt x="169" y="0"/>
                                <a:pt x="169" y="0"/>
                                <a:pt x="169"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48.4pt;margin-top:132.7pt;height:48.9pt;width:42.75pt;z-index:251632640;mso-width-relative:page;mso-height-relative:page;" fillcolor="#222221" filled="t" stroked="f" coordsize="262,299" o:gfxdata="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" path="m244,93c113,93,113,93,113,93c92,93,75,110,75,131c75,261,75,261,75,261c75,282,92,299,113,299c262,299,262,299,262,299c262,149,262,149,262,149c113,149,113,149,113,149c102,149,94,141,94,131c94,120,102,112,113,112c225,112,225,112,225,112c225,131,225,131,225,131c244,131,244,131,244,131c244,93,244,93,244,93m169,0c38,0,38,0,38,0c17,0,0,17,0,37c0,168,0,168,0,168c0,189,17,205,38,205c57,205,57,205,57,205c57,131,57,131,57,131c57,100,82,75,113,75c188,75,188,75,188,75c188,56,188,56,188,56c38,56,38,56,38,56c28,56,19,48,19,37c19,27,28,19,38,19c150,19,150,19,150,19c150,37,150,37,150,37c169,37,169,37,169,37c169,0,169,0,169,0e">
                <v:path o:connectlocs="505624,193163;234162,193163;155417,272090;155417,542103;234162,621030;542925,621030;542925,309476;234162,309476;194789,272090;234162,232626;466252,232626;466252,272090;505624,272090;505624,193163;350207,0;78744,0;0,76849;0,348939;78744,425789;118117,425789;118117,272090;234162,155776;389579,155776;389579,116313;78744,116313;39372,76849;78744,39463;310834,39463;310834,76849;350207,76849;350207,0" o:connectangles="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31616" behindDoc="0" locked="0" layoutInCell="1" allowOverlap="1">
                <wp:simplePos x="0" y="0"/>
                <wp:positionH relativeFrom="column">
                  <wp:posOffset>1698625</wp:posOffset>
                </wp:positionH>
                <wp:positionV relativeFrom="paragraph">
                  <wp:posOffset>1819275</wp:posOffset>
                </wp:positionV>
                <wp:extent cx="3395980" cy="702310"/>
                <wp:effectExtent l="0" t="0" r="0" b="0"/>
                <wp:wrapNone/>
                <wp:docPr id="10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2733675"/>
                          <a:ext cx="3395980" cy="70231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143.25pt;height:55.3pt;width:267.4pt;z-index:251631616;mso-width-relative:page;mso-height-relative:page;" filled="f" stroked="f" coordsize="21600,21600" o:gfxdata="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whohvYAAAACwEAAA8AAAAAAAAAAQAgAAAAIgAAAGRycy9kb3ducmV2LnhtbFBLAQIUABQA&#10;AAAIAIdO4kBJhcfZKQIAANADAAAOAAAAAAAAAAEAIAAAACcBAABkcnMvZTJvRG9jLnhtbFBLBQYA&#10;AAAABgAGAFkBAADCBQ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30592" behindDoc="0" locked="0" layoutInCell="1" allowOverlap="1">
                <wp:simplePos x="0" y="0"/>
                <wp:positionH relativeFrom="column">
                  <wp:posOffset>1698625</wp:posOffset>
                </wp:positionH>
                <wp:positionV relativeFrom="paragraph">
                  <wp:posOffset>1469390</wp:posOffset>
                </wp:positionV>
                <wp:extent cx="1098550" cy="396240"/>
                <wp:effectExtent l="0" t="0" r="0" b="0"/>
                <wp:wrapNone/>
                <wp:docPr id="10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2383790"/>
                          <a:ext cx="1098550" cy="396240"/>
                        </a:xfrm>
                        <a:prstGeom prst="rect">
                          <a:avLst/>
                        </a:prstGeom>
                        <a:noFill/>
                      </wps:spPr>
                      <wps:txbx>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115.7pt;height:31.2pt;width:86.5pt;z-index:251630592;mso-width-relative:page;mso-height-relative:page;" filled="f" stroked="f" coordsize="21600,21600" o:gfxdata="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HXL7YAAAACwEAAA8AAAAAAAAAAQAgAAAAIgAAAGRycy9kb3ducmV2LnhtbFBLAQIUABQAAAAI&#10;AIdO4kAwFfitJgIAANADAAAOAAAAAAAAAAEAIAAAACcBAABkcnMvZTJvRG9jLnhtbFBLBQYAAAAA&#10;BgAGAFkBAAC/BQ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629568" behindDoc="0" locked="0" layoutInCell="1" allowOverlap="1">
                <wp:simplePos x="0" y="0"/>
                <wp:positionH relativeFrom="column">
                  <wp:posOffset>179705</wp:posOffset>
                </wp:positionH>
                <wp:positionV relativeFrom="paragraph">
                  <wp:posOffset>1314450</wp:posOffset>
                </wp:positionV>
                <wp:extent cx="1412875" cy="1362075"/>
                <wp:effectExtent l="0" t="0" r="0" b="9525"/>
                <wp:wrapNone/>
                <wp:docPr id="100"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322705" y="2228850"/>
                          <a:ext cx="1412875" cy="1362075"/>
                        </a:xfrm>
                        <a:custGeom>
                          <a:avLst/>
                          <a:gdLst>
                            <a:gd name="T0" fmla="*/ 334 w 423"/>
                            <a:gd name="T1" fmla="*/ 101 h 407"/>
                            <a:gd name="T2" fmla="*/ 275 w 423"/>
                            <a:gd name="T3" fmla="*/ 43 h 407"/>
                            <a:gd name="T4" fmla="*/ 252 w 423"/>
                            <a:gd name="T5" fmla="*/ 23 h 407"/>
                            <a:gd name="T6" fmla="*/ 239 w 423"/>
                            <a:gd name="T7" fmla="*/ 16 h 407"/>
                            <a:gd name="T8" fmla="*/ 225 w 423"/>
                            <a:gd name="T9" fmla="*/ 12 h 407"/>
                            <a:gd name="T10" fmla="*/ 211 w 423"/>
                            <a:gd name="T11" fmla="*/ 9 h 407"/>
                            <a:gd name="T12" fmla="*/ 157 w 423"/>
                            <a:gd name="T13" fmla="*/ 17 h 407"/>
                            <a:gd name="T14" fmla="*/ 132 w 423"/>
                            <a:gd name="T15" fmla="*/ 34 h 407"/>
                            <a:gd name="T16" fmla="*/ 124 w 423"/>
                            <a:gd name="T17" fmla="*/ 43 h 407"/>
                            <a:gd name="T18" fmla="*/ 86 w 423"/>
                            <a:gd name="T19" fmla="*/ 83 h 407"/>
                            <a:gd name="T20" fmla="*/ 47 w 423"/>
                            <a:gd name="T21" fmla="*/ 122 h 407"/>
                            <a:gd name="T22" fmla="*/ 38 w 423"/>
                            <a:gd name="T23" fmla="*/ 131 h 407"/>
                            <a:gd name="T24" fmla="*/ 25 w 423"/>
                            <a:gd name="T25" fmla="*/ 146 h 407"/>
                            <a:gd name="T26" fmla="*/ 18 w 423"/>
                            <a:gd name="T27" fmla="*/ 159 h 407"/>
                            <a:gd name="T28" fmla="*/ 19 w 423"/>
                            <a:gd name="T29" fmla="*/ 249 h 407"/>
                            <a:gd name="T30" fmla="*/ 33 w 423"/>
                            <a:gd name="T31" fmla="*/ 269 h 407"/>
                            <a:gd name="T32" fmla="*/ 63 w 423"/>
                            <a:gd name="T33" fmla="*/ 303 h 407"/>
                            <a:gd name="T34" fmla="*/ 125 w 423"/>
                            <a:gd name="T35" fmla="*/ 371 h 407"/>
                            <a:gd name="T36" fmla="*/ 138 w 423"/>
                            <a:gd name="T37" fmla="*/ 381 h 407"/>
                            <a:gd name="T38" fmla="*/ 206 w 423"/>
                            <a:gd name="T39" fmla="*/ 400 h 407"/>
                            <a:gd name="T40" fmla="*/ 280 w 423"/>
                            <a:gd name="T41" fmla="*/ 370 h 407"/>
                            <a:gd name="T42" fmla="*/ 346 w 423"/>
                            <a:gd name="T43" fmla="*/ 312 h 407"/>
                            <a:gd name="T44" fmla="*/ 371 w 423"/>
                            <a:gd name="T45" fmla="*/ 290 h 407"/>
                            <a:gd name="T46" fmla="*/ 412 w 423"/>
                            <a:gd name="T47" fmla="*/ 192 h 407"/>
                            <a:gd name="T48" fmla="*/ 373 w 423"/>
                            <a:gd name="T49" fmla="*/ 106 h 407"/>
                            <a:gd name="T50" fmla="*/ 389 w 423"/>
                            <a:gd name="T51" fmla="*/ 116 h 407"/>
                            <a:gd name="T52" fmla="*/ 414 w 423"/>
                            <a:gd name="T53" fmla="*/ 234 h 407"/>
                            <a:gd name="T54" fmla="*/ 381 w 423"/>
                            <a:gd name="T55" fmla="*/ 290 h 407"/>
                            <a:gd name="T56" fmla="*/ 373 w 423"/>
                            <a:gd name="T57" fmla="*/ 298 h 407"/>
                            <a:gd name="T58" fmla="*/ 289 w 423"/>
                            <a:gd name="T59" fmla="*/ 372 h 407"/>
                            <a:gd name="T60" fmla="*/ 271 w 423"/>
                            <a:gd name="T61" fmla="*/ 387 h 407"/>
                            <a:gd name="T62" fmla="*/ 205 w 423"/>
                            <a:gd name="T63" fmla="*/ 407 h 407"/>
                            <a:gd name="T64" fmla="*/ 137 w 423"/>
                            <a:gd name="T65" fmla="*/ 389 h 407"/>
                            <a:gd name="T66" fmla="*/ 86 w 423"/>
                            <a:gd name="T67" fmla="*/ 341 h 407"/>
                            <a:gd name="T68" fmla="*/ 29 w 423"/>
                            <a:gd name="T69" fmla="*/ 277 h 407"/>
                            <a:gd name="T70" fmla="*/ 19 w 423"/>
                            <a:gd name="T71" fmla="*/ 264 h 407"/>
                            <a:gd name="T72" fmla="*/ 0 w 423"/>
                            <a:gd name="T73" fmla="*/ 203 h 407"/>
                            <a:gd name="T74" fmla="*/ 18 w 423"/>
                            <a:gd name="T75" fmla="*/ 142 h 407"/>
                            <a:gd name="T76" fmla="*/ 89 w 423"/>
                            <a:gd name="T77" fmla="*/ 67 h 407"/>
                            <a:gd name="T78" fmla="*/ 118 w 423"/>
                            <a:gd name="T79" fmla="*/ 35 h 407"/>
                            <a:gd name="T80" fmla="*/ 130 w 423"/>
                            <a:gd name="T81" fmla="*/ 24 h 407"/>
                            <a:gd name="T82" fmla="*/ 166 w 423"/>
                            <a:gd name="T83" fmla="*/ 5 h 407"/>
                            <a:gd name="T84" fmla="*/ 182 w 423"/>
                            <a:gd name="T85" fmla="*/ 1 h 407"/>
                            <a:gd name="T86" fmla="*/ 264 w 423"/>
                            <a:gd name="T87" fmla="*/ 22 h 407"/>
                            <a:gd name="T88" fmla="*/ 283 w 423"/>
                            <a:gd name="T89" fmla="*/ 38 h 407"/>
                            <a:gd name="T90" fmla="*/ 340 w 423"/>
                            <a:gd name="T91" fmla="*/ 93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23" h="407">
                              <a:moveTo>
                                <a:pt x="360" y="119"/>
                              </a:moveTo>
                              <a:cubicBezTo>
                                <a:pt x="348" y="122"/>
                                <a:pt x="340" y="108"/>
                                <a:pt x="334" y="101"/>
                              </a:cubicBezTo>
                              <a:cubicBezTo>
                                <a:pt x="319" y="85"/>
                                <a:pt x="303" y="69"/>
                                <a:pt x="287" y="54"/>
                              </a:cubicBezTo>
                              <a:cubicBezTo>
                                <a:pt x="283" y="50"/>
                                <a:pt x="279" y="46"/>
                                <a:pt x="275" y="43"/>
                              </a:cubicBezTo>
                              <a:cubicBezTo>
                                <a:pt x="272" y="39"/>
                                <a:pt x="267" y="35"/>
                                <a:pt x="264" y="32"/>
                              </a:cubicBezTo>
                              <a:cubicBezTo>
                                <a:pt x="260" y="29"/>
                                <a:pt x="256" y="26"/>
                                <a:pt x="252" y="23"/>
                              </a:cubicBezTo>
                              <a:cubicBezTo>
                                <a:pt x="250" y="22"/>
                                <a:pt x="248" y="21"/>
                                <a:pt x="246" y="20"/>
                              </a:cubicBezTo>
                              <a:cubicBezTo>
                                <a:pt x="243" y="18"/>
                                <a:pt x="241" y="17"/>
                                <a:pt x="239" y="16"/>
                              </a:cubicBezTo>
                              <a:cubicBezTo>
                                <a:pt x="232" y="14"/>
                                <a:pt x="232" y="14"/>
                                <a:pt x="232" y="14"/>
                              </a:cubicBezTo>
                              <a:cubicBezTo>
                                <a:pt x="225" y="12"/>
                                <a:pt x="225" y="12"/>
                                <a:pt x="225" y="12"/>
                              </a:cubicBezTo>
                              <a:cubicBezTo>
                                <a:pt x="223" y="11"/>
                                <a:pt x="221" y="11"/>
                                <a:pt x="218" y="10"/>
                              </a:cubicBezTo>
                              <a:cubicBezTo>
                                <a:pt x="216" y="10"/>
                                <a:pt x="214" y="9"/>
                                <a:pt x="211" y="9"/>
                              </a:cubicBezTo>
                              <a:cubicBezTo>
                                <a:pt x="202" y="8"/>
                                <a:pt x="193" y="8"/>
                                <a:pt x="183" y="9"/>
                              </a:cubicBezTo>
                              <a:cubicBezTo>
                                <a:pt x="174" y="11"/>
                                <a:pt x="165" y="14"/>
                                <a:pt x="157" y="17"/>
                              </a:cubicBezTo>
                              <a:cubicBezTo>
                                <a:pt x="149" y="21"/>
                                <a:pt x="142" y="26"/>
                                <a:pt x="135" y="32"/>
                              </a:cubicBezTo>
                              <a:cubicBezTo>
                                <a:pt x="132" y="34"/>
                                <a:pt x="132" y="34"/>
                                <a:pt x="132" y="34"/>
                              </a:cubicBezTo>
                              <a:cubicBezTo>
                                <a:pt x="131" y="35"/>
                                <a:pt x="130" y="36"/>
                                <a:pt x="130" y="37"/>
                              </a:cubicBezTo>
                              <a:cubicBezTo>
                                <a:pt x="128" y="39"/>
                                <a:pt x="126" y="41"/>
                                <a:pt x="124" y="43"/>
                              </a:cubicBezTo>
                              <a:cubicBezTo>
                                <a:pt x="112" y="56"/>
                                <a:pt x="112" y="56"/>
                                <a:pt x="112" y="56"/>
                              </a:cubicBezTo>
                              <a:cubicBezTo>
                                <a:pt x="103" y="65"/>
                                <a:pt x="95" y="74"/>
                                <a:pt x="86" y="83"/>
                              </a:cubicBezTo>
                              <a:cubicBezTo>
                                <a:pt x="78" y="92"/>
                                <a:pt x="69" y="100"/>
                                <a:pt x="61" y="109"/>
                              </a:cubicBezTo>
                              <a:cubicBezTo>
                                <a:pt x="47" y="122"/>
                                <a:pt x="47" y="122"/>
                                <a:pt x="47" y="122"/>
                              </a:cubicBezTo>
                              <a:cubicBezTo>
                                <a:pt x="41" y="128"/>
                                <a:pt x="41" y="128"/>
                                <a:pt x="41" y="128"/>
                              </a:cubicBezTo>
                              <a:cubicBezTo>
                                <a:pt x="40" y="129"/>
                                <a:pt x="38" y="130"/>
                                <a:pt x="38" y="131"/>
                              </a:cubicBezTo>
                              <a:cubicBezTo>
                                <a:pt x="35" y="134"/>
                                <a:pt x="35" y="134"/>
                                <a:pt x="35" y="134"/>
                              </a:cubicBezTo>
                              <a:cubicBezTo>
                                <a:pt x="31" y="138"/>
                                <a:pt x="29" y="142"/>
                                <a:pt x="25" y="146"/>
                              </a:cubicBezTo>
                              <a:cubicBezTo>
                                <a:pt x="21" y="152"/>
                                <a:pt x="21" y="152"/>
                                <a:pt x="21" y="152"/>
                              </a:cubicBezTo>
                              <a:cubicBezTo>
                                <a:pt x="20" y="154"/>
                                <a:pt x="19" y="157"/>
                                <a:pt x="18" y="159"/>
                              </a:cubicBezTo>
                              <a:cubicBezTo>
                                <a:pt x="13" y="168"/>
                                <a:pt x="10" y="178"/>
                                <a:pt x="9" y="188"/>
                              </a:cubicBezTo>
                              <a:cubicBezTo>
                                <a:pt x="6" y="209"/>
                                <a:pt x="9" y="230"/>
                                <a:pt x="19" y="249"/>
                              </a:cubicBezTo>
                              <a:cubicBezTo>
                                <a:pt x="21" y="254"/>
                                <a:pt x="25" y="258"/>
                                <a:pt x="28" y="262"/>
                              </a:cubicBezTo>
                              <a:cubicBezTo>
                                <a:pt x="33" y="269"/>
                                <a:pt x="33" y="269"/>
                                <a:pt x="33" y="269"/>
                              </a:cubicBezTo>
                              <a:cubicBezTo>
                                <a:pt x="34" y="271"/>
                                <a:pt x="37" y="273"/>
                                <a:pt x="39" y="275"/>
                              </a:cubicBezTo>
                              <a:cubicBezTo>
                                <a:pt x="63" y="303"/>
                                <a:pt x="63" y="303"/>
                                <a:pt x="63" y="303"/>
                              </a:cubicBezTo>
                              <a:cubicBezTo>
                                <a:pt x="80" y="321"/>
                                <a:pt x="96" y="339"/>
                                <a:pt x="113" y="358"/>
                              </a:cubicBezTo>
                              <a:cubicBezTo>
                                <a:pt x="117" y="363"/>
                                <a:pt x="121" y="366"/>
                                <a:pt x="125" y="371"/>
                              </a:cubicBezTo>
                              <a:cubicBezTo>
                                <a:pt x="131" y="376"/>
                                <a:pt x="131" y="376"/>
                                <a:pt x="131" y="376"/>
                              </a:cubicBezTo>
                              <a:cubicBezTo>
                                <a:pt x="133" y="378"/>
                                <a:pt x="136" y="379"/>
                                <a:pt x="138" y="381"/>
                              </a:cubicBezTo>
                              <a:cubicBezTo>
                                <a:pt x="148" y="388"/>
                                <a:pt x="159" y="393"/>
                                <a:pt x="170" y="396"/>
                              </a:cubicBezTo>
                              <a:cubicBezTo>
                                <a:pt x="182" y="399"/>
                                <a:pt x="194" y="400"/>
                                <a:pt x="206" y="400"/>
                              </a:cubicBezTo>
                              <a:cubicBezTo>
                                <a:pt x="218" y="400"/>
                                <a:pt x="230" y="397"/>
                                <a:pt x="242" y="393"/>
                              </a:cubicBezTo>
                              <a:cubicBezTo>
                                <a:pt x="256" y="388"/>
                                <a:pt x="269" y="380"/>
                                <a:pt x="280" y="370"/>
                              </a:cubicBezTo>
                              <a:cubicBezTo>
                                <a:pt x="291" y="360"/>
                                <a:pt x="302" y="350"/>
                                <a:pt x="313" y="341"/>
                              </a:cubicBezTo>
                              <a:cubicBezTo>
                                <a:pt x="346" y="312"/>
                                <a:pt x="346" y="312"/>
                                <a:pt x="346" y="312"/>
                              </a:cubicBezTo>
                              <a:cubicBezTo>
                                <a:pt x="362" y="297"/>
                                <a:pt x="362" y="297"/>
                                <a:pt x="362" y="297"/>
                              </a:cubicBezTo>
                              <a:cubicBezTo>
                                <a:pt x="371" y="290"/>
                                <a:pt x="371" y="290"/>
                                <a:pt x="371" y="290"/>
                              </a:cubicBezTo>
                              <a:cubicBezTo>
                                <a:pt x="373" y="287"/>
                                <a:pt x="376" y="284"/>
                                <a:pt x="379" y="281"/>
                              </a:cubicBezTo>
                              <a:cubicBezTo>
                                <a:pt x="401" y="257"/>
                                <a:pt x="413" y="224"/>
                                <a:pt x="412" y="192"/>
                              </a:cubicBezTo>
                              <a:cubicBezTo>
                                <a:pt x="411" y="176"/>
                                <a:pt x="408" y="159"/>
                                <a:pt x="401" y="145"/>
                              </a:cubicBezTo>
                              <a:cubicBezTo>
                                <a:pt x="394" y="130"/>
                                <a:pt x="385" y="117"/>
                                <a:pt x="373" y="106"/>
                              </a:cubicBezTo>
                              <a:cubicBezTo>
                                <a:pt x="376" y="105"/>
                                <a:pt x="378" y="106"/>
                                <a:pt x="381" y="108"/>
                              </a:cubicBezTo>
                              <a:cubicBezTo>
                                <a:pt x="384" y="110"/>
                                <a:pt x="387" y="112"/>
                                <a:pt x="389" y="116"/>
                              </a:cubicBezTo>
                              <a:cubicBezTo>
                                <a:pt x="395" y="122"/>
                                <a:pt x="399" y="130"/>
                                <a:pt x="402" y="135"/>
                              </a:cubicBezTo>
                              <a:cubicBezTo>
                                <a:pt x="418" y="164"/>
                                <a:pt x="423" y="200"/>
                                <a:pt x="414" y="234"/>
                              </a:cubicBezTo>
                              <a:cubicBezTo>
                                <a:pt x="409" y="251"/>
                                <a:pt x="401" y="267"/>
                                <a:pt x="390" y="280"/>
                              </a:cubicBezTo>
                              <a:cubicBezTo>
                                <a:pt x="387" y="284"/>
                                <a:pt x="384" y="287"/>
                                <a:pt x="381" y="290"/>
                              </a:cubicBezTo>
                              <a:cubicBezTo>
                                <a:pt x="377" y="295"/>
                                <a:pt x="377" y="295"/>
                                <a:pt x="377" y="295"/>
                              </a:cubicBezTo>
                              <a:cubicBezTo>
                                <a:pt x="373" y="298"/>
                                <a:pt x="373" y="298"/>
                                <a:pt x="373" y="298"/>
                              </a:cubicBezTo>
                              <a:cubicBezTo>
                                <a:pt x="356" y="313"/>
                                <a:pt x="356" y="313"/>
                                <a:pt x="356" y="313"/>
                              </a:cubicBezTo>
                              <a:cubicBezTo>
                                <a:pt x="334" y="333"/>
                                <a:pt x="312" y="353"/>
                                <a:pt x="289" y="372"/>
                              </a:cubicBezTo>
                              <a:cubicBezTo>
                                <a:pt x="287" y="375"/>
                                <a:pt x="284" y="377"/>
                                <a:pt x="280" y="380"/>
                              </a:cubicBezTo>
                              <a:cubicBezTo>
                                <a:pt x="277" y="382"/>
                                <a:pt x="274" y="385"/>
                                <a:pt x="271" y="387"/>
                              </a:cubicBezTo>
                              <a:cubicBezTo>
                                <a:pt x="264" y="391"/>
                                <a:pt x="257" y="395"/>
                                <a:pt x="250" y="398"/>
                              </a:cubicBezTo>
                              <a:cubicBezTo>
                                <a:pt x="235" y="404"/>
                                <a:pt x="220" y="407"/>
                                <a:pt x="205" y="407"/>
                              </a:cubicBezTo>
                              <a:cubicBezTo>
                                <a:pt x="193" y="407"/>
                                <a:pt x="181" y="406"/>
                                <a:pt x="169" y="403"/>
                              </a:cubicBezTo>
                              <a:cubicBezTo>
                                <a:pt x="158" y="400"/>
                                <a:pt x="147" y="395"/>
                                <a:pt x="137" y="389"/>
                              </a:cubicBezTo>
                              <a:cubicBezTo>
                                <a:pt x="127" y="383"/>
                                <a:pt x="118" y="375"/>
                                <a:pt x="110" y="367"/>
                              </a:cubicBezTo>
                              <a:cubicBezTo>
                                <a:pt x="102" y="359"/>
                                <a:pt x="94" y="350"/>
                                <a:pt x="86" y="341"/>
                              </a:cubicBezTo>
                              <a:cubicBezTo>
                                <a:pt x="71" y="324"/>
                                <a:pt x="56" y="307"/>
                                <a:pt x="41" y="290"/>
                              </a:cubicBezTo>
                              <a:cubicBezTo>
                                <a:pt x="37" y="286"/>
                                <a:pt x="33" y="281"/>
                                <a:pt x="29" y="277"/>
                              </a:cubicBezTo>
                              <a:cubicBezTo>
                                <a:pt x="27" y="275"/>
                                <a:pt x="26" y="273"/>
                                <a:pt x="24" y="271"/>
                              </a:cubicBezTo>
                              <a:cubicBezTo>
                                <a:pt x="22" y="269"/>
                                <a:pt x="21" y="266"/>
                                <a:pt x="19" y="264"/>
                              </a:cubicBezTo>
                              <a:cubicBezTo>
                                <a:pt x="13" y="255"/>
                                <a:pt x="9" y="245"/>
                                <a:pt x="5" y="235"/>
                              </a:cubicBezTo>
                              <a:cubicBezTo>
                                <a:pt x="2" y="225"/>
                                <a:pt x="0" y="214"/>
                                <a:pt x="0" y="203"/>
                              </a:cubicBezTo>
                              <a:cubicBezTo>
                                <a:pt x="0" y="192"/>
                                <a:pt x="2" y="181"/>
                                <a:pt x="5" y="171"/>
                              </a:cubicBezTo>
                              <a:cubicBezTo>
                                <a:pt x="8" y="161"/>
                                <a:pt x="12" y="151"/>
                                <a:pt x="18" y="142"/>
                              </a:cubicBezTo>
                              <a:cubicBezTo>
                                <a:pt x="25" y="133"/>
                                <a:pt x="31" y="126"/>
                                <a:pt x="41" y="117"/>
                              </a:cubicBezTo>
                              <a:cubicBezTo>
                                <a:pt x="57" y="100"/>
                                <a:pt x="73" y="84"/>
                                <a:pt x="89" y="67"/>
                              </a:cubicBezTo>
                              <a:cubicBezTo>
                                <a:pt x="96" y="58"/>
                                <a:pt x="104" y="50"/>
                                <a:pt x="112" y="41"/>
                              </a:cubicBezTo>
                              <a:cubicBezTo>
                                <a:pt x="118" y="35"/>
                                <a:pt x="118" y="35"/>
                                <a:pt x="118" y="35"/>
                              </a:cubicBezTo>
                              <a:cubicBezTo>
                                <a:pt x="124" y="29"/>
                                <a:pt x="124" y="29"/>
                                <a:pt x="124" y="29"/>
                              </a:cubicBezTo>
                              <a:cubicBezTo>
                                <a:pt x="125" y="27"/>
                                <a:pt x="128" y="26"/>
                                <a:pt x="130" y="24"/>
                              </a:cubicBezTo>
                              <a:cubicBezTo>
                                <a:pt x="132" y="22"/>
                                <a:pt x="134" y="20"/>
                                <a:pt x="136" y="19"/>
                              </a:cubicBezTo>
                              <a:cubicBezTo>
                                <a:pt x="145" y="13"/>
                                <a:pt x="155" y="8"/>
                                <a:pt x="166" y="5"/>
                              </a:cubicBezTo>
                              <a:cubicBezTo>
                                <a:pt x="169" y="4"/>
                                <a:pt x="171" y="3"/>
                                <a:pt x="174" y="3"/>
                              </a:cubicBezTo>
                              <a:cubicBezTo>
                                <a:pt x="182" y="1"/>
                                <a:pt x="182" y="1"/>
                                <a:pt x="182" y="1"/>
                              </a:cubicBezTo>
                              <a:cubicBezTo>
                                <a:pt x="188" y="1"/>
                                <a:pt x="194" y="0"/>
                                <a:pt x="199" y="0"/>
                              </a:cubicBezTo>
                              <a:cubicBezTo>
                                <a:pt x="222" y="1"/>
                                <a:pt x="245" y="8"/>
                                <a:pt x="264" y="22"/>
                              </a:cubicBezTo>
                              <a:cubicBezTo>
                                <a:pt x="267" y="24"/>
                                <a:pt x="270" y="27"/>
                                <a:pt x="274" y="29"/>
                              </a:cubicBezTo>
                              <a:cubicBezTo>
                                <a:pt x="283" y="38"/>
                                <a:pt x="283" y="38"/>
                                <a:pt x="283" y="38"/>
                              </a:cubicBezTo>
                              <a:cubicBezTo>
                                <a:pt x="289" y="44"/>
                                <a:pt x="296" y="50"/>
                                <a:pt x="302" y="56"/>
                              </a:cubicBezTo>
                              <a:cubicBezTo>
                                <a:pt x="315" y="68"/>
                                <a:pt x="327" y="80"/>
                                <a:pt x="340" y="93"/>
                              </a:cubicBezTo>
                              <a:cubicBezTo>
                                <a:pt x="348" y="100"/>
                                <a:pt x="359" y="107"/>
                                <a:pt x="360" y="119"/>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4.15pt;margin-top:103.5pt;height:107.25pt;width:111.25pt;z-index:251629568;mso-width-relative:page;mso-height-relative:page;" fillcolor="#222221" filled="t" stroked="f" coordsize="423,407" o:gfxdata="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" path="m360,119c348,122,340,108,334,101c319,85,303,69,287,54c283,50,279,46,275,43c272,39,267,35,264,32c260,29,256,26,252,23c250,22,248,21,246,20c243,18,241,17,239,16c232,14,232,14,232,14c225,12,225,12,225,12c223,11,221,11,218,10c216,10,214,9,211,9c202,8,193,8,183,9c174,11,165,14,157,17c149,21,142,26,135,32c132,34,132,34,132,34c131,35,130,36,130,37c128,39,126,41,124,43c112,56,112,56,112,56c103,65,95,74,86,83c78,92,69,100,61,109c47,122,47,122,47,122c41,128,41,128,41,128c40,129,38,130,38,131c35,134,35,134,35,134c31,138,29,142,25,146c21,152,21,152,21,152c20,154,19,157,18,159c13,168,10,178,9,188c6,209,9,230,19,249c21,254,25,258,28,262c33,269,33,269,33,269c34,271,37,273,39,275c63,303,63,303,63,303c80,321,96,339,113,358c117,363,121,366,125,371c131,376,131,376,131,376c133,378,136,379,138,381c148,388,159,393,170,396c182,399,194,400,206,400c218,400,230,397,242,393c256,388,269,380,280,370c291,360,302,350,313,341c346,312,346,312,346,312c362,297,362,297,362,297c371,290,371,290,371,290c373,287,376,284,379,281c401,257,413,224,412,192c411,176,408,159,401,145c394,130,385,117,373,106c376,105,378,106,381,108c384,110,387,112,389,116c395,122,399,130,402,135c418,164,423,200,414,234c409,251,401,267,390,280c387,284,384,287,381,290c377,295,377,295,377,295c373,298,373,298,373,298c356,313,356,313,356,313c334,333,312,353,289,372c287,375,284,377,280,380c277,382,274,385,271,387c264,391,257,395,250,398c235,404,220,407,205,407c193,407,181,406,169,403c158,400,147,395,137,389c127,383,118,375,110,367c102,359,94,350,86,341c71,324,56,307,41,290c37,286,33,281,29,277c27,275,26,273,24,271c22,269,21,266,19,264c13,255,9,245,5,235c2,225,0,214,0,203c0,192,2,181,5,171c8,161,12,151,18,142c25,133,31,126,41,117c57,100,73,84,89,67c96,58,104,50,112,41c118,35,118,35,118,35c124,29,124,29,124,29c125,27,128,26,130,24c132,22,134,20,136,19c145,13,155,8,166,5c169,4,171,3,174,3c182,1,182,1,182,1c188,1,194,0,199,0c222,1,245,8,264,22c267,24,270,27,274,29c283,38,283,38,283,38c289,44,296,50,302,56c315,68,327,80,340,93c348,100,359,107,360,119xe">
                <v:path o:connectlocs="1115603,338008;918535,143904;841712,76972;798291,53545;751529,40159;704767,30119;524400,56892;440897,113785;414176,143904;287251,277769;156986,408287;126924,438407;83503,488606;60122,532112;63462,833308;110224,900241;210428,1014026;417516,1241596;460937,1275062;688066,1338648;935236,1238250;1155684,1044145;1239188,970520;1376133,642551;1245868,354741;1299310,388208;1382813,783109;1272589,970520;1245868,997293;965297,1244943;905175,1295142;684726,1362075;457597,1301835;287251,1141197;96863,927014;63462,883508;0,679364;60122,475220;297271,224223;394135,117131;434216,80318;554461,16733;607903,3346;881794,73625;945256,127171;1135644,311235" o:connectangles="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28544" behindDoc="0" locked="0" layoutInCell="1" allowOverlap="1">
                <wp:simplePos x="0" y="0"/>
                <wp:positionH relativeFrom="column">
                  <wp:posOffset>641985</wp:posOffset>
                </wp:positionH>
                <wp:positionV relativeFrom="paragraph">
                  <wp:posOffset>5577205</wp:posOffset>
                </wp:positionV>
                <wp:extent cx="488950" cy="621030"/>
                <wp:effectExtent l="0" t="0" r="9525" b="7620"/>
                <wp:wrapNone/>
                <wp:docPr id="99"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784985" y="6491605"/>
                          <a:ext cx="488950" cy="621030"/>
                        </a:xfrm>
                        <a:custGeom>
                          <a:avLst/>
                          <a:gdLst>
                            <a:gd name="T0" fmla="*/ 36 w 236"/>
                            <a:gd name="T1" fmla="*/ 269 h 299"/>
                            <a:gd name="T2" fmla="*/ 36 w 236"/>
                            <a:gd name="T3" fmla="*/ 231 h 299"/>
                            <a:gd name="T4" fmla="*/ 63 w 236"/>
                            <a:gd name="T5" fmla="*/ 209 h 299"/>
                            <a:gd name="T6" fmla="*/ 75 w 236"/>
                            <a:gd name="T7" fmla="*/ 223 h 299"/>
                            <a:gd name="T8" fmla="*/ 51 w 236"/>
                            <a:gd name="T9" fmla="*/ 268 h 299"/>
                            <a:gd name="T10" fmla="*/ 63 w 236"/>
                            <a:gd name="T11" fmla="*/ 181 h 299"/>
                            <a:gd name="T12" fmla="*/ 11 w 236"/>
                            <a:gd name="T13" fmla="*/ 217 h 299"/>
                            <a:gd name="T14" fmla="*/ 23 w 236"/>
                            <a:gd name="T15" fmla="*/ 294 h 299"/>
                            <a:gd name="T16" fmla="*/ 63 w 236"/>
                            <a:gd name="T17" fmla="*/ 293 h 299"/>
                            <a:gd name="T18" fmla="*/ 90 w 236"/>
                            <a:gd name="T19" fmla="*/ 269 h 299"/>
                            <a:gd name="T20" fmla="*/ 94 w 236"/>
                            <a:gd name="T21" fmla="*/ 262 h 299"/>
                            <a:gd name="T22" fmla="*/ 82 w 236"/>
                            <a:gd name="T23" fmla="*/ 186 h 299"/>
                            <a:gd name="T24" fmla="*/ 63 w 236"/>
                            <a:gd name="T25" fmla="*/ 181 h 299"/>
                            <a:gd name="T26" fmla="*/ 186 w 236"/>
                            <a:gd name="T27" fmla="*/ 265 h 299"/>
                            <a:gd name="T28" fmla="*/ 162 w 236"/>
                            <a:gd name="T29" fmla="*/ 220 h 299"/>
                            <a:gd name="T30" fmla="*/ 174 w 236"/>
                            <a:gd name="T31" fmla="*/ 206 h 299"/>
                            <a:gd name="T32" fmla="*/ 201 w 236"/>
                            <a:gd name="T33" fmla="*/ 228 h 299"/>
                            <a:gd name="T34" fmla="*/ 200 w 236"/>
                            <a:gd name="T35" fmla="*/ 266 h 299"/>
                            <a:gd name="T36" fmla="*/ 70 w 236"/>
                            <a:gd name="T37" fmla="*/ 0 h 299"/>
                            <a:gd name="T38" fmla="*/ 143 w 236"/>
                            <a:gd name="T39" fmla="*/ 260 h 299"/>
                            <a:gd name="T40" fmla="*/ 147 w 236"/>
                            <a:gd name="T41" fmla="*/ 266 h 299"/>
                            <a:gd name="T42" fmla="*/ 173 w 236"/>
                            <a:gd name="T43" fmla="*/ 290 h 299"/>
                            <a:gd name="T44" fmla="*/ 214 w 236"/>
                            <a:gd name="T45" fmla="*/ 291 h 299"/>
                            <a:gd name="T46" fmla="*/ 226 w 236"/>
                            <a:gd name="T47" fmla="*/ 215 h 299"/>
                            <a:gd name="T48" fmla="*/ 174 w 236"/>
                            <a:gd name="T49" fmla="*/ 178 h 299"/>
                            <a:gd name="T50" fmla="*/ 141 w 236"/>
                            <a:gd name="T51" fmla="*/ 196 h 299"/>
                            <a:gd name="T52" fmla="*/ 139 w 236"/>
                            <a:gd name="T53" fmla="*/ 133 h 299"/>
                            <a:gd name="T54" fmla="*/ 175 w 236"/>
                            <a:gd name="T55" fmla="*/ 0 h 299"/>
                            <a:gd name="T56" fmla="*/ 156 w 236"/>
                            <a:gd name="T57" fmla="*/ 127 h 299"/>
                            <a:gd name="T58" fmla="*/ 157 w 236"/>
                            <a:gd name="T59" fmla="*/ 138 h 299"/>
                            <a:gd name="T60" fmla="*/ 150 w 236"/>
                            <a:gd name="T61" fmla="*/ 174 h 299"/>
                            <a:gd name="T62" fmla="*/ 198 w 236"/>
                            <a:gd name="T63" fmla="*/ 92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6" h="299">
                              <a:moveTo>
                                <a:pt x="41" y="270"/>
                              </a:moveTo>
                              <a:cubicBezTo>
                                <a:pt x="40" y="270"/>
                                <a:pt x="38" y="270"/>
                                <a:pt x="36" y="269"/>
                              </a:cubicBezTo>
                              <a:cubicBezTo>
                                <a:pt x="33" y="267"/>
                                <a:pt x="30" y="263"/>
                                <a:pt x="30" y="257"/>
                              </a:cubicBezTo>
                              <a:cubicBezTo>
                                <a:pt x="29" y="249"/>
                                <a:pt x="31" y="240"/>
                                <a:pt x="36" y="231"/>
                              </a:cubicBezTo>
                              <a:cubicBezTo>
                                <a:pt x="40" y="222"/>
                                <a:pt x="47" y="215"/>
                                <a:pt x="54" y="212"/>
                              </a:cubicBezTo>
                              <a:cubicBezTo>
                                <a:pt x="57" y="210"/>
                                <a:pt x="60" y="209"/>
                                <a:pt x="63" y="209"/>
                              </a:cubicBezTo>
                              <a:cubicBezTo>
                                <a:pt x="65" y="209"/>
                                <a:pt x="66" y="210"/>
                                <a:pt x="68" y="210"/>
                              </a:cubicBezTo>
                              <a:cubicBezTo>
                                <a:pt x="72" y="212"/>
                                <a:pt x="74" y="217"/>
                                <a:pt x="75" y="223"/>
                              </a:cubicBezTo>
                              <a:cubicBezTo>
                                <a:pt x="76" y="231"/>
                                <a:pt x="74" y="240"/>
                                <a:pt x="69" y="249"/>
                              </a:cubicBezTo>
                              <a:cubicBezTo>
                                <a:pt x="64" y="258"/>
                                <a:pt x="57" y="264"/>
                                <a:pt x="51" y="268"/>
                              </a:cubicBezTo>
                              <a:cubicBezTo>
                                <a:pt x="47" y="269"/>
                                <a:pt x="44" y="270"/>
                                <a:pt x="41" y="270"/>
                              </a:cubicBezTo>
                              <a:moveTo>
                                <a:pt x="63" y="181"/>
                              </a:moveTo>
                              <a:cubicBezTo>
                                <a:pt x="56" y="181"/>
                                <a:pt x="48" y="183"/>
                                <a:pt x="41" y="187"/>
                              </a:cubicBezTo>
                              <a:cubicBezTo>
                                <a:pt x="29" y="193"/>
                                <a:pt x="18" y="203"/>
                                <a:pt x="11" y="217"/>
                              </a:cubicBezTo>
                              <a:cubicBezTo>
                                <a:pt x="3" y="232"/>
                                <a:pt x="0" y="247"/>
                                <a:pt x="2" y="260"/>
                              </a:cubicBezTo>
                              <a:cubicBezTo>
                                <a:pt x="3" y="275"/>
                                <a:pt x="11" y="287"/>
                                <a:pt x="23" y="294"/>
                              </a:cubicBezTo>
                              <a:cubicBezTo>
                                <a:pt x="29" y="297"/>
                                <a:pt x="35" y="299"/>
                                <a:pt x="41" y="299"/>
                              </a:cubicBezTo>
                              <a:cubicBezTo>
                                <a:pt x="49" y="299"/>
                                <a:pt x="56" y="297"/>
                                <a:pt x="63" y="293"/>
                              </a:cubicBezTo>
                              <a:cubicBezTo>
                                <a:pt x="73" y="288"/>
                                <a:pt x="82" y="280"/>
                                <a:pt x="90" y="269"/>
                              </a:cubicBezTo>
                              <a:cubicBezTo>
                                <a:pt x="90" y="269"/>
                                <a:pt x="90" y="269"/>
                                <a:pt x="90" y="269"/>
                              </a:cubicBezTo>
                              <a:cubicBezTo>
                                <a:pt x="91" y="266"/>
                                <a:pt x="91" y="266"/>
                                <a:pt x="91" y="266"/>
                              </a:cubicBezTo>
                              <a:cubicBezTo>
                                <a:pt x="92" y="265"/>
                                <a:pt x="93" y="264"/>
                                <a:pt x="94" y="262"/>
                              </a:cubicBezTo>
                              <a:cubicBezTo>
                                <a:pt x="110" y="234"/>
                                <a:pt x="110" y="234"/>
                                <a:pt x="110" y="234"/>
                              </a:cubicBezTo>
                              <a:cubicBezTo>
                                <a:pt x="82" y="186"/>
                                <a:pt x="82" y="186"/>
                                <a:pt x="82" y="186"/>
                              </a:cubicBezTo>
                              <a:cubicBezTo>
                                <a:pt x="81" y="186"/>
                                <a:pt x="81" y="186"/>
                                <a:pt x="81" y="186"/>
                              </a:cubicBezTo>
                              <a:cubicBezTo>
                                <a:pt x="76" y="183"/>
                                <a:pt x="69" y="181"/>
                                <a:pt x="63" y="181"/>
                              </a:cubicBezTo>
                              <a:moveTo>
                                <a:pt x="195" y="267"/>
                              </a:moveTo>
                              <a:cubicBezTo>
                                <a:pt x="192" y="267"/>
                                <a:pt x="189" y="267"/>
                                <a:pt x="186" y="265"/>
                              </a:cubicBezTo>
                              <a:cubicBezTo>
                                <a:pt x="179" y="262"/>
                                <a:pt x="173" y="255"/>
                                <a:pt x="168" y="246"/>
                              </a:cubicBezTo>
                              <a:cubicBezTo>
                                <a:pt x="163" y="237"/>
                                <a:pt x="161" y="228"/>
                                <a:pt x="162" y="220"/>
                              </a:cubicBezTo>
                              <a:cubicBezTo>
                                <a:pt x="163" y="214"/>
                                <a:pt x="165" y="210"/>
                                <a:pt x="169" y="208"/>
                              </a:cubicBezTo>
                              <a:cubicBezTo>
                                <a:pt x="170" y="207"/>
                                <a:pt x="172" y="206"/>
                                <a:pt x="174" y="206"/>
                              </a:cubicBezTo>
                              <a:cubicBezTo>
                                <a:pt x="177" y="206"/>
                                <a:pt x="180" y="207"/>
                                <a:pt x="183" y="209"/>
                              </a:cubicBezTo>
                              <a:cubicBezTo>
                                <a:pt x="190" y="212"/>
                                <a:pt x="196" y="219"/>
                                <a:pt x="201" y="228"/>
                              </a:cubicBezTo>
                              <a:cubicBezTo>
                                <a:pt x="206" y="237"/>
                                <a:pt x="208" y="246"/>
                                <a:pt x="207" y="254"/>
                              </a:cubicBezTo>
                              <a:cubicBezTo>
                                <a:pt x="206" y="260"/>
                                <a:pt x="204" y="264"/>
                                <a:pt x="200" y="266"/>
                              </a:cubicBezTo>
                              <a:cubicBezTo>
                                <a:pt x="199" y="267"/>
                                <a:pt x="197" y="267"/>
                                <a:pt x="195" y="267"/>
                              </a:cubicBezTo>
                              <a:moveTo>
                                <a:pt x="70" y="0"/>
                              </a:moveTo>
                              <a:cubicBezTo>
                                <a:pt x="47" y="19"/>
                                <a:pt x="30" y="47"/>
                                <a:pt x="47" y="92"/>
                              </a:cubicBezTo>
                              <a:cubicBezTo>
                                <a:pt x="143" y="260"/>
                                <a:pt x="143" y="260"/>
                                <a:pt x="143" y="260"/>
                              </a:cubicBezTo>
                              <a:cubicBezTo>
                                <a:pt x="144" y="261"/>
                                <a:pt x="145" y="262"/>
                                <a:pt x="145" y="264"/>
                              </a:cubicBezTo>
                              <a:cubicBezTo>
                                <a:pt x="147" y="266"/>
                                <a:pt x="147" y="266"/>
                                <a:pt x="147" y="266"/>
                              </a:cubicBezTo>
                              <a:cubicBezTo>
                                <a:pt x="147" y="266"/>
                                <a:pt x="147" y="266"/>
                                <a:pt x="147" y="266"/>
                              </a:cubicBezTo>
                              <a:cubicBezTo>
                                <a:pt x="154" y="277"/>
                                <a:pt x="164" y="285"/>
                                <a:pt x="173" y="290"/>
                              </a:cubicBezTo>
                              <a:cubicBezTo>
                                <a:pt x="181" y="294"/>
                                <a:pt x="188" y="296"/>
                                <a:pt x="195" y="296"/>
                              </a:cubicBezTo>
                              <a:cubicBezTo>
                                <a:pt x="202" y="296"/>
                                <a:pt x="208" y="294"/>
                                <a:pt x="214" y="291"/>
                              </a:cubicBezTo>
                              <a:cubicBezTo>
                                <a:pt x="226" y="285"/>
                                <a:pt x="233" y="272"/>
                                <a:pt x="235" y="257"/>
                              </a:cubicBezTo>
                              <a:cubicBezTo>
                                <a:pt x="236" y="244"/>
                                <a:pt x="234" y="229"/>
                                <a:pt x="226" y="215"/>
                              </a:cubicBezTo>
                              <a:cubicBezTo>
                                <a:pt x="218" y="201"/>
                                <a:pt x="207" y="190"/>
                                <a:pt x="196" y="184"/>
                              </a:cubicBezTo>
                              <a:cubicBezTo>
                                <a:pt x="188" y="180"/>
                                <a:pt x="181" y="178"/>
                                <a:pt x="174" y="178"/>
                              </a:cubicBezTo>
                              <a:cubicBezTo>
                                <a:pt x="167" y="178"/>
                                <a:pt x="161" y="180"/>
                                <a:pt x="155" y="183"/>
                              </a:cubicBezTo>
                              <a:cubicBezTo>
                                <a:pt x="149" y="186"/>
                                <a:pt x="145" y="191"/>
                                <a:pt x="141" y="196"/>
                              </a:cubicBezTo>
                              <a:cubicBezTo>
                                <a:pt x="135" y="185"/>
                                <a:pt x="129" y="174"/>
                                <a:pt x="126" y="168"/>
                              </a:cubicBezTo>
                              <a:cubicBezTo>
                                <a:pt x="132" y="155"/>
                                <a:pt x="133" y="146"/>
                                <a:pt x="139" y="133"/>
                              </a:cubicBezTo>
                              <a:cubicBezTo>
                                <a:pt x="116" y="89"/>
                                <a:pt x="93" y="44"/>
                                <a:pt x="70" y="0"/>
                              </a:cubicBezTo>
                              <a:moveTo>
                                <a:pt x="175" y="0"/>
                              </a:moveTo>
                              <a:cubicBezTo>
                                <a:pt x="132" y="81"/>
                                <a:pt x="132" y="81"/>
                                <a:pt x="132" y="81"/>
                              </a:cubicBezTo>
                              <a:cubicBezTo>
                                <a:pt x="156" y="127"/>
                                <a:pt x="156" y="127"/>
                                <a:pt x="156" y="127"/>
                              </a:cubicBezTo>
                              <a:cubicBezTo>
                                <a:pt x="159" y="132"/>
                                <a:pt x="159" y="132"/>
                                <a:pt x="159" y="132"/>
                              </a:cubicBezTo>
                              <a:cubicBezTo>
                                <a:pt x="157" y="138"/>
                                <a:pt x="157" y="138"/>
                                <a:pt x="157" y="138"/>
                              </a:cubicBezTo>
                              <a:cubicBezTo>
                                <a:pt x="153" y="148"/>
                                <a:pt x="150" y="158"/>
                                <a:pt x="146" y="167"/>
                              </a:cubicBezTo>
                              <a:cubicBezTo>
                                <a:pt x="147" y="170"/>
                                <a:pt x="148" y="172"/>
                                <a:pt x="150" y="174"/>
                              </a:cubicBezTo>
                              <a:cubicBezTo>
                                <a:pt x="151" y="173"/>
                                <a:pt x="151" y="173"/>
                                <a:pt x="151" y="173"/>
                              </a:cubicBezTo>
                              <a:cubicBezTo>
                                <a:pt x="198" y="92"/>
                                <a:pt x="198" y="92"/>
                                <a:pt x="198" y="92"/>
                              </a:cubicBezTo>
                              <a:cubicBezTo>
                                <a:pt x="214" y="47"/>
                                <a:pt x="197" y="18"/>
                                <a:pt x="175"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50.55pt;margin-top:439.15pt;height:48.9pt;width:38.5pt;z-index:251628544;mso-width-relative:page;mso-height-relative:page;" fillcolor="#222221" filled="t" stroked="f" coordsize="236,299" o:gfxdata="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" path="m41,270c40,270,38,270,36,269c33,267,30,263,30,257c29,249,31,240,36,231c40,222,47,215,54,212c57,210,60,209,63,209c65,209,66,210,68,210c72,212,74,217,75,223c76,231,74,240,69,249c64,258,57,264,51,268c47,269,44,270,41,270m63,181c56,181,48,183,41,187c29,193,18,203,11,217c3,232,0,247,2,260c3,275,11,287,23,294c29,297,35,299,41,299c49,299,56,297,63,293c73,288,82,280,90,269c90,269,90,269,90,269c91,266,91,266,91,266c92,265,93,264,94,262c110,234,110,234,110,234c82,186,82,186,82,186c81,186,81,186,81,186c76,183,69,181,63,181m195,267c192,267,189,267,186,265c179,262,173,255,168,246c163,237,161,228,162,220c163,214,165,210,169,208c170,207,172,206,174,206c177,206,180,207,183,209c190,212,196,219,201,228c206,237,208,246,207,254c206,260,204,264,200,266c199,267,197,267,195,267m70,0c47,19,30,47,47,92c143,260,143,260,143,260c144,261,145,262,145,264c147,266,147,266,147,266c147,266,147,266,147,266c154,277,164,285,173,290c181,294,188,296,195,296c202,296,208,294,214,291c226,285,233,272,235,257c236,244,234,229,226,215c218,201,207,190,196,184c188,180,181,178,174,178c167,178,161,180,155,183c149,186,145,191,141,196c135,185,129,174,126,168c132,155,133,146,139,133c116,89,93,44,70,0m175,0c132,81,132,81,132,81c156,127,156,127,156,127c159,132,159,132,159,132c157,138,157,138,157,138c153,148,150,158,146,167c147,170,148,172,150,174c151,173,151,173,151,173c198,92,198,92,198,92c214,47,197,18,175,0e">
                <v:path o:connectlocs="74585,558719;74585,479792;130524,434097;155386,463176;105662,556642;130524,375941;22790,450714;47651,610644;130524,608567;186463,558719;194751,544180;169889,386326;130524,375941;385358,550411;335635,456945;360497,427866;416436,473561;414364,552488;145027,0;296270,540026;304557,552488;358425,602336;443369,604413;468231,446560;360497,369710;292126,407096;287983,276244;362568,0;323204,263781;325276,286629;310773,361402;410220,191086"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27520" behindDoc="0" locked="0" layoutInCell="1" allowOverlap="1">
                <wp:simplePos x="0" y="0"/>
                <wp:positionH relativeFrom="column">
                  <wp:posOffset>1698625</wp:posOffset>
                </wp:positionH>
                <wp:positionV relativeFrom="paragraph">
                  <wp:posOffset>5711825</wp:posOffset>
                </wp:positionV>
                <wp:extent cx="3395980" cy="702310"/>
                <wp:effectExtent l="0" t="0" r="0" b="0"/>
                <wp:wrapNone/>
                <wp:docPr id="9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6626225"/>
                          <a:ext cx="3395980" cy="70231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449.75pt;height:55.3pt;width:267.4pt;z-index:251627520;mso-width-relative:page;mso-height-relative:page;" filled="f" stroked="f" coordsize="21600,21600" o:gfxdata="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AjF5NgAAAAMAQAADwAAAAAAAAABACAAAAAiAAAAZHJzL2Rvd25yZXYueG1sUEsBAhQAFAAA&#10;AAgAh07iQCGAtusoAgAAzwMAAA4AAAAAAAAAAQAgAAAAJwEAAGRycy9lMm9Eb2MueG1sUEsFBgAA&#10;AAAGAAYAWQEAAMEFA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26496" behindDoc="0" locked="0" layoutInCell="1" allowOverlap="1">
                <wp:simplePos x="0" y="0"/>
                <wp:positionH relativeFrom="column">
                  <wp:posOffset>1698625</wp:posOffset>
                </wp:positionH>
                <wp:positionV relativeFrom="paragraph">
                  <wp:posOffset>5361305</wp:posOffset>
                </wp:positionV>
                <wp:extent cx="1098550" cy="396240"/>
                <wp:effectExtent l="0" t="0" r="0" b="0"/>
                <wp:wrapNone/>
                <wp:docPr id="9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6275705"/>
                          <a:ext cx="1098550" cy="396240"/>
                        </a:xfrm>
                        <a:prstGeom prst="rect">
                          <a:avLst/>
                        </a:prstGeom>
                        <a:noFill/>
                      </wps:spPr>
                      <wps:txbx>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422.15pt;height:31.2pt;width:86.5pt;z-index:251626496;mso-width-relative:page;mso-height-relative:page;" filled="f" stroked="f" coordsize="21600,21600" o:gfxdata="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w/hXD2QAAAAsBAAAPAAAAAAAAAAEAIAAAACIAAABkcnMvZG93bnJldi54bWxQSwECFAAU&#10;AAAACACHTuJAT8QW7ikCAADPAwAADgAAAAAAAAABACAAAAAoAQAAZHJzL2Uyb0RvYy54bWxQSwUG&#10;AAAAAAYABgBZAQAAwwU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625472" behindDoc="0" locked="0" layoutInCell="1" allowOverlap="1">
                <wp:simplePos x="0" y="0"/>
                <wp:positionH relativeFrom="column">
                  <wp:posOffset>179705</wp:posOffset>
                </wp:positionH>
                <wp:positionV relativeFrom="paragraph">
                  <wp:posOffset>5206365</wp:posOffset>
                </wp:positionV>
                <wp:extent cx="1412875" cy="1362075"/>
                <wp:effectExtent l="0" t="0" r="0" b="9525"/>
                <wp:wrapNone/>
                <wp:docPr id="96"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322705" y="6120765"/>
                          <a:ext cx="1412875" cy="1362075"/>
                        </a:xfrm>
                        <a:custGeom>
                          <a:avLst/>
                          <a:gdLst>
                            <a:gd name="T0" fmla="*/ 334 w 423"/>
                            <a:gd name="T1" fmla="*/ 101 h 407"/>
                            <a:gd name="T2" fmla="*/ 275 w 423"/>
                            <a:gd name="T3" fmla="*/ 43 h 407"/>
                            <a:gd name="T4" fmla="*/ 252 w 423"/>
                            <a:gd name="T5" fmla="*/ 23 h 407"/>
                            <a:gd name="T6" fmla="*/ 239 w 423"/>
                            <a:gd name="T7" fmla="*/ 16 h 407"/>
                            <a:gd name="T8" fmla="*/ 225 w 423"/>
                            <a:gd name="T9" fmla="*/ 12 h 407"/>
                            <a:gd name="T10" fmla="*/ 211 w 423"/>
                            <a:gd name="T11" fmla="*/ 9 h 407"/>
                            <a:gd name="T12" fmla="*/ 157 w 423"/>
                            <a:gd name="T13" fmla="*/ 17 h 407"/>
                            <a:gd name="T14" fmla="*/ 132 w 423"/>
                            <a:gd name="T15" fmla="*/ 34 h 407"/>
                            <a:gd name="T16" fmla="*/ 124 w 423"/>
                            <a:gd name="T17" fmla="*/ 43 h 407"/>
                            <a:gd name="T18" fmla="*/ 86 w 423"/>
                            <a:gd name="T19" fmla="*/ 83 h 407"/>
                            <a:gd name="T20" fmla="*/ 47 w 423"/>
                            <a:gd name="T21" fmla="*/ 122 h 407"/>
                            <a:gd name="T22" fmla="*/ 38 w 423"/>
                            <a:gd name="T23" fmla="*/ 131 h 407"/>
                            <a:gd name="T24" fmla="*/ 25 w 423"/>
                            <a:gd name="T25" fmla="*/ 146 h 407"/>
                            <a:gd name="T26" fmla="*/ 18 w 423"/>
                            <a:gd name="T27" fmla="*/ 159 h 407"/>
                            <a:gd name="T28" fmla="*/ 19 w 423"/>
                            <a:gd name="T29" fmla="*/ 249 h 407"/>
                            <a:gd name="T30" fmla="*/ 33 w 423"/>
                            <a:gd name="T31" fmla="*/ 269 h 407"/>
                            <a:gd name="T32" fmla="*/ 63 w 423"/>
                            <a:gd name="T33" fmla="*/ 303 h 407"/>
                            <a:gd name="T34" fmla="*/ 125 w 423"/>
                            <a:gd name="T35" fmla="*/ 371 h 407"/>
                            <a:gd name="T36" fmla="*/ 138 w 423"/>
                            <a:gd name="T37" fmla="*/ 381 h 407"/>
                            <a:gd name="T38" fmla="*/ 206 w 423"/>
                            <a:gd name="T39" fmla="*/ 400 h 407"/>
                            <a:gd name="T40" fmla="*/ 280 w 423"/>
                            <a:gd name="T41" fmla="*/ 370 h 407"/>
                            <a:gd name="T42" fmla="*/ 346 w 423"/>
                            <a:gd name="T43" fmla="*/ 312 h 407"/>
                            <a:gd name="T44" fmla="*/ 371 w 423"/>
                            <a:gd name="T45" fmla="*/ 290 h 407"/>
                            <a:gd name="T46" fmla="*/ 412 w 423"/>
                            <a:gd name="T47" fmla="*/ 192 h 407"/>
                            <a:gd name="T48" fmla="*/ 373 w 423"/>
                            <a:gd name="T49" fmla="*/ 106 h 407"/>
                            <a:gd name="T50" fmla="*/ 389 w 423"/>
                            <a:gd name="T51" fmla="*/ 116 h 407"/>
                            <a:gd name="T52" fmla="*/ 414 w 423"/>
                            <a:gd name="T53" fmla="*/ 234 h 407"/>
                            <a:gd name="T54" fmla="*/ 381 w 423"/>
                            <a:gd name="T55" fmla="*/ 290 h 407"/>
                            <a:gd name="T56" fmla="*/ 373 w 423"/>
                            <a:gd name="T57" fmla="*/ 298 h 407"/>
                            <a:gd name="T58" fmla="*/ 289 w 423"/>
                            <a:gd name="T59" fmla="*/ 372 h 407"/>
                            <a:gd name="T60" fmla="*/ 271 w 423"/>
                            <a:gd name="T61" fmla="*/ 387 h 407"/>
                            <a:gd name="T62" fmla="*/ 205 w 423"/>
                            <a:gd name="T63" fmla="*/ 407 h 407"/>
                            <a:gd name="T64" fmla="*/ 137 w 423"/>
                            <a:gd name="T65" fmla="*/ 389 h 407"/>
                            <a:gd name="T66" fmla="*/ 86 w 423"/>
                            <a:gd name="T67" fmla="*/ 341 h 407"/>
                            <a:gd name="T68" fmla="*/ 29 w 423"/>
                            <a:gd name="T69" fmla="*/ 277 h 407"/>
                            <a:gd name="T70" fmla="*/ 19 w 423"/>
                            <a:gd name="T71" fmla="*/ 264 h 407"/>
                            <a:gd name="T72" fmla="*/ 0 w 423"/>
                            <a:gd name="T73" fmla="*/ 203 h 407"/>
                            <a:gd name="T74" fmla="*/ 18 w 423"/>
                            <a:gd name="T75" fmla="*/ 142 h 407"/>
                            <a:gd name="T76" fmla="*/ 89 w 423"/>
                            <a:gd name="T77" fmla="*/ 67 h 407"/>
                            <a:gd name="T78" fmla="*/ 118 w 423"/>
                            <a:gd name="T79" fmla="*/ 35 h 407"/>
                            <a:gd name="T80" fmla="*/ 130 w 423"/>
                            <a:gd name="T81" fmla="*/ 24 h 407"/>
                            <a:gd name="T82" fmla="*/ 166 w 423"/>
                            <a:gd name="T83" fmla="*/ 5 h 407"/>
                            <a:gd name="T84" fmla="*/ 182 w 423"/>
                            <a:gd name="T85" fmla="*/ 1 h 407"/>
                            <a:gd name="T86" fmla="*/ 264 w 423"/>
                            <a:gd name="T87" fmla="*/ 22 h 407"/>
                            <a:gd name="T88" fmla="*/ 283 w 423"/>
                            <a:gd name="T89" fmla="*/ 38 h 407"/>
                            <a:gd name="T90" fmla="*/ 340 w 423"/>
                            <a:gd name="T91" fmla="*/ 93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23" h="407">
                              <a:moveTo>
                                <a:pt x="360" y="119"/>
                              </a:moveTo>
                              <a:cubicBezTo>
                                <a:pt x="348" y="122"/>
                                <a:pt x="340" y="108"/>
                                <a:pt x="334" y="101"/>
                              </a:cubicBezTo>
                              <a:cubicBezTo>
                                <a:pt x="319" y="85"/>
                                <a:pt x="303" y="69"/>
                                <a:pt x="287" y="54"/>
                              </a:cubicBezTo>
                              <a:cubicBezTo>
                                <a:pt x="283" y="50"/>
                                <a:pt x="279" y="46"/>
                                <a:pt x="275" y="43"/>
                              </a:cubicBezTo>
                              <a:cubicBezTo>
                                <a:pt x="272" y="39"/>
                                <a:pt x="267" y="35"/>
                                <a:pt x="264" y="32"/>
                              </a:cubicBezTo>
                              <a:cubicBezTo>
                                <a:pt x="260" y="29"/>
                                <a:pt x="256" y="26"/>
                                <a:pt x="252" y="23"/>
                              </a:cubicBezTo>
                              <a:cubicBezTo>
                                <a:pt x="250" y="22"/>
                                <a:pt x="248" y="21"/>
                                <a:pt x="246" y="20"/>
                              </a:cubicBezTo>
                              <a:cubicBezTo>
                                <a:pt x="243" y="18"/>
                                <a:pt x="241" y="17"/>
                                <a:pt x="239" y="16"/>
                              </a:cubicBezTo>
                              <a:cubicBezTo>
                                <a:pt x="232" y="14"/>
                                <a:pt x="232" y="14"/>
                                <a:pt x="232" y="14"/>
                              </a:cubicBezTo>
                              <a:cubicBezTo>
                                <a:pt x="225" y="12"/>
                                <a:pt x="225" y="12"/>
                                <a:pt x="225" y="12"/>
                              </a:cubicBezTo>
                              <a:cubicBezTo>
                                <a:pt x="223" y="11"/>
                                <a:pt x="221" y="11"/>
                                <a:pt x="218" y="10"/>
                              </a:cubicBezTo>
                              <a:cubicBezTo>
                                <a:pt x="216" y="10"/>
                                <a:pt x="214" y="9"/>
                                <a:pt x="211" y="9"/>
                              </a:cubicBezTo>
                              <a:cubicBezTo>
                                <a:pt x="202" y="8"/>
                                <a:pt x="193" y="8"/>
                                <a:pt x="183" y="9"/>
                              </a:cubicBezTo>
                              <a:cubicBezTo>
                                <a:pt x="174" y="11"/>
                                <a:pt x="165" y="14"/>
                                <a:pt x="157" y="17"/>
                              </a:cubicBezTo>
                              <a:cubicBezTo>
                                <a:pt x="149" y="21"/>
                                <a:pt x="142" y="26"/>
                                <a:pt x="135" y="32"/>
                              </a:cubicBezTo>
                              <a:cubicBezTo>
                                <a:pt x="132" y="34"/>
                                <a:pt x="132" y="34"/>
                                <a:pt x="132" y="34"/>
                              </a:cubicBezTo>
                              <a:cubicBezTo>
                                <a:pt x="131" y="35"/>
                                <a:pt x="130" y="36"/>
                                <a:pt x="130" y="37"/>
                              </a:cubicBezTo>
                              <a:cubicBezTo>
                                <a:pt x="128" y="39"/>
                                <a:pt x="126" y="41"/>
                                <a:pt x="124" y="43"/>
                              </a:cubicBezTo>
                              <a:cubicBezTo>
                                <a:pt x="112" y="56"/>
                                <a:pt x="112" y="56"/>
                                <a:pt x="112" y="56"/>
                              </a:cubicBezTo>
                              <a:cubicBezTo>
                                <a:pt x="103" y="65"/>
                                <a:pt x="95" y="74"/>
                                <a:pt x="86" y="83"/>
                              </a:cubicBezTo>
                              <a:cubicBezTo>
                                <a:pt x="78" y="92"/>
                                <a:pt x="69" y="100"/>
                                <a:pt x="61" y="109"/>
                              </a:cubicBezTo>
                              <a:cubicBezTo>
                                <a:pt x="47" y="122"/>
                                <a:pt x="47" y="122"/>
                                <a:pt x="47" y="122"/>
                              </a:cubicBezTo>
                              <a:cubicBezTo>
                                <a:pt x="41" y="128"/>
                                <a:pt x="41" y="128"/>
                                <a:pt x="41" y="128"/>
                              </a:cubicBezTo>
                              <a:cubicBezTo>
                                <a:pt x="40" y="129"/>
                                <a:pt x="38" y="130"/>
                                <a:pt x="38" y="131"/>
                              </a:cubicBezTo>
                              <a:cubicBezTo>
                                <a:pt x="35" y="134"/>
                                <a:pt x="35" y="134"/>
                                <a:pt x="35" y="134"/>
                              </a:cubicBezTo>
                              <a:cubicBezTo>
                                <a:pt x="31" y="138"/>
                                <a:pt x="29" y="142"/>
                                <a:pt x="25" y="146"/>
                              </a:cubicBezTo>
                              <a:cubicBezTo>
                                <a:pt x="21" y="152"/>
                                <a:pt x="21" y="152"/>
                                <a:pt x="21" y="152"/>
                              </a:cubicBezTo>
                              <a:cubicBezTo>
                                <a:pt x="20" y="154"/>
                                <a:pt x="19" y="157"/>
                                <a:pt x="18" y="159"/>
                              </a:cubicBezTo>
                              <a:cubicBezTo>
                                <a:pt x="13" y="168"/>
                                <a:pt x="10" y="178"/>
                                <a:pt x="9" y="188"/>
                              </a:cubicBezTo>
                              <a:cubicBezTo>
                                <a:pt x="6" y="209"/>
                                <a:pt x="9" y="230"/>
                                <a:pt x="19" y="249"/>
                              </a:cubicBezTo>
                              <a:cubicBezTo>
                                <a:pt x="21" y="254"/>
                                <a:pt x="25" y="258"/>
                                <a:pt x="28" y="262"/>
                              </a:cubicBezTo>
                              <a:cubicBezTo>
                                <a:pt x="33" y="269"/>
                                <a:pt x="33" y="269"/>
                                <a:pt x="33" y="269"/>
                              </a:cubicBezTo>
                              <a:cubicBezTo>
                                <a:pt x="34" y="271"/>
                                <a:pt x="37" y="273"/>
                                <a:pt x="39" y="275"/>
                              </a:cubicBezTo>
                              <a:cubicBezTo>
                                <a:pt x="63" y="303"/>
                                <a:pt x="63" y="303"/>
                                <a:pt x="63" y="303"/>
                              </a:cubicBezTo>
                              <a:cubicBezTo>
                                <a:pt x="80" y="321"/>
                                <a:pt x="96" y="339"/>
                                <a:pt x="113" y="358"/>
                              </a:cubicBezTo>
                              <a:cubicBezTo>
                                <a:pt x="117" y="363"/>
                                <a:pt x="121" y="366"/>
                                <a:pt x="125" y="371"/>
                              </a:cubicBezTo>
                              <a:cubicBezTo>
                                <a:pt x="131" y="376"/>
                                <a:pt x="131" y="376"/>
                                <a:pt x="131" y="376"/>
                              </a:cubicBezTo>
                              <a:cubicBezTo>
                                <a:pt x="133" y="378"/>
                                <a:pt x="136" y="379"/>
                                <a:pt x="138" y="381"/>
                              </a:cubicBezTo>
                              <a:cubicBezTo>
                                <a:pt x="148" y="388"/>
                                <a:pt x="159" y="393"/>
                                <a:pt x="170" y="396"/>
                              </a:cubicBezTo>
                              <a:cubicBezTo>
                                <a:pt x="182" y="399"/>
                                <a:pt x="194" y="400"/>
                                <a:pt x="206" y="400"/>
                              </a:cubicBezTo>
                              <a:cubicBezTo>
                                <a:pt x="218" y="400"/>
                                <a:pt x="230" y="397"/>
                                <a:pt x="242" y="393"/>
                              </a:cubicBezTo>
                              <a:cubicBezTo>
                                <a:pt x="256" y="388"/>
                                <a:pt x="269" y="380"/>
                                <a:pt x="280" y="370"/>
                              </a:cubicBezTo>
                              <a:cubicBezTo>
                                <a:pt x="291" y="360"/>
                                <a:pt x="302" y="350"/>
                                <a:pt x="313" y="341"/>
                              </a:cubicBezTo>
                              <a:cubicBezTo>
                                <a:pt x="346" y="312"/>
                                <a:pt x="346" y="312"/>
                                <a:pt x="346" y="312"/>
                              </a:cubicBezTo>
                              <a:cubicBezTo>
                                <a:pt x="362" y="297"/>
                                <a:pt x="362" y="297"/>
                                <a:pt x="362" y="297"/>
                              </a:cubicBezTo>
                              <a:cubicBezTo>
                                <a:pt x="371" y="290"/>
                                <a:pt x="371" y="290"/>
                                <a:pt x="371" y="290"/>
                              </a:cubicBezTo>
                              <a:cubicBezTo>
                                <a:pt x="373" y="287"/>
                                <a:pt x="376" y="284"/>
                                <a:pt x="379" y="281"/>
                              </a:cubicBezTo>
                              <a:cubicBezTo>
                                <a:pt x="401" y="257"/>
                                <a:pt x="413" y="224"/>
                                <a:pt x="412" y="192"/>
                              </a:cubicBezTo>
                              <a:cubicBezTo>
                                <a:pt x="411" y="176"/>
                                <a:pt x="408" y="159"/>
                                <a:pt x="401" y="145"/>
                              </a:cubicBezTo>
                              <a:cubicBezTo>
                                <a:pt x="394" y="130"/>
                                <a:pt x="385" y="117"/>
                                <a:pt x="373" y="106"/>
                              </a:cubicBezTo>
                              <a:cubicBezTo>
                                <a:pt x="376" y="105"/>
                                <a:pt x="378" y="106"/>
                                <a:pt x="381" y="108"/>
                              </a:cubicBezTo>
                              <a:cubicBezTo>
                                <a:pt x="384" y="110"/>
                                <a:pt x="387" y="112"/>
                                <a:pt x="389" y="116"/>
                              </a:cubicBezTo>
                              <a:cubicBezTo>
                                <a:pt x="395" y="122"/>
                                <a:pt x="399" y="130"/>
                                <a:pt x="402" y="135"/>
                              </a:cubicBezTo>
                              <a:cubicBezTo>
                                <a:pt x="418" y="164"/>
                                <a:pt x="423" y="200"/>
                                <a:pt x="414" y="234"/>
                              </a:cubicBezTo>
                              <a:cubicBezTo>
                                <a:pt x="409" y="251"/>
                                <a:pt x="401" y="267"/>
                                <a:pt x="390" y="280"/>
                              </a:cubicBezTo>
                              <a:cubicBezTo>
                                <a:pt x="387" y="284"/>
                                <a:pt x="384" y="287"/>
                                <a:pt x="381" y="290"/>
                              </a:cubicBezTo>
                              <a:cubicBezTo>
                                <a:pt x="377" y="295"/>
                                <a:pt x="377" y="295"/>
                                <a:pt x="377" y="295"/>
                              </a:cubicBezTo>
                              <a:cubicBezTo>
                                <a:pt x="373" y="298"/>
                                <a:pt x="373" y="298"/>
                                <a:pt x="373" y="298"/>
                              </a:cubicBezTo>
                              <a:cubicBezTo>
                                <a:pt x="356" y="313"/>
                                <a:pt x="356" y="313"/>
                                <a:pt x="356" y="313"/>
                              </a:cubicBezTo>
                              <a:cubicBezTo>
                                <a:pt x="334" y="333"/>
                                <a:pt x="312" y="353"/>
                                <a:pt x="289" y="372"/>
                              </a:cubicBezTo>
                              <a:cubicBezTo>
                                <a:pt x="287" y="375"/>
                                <a:pt x="284" y="377"/>
                                <a:pt x="280" y="380"/>
                              </a:cubicBezTo>
                              <a:cubicBezTo>
                                <a:pt x="277" y="382"/>
                                <a:pt x="274" y="385"/>
                                <a:pt x="271" y="387"/>
                              </a:cubicBezTo>
                              <a:cubicBezTo>
                                <a:pt x="264" y="391"/>
                                <a:pt x="257" y="395"/>
                                <a:pt x="250" y="398"/>
                              </a:cubicBezTo>
                              <a:cubicBezTo>
                                <a:pt x="235" y="404"/>
                                <a:pt x="220" y="407"/>
                                <a:pt x="205" y="407"/>
                              </a:cubicBezTo>
                              <a:cubicBezTo>
                                <a:pt x="193" y="407"/>
                                <a:pt x="181" y="406"/>
                                <a:pt x="169" y="403"/>
                              </a:cubicBezTo>
                              <a:cubicBezTo>
                                <a:pt x="158" y="400"/>
                                <a:pt x="147" y="395"/>
                                <a:pt x="137" y="389"/>
                              </a:cubicBezTo>
                              <a:cubicBezTo>
                                <a:pt x="127" y="383"/>
                                <a:pt x="118" y="375"/>
                                <a:pt x="110" y="367"/>
                              </a:cubicBezTo>
                              <a:cubicBezTo>
                                <a:pt x="102" y="359"/>
                                <a:pt x="94" y="350"/>
                                <a:pt x="86" y="341"/>
                              </a:cubicBezTo>
                              <a:cubicBezTo>
                                <a:pt x="71" y="324"/>
                                <a:pt x="56" y="307"/>
                                <a:pt x="41" y="290"/>
                              </a:cubicBezTo>
                              <a:cubicBezTo>
                                <a:pt x="37" y="286"/>
                                <a:pt x="33" y="281"/>
                                <a:pt x="29" y="277"/>
                              </a:cubicBezTo>
                              <a:cubicBezTo>
                                <a:pt x="27" y="275"/>
                                <a:pt x="26" y="273"/>
                                <a:pt x="24" y="271"/>
                              </a:cubicBezTo>
                              <a:cubicBezTo>
                                <a:pt x="22" y="269"/>
                                <a:pt x="21" y="266"/>
                                <a:pt x="19" y="264"/>
                              </a:cubicBezTo>
                              <a:cubicBezTo>
                                <a:pt x="13" y="255"/>
                                <a:pt x="9" y="245"/>
                                <a:pt x="5" y="235"/>
                              </a:cubicBezTo>
                              <a:cubicBezTo>
                                <a:pt x="2" y="225"/>
                                <a:pt x="0" y="214"/>
                                <a:pt x="0" y="203"/>
                              </a:cubicBezTo>
                              <a:cubicBezTo>
                                <a:pt x="0" y="192"/>
                                <a:pt x="2" y="181"/>
                                <a:pt x="5" y="171"/>
                              </a:cubicBezTo>
                              <a:cubicBezTo>
                                <a:pt x="8" y="161"/>
                                <a:pt x="12" y="151"/>
                                <a:pt x="18" y="142"/>
                              </a:cubicBezTo>
                              <a:cubicBezTo>
                                <a:pt x="25" y="133"/>
                                <a:pt x="31" y="126"/>
                                <a:pt x="41" y="117"/>
                              </a:cubicBezTo>
                              <a:cubicBezTo>
                                <a:pt x="57" y="100"/>
                                <a:pt x="73" y="84"/>
                                <a:pt x="89" y="67"/>
                              </a:cubicBezTo>
                              <a:cubicBezTo>
                                <a:pt x="96" y="58"/>
                                <a:pt x="104" y="50"/>
                                <a:pt x="112" y="41"/>
                              </a:cubicBezTo>
                              <a:cubicBezTo>
                                <a:pt x="118" y="35"/>
                                <a:pt x="118" y="35"/>
                                <a:pt x="118" y="35"/>
                              </a:cubicBezTo>
                              <a:cubicBezTo>
                                <a:pt x="124" y="29"/>
                                <a:pt x="124" y="29"/>
                                <a:pt x="124" y="29"/>
                              </a:cubicBezTo>
                              <a:cubicBezTo>
                                <a:pt x="125" y="27"/>
                                <a:pt x="128" y="26"/>
                                <a:pt x="130" y="24"/>
                              </a:cubicBezTo>
                              <a:cubicBezTo>
                                <a:pt x="132" y="22"/>
                                <a:pt x="134" y="20"/>
                                <a:pt x="136" y="19"/>
                              </a:cubicBezTo>
                              <a:cubicBezTo>
                                <a:pt x="145" y="13"/>
                                <a:pt x="155" y="8"/>
                                <a:pt x="166" y="5"/>
                              </a:cubicBezTo>
                              <a:cubicBezTo>
                                <a:pt x="169" y="4"/>
                                <a:pt x="171" y="3"/>
                                <a:pt x="174" y="3"/>
                              </a:cubicBezTo>
                              <a:cubicBezTo>
                                <a:pt x="182" y="1"/>
                                <a:pt x="182" y="1"/>
                                <a:pt x="182" y="1"/>
                              </a:cubicBezTo>
                              <a:cubicBezTo>
                                <a:pt x="188" y="1"/>
                                <a:pt x="194" y="0"/>
                                <a:pt x="199" y="0"/>
                              </a:cubicBezTo>
                              <a:cubicBezTo>
                                <a:pt x="222" y="1"/>
                                <a:pt x="245" y="8"/>
                                <a:pt x="264" y="22"/>
                              </a:cubicBezTo>
                              <a:cubicBezTo>
                                <a:pt x="267" y="24"/>
                                <a:pt x="270" y="27"/>
                                <a:pt x="274" y="29"/>
                              </a:cubicBezTo>
                              <a:cubicBezTo>
                                <a:pt x="283" y="38"/>
                                <a:pt x="283" y="38"/>
                                <a:pt x="283" y="38"/>
                              </a:cubicBezTo>
                              <a:cubicBezTo>
                                <a:pt x="289" y="44"/>
                                <a:pt x="296" y="50"/>
                                <a:pt x="302" y="56"/>
                              </a:cubicBezTo>
                              <a:cubicBezTo>
                                <a:pt x="315" y="68"/>
                                <a:pt x="327" y="80"/>
                                <a:pt x="340" y="93"/>
                              </a:cubicBezTo>
                              <a:cubicBezTo>
                                <a:pt x="348" y="100"/>
                                <a:pt x="359" y="107"/>
                                <a:pt x="360" y="119"/>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4.15pt;margin-top:409.95pt;height:107.25pt;width:111.25pt;z-index:251625472;mso-width-relative:page;mso-height-relative:page;" fillcolor="#222221" filled="t" stroked="f" coordsize="423,407" o:gfxdata="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" path="m360,119c348,122,340,108,334,101c319,85,303,69,287,54c283,50,279,46,275,43c272,39,267,35,264,32c260,29,256,26,252,23c250,22,248,21,246,20c243,18,241,17,239,16c232,14,232,14,232,14c225,12,225,12,225,12c223,11,221,11,218,10c216,10,214,9,211,9c202,8,193,8,183,9c174,11,165,14,157,17c149,21,142,26,135,32c132,34,132,34,132,34c131,35,130,36,130,37c128,39,126,41,124,43c112,56,112,56,112,56c103,65,95,74,86,83c78,92,69,100,61,109c47,122,47,122,47,122c41,128,41,128,41,128c40,129,38,130,38,131c35,134,35,134,35,134c31,138,29,142,25,146c21,152,21,152,21,152c20,154,19,157,18,159c13,168,10,178,9,188c6,209,9,230,19,249c21,254,25,258,28,262c33,269,33,269,33,269c34,271,37,273,39,275c63,303,63,303,63,303c80,321,96,339,113,358c117,363,121,366,125,371c131,376,131,376,131,376c133,378,136,379,138,381c148,388,159,393,170,396c182,399,194,400,206,400c218,400,230,397,242,393c256,388,269,380,280,370c291,360,302,350,313,341c346,312,346,312,346,312c362,297,362,297,362,297c371,290,371,290,371,290c373,287,376,284,379,281c401,257,413,224,412,192c411,176,408,159,401,145c394,130,385,117,373,106c376,105,378,106,381,108c384,110,387,112,389,116c395,122,399,130,402,135c418,164,423,200,414,234c409,251,401,267,390,280c387,284,384,287,381,290c377,295,377,295,377,295c373,298,373,298,373,298c356,313,356,313,356,313c334,333,312,353,289,372c287,375,284,377,280,380c277,382,274,385,271,387c264,391,257,395,250,398c235,404,220,407,205,407c193,407,181,406,169,403c158,400,147,395,137,389c127,383,118,375,110,367c102,359,94,350,86,341c71,324,56,307,41,290c37,286,33,281,29,277c27,275,26,273,24,271c22,269,21,266,19,264c13,255,9,245,5,235c2,225,0,214,0,203c0,192,2,181,5,171c8,161,12,151,18,142c25,133,31,126,41,117c57,100,73,84,89,67c96,58,104,50,112,41c118,35,118,35,118,35c124,29,124,29,124,29c125,27,128,26,130,24c132,22,134,20,136,19c145,13,155,8,166,5c169,4,171,3,174,3c182,1,182,1,182,1c188,1,194,0,199,0c222,1,245,8,264,22c267,24,270,27,274,29c283,38,283,38,283,38c289,44,296,50,302,56c315,68,327,80,340,93c348,100,359,107,360,119xe">
                <v:path o:connectlocs="1115603,338008;918535,143904;841712,76972;798291,53545;751529,40159;704767,30119;524400,56892;440897,113785;414176,143904;287251,277769;156986,408287;126924,438407;83503,488606;60122,532112;63462,833308;110224,900241;210428,1014026;417516,1241596;460937,1275062;688066,1338648;935236,1238250;1155684,1044145;1239188,970520;1376133,642551;1245868,354741;1299310,388208;1382813,783109;1272589,970520;1245868,997293;965297,1244943;905175,1295142;684726,1362075;457597,1301835;287251,1141197;96863,927014;63462,883508;0,679364;60122,475220;297271,224223;394135,117131;434216,80318;554461,16733;607903,3346;881794,73625;945256,127171;1135644,311235" o:connectangles="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23424"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9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23424;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AC7M2AAAAAsBAAAPAAAAAAAAAAEAIAAAACIAAABkcnMvZG93bnJldi54bWxQSwECFAAUAAAA&#10;CACHTuJA0z+6MycCAADO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622400" behindDoc="0" locked="0" layoutInCell="1" allowOverlap="1">
                <wp:simplePos x="0" y="0"/>
                <wp:positionH relativeFrom="column">
                  <wp:posOffset>2178050</wp:posOffset>
                </wp:positionH>
                <wp:positionV relativeFrom="paragraph">
                  <wp:posOffset>118745</wp:posOffset>
                </wp:positionV>
                <wp:extent cx="918845" cy="407670"/>
                <wp:effectExtent l="0" t="0" r="0" b="1270"/>
                <wp:wrapNone/>
                <wp:docPr id="93"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1050"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5pt;margin-top:9.35pt;height:32.1pt;width:72.35pt;z-index:251622400;mso-width-relative:page;mso-height-relative:page;" fillcolor="#222221" filled="t" stroked="f" coordsize="274,119" o:gfxdata="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21376"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92"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21376;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hKi/NwAAAAP&#10;AQAADwAAAAAAAAABACAAAAAiAAAAZHJzL2Rvd25yZXYueG1sUEsBAhQAFAAAAAgAh07iQLV6g6NR&#10;AgAALAQAAA4AAAAAAAAAAQAgAAAAKwEAAGRycy9lMm9Eb2MueG1sUEsFBgAAAAAGAAYAWQEAAO4F&#10;AAAAAA==&#10;">
                <v:fill on="t" focussize="0,0"/>
                <v:stroke on="f" weight="2pt"/>
                <v:imagedata o:title=""/>
                <o:lock v:ext="edit" aspectratio="f"/>
                <v:textbox inset="0mm,0mm,0mm,0mm"/>
              </v:rect>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551180</wp:posOffset>
                </wp:positionH>
                <wp:positionV relativeFrom="paragraph">
                  <wp:posOffset>-188595</wp:posOffset>
                </wp:positionV>
                <wp:extent cx="4076700" cy="294640"/>
                <wp:effectExtent l="0" t="0" r="0" b="0"/>
                <wp:wrapNone/>
                <wp:docPr id="11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407670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43.4pt;margin-top:-14.85pt;height:23.2pt;width:321pt;z-index:251644928;mso-width-relative:page;mso-height-relative:page;" filled="f" stroked="f" coordsize="21600,21600" o:gfxdata="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09AzY1gAAAAkBAAAPAAAAAAAAAAEAIAAAACIAAABkcnMvZG93bnJldi54bWxQSwECFAAUAAAA&#10;CACHTuJA6LBHgCkCAADPAwAADgAAAAAAAAABACAAAAAl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4024630</wp:posOffset>
                </wp:positionH>
                <wp:positionV relativeFrom="paragraph">
                  <wp:posOffset>7297420</wp:posOffset>
                </wp:positionV>
                <wp:extent cx="485140" cy="485140"/>
                <wp:effectExtent l="0" t="0" r="10160" b="10160"/>
                <wp:wrapNone/>
                <wp:docPr id="132"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5167630" y="8211820"/>
                          <a:ext cx="485140" cy="485140"/>
                        </a:xfrm>
                        <a:custGeom>
                          <a:avLst/>
                          <a:gdLst>
                            <a:gd name="T0" fmla="*/ 243 w 280"/>
                            <a:gd name="T1" fmla="*/ 37 h 280"/>
                            <a:gd name="T2" fmla="*/ 33 w 280"/>
                            <a:gd name="T3" fmla="*/ 37 h 280"/>
                            <a:gd name="T4" fmla="*/ 33 w 280"/>
                            <a:gd name="T5" fmla="*/ 178 h 280"/>
                            <a:gd name="T6" fmla="*/ 243 w 280"/>
                            <a:gd name="T7" fmla="*/ 178 h 280"/>
                            <a:gd name="T8" fmla="*/ 243 w 280"/>
                            <a:gd name="T9" fmla="*/ 37 h 280"/>
                            <a:gd name="T10" fmla="*/ 18 w 280"/>
                            <a:gd name="T11" fmla="*/ 192 h 280"/>
                            <a:gd name="T12" fmla="*/ 18 w 280"/>
                            <a:gd name="T13" fmla="*/ 19 h 280"/>
                            <a:gd name="T14" fmla="*/ 262 w 280"/>
                            <a:gd name="T15" fmla="*/ 19 h 280"/>
                            <a:gd name="T16" fmla="*/ 262 w 280"/>
                            <a:gd name="T17" fmla="*/ 192 h 280"/>
                            <a:gd name="T18" fmla="*/ 18 w 280"/>
                            <a:gd name="T19" fmla="*/ 192 h 280"/>
                            <a:gd name="T20" fmla="*/ 280 w 280"/>
                            <a:gd name="T21" fmla="*/ 0 h 280"/>
                            <a:gd name="T22" fmla="*/ 0 w 280"/>
                            <a:gd name="T23" fmla="*/ 0 h 280"/>
                            <a:gd name="T24" fmla="*/ 0 w 280"/>
                            <a:gd name="T25" fmla="*/ 210 h 280"/>
                            <a:gd name="T26" fmla="*/ 121 w 280"/>
                            <a:gd name="T27" fmla="*/ 210 h 280"/>
                            <a:gd name="T28" fmla="*/ 121 w 280"/>
                            <a:gd name="T29" fmla="*/ 246 h 280"/>
                            <a:gd name="T30" fmla="*/ 70 w 280"/>
                            <a:gd name="T31" fmla="*/ 263 h 280"/>
                            <a:gd name="T32" fmla="*/ 70 w 280"/>
                            <a:gd name="T33" fmla="*/ 280 h 280"/>
                            <a:gd name="T34" fmla="*/ 210 w 280"/>
                            <a:gd name="T35" fmla="*/ 280 h 280"/>
                            <a:gd name="T36" fmla="*/ 210 w 280"/>
                            <a:gd name="T37" fmla="*/ 263 h 280"/>
                            <a:gd name="T38" fmla="*/ 159 w 280"/>
                            <a:gd name="T39" fmla="*/ 246 h 280"/>
                            <a:gd name="T40" fmla="*/ 159 w 280"/>
                            <a:gd name="T41" fmla="*/ 210 h 280"/>
                            <a:gd name="T42" fmla="*/ 280 w 280"/>
                            <a:gd name="T43" fmla="*/ 210 h 280"/>
                            <a:gd name="T44" fmla="*/ 280 w 280"/>
                            <a:gd name="T45"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0" h="280">
                              <a:moveTo>
                                <a:pt x="243" y="37"/>
                              </a:moveTo>
                              <a:cubicBezTo>
                                <a:pt x="33" y="37"/>
                                <a:pt x="33" y="37"/>
                                <a:pt x="33" y="37"/>
                              </a:cubicBezTo>
                              <a:cubicBezTo>
                                <a:pt x="33" y="178"/>
                                <a:pt x="33" y="178"/>
                                <a:pt x="33" y="178"/>
                              </a:cubicBezTo>
                              <a:cubicBezTo>
                                <a:pt x="243" y="178"/>
                                <a:pt x="243" y="178"/>
                                <a:pt x="243" y="178"/>
                              </a:cubicBezTo>
                              <a:cubicBezTo>
                                <a:pt x="243" y="37"/>
                                <a:pt x="243" y="37"/>
                                <a:pt x="243" y="37"/>
                              </a:cubicBezTo>
                              <a:moveTo>
                                <a:pt x="18" y="192"/>
                              </a:moveTo>
                              <a:cubicBezTo>
                                <a:pt x="18" y="19"/>
                                <a:pt x="18" y="19"/>
                                <a:pt x="18" y="19"/>
                              </a:cubicBezTo>
                              <a:cubicBezTo>
                                <a:pt x="262" y="19"/>
                                <a:pt x="262" y="19"/>
                                <a:pt x="262" y="19"/>
                              </a:cubicBezTo>
                              <a:cubicBezTo>
                                <a:pt x="262" y="192"/>
                                <a:pt x="262" y="192"/>
                                <a:pt x="262" y="192"/>
                              </a:cubicBezTo>
                              <a:cubicBezTo>
                                <a:pt x="18" y="192"/>
                                <a:pt x="18" y="192"/>
                                <a:pt x="18" y="192"/>
                              </a:cubicBezTo>
                              <a:moveTo>
                                <a:pt x="280" y="0"/>
                              </a:moveTo>
                              <a:cubicBezTo>
                                <a:pt x="0" y="0"/>
                                <a:pt x="0" y="0"/>
                                <a:pt x="0" y="0"/>
                              </a:cubicBezTo>
                              <a:cubicBezTo>
                                <a:pt x="0" y="210"/>
                                <a:pt x="0" y="210"/>
                                <a:pt x="0" y="210"/>
                              </a:cubicBezTo>
                              <a:cubicBezTo>
                                <a:pt x="121" y="210"/>
                                <a:pt x="121" y="210"/>
                                <a:pt x="121" y="210"/>
                              </a:cubicBezTo>
                              <a:cubicBezTo>
                                <a:pt x="121" y="246"/>
                                <a:pt x="121" y="246"/>
                                <a:pt x="121" y="246"/>
                              </a:cubicBezTo>
                              <a:cubicBezTo>
                                <a:pt x="103" y="249"/>
                                <a:pt x="86" y="254"/>
                                <a:pt x="70" y="263"/>
                              </a:cubicBezTo>
                              <a:cubicBezTo>
                                <a:pt x="70" y="280"/>
                                <a:pt x="70" y="280"/>
                                <a:pt x="70" y="280"/>
                              </a:cubicBezTo>
                              <a:cubicBezTo>
                                <a:pt x="210" y="280"/>
                                <a:pt x="210" y="280"/>
                                <a:pt x="210" y="280"/>
                              </a:cubicBezTo>
                              <a:cubicBezTo>
                                <a:pt x="210" y="263"/>
                                <a:pt x="210" y="263"/>
                                <a:pt x="210" y="263"/>
                              </a:cubicBezTo>
                              <a:cubicBezTo>
                                <a:pt x="194" y="254"/>
                                <a:pt x="177" y="249"/>
                                <a:pt x="159" y="246"/>
                              </a:cubicBezTo>
                              <a:cubicBezTo>
                                <a:pt x="159" y="210"/>
                                <a:pt x="159" y="210"/>
                                <a:pt x="159" y="210"/>
                              </a:cubicBezTo>
                              <a:cubicBezTo>
                                <a:pt x="280" y="210"/>
                                <a:pt x="280" y="210"/>
                                <a:pt x="280" y="210"/>
                              </a:cubicBezTo>
                              <a:cubicBezTo>
                                <a:pt x="280" y="0"/>
                                <a:pt x="280" y="0"/>
                                <a:pt x="280"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16.9pt;margin-top:574.6pt;height:38.2pt;width:38.2pt;z-index:251661312;mso-width-relative:page;mso-height-relative:page;" fillcolor="#222221" filled="t" stroked="f" coordsize="280,280" o:gfxdata="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Be131C2gAAAA0BAAAPAAAAAAAAAAEAIAAAACIAAABkcnMvZG93bnJldi54bWxQ&#10;SwECFAAUAAAACACHTuJAi7N52b4FAADXFwAADgAAAAAAAAABACAAAAApAQAAZHJzL2Uyb0RvYy54&#10;bWxQSwUGAAAAAAYABgBZAQAAWQkAAAAA&#10;" path="m243,37c33,37,33,37,33,37c33,178,33,178,33,178c243,178,243,178,243,178c243,37,243,37,243,37m18,192c18,19,18,19,18,19c262,19,262,19,262,19c262,192,262,192,262,192c18,192,18,192,18,192m280,0c0,0,0,0,0,0c0,210,0,210,0,210c121,210,121,210,121,210c121,246,121,246,121,246c103,249,86,254,70,263c70,280,70,280,70,280c210,280,210,280,210,280c210,263,210,263,210,263c194,254,177,249,159,246c159,210,159,210,159,210c280,210,280,210,280,210c280,0,280,0,280,0e">
                <v:path o:connectlocs="421032,64107;57177,64107;57177,308410;421032,308410;421032,64107;31187,332667;31187,32920;453952,32920;453952,332667;31187,332667;485140,0;0,0;0,363855;209649,363855;209649,426230;121285,455685;121285,485140;363855,485140;363855,455685;275490,426230;275490,363855;485140,363855;485140,0" o:connectangles="0,0,0,0,0,0,0,0,0,0,0,0,0,0,0,0,0,0,0,0,0,0,0"/>
                <v:fill on="t" focussize="0,0"/>
                <v:stroke on="f"/>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3051810</wp:posOffset>
                </wp:positionH>
                <wp:positionV relativeFrom="paragraph">
                  <wp:posOffset>5795645</wp:posOffset>
                </wp:positionV>
                <wp:extent cx="2430780" cy="904240"/>
                <wp:effectExtent l="0" t="0" r="0" b="0"/>
                <wp:wrapNone/>
                <wp:docPr id="131" name="稻壳儿春秋广告/盗版必究"/>
                <wp:cNvGraphicFramePr/>
                <a:graphic xmlns:a="http://schemas.openxmlformats.org/drawingml/2006/main">
                  <a:graphicData uri="http://schemas.microsoft.com/office/word/2010/wordprocessingShape">
                    <wps:wsp>
                      <wps:cNvSpPr txBox="1"/>
                      <wps:spPr>
                        <a:xfrm>
                          <a:off x="4194810" y="6710045"/>
                          <a:ext cx="2430780" cy="904240"/>
                        </a:xfrm>
                        <a:prstGeom prst="rect">
                          <a:avLst/>
                        </a:prstGeom>
                        <a:noFill/>
                      </wps:spPr>
                      <wps:txbx>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wps:txbx>
                      <wps:bodyPr wrap="square" rtlCol="0">
                        <a:spAutoFit/>
                      </wps:bodyPr>
                    </wps:wsp>
                  </a:graphicData>
                </a:graphic>
              </wp:anchor>
            </w:drawing>
          </mc:Choice>
          <mc:Fallback>
            <w:pict>
              <v:shape id="稻壳儿春秋广告/盗版必究" o:spid="_x0000_s1026" o:spt="202" type="#_x0000_t202" style="position:absolute;left:0pt;margin-left:240.3pt;margin-top:456.35pt;height:71.2pt;width:191.4pt;z-index:251660288;mso-width-relative:page;mso-height-relative:page;" filled="f" stroked="f" coordsize="21600,21600" o:gfxdata="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2jqzzZAAAADAEAAA8AAAAAAAAAAQAgAAAAIgAAAGRycy9kb3ducmV2LnhtbFBLAQIUABQAAAAI&#10;AIdO4kBCReIE7AEAAIIDAAAOAAAAAAAAAAEAIAAAACgBAABkcnMvZTJvRG9jLnhtbFBLBQYAAAAA&#10;BgAGAFkBAACGBQAAAAA=&#10;">
                <v:fill on="f" focussize="0,0"/>
                <v:stroke on="f"/>
                <v:imagedata o:title=""/>
                <o:lock v:ext="edit" aspectratio="f"/>
                <v:textbox style="mso-fit-shape-to-text:t;">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3552190</wp:posOffset>
                </wp:positionH>
                <wp:positionV relativeFrom="paragraph">
                  <wp:posOffset>5395595</wp:posOffset>
                </wp:positionV>
                <wp:extent cx="1430655" cy="400050"/>
                <wp:effectExtent l="0" t="0" r="0" b="0"/>
                <wp:wrapNone/>
                <wp:docPr id="130" name="稻壳儿春秋广告/盗版必究"/>
                <wp:cNvGraphicFramePr/>
                <a:graphic xmlns:a="http://schemas.openxmlformats.org/drawingml/2006/main">
                  <a:graphicData uri="http://schemas.microsoft.com/office/word/2010/wordprocessingShape">
                    <wps:wsp>
                      <wps:cNvSpPr txBox="1"/>
                      <wps:spPr>
                        <a:xfrm>
                          <a:off x="4695190" y="6309995"/>
                          <a:ext cx="1430655"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o:spid="_x0000_s1026" o:spt="202" type="#_x0000_t202" style="position:absolute;left:0pt;margin-left:279.7pt;margin-top:424.85pt;height:31.5pt;width:112.65pt;z-index:251659264;mso-width-relative:page;mso-height-relative:page;" filled="f" stroked="f" coordsize="21600,21600" o:gfxdata="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cMzOHZAAAACwEAAA8AAAAAAAAAAQAgAAAAIgAAAGRycy9kb3ducmV2LnhtbFBLAQIUABQAAAAI&#10;AIdO4kB+1Kc47AEAAIIDAAAOAAAAAAAAAAEAIAAAACgBAABkcnMvZTJvRG9jLnhtbFBLBQYAAAAA&#10;BgAGAFkBAACG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3615055</wp:posOffset>
                </wp:positionH>
                <wp:positionV relativeFrom="paragraph">
                  <wp:posOffset>6898640</wp:posOffset>
                </wp:positionV>
                <wp:extent cx="1304925" cy="1282700"/>
                <wp:effectExtent l="0" t="0" r="9525" b="0"/>
                <wp:wrapNone/>
                <wp:docPr id="129"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758055" y="7813040"/>
                          <a:ext cx="1304925" cy="1282700"/>
                        </a:xfrm>
                        <a:custGeom>
                          <a:avLst/>
                          <a:gdLst>
                            <a:gd name="T0" fmla="*/ 24 w 390"/>
                            <a:gd name="T1" fmla="*/ 202 h 383"/>
                            <a:gd name="T2" fmla="*/ 32 w 390"/>
                            <a:gd name="T3" fmla="*/ 215 h 383"/>
                            <a:gd name="T4" fmla="*/ 32 w 390"/>
                            <a:gd name="T5" fmla="*/ 230 h 383"/>
                            <a:gd name="T6" fmla="*/ 51 w 390"/>
                            <a:gd name="T7" fmla="*/ 287 h 383"/>
                            <a:gd name="T8" fmla="*/ 89 w 390"/>
                            <a:gd name="T9" fmla="*/ 332 h 383"/>
                            <a:gd name="T10" fmla="*/ 139 w 390"/>
                            <a:gd name="T11" fmla="*/ 361 h 383"/>
                            <a:gd name="T12" fmla="*/ 193 w 390"/>
                            <a:gd name="T13" fmla="*/ 370 h 383"/>
                            <a:gd name="T14" fmla="*/ 311 w 390"/>
                            <a:gd name="T15" fmla="*/ 333 h 383"/>
                            <a:gd name="T16" fmla="*/ 354 w 390"/>
                            <a:gd name="T17" fmla="*/ 287 h 383"/>
                            <a:gd name="T18" fmla="*/ 378 w 390"/>
                            <a:gd name="T19" fmla="*/ 227 h 383"/>
                            <a:gd name="T20" fmla="*/ 379 w 390"/>
                            <a:gd name="T21" fmla="*/ 162 h 383"/>
                            <a:gd name="T22" fmla="*/ 356 w 390"/>
                            <a:gd name="T23" fmla="*/ 100 h 383"/>
                            <a:gd name="T24" fmla="*/ 248 w 390"/>
                            <a:gd name="T25" fmla="*/ 16 h 383"/>
                            <a:gd name="T26" fmla="*/ 162 w 390"/>
                            <a:gd name="T27" fmla="*/ 11 h 383"/>
                            <a:gd name="T28" fmla="*/ 81 w 390"/>
                            <a:gd name="T29" fmla="*/ 46 h 383"/>
                            <a:gd name="T30" fmla="*/ 24 w 390"/>
                            <a:gd name="T31" fmla="*/ 115 h 383"/>
                            <a:gd name="T32" fmla="*/ 5 w 390"/>
                            <a:gd name="T33" fmla="*/ 202 h 383"/>
                            <a:gd name="T34" fmla="*/ 0 w 390"/>
                            <a:gd name="T35" fmla="*/ 185 h 383"/>
                            <a:gd name="T36" fmla="*/ 2 w 390"/>
                            <a:gd name="T37" fmla="*/ 174 h 383"/>
                            <a:gd name="T38" fmla="*/ 3 w 390"/>
                            <a:gd name="T39" fmla="*/ 164 h 383"/>
                            <a:gd name="T40" fmla="*/ 5 w 390"/>
                            <a:gd name="T41" fmla="*/ 153 h 383"/>
                            <a:gd name="T42" fmla="*/ 7 w 390"/>
                            <a:gd name="T43" fmla="*/ 142 h 383"/>
                            <a:gd name="T44" fmla="*/ 15 w 390"/>
                            <a:gd name="T45" fmla="*/ 120 h 383"/>
                            <a:gd name="T46" fmla="*/ 20 w 390"/>
                            <a:gd name="T47" fmla="*/ 109 h 383"/>
                            <a:gd name="T48" fmla="*/ 25 w 390"/>
                            <a:gd name="T49" fmla="*/ 99 h 383"/>
                            <a:gd name="T50" fmla="*/ 31 w 390"/>
                            <a:gd name="T51" fmla="*/ 89 h 383"/>
                            <a:gd name="T52" fmla="*/ 34 w 390"/>
                            <a:gd name="T53" fmla="*/ 84 h 383"/>
                            <a:gd name="T54" fmla="*/ 38 w 390"/>
                            <a:gd name="T55" fmla="*/ 79 h 383"/>
                            <a:gd name="T56" fmla="*/ 110 w 390"/>
                            <a:gd name="T57" fmla="*/ 19 h 383"/>
                            <a:gd name="T58" fmla="*/ 201 w 390"/>
                            <a:gd name="T59" fmla="*/ 1 h 383"/>
                            <a:gd name="T60" fmla="*/ 285 w 390"/>
                            <a:gd name="T61" fmla="*/ 24 h 383"/>
                            <a:gd name="T62" fmla="*/ 339 w 390"/>
                            <a:gd name="T63" fmla="*/ 65 h 383"/>
                            <a:gd name="T64" fmla="*/ 376 w 390"/>
                            <a:gd name="T65" fmla="*/ 120 h 383"/>
                            <a:gd name="T66" fmla="*/ 389 w 390"/>
                            <a:gd name="T67" fmla="*/ 183 h 383"/>
                            <a:gd name="T68" fmla="*/ 380 w 390"/>
                            <a:gd name="T69" fmla="*/ 247 h 383"/>
                            <a:gd name="T70" fmla="*/ 303 w 390"/>
                            <a:gd name="T71" fmla="*/ 348 h 383"/>
                            <a:gd name="T72" fmla="*/ 184 w 390"/>
                            <a:gd name="T73" fmla="*/ 379 h 383"/>
                            <a:gd name="T74" fmla="*/ 120 w 390"/>
                            <a:gd name="T75" fmla="*/ 361 h 383"/>
                            <a:gd name="T76" fmla="*/ 66 w 390"/>
                            <a:gd name="T77" fmla="*/ 321 h 383"/>
                            <a:gd name="T78" fmla="*/ 38 w 390"/>
                            <a:gd name="T79" fmla="*/ 281 h 383"/>
                            <a:gd name="T80" fmla="*/ 35 w 390"/>
                            <a:gd name="T81" fmla="*/ 276 h 383"/>
                            <a:gd name="T82" fmla="*/ 33 w 390"/>
                            <a:gd name="T83" fmla="*/ 270 h 383"/>
                            <a:gd name="T84" fmla="*/ 28 w 390"/>
                            <a:gd name="T85" fmla="*/ 258 h 383"/>
                            <a:gd name="T86" fmla="*/ 25 w 390"/>
                            <a:gd name="T87" fmla="*/ 245 h 383"/>
                            <a:gd name="T88" fmla="*/ 23 w 390"/>
                            <a:gd name="T89" fmla="*/ 239 h 383"/>
                            <a:gd name="T90" fmla="*/ 22 w 390"/>
                            <a:gd name="T91" fmla="*/ 233 h 383"/>
                            <a:gd name="T92" fmla="*/ 21 w 390"/>
                            <a:gd name="T93" fmla="*/ 225 h 383"/>
                            <a:gd name="T94" fmla="*/ 20 w 390"/>
                            <a:gd name="T95" fmla="*/ 221 h 383"/>
                            <a:gd name="T96" fmla="*/ 20 w 390"/>
                            <a:gd name="T97" fmla="*/ 217 h 383"/>
                            <a:gd name="T98" fmla="*/ 24 w 390"/>
                            <a:gd name="T99" fmla="*/ 202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0" h="383">
                              <a:moveTo>
                                <a:pt x="24" y="202"/>
                              </a:moveTo>
                              <a:cubicBezTo>
                                <a:pt x="30" y="205"/>
                                <a:pt x="31" y="209"/>
                                <a:pt x="32" y="215"/>
                              </a:cubicBezTo>
                              <a:cubicBezTo>
                                <a:pt x="32" y="220"/>
                                <a:pt x="32" y="225"/>
                                <a:pt x="32" y="230"/>
                              </a:cubicBezTo>
                              <a:cubicBezTo>
                                <a:pt x="35" y="250"/>
                                <a:pt x="42" y="269"/>
                                <a:pt x="51" y="287"/>
                              </a:cubicBezTo>
                              <a:cubicBezTo>
                                <a:pt x="61" y="304"/>
                                <a:pt x="74" y="319"/>
                                <a:pt x="89" y="332"/>
                              </a:cubicBezTo>
                              <a:cubicBezTo>
                                <a:pt x="104" y="344"/>
                                <a:pt x="121" y="354"/>
                                <a:pt x="139" y="361"/>
                              </a:cubicBezTo>
                              <a:cubicBezTo>
                                <a:pt x="156" y="367"/>
                                <a:pt x="175" y="370"/>
                                <a:pt x="193" y="370"/>
                              </a:cubicBezTo>
                              <a:cubicBezTo>
                                <a:pt x="235" y="371"/>
                                <a:pt x="277" y="358"/>
                                <a:pt x="311" y="333"/>
                              </a:cubicBezTo>
                              <a:cubicBezTo>
                                <a:pt x="328" y="321"/>
                                <a:pt x="342" y="305"/>
                                <a:pt x="354" y="287"/>
                              </a:cubicBezTo>
                              <a:cubicBezTo>
                                <a:pt x="365" y="269"/>
                                <a:pt x="374" y="249"/>
                                <a:pt x="378" y="227"/>
                              </a:cubicBezTo>
                              <a:cubicBezTo>
                                <a:pt x="382" y="206"/>
                                <a:pt x="382" y="184"/>
                                <a:pt x="379" y="162"/>
                              </a:cubicBezTo>
                              <a:cubicBezTo>
                                <a:pt x="375" y="140"/>
                                <a:pt x="367" y="119"/>
                                <a:pt x="356" y="100"/>
                              </a:cubicBezTo>
                              <a:cubicBezTo>
                                <a:pt x="333" y="61"/>
                                <a:pt x="294" y="29"/>
                                <a:pt x="248" y="16"/>
                              </a:cubicBezTo>
                              <a:cubicBezTo>
                                <a:pt x="221" y="8"/>
                                <a:pt x="191" y="6"/>
                                <a:pt x="162" y="11"/>
                              </a:cubicBezTo>
                              <a:cubicBezTo>
                                <a:pt x="133" y="16"/>
                                <a:pt x="105" y="28"/>
                                <a:pt x="81" y="46"/>
                              </a:cubicBezTo>
                              <a:cubicBezTo>
                                <a:pt x="57" y="64"/>
                                <a:pt x="37" y="88"/>
                                <a:pt x="24" y="115"/>
                              </a:cubicBezTo>
                              <a:cubicBezTo>
                                <a:pt x="11" y="142"/>
                                <a:pt x="4" y="172"/>
                                <a:pt x="5" y="202"/>
                              </a:cubicBezTo>
                              <a:cubicBezTo>
                                <a:pt x="1" y="199"/>
                                <a:pt x="0" y="192"/>
                                <a:pt x="0" y="185"/>
                              </a:cubicBezTo>
                              <a:cubicBezTo>
                                <a:pt x="0" y="181"/>
                                <a:pt x="1" y="177"/>
                                <a:pt x="2" y="174"/>
                              </a:cubicBezTo>
                              <a:cubicBezTo>
                                <a:pt x="2" y="170"/>
                                <a:pt x="3" y="167"/>
                                <a:pt x="3" y="164"/>
                              </a:cubicBezTo>
                              <a:cubicBezTo>
                                <a:pt x="3" y="160"/>
                                <a:pt x="4" y="157"/>
                                <a:pt x="5" y="153"/>
                              </a:cubicBezTo>
                              <a:cubicBezTo>
                                <a:pt x="6" y="149"/>
                                <a:pt x="7" y="145"/>
                                <a:pt x="7" y="142"/>
                              </a:cubicBezTo>
                              <a:cubicBezTo>
                                <a:pt x="9" y="134"/>
                                <a:pt x="12" y="127"/>
                                <a:pt x="15" y="120"/>
                              </a:cubicBezTo>
                              <a:cubicBezTo>
                                <a:pt x="16" y="116"/>
                                <a:pt x="18" y="113"/>
                                <a:pt x="20" y="109"/>
                              </a:cubicBezTo>
                              <a:cubicBezTo>
                                <a:pt x="21" y="106"/>
                                <a:pt x="23" y="102"/>
                                <a:pt x="25" y="99"/>
                              </a:cubicBezTo>
                              <a:cubicBezTo>
                                <a:pt x="31" y="89"/>
                                <a:pt x="31" y="89"/>
                                <a:pt x="31" y="89"/>
                              </a:cubicBezTo>
                              <a:cubicBezTo>
                                <a:pt x="32" y="87"/>
                                <a:pt x="33" y="85"/>
                                <a:pt x="34" y="84"/>
                              </a:cubicBezTo>
                              <a:cubicBezTo>
                                <a:pt x="38" y="79"/>
                                <a:pt x="38" y="79"/>
                                <a:pt x="38" y="79"/>
                              </a:cubicBezTo>
                              <a:cubicBezTo>
                                <a:pt x="57" y="54"/>
                                <a:pt x="82" y="33"/>
                                <a:pt x="110" y="19"/>
                              </a:cubicBezTo>
                              <a:cubicBezTo>
                                <a:pt x="139" y="6"/>
                                <a:pt x="170" y="0"/>
                                <a:pt x="201" y="1"/>
                              </a:cubicBezTo>
                              <a:cubicBezTo>
                                <a:pt x="231" y="2"/>
                                <a:pt x="260" y="10"/>
                                <a:pt x="285" y="24"/>
                              </a:cubicBezTo>
                              <a:cubicBezTo>
                                <a:pt x="305" y="34"/>
                                <a:pt x="324" y="48"/>
                                <a:pt x="339" y="65"/>
                              </a:cubicBezTo>
                              <a:cubicBezTo>
                                <a:pt x="355" y="81"/>
                                <a:pt x="367" y="100"/>
                                <a:pt x="376" y="120"/>
                              </a:cubicBezTo>
                              <a:cubicBezTo>
                                <a:pt x="384" y="140"/>
                                <a:pt x="388" y="162"/>
                                <a:pt x="389" y="183"/>
                              </a:cubicBezTo>
                              <a:cubicBezTo>
                                <a:pt x="390" y="205"/>
                                <a:pt x="387" y="227"/>
                                <a:pt x="380" y="247"/>
                              </a:cubicBezTo>
                              <a:cubicBezTo>
                                <a:pt x="368" y="288"/>
                                <a:pt x="340" y="324"/>
                                <a:pt x="303" y="348"/>
                              </a:cubicBezTo>
                              <a:cubicBezTo>
                                <a:pt x="269" y="371"/>
                                <a:pt x="226" y="383"/>
                                <a:pt x="184" y="379"/>
                              </a:cubicBezTo>
                              <a:cubicBezTo>
                                <a:pt x="162" y="378"/>
                                <a:pt x="140" y="371"/>
                                <a:pt x="120" y="361"/>
                              </a:cubicBezTo>
                              <a:cubicBezTo>
                                <a:pt x="100" y="352"/>
                                <a:pt x="82" y="338"/>
                                <a:pt x="66" y="321"/>
                              </a:cubicBezTo>
                              <a:cubicBezTo>
                                <a:pt x="56" y="309"/>
                                <a:pt x="45" y="296"/>
                                <a:pt x="38" y="281"/>
                              </a:cubicBezTo>
                              <a:cubicBezTo>
                                <a:pt x="35" y="276"/>
                                <a:pt x="35" y="276"/>
                                <a:pt x="35" y="276"/>
                              </a:cubicBezTo>
                              <a:cubicBezTo>
                                <a:pt x="34" y="274"/>
                                <a:pt x="34" y="272"/>
                                <a:pt x="33" y="270"/>
                              </a:cubicBezTo>
                              <a:cubicBezTo>
                                <a:pt x="31" y="266"/>
                                <a:pt x="30" y="262"/>
                                <a:pt x="28" y="258"/>
                              </a:cubicBezTo>
                              <a:cubicBezTo>
                                <a:pt x="27" y="254"/>
                                <a:pt x="26" y="250"/>
                                <a:pt x="25" y="245"/>
                              </a:cubicBezTo>
                              <a:cubicBezTo>
                                <a:pt x="25" y="243"/>
                                <a:pt x="24" y="241"/>
                                <a:pt x="23" y="239"/>
                              </a:cubicBezTo>
                              <a:cubicBezTo>
                                <a:pt x="23" y="237"/>
                                <a:pt x="23" y="235"/>
                                <a:pt x="22" y="233"/>
                              </a:cubicBezTo>
                              <a:cubicBezTo>
                                <a:pt x="22" y="230"/>
                                <a:pt x="21" y="227"/>
                                <a:pt x="21" y="225"/>
                              </a:cubicBezTo>
                              <a:cubicBezTo>
                                <a:pt x="21" y="223"/>
                                <a:pt x="20" y="222"/>
                                <a:pt x="20" y="221"/>
                              </a:cubicBezTo>
                              <a:cubicBezTo>
                                <a:pt x="20" y="219"/>
                                <a:pt x="20" y="218"/>
                                <a:pt x="20" y="217"/>
                              </a:cubicBezTo>
                              <a:cubicBezTo>
                                <a:pt x="20" y="211"/>
                                <a:pt x="20" y="206"/>
                                <a:pt x="24" y="20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84.65pt;margin-top:543.2pt;height:101pt;width:102.75pt;z-index:251658240;mso-width-relative:page;mso-height-relative:page;" fillcolor="#222221" filled="t" stroked="f" coordsize="390,383" o:gfxdata="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" path="m24,202c30,205,31,209,32,215c32,220,32,225,32,230c35,250,42,269,51,287c61,304,74,319,89,332c104,344,121,354,139,361c156,367,175,370,193,370c235,371,277,358,311,333c328,321,342,305,354,287c365,269,374,249,378,227c382,206,382,184,379,162c375,140,367,119,356,100c333,61,294,29,248,16c221,8,191,6,162,11c133,16,105,28,81,46c57,64,37,88,24,115c11,142,4,172,5,202c1,199,0,192,0,185c0,181,1,177,2,174c2,170,3,167,3,164c3,160,4,157,5,153c6,149,7,145,7,142c9,134,12,127,15,120c16,116,18,113,20,109c21,106,23,102,25,99c31,89,31,89,31,89c32,87,33,85,34,84c38,79,38,79,38,79c57,54,82,33,110,19c139,6,170,0,201,1c231,2,260,10,285,24c305,34,324,48,339,65c355,81,367,100,376,120c384,140,388,162,389,183c390,205,387,227,380,247c368,288,340,324,303,348c269,371,226,383,184,379c162,378,140,371,120,361c100,352,82,338,66,321c56,309,45,296,38,281c35,276,35,276,35,276c34,274,34,272,33,270c31,266,30,262,28,258c27,254,26,250,25,245c25,243,24,241,23,239c23,237,23,235,22,233c22,230,21,227,21,225c21,223,20,222,20,221c20,219,20,218,20,217c20,211,20,206,24,202xe">
                <v:path o:connectlocs="80303,676515;107070,720053;107070,770289;170644,961187;297790,1111896;465088,1209020;645770,1239161;1040594,1115245;1184470,961187;1264773,760242;1268119,542551;1191162,334908;829798,53585;542045,36839;271022,154057;80303,385144;16729,676515;0,619580;6691,582740;10037,549250;16729,512410;23421,475570;50189,401890;66919,365050;83649,331559;103724,298068;113762,281323;127146,264577;368055,63632;672538,3349;953599,80378;1134280,217690;1258081,401890;1301579,612882;1271465,827224;1013826,1165481;615656,1269303;401515,1209020;220833,1075056;127146,941093;117108,924347;110416,904253;93686,864064;83649,820526;76957,800431;73611,780337;70265,753544;66919,740148;66919,726751;80303,676515"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728980</wp:posOffset>
                </wp:positionH>
                <wp:positionV relativeFrom="paragraph">
                  <wp:posOffset>3442970</wp:posOffset>
                </wp:positionV>
                <wp:extent cx="558165" cy="421640"/>
                <wp:effectExtent l="0" t="0" r="13335" b="16510"/>
                <wp:wrapNone/>
                <wp:docPr id="128"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871980" y="4357370"/>
                          <a:ext cx="558165" cy="421640"/>
                        </a:xfrm>
                        <a:custGeom>
                          <a:avLst/>
                          <a:gdLst>
                            <a:gd name="T0" fmla="*/ 219 w 322"/>
                            <a:gd name="T1" fmla="*/ 140 h 243"/>
                            <a:gd name="T2" fmla="*/ 60 w 322"/>
                            <a:gd name="T3" fmla="*/ 140 h 243"/>
                            <a:gd name="T4" fmla="*/ 60 w 322"/>
                            <a:gd name="T5" fmla="*/ 163 h 243"/>
                            <a:gd name="T6" fmla="*/ 219 w 322"/>
                            <a:gd name="T7" fmla="*/ 163 h 243"/>
                            <a:gd name="T8" fmla="*/ 219 w 322"/>
                            <a:gd name="T9" fmla="*/ 140 h 243"/>
                            <a:gd name="T10" fmla="*/ 261 w 322"/>
                            <a:gd name="T11" fmla="*/ 103 h 243"/>
                            <a:gd name="T12" fmla="*/ 60 w 322"/>
                            <a:gd name="T13" fmla="*/ 103 h 243"/>
                            <a:gd name="T14" fmla="*/ 60 w 322"/>
                            <a:gd name="T15" fmla="*/ 121 h 243"/>
                            <a:gd name="T16" fmla="*/ 261 w 322"/>
                            <a:gd name="T17" fmla="*/ 121 h 243"/>
                            <a:gd name="T18" fmla="*/ 261 w 322"/>
                            <a:gd name="T19" fmla="*/ 103 h 243"/>
                            <a:gd name="T20" fmla="*/ 261 w 322"/>
                            <a:gd name="T21" fmla="*/ 60 h 243"/>
                            <a:gd name="T22" fmla="*/ 60 w 322"/>
                            <a:gd name="T23" fmla="*/ 60 h 243"/>
                            <a:gd name="T24" fmla="*/ 60 w 322"/>
                            <a:gd name="T25" fmla="*/ 79 h 243"/>
                            <a:gd name="T26" fmla="*/ 261 w 322"/>
                            <a:gd name="T27" fmla="*/ 79 h 243"/>
                            <a:gd name="T28" fmla="*/ 261 w 322"/>
                            <a:gd name="T29" fmla="*/ 60 h 243"/>
                            <a:gd name="T30" fmla="*/ 140 w 322"/>
                            <a:gd name="T31" fmla="*/ 224 h 243"/>
                            <a:gd name="T32" fmla="*/ 140 w 322"/>
                            <a:gd name="T33" fmla="*/ 201 h 243"/>
                            <a:gd name="T34" fmla="*/ 182 w 322"/>
                            <a:gd name="T35" fmla="*/ 201 h 243"/>
                            <a:gd name="T36" fmla="*/ 182 w 322"/>
                            <a:gd name="T37" fmla="*/ 224 h 243"/>
                            <a:gd name="T38" fmla="*/ 140 w 322"/>
                            <a:gd name="T39" fmla="*/ 224 h 243"/>
                            <a:gd name="T40" fmla="*/ 42 w 322"/>
                            <a:gd name="T41" fmla="*/ 182 h 243"/>
                            <a:gd name="T42" fmla="*/ 42 w 322"/>
                            <a:gd name="T43" fmla="*/ 42 h 243"/>
                            <a:gd name="T44" fmla="*/ 280 w 322"/>
                            <a:gd name="T45" fmla="*/ 42 h 243"/>
                            <a:gd name="T46" fmla="*/ 280 w 322"/>
                            <a:gd name="T47" fmla="*/ 182 h 243"/>
                            <a:gd name="T48" fmla="*/ 42 w 322"/>
                            <a:gd name="T49" fmla="*/ 182 h 243"/>
                            <a:gd name="T50" fmla="*/ 161 w 322"/>
                            <a:gd name="T51" fmla="*/ 30 h 243"/>
                            <a:gd name="T52" fmla="*/ 151 w 322"/>
                            <a:gd name="T53" fmla="*/ 20 h 243"/>
                            <a:gd name="T54" fmla="*/ 161 w 322"/>
                            <a:gd name="T55" fmla="*/ 10 h 243"/>
                            <a:gd name="T56" fmla="*/ 171 w 322"/>
                            <a:gd name="T57" fmla="*/ 20 h 243"/>
                            <a:gd name="T58" fmla="*/ 161 w 322"/>
                            <a:gd name="T59" fmla="*/ 30 h 243"/>
                            <a:gd name="T60" fmla="*/ 281 w 322"/>
                            <a:gd name="T61" fmla="*/ 0 h 243"/>
                            <a:gd name="T62" fmla="*/ 41 w 322"/>
                            <a:gd name="T63" fmla="*/ 0 h 243"/>
                            <a:gd name="T64" fmla="*/ 18 w 322"/>
                            <a:gd name="T65" fmla="*/ 21 h 243"/>
                            <a:gd name="T66" fmla="*/ 18 w 322"/>
                            <a:gd name="T67" fmla="*/ 201 h 243"/>
                            <a:gd name="T68" fmla="*/ 0 w 322"/>
                            <a:gd name="T69" fmla="*/ 201 h 243"/>
                            <a:gd name="T70" fmla="*/ 0 w 322"/>
                            <a:gd name="T71" fmla="*/ 222 h 243"/>
                            <a:gd name="T72" fmla="*/ 20 w 322"/>
                            <a:gd name="T73" fmla="*/ 243 h 243"/>
                            <a:gd name="T74" fmla="*/ 302 w 322"/>
                            <a:gd name="T75" fmla="*/ 243 h 243"/>
                            <a:gd name="T76" fmla="*/ 322 w 322"/>
                            <a:gd name="T77" fmla="*/ 222 h 243"/>
                            <a:gd name="T78" fmla="*/ 322 w 322"/>
                            <a:gd name="T79" fmla="*/ 201 h 243"/>
                            <a:gd name="T80" fmla="*/ 303 w 322"/>
                            <a:gd name="T81" fmla="*/ 201 h 243"/>
                            <a:gd name="T82" fmla="*/ 303 w 322"/>
                            <a:gd name="T83" fmla="*/ 21 h 243"/>
                            <a:gd name="T84" fmla="*/ 281 w 322"/>
                            <a:gd name="T85"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2" h="243">
                              <a:moveTo>
                                <a:pt x="219" y="140"/>
                              </a:moveTo>
                              <a:cubicBezTo>
                                <a:pt x="60" y="140"/>
                                <a:pt x="60" y="140"/>
                                <a:pt x="60" y="140"/>
                              </a:cubicBezTo>
                              <a:cubicBezTo>
                                <a:pt x="60" y="163"/>
                                <a:pt x="60" y="163"/>
                                <a:pt x="60" y="163"/>
                              </a:cubicBezTo>
                              <a:cubicBezTo>
                                <a:pt x="219" y="163"/>
                                <a:pt x="219" y="163"/>
                                <a:pt x="219" y="163"/>
                              </a:cubicBezTo>
                              <a:cubicBezTo>
                                <a:pt x="219" y="140"/>
                                <a:pt x="219" y="140"/>
                                <a:pt x="219" y="140"/>
                              </a:cubicBezTo>
                              <a:moveTo>
                                <a:pt x="261" y="103"/>
                              </a:moveTo>
                              <a:cubicBezTo>
                                <a:pt x="60" y="103"/>
                                <a:pt x="60" y="103"/>
                                <a:pt x="60" y="103"/>
                              </a:cubicBezTo>
                              <a:cubicBezTo>
                                <a:pt x="60" y="121"/>
                                <a:pt x="60" y="121"/>
                                <a:pt x="60" y="121"/>
                              </a:cubicBezTo>
                              <a:cubicBezTo>
                                <a:pt x="261" y="121"/>
                                <a:pt x="261" y="121"/>
                                <a:pt x="261" y="121"/>
                              </a:cubicBezTo>
                              <a:cubicBezTo>
                                <a:pt x="261" y="103"/>
                                <a:pt x="261" y="103"/>
                                <a:pt x="261" y="103"/>
                              </a:cubicBezTo>
                              <a:moveTo>
                                <a:pt x="261" y="60"/>
                              </a:moveTo>
                              <a:cubicBezTo>
                                <a:pt x="60" y="60"/>
                                <a:pt x="60" y="60"/>
                                <a:pt x="60" y="60"/>
                              </a:cubicBezTo>
                              <a:cubicBezTo>
                                <a:pt x="60" y="79"/>
                                <a:pt x="60" y="79"/>
                                <a:pt x="60" y="79"/>
                              </a:cubicBezTo>
                              <a:cubicBezTo>
                                <a:pt x="261" y="79"/>
                                <a:pt x="261" y="79"/>
                                <a:pt x="261" y="79"/>
                              </a:cubicBezTo>
                              <a:cubicBezTo>
                                <a:pt x="261" y="60"/>
                                <a:pt x="261" y="60"/>
                                <a:pt x="261" y="60"/>
                              </a:cubicBezTo>
                              <a:moveTo>
                                <a:pt x="140" y="224"/>
                              </a:moveTo>
                              <a:cubicBezTo>
                                <a:pt x="140" y="201"/>
                                <a:pt x="140" y="201"/>
                                <a:pt x="140" y="201"/>
                              </a:cubicBezTo>
                              <a:cubicBezTo>
                                <a:pt x="182" y="201"/>
                                <a:pt x="182" y="201"/>
                                <a:pt x="182" y="201"/>
                              </a:cubicBezTo>
                              <a:cubicBezTo>
                                <a:pt x="182" y="224"/>
                                <a:pt x="182" y="224"/>
                                <a:pt x="182" y="224"/>
                              </a:cubicBezTo>
                              <a:cubicBezTo>
                                <a:pt x="140" y="224"/>
                                <a:pt x="140" y="224"/>
                                <a:pt x="140" y="224"/>
                              </a:cubicBezTo>
                              <a:moveTo>
                                <a:pt x="42" y="182"/>
                              </a:moveTo>
                              <a:cubicBezTo>
                                <a:pt x="42" y="42"/>
                                <a:pt x="42" y="42"/>
                                <a:pt x="42" y="42"/>
                              </a:cubicBezTo>
                              <a:cubicBezTo>
                                <a:pt x="280" y="42"/>
                                <a:pt x="280" y="42"/>
                                <a:pt x="280" y="42"/>
                              </a:cubicBezTo>
                              <a:cubicBezTo>
                                <a:pt x="280" y="182"/>
                                <a:pt x="280" y="182"/>
                                <a:pt x="280" y="182"/>
                              </a:cubicBezTo>
                              <a:cubicBezTo>
                                <a:pt x="42" y="182"/>
                                <a:pt x="42" y="182"/>
                                <a:pt x="42" y="182"/>
                              </a:cubicBezTo>
                              <a:moveTo>
                                <a:pt x="161" y="30"/>
                              </a:moveTo>
                              <a:cubicBezTo>
                                <a:pt x="155" y="30"/>
                                <a:pt x="151" y="26"/>
                                <a:pt x="151" y="20"/>
                              </a:cubicBezTo>
                              <a:cubicBezTo>
                                <a:pt x="151" y="14"/>
                                <a:pt x="155" y="10"/>
                                <a:pt x="161" y="10"/>
                              </a:cubicBezTo>
                              <a:cubicBezTo>
                                <a:pt x="166" y="10"/>
                                <a:pt x="171" y="14"/>
                                <a:pt x="171" y="20"/>
                              </a:cubicBezTo>
                              <a:cubicBezTo>
                                <a:pt x="171" y="26"/>
                                <a:pt x="166" y="30"/>
                                <a:pt x="161" y="30"/>
                              </a:cubicBezTo>
                              <a:moveTo>
                                <a:pt x="281" y="0"/>
                              </a:moveTo>
                              <a:cubicBezTo>
                                <a:pt x="41" y="0"/>
                                <a:pt x="41" y="0"/>
                                <a:pt x="41" y="0"/>
                              </a:cubicBezTo>
                              <a:cubicBezTo>
                                <a:pt x="29" y="0"/>
                                <a:pt x="18" y="9"/>
                                <a:pt x="18" y="21"/>
                              </a:cubicBezTo>
                              <a:cubicBezTo>
                                <a:pt x="18" y="201"/>
                                <a:pt x="18" y="201"/>
                                <a:pt x="18" y="201"/>
                              </a:cubicBezTo>
                              <a:cubicBezTo>
                                <a:pt x="0" y="201"/>
                                <a:pt x="0" y="201"/>
                                <a:pt x="0" y="201"/>
                              </a:cubicBezTo>
                              <a:cubicBezTo>
                                <a:pt x="0" y="222"/>
                                <a:pt x="0" y="222"/>
                                <a:pt x="0" y="222"/>
                              </a:cubicBezTo>
                              <a:cubicBezTo>
                                <a:pt x="0" y="233"/>
                                <a:pt x="9" y="243"/>
                                <a:pt x="20" y="243"/>
                              </a:cubicBezTo>
                              <a:cubicBezTo>
                                <a:pt x="302" y="243"/>
                                <a:pt x="302" y="243"/>
                                <a:pt x="302" y="243"/>
                              </a:cubicBezTo>
                              <a:cubicBezTo>
                                <a:pt x="313" y="243"/>
                                <a:pt x="322" y="233"/>
                                <a:pt x="322" y="222"/>
                              </a:cubicBezTo>
                              <a:cubicBezTo>
                                <a:pt x="322" y="201"/>
                                <a:pt x="322" y="201"/>
                                <a:pt x="322" y="201"/>
                              </a:cubicBezTo>
                              <a:cubicBezTo>
                                <a:pt x="303" y="201"/>
                                <a:pt x="303" y="201"/>
                                <a:pt x="303" y="201"/>
                              </a:cubicBezTo>
                              <a:cubicBezTo>
                                <a:pt x="303" y="21"/>
                                <a:pt x="303" y="21"/>
                                <a:pt x="303" y="21"/>
                              </a:cubicBezTo>
                              <a:cubicBezTo>
                                <a:pt x="303" y="9"/>
                                <a:pt x="292" y="0"/>
                                <a:pt x="281"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57.4pt;margin-top:271.1pt;height:33.2pt;width:43.95pt;z-index:251657216;mso-width-relative:page;mso-height-relative:page;" fillcolor="#222221" filled="t" stroked="f" coordsize="322,243" o:gfxdata="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" path="m219,140c60,140,60,140,60,140c60,163,60,163,60,163c219,163,219,163,219,163c219,140,219,140,219,140m261,103c60,103,60,103,60,103c60,121,60,121,60,121c261,121,261,121,261,121c261,103,261,103,261,103m261,60c60,60,60,60,60,60c60,79,60,79,60,79c261,79,261,79,261,79c261,60,261,60,261,60m140,224c140,201,140,201,140,201c182,201,182,201,182,201c182,224,182,224,182,224c140,224,140,224,140,224m42,182c42,42,42,42,42,42c280,42,280,42,280,42c280,182,280,182,280,182c42,182,42,182,42,182m161,30c155,30,151,26,151,20c151,14,155,10,161,10c166,10,171,14,171,20c171,26,166,30,161,30m281,0c41,0,41,0,41,0c29,0,18,9,18,21c18,201,18,201,18,201c0,201,0,201,0,201c0,222,0,222,0,222c0,233,9,243,20,243c302,243,302,243,302,243c313,243,322,233,322,222c322,201,322,201,322,201c303,201,303,201,303,201c303,21,303,21,303,21c303,9,292,0,281,0e">
                <v:path o:connectlocs="379621,242920;104005,242920;104005,282828;379621,282828;379621,242920;452425,178719;104005,178719;104005,209952;452425,209952;452425,178719;452425,104108;104005,104108;104005,137076;452425,137076;452425,104108;242680,388672;242680,348763;315484,348763;315484,388672;242680,388672;72804,315796;72804,72876;485360,72876;485360,315796;72804,315796;279082,52054;261748,34702;279082,17351;296416,34702;279082,52054;487094,0;71070,0;31201,36438;31201,348763;0,348763;0,385201;34668,421640;523496,421640;558165,385201;558165,348763;525229,348763;525229,36438;487094,0" o:connectangles="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4024630</wp:posOffset>
                </wp:positionH>
                <wp:positionV relativeFrom="paragraph">
                  <wp:posOffset>3411220</wp:posOffset>
                </wp:positionV>
                <wp:extent cx="485140" cy="485140"/>
                <wp:effectExtent l="0" t="0" r="10160" b="10160"/>
                <wp:wrapNone/>
                <wp:docPr id="12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5167630" y="4325620"/>
                          <a:ext cx="485140" cy="485140"/>
                        </a:xfrm>
                        <a:custGeom>
                          <a:avLst/>
                          <a:gdLst>
                            <a:gd name="T0" fmla="*/ 243 w 280"/>
                            <a:gd name="T1" fmla="*/ 37 h 280"/>
                            <a:gd name="T2" fmla="*/ 33 w 280"/>
                            <a:gd name="T3" fmla="*/ 37 h 280"/>
                            <a:gd name="T4" fmla="*/ 33 w 280"/>
                            <a:gd name="T5" fmla="*/ 178 h 280"/>
                            <a:gd name="T6" fmla="*/ 243 w 280"/>
                            <a:gd name="T7" fmla="*/ 178 h 280"/>
                            <a:gd name="T8" fmla="*/ 243 w 280"/>
                            <a:gd name="T9" fmla="*/ 37 h 280"/>
                            <a:gd name="T10" fmla="*/ 18 w 280"/>
                            <a:gd name="T11" fmla="*/ 192 h 280"/>
                            <a:gd name="T12" fmla="*/ 18 w 280"/>
                            <a:gd name="T13" fmla="*/ 19 h 280"/>
                            <a:gd name="T14" fmla="*/ 262 w 280"/>
                            <a:gd name="T15" fmla="*/ 19 h 280"/>
                            <a:gd name="T16" fmla="*/ 262 w 280"/>
                            <a:gd name="T17" fmla="*/ 192 h 280"/>
                            <a:gd name="T18" fmla="*/ 18 w 280"/>
                            <a:gd name="T19" fmla="*/ 192 h 280"/>
                            <a:gd name="T20" fmla="*/ 280 w 280"/>
                            <a:gd name="T21" fmla="*/ 0 h 280"/>
                            <a:gd name="T22" fmla="*/ 0 w 280"/>
                            <a:gd name="T23" fmla="*/ 0 h 280"/>
                            <a:gd name="T24" fmla="*/ 0 w 280"/>
                            <a:gd name="T25" fmla="*/ 210 h 280"/>
                            <a:gd name="T26" fmla="*/ 121 w 280"/>
                            <a:gd name="T27" fmla="*/ 210 h 280"/>
                            <a:gd name="T28" fmla="*/ 121 w 280"/>
                            <a:gd name="T29" fmla="*/ 246 h 280"/>
                            <a:gd name="T30" fmla="*/ 70 w 280"/>
                            <a:gd name="T31" fmla="*/ 263 h 280"/>
                            <a:gd name="T32" fmla="*/ 70 w 280"/>
                            <a:gd name="T33" fmla="*/ 280 h 280"/>
                            <a:gd name="T34" fmla="*/ 210 w 280"/>
                            <a:gd name="T35" fmla="*/ 280 h 280"/>
                            <a:gd name="T36" fmla="*/ 210 w 280"/>
                            <a:gd name="T37" fmla="*/ 263 h 280"/>
                            <a:gd name="T38" fmla="*/ 159 w 280"/>
                            <a:gd name="T39" fmla="*/ 246 h 280"/>
                            <a:gd name="T40" fmla="*/ 159 w 280"/>
                            <a:gd name="T41" fmla="*/ 210 h 280"/>
                            <a:gd name="T42" fmla="*/ 280 w 280"/>
                            <a:gd name="T43" fmla="*/ 210 h 280"/>
                            <a:gd name="T44" fmla="*/ 280 w 280"/>
                            <a:gd name="T45"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0" h="280">
                              <a:moveTo>
                                <a:pt x="243" y="37"/>
                              </a:moveTo>
                              <a:cubicBezTo>
                                <a:pt x="33" y="37"/>
                                <a:pt x="33" y="37"/>
                                <a:pt x="33" y="37"/>
                              </a:cubicBezTo>
                              <a:cubicBezTo>
                                <a:pt x="33" y="178"/>
                                <a:pt x="33" y="178"/>
                                <a:pt x="33" y="178"/>
                              </a:cubicBezTo>
                              <a:cubicBezTo>
                                <a:pt x="243" y="178"/>
                                <a:pt x="243" y="178"/>
                                <a:pt x="243" y="178"/>
                              </a:cubicBezTo>
                              <a:cubicBezTo>
                                <a:pt x="243" y="37"/>
                                <a:pt x="243" y="37"/>
                                <a:pt x="243" y="37"/>
                              </a:cubicBezTo>
                              <a:moveTo>
                                <a:pt x="18" y="192"/>
                              </a:moveTo>
                              <a:cubicBezTo>
                                <a:pt x="18" y="19"/>
                                <a:pt x="18" y="19"/>
                                <a:pt x="18" y="19"/>
                              </a:cubicBezTo>
                              <a:cubicBezTo>
                                <a:pt x="262" y="19"/>
                                <a:pt x="262" y="19"/>
                                <a:pt x="262" y="19"/>
                              </a:cubicBezTo>
                              <a:cubicBezTo>
                                <a:pt x="262" y="192"/>
                                <a:pt x="262" y="192"/>
                                <a:pt x="262" y="192"/>
                              </a:cubicBezTo>
                              <a:cubicBezTo>
                                <a:pt x="18" y="192"/>
                                <a:pt x="18" y="192"/>
                                <a:pt x="18" y="192"/>
                              </a:cubicBezTo>
                              <a:moveTo>
                                <a:pt x="280" y="0"/>
                              </a:moveTo>
                              <a:cubicBezTo>
                                <a:pt x="0" y="0"/>
                                <a:pt x="0" y="0"/>
                                <a:pt x="0" y="0"/>
                              </a:cubicBezTo>
                              <a:cubicBezTo>
                                <a:pt x="0" y="210"/>
                                <a:pt x="0" y="210"/>
                                <a:pt x="0" y="210"/>
                              </a:cubicBezTo>
                              <a:cubicBezTo>
                                <a:pt x="121" y="210"/>
                                <a:pt x="121" y="210"/>
                                <a:pt x="121" y="210"/>
                              </a:cubicBezTo>
                              <a:cubicBezTo>
                                <a:pt x="121" y="246"/>
                                <a:pt x="121" y="246"/>
                                <a:pt x="121" y="246"/>
                              </a:cubicBezTo>
                              <a:cubicBezTo>
                                <a:pt x="103" y="249"/>
                                <a:pt x="86" y="254"/>
                                <a:pt x="70" y="263"/>
                              </a:cubicBezTo>
                              <a:cubicBezTo>
                                <a:pt x="70" y="280"/>
                                <a:pt x="70" y="280"/>
                                <a:pt x="70" y="280"/>
                              </a:cubicBezTo>
                              <a:cubicBezTo>
                                <a:pt x="210" y="280"/>
                                <a:pt x="210" y="280"/>
                                <a:pt x="210" y="280"/>
                              </a:cubicBezTo>
                              <a:cubicBezTo>
                                <a:pt x="210" y="263"/>
                                <a:pt x="210" y="263"/>
                                <a:pt x="210" y="263"/>
                              </a:cubicBezTo>
                              <a:cubicBezTo>
                                <a:pt x="194" y="254"/>
                                <a:pt x="177" y="249"/>
                                <a:pt x="159" y="246"/>
                              </a:cubicBezTo>
                              <a:cubicBezTo>
                                <a:pt x="159" y="210"/>
                                <a:pt x="159" y="210"/>
                                <a:pt x="159" y="210"/>
                              </a:cubicBezTo>
                              <a:cubicBezTo>
                                <a:pt x="280" y="210"/>
                                <a:pt x="280" y="210"/>
                                <a:pt x="280" y="210"/>
                              </a:cubicBezTo>
                              <a:cubicBezTo>
                                <a:pt x="280" y="0"/>
                                <a:pt x="280" y="0"/>
                                <a:pt x="280"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16.9pt;margin-top:268.6pt;height:38.2pt;width:38.2pt;z-index:251656192;mso-width-relative:page;mso-height-relative:page;" fillcolor="#222221" filled="t" stroked="f" coordsize="280,280" o:gfxdata="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RNDdF9kAAAALAQAADwAAAAAAAAABACAAAAAiAAAAZHJzL2Rvd25yZXYueG1sUEsB&#10;AhQAFAAAAAgAh07iQBwEBFu9BQAA1xcAAA4AAAAAAAAAAQAgAAAAKAEAAGRycy9lMm9Eb2MueG1s&#10;UEsFBgAAAAAGAAYAWQEAAFcJAAAAAA==&#10;" path="m243,37c33,37,33,37,33,37c33,178,33,178,33,178c243,178,243,178,243,178c243,37,243,37,243,37m18,192c18,19,18,19,18,19c262,19,262,19,262,19c262,192,262,192,262,192c18,192,18,192,18,192m280,0c0,0,0,0,0,0c0,210,0,210,0,210c121,210,121,210,121,210c121,246,121,246,121,246c103,249,86,254,70,263c70,280,70,280,70,280c210,280,210,280,210,280c210,263,210,263,210,263c194,254,177,249,159,246c159,210,159,210,159,210c280,210,280,210,280,210c280,0,280,0,280,0e">
                <v:path o:connectlocs="421032,64107;57177,64107;57177,308410;421032,308410;421032,64107;31187,332667;31187,32920;453952,32920;453952,332667;31187,332667;485140,0;0,0;0,363855;209649,363855;209649,426230;121285,455685;121285,485140;363855,485140;363855,455685;275490,426230;275490,363855;485140,363855;485140,0" o:connectangles="0,0,0,0,0,0,0,0,0,0,0,0,0,0,0,0,0,0,0,0,0,0,0"/>
                <v:fill on="t" focussize="0,0"/>
                <v:stroke on="f"/>
                <v:imagedata o:title=""/>
                <o:lock v:ext="edit" aspectratio="f"/>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727710</wp:posOffset>
                </wp:positionH>
                <wp:positionV relativeFrom="paragraph">
                  <wp:posOffset>7353935</wp:posOffset>
                </wp:positionV>
                <wp:extent cx="559435" cy="372745"/>
                <wp:effectExtent l="0" t="0" r="12065" b="8255"/>
                <wp:wrapNone/>
                <wp:docPr id="12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870710" y="8268335"/>
                          <a:ext cx="559435" cy="372745"/>
                        </a:xfrm>
                        <a:custGeom>
                          <a:avLst/>
                          <a:gdLst>
                            <a:gd name="T0" fmla="*/ 10 w 323"/>
                            <a:gd name="T1" fmla="*/ 205 h 215"/>
                            <a:gd name="T2" fmla="*/ 86 w 323"/>
                            <a:gd name="T3" fmla="*/ 205 h 215"/>
                            <a:gd name="T4" fmla="*/ 136 w 323"/>
                            <a:gd name="T5" fmla="*/ 196 h 215"/>
                            <a:gd name="T6" fmla="*/ 193 w 323"/>
                            <a:gd name="T7" fmla="*/ 215 h 215"/>
                            <a:gd name="T8" fmla="*/ 293 w 323"/>
                            <a:gd name="T9" fmla="*/ 196 h 215"/>
                            <a:gd name="T10" fmla="*/ 237 w 323"/>
                            <a:gd name="T11" fmla="*/ 215 h 215"/>
                            <a:gd name="T12" fmla="*/ 293 w 323"/>
                            <a:gd name="T13" fmla="*/ 196 h 215"/>
                            <a:gd name="T14" fmla="*/ 86 w 323"/>
                            <a:gd name="T15" fmla="*/ 168 h 215"/>
                            <a:gd name="T16" fmla="*/ 36 w 323"/>
                            <a:gd name="T17" fmla="*/ 145 h 215"/>
                            <a:gd name="T18" fmla="*/ 10 w 323"/>
                            <a:gd name="T19" fmla="*/ 163 h 215"/>
                            <a:gd name="T20" fmla="*/ 308 w 323"/>
                            <a:gd name="T21" fmla="*/ 145 h 215"/>
                            <a:gd name="T22" fmla="*/ 268 w 323"/>
                            <a:gd name="T23" fmla="*/ 163 h 215"/>
                            <a:gd name="T24" fmla="*/ 308 w 323"/>
                            <a:gd name="T25" fmla="*/ 145 h 215"/>
                            <a:gd name="T26" fmla="*/ 10 w 323"/>
                            <a:gd name="T27" fmla="*/ 105 h 215"/>
                            <a:gd name="T28" fmla="*/ 56 w 323"/>
                            <a:gd name="T29" fmla="*/ 93 h 215"/>
                            <a:gd name="T30" fmla="*/ 152 w 323"/>
                            <a:gd name="T31" fmla="*/ 117 h 215"/>
                            <a:gd name="T32" fmla="*/ 172 w 323"/>
                            <a:gd name="T33" fmla="*/ 93 h 215"/>
                            <a:gd name="T34" fmla="*/ 267 w 323"/>
                            <a:gd name="T35" fmla="*/ 117 h 215"/>
                            <a:gd name="T36" fmla="*/ 298 w 323"/>
                            <a:gd name="T37" fmla="*/ 93 h 215"/>
                            <a:gd name="T38" fmla="*/ 234 w 323"/>
                            <a:gd name="T39" fmla="*/ 131 h 215"/>
                            <a:gd name="T40" fmla="*/ 236 w 323"/>
                            <a:gd name="T41" fmla="*/ 149 h 215"/>
                            <a:gd name="T42" fmla="*/ 180 w 323"/>
                            <a:gd name="T43" fmla="*/ 88 h 215"/>
                            <a:gd name="T44" fmla="*/ 234 w 323"/>
                            <a:gd name="T45" fmla="*/ 113 h 215"/>
                            <a:gd name="T46" fmla="*/ 172 w 323"/>
                            <a:gd name="T47" fmla="*/ 152 h 215"/>
                            <a:gd name="T48" fmla="*/ 237 w 323"/>
                            <a:gd name="T49" fmla="*/ 163 h 215"/>
                            <a:gd name="T50" fmla="*/ 262 w 323"/>
                            <a:gd name="T51" fmla="*/ 154 h 215"/>
                            <a:gd name="T52" fmla="*/ 66 w 323"/>
                            <a:gd name="T53" fmla="*/ 46 h 215"/>
                            <a:gd name="T54" fmla="*/ 10 w 323"/>
                            <a:gd name="T55" fmla="*/ 65 h 215"/>
                            <a:gd name="T56" fmla="*/ 313 w 323"/>
                            <a:gd name="T57" fmla="*/ 46 h 215"/>
                            <a:gd name="T58" fmla="*/ 313 w 323"/>
                            <a:gd name="T59" fmla="*/ 65 h 215"/>
                            <a:gd name="T60" fmla="*/ 80 w 323"/>
                            <a:gd name="T61" fmla="*/ 126 h 215"/>
                            <a:gd name="T62" fmla="*/ 98 w 323"/>
                            <a:gd name="T63" fmla="*/ 60 h 215"/>
                            <a:gd name="T64" fmla="*/ 80 w 323"/>
                            <a:gd name="T65" fmla="*/ 126 h 215"/>
                            <a:gd name="T66" fmla="*/ 36 w 323"/>
                            <a:gd name="T67" fmla="*/ 182 h 215"/>
                            <a:gd name="T68" fmla="*/ 121 w 323"/>
                            <a:gd name="T69" fmla="*/ 145 h 215"/>
                            <a:gd name="T70" fmla="*/ 115 w 323"/>
                            <a:gd name="T71" fmla="*/ 42 h 215"/>
                            <a:gd name="T72" fmla="*/ 10 w 323"/>
                            <a:gd name="T73" fmla="*/ 9 h 215"/>
                            <a:gd name="T74" fmla="*/ 86 w 323"/>
                            <a:gd name="T75" fmla="*/ 9 h 215"/>
                            <a:gd name="T76" fmla="*/ 136 w 323"/>
                            <a:gd name="T77" fmla="*/ 0 h 215"/>
                            <a:gd name="T78" fmla="*/ 193 w 323"/>
                            <a:gd name="T79" fmla="*/ 18 h 215"/>
                            <a:gd name="T80" fmla="*/ 293 w 323"/>
                            <a:gd name="T81" fmla="*/ 0 h 215"/>
                            <a:gd name="T82" fmla="*/ 237 w 323"/>
                            <a:gd name="T83" fmla="*/ 18 h 215"/>
                            <a:gd name="T84" fmla="*/ 293 w 323"/>
                            <a:gd name="T85"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3" h="215">
                              <a:moveTo>
                                <a:pt x="77" y="196"/>
                              </a:moveTo>
                              <a:cubicBezTo>
                                <a:pt x="20" y="196"/>
                                <a:pt x="20" y="196"/>
                                <a:pt x="20" y="196"/>
                              </a:cubicBezTo>
                              <a:cubicBezTo>
                                <a:pt x="15" y="196"/>
                                <a:pt x="10" y="200"/>
                                <a:pt x="10" y="205"/>
                              </a:cubicBezTo>
                              <a:cubicBezTo>
                                <a:pt x="10" y="211"/>
                                <a:pt x="15" y="215"/>
                                <a:pt x="20" y="215"/>
                              </a:cubicBezTo>
                              <a:cubicBezTo>
                                <a:pt x="77" y="215"/>
                                <a:pt x="77" y="215"/>
                                <a:pt x="77" y="215"/>
                              </a:cubicBezTo>
                              <a:cubicBezTo>
                                <a:pt x="82" y="215"/>
                                <a:pt x="86" y="211"/>
                                <a:pt x="86" y="205"/>
                              </a:cubicBezTo>
                              <a:cubicBezTo>
                                <a:pt x="86" y="200"/>
                                <a:pt x="82" y="196"/>
                                <a:pt x="77" y="196"/>
                              </a:cubicBezTo>
                              <a:moveTo>
                                <a:pt x="193" y="196"/>
                              </a:moveTo>
                              <a:cubicBezTo>
                                <a:pt x="136" y="196"/>
                                <a:pt x="136" y="196"/>
                                <a:pt x="136" y="196"/>
                              </a:cubicBezTo>
                              <a:cubicBezTo>
                                <a:pt x="131" y="196"/>
                                <a:pt x="126" y="200"/>
                                <a:pt x="126" y="205"/>
                              </a:cubicBezTo>
                              <a:cubicBezTo>
                                <a:pt x="126" y="211"/>
                                <a:pt x="131" y="215"/>
                                <a:pt x="136" y="215"/>
                              </a:cubicBezTo>
                              <a:cubicBezTo>
                                <a:pt x="193" y="215"/>
                                <a:pt x="193" y="215"/>
                                <a:pt x="193" y="215"/>
                              </a:cubicBezTo>
                              <a:cubicBezTo>
                                <a:pt x="198" y="215"/>
                                <a:pt x="202" y="211"/>
                                <a:pt x="202" y="205"/>
                              </a:cubicBezTo>
                              <a:cubicBezTo>
                                <a:pt x="202" y="200"/>
                                <a:pt x="198" y="196"/>
                                <a:pt x="193" y="196"/>
                              </a:cubicBezTo>
                              <a:moveTo>
                                <a:pt x="293" y="196"/>
                              </a:moveTo>
                              <a:cubicBezTo>
                                <a:pt x="237" y="196"/>
                                <a:pt x="237" y="196"/>
                                <a:pt x="237" y="196"/>
                              </a:cubicBezTo>
                              <a:cubicBezTo>
                                <a:pt x="231" y="196"/>
                                <a:pt x="227" y="200"/>
                                <a:pt x="227" y="205"/>
                              </a:cubicBezTo>
                              <a:cubicBezTo>
                                <a:pt x="227" y="211"/>
                                <a:pt x="231" y="215"/>
                                <a:pt x="237" y="215"/>
                              </a:cubicBezTo>
                              <a:cubicBezTo>
                                <a:pt x="293" y="215"/>
                                <a:pt x="293" y="215"/>
                                <a:pt x="293" y="215"/>
                              </a:cubicBezTo>
                              <a:cubicBezTo>
                                <a:pt x="299" y="215"/>
                                <a:pt x="303" y="211"/>
                                <a:pt x="303" y="205"/>
                              </a:cubicBezTo>
                              <a:cubicBezTo>
                                <a:pt x="303" y="200"/>
                                <a:pt x="299" y="196"/>
                                <a:pt x="293" y="196"/>
                              </a:cubicBezTo>
                              <a:moveTo>
                                <a:pt x="118" y="159"/>
                              </a:moveTo>
                              <a:cubicBezTo>
                                <a:pt x="89" y="159"/>
                                <a:pt x="89" y="159"/>
                                <a:pt x="89" y="159"/>
                              </a:cubicBezTo>
                              <a:cubicBezTo>
                                <a:pt x="86" y="168"/>
                                <a:pt x="86" y="168"/>
                                <a:pt x="86" y="168"/>
                              </a:cubicBezTo>
                              <a:cubicBezTo>
                                <a:pt x="121" y="168"/>
                                <a:pt x="121" y="168"/>
                                <a:pt x="121" y="168"/>
                              </a:cubicBezTo>
                              <a:cubicBezTo>
                                <a:pt x="118" y="159"/>
                                <a:pt x="118" y="159"/>
                                <a:pt x="118" y="159"/>
                              </a:cubicBezTo>
                              <a:moveTo>
                                <a:pt x="36" y="145"/>
                              </a:moveTo>
                              <a:cubicBezTo>
                                <a:pt x="10" y="145"/>
                                <a:pt x="10" y="145"/>
                                <a:pt x="10" y="145"/>
                              </a:cubicBezTo>
                              <a:cubicBezTo>
                                <a:pt x="5" y="145"/>
                                <a:pt x="0" y="148"/>
                                <a:pt x="0" y="154"/>
                              </a:cubicBezTo>
                              <a:cubicBezTo>
                                <a:pt x="0" y="159"/>
                                <a:pt x="5" y="163"/>
                                <a:pt x="10" y="163"/>
                              </a:cubicBezTo>
                              <a:cubicBezTo>
                                <a:pt x="30" y="163"/>
                                <a:pt x="30" y="163"/>
                                <a:pt x="30" y="163"/>
                              </a:cubicBezTo>
                              <a:cubicBezTo>
                                <a:pt x="36" y="145"/>
                                <a:pt x="36" y="145"/>
                                <a:pt x="36" y="145"/>
                              </a:cubicBezTo>
                              <a:moveTo>
                                <a:pt x="308" y="145"/>
                              </a:moveTo>
                              <a:cubicBezTo>
                                <a:pt x="267" y="145"/>
                                <a:pt x="267" y="145"/>
                                <a:pt x="267" y="145"/>
                              </a:cubicBezTo>
                              <a:cubicBezTo>
                                <a:pt x="267" y="158"/>
                                <a:pt x="267" y="158"/>
                                <a:pt x="267" y="158"/>
                              </a:cubicBezTo>
                              <a:cubicBezTo>
                                <a:pt x="267" y="160"/>
                                <a:pt x="268" y="163"/>
                                <a:pt x="268" y="163"/>
                              </a:cubicBezTo>
                              <a:cubicBezTo>
                                <a:pt x="308" y="163"/>
                                <a:pt x="308" y="163"/>
                                <a:pt x="308" y="163"/>
                              </a:cubicBezTo>
                              <a:cubicBezTo>
                                <a:pt x="313" y="163"/>
                                <a:pt x="318" y="159"/>
                                <a:pt x="318" y="154"/>
                              </a:cubicBezTo>
                              <a:cubicBezTo>
                                <a:pt x="318" y="148"/>
                                <a:pt x="313" y="145"/>
                                <a:pt x="308" y="145"/>
                              </a:cubicBezTo>
                              <a:moveTo>
                                <a:pt x="56" y="93"/>
                              </a:moveTo>
                              <a:cubicBezTo>
                                <a:pt x="21" y="93"/>
                                <a:pt x="21" y="93"/>
                                <a:pt x="21" y="93"/>
                              </a:cubicBezTo>
                              <a:cubicBezTo>
                                <a:pt x="15" y="93"/>
                                <a:pt x="10" y="99"/>
                                <a:pt x="10" y="105"/>
                              </a:cubicBezTo>
                              <a:cubicBezTo>
                                <a:pt x="10" y="110"/>
                                <a:pt x="15" y="117"/>
                                <a:pt x="21" y="117"/>
                              </a:cubicBezTo>
                              <a:cubicBezTo>
                                <a:pt x="49" y="117"/>
                                <a:pt x="49" y="117"/>
                                <a:pt x="49" y="117"/>
                              </a:cubicBezTo>
                              <a:cubicBezTo>
                                <a:pt x="56" y="93"/>
                                <a:pt x="56" y="93"/>
                                <a:pt x="56" y="93"/>
                              </a:cubicBezTo>
                              <a:moveTo>
                                <a:pt x="172" y="93"/>
                              </a:moveTo>
                              <a:cubicBezTo>
                                <a:pt x="147" y="93"/>
                                <a:pt x="147" y="93"/>
                                <a:pt x="147" y="93"/>
                              </a:cubicBezTo>
                              <a:cubicBezTo>
                                <a:pt x="152" y="117"/>
                                <a:pt x="152" y="117"/>
                                <a:pt x="152" y="117"/>
                              </a:cubicBezTo>
                              <a:cubicBezTo>
                                <a:pt x="177" y="117"/>
                                <a:pt x="177" y="117"/>
                                <a:pt x="177" y="117"/>
                              </a:cubicBezTo>
                              <a:cubicBezTo>
                                <a:pt x="175" y="107"/>
                                <a:pt x="175" y="107"/>
                                <a:pt x="175" y="107"/>
                              </a:cubicBezTo>
                              <a:cubicBezTo>
                                <a:pt x="172" y="93"/>
                                <a:pt x="172" y="93"/>
                                <a:pt x="172" y="93"/>
                              </a:cubicBezTo>
                              <a:moveTo>
                                <a:pt x="298" y="93"/>
                              </a:moveTo>
                              <a:cubicBezTo>
                                <a:pt x="262" y="93"/>
                                <a:pt x="262" y="93"/>
                                <a:pt x="262" y="93"/>
                              </a:cubicBezTo>
                              <a:cubicBezTo>
                                <a:pt x="265" y="103"/>
                                <a:pt x="266" y="107"/>
                                <a:pt x="267" y="117"/>
                              </a:cubicBezTo>
                              <a:cubicBezTo>
                                <a:pt x="298" y="117"/>
                                <a:pt x="298" y="117"/>
                                <a:pt x="298" y="117"/>
                              </a:cubicBezTo>
                              <a:cubicBezTo>
                                <a:pt x="303" y="117"/>
                                <a:pt x="308" y="110"/>
                                <a:pt x="308" y="105"/>
                              </a:cubicBezTo>
                              <a:cubicBezTo>
                                <a:pt x="308" y="99"/>
                                <a:pt x="303" y="93"/>
                                <a:pt x="298" y="93"/>
                              </a:cubicBezTo>
                              <a:moveTo>
                                <a:pt x="214" y="162"/>
                              </a:moveTo>
                              <a:cubicBezTo>
                                <a:pt x="206" y="162"/>
                                <a:pt x="199" y="158"/>
                                <a:pt x="199" y="149"/>
                              </a:cubicBezTo>
                              <a:cubicBezTo>
                                <a:pt x="199" y="135"/>
                                <a:pt x="217" y="131"/>
                                <a:pt x="234" y="131"/>
                              </a:cubicBezTo>
                              <a:cubicBezTo>
                                <a:pt x="235" y="131"/>
                                <a:pt x="234" y="131"/>
                                <a:pt x="239" y="131"/>
                              </a:cubicBezTo>
                              <a:cubicBezTo>
                                <a:pt x="239" y="144"/>
                                <a:pt x="239" y="144"/>
                                <a:pt x="239" y="144"/>
                              </a:cubicBezTo>
                              <a:cubicBezTo>
                                <a:pt x="239" y="145"/>
                                <a:pt x="237" y="147"/>
                                <a:pt x="236" y="149"/>
                              </a:cubicBezTo>
                              <a:cubicBezTo>
                                <a:pt x="234" y="156"/>
                                <a:pt x="225" y="162"/>
                                <a:pt x="214" y="162"/>
                              </a:cubicBezTo>
                              <a:moveTo>
                                <a:pt x="218" y="80"/>
                              </a:moveTo>
                              <a:cubicBezTo>
                                <a:pt x="201" y="80"/>
                                <a:pt x="188" y="84"/>
                                <a:pt x="180" y="88"/>
                              </a:cubicBezTo>
                              <a:cubicBezTo>
                                <a:pt x="185" y="104"/>
                                <a:pt x="185" y="104"/>
                                <a:pt x="185" y="104"/>
                              </a:cubicBezTo>
                              <a:cubicBezTo>
                                <a:pt x="192" y="100"/>
                                <a:pt x="202" y="97"/>
                                <a:pt x="213" y="97"/>
                              </a:cubicBezTo>
                              <a:cubicBezTo>
                                <a:pt x="231" y="97"/>
                                <a:pt x="234" y="107"/>
                                <a:pt x="234" y="113"/>
                              </a:cubicBezTo>
                              <a:cubicBezTo>
                                <a:pt x="234" y="117"/>
                                <a:pt x="234" y="117"/>
                                <a:pt x="234" y="117"/>
                              </a:cubicBezTo>
                              <a:cubicBezTo>
                                <a:pt x="233" y="117"/>
                                <a:pt x="233" y="117"/>
                                <a:pt x="233" y="117"/>
                              </a:cubicBezTo>
                              <a:cubicBezTo>
                                <a:pt x="195" y="117"/>
                                <a:pt x="172" y="128"/>
                                <a:pt x="172" y="152"/>
                              </a:cubicBezTo>
                              <a:cubicBezTo>
                                <a:pt x="172" y="166"/>
                                <a:pt x="184" y="178"/>
                                <a:pt x="205" y="178"/>
                              </a:cubicBezTo>
                              <a:cubicBezTo>
                                <a:pt x="218" y="178"/>
                                <a:pt x="230" y="173"/>
                                <a:pt x="236" y="163"/>
                              </a:cubicBezTo>
                              <a:cubicBezTo>
                                <a:pt x="237" y="163"/>
                                <a:pt x="237" y="163"/>
                                <a:pt x="237" y="163"/>
                              </a:cubicBezTo>
                              <a:cubicBezTo>
                                <a:pt x="238" y="182"/>
                                <a:pt x="238" y="182"/>
                                <a:pt x="238" y="182"/>
                              </a:cubicBezTo>
                              <a:cubicBezTo>
                                <a:pt x="262" y="182"/>
                                <a:pt x="262" y="182"/>
                                <a:pt x="262" y="182"/>
                              </a:cubicBezTo>
                              <a:cubicBezTo>
                                <a:pt x="261" y="168"/>
                                <a:pt x="262" y="163"/>
                                <a:pt x="262" y="154"/>
                              </a:cubicBezTo>
                              <a:cubicBezTo>
                                <a:pt x="262" y="120"/>
                                <a:pt x="262" y="120"/>
                                <a:pt x="262" y="120"/>
                              </a:cubicBezTo>
                              <a:cubicBezTo>
                                <a:pt x="262" y="99"/>
                                <a:pt x="252" y="80"/>
                                <a:pt x="218" y="80"/>
                              </a:cubicBezTo>
                              <a:moveTo>
                                <a:pt x="66" y="46"/>
                              </a:moveTo>
                              <a:cubicBezTo>
                                <a:pt x="10" y="46"/>
                                <a:pt x="10" y="46"/>
                                <a:pt x="10" y="46"/>
                              </a:cubicBezTo>
                              <a:cubicBezTo>
                                <a:pt x="5" y="46"/>
                                <a:pt x="0" y="50"/>
                                <a:pt x="0" y="56"/>
                              </a:cubicBezTo>
                              <a:cubicBezTo>
                                <a:pt x="0" y="61"/>
                                <a:pt x="5" y="65"/>
                                <a:pt x="10" y="65"/>
                              </a:cubicBezTo>
                              <a:cubicBezTo>
                                <a:pt x="60" y="65"/>
                                <a:pt x="60" y="65"/>
                                <a:pt x="60" y="65"/>
                              </a:cubicBezTo>
                              <a:cubicBezTo>
                                <a:pt x="66" y="46"/>
                                <a:pt x="66" y="46"/>
                                <a:pt x="66" y="46"/>
                              </a:cubicBezTo>
                              <a:moveTo>
                                <a:pt x="313" y="46"/>
                              </a:moveTo>
                              <a:cubicBezTo>
                                <a:pt x="131" y="46"/>
                                <a:pt x="131" y="46"/>
                                <a:pt x="131" y="46"/>
                              </a:cubicBezTo>
                              <a:cubicBezTo>
                                <a:pt x="138" y="65"/>
                                <a:pt x="138" y="65"/>
                                <a:pt x="138" y="65"/>
                              </a:cubicBezTo>
                              <a:cubicBezTo>
                                <a:pt x="313" y="65"/>
                                <a:pt x="313" y="65"/>
                                <a:pt x="313" y="65"/>
                              </a:cubicBezTo>
                              <a:cubicBezTo>
                                <a:pt x="318" y="65"/>
                                <a:pt x="323" y="61"/>
                                <a:pt x="323" y="56"/>
                              </a:cubicBezTo>
                              <a:cubicBezTo>
                                <a:pt x="323" y="50"/>
                                <a:pt x="318" y="46"/>
                                <a:pt x="313" y="46"/>
                              </a:cubicBezTo>
                              <a:moveTo>
                                <a:pt x="80" y="126"/>
                              </a:moveTo>
                              <a:cubicBezTo>
                                <a:pt x="90" y="88"/>
                                <a:pt x="90" y="88"/>
                                <a:pt x="90" y="88"/>
                              </a:cubicBezTo>
                              <a:cubicBezTo>
                                <a:pt x="93" y="80"/>
                                <a:pt x="95" y="70"/>
                                <a:pt x="97" y="60"/>
                              </a:cubicBezTo>
                              <a:cubicBezTo>
                                <a:pt x="98" y="60"/>
                                <a:pt x="98" y="60"/>
                                <a:pt x="98" y="60"/>
                              </a:cubicBezTo>
                              <a:cubicBezTo>
                                <a:pt x="100" y="70"/>
                                <a:pt x="102" y="80"/>
                                <a:pt x="105" y="88"/>
                              </a:cubicBezTo>
                              <a:cubicBezTo>
                                <a:pt x="117" y="126"/>
                                <a:pt x="117" y="126"/>
                                <a:pt x="117" y="126"/>
                              </a:cubicBezTo>
                              <a:cubicBezTo>
                                <a:pt x="80" y="126"/>
                                <a:pt x="80" y="126"/>
                                <a:pt x="80" y="126"/>
                              </a:cubicBezTo>
                              <a:moveTo>
                                <a:pt x="115" y="42"/>
                              </a:moveTo>
                              <a:cubicBezTo>
                                <a:pt x="82" y="42"/>
                                <a:pt x="82" y="42"/>
                                <a:pt x="82" y="42"/>
                              </a:cubicBezTo>
                              <a:cubicBezTo>
                                <a:pt x="36" y="182"/>
                                <a:pt x="36" y="182"/>
                                <a:pt x="36" y="182"/>
                              </a:cubicBezTo>
                              <a:cubicBezTo>
                                <a:pt x="63" y="182"/>
                                <a:pt x="63" y="182"/>
                                <a:pt x="63" y="182"/>
                              </a:cubicBezTo>
                              <a:cubicBezTo>
                                <a:pt x="75" y="145"/>
                                <a:pt x="75" y="145"/>
                                <a:pt x="75" y="145"/>
                              </a:cubicBezTo>
                              <a:cubicBezTo>
                                <a:pt x="121" y="145"/>
                                <a:pt x="121" y="145"/>
                                <a:pt x="121" y="145"/>
                              </a:cubicBezTo>
                              <a:cubicBezTo>
                                <a:pt x="134" y="182"/>
                                <a:pt x="134" y="182"/>
                                <a:pt x="134" y="182"/>
                              </a:cubicBezTo>
                              <a:cubicBezTo>
                                <a:pt x="162" y="182"/>
                                <a:pt x="162" y="182"/>
                                <a:pt x="162" y="182"/>
                              </a:cubicBezTo>
                              <a:cubicBezTo>
                                <a:pt x="115" y="42"/>
                                <a:pt x="115" y="42"/>
                                <a:pt x="115" y="42"/>
                              </a:cubicBezTo>
                              <a:moveTo>
                                <a:pt x="77" y="0"/>
                              </a:moveTo>
                              <a:cubicBezTo>
                                <a:pt x="20" y="0"/>
                                <a:pt x="20" y="0"/>
                                <a:pt x="20" y="0"/>
                              </a:cubicBezTo>
                              <a:cubicBezTo>
                                <a:pt x="15" y="0"/>
                                <a:pt x="10" y="4"/>
                                <a:pt x="10" y="9"/>
                              </a:cubicBezTo>
                              <a:cubicBezTo>
                                <a:pt x="10" y="15"/>
                                <a:pt x="15" y="18"/>
                                <a:pt x="20" y="18"/>
                              </a:cubicBezTo>
                              <a:cubicBezTo>
                                <a:pt x="77" y="18"/>
                                <a:pt x="77" y="18"/>
                                <a:pt x="77" y="18"/>
                              </a:cubicBezTo>
                              <a:cubicBezTo>
                                <a:pt x="82" y="18"/>
                                <a:pt x="86" y="15"/>
                                <a:pt x="86" y="9"/>
                              </a:cubicBezTo>
                              <a:cubicBezTo>
                                <a:pt x="86" y="4"/>
                                <a:pt x="82" y="0"/>
                                <a:pt x="77" y="0"/>
                              </a:cubicBezTo>
                              <a:moveTo>
                                <a:pt x="193" y="0"/>
                              </a:moveTo>
                              <a:cubicBezTo>
                                <a:pt x="136" y="0"/>
                                <a:pt x="136" y="0"/>
                                <a:pt x="136" y="0"/>
                              </a:cubicBezTo>
                              <a:cubicBezTo>
                                <a:pt x="131" y="0"/>
                                <a:pt x="126" y="4"/>
                                <a:pt x="126" y="9"/>
                              </a:cubicBezTo>
                              <a:cubicBezTo>
                                <a:pt x="126" y="15"/>
                                <a:pt x="131" y="18"/>
                                <a:pt x="136" y="18"/>
                              </a:cubicBezTo>
                              <a:cubicBezTo>
                                <a:pt x="193" y="18"/>
                                <a:pt x="193" y="18"/>
                                <a:pt x="193" y="18"/>
                              </a:cubicBezTo>
                              <a:cubicBezTo>
                                <a:pt x="198" y="18"/>
                                <a:pt x="202" y="15"/>
                                <a:pt x="202" y="9"/>
                              </a:cubicBezTo>
                              <a:cubicBezTo>
                                <a:pt x="202" y="4"/>
                                <a:pt x="198" y="0"/>
                                <a:pt x="193" y="0"/>
                              </a:cubicBezTo>
                              <a:moveTo>
                                <a:pt x="293" y="0"/>
                              </a:moveTo>
                              <a:cubicBezTo>
                                <a:pt x="237" y="0"/>
                                <a:pt x="237" y="0"/>
                                <a:pt x="237" y="0"/>
                              </a:cubicBezTo>
                              <a:cubicBezTo>
                                <a:pt x="231" y="0"/>
                                <a:pt x="227" y="4"/>
                                <a:pt x="227" y="9"/>
                              </a:cubicBezTo>
                              <a:cubicBezTo>
                                <a:pt x="227" y="15"/>
                                <a:pt x="231" y="18"/>
                                <a:pt x="237" y="18"/>
                              </a:cubicBezTo>
                              <a:cubicBezTo>
                                <a:pt x="293" y="18"/>
                                <a:pt x="293" y="18"/>
                                <a:pt x="293" y="18"/>
                              </a:cubicBezTo>
                              <a:cubicBezTo>
                                <a:pt x="299" y="18"/>
                                <a:pt x="303" y="15"/>
                                <a:pt x="303" y="9"/>
                              </a:cubicBezTo>
                              <a:cubicBezTo>
                                <a:pt x="303" y="4"/>
                                <a:pt x="299" y="0"/>
                                <a:pt x="293"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57.3pt;margin-top:579.05pt;height:29.35pt;width:44.05pt;z-index:251655168;mso-width-relative:page;mso-height-relative:page;" fillcolor="#222221" filled="t" stroked="f" coordsize="323,215" o:gfxdata="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" path="m77,196c20,196,20,196,20,196c15,196,10,200,10,205c10,211,15,215,20,215c77,215,77,215,77,215c82,215,86,211,86,205c86,200,82,196,77,196m193,196c136,196,136,196,136,196c131,196,126,200,126,205c126,211,131,215,136,215c193,215,193,215,193,215c198,215,202,211,202,205c202,200,198,196,193,196m293,196c237,196,237,196,237,196c231,196,227,200,227,205c227,211,231,215,237,215c293,215,293,215,293,215c299,215,303,211,303,205c303,200,299,196,293,196m118,159c89,159,89,159,89,159c86,168,86,168,86,168c121,168,121,168,121,168c118,159,118,159,118,159m36,145c10,145,10,145,10,145c5,145,0,148,0,154c0,159,5,163,10,163c30,163,30,163,30,163c36,145,36,145,36,145m308,145c267,145,267,145,267,145c267,158,267,158,267,158c267,160,268,163,268,163c308,163,308,163,308,163c313,163,318,159,318,154c318,148,313,145,308,145m56,93c21,93,21,93,21,93c15,93,10,99,10,105c10,110,15,117,21,117c49,117,49,117,49,117c56,93,56,93,56,93m172,93c147,93,147,93,147,93c152,117,152,117,152,117c177,117,177,117,177,117c175,107,175,107,175,107c172,93,172,93,172,93m298,93c262,93,262,93,262,93c265,103,266,107,267,117c298,117,298,117,298,117c303,117,308,110,308,105c308,99,303,93,298,93m214,162c206,162,199,158,199,149c199,135,217,131,234,131c235,131,234,131,239,131c239,144,239,144,239,144c239,145,237,147,236,149c234,156,225,162,214,162m218,80c201,80,188,84,180,88c185,104,185,104,185,104c192,100,202,97,213,97c231,97,234,107,234,113c234,117,234,117,234,117c233,117,233,117,233,117c195,117,172,128,172,152c172,166,184,178,205,178c218,178,230,173,236,163c237,163,237,163,237,163c238,182,238,182,238,182c262,182,262,182,262,182c261,168,262,163,262,154c262,120,262,120,262,120c262,99,252,80,218,80m66,46c10,46,10,46,10,46c5,46,0,50,0,56c0,61,5,65,10,65c60,65,60,65,60,65c66,46,66,46,66,46m313,46c131,46,131,46,131,46c138,65,138,65,138,65c313,65,313,65,313,65c318,65,323,61,323,56c323,50,318,46,313,46m80,126c90,88,90,88,90,88c93,80,95,70,97,60c98,60,98,60,98,60c100,70,102,80,105,88c117,126,117,126,117,126c80,126,80,126,80,126m115,42c82,42,82,42,82,42c36,182,36,182,36,182c63,182,63,182,63,182c75,145,75,145,75,145c121,145,121,145,121,145c134,182,134,182,134,182c162,182,162,182,162,182c115,42,115,42,115,42m77,0c20,0,20,0,20,0c15,0,10,4,10,9c10,15,15,18,20,18c77,18,77,18,77,18c82,18,86,15,86,9c86,4,82,0,77,0m193,0c136,0,136,0,136,0c131,0,126,4,126,9c126,15,131,18,136,18c193,18,193,18,193,18c198,18,202,15,202,9c202,4,198,0,193,0m293,0c237,0,237,0,237,0c231,0,227,4,227,9c227,15,231,18,237,18c293,18,293,18,293,18c299,18,303,15,303,9c303,4,299,0,293,0e">
                <v:path o:connectlocs="17319,355408;148951,355408;235551,339804;334275,372745;507475,339804;410483,372745;507475,339804;148951,291261;62351,251386;17319,282592;533455,251386;464175,282592;533455,251386;17319,182038;96991,161233;263263,202842;297903,161233;462443,202842;516135,161233;405287,227114;408751,258320;311759,152565;405287,195907;297903,263522;410483,282592;453783,266989;114311,79750;17319,112690;542115,79750;542115,112690;138559,218445;169735,104021;138559,218445;62351,315532;209571,251386;199179,72815;17319,15603;148951,15603;235551,0;334275,31206;507475,0;410483,31206;507475,0" o:connectangles="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-207645</wp:posOffset>
                </wp:positionH>
                <wp:positionV relativeFrom="paragraph">
                  <wp:posOffset>5795645</wp:posOffset>
                </wp:positionV>
                <wp:extent cx="2430780" cy="904240"/>
                <wp:effectExtent l="0" t="0" r="0" b="0"/>
                <wp:wrapNone/>
                <wp:docPr id="125" name="稻壳儿春秋广告/盗版必究"/>
                <wp:cNvGraphicFramePr/>
                <a:graphic xmlns:a="http://schemas.openxmlformats.org/drawingml/2006/main">
                  <a:graphicData uri="http://schemas.microsoft.com/office/word/2010/wordprocessingShape">
                    <wps:wsp>
                      <wps:cNvSpPr txBox="1"/>
                      <wps:spPr>
                        <a:xfrm>
                          <a:off x="935355" y="6710045"/>
                          <a:ext cx="2430780" cy="904240"/>
                        </a:xfrm>
                        <a:prstGeom prst="rect">
                          <a:avLst/>
                        </a:prstGeom>
                        <a:noFill/>
                      </wps:spPr>
                      <wps:txbx>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wps:txbx>
                      <wps:bodyPr wrap="square" rtlCol="0">
                        <a:spAutoFit/>
                      </wps:bodyPr>
                    </wps:wsp>
                  </a:graphicData>
                </a:graphic>
              </wp:anchor>
            </w:drawing>
          </mc:Choice>
          <mc:Fallback>
            <w:pict>
              <v:shape id="稻壳儿春秋广告/盗版必究" o:spid="_x0000_s1026" o:spt="202" type="#_x0000_t202" style="position:absolute;left:0pt;margin-left:-16.35pt;margin-top:456.35pt;height:71.2pt;width:191.4pt;z-index:251654144;mso-width-relative:page;mso-height-relative:page;" filled="f" stroked="f" coordsize="21600,21600" o:gfxdata="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YGX3NgAAAAMAQAADwAAAAAAAAABACAAAAAiAAAAZHJzL2Rvd25yZXYueG1sUEsBAhQAFAAAAAgA&#10;h07iQGqMdcLsAQAAgQMAAA4AAAAAAAAAAQAgAAAAJwEAAGRycy9lMm9Eb2MueG1sUEsFBgAAAAAG&#10;AAYAWQEAAIUFAAAAAA==&#10;">
                <v:fill on="f" focussize="0,0"/>
                <v:stroke on="f"/>
                <v:imagedata o:title=""/>
                <o:lock v:ext="edit" aspectratio="f"/>
                <v:textbox style="mso-fit-shape-to-text:t;">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v:textbox>
              </v:shap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292100</wp:posOffset>
                </wp:positionH>
                <wp:positionV relativeFrom="paragraph">
                  <wp:posOffset>5395595</wp:posOffset>
                </wp:positionV>
                <wp:extent cx="1430655" cy="400050"/>
                <wp:effectExtent l="0" t="0" r="0" b="0"/>
                <wp:wrapNone/>
                <wp:docPr id="124" name="稻壳儿春秋广告/盗版必究"/>
                <wp:cNvGraphicFramePr/>
                <a:graphic xmlns:a="http://schemas.openxmlformats.org/drawingml/2006/main">
                  <a:graphicData uri="http://schemas.microsoft.com/office/word/2010/wordprocessingShape">
                    <wps:wsp>
                      <wps:cNvSpPr txBox="1"/>
                      <wps:spPr>
                        <a:xfrm>
                          <a:off x="1435100" y="6309995"/>
                          <a:ext cx="1430655"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o:spid="_x0000_s1026" o:spt="202" type="#_x0000_t202" style="position:absolute;left:0pt;margin-left:23pt;margin-top:424.85pt;height:31.5pt;width:112.65pt;z-index:251653120;mso-width-relative:page;mso-height-relative:page;" filled="f" stroked="f" coordsize="21600,21600" o:gfxdata="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cjg&#10;zdgAAAAKAQAADwAAAAAAAAABACAAAAAiAAAAZHJzL2Rvd25yZXYueG1sUEsBAhQAFAAAAAgAh07i&#10;QArHAVfpAQAAggMAAA4AAAAAAAAAAQAgAAAAJwEAAGRycy9lMm9Eb2MueG1sUEsFBgAAAAAGAAYA&#10;WQEAAII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354965</wp:posOffset>
                </wp:positionH>
                <wp:positionV relativeFrom="paragraph">
                  <wp:posOffset>6898640</wp:posOffset>
                </wp:positionV>
                <wp:extent cx="1304925" cy="1282700"/>
                <wp:effectExtent l="0" t="0" r="9525" b="0"/>
                <wp:wrapNone/>
                <wp:docPr id="123"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497965" y="7813040"/>
                          <a:ext cx="1304925" cy="1282700"/>
                        </a:xfrm>
                        <a:custGeom>
                          <a:avLst/>
                          <a:gdLst>
                            <a:gd name="T0" fmla="*/ 24 w 390"/>
                            <a:gd name="T1" fmla="*/ 202 h 383"/>
                            <a:gd name="T2" fmla="*/ 32 w 390"/>
                            <a:gd name="T3" fmla="*/ 215 h 383"/>
                            <a:gd name="T4" fmla="*/ 32 w 390"/>
                            <a:gd name="T5" fmla="*/ 230 h 383"/>
                            <a:gd name="T6" fmla="*/ 51 w 390"/>
                            <a:gd name="T7" fmla="*/ 287 h 383"/>
                            <a:gd name="T8" fmla="*/ 89 w 390"/>
                            <a:gd name="T9" fmla="*/ 332 h 383"/>
                            <a:gd name="T10" fmla="*/ 139 w 390"/>
                            <a:gd name="T11" fmla="*/ 361 h 383"/>
                            <a:gd name="T12" fmla="*/ 193 w 390"/>
                            <a:gd name="T13" fmla="*/ 370 h 383"/>
                            <a:gd name="T14" fmla="*/ 311 w 390"/>
                            <a:gd name="T15" fmla="*/ 333 h 383"/>
                            <a:gd name="T16" fmla="*/ 354 w 390"/>
                            <a:gd name="T17" fmla="*/ 287 h 383"/>
                            <a:gd name="T18" fmla="*/ 378 w 390"/>
                            <a:gd name="T19" fmla="*/ 227 h 383"/>
                            <a:gd name="T20" fmla="*/ 379 w 390"/>
                            <a:gd name="T21" fmla="*/ 162 h 383"/>
                            <a:gd name="T22" fmla="*/ 356 w 390"/>
                            <a:gd name="T23" fmla="*/ 100 h 383"/>
                            <a:gd name="T24" fmla="*/ 248 w 390"/>
                            <a:gd name="T25" fmla="*/ 16 h 383"/>
                            <a:gd name="T26" fmla="*/ 162 w 390"/>
                            <a:gd name="T27" fmla="*/ 11 h 383"/>
                            <a:gd name="T28" fmla="*/ 81 w 390"/>
                            <a:gd name="T29" fmla="*/ 46 h 383"/>
                            <a:gd name="T30" fmla="*/ 24 w 390"/>
                            <a:gd name="T31" fmla="*/ 115 h 383"/>
                            <a:gd name="T32" fmla="*/ 5 w 390"/>
                            <a:gd name="T33" fmla="*/ 202 h 383"/>
                            <a:gd name="T34" fmla="*/ 0 w 390"/>
                            <a:gd name="T35" fmla="*/ 185 h 383"/>
                            <a:gd name="T36" fmla="*/ 2 w 390"/>
                            <a:gd name="T37" fmla="*/ 174 h 383"/>
                            <a:gd name="T38" fmla="*/ 3 w 390"/>
                            <a:gd name="T39" fmla="*/ 164 h 383"/>
                            <a:gd name="T40" fmla="*/ 5 w 390"/>
                            <a:gd name="T41" fmla="*/ 153 h 383"/>
                            <a:gd name="T42" fmla="*/ 7 w 390"/>
                            <a:gd name="T43" fmla="*/ 142 h 383"/>
                            <a:gd name="T44" fmla="*/ 15 w 390"/>
                            <a:gd name="T45" fmla="*/ 120 h 383"/>
                            <a:gd name="T46" fmla="*/ 20 w 390"/>
                            <a:gd name="T47" fmla="*/ 109 h 383"/>
                            <a:gd name="T48" fmla="*/ 25 w 390"/>
                            <a:gd name="T49" fmla="*/ 99 h 383"/>
                            <a:gd name="T50" fmla="*/ 31 w 390"/>
                            <a:gd name="T51" fmla="*/ 89 h 383"/>
                            <a:gd name="T52" fmla="*/ 34 w 390"/>
                            <a:gd name="T53" fmla="*/ 84 h 383"/>
                            <a:gd name="T54" fmla="*/ 38 w 390"/>
                            <a:gd name="T55" fmla="*/ 79 h 383"/>
                            <a:gd name="T56" fmla="*/ 110 w 390"/>
                            <a:gd name="T57" fmla="*/ 19 h 383"/>
                            <a:gd name="T58" fmla="*/ 201 w 390"/>
                            <a:gd name="T59" fmla="*/ 1 h 383"/>
                            <a:gd name="T60" fmla="*/ 285 w 390"/>
                            <a:gd name="T61" fmla="*/ 24 h 383"/>
                            <a:gd name="T62" fmla="*/ 339 w 390"/>
                            <a:gd name="T63" fmla="*/ 65 h 383"/>
                            <a:gd name="T64" fmla="*/ 376 w 390"/>
                            <a:gd name="T65" fmla="*/ 120 h 383"/>
                            <a:gd name="T66" fmla="*/ 389 w 390"/>
                            <a:gd name="T67" fmla="*/ 183 h 383"/>
                            <a:gd name="T68" fmla="*/ 380 w 390"/>
                            <a:gd name="T69" fmla="*/ 247 h 383"/>
                            <a:gd name="T70" fmla="*/ 303 w 390"/>
                            <a:gd name="T71" fmla="*/ 348 h 383"/>
                            <a:gd name="T72" fmla="*/ 184 w 390"/>
                            <a:gd name="T73" fmla="*/ 379 h 383"/>
                            <a:gd name="T74" fmla="*/ 120 w 390"/>
                            <a:gd name="T75" fmla="*/ 361 h 383"/>
                            <a:gd name="T76" fmla="*/ 66 w 390"/>
                            <a:gd name="T77" fmla="*/ 321 h 383"/>
                            <a:gd name="T78" fmla="*/ 38 w 390"/>
                            <a:gd name="T79" fmla="*/ 281 h 383"/>
                            <a:gd name="T80" fmla="*/ 35 w 390"/>
                            <a:gd name="T81" fmla="*/ 276 h 383"/>
                            <a:gd name="T82" fmla="*/ 33 w 390"/>
                            <a:gd name="T83" fmla="*/ 270 h 383"/>
                            <a:gd name="T84" fmla="*/ 28 w 390"/>
                            <a:gd name="T85" fmla="*/ 258 h 383"/>
                            <a:gd name="T86" fmla="*/ 25 w 390"/>
                            <a:gd name="T87" fmla="*/ 245 h 383"/>
                            <a:gd name="T88" fmla="*/ 23 w 390"/>
                            <a:gd name="T89" fmla="*/ 239 h 383"/>
                            <a:gd name="T90" fmla="*/ 22 w 390"/>
                            <a:gd name="T91" fmla="*/ 233 h 383"/>
                            <a:gd name="T92" fmla="*/ 21 w 390"/>
                            <a:gd name="T93" fmla="*/ 225 h 383"/>
                            <a:gd name="T94" fmla="*/ 20 w 390"/>
                            <a:gd name="T95" fmla="*/ 221 h 383"/>
                            <a:gd name="T96" fmla="*/ 20 w 390"/>
                            <a:gd name="T97" fmla="*/ 217 h 383"/>
                            <a:gd name="T98" fmla="*/ 24 w 390"/>
                            <a:gd name="T99" fmla="*/ 202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0" h="383">
                              <a:moveTo>
                                <a:pt x="24" y="202"/>
                              </a:moveTo>
                              <a:cubicBezTo>
                                <a:pt x="30" y="205"/>
                                <a:pt x="31" y="209"/>
                                <a:pt x="32" y="215"/>
                              </a:cubicBezTo>
                              <a:cubicBezTo>
                                <a:pt x="32" y="220"/>
                                <a:pt x="32" y="225"/>
                                <a:pt x="32" y="230"/>
                              </a:cubicBezTo>
                              <a:cubicBezTo>
                                <a:pt x="35" y="250"/>
                                <a:pt x="42" y="269"/>
                                <a:pt x="51" y="287"/>
                              </a:cubicBezTo>
                              <a:cubicBezTo>
                                <a:pt x="61" y="304"/>
                                <a:pt x="74" y="319"/>
                                <a:pt x="89" y="332"/>
                              </a:cubicBezTo>
                              <a:cubicBezTo>
                                <a:pt x="104" y="344"/>
                                <a:pt x="121" y="354"/>
                                <a:pt x="139" y="361"/>
                              </a:cubicBezTo>
                              <a:cubicBezTo>
                                <a:pt x="156" y="367"/>
                                <a:pt x="175" y="370"/>
                                <a:pt x="193" y="370"/>
                              </a:cubicBezTo>
                              <a:cubicBezTo>
                                <a:pt x="235" y="371"/>
                                <a:pt x="277" y="358"/>
                                <a:pt x="311" y="333"/>
                              </a:cubicBezTo>
                              <a:cubicBezTo>
                                <a:pt x="328" y="321"/>
                                <a:pt x="342" y="305"/>
                                <a:pt x="354" y="287"/>
                              </a:cubicBezTo>
                              <a:cubicBezTo>
                                <a:pt x="365" y="269"/>
                                <a:pt x="374" y="249"/>
                                <a:pt x="378" y="227"/>
                              </a:cubicBezTo>
                              <a:cubicBezTo>
                                <a:pt x="382" y="206"/>
                                <a:pt x="382" y="184"/>
                                <a:pt x="379" y="162"/>
                              </a:cubicBezTo>
                              <a:cubicBezTo>
                                <a:pt x="375" y="140"/>
                                <a:pt x="367" y="119"/>
                                <a:pt x="356" y="100"/>
                              </a:cubicBezTo>
                              <a:cubicBezTo>
                                <a:pt x="333" y="61"/>
                                <a:pt x="294" y="29"/>
                                <a:pt x="248" y="16"/>
                              </a:cubicBezTo>
                              <a:cubicBezTo>
                                <a:pt x="221" y="8"/>
                                <a:pt x="191" y="6"/>
                                <a:pt x="162" y="11"/>
                              </a:cubicBezTo>
                              <a:cubicBezTo>
                                <a:pt x="133" y="16"/>
                                <a:pt x="105" y="28"/>
                                <a:pt x="81" y="46"/>
                              </a:cubicBezTo>
                              <a:cubicBezTo>
                                <a:pt x="57" y="64"/>
                                <a:pt x="37" y="88"/>
                                <a:pt x="24" y="115"/>
                              </a:cubicBezTo>
                              <a:cubicBezTo>
                                <a:pt x="11" y="142"/>
                                <a:pt x="4" y="172"/>
                                <a:pt x="5" y="202"/>
                              </a:cubicBezTo>
                              <a:cubicBezTo>
                                <a:pt x="1" y="199"/>
                                <a:pt x="0" y="192"/>
                                <a:pt x="0" y="185"/>
                              </a:cubicBezTo>
                              <a:cubicBezTo>
                                <a:pt x="0" y="181"/>
                                <a:pt x="1" y="177"/>
                                <a:pt x="2" y="174"/>
                              </a:cubicBezTo>
                              <a:cubicBezTo>
                                <a:pt x="2" y="170"/>
                                <a:pt x="3" y="167"/>
                                <a:pt x="3" y="164"/>
                              </a:cubicBezTo>
                              <a:cubicBezTo>
                                <a:pt x="3" y="160"/>
                                <a:pt x="4" y="157"/>
                                <a:pt x="5" y="153"/>
                              </a:cubicBezTo>
                              <a:cubicBezTo>
                                <a:pt x="6" y="149"/>
                                <a:pt x="7" y="145"/>
                                <a:pt x="7" y="142"/>
                              </a:cubicBezTo>
                              <a:cubicBezTo>
                                <a:pt x="9" y="134"/>
                                <a:pt x="12" y="127"/>
                                <a:pt x="15" y="120"/>
                              </a:cubicBezTo>
                              <a:cubicBezTo>
                                <a:pt x="16" y="116"/>
                                <a:pt x="18" y="113"/>
                                <a:pt x="20" y="109"/>
                              </a:cubicBezTo>
                              <a:cubicBezTo>
                                <a:pt x="21" y="106"/>
                                <a:pt x="23" y="102"/>
                                <a:pt x="25" y="99"/>
                              </a:cubicBezTo>
                              <a:cubicBezTo>
                                <a:pt x="31" y="89"/>
                                <a:pt x="31" y="89"/>
                                <a:pt x="31" y="89"/>
                              </a:cubicBezTo>
                              <a:cubicBezTo>
                                <a:pt x="32" y="87"/>
                                <a:pt x="33" y="85"/>
                                <a:pt x="34" y="84"/>
                              </a:cubicBezTo>
                              <a:cubicBezTo>
                                <a:pt x="38" y="79"/>
                                <a:pt x="38" y="79"/>
                                <a:pt x="38" y="79"/>
                              </a:cubicBezTo>
                              <a:cubicBezTo>
                                <a:pt x="57" y="54"/>
                                <a:pt x="82" y="33"/>
                                <a:pt x="110" y="19"/>
                              </a:cubicBezTo>
                              <a:cubicBezTo>
                                <a:pt x="139" y="6"/>
                                <a:pt x="170" y="0"/>
                                <a:pt x="201" y="1"/>
                              </a:cubicBezTo>
                              <a:cubicBezTo>
                                <a:pt x="231" y="2"/>
                                <a:pt x="260" y="10"/>
                                <a:pt x="285" y="24"/>
                              </a:cubicBezTo>
                              <a:cubicBezTo>
                                <a:pt x="305" y="34"/>
                                <a:pt x="324" y="48"/>
                                <a:pt x="339" y="65"/>
                              </a:cubicBezTo>
                              <a:cubicBezTo>
                                <a:pt x="355" y="81"/>
                                <a:pt x="367" y="100"/>
                                <a:pt x="376" y="120"/>
                              </a:cubicBezTo>
                              <a:cubicBezTo>
                                <a:pt x="384" y="140"/>
                                <a:pt x="388" y="162"/>
                                <a:pt x="389" y="183"/>
                              </a:cubicBezTo>
                              <a:cubicBezTo>
                                <a:pt x="390" y="205"/>
                                <a:pt x="387" y="227"/>
                                <a:pt x="380" y="247"/>
                              </a:cubicBezTo>
                              <a:cubicBezTo>
                                <a:pt x="368" y="288"/>
                                <a:pt x="340" y="324"/>
                                <a:pt x="303" y="348"/>
                              </a:cubicBezTo>
                              <a:cubicBezTo>
                                <a:pt x="269" y="371"/>
                                <a:pt x="226" y="383"/>
                                <a:pt x="184" y="379"/>
                              </a:cubicBezTo>
                              <a:cubicBezTo>
                                <a:pt x="162" y="378"/>
                                <a:pt x="140" y="371"/>
                                <a:pt x="120" y="361"/>
                              </a:cubicBezTo>
                              <a:cubicBezTo>
                                <a:pt x="100" y="352"/>
                                <a:pt x="82" y="338"/>
                                <a:pt x="66" y="321"/>
                              </a:cubicBezTo>
                              <a:cubicBezTo>
                                <a:pt x="56" y="309"/>
                                <a:pt x="45" y="296"/>
                                <a:pt x="38" y="281"/>
                              </a:cubicBezTo>
                              <a:cubicBezTo>
                                <a:pt x="35" y="276"/>
                                <a:pt x="35" y="276"/>
                                <a:pt x="35" y="276"/>
                              </a:cubicBezTo>
                              <a:cubicBezTo>
                                <a:pt x="34" y="274"/>
                                <a:pt x="34" y="272"/>
                                <a:pt x="33" y="270"/>
                              </a:cubicBezTo>
                              <a:cubicBezTo>
                                <a:pt x="31" y="266"/>
                                <a:pt x="30" y="262"/>
                                <a:pt x="28" y="258"/>
                              </a:cubicBezTo>
                              <a:cubicBezTo>
                                <a:pt x="27" y="254"/>
                                <a:pt x="26" y="250"/>
                                <a:pt x="25" y="245"/>
                              </a:cubicBezTo>
                              <a:cubicBezTo>
                                <a:pt x="25" y="243"/>
                                <a:pt x="24" y="241"/>
                                <a:pt x="23" y="239"/>
                              </a:cubicBezTo>
                              <a:cubicBezTo>
                                <a:pt x="23" y="237"/>
                                <a:pt x="23" y="235"/>
                                <a:pt x="22" y="233"/>
                              </a:cubicBezTo>
                              <a:cubicBezTo>
                                <a:pt x="22" y="230"/>
                                <a:pt x="21" y="227"/>
                                <a:pt x="21" y="225"/>
                              </a:cubicBezTo>
                              <a:cubicBezTo>
                                <a:pt x="21" y="223"/>
                                <a:pt x="20" y="222"/>
                                <a:pt x="20" y="221"/>
                              </a:cubicBezTo>
                              <a:cubicBezTo>
                                <a:pt x="20" y="219"/>
                                <a:pt x="20" y="218"/>
                                <a:pt x="20" y="217"/>
                              </a:cubicBezTo>
                              <a:cubicBezTo>
                                <a:pt x="20" y="211"/>
                                <a:pt x="20" y="206"/>
                                <a:pt x="24" y="20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7.95pt;margin-top:543.2pt;height:101pt;width:102.75pt;z-index:251652096;mso-width-relative:page;mso-height-relative:page;" fillcolor="#222221" filled="t" stroked="f" coordsize="390,383" o:gfxdata="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" path="m24,202c30,205,31,209,32,215c32,220,32,225,32,230c35,250,42,269,51,287c61,304,74,319,89,332c104,344,121,354,139,361c156,367,175,370,193,370c235,371,277,358,311,333c328,321,342,305,354,287c365,269,374,249,378,227c382,206,382,184,379,162c375,140,367,119,356,100c333,61,294,29,248,16c221,8,191,6,162,11c133,16,105,28,81,46c57,64,37,88,24,115c11,142,4,172,5,202c1,199,0,192,0,185c0,181,1,177,2,174c2,170,3,167,3,164c3,160,4,157,5,153c6,149,7,145,7,142c9,134,12,127,15,120c16,116,18,113,20,109c21,106,23,102,25,99c31,89,31,89,31,89c32,87,33,85,34,84c38,79,38,79,38,79c57,54,82,33,110,19c139,6,170,0,201,1c231,2,260,10,285,24c305,34,324,48,339,65c355,81,367,100,376,120c384,140,388,162,389,183c390,205,387,227,380,247c368,288,340,324,303,348c269,371,226,383,184,379c162,378,140,371,120,361c100,352,82,338,66,321c56,309,45,296,38,281c35,276,35,276,35,276c34,274,34,272,33,270c31,266,30,262,28,258c27,254,26,250,25,245c25,243,24,241,23,239c23,237,23,235,22,233c22,230,21,227,21,225c21,223,20,222,20,221c20,219,20,218,20,217c20,211,20,206,24,202xe">
                <v:path o:connectlocs="80303,676515;107070,720053;107070,770289;170644,961187;297790,1111896;465088,1209020;645770,1239161;1040594,1115245;1184470,961187;1264773,760242;1268119,542551;1191162,334908;829798,53585;542045,36839;271022,154057;80303,385144;16729,676515;0,619580;6691,582740;10037,549250;16729,512410;23421,475570;50189,401890;66919,365050;83649,331559;103724,298068;113762,281323;127146,264577;368055,63632;672538,3349;953599,80378;1134280,217690;1258081,401890;1301579,612882;1271465,827224;1013826,1165481;615656,1269303;401515,1209020;220833,1075056;127146,941093;117108,924347;110416,904253;93686,864064;83649,820526;76957,800431;73611,780337;70265,753544;66919,740148;66919,726751;80303,676515"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3051810</wp:posOffset>
                </wp:positionH>
                <wp:positionV relativeFrom="paragraph">
                  <wp:posOffset>1909445</wp:posOffset>
                </wp:positionV>
                <wp:extent cx="2430780" cy="904240"/>
                <wp:effectExtent l="0" t="0" r="0" b="0"/>
                <wp:wrapNone/>
                <wp:docPr id="122" name="稻壳儿春秋广告/盗版必究"/>
                <wp:cNvGraphicFramePr/>
                <a:graphic xmlns:a="http://schemas.openxmlformats.org/drawingml/2006/main">
                  <a:graphicData uri="http://schemas.microsoft.com/office/word/2010/wordprocessingShape">
                    <wps:wsp>
                      <wps:cNvSpPr txBox="1"/>
                      <wps:spPr>
                        <a:xfrm>
                          <a:off x="4194810" y="2823845"/>
                          <a:ext cx="2430780" cy="904240"/>
                        </a:xfrm>
                        <a:prstGeom prst="rect">
                          <a:avLst/>
                        </a:prstGeom>
                        <a:noFill/>
                      </wps:spPr>
                      <wps:txbx>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wps:txbx>
                      <wps:bodyPr wrap="square" rtlCol="0">
                        <a:spAutoFit/>
                      </wps:bodyPr>
                    </wps:wsp>
                  </a:graphicData>
                </a:graphic>
              </wp:anchor>
            </w:drawing>
          </mc:Choice>
          <mc:Fallback>
            <w:pict>
              <v:shape id="稻壳儿春秋广告/盗版必究" o:spid="_x0000_s1026" o:spt="202" type="#_x0000_t202" style="position:absolute;left:0pt;margin-left:240.3pt;margin-top:150.35pt;height:71.2pt;width:191.4pt;z-index:251651072;mso-width-relative:page;mso-height-relative:page;" filled="f" stroked="f" coordsize="21600,21600" o:gfxdata="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on56tgAAAALAQAADwAAAAAAAAABACAAAAAiAAAAZHJzL2Rvd25yZXYueG1sUEsBAhQAFAAAAAgA&#10;h07iQNJwhunsAQAAggMAAA4AAAAAAAAAAQAgAAAAJwEAAGRycy9lMm9Eb2MueG1sUEsFBgAAAAAG&#10;AAYAWQEAAIUFAAAAAA==&#10;">
                <v:fill on="f" focussize="0,0"/>
                <v:stroke on="f"/>
                <v:imagedata o:title=""/>
                <o:lock v:ext="edit" aspectratio="f"/>
                <v:textbox style="mso-fit-shape-to-text:t;">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v:textbox>
              </v:shape>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3552190</wp:posOffset>
                </wp:positionH>
                <wp:positionV relativeFrom="paragraph">
                  <wp:posOffset>1509395</wp:posOffset>
                </wp:positionV>
                <wp:extent cx="1430655" cy="400050"/>
                <wp:effectExtent l="0" t="0" r="0" b="0"/>
                <wp:wrapNone/>
                <wp:docPr id="121" name="稻壳儿春秋广告/盗版必究"/>
                <wp:cNvGraphicFramePr/>
                <a:graphic xmlns:a="http://schemas.openxmlformats.org/drawingml/2006/main">
                  <a:graphicData uri="http://schemas.microsoft.com/office/word/2010/wordprocessingShape">
                    <wps:wsp>
                      <wps:cNvSpPr txBox="1"/>
                      <wps:spPr>
                        <a:xfrm>
                          <a:off x="4695190" y="2423795"/>
                          <a:ext cx="1430655"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o:spid="_x0000_s1026" o:spt="202" type="#_x0000_t202" style="position:absolute;left:0pt;margin-left:279.7pt;margin-top:118.85pt;height:31.5pt;width:112.65pt;z-index:251650048;mso-width-relative:page;mso-height-relative:page;" filled="f" stroked="f" coordsize="21600,21600" o:gfxdata="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ez/C2QAAAAsBAAAPAAAAAAAAAAEAIAAAACIAAABkcnMvZG93bnJldi54bWxQSwECFAAUAAAA&#10;CACHTuJAuQT0G+0BAACCAwAADgAAAAAAAAABACAAAAAoAQAAZHJzL2Uyb0RvYy54bWxQSwUGAAAA&#10;AAYABgBZAQAAhw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3615055</wp:posOffset>
                </wp:positionH>
                <wp:positionV relativeFrom="paragraph">
                  <wp:posOffset>3012440</wp:posOffset>
                </wp:positionV>
                <wp:extent cx="1304925" cy="1282700"/>
                <wp:effectExtent l="0" t="0" r="9525" b="0"/>
                <wp:wrapNone/>
                <wp:docPr id="120"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758055" y="3926840"/>
                          <a:ext cx="1304925" cy="1282700"/>
                        </a:xfrm>
                        <a:custGeom>
                          <a:avLst/>
                          <a:gdLst>
                            <a:gd name="T0" fmla="*/ 24 w 390"/>
                            <a:gd name="T1" fmla="*/ 202 h 383"/>
                            <a:gd name="T2" fmla="*/ 32 w 390"/>
                            <a:gd name="T3" fmla="*/ 215 h 383"/>
                            <a:gd name="T4" fmla="*/ 32 w 390"/>
                            <a:gd name="T5" fmla="*/ 230 h 383"/>
                            <a:gd name="T6" fmla="*/ 51 w 390"/>
                            <a:gd name="T7" fmla="*/ 287 h 383"/>
                            <a:gd name="T8" fmla="*/ 89 w 390"/>
                            <a:gd name="T9" fmla="*/ 332 h 383"/>
                            <a:gd name="T10" fmla="*/ 139 w 390"/>
                            <a:gd name="T11" fmla="*/ 361 h 383"/>
                            <a:gd name="T12" fmla="*/ 193 w 390"/>
                            <a:gd name="T13" fmla="*/ 370 h 383"/>
                            <a:gd name="T14" fmla="*/ 311 w 390"/>
                            <a:gd name="T15" fmla="*/ 333 h 383"/>
                            <a:gd name="T16" fmla="*/ 354 w 390"/>
                            <a:gd name="T17" fmla="*/ 287 h 383"/>
                            <a:gd name="T18" fmla="*/ 378 w 390"/>
                            <a:gd name="T19" fmla="*/ 227 h 383"/>
                            <a:gd name="T20" fmla="*/ 379 w 390"/>
                            <a:gd name="T21" fmla="*/ 162 h 383"/>
                            <a:gd name="T22" fmla="*/ 356 w 390"/>
                            <a:gd name="T23" fmla="*/ 100 h 383"/>
                            <a:gd name="T24" fmla="*/ 248 w 390"/>
                            <a:gd name="T25" fmla="*/ 16 h 383"/>
                            <a:gd name="T26" fmla="*/ 162 w 390"/>
                            <a:gd name="T27" fmla="*/ 11 h 383"/>
                            <a:gd name="T28" fmla="*/ 81 w 390"/>
                            <a:gd name="T29" fmla="*/ 46 h 383"/>
                            <a:gd name="T30" fmla="*/ 24 w 390"/>
                            <a:gd name="T31" fmla="*/ 115 h 383"/>
                            <a:gd name="T32" fmla="*/ 5 w 390"/>
                            <a:gd name="T33" fmla="*/ 202 h 383"/>
                            <a:gd name="T34" fmla="*/ 0 w 390"/>
                            <a:gd name="T35" fmla="*/ 185 h 383"/>
                            <a:gd name="T36" fmla="*/ 2 w 390"/>
                            <a:gd name="T37" fmla="*/ 174 h 383"/>
                            <a:gd name="T38" fmla="*/ 3 w 390"/>
                            <a:gd name="T39" fmla="*/ 164 h 383"/>
                            <a:gd name="T40" fmla="*/ 5 w 390"/>
                            <a:gd name="T41" fmla="*/ 153 h 383"/>
                            <a:gd name="T42" fmla="*/ 7 w 390"/>
                            <a:gd name="T43" fmla="*/ 142 h 383"/>
                            <a:gd name="T44" fmla="*/ 15 w 390"/>
                            <a:gd name="T45" fmla="*/ 120 h 383"/>
                            <a:gd name="T46" fmla="*/ 20 w 390"/>
                            <a:gd name="T47" fmla="*/ 109 h 383"/>
                            <a:gd name="T48" fmla="*/ 25 w 390"/>
                            <a:gd name="T49" fmla="*/ 99 h 383"/>
                            <a:gd name="T50" fmla="*/ 31 w 390"/>
                            <a:gd name="T51" fmla="*/ 89 h 383"/>
                            <a:gd name="T52" fmla="*/ 34 w 390"/>
                            <a:gd name="T53" fmla="*/ 84 h 383"/>
                            <a:gd name="T54" fmla="*/ 38 w 390"/>
                            <a:gd name="T55" fmla="*/ 79 h 383"/>
                            <a:gd name="T56" fmla="*/ 110 w 390"/>
                            <a:gd name="T57" fmla="*/ 19 h 383"/>
                            <a:gd name="T58" fmla="*/ 201 w 390"/>
                            <a:gd name="T59" fmla="*/ 1 h 383"/>
                            <a:gd name="T60" fmla="*/ 285 w 390"/>
                            <a:gd name="T61" fmla="*/ 24 h 383"/>
                            <a:gd name="T62" fmla="*/ 339 w 390"/>
                            <a:gd name="T63" fmla="*/ 65 h 383"/>
                            <a:gd name="T64" fmla="*/ 376 w 390"/>
                            <a:gd name="T65" fmla="*/ 120 h 383"/>
                            <a:gd name="T66" fmla="*/ 389 w 390"/>
                            <a:gd name="T67" fmla="*/ 183 h 383"/>
                            <a:gd name="T68" fmla="*/ 380 w 390"/>
                            <a:gd name="T69" fmla="*/ 247 h 383"/>
                            <a:gd name="T70" fmla="*/ 303 w 390"/>
                            <a:gd name="T71" fmla="*/ 348 h 383"/>
                            <a:gd name="T72" fmla="*/ 184 w 390"/>
                            <a:gd name="T73" fmla="*/ 379 h 383"/>
                            <a:gd name="T74" fmla="*/ 120 w 390"/>
                            <a:gd name="T75" fmla="*/ 361 h 383"/>
                            <a:gd name="T76" fmla="*/ 66 w 390"/>
                            <a:gd name="T77" fmla="*/ 321 h 383"/>
                            <a:gd name="T78" fmla="*/ 38 w 390"/>
                            <a:gd name="T79" fmla="*/ 281 h 383"/>
                            <a:gd name="T80" fmla="*/ 35 w 390"/>
                            <a:gd name="T81" fmla="*/ 276 h 383"/>
                            <a:gd name="T82" fmla="*/ 33 w 390"/>
                            <a:gd name="T83" fmla="*/ 270 h 383"/>
                            <a:gd name="T84" fmla="*/ 28 w 390"/>
                            <a:gd name="T85" fmla="*/ 258 h 383"/>
                            <a:gd name="T86" fmla="*/ 25 w 390"/>
                            <a:gd name="T87" fmla="*/ 245 h 383"/>
                            <a:gd name="T88" fmla="*/ 23 w 390"/>
                            <a:gd name="T89" fmla="*/ 239 h 383"/>
                            <a:gd name="T90" fmla="*/ 22 w 390"/>
                            <a:gd name="T91" fmla="*/ 233 h 383"/>
                            <a:gd name="T92" fmla="*/ 21 w 390"/>
                            <a:gd name="T93" fmla="*/ 225 h 383"/>
                            <a:gd name="T94" fmla="*/ 20 w 390"/>
                            <a:gd name="T95" fmla="*/ 221 h 383"/>
                            <a:gd name="T96" fmla="*/ 20 w 390"/>
                            <a:gd name="T97" fmla="*/ 217 h 383"/>
                            <a:gd name="T98" fmla="*/ 24 w 390"/>
                            <a:gd name="T99" fmla="*/ 202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0" h="383">
                              <a:moveTo>
                                <a:pt x="24" y="202"/>
                              </a:moveTo>
                              <a:cubicBezTo>
                                <a:pt x="30" y="205"/>
                                <a:pt x="31" y="209"/>
                                <a:pt x="32" y="215"/>
                              </a:cubicBezTo>
                              <a:cubicBezTo>
                                <a:pt x="32" y="220"/>
                                <a:pt x="32" y="225"/>
                                <a:pt x="32" y="230"/>
                              </a:cubicBezTo>
                              <a:cubicBezTo>
                                <a:pt x="35" y="250"/>
                                <a:pt x="42" y="269"/>
                                <a:pt x="51" y="287"/>
                              </a:cubicBezTo>
                              <a:cubicBezTo>
                                <a:pt x="61" y="304"/>
                                <a:pt x="74" y="319"/>
                                <a:pt x="89" y="332"/>
                              </a:cubicBezTo>
                              <a:cubicBezTo>
                                <a:pt x="104" y="344"/>
                                <a:pt x="121" y="354"/>
                                <a:pt x="139" y="361"/>
                              </a:cubicBezTo>
                              <a:cubicBezTo>
                                <a:pt x="156" y="367"/>
                                <a:pt x="175" y="370"/>
                                <a:pt x="193" y="370"/>
                              </a:cubicBezTo>
                              <a:cubicBezTo>
                                <a:pt x="235" y="371"/>
                                <a:pt x="277" y="358"/>
                                <a:pt x="311" y="333"/>
                              </a:cubicBezTo>
                              <a:cubicBezTo>
                                <a:pt x="328" y="321"/>
                                <a:pt x="342" y="305"/>
                                <a:pt x="354" y="287"/>
                              </a:cubicBezTo>
                              <a:cubicBezTo>
                                <a:pt x="365" y="269"/>
                                <a:pt x="374" y="249"/>
                                <a:pt x="378" y="227"/>
                              </a:cubicBezTo>
                              <a:cubicBezTo>
                                <a:pt x="382" y="206"/>
                                <a:pt x="382" y="184"/>
                                <a:pt x="379" y="162"/>
                              </a:cubicBezTo>
                              <a:cubicBezTo>
                                <a:pt x="375" y="140"/>
                                <a:pt x="367" y="119"/>
                                <a:pt x="356" y="100"/>
                              </a:cubicBezTo>
                              <a:cubicBezTo>
                                <a:pt x="333" y="61"/>
                                <a:pt x="294" y="29"/>
                                <a:pt x="248" y="16"/>
                              </a:cubicBezTo>
                              <a:cubicBezTo>
                                <a:pt x="221" y="8"/>
                                <a:pt x="191" y="6"/>
                                <a:pt x="162" y="11"/>
                              </a:cubicBezTo>
                              <a:cubicBezTo>
                                <a:pt x="133" y="16"/>
                                <a:pt x="105" y="28"/>
                                <a:pt x="81" y="46"/>
                              </a:cubicBezTo>
                              <a:cubicBezTo>
                                <a:pt x="57" y="64"/>
                                <a:pt x="37" y="88"/>
                                <a:pt x="24" y="115"/>
                              </a:cubicBezTo>
                              <a:cubicBezTo>
                                <a:pt x="11" y="142"/>
                                <a:pt x="4" y="172"/>
                                <a:pt x="5" y="202"/>
                              </a:cubicBezTo>
                              <a:cubicBezTo>
                                <a:pt x="1" y="199"/>
                                <a:pt x="0" y="192"/>
                                <a:pt x="0" y="185"/>
                              </a:cubicBezTo>
                              <a:cubicBezTo>
                                <a:pt x="0" y="181"/>
                                <a:pt x="1" y="177"/>
                                <a:pt x="2" y="174"/>
                              </a:cubicBezTo>
                              <a:cubicBezTo>
                                <a:pt x="2" y="170"/>
                                <a:pt x="3" y="167"/>
                                <a:pt x="3" y="164"/>
                              </a:cubicBezTo>
                              <a:cubicBezTo>
                                <a:pt x="3" y="160"/>
                                <a:pt x="4" y="157"/>
                                <a:pt x="5" y="153"/>
                              </a:cubicBezTo>
                              <a:cubicBezTo>
                                <a:pt x="6" y="149"/>
                                <a:pt x="7" y="145"/>
                                <a:pt x="7" y="142"/>
                              </a:cubicBezTo>
                              <a:cubicBezTo>
                                <a:pt x="9" y="134"/>
                                <a:pt x="12" y="127"/>
                                <a:pt x="15" y="120"/>
                              </a:cubicBezTo>
                              <a:cubicBezTo>
                                <a:pt x="16" y="116"/>
                                <a:pt x="18" y="113"/>
                                <a:pt x="20" y="109"/>
                              </a:cubicBezTo>
                              <a:cubicBezTo>
                                <a:pt x="21" y="106"/>
                                <a:pt x="23" y="102"/>
                                <a:pt x="25" y="99"/>
                              </a:cubicBezTo>
                              <a:cubicBezTo>
                                <a:pt x="31" y="89"/>
                                <a:pt x="31" y="89"/>
                                <a:pt x="31" y="89"/>
                              </a:cubicBezTo>
                              <a:cubicBezTo>
                                <a:pt x="32" y="87"/>
                                <a:pt x="33" y="85"/>
                                <a:pt x="34" y="84"/>
                              </a:cubicBezTo>
                              <a:cubicBezTo>
                                <a:pt x="38" y="79"/>
                                <a:pt x="38" y="79"/>
                                <a:pt x="38" y="79"/>
                              </a:cubicBezTo>
                              <a:cubicBezTo>
                                <a:pt x="57" y="54"/>
                                <a:pt x="82" y="33"/>
                                <a:pt x="110" y="19"/>
                              </a:cubicBezTo>
                              <a:cubicBezTo>
                                <a:pt x="139" y="6"/>
                                <a:pt x="170" y="0"/>
                                <a:pt x="201" y="1"/>
                              </a:cubicBezTo>
                              <a:cubicBezTo>
                                <a:pt x="231" y="2"/>
                                <a:pt x="260" y="10"/>
                                <a:pt x="285" y="24"/>
                              </a:cubicBezTo>
                              <a:cubicBezTo>
                                <a:pt x="305" y="34"/>
                                <a:pt x="324" y="48"/>
                                <a:pt x="339" y="65"/>
                              </a:cubicBezTo>
                              <a:cubicBezTo>
                                <a:pt x="355" y="81"/>
                                <a:pt x="367" y="100"/>
                                <a:pt x="376" y="120"/>
                              </a:cubicBezTo>
                              <a:cubicBezTo>
                                <a:pt x="384" y="140"/>
                                <a:pt x="388" y="162"/>
                                <a:pt x="389" y="183"/>
                              </a:cubicBezTo>
                              <a:cubicBezTo>
                                <a:pt x="390" y="205"/>
                                <a:pt x="387" y="227"/>
                                <a:pt x="380" y="247"/>
                              </a:cubicBezTo>
                              <a:cubicBezTo>
                                <a:pt x="368" y="288"/>
                                <a:pt x="340" y="324"/>
                                <a:pt x="303" y="348"/>
                              </a:cubicBezTo>
                              <a:cubicBezTo>
                                <a:pt x="269" y="371"/>
                                <a:pt x="226" y="383"/>
                                <a:pt x="184" y="379"/>
                              </a:cubicBezTo>
                              <a:cubicBezTo>
                                <a:pt x="162" y="378"/>
                                <a:pt x="140" y="371"/>
                                <a:pt x="120" y="361"/>
                              </a:cubicBezTo>
                              <a:cubicBezTo>
                                <a:pt x="100" y="352"/>
                                <a:pt x="82" y="338"/>
                                <a:pt x="66" y="321"/>
                              </a:cubicBezTo>
                              <a:cubicBezTo>
                                <a:pt x="56" y="309"/>
                                <a:pt x="45" y="296"/>
                                <a:pt x="38" y="281"/>
                              </a:cubicBezTo>
                              <a:cubicBezTo>
                                <a:pt x="35" y="276"/>
                                <a:pt x="35" y="276"/>
                                <a:pt x="35" y="276"/>
                              </a:cubicBezTo>
                              <a:cubicBezTo>
                                <a:pt x="34" y="274"/>
                                <a:pt x="34" y="272"/>
                                <a:pt x="33" y="270"/>
                              </a:cubicBezTo>
                              <a:cubicBezTo>
                                <a:pt x="31" y="266"/>
                                <a:pt x="30" y="262"/>
                                <a:pt x="28" y="258"/>
                              </a:cubicBezTo>
                              <a:cubicBezTo>
                                <a:pt x="27" y="254"/>
                                <a:pt x="26" y="250"/>
                                <a:pt x="25" y="245"/>
                              </a:cubicBezTo>
                              <a:cubicBezTo>
                                <a:pt x="25" y="243"/>
                                <a:pt x="24" y="241"/>
                                <a:pt x="23" y="239"/>
                              </a:cubicBezTo>
                              <a:cubicBezTo>
                                <a:pt x="23" y="237"/>
                                <a:pt x="23" y="235"/>
                                <a:pt x="22" y="233"/>
                              </a:cubicBezTo>
                              <a:cubicBezTo>
                                <a:pt x="22" y="230"/>
                                <a:pt x="21" y="227"/>
                                <a:pt x="21" y="225"/>
                              </a:cubicBezTo>
                              <a:cubicBezTo>
                                <a:pt x="21" y="223"/>
                                <a:pt x="20" y="222"/>
                                <a:pt x="20" y="221"/>
                              </a:cubicBezTo>
                              <a:cubicBezTo>
                                <a:pt x="20" y="219"/>
                                <a:pt x="20" y="218"/>
                                <a:pt x="20" y="217"/>
                              </a:cubicBezTo>
                              <a:cubicBezTo>
                                <a:pt x="20" y="211"/>
                                <a:pt x="20" y="206"/>
                                <a:pt x="24" y="20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84.65pt;margin-top:237.2pt;height:101pt;width:102.75pt;z-index:251649024;mso-width-relative:page;mso-height-relative:page;" fillcolor="#222221" filled="t" stroked="f" coordsize="390,383" o:gfxdata="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" path="m24,202c30,205,31,209,32,215c32,220,32,225,32,230c35,250,42,269,51,287c61,304,74,319,89,332c104,344,121,354,139,361c156,367,175,370,193,370c235,371,277,358,311,333c328,321,342,305,354,287c365,269,374,249,378,227c382,206,382,184,379,162c375,140,367,119,356,100c333,61,294,29,248,16c221,8,191,6,162,11c133,16,105,28,81,46c57,64,37,88,24,115c11,142,4,172,5,202c1,199,0,192,0,185c0,181,1,177,2,174c2,170,3,167,3,164c3,160,4,157,5,153c6,149,7,145,7,142c9,134,12,127,15,120c16,116,18,113,20,109c21,106,23,102,25,99c31,89,31,89,31,89c32,87,33,85,34,84c38,79,38,79,38,79c57,54,82,33,110,19c139,6,170,0,201,1c231,2,260,10,285,24c305,34,324,48,339,65c355,81,367,100,376,120c384,140,388,162,389,183c390,205,387,227,380,247c368,288,340,324,303,348c269,371,226,383,184,379c162,378,140,371,120,361c100,352,82,338,66,321c56,309,45,296,38,281c35,276,35,276,35,276c34,274,34,272,33,270c31,266,30,262,28,258c27,254,26,250,25,245c25,243,24,241,23,239c23,237,23,235,22,233c22,230,21,227,21,225c21,223,20,222,20,221c20,219,20,218,20,217c20,211,20,206,24,202xe">
                <v:path o:connectlocs="80303,676515;107070,720053;107070,770289;170644,961187;297790,1111896;465088,1209020;645770,1239161;1040594,1115245;1184470,961187;1264773,760242;1268119,542551;1191162,334908;829798,53585;542045,36839;271022,154057;80303,385144;16729,676515;0,619580;6691,582740;10037,549250;16729,512410;23421,475570;50189,401890;66919,365050;83649,331559;103724,298068;113762,281323;127146,264577;368055,63632;672538,3349;953599,80378;1134280,217690;1258081,401890;1301579,612882;1271465,827224;1013826,1165481;615656,1269303;401515,1209020;220833,1075056;127146,941093;117108,924347;110416,904253;93686,864064;83649,820526;76957,800431;73611,780337;70265,753544;66919,740148;66919,726751;80303,676515"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-207010</wp:posOffset>
                </wp:positionH>
                <wp:positionV relativeFrom="paragraph">
                  <wp:posOffset>1909445</wp:posOffset>
                </wp:positionV>
                <wp:extent cx="2430780" cy="904240"/>
                <wp:effectExtent l="0" t="0" r="0" b="0"/>
                <wp:wrapNone/>
                <wp:docPr id="119" name="稻壳儿春秋广告/盗版必究"/>
                <wp:cNvGraphicFramePr/>
                <a:graphic xmlns:a="http://schemas.openxmlformats.org/drawingml/2006/main">
                  <a:graphicData uri="http://schemas.microsoft.com/office/word/2010/wordprocessingShape">
                    <wps:wsp>
                      <wps:cNvSpPr txBox="1"/>
                      <wps:spPr>
                        <a:xfrm>
                          <a:off x="935990" y="2823845"/>
                          <a:ext cx="2430780" cy="904240"/>
                        </a:xfrm>
                        <a:prstGeom prst="rect">
                          <a:avLst/>
                        </a:prstGeom>
                        <a:noFill/>
                      </wps:spPr>
                      <wps:txbx>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wps:txbx>
                      <wps:bodyPr wrap="square" rtlCol="0">
                        <a:spAutoFit/>
                      </wps:bodyPr>
                    </wps:wsp>
                  </a:graphicData>
                </a:graphic>
              </wp:anchor>
            </w:drawing>
          </mc:Choice>
          <mc:Fallback>
            <w:pict>
              <v:shape id="稻壳儿春秋广告/盗版必究" o:spid="_x0000_s1026" o:spt="202" type="#_x0000_t202" style="position:absolute;left:0pt;margin-left:-16.3pt;margin-top:150.35pt;height:71.2pt;width:191.4pt;z-index:251648000;mso-width-relative:page;mso-height-relative:page;" filled="f" stroked="f" coordsize="21600,21600" o:gfxdata="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slftkAAAALAQAADwAAAAAAAAABACAAAAAiAAAAZHJzL2Rvd25yZXYueG1sUEsBAhQAFAAAAAgA&#10;h07iQAVsdK3rAQAAgQMAAA4AAAAAAAAAAQAgAAAAKAEAAGRycy9lMm9Eb2MueG1sUEsFBgAAAAAG&#10;AAYAWQEAAIUFAAAAAA==&#10;">
                <v:fill on="f" focussize="0,0"/>
                <v:stroke on="f"/>
                <v:imagedata o:title=""/>
                <o:lock v:ext="edit" aspectratio="f"/>
                <v:textbox style="mso-fit-shape-to-text:t;">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v:textbox>
              </v:shape>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292735</wp:posOffset>
                </wp:positionH>
                <wp:positionV relativeFrom="paragraph">
                  <wp:posOffset>1509395</wp:posOffset>
                </wp:positionV>
                <wp:extent cx="1430655" cy="400050"/>
                <wp:effectExtent l="0" t="0" r="0" b="0"/>
                <wp:wrapNone/>
                <wp:docPr id="118" name="稻壳儿春秋广告/盗版必究"/>
                <wp:cNvGraphicFramePr/>
                <a:graphic xmlns:a="http://schemas.openxmlformats.org/drawingml/2006/main">
                  <a:graphicData uri="http://schemas.microsoft.com/office/word/2010/wordprocessingShape">
                    <wps:wsp>
                      <wps:cNvSpPr txBox="1"/>
                      <wps:spPr>
                        <a:xfrm>
                          <a:off x="1435735" y="2423795"/>
                          <a:ext cx="1430655"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o:spid="_x0000_s1026" o:spt="202" type="#_x0000_t202" style="position:absolute;left:0pt;margin-left:23.05pt;margin-top:118.85pt;height:31.5pt;width:112.65pt;z-index:251646976;mso-width-relative:page;mso-height-relative:page;" filled="f" stroked="f" coordsize="21600,21600" o:gfxdata="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dfT&#10;ldgAAAAKAQAADwAAAAAAAAABACAAAAAiAAAAZHJzL2Rvd25yZXYueG1sUEsBAhQAFAAAAAgAh07i&#10;QCowANvpAQAAggMAAA4AAAAAAAAAAQAgAAAAJwEAAGRycy9lMm9Eb2MueG1sUEsFBgAAAAAGAAYA&#10;WQEAAII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645952" behindDoc="0" locked="0" layoutInCell="1" allowOverlap="1">
                <wp:simplePos x="0" y="0"/>
                <wp:positionH relativeFrom="column">
                  <wp:posOffset>355600</wp:posOffset>
                </wp:positionH>
                <wp:positionV relativeFrom="paragraph">
                  <wp:posOffset>3012440</wp:posOffset>
                </wp:positionV>
                <wp:extent cx="1304925" cy="1282700"/>
                <wp:effectExtent l="0" t="0" r="9525" b="0"/>
                <wp:wrapNone/>
                <wp:docPr id="117"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498600" y="3926840"/>
                          <a:ext cx="1304925" cy="1282700"/>
                        </a:xfrm>
                        <a:custGeom>
                          <a:avLst/>
                          <a:gdLst>
                            <a:gd name="T0" fmla="*/ 24 w 390"/>
                            <a:gd name="T1" fmla="*/ 202 h 383"/>
                            <a:gd name="T2" fmla="*/ 32 w 390"/>
                            <a:gd name="T3" fmla="*/ 215 h 383"/>
                            <a:gd name="T4" fmla="*/ 32 w 390"/>
                            <a:gd name="T5" fmla="*/ 230 h 383"/>
                            <a:gd name="T6" fmla="*/ 51 w 390"/>
                            <a:gd name="T7" fmla="*/ 287 h 383"/>
                            <a:gd name="T8" fmla="*/ 89 w 390"/>
                            <a:gd name="T9" fmla="*/ 332 h 383"/>
                            <a:gd name="T10" fmla="*/ 139 w 390"/>
                            <a:gd name="T11" fmla="*/ 361 h 383"/>
                            <a:gd name="T12" fmla="*/ 193 w 390"/>
                            <a:gd name="T13" fmla="*/ 370 h 383"/>
                            <a:gd name="T14" fmla="*/ 311 w 390"/>
                            <a:gd name="T15" fmla="*/ 333 h 383"/>
                            <a:gd name="T16" fmla="*/ 354 w 390"/>
                            <a:gd name="T17" fmla="*/ 287 h 383"/>
                            <a:gd name="T18" fmla="*/ 378 w 390"/>
                            <a:gd name="T19" fmla="*/ 227 h 383"/>
                            <a:gd name="T20" fmla="*/ 379 w 390"/>
                            <a:gd name="T21" fmla="*/ 162 h 383"/>
                            <a:gd name="T22" fmla="*/ 356 w 390"/>
                            <a:gd name="T23" fmla="*/ 100 h 383"/>
                            <a:gd name="T24" fmla="*/ 248 w 390"/>
                            <a:gd name="T25" fmla="*/ 16 h 383"/>
                            <a:gd name="T26" fmla="*/ 162 w 390"/>
                            <a:gd name="T27" fmla="*/ 11 h 383"/>
                            <a:gd name="T28" fmla="*/ 81 w 390"/>
                            <a:gd name="T29" fmla="*/ 46 h 383"/>
                            <a:gd name="T30" fmla="*/ 24 w 390"/>
                            <a:gd name="T31" fmla="*/ 115 h 383"/>
                            <a:gd name="T32" fmla="*/ 5 w 390"/>
                            <a:gd name="T33" fmla="*/ 202 h 383"/>
                            <a:gd name="T34" fmla="*/ 0 w 390"/>
                            <a:gd name="T35" fmla="*/ 185 h 383"/>
                            <a:gd name="T36" fmla="*/ 2 w 390"/>
                            <a:gd name="T37" fmla="*/ 174 h 383"/>
                            <a:gd name="T38" fmla="*/ 3 w 390"/>
                            <a:gd name="T39" fmla="*/ 164 h 383"/>
                            <a:gd name="T40" fmla="*/ 5 w 390"/>
                            <a:gd name="T41" fmla="*/ 153 h 383"/>
                            <a:gd name="T42" fmla="*/ 7 w 390"/>
                            <a:gd name="T43" fmla="*/ 142 h 383"/>
                            <a:gd name="T44" fmla="*/ 15 w 390"/>
                            <a:gd name="T45" fmla="*/ 120 h 383"/>
                            <a:gd name="T46" fmla="*/ 20 w 390"/>
                            <a:gd name="T47" fmla="*/ 109 h 383"/>
                            <a:gd name="T48" fmla="*/ 25 w 390"/>
                            <a:gd name="T49" fmla="*/ 99 h 383"/>
                            <a:gd name="T50" fmla="*/ 31 w 390"/>
                            <a:gd name="T51" fmla="*/ 89 h 383"/>
                            <a:gd name="T52" fmla="*/ 34 w 390"/>
                            <a:gd name="T53" fmla="*/ 84 h 383"/>
                            <a:gd name="T54" fmla="*/ 38 w 390"/>
                            <a:gd name="T55" fmla="*/ 79 h 383"/>
                            <a:gd name="T56" fmla="*/ 110 w 390"/>
                            <a:gd name="T57" fmla="*/ 19 h 383"/>
                            <a:gd name="T58" fmla="*/ 201 w 390"/>
                            <a:gd name="T59" fmla="*/ 1 h 383"/>
                            <a:gd name="T60" fmla="*/ 285 w 390"/>
                            <a:gd name="T61" fmla="*/ 24 h 383"/>
                            <a:gd name="T62" fmla="*/ 339 w 390"/>
                            <a:gd name="T63" fmla="*/ 65 h 383"/>
                            <a:gd name="T64" fmla="*/ 376 w 390"/>
                            <a:gd name="T65" fmla="*/ 120 h 383"/>
                            <a:gd name="T66" fmla="*/ 389 w 390"/>
                            <a:gd name="T67" fmla="*/ 183 h 383"/>
                            <a:gd name="T68" fmla="*/ 380 w 390"/>
                            <a:gd name="T69" fmla="*/ 247 h 383"/>
                            <a:gd name="T70" fmla="*/ 303 w 390"/>
                            <a:gd name="T71" fmla="*/ 348 h 383"/>
                            <a:gd name="T72" fmla="*/ 184 w 390"/>
                            <a:gd name="T73" fmla="*/ 379 h 383"/>
                            <a:gd name="T74" fmla="*/ 120 w 390"/>
                            <a:gd name="T75" fmla="*/ 361 h 383"/>
                            <a:gd name="T76" fmla="*/ 66 w 390"/>
                            <a:gd name="T77" fmla="*/ 321 h 383"/>
                            <a:gd name="T78" fmla="*/ 38 w 390"/>
                            <a:gd name="T79" fmla="*/ 281 h 383"/>
                            <a:gd name="T80" fmla="*/ 35 w 390"/>
                            <a:gd name="T81" fmla="*/ 276 h 383"/>
                            <a:gd name="T82" fmla="*/ 33 w 390"/>
                            <a:gd name="T83" fmla="*/ 270 h 383"/>
                            <a:gd name="T84" fmla="*/ 28 w 390"/>
                            <a:gd name="T85" fmla="*/ 258 h 383"/>
                            <a:gd name="T86" fmla="*/ 25 w 390"/>
                            <a:gd name="T87" fmla="*/ 245 h 383"/>
                            <a:gd name="T88" fmla="*/ 23 w 390"/>
                            <a:gd name="T89" fmla="*/ 239 h 383"/>
                            <a:gd name="T90" fmla="*/ 22 w 390"/>
                            <a:gd name="T91" fmla="*/ 233 h 383"/>
                            <a:gd name="T92" fmla="*/ 21 w 390"/>
                            <a:gd name="T93" fmla="*/ 225 h 383"/>
                            <a:gd name="T94" fmla="*/ 20 w 390"/>
                            <a:gd name="T95" fmla="*/ 221 h 383"/>
                            <a:gd name="T96" fmla="*/ 20 w 390"/>
                            <a:gd name="T97" fmla="*/ 217 h 383"/>
                            <a:gd name="T98" fmla="*/ 24 w 390"/>
                            <a:gd name="T99" fmla="*/ 202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0" h="383">
                              <a:moveTo>
                                <a:pt x="24" y="202"/>
                              </a:moveTo>
                              <a:cubicBezTo>
                                <a:pt x="30" y="205"/>
                                <a:pt x="31" y="209"/>
                                <a:pt x="32" y="215"/>
                              </a:cubicBezTo>
                              <a:cubicBezTo>
                                <a:pt x="32" y="220"/>
                                <a:pt x="32" y="225"/>
                                <a:pt x="32" y="230"/>
                              </a:cubicBezTo>
                              <a:cubicBezTo>
                                <a:pt x="35" y="250"/>
                                <a:pt x="42" y="269"/>
                                <a:pt x="51" y="287"/>
                              </a:cubicBezTo>
                              <a:cubicBezTo>
                                <a:pt x="61" y="304"/>
                                <a:pt x="74" y="319"/>
                                <a:pt x="89" y="332"/>
                              </a:cubicBezTo>
                              <a:cubicBezTo>
                                <a:pt x="104" y="344"/>
                                <a:pt x="121" y="354"/>
                                <a:pt x="139" y="361"/>
                              </a:cubicBezTo>
                              <a:cubicBezTo>
                                <a:pt x="156" y="367"/>
                                <a:pt x="175" y="370"/>
                                <a:pt x="193" y="370"/>
                              </a:cubicBezTo>
                              <a:cubicBezTo>
                                <a:pt x="235" y="371"/>
                                <a:pt x="277" y="358"/>
                                <a:pt x="311" y="333"/>
                              </a:cubicBezTo>
                              <a:cubicBezTo>
                                <a:pt x="328" y="321"/>
                                <a:pt x="342" y="305"/>
                                <a:pt x="354" y="287"/>
                              </a:cubicBezTo>
                              <a:cubicBezTo>
                                <a:pt x="365" y="269"/>
                                <a:pt x="374" y="249"/>
                                <a:pt x="378" y="227"/>
                              </a:cubicBezTo>
                              <a:cubicBezTo>
                                <a:pt x="382" y="206"/>
                                <a:pt x="382" y="184"/>
                                <a:pt x="379" y="162"/>
                              </a:cubicBezTo>
                              <a:cubicBezTo>
                                <a:pt x="375" y="140"/>
                                <a:pt x="367" y="119"/>
                                <a:pt x="356" y="100"/>
                              </a:cubicBezTo>
                              <a:cubicBezTo>
                                <a:pt x="333" y="61"/>
                                <a:pt x="294" y="29"/>
                                <a:pt x="248" y="16"/>
                              </a:cubicBezTo>
                              <a:cubicBezTo>
                                <a:pt x="221" y="8"/>
                                <a:pt x="191" y="6"/>
                                <a:pt x="162" y="11"/>
                              </a:cubicBezTo>
                              <a:cubicBezTo>
                                <a:pt x="133" y="16"/>
                                <a:pt x="105" y="28"/>
                                <a:pt x="81" y="46"/>
                              </a:cubicBezTo>
                              <a:cubicBezTo>
                                <a:pt x="57" y="64"/>
                                <a:pt x="37" y="88"/>
                                <a:pt x="24" y="115"/>
                              </a:cubicBezTo>
                              <a:cubicBezTo>
                                <a:pt x="11" y="142"/>
                                <a:pt x="4" y="172"/>
                                <a:pt x="5" y="202"/>
                              </a:cubicBezTo>
                              <a:cubicBezTo>
                                <a:pt x="1" y="199"/>
                                <a:pt x="0" y="192"/>
                                <a:pt x="0" y="185"/>
                              </a:cubicBezTo>
                              <a:cubicBezTo>
                                <a:pt x="0" y="181"/>
                                <a:pt x="1" y="177"/>
                                <a:pt x="2" y="174"/>
                              </a:cubicBezTo>
                              <a:cubicBezTo>
                                <a:pt x="2" y="170"/>
                                <a:pt x="3" y="167"/>
                                <a:pt x="3" y="164"/>
                              </a:cubicBezTo>
                              <a:cubicBezTo>
                                <a:pt x="3" y="160"/>
                                <a:pt x="4" y="157"/>
                                <a:pt x="5" y="153"/>
                              </a:cubicBezTo>
                              <a:cubicBezTo>
                                <a:pt x="6" y="149"/>
                                <a:pt x="7" y="145"/>
                                <a:pt x="7" y="142"/>
                              </a:cubicBezTo>
                              <a:cubicBezTo>
                                <a:pt x="9" y="134"/>
                                <a:pt x="12" y="127"/>
                                <a:pt x="15" y="120"/>
                              </a:cubicBezTo>
                              <a:cubicBezTo>
                                <a:pt x="16" y="116"/>
                                <a:pt x="18" y="113"/>
                                <a:pt x="20" y="109"/>
                              </a:cubicBezTo>
                              <a:cubicBezTo>
                                <a:pt x="21" y="106"/>
                                <a:pt x="23" y="102"/>
                                <a:pt x="25" y="99"/>
                              </a:cubicBezTo>
                              <a:cubicBezTo>
                                <a:pt x="31" y="89"/>
                                <a:pt x="31" y="89"/>
                                <a:pt x="31" y="89"/>
                              </a:cubicBezTo>
                              <a:cubicBezTo>
                                <a:pt x="32" y="87"/>
                                <a:pt x="33" y="85"/>
                                <a:pt x="34" y="84"/>
                              </a:cubicBezTo>
                              <a:cubicBezTo>
                                <a:pt x="38" y="79"/>
                                <a:pt x="38" y="79"/>
                                <a:pt x="38" y="79"/>
                              </a:cubicBezTo>
                              <a:cubicBezTo>
                                <a:pt x="57" y="54"/>
                                <a:pt x="82" y="33"/>
                                <a:pt x="110" y="19"/>
                              </a:cubicBezTo>
                              <a:cubicBezTo>
                                <a:pt x="139" y="6"/>
                                <a:pt x="170" y="0"/>
                                <a:pt x="201" y="1"/>
                              </a:cubicBezTo>
                              <a:cubicBezTo>
                                <a:pt x="231" y="2"/>
                                <a:pt x="260" y="10"/>
                                <a:pt x="285" y="24"/>
                              </a:cubicBezTo>
                              <a:cubicBezTo>
                                <a:pt x="305" y="34"/>
                                <a:pt x="324" y="48"/>
                                <a:pt x="339" y="65"/>
                              </a:cubicBezTo>
                              <a:cubicBezTo>
                                <a:pt x="355" y="81"/>
                                <a:pt x="367" y="100"/>
                                <a:pt x="376" y="120"/>
                              </a:cubicBezTo>
                              <a:cubicBezTo>
                                <a:pt x="384" y="140"/>
                                <a:pt x="388" y="162"/>
                                <a:pt x="389" y="183"/>
                              </a:cubicBezTo>
                              <a:cubicBezTo>
                                <a:pt x="390" y="205"/>
                                <a:pt x="387" y="227"/>
                                <a:pt x="380" y="247"/>
                              </a:cubicBezTo>
                              <a:cubicBezTo>
                                <a:pt x="368" y="288"/>
                                <a:pt x="340" y="324"/>
                                <a:pt x="303" y="348"/>
                              </a:cubicBezTo>
                              <a:cubicBezTo>
                                <a:pt x="269" y="371"/>
                                <a:pt x="226" y="383"/>
                                <a:pt x="184" y="379"/>
                              </a:cubicBezTo>
                              <a:cubicBezTo>
                                <a:pt x="162" y="378"/>
                                <a:pt x="140" y="371"/>
                                <a:pt x="120" y="361"/>
                              </a:cubicBezTo>
                              <a:cubicBezTo>
                                <a:pt x="100" y="352"/>
                                <a:pt x="82" y="338"/>
                                <a:pt x="66" y="321"/>
                              </a:cubicBezTo>
                              <a:cubicBezTo>
                                <a:pt x="56" y="309"/>
                                <a:pt x="45" y="296"/>
                                <a:pt x="38" y="281"/>
                              </a:cubicBezTo>
                              <a:cubicBezTo>
                                <a:pt x="35" y="276"/>
                                <a:pt x="35" y="276"/>
                                <a:pt x="35" y="276"/>
                              </a:cubicBezTo>
                              <a:cubicBezTo>
                                <a:pt x="34" y="274"/>
                                <a:pt x="34" y="272"/>
                                <a:pt x="33" y="270"/>
                              </a:cubicBezTo>
                              <a:cubicBezTo>
                                <a:pt x="31" y="266"/>
                                <a:pt x="30" y="262"/>
                                <a:pt x="28" y="258"/>
                              </a:cubicBezTo>
                              <a:cubicBezTo>
                                <a:pt x="27" y="254"/>
                                <a:pt x="26" y="250"/>
                                <a:pt x="25" y="245"/>
                              </a:cubicBezTo>
                              <a:cubicBezTo>
                                <a:pt x="25" y="243"/>
                                <a:pt x="24" y="241"/>
                                <a:pt x="23" y="239"/>
                              </a:cubicBezTo>
                              <a:cubicBezTo>
                                <a:pt x="23" y="237"/>
                                <a:pt x="23" y="235"/>
                                <a:pt x="22" y="233"/>
                              </a:cubicBezTo>
                              <a:cubicBezTo>
                                <a:pt x="22" y="230"/>
                                <a:pt x="21" y="227"/>
                                <a:pt x="21" y="225"/>
                              </a:cubicBezTo>
                              <a:cubicBezTo>
                                <a:pt x="21" y="223"/>
                                <a:pt x="20" y="222"/>
                                <a:pt x="20" y="221"/>
                              </a:cubicBezTo>
                              <a:cubicBezTo>
                                <a:pt x="20" y="219"/>
                                <a:pt x="20" y="218"/>
                                <a:pt x="20" y="217"/>
                              </a:cubicBezTo>
                              <a:cubicBezTo>
                                <a:pt x="20" y="211"/>
                                <a:pt x="20" y="206"/>
                                <a:pt x="24" y="20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8pt;margin-top:237.2pt;height:101pt;width:102.75pt;z-index:251645952;mso-width-relative:page;mso-height-relative:page;" fillcolor="#222221" filled="t" stroked="f" coordsize="390,383" o:gfxdata="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" path="m24,202c30,205,31,209,32,215c32,220,32,225,32,230c35,250,42,269,51,287c61,304,74,319,89,332c104,344,121,354,139,361c156,367,175,370,193,370c235,371,277,358,311,333c328,321,342,305,354,287c365,269,374,249,378,227c382,206,382,184,379,162c375,140,367,119,356,100c333,61,294,29,248,16c221,8,191,6,162,11c133,16,105,28,81,46c57,64,37,88,24,115c11,142,4,172,5,202c1,199,0,192,0,185c0,181,1,177,2,174c2,170,3,167,3,164c3,160,4,157,5,153c6,149,7,145,7,142c9,134,12,127,15,120c16,116,18,113,20,109c21,106,23,102,25,99c31,89,31,89,31,89c32,87,33,85,34,84c38,79,38,79,38,79c57,54,82,33,110,19c139,6,170,0,201,1c231,2,260,10,285,24c305,34,324,48,339,65c355,81,367,100,376,120c384,140,388,162,389,183c390,205,387,227,380,247c368,288,340,324,303,348c269,371,226,383,184,379c162,378,140,371,120,361c100,352,82,338,66,321c56,309,45,296,38,281c35,276,35,276,35,276c34,274,34,272,33,270c31,266,30,262,28,258c27,254,26,250,25,245c25,243,24,241,23,239c23,237,23,235,22,233c22,230,21,227,21,225c21,223,20,222,20,221c20,219,20,218,20,217c20,211,20,206,24,202xe">
                <v:path o:connectlocs="80303,676515;107070,720053;107070,770289;170644,961187;297790,1111896;465088,1209020;645770,1239161;1040594,1115245;1184470,961187;1264773,760242;1268119,542551;1191162,334908;829798,53585;542045,36839;271022,154057;80303,385144;16729,676515;0,619580;6691,582740;10037,549250;16729,512410;23421,475570;50189,401890;66919,365050;83649,331559;103724,298068;113762,281323;127146,264577;368055,63632;672538,3349;953599,80378;1134280,217690;1258081,401890;1301579,612882;1271465,827224;1013826,1165481;615656,1269303;401515,1209020;220833,1075056;127146,941093;117108,924347;110416,904253;93686,864064;83649,820526;76957,800431;73611,780337;70265,753544;66919,740148;66919,726751;80303,676515"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11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43904;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AC7M2AAAAAsBAAAPAAAAAAAAAAEAIAAAACIAAABkcnMvZG93bnJldi54bWxQSwECFAAUAAAA&#10;CACHTuJAbY7Q9ScCAADP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2178050</wp:posOffset>
                </wp:positionH>
                <wp:positionV relativeFrom="paragraph">
                  <wp:posOffset>118745</wp:posOffset>
                </wp:positionV>
                <wp:extent cx="918845" cy="407670"/>
                <wp:effectExtent l="0" t="0" r="0" b="1270"/>
                <wp:wrapNone/>
                <wp:docPr id="114"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1050"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5pt;margin-top:9.35pt;height:32.1pt;width:72.35pt;z-index:251642880;mso-width-relative:page;mso-height-relative:page;" fillcolor="#222221" filled="t" stroked="f" coordsize="274,119" o:gfxdata="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113"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41856;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4SovzcAAAA&#10;DwEAAA8AAAAAAAAAAQAgAAAAIgAAAGRycy9kb3ducmV2LnhtbFBLAQIUABQAAAAIAIdO4kDA36Pn&#10;UgIAAC0EAAAOAAAAAAAAAAEAIAAAACsBAABkcnMvZTJvRG9jLnhtbFBLBQYAAAAABgAGAFkBAADv&#10;BQAAAAA=&#10;">
                <v:fill on="t" focussize="0,0"/>
                <v:stroke on="f" weight="2pt"/>
                <v:imagedata o:title=""/>
                <o:lock v:ext="edit" aspectratio="f"/>
                <v:textbox inset="0mm,0mm,0mm,0mm"/>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432435</wp:posOffset>
                </wp:positionH>
                <wp:positionV relativeFrom="paragraph">
                  <wp:posOffset>-212725</wp:posOffset>
                </wp:positionV>
                <wp:extent cx="4148455" cy="294640"/>
                <wp:effectExtent l="0" t="0" r="0" b="0"/>
                <wp:wrapNone/>
                <wp:docPr id="6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4148455"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4.05pt;margin-top:-16.75pt;height:23.2pt;width:326.65pt;z-index:251672576;mso-width-relative:page;mso-height-relative:page;" filled="f" stroked="f" coordsize="21600,21600" o:gfxdata="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bqParXAAAACQEAAA8AAAAAAAAAAQAgAAAAIgAAAGRycy9kb3ducmV2LnhtbFBLAQIUABQAAAAI&#10;AIdO4kApiiOKJwIAAM4DAAAOAAAAAAAAAAEAIAAAACYBAABkcnMvZTJvRG9jLnhtbFBLBQYAAAAA&#10;BgAGAFkBAA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2015490</wp:posOffset>
                </wp:positionH>
                <wp:positionV relativeFrom="paragraph">
                  <wp:posOffset>1732915</wp:posOffset>
                </wp:positionV>
                <wp:extent cx="318135" cy="445770"/>
                <wp:effectExtent l="0" t="0" r="5715" b="11430"/>
                <wp:wrapNone/>
                <wp:docPr id="16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158490" y="2647315"/>
                          <a:ext cx="318135" cy="445770"/>
                        </a:xfrm>
                        <a:custGeom>
                          <a:avLst/>
                          <a:gdLst>
                            <a:gd name="T0" fmla="*/ 82 w 220"/>
                            <a:gd name="T1" fmla="*/ 96 h 308"/>
                            <a:gd name="T2" fmla="*/ 75 w 220"/>
                            <a:gd name="T3" fmla="*/ 89 h 308"/>
                            <a:gd name="T4" fmla="*/ 81 w 220"/>
                            <a:gd name="T5" fmla="*/ 80 h 308"/>
                            <a:gd name="T6" fmla="*/ 96 w 220"/>
                            <a:gd name="T7" fmla="*/ 69 h 308"/>
                            <a:gd name="T8" fmla="*/ 108 w 220"/>
                            <a:gd name="T9" fmla="*/ 62 h 308"/>
                            <a:gd name="T10" fmla="*/ 121 w 220"/>
                            <a:gd name="T11" fmla="*/ 62 h 308"/>
                            <a:gd name="T12" fmla="*/ 129 w 220"/>
                            <a:gd name="T13" fmla="*/ 69 h 308"/>
                            <a:gd name="T14" fmla="*/ 129 w 220"/>
                            <a:gd name="T15" fmla="*/ 157 h 308"/>
                            <a:gd name="T16" fmla="*/ 121 w 220"/>
                            <a:gd name="T17" fmla="*/ 163 h 308"/>
                            <a:gd name="T18" fmla="*/ 108 w 220"/>
                            <a:gd name="T19" fmla="*/ 163 h 308"/>
                            <a:gd name="T20" fmla="*/ 101 w 220"/>
                            <a:gd name="T21" fmla="*/ 157 h 308"/>
                            <a:gd name="T22" fmla="*/ 101 w 220"/>
                            <a:gd name="T23" fmla="*/ 101 h 308"/>
                            <a:gd name="T24" fmla="*/ 94 w 220"/>
                            <a:gd name="T25" fmla="*/ 96 h 308"/>
                            <a:gd name="T26" fmla="*/ 82 w 220"/>
                            <a:gd name="T27" fmla="*/ 96 h 308"/>
                            <a:gd name="T28" fmla="*/ 110 w 220"/>
                            <a:gd name="T29" fmla="*/ 38 h 308"/>
                            <a:gd name="T30" fmla="*/ 38 w 220"/>
                            <a:gd name="T31" fmla="*/ 110 h 308"/>
                            <a:gd name="T32" fmla="*/ 110 w 220"/>
                            <a:gd name="T33" fmla="*/ 183 h 308"/>
                            <a:gd name="T34" fmla="*/ 182 w 220"/>
                            <a:gd name="T35" fmla="*/ 110 h 308"/>
                            <a:gd name="T36" fmla="*/ 110 w 220"/>
                            <a:gd name="T37" fmla="*/ 38 h 308"/>
                            <a:gd name="T38" fmla="*/ 110 w 220"/>
                            <a:gd name="T39" fmla="*/ 202 h 308"/>
                            <a:gd name="T40" fmla="*/ 21 w 220"/>
                            <a:gd name="T41" fmla="*/ 111 h 308"/>
                            <a:gd name="T42" fmla="*/ 110 w 220"/>
                            <a:gd name="T43" fmla="*/ 21 h 308"/>
                            <a:gd name="T44" fmla="*/ 199 w 220"/>
                            <a:gd name="T45" fmla="*/ 111 h 308"/>
                            <a:gd name="T46" fmla="*/ 110 w 220"/>
                            <a:gd name="T47" fmla="*/ 202 h 308"/>
                            <a:gd name="T48" fmla="*/ 110 w 220"/>
                            <a:gd name="T49" fmla="*/ 0 h 308"/>
                            <a:gd name="T50" fmla="*/ 0 w 220"/>
                            <a:gd name="T51" fmla="*/ 111 h 308"/>
                            <a:gd name="T52" fmla="*/ 44 w 220"/>
                            <a:gd name="T53" fmla="*/ 200 h 308"/>
                            <a:gd name="T54" fmla="*/ 45 w 220"/>
                            <a:gd name="T55" fmla="*/ 208 h 308"/>
                            <a:gd name="T56" fmla="*/ 8 w 220"/>
                            <a:gd name="T57" fmla="*/ 279 h 308"/>
                            <a:gd name="T58" fmla="*/ 11 w 220"/>
                            <a:gd name="T59" fmla="*/ 285 h 308"/>
                            <a:gd name="T60" fmla="*/ 13 w 220"/>
                            <a:gd name="T61" fmla="*/ 284 h 308"/>
                            <a:gd name="T62" fmla="*/ 40 w 220"/>
                            <a:gd name="T63" fmla="*/ 274 h 308"/>
                            <a:gd name="T64" fmla="*/ 42 w 220"/>
                            <a:gd name="T65" fmla="*/ 274 h 308"/>
                            <a:gd name="T66" fmla="*/ 47 w 220"/>
                            <a:gd name="T67" fmla="*/ 277 h 308"/>
                            <a:gd name="T68" fmla="*/ 58 w 220"/>
                            <a:gd name="T69" fmla="*/ 305 h 308"/>
                            <a:gd name="T70" fmla="*/ 62 w 220"/>
                            <a:gd name="T71" fmla="*/ 308 h 308"/>
                            <a:gd name="T72" fmla="*/ 67 w 220"/>
                            <a:gd name="T73" fmla="*/ 305 h 308"/>
                            <a:gd name="T74" fmla="*/ 108 w 220"/>
                            <a:gd name="T75" fmla="*/ 227 h 308"/>
                            <a:gd name="T76" fmla="*/ 110 w 220"/>
                            <a:gd name="T77" fmla="*/ 226 h 308"/>
                            <a:gd name="T78" fmla="*/ 113 w 220"/>
                            <a:gd name="T79" fmla="*/ 227 h 308"/>
                            <a:gd name="T80" fmla="*/ 154 w 220"/>
                            <a:gd name="T81" fmla="*/ 305 h 308"/>
                            <a:gd name="T82" fmla="*/ 158 w 220"/>
                            <a:gd name="T83" fmla="*/ 308 h 308"/>
                            <a:gd name="T84" fmla="*/ 162 w 220"/>
                            <a:gd name="T85" fmla="*/ 305 h 308"/>
                            <a:gd name="T86" fmla="*/ 173 w 220"/>
                            <a:gd name="T87" fmla="*/ 277 h 308"/>
                            <a:gd name="T88" fmla="*/ 178 w 220"/>
                            <a:gd name="T89" fmla="*/ 274 h 308"/>
                            <a:gd name="T90" fmla="*/ 180 w 220"/>
                            <a:gd name="T91" fmla="*/ 274 h 308"/>
                            <a:gd name="T92" fmla="*/ 208 w 220"/>
                            <a:gd name="T93" fmla="*/ 284 h 308"/>
                            <a:gd name="T94" fmla="*/ 209 w 220"/>
                            <a:gd name="T95" fmla="*/ 285 h 308"/>
                            <a:gd name="T96" fmla="*/ 213 w 220"/>
                            <a:gd name="T97" fmla="*/ 279 h 308"/>
                            <a:gd name="T98" fmla="*/ 175 w 220"/>
                            <a:gd name="T99" fmla="*/ 208 h 308"/>
                            <a:gd name="T100" fmla="*/ 176 w 220"/>
                            <a:gd name="T101" fmla="*/ 200 h 308"/>
                            <a:gd name="T102" fmla="*/ 220 w 220"/>
                            <a:gd name="T103" fmla="*/ 111 h 308"/>
                            <a:gd name="T104" fmla="*/ 110 w 220"/>
                            <a:gd name="T10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0" h="308">
                              <a:moveTo>
                                <a:pt x="82" y="96"/>
                              </a:moveTo>
                              <a:cubicBezTo>
                                <a:pt x="78" y="96"/>
                                <a:pt x="75" y="93"/>
                                <a:pt x="75" y="89"/>
                              </a:cubicBezTo>
                              <a:cubicBezTo>
                                <a:pt x="75" y="85"/>
                                <a:pt x="78" y="82"/>
                                <a:pt x="81" y="80"/>
                              </a:cubicBezTo>
                              <a:cubicBezTo>
                                <a:pt x="88" y="77"/>
                                <a:pt x="93" y="74"/>
                                <a:pt x="96" y="69"/>
                              </a:cubicBezTo>
                              <a:cubicBezTo>
                                <a:pt x="99" y="65"/>
                                <a:pt x="103" y="62"/>
                                <a:pt x="108" y="62"/>
                              </a:cubicBezTo>
                              <a:cubicBezTo>
                                <a:pt x="121" y="62"/>
                                <a:pt x="121" y="62"/>
                                <a:pt x="121" y="62"/>
                              </a:cubicBezTo>
                              <a:cubicBezTo>
                                <a:pt x="126" y="62"/>
                                <a:pt x="129" y="64"/>
                                <a:pt x="129" y="69"/>
                              </a:cubicBezTo>
                              <a:cubicBezTo>
                                <a:pt x="129" y="157"/>
                                <a:pt x="129" y="157"/>
                                <a:pt x="129" y="157"/>
                              </a:cubicBezTo>
                              <a:cubicBezTo>
                                <a:pt x="129" y="162"/>
                                <a:pt x="126" y="163"/>
                                <a:pt x="121" y="163"/>
                              </a:cubicBezTo>
                              <a:cubicBezTo>
                                <a:pt x="108" y="163"/>
                                <a:pt x="108" y="163"/>
                                <a:pt x="108" y="163"/>
                              </a:cubicBezTo>
                              <a:cubicBezTo>
                                <a:pt x="103" y="163"/>
                                <a:pt x="101" y="162"/>
                                <a:pt x="101" y="157"/>
                              </a:cubicBezTo>
                              <a:cubicBezTo>
                                <a:pt x="101" y="101"/>
                                <a:pt x="101" y="101"/>
                                <a:pt x="101" y="101"/>
                              </a:cubicBezTo>
                              <a:cubicBezTo>
                                <a:pt x="101" y="99"/>
                                <a:pt x="97" y="96"/>
                                <a:pt x="94" y="96"/>
                              </a:cubicBezTo>
                              <a:cubicBezTo>
                                <a:pt x="82" y="96"/>
                                <a:pt x="82" y="96"/>
                                <a:pt x="82" y="96"/>
                              </a:cubicBezTo>
                              <a:moveTo>
                                <a:pt x="110" y="38"/>
                              </a:moveTo>
                              <a:cubicBezTo>
                                <a:pt x="71" y="38"/>
                                <a:pt x="38" y="71"/>
                                <a:pt x="38" y="110"/>
                              </a:cubicBezTo>
                              <a:cubicBezTo>
                                <a:pt x="38" y="150"/>
                                <a:pt x="71" y="183"/>
                                <a:pt x="110" y="183"/>
                              </a:cubicBezTo>
                              <a:cubicBezTo>
                                <a:pt x="150" y="183"/>
                                <a:pt x="182" y="150"/>
                                <a:pt x="182" y="110"/>
                              </a:cubicBezTo>
                              <a:cubicBezTo>
                                <a:pt x="182" y="71"/>
                                <a:pt x="150" y="38"/>
                                <a:pt x="110" y="38"/>
                              </a:cubicBezTo>
                              <a:moveTo>
                                <a:pt x="110" y="202"/>
                              </a:moveTo>
                              <a:cubicBezTo>
                                <a:pt x="61" y="202"/>
                                <a:pt x="21" y="161"/>
                                <a:pt x="21" y="111"/>
                              </a:cubicBezTo>
                              <a:cubicBezTo>
                                <a:pt x="21" y="61"/>
                                <a:pt x="61" y="21"/>
                                <a:pt x="110" y="21"/>
                              </a:cubicBezTo>
                              <a:cubicBezTo>
                                <a:pt x="159" y="21"/>
                                <a:pt x="199" y="61"/>
                                <a:pt x="199" y="111"/>
                              </a:cubicBezTo>
                              <a:cubicBezTo>
                                <a:pt x="199" y="161"/>
                                <a:pt x="159" y="202"/>
                                <a:pt x="110" y="202"/>
                              </a:cubicBezTo>
                              <a:moveTo>
                                <a:pt x="110" y="0"/>
                              </a:moveTo>
                              <a:cubicBezTo>
                                <a:pt x="49" y="0"/>
                                <a:pt x="0" y="50"/>
                                <a:pt x="0" y="111"/>
                              </a:cubicBezTo>
                              <a:cubicBezTo>
                                <a:pt x="0" y="148"/>
                                <a:pt x="17" y="180"/>
                                <a:pt x="44" y="200"/>
                              </a:cubicBezTo>
                              <a:cubicBezTo>
                                <a:pt x="46" y="202"/>
                                <a:pt x="47" y="205"/>
                                <a:pt x="45" y="208"/>
                              </a:cubicBezTo>
                              <a:cubicBezTo>
                                <a:pt x="8" y="279"/>
                                <a:pt x="8" y="279"/>
                                <a:pt x="8" y="279"/>
                              </a:cubicBezTo>
                              <a:cubicBezTo>
                                <a:pt x="6" y="282"/>
                                <a:pt x="8" y="285"/>
                                <a:pt x="11" y="285"/>
                              </a:cubicBezTo>
                              <a:cubicBezTo>
                                <a:pt x="12" y="285"/>
                                <a:pt x="12" y="285"/>
                                <a:pt x="13" y="284"/>
                              </a:cubicBezTo>
                              <a:cubicBezTo>
                                <a:pt x="40" y="274"/>
                                <a:pt x="40" y="274"/>
                                <a:pt x="40" y="274"/>
                              </a:cubicBezTo>
                              <a:cubicBezTo>
                                <a:pt x="41" y="274"/>
                                <a:pt x="42" y="274"/>
                                <a:pt x="42" y="274"/>
                              </a:cubicBezTo>
                              <a:cubicBezTo>
                                <a:pt x="44" y="274"/>
                                <a:pt x="46" y="275"/>
                                <a:pt x="47" y="277"/>
                              </a:cubicBezTo>
                              <a:cubicBezTo>
                                <a:pt x="58" y="305"/>
                                <a:pt x="58" y="305"/>
                                <a:pt x="58" y="305"/>
                              </a:cubicBezTo>
                              <a:cubicBezTo>
                                <a:pt x="59" y="307"/>
                                <a:pt x="61" y="308"/>
                                <a:pt x="62" y="308"/>
                              </a:cubicBezTo>
                              <a:cubicBezTo>
                                <a:pt x="64" y="308"/>
                                <a:pt x="66" y="307"/>
                                <a:pt x="67" y="305"/>
                              </a:cubicBezTo>
                              <a:cubicBezTo>
                                <a:pt x="108" y="227"/>
                                <a:pt x="108" y="227"/>
                                <a:pt x="108" y="227"/>
                              </a:cubicBezTo>
                              <a:cubicBezTo>
                                <a:pt x="108" y="226"/>
                                <a:pt x="109" y="226"/>
                                <a:pt x="110" y="226"/>
                              </a:cubicBezTo>
                              <a:cubicBezTo>
                                <a:pt x="111" y="226"/>
                                <a:pt x="112" y="226"/>
                                <a:pt x="113" y="227"/>
                              </a:cubicBezTo>
                              <a:cubicBezTo>
                                <a:pt x="154" y="305"/>
                                <a:pt x="154" y="305"/>
                                <a:pt x="154" y="305"/>
                              </a:cubicBezTo>
                              <a:cubicBezTo>
                                <a:pt x="155" y="307"/>
                                <a:pt x="156" y="308"/>
                                <a:pt x="158" y="308"/>
                              </a:cubicBezTo>
                              <a:cubicBezTo>
                                <a:pt x="160" y="308"/>
                                <a:pt x="162" y="307"/>
                                <a:pt x="162" y="305"/>
                              </a:cubicBezTo>
                              <a:cubicBezTo>
                                <a:pt x="173" y="277"/>
                                <a:pt x="173" y="277"/>
                                <a:pt x="173" y="277"/>
                              </a:cubicBezTo>
                              <a:cubicBezTo>
                                <a:pt x="174" y="275"/>
                                <a:pt x="176" y="274"/>
                                <a:pt x="178" y="274"/>
                              </a:cubicBezTo>
                              <a:cubicBezTo>
                                <a:pt x="179" y="274"/>
                                <a:pt x="179" y="274"/>
                                <a:pt x="180" y="274"/>
                              </a:cubicBezTo>
                              <a:cubicBezTo>
                                <a:pt x="208" y="284"/>
                                <a:pt x="208" y="284"/>
                                <a:pt x="208" y="284"/>
                              </a:cubicBezTo>
                              <a:cubicBezTo>
                                <a:pt x="208" y="285"/>
                                <a:pt x="209" y="285"/>
                                <a:pt x="209" y="285"/>
                              </a:cubicBezTo>
                              <a:cubicBezTo>
                                <a:pt x="212" y="285"/>
                                <a:pt x="214" y="282"/>
                                <a:pt x="213" y="279"/>
                              </a:cubicBezTo>
                              <a:cubicBezTo>
                                <a:pt x="175" y="208"/>
                                <a:pt x="175" y="208"/>
                                <a:pt x="175" y="208"/>
                              </a:cubicBezTo>
                              <a:cubicBezTo>
                                <a:pt x="174" y="205"/>
                                <a:pt x="174" y="202"/>
                                <a:pt x="176" y="200"/>
                              </a:cubicBezTo>
                              <a:cubicBezTo>
                                <a:pt x="203" y="180"/>
                                <a:pt x="220" y="148"/>
                                <a:pt x="220" y="111"/>
                              </a:cubicBezTo>
                              <a:cubicBezTo>
                                <a:pt x="220" y="50"/>
                                <a:pt x="171" y="0"/>
                                <a:pt x="110"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58.7pt;margin-top:136.45pt;height:35.1pt;width:25.05pt;z-index:251688960;mso-width-relative:page;mso-height-relative:page;" fillcolor="#222221" filled="t" stroked="f" coordsize="220,308" o:gfxdata="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" path="m82,96c78,96,75,93,75,89c75,85,78,82,81,80c88,77,93,74,96,69c99,65,103,62,108,62c121,62,121,62,121,62c126,62,129,64,129,69c129,157,129,157,129,157c129,162,126,163,121,163c108,163,108,163,108,163c103,163,101,162,101,157c101,101,101,101,101,101c101,99,97,96,94,96c82,96,82,96,82,96m110,38c71,38,38,71,38,110c38,150,71,183,110,183c150,183,182,150,182,110c182,71,150,38,110,38m110,202c61,202,21,161,21,111c21,61,61,21,110,21c159,21,199,61,199,111c199,161,159,202,110,202m110,0c49,0,0,50,0,111c0,148,17,180,44,200c46,202,47,205,45,208c8,279,8,279,8,279c6,282,8,285,11,285c12,285,12,285,13,284c40,274,40,274,40,274c41,274,42,274,42,274c44,274,46,275,47,277c58,305,58,305,58,305c59,307,61,308,62,308c64,308,66,307,67,305c108,227,108,227,108,227c108,226,109,226,110,226c111,226,112,226,113,227c154,305,154,305,154,305c155,307,156,308,158,308c160,308,162,307,162,305c173,277,173,277,173,277c174,275,176,274,178,274c179,274,179,274,180,274c208,284,208,284,208,284c208,285,209,285,209,285c212,285,214,282,213,279c175,208,175,208,175,208c174,205,174,202,176,200c203,180,220,148,220,111c220,50,171,0,110,0e">
                <v:path o:connectlocs="118577,138941;108455,128810;117131,115784;138822,99864;156175,89732;174974,89732;186542,99864;186542,227226;174974,235910;156175,235910;146052,227226;146052,146177;135930,138941;118577,138941;159067,54997;54950,159203;159067,264856;263184,159203;159067,54997;159067,292355;30367,160650;159067,30393;287767,160650;159067,292355;159067,0;0,160650;63627,289461;65073,301039;11568,403798;15906,412481;18798,411034;57842,396561;60734,396561;67965,400903;83871,441428;89656,445770;96886,441428;156175,328538;159067,327090;163405,328538;222694,441428;228478,445770;234263,441428;250169,400903;257400,396561;260292,396561;300782,411034;302228,412481;308012,403798;253061,301039;254508,289461;318135,160650;159067,0"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1936750</wp:posOffset>
                </wp:positionH>
                <wp:positionV relativeFrom="paragraph">
                  <wp:posOffset>5707380</wp:posOffset>
                </wp:positionV>
                <wp:extent cx="432435" cy="421640"/>
                <wp:effectExtent l="0" t="0" r="5715" b="16510"/>
                <wp:wrapNone/>
                <wp:docPr id="16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079750" y="6621780"/>
                          <a:ext cx="432435" cy="421640"/>
                        </a:xfrm>
                        <a:custGeom>
                          <a:avLst/>
                          <a:gdLst>
                            <a:gd name="T0" fmla="*/ 7 w 299"/>
                            <a:gd name="T1" fmla="*/ 271 h 290"/>
                            <a:gd name="T2" fmla="*/ 0 w 299"/>
                            <a:gd name="T3" fmla="*/ 283 h 290"/>
                            <a:gd name="T4" fmla="*/ 292 w 299"/>
                            <a:gd name="T5" fmla="*/ 290 h 290"/>
                            <a:gd name="T6" fmla="*/ 299 w 299"/>
                            <a:gd name="T7" fmla="*/ 277 h 290"/>
                            <a:gd name="T8" fmla="*/ 277 w 299"/>
                            <a:gd name="T9" fmla="*/ 239 h 290"/>
                            <a:gd name="T10" fmla="*/ 19 w 299"/>
                            <a:gd name="T11" fmla="*/ 248 h 290"/>
                            <a:gd name="T12" fmla="*/ 27 w 299"/>
                            <a:gd name="T13" fmla="*/ 262 h 290"/>
                            <a:gd name="T14" fmla="*/ 285 w 299"/>
                            <a:gd name="T15" fmla="*/ 252 h 290"/>
                            <a:gd name="T16" fmla="*/ 277 w 299"/>
                            <a:gd name="T17" fmla="*/ 239 h 290"/>
                            <a:gd name="T18" fmla="*/ 42 w 299"/>
                            <a:gd name="T19" fmla="*/ 98 h 290"/>
                            <a:gd name="T20" fmla="*/ 42 w 299"/>
                            <a:gd name="T21" fmla="*/ 117 h 290"/>
                            <a:gd name="T22" fmla="*/ 47 w 299"/>
                            <a:gd name="T23" fmla="*/ 215 h 290"/>
                            <a:gd name="T24" fmla="*/ 35 w 299"/>
                            <a:gd name="T25" fmla="*/ 222 h 290"/>
                            <a:gd name="T26" fmla="*/ 83 w 299"/>
                            <a:gd name="T27" fmla="*/ 229 h 290"/>
                            <a:gd name="T28" fmla="*/ 83 w 299"/>
                            <a:gd name="T29" fmla="*/ 215 h 290"/>
                            <a:gd name="T30" fmla="*/ 80 w 299"/>
                            <a:gd name="T31" fmla="*/ 117 h 290"/>
                            <a:gd name="T32" fmla="*/ 90 w 299"/>
                            <a:gd name="T33" fmla="*/ 107 h 290"/>
                            <a:gd name="T34" fmla="*/ 168 w 299"/>
                            <a:gd name="T35" fmla="*/ 98 h 290"/>
                            <a:gd name="T36" fmla="*/ 120 w 299"/>
                            <a:gd name="T37" fmla="*/ 107 h 290"/>
                            <a:gd name="T38" fmla="*/ 131 w 299"/>
                            <a:gd name="T39" fmla="*/ 117 h 290"/>
                            <a:gd name="T40" fmla="*/ 127 w 299"/>
                            <a:gd name="T41" fmla="*/ 215 h 290"/>
                            <a:gd name="T42" fmla="*/ 127 w 299"/>
                            <a:gd name="T43" fmla="*/ 229 h 290"/>
                            <a:gd name="T44" fmla="*/ 175 w 299"/>
                            <a:gd name="T45" fmla="*/ 222 h 290"/>
                            <a:gd name="T46" fmla="*/ 164 w 299"/>
                            <a:gd name="T47" fmla="*/ 215 h 290"/>
                            <a:gd name="T48" fmla="*/ 168 w 299"/>
                            <a:gd name="T49" fmla="*/ 117 h 290"/>
                            <a:gd name="T50" fmla="*/ 168 w 299"/>
                            <a:gd name="T51" fmla="*/ 98 h 290"/>
                            <a:gd name="T52" fmla="*/ 216 w 299"/>
                            <a:gd name="T53" fmla="*/ 98 h 290"/>
                            <a:gd name="T54" fmla="*/ 216 w 299"/>
                            <a:gd name="T55" fmla="*/ 117 h 290"/>
                            <a:gd name="T56" fmla="*/ 220 w 299"/>
                            <a:gd name="T57" fmla="*/ 215 h 290"/>
                            <a:gd name="T58" fmla="*/ 209 w 299"/>
                            <a:gd name="T59" fmla="*/ 222 h 290"/>
                            <a:gd name="T60" fmla="*/ 257 w 299"/>
                            <a:gd name="T61" fmla="*/ 229 h 290"/>
                            <a:gd name="T62" fmla="*/ 257 w 299"/>
                            <a:gd name="T63" fmla="*/ 215 h 290"/>
                            <a:gd name="T64" fmla="*/ 252 w 299"/>
                            <a:gd name="T65" fmla="*/ 117 h 290"/>
                            <a:gd name="T66" fmla="*/ 264 w 299"/>
                            <a:gd name="T67" fmla="*/ 107 h 290"/>
                            <a:gd name="T68" fmla="*/ 152 w 299"/>
                            <a:gd name="T69" fmla="*/ 0 h 290"/>
                            <a:gd name="T70" fmla="*/ 19 w 299"/>
                            <a:gd name="T71" fmla="*/ 89 h 290"/>
                            <a:gd name="T72" fmla="*/ 285 w 299"/>
                            <a:gd name="T73" fmla="*/ 56 h 290"/>
                            <a:gd name="T74" fmla="*/ 152 w 299"/>
                            <a:gd name="T75"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9" h="290">
                              <a:moveTo>
                                <a:pt x="292" y="271"/>
                              </a:moveTo>
                              <a:cubicBezTo>
                                <a:pt x="7" y="271"/>
                                <a:pt x="7" y="271"/>
                                <a:pt x="7" y="271"/>
                              </a:cubicBezTo>
                              <a:cubicBezTo>
                                <a:pt x="3" y="271"/>
                                <a:pt x="0" y="273"/>
                                <a:pt x="0" y="277"/>
                              </a:cubicBezTo>
                              <a:cubicBezTo>
                                <a:pt x="0" y="283"/>
                                <a:pt x="0" y="283"/>
                                <a:pt x="0" y="283"/>
                              </a:cubicBezTo>
                              <a:cubicBezTo>
                                <a:pt x="0" y="287"/>
                                <a:pt x="3" y="290"/>
                                <a:pt x="7" y="290"/>
                              </a:cubicBezTo>
                              <a:cubicBezTo>
                                <a:pt x="292" y="290"/>
                                <a:pt x="292" y="290"/>
                                <a:pt x="292" y="290"/>
                              </a:cubicBezTo>
                              <a:cubicBezTo>
                                <a:pt x="296" y="290"/>
                                <a:pt x="299" y="287"/>
                                <a:pt x="299" y="283"/>
                              </a:cubicBezTo>
                              <a:cubicBezTo>
                                <a:pt x="299" y="277"/>
                                <a:pt x="299" y="277"/>
                                <a:pt x="299" y="277"/>
                              </a:cubicBezTo>
                              <a:cubicBezTo>
                                <a:pt x="299" y="273"/>
                                <a:pt x="296" y="271"/>
                                <a:pt x="292" y="271"/>
                              </a:cubicBezTo>
                              <a:moveTo>
                                <a:pt x="277" y="239"/>
                              </a:moveTo>
                              <a:cubicBezTo>
                                <a:pt x="27" y="239"/>
                                <a:pt x="27" y="239"/>
                                <a:pt x="27" y="239"/>
                              </a:cubicBezTo>
                              <a:cubicBezTo>
                                <a:pt x="23" y="239"/>
                                <a:pt x="19" y="243"/>
                                <a:pt x="19" y="248"/>
                              </a:cubicBezTo>
                              <a:cubicBezTo>
                                <a:pt x="19" y="252"/>
                                <a:pt x="19" y="252"/>
                                <a:pt x="19" y="252"/>
                              </a:cubicBezTo>
                              <a:cubicBezTo>
                                <a:pt x="19" y="257"/>
                                <a:pt x="23" y="262"/>
                                <a:pt x="27" y="262"/>
                              </a:cubicBezTo>
                              <a:cubicBezTo>
                                <a:pt x="277" y="262"/>
                                <a:pt x="277" y="262"/>
                                <a:pt x="277" y="262"/>
                              </a:cubicBezTo>
                              <a:cubicBezTo>
                                <a:pt x="281" y="262"/>
                                <a:pt x="285" y="257"/>
                                <a:pt x="285" y="252"/>
                              </a:cubicBezTo>
                              <a:cubicBezTo>
                                <a:pt x="285" y="248"/>
                                <a:pt x="285" y="248"/>
                                <a:pt x="285" y="248"/>
                              </a:cubicBezTo>
                              <a:cubicBezTo>
                                <a:pt x="285" y="243"/>
                                <a:pt x="281" y="239"/>
                                <a:pt x="277" y="239"/>
                              </a:cubicBezTo>
                              <a:moveTo>
                                <a:pt x="83" y="98"/>
                              </a:moveTo>
                              <a:cubicBezTo>
                                <a:pt x="42" y="98"/>
                                <a:pt x="42" y="98"/>
                                <a:pt x="42" y="98"/>
                              </a:cubicBezTo>
                              <a:cubicBezTo>
                                <a:pt x="38" y="98"/>
                                <a:pt x="35" y="104"/>
                                <a:pt x="35" y="107"/>
                              </a:cubicBezTo>
                              <a:cubicBezTo>
                                <a:pt x="35" y="111"/>
                                <a:pt x="38" y="117"/>
                                <a:pt x="42" y="117"/>
                              </a:cubicBezTo>
                              <a:cubicBezTo>
                                <a:pt x="47" y="117"/>
                                <a:pt x="47" y="117"/>
                                <a:pt x="47" y="117"/>
                              </a:cubicBezTo>
                              <a:cubicBezTo>
                                <a:pt x="47" y="215"/>
                                <a:pt x="47" y="215"/>
                                <a:pt x="47" y="215"/>
                              </a:cubicBezTo>
                              <a:cubicBezTo>
                                <a:pt x="42" y="215"/>
                                <a:pt x="42" y="215"/>
                                <a:pt x="42" y="215"/>
                              </a:cubicBezTo>
                              <a:cubicBezTo>
                                <a:pt x="38" y="215"/>
                                <a:pt x="35" y="218"/>
                                <a:pt x="35" y="222"/>
                              </a:cubicBezTo>
                              <a:cubicBezTo>
                                <a:pt x="35" y="226"/>
                                <a:pt x="38" y="229"/>
                                <a:pt x="42" y="229"/>
                              </a:cubicBezTo>
                              <a:cubicBezTo>
                                <a:pt x="83" y="229"/>
                                <a:pt x="83" y="229"/>
                                <a:pt x="83" y="229"/>
                              </a:cubicBezTo>
                              <a:cubicBezTo>
                                <a:pt x="87" y="229"/>
                                <a:pt x="90" y="226"/>
                                <a:pt x="90" y="222"/>
                              </a:cubicBezTo>
                              <a:cubicBezTo>
                                <a:pt x="90" y="218"/>
                                <a:pt x="87" y="215"/>
                                <a:pt x="83" y="215"/>
                              </a:cubicBezTo>
                              <a:cubicBezTo>
                                <a:pt x="80" y="215"/>
                                <a:pt x="80" y="215"/>
                                <a:pt x="80" y="215"/>
                              </a:cubicBezTo>
                              <a:cubicBezTo>
                                <a:pt x="80" y="117"/>
                                <a:pt x="80" y="117"/>
                                <a:pt x="80" y="117"/>
                              </a:cubicBezTo>
                              <a:cubicBezTo>
                                <a:pt x="83" y="117"/>
                                <a:pt x="83" y="117"/>
                                <a:pt x="83" y="117"/>
                              </a:cubicBezTo>
                              <a:cubicBezTo>
                                <a:pt x="87" y="117"/>
                                <a:pt x="90" y="111"/>
                                <a:pt x="90" y="107"/>
                              </a:cubicBezTo>
                              <a:cubicBezTo>
                                <a:pt x="90" y="104"/>
                                <a:pt x="87" y="98"/>
                                <a:pt x="83" y="98"/>
                              </a:cubicBezTo>
                              <a:moveTo>
                                <a:pt x="168" y="98"/>
                              </a:moveTo>
                              <a:cubicBezTo>
                                <a:pt x="127" y="98"/>
                                <a:pt x="127" y="98"/>
                                <a:pt x="127" y="98"/>
                              </a:cubicBezTo>
                              <a:cubicBezTo>
                                <a:pt x="123" y="98"/>
                                <a:pt x="120" y="104"/>
                                <a:pt x="120" y="107"/>
                              </a:cubicBezTo>
                              <a:cubicBezTo>
                                <a:pt x="120" y="111"/>
                                <a:pt x="123" y="117"/>
                                <a:pt x="127" y="117"/>
                              </a:cubicBezTo>
                              <a:cubicBezTo>
                                <a:pt x="131" y="117"/>
                                <a:pt x="131" y="117"/>
                                <a:pt x="131" y="117"/>
                              </a:cubicBezTo>
                              <a:cubicBezTo>
                                <a:pt x="131" y="215"/>
                                <a:pt x="131" y="215"/>
                                <a:pt x="131" y="215"/>
                              </a:cubicBezTo>
                              <a:cubicBezTo>
                                <a:pt x="127" y="215"/>
                                <a:pt x="127" y="215"/>
                                <a:pt x="127" y="215"/>
                              </a:cubicBezTo>
                              <a:cubicBezTo>
                                <a:pt x="123" y="215"/>
                                <a:pt x="120" y="218"/>
                                <a:pt x="120" y="222"/>
                              </a:cubicBezTo>
                              <a:cubicBezTo>
                                <a:pt x="120" y="226"/>
                                <a:pt x="123" y="229"/>
                                <a:pt x="127" y="229"/>
                              </a:cubicBezTo>
                              <a:cubicBezTo>
                                <a:pt x="168" y="229"/>
                                <a:pt x="168" y="229"/>
                                <a:pt x="168" y="229"/>
                              </a:cubicBezTo>
                              <a:cubicBezTo>
                                <a:pt x="171" y="229"/>
                                <a:pt x="175" y="226"/>
                                <a:pt x="175" y="222"/>
                              </a:cubicBezTo>
                              <a:cubicBezTo>
                                <a:pt x="175" y="218"/>
                                <a:pt x="171" y="215"/>
                                <a:pt x="168" y="215"/>
                              </a:cubicBezTo>
                              <a:cubicBezTo>
                                <a:pt x="164" y="215"/>
                                <a:pt x="164" y="215"/>
                                <a:pt x="164" y="215"/>
                              </a:cubicBezTo>
                              <a:cubicBezTo>
                                <a:pt x="164" y="117"/>
                                <a:pt x="164" y="117"/>
                                <a:pt x="164" y="117"/>
                              </a:cubicBezTo>
                              <a:cubicBezTo>
                                <a:pt x="168" y="117"/>
                                <a:pt x="168" y="117"/>
                                <a:pt x="168" y="117"/>
                              </a:cubicBezTo>
                              <a:cubicBezTo>
                                <a:pt x="171" y="117"/>
                                <a:pt x="175" y="111"/>
                                <a:pt x="175" y="107"/>
                              </a:cubicBezTo>
                              <a:cubicBezTo>
                                <a:pt x="175" y="104"/>
                                <a:pt x="171" y="98"/>
                                <a:pt x="168" y="98"/>
                              </a:cubicBezTo>
                              <a:moveTo>
                                <a:pt x="257" y="98"/>
                              </a:moveTo>
                              <a:cubicBezTo>
                                <a:pt x="216" y="98"/>
                                <a:pt x="216" y="98"/>
                                <a:pt x="216" y="98"/>
                              </a:cubicBezTo>
                              <a:cubicBezTo>
                                <a:pt x="213" y="98"/>
                                <a:pt x="209" y="104"/>
                                <a:pt x="209" y="107"/>
                              </a:cubicBezTo>
                              <a:cubicBezTo>
                                <a:pt x="209" y="111"/>
                                <a:pt x="213" y="117"/>
                                <a:pt x="216" y="117"/>
                              </a:cubicBezTo>
                              <a:cubicBezTo>
                                <a:pt x="220" y="117"/>
                                <a:pt x="220" y="117"/>
                                <a:pt x="220" y="117"/>
                              </a:cubicBezTo>
                              <a:cubicBezTo>
                                <a:pt x="220" y="215"/>
                                <a:pt x="220" y="215"/>
                                <a:pt x="220" y="215"/>
                              </a:cubicBezTo>
                              <a:cubicBezTo>
                                <a:pt x="216" y="215"/>
                                <a:pt x="216" y="215"/>
                                <a:pt x="216" y="215"/>
                              </a:cubicBezTo>
                              <a:cubicBezTo>
                                <a:pt x="213" y="215"/>
                                <a:pt x="209" y="218"/>
                                <a:pt x="209" y="222"/>
                              </a:cubicBezTo>
                              <a:cubicBezTo>
                                <a:pt x="209" y="226"/>
                                <a:pt x="213" y="229"/>
                                <a:pt x="216" y="229"/>
                              </a:cubicBezTo>
                              <a:cubicBezTo>
                                <a:pt x="257" y="229"/>
                                <a:pt x="257" y="229"/>
                                <a:pt x="257" y="229"/>
                              </a:cubicBezTo>
                              <a:cubicBezTo>
                                <a:pt x="261" y="229"/>
                                <a:pt x="264" y="226"/>
                                <a:pt x="264" y="222"/>
                              </a:cubicBezTo>
                              <a:cubicBezTo>
                                <a:pt x="264" y="218"/>
                                <a:pt x="261" y="215"/>
                                <a:pt x="257" y="215"/>
                              </a:cubicBezTo>
                              <a:cubicBezTo>
                                <a:pt x="252" y="215"/>
                                <a:pt x="252" y="215"/>
                                <a:pt x="252" y="215"/>
                              </a:cubicBezTo>
                              <a:cubicBezTo>
                                <a:pt x="252" y="117"/>
                                <a:pt x="252" y="117"/>
                                <a:pt x="252" y="117"/>
                              </a:cubicBezTo>
                              <a:cubicBezTo>
                                <a:pt x="257" y="117"/>
                                <a:pt x="257" y="117"/>
                                <a:pt x="257" y="117"/>
                              </a:cubicBezTo>
                              <a:cubicBezTo>
                                <a:pt x="261" y="117"/>
                                <a:pt x="264" y="111"/>
                                <a:pt x="264" y="107"/>
                              </a:cubicBezTo>
                              <a:cubicBezTo>
                                <a:pt x="264" y="104"/>
                                <a:pt x="261" y="98"/>
                                <a:pt x="257" y="98"/>
                              </a:cubicBezTo>
                              <a:moveTo>
                                <a:pt x="152" y="0"/>
                              </a:moveTo>
                              <a:cubicBezTo>
                                <a:pt x="19" y="57"/>
                                <a:pt x="19" y="57"/>
                                <a:pt x="19" y="57"/>
                              </a:cubicBezTo>
                              <a:cubicBezTo>
                                <a:pt x="19" y="89"/>
                                <a:pt x="19" y="89"/>
                                <a:pt x="19" y="89"/>
                              </a:cubicBezTo>
                              <a:cubicBezTo>
                                <a:pt x="285" y="89"/>
                                <a:pt x="285" y="89"/>
                                <a:pt x="285" y="89"/>
                              </a:cubicBezTo>
                              <a:cubicBezTo>
                                <a:pt x="285" y="56"/>
                                <a:pt x="285" y="56"/>
                                <a:pt x="285" y="56"/>
                              </a:cubicBezTo>
                              <a:cubicBezTo>
                                <a:pt x="284" y="56"/>
                                <a:pt x="284" y="56"/>
                                <a:pt x="284" y="56"/>
                              </a:cubicBezTo>
                              <a:cubicBezTo>
                                <a:pt x="152" y="0"/>
                                <a:pt x="152" y="0"/>
                                <a:pt x="152"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52.5pt;margin-top:449.4pt;height:33.2pt;width:34.05pt;z-index:251687936;mso-width-relative:page;mso-height-relative:page;" fillcolor="#222221" filled="t" stroked="f" coordsize="299,290" o:gfxdata="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" path="m292,271c7,271,7,271,7,271c3,271,0,273,0,277c0,283,0,283,0,283c0,287,3,290,7,290c292,290,292,290,292,290c296,290,299,287,299,283c299,277,299,277,299,277c299,273,296,271,292,271m277,239c27,239,27,239,27,239c23,239,19,243,19,248c19,252,19,252,19,252c19,257,23,262,27,262c277,262,277,262,277,262c281,262,285,257,285,252c285,248,285,248,285,248c285,243,281,239,277,239m83,98c42,98,42,98,42,98c38,98,35,104,35,107c35,111,38,117,42,117c47,117,47,117,47,117c47,215,47,215,47,215c42,215,42,215,42,215c38,215,35,218,35,222c35,226,38,229,42,229c83,229,83,229,83,229c87,229,90,226,90,222c90,218,87,215,83,215c80,215,80,215,80,215c80,117,80,117,80,117c83,117,83,117,83,117c87,117,90,111,90,107c90,104,87,98,83,98m168,98c127,98,127,98,127,98c123,98,120,104,120,107c120,111,123,117,127,117c131,117,131,117,131,117c131,215,131,215,131,215c127,215,127,215,127,215c123,215,120,218,120,222c120,226,123,229,127,229c168,229,168,229,168,229c171,229,175,226,175,222c175,218,171,215,168,215c164,215,164,215,164,215c164,117,164,117,164,117c168,117,168,117,168,117c171,117,175,111,175,107c175,104,171,98,168,98m257,98c216,98,216,98,216,98c213,98,209,104,209,107c209,111,213,117,216,117c220,117,220,117,220,117c220,215,220,215,220,215c216,215,216,215,216,215c213,215,209,218,209,222c209,226,213,229,216,229c257,229,257,229,257,229c261,229,264,226,264,222c264,218,261,215,257,215c252,215,252,215,252,215c252,117,252,117,252,117c257,117,257,117,257,117c261,117,264,111,264,107c264,104,261,98,257,98m152,0c19,57,19,57,19,57c19,89,19,89,19,89c285,89,285,89,285,89c285,56,285,56,285,56c284,56,284,56,284,56c152,0,152,0,152,0e">
                <v:path o:connectlocs="10123,394015;0,411462;422311,421640;432435,402738;400617,347489;27479,360574;39049,380929;412187,366390;400617,347489;60743,142485;60743,170109;67974,312595;50619,322772;120040,332950;120040,312595;115701,170109;130164,155570;242973,142485;173552,155570;189461,170109;183676,312595;183676,332950;253097,322772;237188,312595;242973,170109;242973,142485;312394,142485;312394,170109;318179,312595;302270,322772;371691,332950;371691,312595;364460,170109;381815,155570;219833,0;27479,129399;412187,81420;219833,0"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87630</wp:posOffset>
                </wp:positionH>
                <wp:positionV relativeFrom="paragraph">
                  <wp:posOffset>3750310</wp:posOffset>
                </wp:positionV>
                <wp:extent cx="375920" cy="365760"/>
                <wp:effectExtent l="0" t="0" r="9525" b="15240"/>
                <wp:wrapNone/>
                <wp:docPr id="165"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230630" y="4664710"/>
                          <a:ext cx="375920" cy="365760"/>
                        </a:xfrm>
                        <a:custGeom>
                          <a:avLst/>
                          <a:gdLst>
                            <a:gd name="T0" fmla="*/ 74 w 259"/>
                            <a:gd name="T1" fmla="*/ 181 h 252"/>
                            <a:gd name="T2" fmla="*/ 20 w 259"/>
                            <a:gd name="T3" fmla="*/ 99 h 252"/>
                            <a:gd name="T4" fmla="*/ 156 w 259"/>
                            <a:gd name="T5" fmla="*/ 237 h 252"/>
                            <a:gd name="T6" fmla="*/ 127 w 259"/>
                            <a:gd name="T7" fmla="*/ 225 h 252"/>
                            <a:gd name="T8" fmla="*/ 124 w 259"/>
                            <a:gd name="T9" fmla="*/ 182 h 252"/>
                            <a:gd name="T10" fmla="*/ 76 w 259"/>
                            <a:gd name="T11" fmla="*/ 182 h 252"/>
                            <a:gd name="T12" fmla="*/ 102 w 259"/>
                            <a:gd name="T13" fmla="*/ 97 h 252"/>
                            <a:gd name="T14" fmla="*/ 100 w 259"/>
                            <a:gd name="T15" fmla="*/ 88 h 252"/>
                            <a:gd name="T16" fmla="*/ 182 w 259"/>
                            <a:gd name="T17" fmla="*/ 39 h 252"/>
                            <a:gd name="T18" fmla="*/ 194 w 259"/>
                            <a:gd name="T19" fmla="*/ 48 h 252"/>
                            <a:gd name="T20" fmla="*/ 187 w 259"/>
                            <a:gd name="T21" fmla="*/ 50 h 252"/>
                            <a:gd name="T22" fmla="*/ 154 w 259"/>
                            <a:gd name="T23" fmla="*/ 64 h 252"/>
                            <a:gd name="T24" fmla="*/ 102 w 259"/>
                            <a:gd name="T25" fmla="*/ 97 h 252"/>
                            <a:gd name="T26" fmla="*/ 228 w 259"/>
                            <a:gd name="T27" fmla="*/ 15 h 252"/>
                            <a:gd name="T28" fmla="*/ 236 w 259"/>
                            <a:gd name="T29" fmla="*/ 40 h 252"/>
                            <a:gd name="T30" fmla="*/ 242 w 259"/>
                            <a:gd name="T31" fmla="*/ 56 h 252"/>
                            <a:gd name="T32" fmla="*/ 232 w 259"/>
                            <a:gd name="T33" fmla="*/ 56 h 252"/>
                            <a:gd name="T34" fmla="*/ 236 w 259"/>
                            <a:gd name="T35" fmla="*/ 40 h 252"/>
                            <a:gd name="T36" fmla="*/ 215 w 259"/>
                            <a:gd name="T37" fmla="*/ 19 h 252"/>
                            <a:gd name="T38" fmla="*/ 201 w 259"/>
                            <a:gd name="T39" fmla="*/ 10 h 252"/>
                            <a:gd name="T40" fmla="*/ 209 w 259"/>
                            <a:gd name="T41" fmla="*/ 23 h 252"/>
                            <a:gd name="T42" fmla="*/ 199 w 259"/>
                            <a:gd name="T43" fmla="*/ 23 h 252"/>
                            <a:gd name="T44" fmla="*/ 201 w 259"/>
                            <a:gd name="T45" fmla="*/ 10 h 252"/>
                            <a:gd name="T46" fmla="*/ 136 w 259"/>
                            <a:gd name="T47" fmla="*/ 19 h 252"/>
                            <a:gd name="T48" fmla="*/ 22 w 259"/>
                            <a:gd name="T49" fmla="*/ 84 h 252"/>
                            <a:gd name="T50" fmla="*/ 8 w 259"/>
                            <a:gd name="T51" fmla="*/ 88 h 252"/>
                            <a:gd name="T52" fmla="*/ 63 w 259"/>
                            <a:gd name="T53" fmla="*/ 192 h 252"/>
                            <a:gd name="T54" fmla="*/ 76 w 259"/>
                            <a:gd name="T55" fmla="*/ 230 h 252"/>
                            <a:gd name="T56" fmla="*/ 115 w 259"/>
                            <a:gd name="T57" fmla="*/ 236 h 252"/>
                            <a:gd name="T58" fmla="*/ 155 w 259"/>
                            <a:gd name="T59" fmla="*/ 252 h 252"/>
                            <a:gd name="T60" fmla="*/ 171 w 259"/>
                            <a:gd name="T61" fmla="*/ 233 h 252"/>
                            <a:gd name="T62" fmla="*/ 236 w 259"/>
                            <a:gd name="T63" fmla="*/ 120 h 252"/>
                            <a:gd name="T64" fmla="*/ 245 w 259"/>
                            <a:gd name="T65" fmla="*/ 54 h 252"/>
                            <a:gd name="T66" fmla="*/ 228 w 259"/>
                            <a:gd name="T67"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9" h="252">
                              <a:moveTo>
                                <a:pt x="75" y="183"/>
                              </a:moveTo>
                              <a:cubicBezTo>
                                <a:pt x="75" y="182"/>
                                <a:pt x="74" y="182"/>
                                <a:pt x="74" y="181"/>
                              </a:cubicBezTo>
                              <a:cubicBezTo>
                                <a:pt x="28" y="136"/>
                                <a:pt x="16" y="104"/>
                                <a:pt x="18" y="99"/>
                              </a:cubicBezTo>
                              <a:cubicBezTo>
                                <a:pt x="19" y="99"/>
                                <a:pt x="19" y="99"/>
                                <a:pt x="20" y="99"/>
                              </a:cubicBezTo>
                              <a:cubicBezTo>
                                <a:pt x="29" y="99"/>
                                <a:pt x="59" y="113"/>
                                <a:pt x="101" y="154"/>
                              </a:cubicBezTo>
                              <a:cubicBezTo>
                                <a:pt x="146" y="200"/>
                                <a:pt x="159" y="232"/>
                                <a:pt x="156" y="237"/>
                              </a:cubicBezTo>
                              <a:cubicBezTo>
                                <a:pt x="156" y="237"/>
                                <a:pt x="155" y="237"/>
                                <a:pt x="155" y="237"/>
                              </a:cubicBezTo>
                              <a:cubicBezTo>
                                <a:pt x="151" y="237"/>
                                <a:pt x="143" y="235"/>
                                <a:pt x="127" y="225"/>
                              </a:cubicBezTo>
                              <a:cubicBezTo>
                                <a:pt x="131" y="220"/>
                                <a:pt x="134" y="213"/>
                                <a:pt x="134" y="206"/>
                              </a:cubicBezTo>
                              <a:cubicBezTo>
                                <a:pt x="134" y="197"/>
                                <a:pt x="130" y="188"/>
                                <a:pt x="124" y="182"/>
                              </a:cubicBezTo>
                              <a:cubicBezTo>
                                <a:pt x="117" y="176"/>
                                <a:pt x="109" y="172"/>
                                <a:pt x="100" y="172"/>
                              </a:cubicBezTo>
                              <a:cubicBezTo>
                                <a:pt x="91" y="172"/>
                                <a:pt x="82" y="176"/>
                                <a:pt x="76" y="182"/>
                              </a:cubicBezTo>
                              <a:cubicBezTo>
                                <a:pt x="75" y="183"/>
                                <a:pt x="75" y="183"/>
                                <a:pt x="75" y="183"/>
                              </a:cubicBezTo>
                              <a:moveTo>
                                <a:pt x="102" y="97"/>
                              </a:moveTo>
                              <a:cubicBezTo>
                                <a:pt x="101" y="97"/>
                                <a:pt x="99" y="96"/>
                                <a:pt x="98" y="94"/>
                              </a:cubicBezTo>
                              <a:cubicBezTo>
                                <a:pt x="97" y="92"/>
                                <a:pt x="98" y="89"/>
                                <a:pt x="100" y="88"/>
                              </a:cubicBezTo>
                              <a:cubicBezTo>
                                <a:pt x="101" y="87"/>
                                <a:pt x="130" y="74"/>
                                <a:pt x="146" y="57"/>
                              </a:cubicBezTo>
                              <a:cubicBezTo>
                                <a:pt x="159" y="43"/>
                                <a:pt x="172" y="39"/>
                                <a:pt x="182" y="39"/>
                              </a:cubicBezTo>
                              <a:cubicBezTo>
                                <a:pt x="186" y="39"/>
                                <a:pt x="190" y="40"/>
                                <a:pt x="192" y="41"/>
                              </a:cubicBezTo>
                              <a:cubicBezTo>
                                <a:pt x="195" y="43"/>
                                <a:pt x="196" y="46"/>
                                <a:pt x="194" y="48"/>
                              </a:cubicBezTo>
                              <a:cubicBezTo>
                                <a:pt x="193" y="50"/>
                                <a:pt x="192" y="51"/>
                                <a:pt x="190" y="51"/>
                              </a:cubicBezTo>
                              <a:cubicBezTo>
                                <a:pt x="189" y="51"/>
                                <a:pt x="188" y="51"/>
                                <a:pt x="187" y="50"/>
                              </a:cubicBezTo>
                              <a:cubicBezTo>
                                <a:pt x="186" y="50"/>
                                <a:pt x="184" y="49"/>
                                <a:pt x="182" y="49"/>
                              </a:cubicBezTo>
                              <a:cubicBezTo>
                                <a:pt x="175" y="49"/>
                                <a:pt x="164" y="52"/>
                                <a:pt x="154" y="64"/>
                              </a:cubicBezTo>
                              <a:cubicBezTo>
                                <a:pt x="136" y="82"/>
                                <a:pt x="106" y="96"/>
                                <a:pt x="105" y="97"/>
                              </a:cubicBezTo>
                              <a:cubicBezTo>
                                <a:pt x="104" y="97"/>
                                <a:pt x="103" y="97"/>
                                <a:pt x="102" y="97"/>
                              </a:cubicBezTo>
                              <a:moveTo>
                                <a:pt x="215" y="19"/>
                              </a:moveTo>
                              <a:cubicBezTo>
                                <a:pt x="220" y="16"/>
                                <a:pt x="224" y="15"/>
                                <a:pt x="228" y="15"/>
                              </a:cubicBezTo>
                              <a:cubicBezTo>
                                <a:pt x="232" y="15"/>
                                <a:pt x="235" y="16"/>
                                <a:pt x="237" y="18"/>
                              </a:cubicBezTo>
                              <a:cubicBezTo>
                                <a:pt x="242" y="23"/>
                                <a:pt x="242" y="32"/>
                                <a:pt x="236" y="40"/>
                              </a:cubicBezTo>
                              <a:cubicBezTo>
                                <a:pt x="240" y="44"/>
                                <a:pt x="243" y="49"/>
                                <a:pt x="245" y="54"/>
                              </a:cubicBezTo>
                              <a:cubicBezTo>
                                <a:pt x="244" y="55"/>
                                <a:pt x="243" y="55"/>
                                <a:pt x="242" y="56"/>
                              </a:cubicBezTo>
                              <a:cubicBezTo>
                                <a:pt x="241" y="58"/>
                                <a:pt x="239" y="59"/>
                                <a:pt x="237" y="59"/>
                              </a:cubicBezTo>
                              <a:cubicBezTo>
                                <a:pt x="235" y="59"/>
                                <a:pt x="233" y="58"/>
                                <a:pt x="232" y="56"/>
                              </a:cubicBezTo>
                              <a:cubicBezTo>
                                <a:pt x="229" y="53"/>
                                <a:pt x="229" y="49"/>
                                <a:pt x="232" y="46"/>
                              </a:cubicBezTo>
                              <a:cubicBezTo>
                                <a:pt x="234" y="44"/>
                                <a:pt x="235" y="42"/>
                                <a:pt x="236" y="40"/>
                              </a:cubicBezTo>
                              <a:cubicBezTo>
                                <a:pt x="234" y="36"/>
                                <a:pt x="230" y="32"/>
                                <a:pt x="227" y="28"/>
                              </a:cubicBezTo>
                              <a:cubicBezTo>
                                <a:pt x="223" y="25"/>
                                <a:pt x="219" y="22"/>
                                <a:pt x="215" y="19"/>
                              </a:cubicBezTo>
                              <a:moveTo>
                                <a:pt x="228" y="0"/>
                              </a:moveTo>
                              <a:cubicBezTo>
                                <a:pt x="219" y="0"/>
                                <a:pt x="210" y="3"/>
                                <a:pt x="201" y="10"/>
                              </a:cubicBezTo>
                              <a:cubicBezTo>
                                <a:pt x="206" y="13"/>
                                <a:pt x="211" y="15"/>
                                <a:pt x="215" y="19"/>
                              </a:cubicBezTo>
                              <a:cubicBezTo>
                                <a:pt x="213" y="20"/>
                                <a:pt x="211" y="22"/>
                                <a:pt x="209" y="23"/>
                              </a:cubicBezTo>
                              <a:cubicBezTo>
                                <a:pt x="208" y="25"/>
                                <a:pt x="206" y="26"/>
                                <a:pt x="204" y="26"/>
                              </a:cubicBezTo>
                              <a:cubicBezTo>
                                <a:pt x="202" y="26"/>
                                <a:pt x="200" y="25"/>
                                <a:pt x="199" y="23"/>
                              </a:cubicBezTo>
                              <a:cubicBezTo>
                                <a:pt x="196" y="20"/>
                                <a:pt x="196" y="16"/>
                                <a:pt x="199" y="13"/>
                              </a:cubicBezTo>
                              <a:cubicBezTo>
                                <a:pt x="200" y="12"/>
                                <a:pt x="201" y="11"/>
                                <a:pt x="201" y="10"/>
                              </a:cubicBezTo>
                              <a:cubicBezTo>
                                <a:pt x="192" y="6"/>
                                <a:pt x="183" y="4"/>
                                <a:pt x="174" y="4"/>
                              </a:cubicBezTo>
                              <a:cubicBezTo>
                                <a:pt x="159" y="4"/>
                                <a:pt x="146" y="9"/>
                                <a:pt x="136" y="19"/>
                              </a:cubicBezTo>
                              <a:cubicBezTo>
                                <a:pt x="135" y="20"/>
                                <a:pt x="135" y="20"/>
                                <a:pt x="135" y="20"/>
                              </a:cubicBezTo>
                              <a:cubicBezTo>
                                <a:pt x="126" y="29"/>
                                <a:pt x="79" y="75"/>
                                <a:pt x="22" y="84"/>
                              </a:cubicBezTo>
                              <a:cubicBezTo>
                                <a:pt x="21" y="84"/>
                                <a:pt x="21" y="84"/>
                                <a:pt x="20" y="84"/>
                              </a:cubicBezTo>
                              <a:cubicBezTo>
                                <a:pt x="15" y="84"/>
                                <a:pt x="11" y="85"/>
                                <a:pt x="8" y="88"/>
                              </a:cubicBezTo>
                              <a:cubicBezTo>
                                <a:pt x="0" y="96"/>
                                <a:pt x="2" y="111"/>
                                <a:pt x="15" y="133"/>
                              </a:cubicBezTo>
                              <a:cubicBezTo>
                                <a:pt x="26" y="151"/>
                                <a:pt x="43" y="172"/>
                                <a:pt x="63" y="192"/>
                              </a:cubicBezTo>
                              <a:cubicBezTo>
                                <a:pt x="65" y="194"/>
                                <a:pt x="66" y="195"/>
                                <a:pt x="68" y="197"/>
                              </a:cubicBezTo>
                              <a:cubicBezTo>
                                <a:pt x="64" y="208"/>
                                <a:pt x="67" y="221"/>
                                <a:pt x="76" y="230"/>
                              </a:cubicBezTo>
                              <a:cubicBezTo>
                                <a:pt x="82" y="236"/>
                                <a:pt x="91" y="239"/>
                                <a:pt x="100" y="239"/>
                              </a:cubicBezTo>
                              <a:cubicBezTo>
                                <a:pt x="105" y="239"/>
                                <a:pt x="111" y="238"/>
                                <a:pt x="115" y="236"/>
                              </a:cubicBezTo>
                              <a:cubicBezTo>
                                <a:pt x="115" y="236"/>
                                <a:pt x="115" y="236"/>
                                <a:pt x="115" y="236"/>
                              </a:cubicBezTo>
                              <a:cubicBezTo>
                                <a:pt x="132" y="247"/>
                                <a:pt x="145" y="252"/>
                                <a:pt x="155" y="252"/>
                              </a:cubicBezTo>
                              <a:cubicBezTo>
                                <a:pt x="160" y="252"/>
                                <a:pt x="164" y="250"/>
                                <a:pt x="167" y="247"/>
                              </a:cubicBezTo>
                              <a:cubicBezTo>
                                <a:pt x="170" y="244"/>
                                <a:pt x="172" y="239"/>
                                <a:pt x="171" y="233"/>
                              </a:cubicBezTo>
                              <a:cubicBezTo>
                                <a:pt x="180" y="176"/>
                                <a:pt x="226" y="129"/>
                                <a:pt x="235" y="120"/>
                              </a:cubicBezTo>
                              <a:cubicBezTo>
                                <a:pt x="236" y="120"/>
                                <a:pt x="236" y="120"/>
                                <a:pt x="236" y="120"/>
                              </a:cubicBezTo>
                              <a:cubicBezTo>
                                <a:pt x="247" y="108"/>
                                <a:pt x="253" y="93"/>
                                <a:pt x="251" y="76"/>
                              </a:cubicBezTo>
                              <a:cubicBezTo>
                                <a:pt x="250" y="69"/>
                                <a:pt x="248" y="61"/>
                                <a:pt x="245" y="54"/>
                              </a:cubicBezTo>
                              <a:cubicBezTo>
                                <a:pt x="258" y="39"/>
                                <a:pt x="259" y="19"/>
                                <a:pt x="248" y="7"/>
                              </a:cubicBezTo>
                              <a:cubicBezTo>
                                <a:pt x="243" y="2"/>
                                <a:pt x="236" y="0"/>
                                <a:pt x="228"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6.9pt;margin-top:295.3pt;height:28.8pt;width:29.6pt;z-index:251686912;mso-width-relative:page;mso-height-relative:page;" fillcolor="#222221" filled="t" stroked="f" coordsize="259,252" o:gfxdata="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" path="m75,183c75,182,74,182,74,181c28,136,16,104,18,99c19,99,19,99,20,99c29,99,59,113,101,154c146,200,159,232,156,237c156,237,155,237,155,237c151,237,143,235,127,225c131,220,134,213,134,206c134,197,130,188,124,182c117,176,109,172,100,172c91,172,82,176,76,182c75,183,75,183,75,183m102,97c101,97,99,96,98,94c97,92,98,89,100,88c101,87,130,74,146,57c159,43,172,39,182,39c186,39,190,40,192,41c195,43,196,46,194,48c193,50,192,51,190,51c189,51,188,51,187,50c186,50,184,49,182,49c175,49,164,52,154,64c136,82,106,96,105,97c104,97,103,97,102,97m215,19c220,16,224,15,228,15c232,15,235,16,237,18c242,23,242,32,236,40c240,44,243,49,245,54c244,55,243,55,242,56c241,58,239,59,237,59c235,59,233,58,232,56c229,53,229,49,232,46c234,44,235,42,236,40c234,36,230,32,227,28c223,25,219,22,215,19m228,0c219,0,210,3,201,10c206,13,211,15,215,19c213,20,211,22,209,23c208,25,206,26,204,26c202,26,200,25,199,23c196,20,196,16,199,13c200,12,201,11,201,10c192,6,183,4,174,4c159,4,146,9,136,19c135,20,135,20,135,20c126,29,79,75,22,84c21,84,21,84,20,84c15,84,11,85,8,88c0,96,2,111,15,133c26,151,43,172,63,192c65,194,66,195,68,197c64,208,67,221,76,230c82,236,91,239,100,239c105,239,111,238,115,236c115,236,115,236,115,236c132,247,145,252,155,252c160,252,164,250,167,247c170,244,172,239,171,233c180,176,226,129,235,120c236,120,236,120,236,120c247,108,253,93,251,76c250,69,248,61,245,54c258,39,259,19,248,7c243,2,236,0,228,0e">
                <v:path o:connectlocs="107405,262708;29028,143691;226422,343988;184331,326571;179977,264160;110308,264160;148045,140788;145142,127725;264160,56605;281577,69668;271417,72571;223520,92891;148045,140788;330925,21771;342537,58057;351245,81280;336731,81280;342537,58057;312057,27577;291737,14514;303348,33382;288834,33382;291737,14514;197394,27577;31931,121920;11611,127725;91440,278674;110308,333828;166914,342537;224971,365760;248194,338182;342537,174171;355600,78377;330925,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108585</wp:posOffset>
                </wp:positionH>
                <wp:positionV relativeFrom="paragraph">
                  <wp:posOffset>7766685</wp:posOffset>
                </wp:positionV>
                <wp:extent cx="371475" cy="365760"/>
                <wp:effectExtent l="0" t="0" r="11430" b="15240"/>
                <wp:wrapNone/>
                <wp:docPr id="164"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251585" y="8681085"/>
                          <a:ext cx="371475" cy="365760"/>
                        </a:xfrm>
                        <a:custGeom>
                          <a:avLst/>
                          <a:gdLst>
                            <a:gd name="T0" fmla="*/ 120 w 256"/>
                            <a:gd name="T1" fmla="*/ 61 h 252"/>
                            <a:gd name="T2" fmla="*/ 18 w 256"/>
                            <a:gd name="T3" fmla="*/ 163 h 252"/>
                            <a:gd name="T4" fmla="*/ 14 w 256"/>
                            <a:gd name="T5" fmla="*/ 175 h 252"/>
                            <a:gd name="T6" fmla="*/ 14 w 256"/>
                            <a:gd name="T7" fmla="*/ 226 h 252"/>
                            <a:gd name="T8" fmla="*/ 5 w 256"/>
                            <a:gd name="T9" fmla="*/ 234 h 252"/>
                            <a:gd name="T10" fmla="*/ 4 w 256"/>
                            <a:gd name="T11" fmla="*/ 248 h 252"/>
                            <a:gd name="T12" fmla="*/ 6 w 256"/>
                            <a:gd name="T13" fmla="*/ 250 h 252"/>
                            <a:gd name="T14" fmla="*/ 12 w 256"/>
                            <a:gd name="T15" fmla="*/ 252 h 252"/>
                            <a:gd name="T16" fmla="*/ 19 w 256"/>
                            <a:gd name="T17" fmla="*/ 249 h 252"/>
                            <a:gd name="T18" fmla="*/ 28 w 256"/>
                            <a:gd name="T19" fmla="*/ 240 h 252"/>
                            <a:gd name="T20" fmla="*/ 79 w 256"/>
                            <a:gd name="T21" fmla="*/ 240 h 252"/>
                            <a:gd name="T22" fmla="*/ 90 w 256"/>
                            <a:gd name="T23" fmla="*/ 236 h 252"/>
                            <a:gd name="T24" fmla="*/ 193 w 256"/>
                            <a:gd name="T25" fmla="*/ 134 h 252"/>
                            <a:gd name="T26" fmla="*/ 149 w 256"/>
                            <a:gd name="T27" fmla="*/ 91 h 252"/>
                            <a:gd name="T28" fmla="*/ 41 w 256"/>
                            <a:gd name="T29" fmla="*/ 199 h 252"/>
                            <a:gd name="T30" fmla="*/ 37 w 256"/>
                            <a:gd name="T31" fmla="*/ 201 h 252"/>
                            <a:gd name="T32" fmla="*/ 32 w 256"/>
                            <a:gd name="T33" fmla="*/ 199 h 252"/>
                            <a:gd name="T34" fmla="*/ 31 w 256"/>
                            <a:gd name="T35" fmla="*/ 198 h 252"/>
                            <a:gd name="T36" fmla="*/ 31 w 256"/>
                            <a:gd name="T37" fmla="*/ 189 h 252"/>
                            <a:gd name="T38" fmla="*/ 139 w 256"/>
                            <a:gd name="T39" fmla="*/ 81 h 252"/>
                            <a:gd name="T40" fmla="*/ 120 w 256"/>
                            <a:gd name="T41" fmla="*/ 61 h 252"/>
                            <a:gd name="T42" fmla="*/ 196 w 256"/>
                            <a:gd name="T43" fmla="*/ 44 h 252"/>
                            <a:gd name="T44" fmla="*/ 160 w 256"/>
                            <a:gd name="T45" fmla="*/ 81 h 252"/>
                            <a:gd name="T46" fmla="*/ 203 w 256"/>
                            <a:gd name="T47" fmla="*/ 124 h 252"/>
                            <a:gd name="T48" fmla="*/ 214 w 256"/>
                            <a:gd name="T49" fmla="*/ 113 h 252"/>
                            <a:gd name="T50" fmla="*/ 225 w 256"/>
                            <a:gd name="T51" fmla="*/ 124 h 252"/>
                            <a:gd name="T52" fmla="*/ 173 w 256"/>
                            <a:gd name="T53" fmla="*/ 176 h 252"/>
                            <a:gd name="T54" fmla="*/ 173 w 256"/>
                            <a:gd name="T55" fmla="*/ 190 h 252"/>
                            <a:gd name="T56" fmla="*/ 174 w 256"/>
                            <a:gd name="T57" fmla="*/ 191 h 252"/>
                            <a:gd name="T58" fmla="*/ 181 w 256"/>
                            <a:gd name="T59" fmla="*/ 193 h 252"/>
                            <a:gd name="T60" fmla="*/ 188 w 256"/>
                            <a:gd name="T61" fmla="*/ 191 h 252"/>
                            <a:gd name="T62" fmla="*/ 243 w 256"/>
                            <a:gd name="T63" fmla="*/ 135 h 252"/>
                            <a:gd name="T64" fmla="*/ 243 w 256"/>
                            <a:gd name="T65" fmla="*/ 113 h 252"/>
                            <a:gd name="T66" fmla="*/ 229 w 256"/>
                            <a:gd name="T67" fmla="*/ 98 h 252"/>
                            <a:gd name="T68" fmla="*/ 231 w 256"/>
                            <a:gd name="T69" fmla="*/ 96 h 252"/>
                            <a:gd name="T70" fmla="*/ 231 w 256"/>
                            <a:gd name="T71" fmla="*/ 78 h 252"/>
                            <a:gd name="T72" fmla="*/ 196 w 256"/>
                            <a:gd name="T73" fmla="*/ 44 h 252"/>
                            <a:gd name="T74" fmla="*/ 166 w 256"/>
                            <a:gd name="T75" fmla="*/ 19 h 252"/>
                            <a:gd name="T76" fmla="*/ 157 w 256"/>
                            <a:gd name="T77" fmla="*/ 23 h 252"/>
                            <a:gd name="T78" fmla="*/ 130 w 256"/>
                            <a:gd name="T79" fmla="*/ 51 h 252"/>
                            <a:gd name="T80" fmla="*/ 149 w 256"/>
                            <a:gd name="T81" fmla="*/ 70 h 252"/>
                            <a:gd name="T82" fmla="*/ 186 w 256"/>
                            <a:gd name="T83" fmla="*/ 34 h 252"/>
                            <a:gd name="T84" fmla="*/ 175 w 256"/>
                            <a:gd name="T85" fmla="*/ 23 h 252"/>
                            <a:gd name="T86" fmla="*/ 166 w 256"/>
                            <a:gd name="T87" fmla="*/ 19 h 252"/>
                            <a:gd name="T88" fmla="*/ 225 w 256"/>
                            <a:gd name="T89" fmla="*/ 0 h 252"/>
                            <a:gd name="T90" fmla="*/ 211 w 256"/>
                            <a:gd name="T91" fmla="*/ 5 h 252"/>
                            <a:gd name="T92" fmla="*/ 196 w 256"/>
                            <a:gd name="T93" fmla="*/ 21 h 252"/>
                            <a:gd name="T94" fmla="*/ 232 w 256"/>
                            <a:gd name="T95" fmla="*/ 58 h 252"/>
                            <a:gd name="T96" fmla="*/ 248 w 256"/>
                            <a:gd name="T97" fmla="*/ 42 h 252"/>
                            <a:gd name="T98" fmla="*/ 248 w 256"/>
                            <a:gd name="T99" fmla="*/ 15 h 252"/>
                            <a:gd name="T100" fmla="*/ 239 w 256"/>
                            <a:gd name="T101" fmla="*/ 5 h 252"/>
                            <a:gd name="T102" fmla="*/ 225 w 256"/>
                            <a:gd name="T103"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52">
                              <a:moveTo>
                                <a:pt x="120" y="61"/>
                              </a:moveTo>
                              <a:cubicBezTo>
                                <a:pt x="18" y="163"/>
                                <a:pt x="18" y="163"/>
                                <a:pt x="18" y="163"/>
                              </a:cubicBezTo>
                              <a:cubicBezTo>
                                <a:pt x="14" y="166"/>
                                <a:pt x="14" y="170"/>
                                <a:pt x="14" y="175"/>
                              </a:cubicBezTo>
                              <a:cubicBezTo>
                                <a:pt x="14" y="226"/>
                                <a:pt x="14" y="226"/>
                                <a:pt x="14" y="226"/>
                              </a:cubicBezTo>
                              <a:cubicBezTo>
                                <a:pt x="5" y="234"/>
                                <a:pt x="5" y="234"/>
                                <a:pt x="5" y="234"/>
                              </a:cubicBezTo>
                              <a:cubicBezTo>
                                <a:pt x="1" y="238"/>
                                <a:pt x="0" y="244"/>
                                <a:pt x="4" y="248"/>
                              </a:cubicBezTo>
                              <a:cubicBezTo>
                                <a:pt x="6" y="250"/>
                                <a:pt x="6" y="250"/>
                                <a:pt x="6" y="250"/>
                              </a:cubicBezTo>
                              <a:cubicBezTo>
                                <a:pt x="7" y="251"/>
                                <a:pt x="10" y="252"/>
                                <a:pt x="12" y="252"/>
                              </a:cubicBezTo>
                              <a:cubicBezTo>
                                <a:pt x="15" y="252"/>
                                <a:pt x="17" y="251"/>
                                <a:pt x="19" y="249"/>
                              </a:cubicBezTo>
                              <a:cubicBezTo>
                                <a:pt x="28" y="240"/>
                                <a:pt x="28" y="240"/>
                                <a:pt x="28" y="240"/>
                              </a:cubicBezTo>
                              <a:cubicBezTo>
                                <a:pt x="79" y="240"/>
                                <a:pt x="79" y="240"/>
                                <a:pt x="79" y="240"/>
                              </a:cubicBezTo>
                              <a:cubicBezTo>
                                <a:pt x="83" y="240"/>
                                <a:pt x="87" y="239"/>
                                <a:pt x="90" y="236"/>
                              </a:cubicBezTo>
                              <a:cubicBezTo>
                                <a:pt x="193" y="134"/>
                                <a:pt x="193" y="134"/>
                                <a:pt x="193" y="134"/>
                              </a:cubicBezTo>
                              <a:cubicBezTo>
                                <a:pt x="149" y="91"/>
                                <a:pt x="149" y="91"/>
                                <a:pt x="149" y="91"/>
                              </a:cubicBezTo>
                              <a:cubicBezTo>
                                <a:pt x="41" y="199"/>
                                <a:pt x="41" y="199"/>
                                <a:pt x="41" y="199"/>
                              </a:cubicBezTo>
                              <a:cubicBezTo>
                                <a:pt x="40" y="200"/>
                                <a:pt x="38" y="201"/>
                                <a:pt x="37" y="201"/>
                              </a:cubicBezTo>
                              <a:cubicBezTo>
                                <a:pt x="35" y="201"/>
                                <a:pt x="33" y="200"/>
                                <a:pt x="32" y="199"/>
                              </a:cubicBezTo>
                              <a:cubicBezTo>
                                <a:pt x="31" y="198"/>
                                <a:pt x="31" y="198"/>
                                <a:pt x="31" y="198"/>
                              </a:cubicBezTo>
                              <a:cubicBezTo>
                                <a:pt x="28" y="195"/>
                                <a:pt x="28" y="191"/>
                                <a:pt x="31" y="189"/>
                              </a:cubicBezTo>
                              <a:cubicBezTo>
                                <a:pt x="139" y="81"/>
                                <a:pt x="139" y="81"/>
                                <a:pt x="139" y="81"/>
                              </a:cubicBezTo>
                              <a:cubicBezTo>
                                <a:pt x="120" y="61"/>
                                <a:pt x="120" y="61"/>
                                <a:pt x="120" y="61"/>
                              </a:cubicBezTo>
                              <a:moveTo>
                                <a:pt x="196" y="44"/>
                              </a:moveTo>
                              <a:cubicBezTo>
                                <a:pt x="160" y="81"/>
                                <a:pt x="160" y="81"/>
                                <a:pt x="160" y="81"/>
                              </a:cubicBezTo>
                              <a:cubicBezTo>
                                <a:pt x="203" y="124"/>
                                <a:pt x="203" y="124"/>
                                <a:pt x="203" y="124"/>
                              </a:cubicBezTo>
                              <a:cubicBezTo>
                                <a:pt x="214" y="113"/>
                                <a:pt x="214" y="113"/>
                                <a:pt x="214" y="113"/>
                              </a:cubicBezTo>
                              <a:cubicBezTo>
                                <a:pt x="225" y="124"/>
                                <a:pt x="225" y="124"/>
                                <a:pt x="225" y="124"/>
                              </a:cubicBezTo>
                              <a:cubicBezTo>
                                <a:pt x="173" y="176"/>
                                <a:pt x="173" y="176"/>
                                <a:pt x="173" y="176"/>
                              </a:cubicBezTo>
                              <a:cubicBezTo>
                                <a:pt x="169" y="180"/>
                                <a:pt x="169" y="186"/>
                                <a:pt x="173" y="190"/>
                              </a:cubicBezTo>
                              <a:cubicBezTo>
                                <a:pt x="174" y="191"/>
                                <a:pt x="174" y="191"/>
                                <a:pt x="174" y="191"/>
                              </a:cubicBezTo>
                              <a:cubicBezTo>
                                <a:pt x="176" y="192"/>
                                <a:pt x="178" y="193"/>
                                <a:pt x="181" y="193"/>
                              </a:cubicBezTo>
                              <a:cubicBezTo>
                                <a:pt x="183" y="193"/>
                                <a:pt x="186" y="192"/>
                                <a:pt x="188" y="191"/>
                              </a:cubicBezTo>
                              <a:cubicBezTo>
                                <a:pt x="243" y="135"/>
                                <a:pt x="243" y="135"/>
                                <a:pt x="243" y="135"/>
                              </a:cubicBezTo>
                              <a:cubicBezTo>
                                <a:pt x="249" y="129"/>
                                <a:pt x="249" y="119"/>
                                <a:pt x="243" y="113"/>
                              </a:cubicBezTo>
                              <a:cubicBezTo>
                                <a:pt x="229" y="98"/>
                                <a:pt x="229" y="98"/>
                                <a:pt x="229" y="98"/>
                              </a:cubicBezTo>
                              <a:cubicBezTo>
                                <a:pt x="231" y="96"/>
                                <a:pt x="231" y="96"/>
                                <a:pt x="231" y="96"/>
                              </a:cubicBezTo>
                              <a:cubicBezTo>
                                <a:pt x="236" y="91"/>
                                <a:pt x="236" y="83"/>
                                <a:pt x="231" y="78"/>
                              </a:cubicBezTo>
                              <a:cubicBezTo>
                                <a:pt x="196" y="44"/>
                                <a:pt x="196" y="44"/>
                                <a:pt x="196" y="44"/>
                              </a:cubicBezTo>
                              <a:moveTo>
                                <a:pt x="166" y="19"/>
                              </a:moveTo>
                              <a:cubicBezTo>
                                <a:pt x="163" y="19"/>
                                <a:pt x="160" y="20"/>
                                <a:pt x="157" y="23"/>
                              </a:cubicBezTo>
                              <a:cubicBezTo>
                                <a:pt x="130" y="51"/>
                                <a:pt x="130" y="51"/>
                                <a:pt x="130" y="51"/>
                              </a:cubicBezTo>
                              <a:cubicBezTo>
                                <a:pt x="149" y="70"/>
                                <a:pt x="149" y="70"/>
                                <a:pt x="149" y="70"/>
                              </a:cubicBezTo>
                              <a:cubicBezTo>
                                <a:pt x="186" y="34"/>
                                <a:pt x="186" y="34"/>
                                <a:pt x="186" y="34"/>
                              </a:cubicBezTo>
                              <a:cubicBezTo>
                                <a:pt x="175" y="23"/>
                                <a:pt x="175" y="23"/>
                                <a:pt x="175" y="23"/>
                              </a:cubicBezTo>
                              <a:cubicBezTo>
                                <a:pt x="173" y="20"/>
                                <a:pt x="170" y="19"/>
                                <a:pt x="166" y="19"/>
                              </a:cubicBezTo>
                              <a:moveTo>
                                <a:pt x="225" y="0"/>
                              </a:moveTo>
                              <a:cubicBezTo>
                                <a:pt x="220" y="0"/>
                                <a:pt x="215" y="2"/>
                                <a:pt x="211" y="5"/>
                              </a:cubicBezTo>
                              <a:cubicBezTo>
                                <a:pt x="196" y="21"/>
                                <a:pt x="196" y="21"/>
                                <a:pt x="196" y="21"/>
                              </a:cubicBezTo>
                              <a:cubicBezTo>
                                <a:pt x="232" y="58"/>
                                <a:pt x="232" y="58"/>
                                <a:pt x="232" y="58"/>
                              </a:cubicBezTo>
                              <a:cubicBezTo>
                                <a:pt x="248" y="42"/>
                                <a:pt x="248" y="42"/>
                                <a:pt x="248" y="42"/>
                              </a:cubicBezTo>
                              <a:cubicBezTo>
                                <a:pt x="256" y="35"/>
                                <a:pt x="256" y="22"/>
                                <a:pt x="248" y="15"/>
                              </a:cubicBezTo>
                              <a:cubicBezTo>
                                <a:pt x="239" y="5"/>
                                <a:pt x="239" y="5"/>
                                <a:pt x="239" y="5"/>
                              </a:cubicBezTo>
                              <a:cubicBezTo>
                                <a:pt x="235" y="2"/>
                                <a:pt x="230" y="0"/>
                                <a:pt x="225"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8.55pt;margin-top:611.55pt;height:28.8pt;width:29.25pt;z-index:251685888;mso-width-relative:page;mso-height-relative:page;" fillcolor="#222221" filled="t" stroked="f" coordsize="256,252" o:gfxdata="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BG&#10;eo9z2QAAAAsBAAAPAAAAAAAAAAEAIAAAACIAAABkcnMvZG93bnJldi54bWxQSwECFAAUAAAACACH&#10;TuJA1Yl9ve4JAABKMAAADgAAAAAAAAABACAAAAAoAQAAZHJzL2Uyb0RvYy54bWxQSwUGAAAAAAYA&#10;BgBZAQAAiA0AAAAA&#10;" path="m120,61c18,163,18,163,18,163c14,166,14,170,14,175c14,226,14,226,14,226c5,234,5,234,5,234c1,238,0,244,4,248c6,250,6,250,6,250c7,251,10,252,12,252c15,252,17,251,19,249c28,240,28,240,28,240c79,240,79,240,79,240c83,240,87,239,90,236c193,134,193,134,193,134c149,91,149,91,149,91c41,199,41,199,41,199c40,200,38,201,37,201c35,201,33,200,32,199c31,198,31,198,31,198c28,195,28,191,31,189c139,81,139,81,139,81c120,61,120,61,120,61m196,44c160,81,160,81,160,81c203,124,203,124,203,124c214,113,214,113,214,113c225,124,225,124,225,124c173,176,173,176,173,176c169,180,169,186,173,190c174,191,174,191,174,191c176,192,178,193,181,193c183,193,186,192,188,191c243,135,243,135,243,135c249,129,249,119,243,113c229,98,229,98,229,98c231,96,231,96,231,96c236,91,236,83,231,78c196,44,196,44,196,44m166,19c163,19,160,20,157,23c130,51,130,51,130,51c149,70,149,70,149,70c186,34,186,34,186,34c175,23,175,23,175,23c173,20,170,19,166,19m225,0c220,0,215,2,211,5c196,21,196,21,196,21c232,58,232,58,232,58c248,42,248,42,248,42c256,35,256,22,248,15c239,5,239,5,239,5c235,2,230,0,225,0e">
                <v:path o:connectlocs="174128,88537;26119,236582;20315,254000;20315,328022;7255,339634;5804,359954;8706,362857;17412,365760;27570,361405;40630,348342;114634,348342;130596,342537;280057,194491;216210,132080;59494,288834;53689,291737;46434,288834;44983,287382;44983,274320;201699,117565;174128,88537;284410,63862;232171,117565;294568,179977;310529,164011;326491,179977;251035,255451;251035,275771;252486,277222;262644,280125;272801,277222;352611,195942;352611,164011;332295,142240;335198,139337;335198,113211;284410,63862;240878,27577;227818,33382;188639,74022;216210,101600;269899,49348;253937,33382;240878,27577;326491,0;306176,7257;284410,30480;336649,84182;359866,60960;359866,21771;346806,7257;326491,0"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1637030</wp:posOffset>
                </wp:positionH>
                <wp:positionV relativeFrom="paragraph">
                  <wp:posOffset>7513955</wp:posOffset>
                </wp:positionV>
                <wp:extent cx="1791970" cy="701040"/>
                <wp:effectExtent l="0" t="0" r="0" b="0"/>
                <wp:wrapNone/>
                <wp:docPr id="16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780030" y="8428355"/>
                          <a:ext cx="1791970" cy="701040"/>
                        </a:xfrm>
                        <a:prstGeom prst="rect">
                          <a:avLst/>
                        </a:prstGeom>
                        <a:noFill/>
                      </wps:spPr>
                      <wps:txbx>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28.9pt;margin-top:591.65pt;height:55.2pt;width:141.1pt;z-index:251684864;mso-width-relative:page;mso-height-relative:page;" filled="f" stroked="f" coordsize="21600,21600" o:gfxdata="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1dujPZAAAADQEAAA8AAAAAAAAAAQAgAAAAIgAAAGRycy9kb3ducmV2LnhtbFBLAQIUABQA&#10;AAAIAIdO4kAQTL+qKAIAANADAAAOAAAAAAAAAAEAIAAAACgBAABkcnMvZTJvRG9jLnhtbFBLBQYA&#10;AAAABgAGAFkBAADCBQAAAAA=&#10;">
                <v:fill on="f" focussize="0,0"/>
                <v:stroke on="f"/>
                <v:imagedata o:title=""/>
                <o:lock v:ext="edit" aspectratio="f"/>
                <v:textbox style="mso-fit-shape-to-text:t;">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-215265</wp:posOffset>
                </wp:positionH>
                <wp:positionV relativeFrom="paragraph">
                  <wp:posOffset>7355840</wp:posOffset>
                </wp:positionV>
                <wp:extent cx="1378585" cy="1104265"/>
                <wp:effectExtent l="0" t="0" r="12065" b="635"/>
                <wp:wrapNone/>
                <wp:docPr id="162"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927735" y="8270240"/>
                          <a:ext cx="1378585" cy="1104265"/>
                        </a:xfrm>
                        <a:custGeom>
                          <a:avLst/>
                          <a:gdLst>
                            <a:gd name="T0" fmla="*/ 496 w 520"/>
                            <a:gd name="T1" fmla="*/ 160 h 414"/>
                            <a:gd name="T2" fmla="*/ 496 w 520"/>
                            <a:gd name="T3" fmla="*/ 259 h 414"/>
                            <a:gd name="T4" fmla="*/ 452 w 520"/>
                            <a:gd name="T5" fmla="*/ 276 h 414"/>
                            <a:gd name="T6" fmla="*/ 419 w 520"/>
                            <a:gd name="T7" fmla="*/ 270 h 414"/>
                            <a:gd name="T8" fmla="*/ 399 w 520"/>
                            <a:gd name="T9" fmla="*/ 259 h 414"/>
                            <a:gd name="T10" fmla="*/ 395 w 520"/>
                            <a:gd name="T11" fmla="*/ 256 h 414"/>
                            <a:gd name="T12" fmla="*/ 387 w 520"/>
                            <a:gd name="T13" fmla="*/ 255 h 414"/>
                            <a:gd name="T14" fmla="*/ 382 w 520"/>
                            <a:gd name="T15" fmla="*/ 258 h 414"/>
                            <a:gd name="T16" fmla="*/ 383 w 520"/>
                            <a:gd name="T17" fmla="*/ 277 h 414"/>
                            <a:gd name="T18" fmla="*/ 387 w 520"/>
                            <a:gd name="T19" fmla="*/ 368 h 414"/>
                            <a:gd name="T20" fmla="*/ 347 w 520"/>
                            <a:gd name="T21" fmla="*/ 412 h 414"/>
                            <a:gd name="T22" fmla="*/ 194 w 520"/>
                            <a:gd name="T23" fmla="*/ 414 h 414"/>
                            <a:gd name="T24" fmla="*/ 40 w 520"/>
                            <a:gd name="T25" fmla="*/ 411 h 414"/>
                            <a:gd name="T26" fmla="*/ 0 w 520"/>
                            <a:gd name="T27" fmla="*/ 365 h 414"/>
                            <a:gd name="T28" fmla="*/ 7 w 520"/>
                            <a:gd name="T29" fmla="*/ 162 h 414"/>
                            <a:gd name="T30" fmla="*/ 72 w 520"/>
                            <a:gd name="T31" fmla="*/ 2 h 414"/>
                            <a:gd name="T32" fmla="*/ 308 w 520"/>
                            <a:gd name="T33" fmla="*/ 13 h 414"/>
                            <a:gd name="T34" fmla="*/ 348 w 520"/>
                            <a:gd name="T35" fmla="*/ 15 h 414"/>
                            <a:gd name="T36" fmla="*/ 357 w 520"/>
                            <a:gd name="T37" fmla="*/ 15 h 414"/>
                            <a:gd name="T38" fmla="*/ 355 w 520"/>
                            <a:gd name="T39" fmla="*/ 91 h 414"/>
                            <a:gd name="T40" fmla="*/ 362 w 520"/>
                            <a:gd name="T41" fmla="*/ 191 h 414"/>
                            <a:gd name="T42" fmla="*/ 383 w 520"/>
                            <a:gd name="T43" fmla="*/ 195 h 414"/>
                            <a:gd name="T44" fmla="*/ 403 w 520"/>
                            <a:gd name="T45" fmla="*/ 190 h 414"/>
                            <a:gd name="T46" fmla="*/ 412 w 520"/>
                            <a:gd name="T47" fmla="*/ 184 h 414"/>
                            <a:gd name="T48" fmla="*/ 421 w 520"/>
                            <a:gd name="T49" fmla="*/ 178 h 414"/>
                            <a:gd name="T50" fmla="*/ 433 w 520"/>
                            <a:gd name="T51" fmla="*/ 171 h 414"/>
                            <a:gd name="T52" fmla="*/ 429 w 520"/>
                            <a:gd name="T53" fmla="*/ 178 h 414"/>
                            <a:gd name="T54" fmla="*/ 423 w 520"/>
                            <a:gd name="T55" fmla="*/ 182 h 414"/>
                            <a:gd name="T56" fmla="*/ 422 w 520"/>
                            <a:gd name="T57" fmla="*/ 183 h 414"/>
                            <a:gd name="T58" fmla="*/ 404 w 520"/>
                            <a:gd name="T59" fmla="*/ 191 h 414"/>
                            <a:gd name="T60" fmla="*/ 404 w 520"/>
                            <a:gd name="T61" fmla="*/ 196 h 414"/>
                            <a:gd name="T62" fmla="*/ 385 w 520"/>
                            <a:gd name="T63" fmla="*/ 200 h 414"/>
                            <a:gd name="T64" fmla="*/ 369 w 520"/>
                            <a:gd name="T65" fmla="*/ 199 h 414"/>
                            <a:gd name="T66" fmla="*/ 348 w 520"/>
                            <a:gd name="T67" fmla="*/ 177 h 414"/>
                            <a:gd name="T68" fmla="*/ 348 w 520"/>
                            <a:gd name="T69" fmla="*/ 25 h 414"/>
                            <a:gd name="T70" fmla="*/ 349 w 520"/>
                            <a:gd name="T71" fmla="*/ 25 h 414"/>
                            <a:gd name="T72" fmla="*/ 348 w 520"/>
                            <a:gd name="T73" fmla="*/ 23 h 414"/>
                            <a:gd name="T74" fmla="*/ 345 w 520"/>
                            <a:gd name="T75" fmla="*/ 23 h 414"/>
                            <a:gd name="T76" fmla="*/ 294 w 520"/>
                            <a:gd name="T77" fmla="*/ 21 h 414"/>
                            <a:gd name="T78" fmla="*/ 44 w 520"/>
                            <a:gd name="T79" fmla="*/ 8 h 414"/>
                            <a:gd name="T80" fmla="*/ 20 w 520"/>
                            <a:gd name="T81" fmla="*/ 40 h 414"/>
                            <a:gd name="T82" fmla="*/ 11 w 520"/>
                            <a:gd name="T83" fmla="*/ 270 h 414"/>
                            <a:gd name="T84" fmla="*/ 7 w 520"/>
                            <a:gd name="T85" fmla="*/ 380 h 414"/>
                            <a:gd name="T86" fmla="*/ 183 w 520"/>
                            <a:gd name="T87" fmla="*/ 406 h 414"/>
                            <a:gd name="T88" fmla="*/ 346 w 520"/>
                            <a:gd name="T89" fmla="*/ 402 h 414"/>
                            <a:gd name="T90" fmla="*/ 375 w 520"/>
                            <a:gd name="T91" fmla="*/ 274 h 414"/>
                            <a:gd name="T92" fmla="*/ 375 w 520"/>
                            <a:gd name="T93" fmla="*/ 248 h 414"/>
                            <a:gd name="T94" fmla="*/ 399 w 520"/>
                            <a:gd name="T95" fmla="*/ 250 h 414"/>
                            <a:gd name="T96" fmla="*/ 404 w 520"/>
                            <a:gd name="T97" fmla="*/ 253 h 414"/>
                            <a:gd name="T98" fmla="*/ 454 w 520"/>
                            <a:gd name="T99" fmla="*/ 268 h 414"/>
                            <a:gd name="T100" fmla="*/ 502 w 520"/>
                            <a:gd name="T101" fmla="*/ 240 h 414"/>
                            <a:gd name="T102" fmla="*/ 491 w 520"/>
                            <a:gd name="T103" fmla="*/ 169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20" h="414">
                              <a:moveTo>
                                <a:pt x="449" y="148"/>
                              </a:moveTo>
                              <a:cubicBezTo>
                                <a:pt x="453" y="143"/>
                                <a:pt x="463" y="142"/>
                                <a:pt x="473" y="145"/>
                              </a:cubicBezTo>
                              <a:cubicBezTo>
                                <a:pt x="482" y="148"/>
                                <a:pt x="491" y="155"/>
                                <a:pt x="496" y="160"/>
                              </a:cubicBezTo>
                              <a:cubicBezTo>
                                <a:pt x="511" y="172"/>
                                <a:pt x="520" y="191"/>
                                <a:pt x="520" y="210"/>
                              </a:cubicBezTo>
                              <a:cubicBezTo>
                                <a:pt x="520" y="219"/>
                                <a:pt x="518" y="229"/>
                                <a:pt x="513" y="237"/>
                              </a:cubicBezTo>
                              <a:cubicBezTo>
                                <a:pt x="509" y="246"/>
                                <a:pt x="503" y="253"/>
                                <a:pt x="496" y="259"/>
                              </a:cubicBezTo>
                              <a:cubicBezTo>
                                <a:pt x="489" y="265"/>
                                <a:pt x="481" y="270"/>
                                <a:pt x="472" y="272"/>
                              </a:cubicBezTo>
                              <a:cubicBezTo>
                                <a:pt x="468" y="274"/>
                                <a:pt x="463" y="275"/>
                                <a:pt x="459" y="275"/>
                              </a:cubicBezTo>
                              <a:cubicBezTo>
                                <a:pt x="457" y="276"/>
                                <a:pt x="454" y="276"/>
                                <a:pt x="452" y="276"/>
                              </a:cubicBezTo>
                              <a:cubicBezTo>
                                <a:pt x="449" y="276"/>
                                <a:pt x="449" y="276"/>
                                <a:pt x="449" y="276"/>
                              </a:cubicBezTo>
                              <a:cubicBezTo>
                                <a:pt x="445" y="276"/>
                                <a:pt x="445" y="276"/>
                                <a:pt x="445" y="276"/>
                              </a:cubicBezTo>
                              <a:cubicBezTo>
                                <a:pt x="435" y="276"/>
                                <a:pt x="427" y="273"/>
                                <a:pt x="419" y="270"/>
                              </a:cubicBezTo>
                              <a:cubicBezTo>
                                <a:pt x="415" y="268"/>
                                <a:pt x="411" y="266"/>
                                <a:pt x="407" y="264"/>
                              </a:cubicBezTo>
                              <a:cubicBezTo>
                                <a:pt x="405" y="263"/>
                                <a:pt x="403" y="262"/>
                                <a:pt x="401" y="260"/>
                              </a:cubicBezTo>
                              <a:cubicBezTo>
                                <a:pt x="399" y="259"/>
                                <a:pt x="399" y="259"/>
                                <a:pt x="399" y="259"/>
                              </a:cubicBezTo>
                              <a:cubicBezTo>
                                <a:pt x="397" y="257"/>
                                <a:pt x="397" y="257"/>
                                <a:pt x="397" y="257"/>
                              </a:cubicBezTo>
                              <a:cubicBezTo>
                                <a:pt x="397" y="257"/>
                                <a:pt x="397" y="257"/>
                                <a:pt x="397" y="257"/>
                              </a:cubicBezTo>
                              <a:cubicBezTo>
                                <a:pt x="396" y="257"/>
                                <a:pt x="396" y="256"/>
                                <a:pt x="395" y="256"/>
                              </a:cubicBezTo>
                              <a:cubicBezTo>
                                <a:pt x="395" y="256"/>
                                <a:pt x="394" y="256"/>
                                <a:pt x="394" y="256"/>
                              </a:cubicBezTo>
                              <a:cubicBezTo>
                                <a:pt x="393" y="255"/>
                                <a:pt x="392" y="255"/>
                                <a:pt x="392" y="255"/>
                              </a:cubicBezTo>
                              <a:cubicBezTo>
                                <a:pt x="390" y="255"/>
                                <a:pt x="388" y="255"/>
                                <a:pt x="387" y="255"/>
                              </a:cubicBezTo>
                              <a:cubicBezTo>
                                <a:pt x="385" y="255"/>
                                <a:pt x="384" y="255"/>
                                <a:pt x="382" y="256"/>
                              </a:cubicBezTo>
                              <a:cubicBezTo>
                                <a:pt x="382" y="256"/>
                                <a:pt x="382" y="257"/>
                                <a:pt x="382" y="257"/>
                              </a:cubicBezTo>
                              <a:cubicBezTo>
                                <a:pt x="382" y="258"/>
                                <a:pt x="382" y="258"/>
                                <a:pt x="382" y="258"/>
                              </a:cubicBezTo>
                              <a:cubicBezTo>
                                <a:pt x="382" y="261"/>
                                <a:pt x="382" y="261"/>
                                <a:pt x="382" y="261"/>
                              </a:cubicBezTo>
                              <a:cubicBezTo>
                                <a:pt x="383" y="265"/>
                                <a:pt x="383" y="265"/>
                                <a:pt x="383" y="265"/>
                              </a:cubicBezTo>
                              <a:cubicBezTo>
                                <a:pt x="383" y="277"/>
                                <a:pt x="383" y="277"/>
                                <a:pt x="383" y="277"/>
                              </a:cubicBezTo>
                              <a:cubicBezTo>
                                <a:pt x="383" y="285"/>
                                <a:pt x="384" y="292"/>
                                <a:pt x="384" y="300"/>
                              </a:cubicBezTo>
                              <a:cubicBezTo>
                                <a:pt x="385" y="315"/>
                                <a:pt x="385" y="331"/>
                                <a:pt x="386" y="346"/>
                              </a:cubicBezTo>
                              <a:cubicBezTo>
                                <a:pt x="386" y="353"/>
                                <a:pt x="386" y="361"/>
                                <a:pt x="387" y="368"/>
                              </a:cubicBezTo>
                              <a:cubicBezTo>
                                <a:pt x="387" y="382"/>
                                <a:pt x="387" y="395"/>
                                <a:pt x="388" y="409"/>
                              </a:cubicBezTo>
                              <a:cubicBezTo>
                                <a:pt x="388" y="411"/>
                                <a:pt x="388" y="411"/>
                                <a:pt x="388" y="411"/>
                              </a:cubicBezTo>
                              <a:cubicBezTo>
                                <a:pt x="374" y="412"/>
                                <a:pt x="361" y="412"/>
                                <a:pt x="347" y="412"/>
                              </a:cubicBezTo>
                              <a:cubicBezTo>
                                <a:pt x="325" y="413"/>
                                <a:pt x="325" y="413"/>
                                <a:pt x="325" y="413"/>
                              </a:cubicBezTo>
                              <a:cubicBezTo>
                                <a:pt x="311" y="413"/>
                                <a:pt x="296" y="414"/>
                                <a:pt x="282" y="414"/>
                              </a:cubicBezTo>
                              <a:cubicBezTo>
                                <a:pt x="252" y="414"/>
                                <a:pt x="223" y="414"/>
                                <a:pt x="194" y="414"/>
                              </a:cubicBezTo>
                              <a:cubicBezTo>
                                <a:pt x="165" y="414"/>
                                <a:pt x="135" y="413"/>
                                <a:pt x="106" y="413"/>
                              </a:cubicBezTo>
                              <a:cubicBezTo>
                                <a:pt x="62" y="412"/>
                                <a:pt x="62" y="412"/>
                                <a:pt x="62" y="412"/>
                              </a:cubicBezTo>
                              <a:cubicBezTo>
                                <a:pt x="40" y="411"/>
                                <a:pt x="40" y="411"/>
                                <a:pt x="40" y="411"/>
                              </a:cubicBezTo>
                              <a:cubicBezTo>
                                <a:pt x="0" y="410"/>
                                <a:pt x="0" y="410"/>
                                <a:pt x="0" y="410"/>
                              </a:cubicBezTo>
                              <a:cubicBezTo>
                                <a:pt x="0" y="377"/>
                                <a:pt x="0" y="377"/>
                                <a:pt x="0" y="377"/>
                              </a:cubicBezTo>
                              <a:cubicBezTo>
                                <a:pt x="0" y="365"/>
                                <a:pt x="0" y="365"/>
                                <a:pt x="0" y="365"/>
                              </a:cubicBezTo>
                              <a:cubicBezTo>
                                <a:pt x="1" y="356"/>
                                <a:pt x="1" y="356"/>
                                <a:pt x="1" y="356"/>
                              </a:cubicBezTo>
                              <a:cubicBezTo>
                                <a:pt x="2" y="320"/>
                                <a:pt x="2" y="320"/>
                                <a:pt x="2" y="320"/>
                              </a:cubicBezTo>
                              <a:cubicBezTo>
                                <a:pt x="3" y="267"/>
                                <a:pt x="5" y="214"/>
                                <a:pt x="7" y="162"/>
                              </a:cubicBezTo>
                              <a:cubicBezTo>
                                <a:pt x="9" y="108"/>
                                <a:pt x="11" y="54"/>
                                <a:pt x="14" y="0"/>
                              </a:cubicBezTo>
                              <a:cubicBezTo>
                                <a:pt x="45" y="1"/>
                                <a:pt x="45" y="1"/>
                                <a:pt x="45" y="1"/>
                              </a:cubicBezTo>
                              <a:cubicBezTo>
                                <a:pt x="72" y="2"/>
                                <a:pt x="72" y="2"/>
                                <a:pt x="72" y="2"/>
                              </a:cubicBezTo>
                              <a:cubicBezTo>
                                <a:pt x="90" y="3"/>
                                <a:pt x="108" y="4"/>
                                <a:pt x="127" y="5"/>
                              </a:cubicBezTo>
                              <a:cubicBezTo>
                                <a:pt x="167" y="7"/>
                                <a:pt x="207" y="9"/>
                                <a:pt x="248" y="10"/>
                              </a:cubicBezTo>
                              <a:cubicBezTo>
                                <a:pt x="268" y="11"/>
                                <a:pt x="288" y="12"/>
                                <a:pt x="308" y="13"/>
                              </a:cubicBezTo>
                              <a:cubicBezTo>
                                <a:pt x="339" y="14"/>
                                <a:pt x="339" y="14"/>
                                <a:pt x="339" y="14"/>
                              </a:cubicBezTo>
                              <a:cubicBezTo>
                                <a:pt x="346" y="15"/>
                                <a:pt x="346" y="15"/>
                                <a:pt x="346" y="15"/>
                              </a:cubicBezTo>
                              <a:cubicBezTo>
                                <a:pt x="348" y="15"/>
                                <a:pt x="348" y="15"/>
                                <a:pt x="348" y="15"/>
                              </a:cubicBezTo>
                              <a:cubicBezTo>
                                <a:pt x="349" y="15"/>
                                <a:pt x="349" y="15"/>
                                <a:pt x="349" y="15"/>
                              </a:cubicBezTo>
                              <a:cubicBezTo>
                                <a:pt x="350" y="15"/>
                                <a:pt x="350" y="15"/>
                                <a:pt x="350" y="15"/>
                              </a:cubicBezTo>
                              <a:cubicBezTo>
                                <a:pt x="357" y="15"/>
                                <a:pt x="357" y="15"/>
                                <a:pt x="357" y="15"/>
                              </a:cubicBezTo>
                              <a:cubicBezTo>
                                <a:pt x="356" y="25"/>
                                <a:pt x="356" y="25"/>
                                <a:pt x="356" y="25"/>
                              </a:cubicBezTo>
                              <a:cubicBezTo>
                                <a:pt x="356" y="33"/>
                                <a:pt x="356" y="40"/>
                                <a:pt x="356" y="47"/>
                              </a:cubicBezTo>
                              <a:cubicBezTo>
                                <a:pt x="355" y="62"/>
                                <a:pt x="355" y="76"/>
                                <a:pt x="355" y="91"/>
                              </a:cubicBezTo>
                              <a:cubicBezTo>
                                <a:pt x="354" y="120"/>
                                <a:pt x="354" y="149"/>
                                <a:pt x="354" y="177"/>
                              </a:cubicBezTo>
                              <a:cubicBezTo>
                                <a:pt x="354" y="187"/>
                                <a:pt x="354" y="187"/>
                                <a:pt x="354" y="187"/>
                              </a:cubicBezTo>
                              <a:cubicBezTo>
                                <a:pt x="362" y="191"/>
                                <a:pt x="362" y="191"/>
                                <a:pt x="362" y="191"/>
                              </a:cubicBezTo>
                              <a:cubicBezTo>
                                <a:pt x="365" y="193"/>
                                <a:pt x="368" y="194"/>
                                <a:pt x="371" y="194"/>
                              </a:cubicBezTo>
                              <a:cubicBezTo>
                                <a:pt x="373" y="195"/>
                                <a:pt x="375" y="195"/>
                                <a:pt x="377" y="195"/>
                              </a:cubicBezTo>
                              <a:cubicBezTo>
                                <a:pt x="379" y="195"/>
                                <a:pt x="381" y="195"/>
                                <a:pt x="383" y="195"/>
                              </a:cubicBezTo>
                              <a:cubicBezTo>
                                <a:pt x="385" y="195"/>
                                <a:pt x="385" y="195"/>
                                <a:pt x="385" y="195"/>
                              </a:cubicBezTo>
                              <a:cubicBezTo>
                                <a:pt x="387" y="195"/>
                                <a:pt x="388" y="195"/>
                                <a:pt x="389" y="195"/>
                              </a:cubicBezTo>
                              <a:cubicBezTo>
                                <a:pt x="395" y="194"/>
                                <a:pt x="399" y="192"/>
                                <a:pt x="403" y="190"/>
                              </a:cubicBezTo>
                              <a:cubicBezTo>
                                <a:pt x="407" y="188"/>
                                <a:pt x="410" y="186"/>
                                <a:pt x="414" y="182"/>
                              </a:cubicBezTo>
                              <a:cubicBezTo>
                                <a:pt x="411" y="184"/>
                                <a:pt x="407" y="185"/>
                                <a:pt x="404" y="186"/>
                              </a:cubicBezTo>
                              <a:cubicBezTo>
                                <a:pt x="408" y="186"/>
                                <a:pt x="410" y="185"/>
                                <a:pt x="412" y="184"/>
                              </a:cubicBezTo>
                              <a:cubicBezTo>
                                <a:pt x="414" y="183"/>
                                <a:pt x="416" y="182"/>
                                <a:pt x="417" y="182"/>
                              </a:cubicBezTo>
                              <a:cubicBezTo>
                                <a:pt x="418" y="180"/>
                                <a:pt x="420" y="178"/>
                                <a:pt x="420" y="179"/>
                              </a:cubicBezTo>
                              <a:cubicBezTo>
                                <a:pt x="421" y="178"/>
                                <a:pt x="421" y="178"/>
                                <a:pt x="421" y="178"/>
                              </a:cubicBezTo>
                              <a:cubicBezTo>
                                <a:pt x="423" y="177"/>
                                <a:pt x="423" y="177"/>
                                <a:pt x="423" y="177"/>
                              </a:cubicBezTo>
                              <a:cubicBezTo>
                                <a:pt x="424" y="176"/>
                                <a:pt x="425" y="175"/>
                                <a:pt x="426" y="174"/>
                              </a:cubicBezTo>
                              <a:cubicBezTo>
                                <a:pt x="428" y="173"/>
                                <a:pt x="431" y="172"/>
                                <a:pt x="433" y="171"/>
                              </a:cubicBezTo>
                              <a:cubicBezTo>
                                <a:pt x="438" y="169"/>
                                <a:pt x="444" y="167"/>
                                <a:pt x="449" y="167"/>
                              </a:cubicBezTo>
                              <a:cubicBezTo>
                                <a:pt x="446" y="171"/>
                                <a:pt x="442" y="172"/>
                                <a:pt x="437" y="175"/>
                              </a:cubicBezTo>
                              <a:cubicBezTo>
                                <a:pt x="435" y="176"/>
                                <a:pt x="432" y="177"/>
                                <a:pt x="429" y="178"/>
                              </a:cubicBezTo>
                              <a:cubicBezTo>
                                <a:pt x="428" y="179"/>
                                <a:pt x="427" y="180"/>
                                <a:pt x="426" y="181"/>
                              </a:cubicBezTo>
                              <a:cubicBezTo>
                                <a:pt x="425" y="181"/>
                                <a:pt x="425" y="181"/>
                                <a:pt x="424" y="182"/>
                              </a:cubicBezTo>
                              <a:cubicBezTo>
                                <a:pt x="424" y="182"/>
                                <a:pt x="423" y="182"/>
                                <a:pt x="423" y="182"/>
                              </a:cubicBezTo>
                              <a:cubicBezTo>
                                <a:pt x="423" y="182"/>
                                <a:pt x="423" y="182"/>
                                <a:pt x="423" y="182"/>
                              </a:cubicBezTo>
                              <a:cubicBezTo>
                                <a:pt x="423" y="182"/>
                                <a:pt x="423" y="182"/>
                                <a:pt x="423" y="182"/>
                              </a:cubicBezTo>
                              <a:cubicBezTo>
                                <a:pt x="422" y="183"/>
                                <a:pt x="422" y="183"/>
                                <a:pt x="422" y="183"/>
                              </a:cubicBezTo>
                              <a:cubicBezTo>
                                <a:pt x="421" y="184"/>
                                <a:pt x="421" y="185"/>
                                <a:pt x="419" y="186"/>
                              </a:cubicBezTo>
                              <a:cubicBezTo>
                                <a:pt x="418" y="187"/>
                                <a:pt x="416" y="188"/>
                                <a:pt x="414" y="189"/>
                              </a:cubicBezTo>
                              <a:cubicBezTo>
                                <a:pt x="412" y="190"/>
                                <a:pt x="408" y="191"/>
                                <a:pt x="404" y="191"/>
                              </a:cubicBezTo>
                              <a:cubicBezTo>
                                <a:pt x="409" y="189"/>
                                <a:pt x="414" y="187"/>
                                <a:pt x="418" y="185"/>
                              </a:cubicBezTo>
                              <a:cubicBezTo>
                                <a:pt x="417" y="186"/>
                                <a:pt x="416" y="187"/>
                                <a:pt x="416" y="188"/>
                              </a:cubicBezTo>
                              <a:cubicBezTo>
                                <a:pt x="412" y="191"/>
                                <a:pt x="408" y="193"/>
                                <a:pt x="404" y="196"/>
                              </a:cubicBezTo>
                              <a:cubicBezTo>
                                <a:pt x="402" y="197"/>
                                <a:pt x="399" y="197"/>
                                <a:pt x="397" y="198"/>
                              </a:cubicBezTo>
                              <a:cubicBezTo>
                                <a:pt x="394" y="199"/>
                                <a:pt x="392" y="200"/>
                                <a:pt x="389" y="200"/>
                              </a:cubicBezTo>
                              <a:cubicBezTo>
                                <a:pt x="387" y="200"/>
                                <a:pt x="386" y="200"/>
                                <a:pt x="385" y="200"/>
                              </a:cubicBezTo>
                              <a:cubicBezTo>
                                <a:pt x="382" y="200"/>
                                <a:pt x="382" y="200"/>
                                <a:pt x="382" y="200"/>
                              </a:cubicBezTo>
                              <a:cubicBezTo>
                                <a:pt x="381" y="200"/>
                                <a:pt x="379" y="200"/>
                                <a:pt x="377" y="200"/>
                              </a:cubicBezTo>
                              <a:cubicBezTo>
                                <a:pt x="375" y="200"/>
                                <a:pt x="372" y="200"/>
                                <a:pt x="369" y="199"/>
                              </a:cubicBezTo>
                              <a:cubicBezTo>
                                <a:pt x="366" y="199"/>
                                <a:pt x="363" y="198"/>
                                <a:pt x="360" y="196"/>
                              </a:cubicBezTo>
                              <a:cubicBezTo>
                                <a:pt x="348" y="191"/>
                                <a:pt x="348" y="191"/>
                                <a:pt x="348" y="191"/>
                              </a:cubicBezTo>
                              <a:cubicBezTo>
                                <a:pt x="348" y="177"/>
                                <a:pt x="348" y="177"/>
                                <a:pt x="348" y="177"/>
                              </a:cubicBezTo>
                              <a:cubicBezTo>
                                <a:pt x="347" y="149"/>
                                <a:pt x="347" y="120"/>
                                <a:pt x="347" y="91"/>
                              </a:cubicBezTo>
                              <a:cubicBezTo>
                                <a:pt x="348" y="77"/>
                                <a:pt x="348" y="62"/>
                                <a:pt x="348" y="47"/>
                              </a:cubicBezTo>
                              <a:cubicBezTo>
                                <a:pt x="348" y="40"/>
                                <a:pt x="348" y="33"/>
                                <a:pt x="348" y="25"/>
                              </a:cubicBezTo>
                              <a:cubicBezTo>
                                <a:pt x="348" y="25"/>
                                <a:pt x="348" y="25"/>
                                <a:pt x="348" y="25"/>
                              </a:cubicBezTo>
                              <a:cubicBezTo>
                                <a:pt x="349" y="25"/>
                                <a:pt x="349" y="25"/>
                                <a:pt x="349" y="25"/>
                              </a:cubicBezTo>
                              <a:cubicBezTo>
                                <a:pt x="349" y="25"/>
                                <a:pt x="349" y="25"/>
                                <a:pt x="349" y="25"/>
                              </a:cubicBezTo>
                              <a:cubicBezTo>
                                <a:pt x="349" y="24"/>
                                <a:pt x="349" y="24"/>
                                <a:pt x="349" y="24"/>
                              </a:cubicBezTo>
                              <a:cubicBezTo>
                                <a:pt x="349" y="23"/>
                                <a:pt x="349" y="23"/>
                                <a:pt x="349" y="23"/>
                              </a:cubicBezTo>
                              <a:cubicBezTo>
                                <a:pt x="349" y="23"/>
                                <a:pt x="348" y="23"/>
                                <a:pt x="348" y="23"/>
                              </a:cubicBezTo>
                              <a:cubicBezTo>
                                <a:pt x="347" y="23"/>
                                <a:pt x="347" y="23"/>
                                <a:pt x="347" y="23"/>
                              </a:cubicBezTo>
                              <a:cubicBezTo>
                                <a:pt x="348" y="23"/>
                                <a:pt x="347" y="23"/>
                                <a:pt x="347" y="23"/>
                              </a:cubicBezTo>
                              <a:cubicBezTo>
                                <a:pt x="345" y="23"/>
                                <a:pt x="345" y="23"/>
                                <a:pt x="345" y="23"/>
                              </a:cubicBezTo>
                              <a:cubicBezTo>
                                <a:pt x="341" y="22"/>
                                <a:pt x="341" y="22"/>
                                <a:pt x="341" y="22"/>
                              </a:cubicBezTo>
                              <a:cubicBezTo>
                                <a:pt x="331" y="22"/>
                                <a:pt x="331" y="22"/>
                                <a:pt x="331" y="22"/>
                              </a:cubicBezTo>
                              <a:cubicBezTo>
                                <a:pt x="294" y="21"/>
                                <a:pt x="294" y="21"/>
                                <a:pt x="294" y="21"/>
                              </a:cubicBezTo>
                              <a:cubicBezTo>
                                <a:pt x="268" y="20"/>
                                <a:pt x="243" y="19"/>
                                <a:pt x="218" y="17"/>
                              </a:cubicBezTo>
                              <a:cubicBezTo>
                                <a:pt x="168" y="15"/>
                                <a:pt x="119" y="12"/>
                                <a:pt x="71" y="9"/>
                              </a:cubicBezTo>
                              <a:cubicBezTo>
                                <a:pt x="62" y="9"/>
                                <a:pt x="53" y="8"/>
                                <a:pt x="44" y="8"/>
                              </a:cubicBezTo>
                              <a:cubicBezTo>
                                <a:pt x="37" y="7"/>
                                <a:pt x="29" y="7"/>
                                <a:pt x="21" y="7"/>
                              </a:cubicBezTo>
                              <a:cubicBezTo>
                                <a:pt x="21" y="12"/>
                                <a:pt x="20" y="17"/>
                                <a:pt x="20" y="22"/>
                              </a:cubicBezTo>
                              <a:cubicBezTo>
                                <a:pt x="20" y="28"/>
                                <a:pt x="20" y="34"/>
                                <a:pt x="20" y="40"/>
                              </a:cubicBezTo>
                              <a:cubicBezTo>
                                <a:pt x="19" y="52"/>
                                <a:pt x="19" y="65"/>
                                <a:pt x="19" y="77"/>
                              </a:cubicBezTo>
                              <a:cubicBezTo>
                                <a:pt x="18" y="102"/>
                                <a:pt x="17" y="126"/>
                                <a:pt x="16" y="151"/>
                              </a:cubicBezTo>
                              <a:cubicBezTo>
                                <a:pt x="14" y="190"/>
                                <a:pt x="13" y="230"/>
                                <a:pt x="11" y="270"/>
                              </a:cubicBezTo>
                              <a:cubicBezTo>
                                <a:pt x="10" y="290"/>
                                <a:pt x="10" y="310"/>
                                <a:pt x="9" y="331"/>
                              </a:cubicBezTo>
                              <a:cubicBezTo>
                                <a:pt x="9" y="341"/>
                                <a:pt x="8" y="351"/>
                                <a:pt x="8" y="362"/>
                              </a:cubicBezTo>
                              <a:cubicBezTo>
                                <a:pt x="8" y="368"/>
                                <a:pt x="8" y="374"/>
                                <a:pt x="7" y="380"/>
                              </a:cubicBezTo>
                              <a:cubicBezTo>
                                <a:pt x="7" y="388"/>
                                <a:pt x="7" y="395"/>
                                <a:pt x="7" y="403"/>
                              </a:cubicBezTo>
                              <a:cubicBezTo>
                                <a:pt x="37" y="404"/>
                                <a:pt x="68" y="404"/>
                                <a:pt x="99" y="405"/>
                              </a:cubicBezTo>
                              <a:cubicBezTo>
                                <a:pt x="127" y="405"/>
                                <a:pt x="155" y="406"/>
                                <a:pt x="183" y="406"/>
                              </a:cubicBezTo>
                              <a:cubicBezTo>
                                <a:pt x="214" y="406"/>
                                <a:pt x="245" y="405"/>
                                <a:pt x="276" y="404"/>
                              </a:cubicBezTo>
                              <a:cubicBezTo>
                                <a:pt x="291" y="404"/>
                                <a:pt x="307" y="404"/>
                                <a:pt x="322" y="403"/>
                              </a:cubicBezTo>
                              <a:cubicBezTo>
                                <a:pt x="346" y="402"/>
                                <a:pt x="346" y="402"/>
                                <a:pt x="346" y="402"/>
                              </a:cubicBezTo>
                              <a:cubicBezTo>
                                <a:pt x="378" y="402"/>
                                <a:pt x="378" y="402"/>
                                <a:pt x="378" y="402"/>
                              </a:cubicBezTo>
                              <a:cubicBezTo>
                                <a:pt x="378" y="395"/>
                                <a:pt x="378" y="388"/>
                                <a:pt x="378" y="381"/>
                              </a:cubicBezTo>
                              <a:cubicBezTo>
                                <a:pt x="377" y="345"/>
                                <a:pt x="376" y="310"/>
                                <a:pt x="375" y="274"/>
                              </a:cubicBezTo>
                              <a:cubicBezTo>
                                <a:pt x="374" y="253"/>
                                <a:pt x="374" y="253"/>
                                <a:pt x="374" y="253"/>
                              </a:cubicBezTo>
                              <a:cubicBezTo>
                                <a:pt x="374" y="250"/>
                                <a:pt x="374" y="250"/>
                                <a:pt x="374" y="250"/>
                              </a:cubicBezTo>
                              <a:cubicBezTo>
                                <a:pt x="374" y="249"/>
                                <a:pt x="374" y="248"/>
                                <a:pt x="375" y="248"/>
                              </a:cubicBezTo>
                              <a:cubicBezTo>
                                <a:pt x="376" y="248"/>
                                <a:pt x="378" y="247"/>
                                <a:pt x="380" y="247"/>
                              </a:cubicBezTo>
                              <a:cubicBezTo>
                                <a:pt x="383" y="246"/>
                                <a:pt x="386" y="246"/>
                                <a:pt x="389" y="247"/>
                              </a:cubicBezTo>
                              <a:cubicBezTo>
                                <a:pt x="393" y="247"/>
                                <a:pt x="396" y="248"/>
                                <a:pt x="399" y="250"/>
                              </a:cubicBezTo>
                              <a:cubicBezTo>
                                <a:pt x="400" y="250"/>
                                <a:pt x="401" y="251"/>
                                <a:pt x="402" y="251"/>
                              </a:cubicBezTo>
                              <a:cubicBezTo>
                                <a:pt x="402" y="251"/>
                                <a:pt x="402" y="252"/>
                                <a:pt x="402" y="252"/>
                              </a:cubicBezTo>
                              <a:cubicBezTo>
                                <a:pt x="404" y="253"/>
                                <a:pt x="404" y="253"/>
                                <a:pt x="404" y="253"/>
                              </a:cubicBezTo>
                              <a:cubicBezTo>
                                <a:pt x="406" y="255"/>
                                <a:pt x="408" y="256"/>
                                <a:pt x="410" y="257"/>
                              </a:cubicBezTo>
                              <a:cubicBezTo>
                                <a:pt x="418" y="261"/>
                                <a:pt x="426" y="265"/>
                                <a:pt x="435" y="267"/>
                              </a:cubicBezTo>
                              <a:cubicBezTo>
                                <a:pt x="441" y="268"/>
                                <a:pt x="448" y="268"/>
                                <a:pt x="454" y="268"/>
                              </a:cubicBezTo>
                              <a:cubicBezTo>
                                <a:pt x="460" y="267"/>
                                <a:pt x="467" y="266"/>
                                <a:pt x="473" y="263"/>
                              </a:cubicBezTo>
                              <a:cubicBezTo>
                                <a:pt x="478" y="261"/>
                                <a:pt x="484" y="258"/>
                                <a:pt x="489" y="254"/>
                              </a:cubicBezTo>
                              <a:cubicBezTo>
                                <a:pt x="494" y="250"/>
                                <a:pt x="498" y="245"/>
                                <a:pt x="502" y="240"/>
                              </a:cubicBezTo>
                              <a:cubicBezTo>
                                <a:pt x="505" y="234"/>
                                <a:pt x="508" y="228"/>
                                <a:pt x="509" y="222"/>
                              </a:cubicBezTo>
                              <a:cubicBezTo>
                                <a:pt x="510" y="216"/>
                                <a:pt x="511" y="209"/>
                                <a:pt x="510" y="203"/>
                              </a:cubicBezTo>
                              <a:cubicBezTo>
                                <a:pt x="508" y="190"/>
                                <a:pt x="501" y="178"/>
                                <a:pt x="491" y="169"/>
                              </a:cubicBezTo>
                              <a:cubicBezTo>
                                <a:pt x="486" y="164"/>
                                <a:pt x="478" y="160"/>
                                <a:pt x="470" y="157"/>
                              </a:cubicBezTo>
                              <a:cubicBezTo>
                                <a:pt x="463" y="154"/>
                                <a:pt x="456" y="152"/>
                                <a:pt x="449" y="148"/>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6.95pt;margin-top:579.2pt;height:86.95pt;width:108.55pt;z-index:251683840;mso-width-relative:page;mso-height-relative:page;" fillcolor="#222221" filled="t" stroked="f" coordsize="520,414" o:gfxdata="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" path="m449,148c453,143,463,142,473,145c482,148,491,155,496,160c511,172,520,191,520,210c520,219,518,229,513,237c509,246,503,253,496,259c489,265,481,270,472,272c468,274,463,275,459,275c457,276,454,276,452,276c449,276,449,276,449,276c445,276,445,276,445,276c435,276,427,273,419,270c415,268,411,266,407,264c405,263,403,262,401,260c399,259,399,259,399,259c397,257,397,257,397,257c397,257,397,257,397,257c396,257,396,256,395,256c395,256,394,256,394,256c393,255,392,255,392,255c390,255,388,255,387,255c385,255,384,255,382,256c382,256,382,257,382,257c382,258,382,258,382,258c382,261,382,261,382,261c383,265,383,265,383,265c383,277,383,277,383,277c383,285,384,292,384,300c385,315,385,331,386,346c386,353,386,361,387,368c387,382,387,395,388,409c388,411,388,411,388,411c374,412,361,412,347,412c325,413,325,413,325,413c311,413,296,414,282,414c252,414,223,414,194,414c165,414,135,413,106,413c62,412,62,412,62,412c40,411,40,411,40,411c0,410,0,410,0,410c0,377,0,377,0,377c0,365,0,365,0,365c1,356,1,356,1,356c2,320,2,320,2,320c3,267,5,214,7,162c9,108,11,54,14,0c45,1,45,1,45,1c72,2,72,2,72,2c90,3,108,4,127,5c167,7,207,9,248,10c268,11,288,12,308,13c339,14,339,14,339,14c346,15,346,15,346,15c348,15,348,15,348,15c349,15,349,15,349,15c350,15,350,15,350,15c357,15,357,15,357,15c356,25,356,25,356,25c356,33,356,40,356,47c355,62,355,76,355,91c354,120,354,149,354,177c354,187,354,187,354,187c362,191,362,191,362,191c365,193,368,194,371,194c373,195,375,195,377,195c379,195,381,195,383,195c385,195,385,195,385,195c387,195,388,195,389,195c395,194,399,192,403,190c407,188,410,186,414,182c411,184,407,185,404,186c408,186,410,185,412,184c414,183,416,182,417,182c418,180,420,178,420,179c421,178,421,178,421,178c423,177,423,177,423,177c424,176,425,175,426,174c428,173,431,172,433,171c438,169,444,167,449,167c446,171,442,172,437,175c435,176,432,177,429,178c428,179,427,180,426,181c425,181,425,181,424,182c424,182,423,182,423,182c423,182,423,182,423,182c423,182,423,182,423,182c422,183,422,183,422,183c421,184,421,185,419,186c418,187,416,188,414,189c412,190,408,191,404,191c409,189,414,187,418,185c417,186,416,187,416,188c412,191,408,193,404,196c402,197,399,197,397,198c394,199,392,200,389,200c387,200,386,200,385,200c382,200,382,200,382,200c381,200,379,200,377,200c375,200,372,200,369,199c366,199,363,198,360,196c348,191,348,191,348,191c348,177,348,177,348,177c347,149,347,120,347,91c348,77,348,62,348,47c348,40,348,33,348,25c348,25,348,25,348,25c349,25,349,25,349,25c349,25,349,25,349,25c349,24,349,24,349,24c349,23,349,23,349,23c349,23,348,23,348,23c347,23,347,23,347,23c348,23,347,23,347,23c345,23,345,23,345,23c341,22,341,22,341,22c331,22,331,22,331,22c294,21,294,21,294,21c268,20,243,19,218,17c168,15,119,12,71,9c62,9,53,8,44,8c37,7,29,7,21,7c21,12,20,17,20,22c20,28,20,34,20,40c19,52,19,65,19,77c18,102,17,126,16,151c14,190,13,230,11,270c10,290,10,310,9,331c9,341,8,351,8,362c8,368,8,374,7,380c7,388,7,395,7,403c37,404,68,404,99,405c127,405,155,406,183,406c214,406,245,405,276,404c291,404,307,404,322,403c346,402,346,402,346,402c378,402,378,402,378,402c378,395,378,388,378,381c377,345,376,310,375,274c374,253,374,253,374,253c374,250,374,250,374,250c374,249,374,248,375,248c376,248,378,247,380,247c383,246,386,246,389,247c393,247,396,248,399,250c400,250,401,251,402,251c402,251,402,252,402,252c404,253,404,253,404,253c406,255,408,256,410,257c418,261,426,265,435,267c441,268,448,268,454,268c460,267,467,266,473,263c478,261,484,258,489,254c494,250,498,245,502,240c505,234,508,228,509,222c510,216,511,209,510,203c508,190,501,178,491,169c486,164,478,160,470,157c463,154,456,152,449,148xe">
                <v:path o:connectlocs="1314958,426769;1314958,690832;1198308,736176;1110821,720172;1057798,690832;1047194,682830;1025985,680163;1012729,688165;1015380,738843;1025985,981568;919940,1098930;514318,1104265;106045,1096263;0,973566;18557,432103;190881,5334;816546,34674;922591,40009;946451,40009;941149,242724;959707,509455;1015380,520124;1068403,506788;1092263,490784;1116123,474780;1147937,456109;1137332,474780;1121425,485449;1118774,488117;1071054,509455;1071054,522792;1020683,533461;978265,530794;922591,472113;922591,66682;925242,66682;922591,61348;914638,61348;779430,56013;116649,21338;53022,106692;29162,720172;18557,1013576;485155,1082926;917289,1072257;994171,730842;994171,661492;1057798,666826;1071054,674828;1203610,714838;1330864,640153;1301702,450774"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1238250</wp:posOffset>
                </wp:positionH>
                <wp:positionV relativeFrom="paragraph">
                  <wp:posOffset>7305675</wp:posOffset>
                </wp:positionV>
                <wp:extent cx="2361565" cy="1090295"/>
                <wp:effectExtent l="0" t="0" r="6985" b="17145"/>
                <wp:wrapNone/>
                <wp:docPr id="161"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381250" y="8220075"/>
                          <a:ext cx="2361565" cy="1090295"/>
                        </a:xfrm>
                        <a:custGeom>
                          <a:avLst/>
                          <a:gdLst>
                            <a:gd name="T0" fmla="*/ 13 w 890"/>
                            <a:gd name="T1" fmla="*/ 94 h 409"/>
                            <a:gd name="T2" fmla="*/ 7 w 890"/>
                            <a:gd name="T3" fmla="*/ 188 h 409"/>
                            <a:gd name="T4" fmla="*/ 16 w 890"/>
                            <a:gd name="T5" fmla="*/ 189 h 409"/>
                            <a:gd name="T6" fmla="*/ 20 w 890"/>
                            <a:gd name="T7" fmla="*/ 189 h 409"/>
                            <a:gd name="T8" fmla="*/ 37 w 890"/>
                            <a:gd name="T9" fmla="*/ 187 h 409"/>
                            <a:gd name="T10" fmla="*/ 35 w 890"/>
                            <a:gd name="T11" fmla="*/ 182 h 409"/>
                            <a:gd name="T12" fmla="*/ 35 w 890"/>
                            <a:gd name="T13" fmla="*/ 181 h 409"/>
                            <a:gd name="T14" fmla="*/ 41 w 890"/>
                            <a:gd name="T15" fmla="*/ 176 h 409"/>
                            <a:gd name="T16" fmla="*/ 51 w 890"/>
                            <a:gd name="T17" fmla="*/ 169 h 409"/>
                            <a:gd name="T18" fmla="*/ 84 w 890"/>
                            <a:gd name="T19" fmla="*/ 162 h 409"/>
                            <a:gd name="T20" fmla="*/ 150 w 890"/>
                            <a:gd name="T21" fmla="*/ 205 h 409"/>
                            <a:gd name="T22" fmla="*/ 154 w 890"/>
                            <a:gd name="T23" fmla="*/ 243 h 409"/>
                            <a:gd name="T24" fmla="*/ 150 w 890"/>
                            <a:gd name="T25" fmla="*/ 255 h 409"/>
                            <a:gd name="T26" fmla="*/ 114 w 890"/>
                            <a:gd name="T27" fmla="*/ 291 h 409"/>
                            <a:gd name="T28" fmla="*/ 49 w 890"/>
                            <a:gd name="T29" fmla="*/ 290 h 409"/>
                            <a:gd name="T30" fmla="*/ 33 w 890"/>
                            <a:gd name="T31" fmla="*/ 281 h 409"/>
                            <a:gd name="T32" fmla="*/ 30 w 890"/>
                            <a:gd name="T33" fmla="*/ 279 h 409"/>
                            <a:gd name="T34" fmla="*/ 31 w 890"/>
                            <a:gd name="T35" fmla="*/ 277 h 409"/>
                            <a:gd name="T36" fmla="*/ 29 w 890"/>
                            <a:gd name="T37" fmla="*/ 278 h 409"/>
                            <a:gd name="T38" fmla="*/ 28 w 890"/>
                            <a:gd name="T39" fmla="*/ 277 h 409"/>
                            <a:gd name="T40" fmla="*/ 18 w 890"/>
                            <a:gd name="T41" fmla="*/ 277 h 409"/>
                            <a:gd name="T42" fmla="*/ 18 w 890"/>
                            <a:gd name="T43" fmla="*/ 279 h 409"/>
                            <a:gd name="T44" fmla="*/ 18 w 890"/>
                            <a:gd name="T45" fmla="*/ 283 h 409"/>
                            <a:gd name="T46" fmla="*/ 18 w 890"/>
                            <a:gd name="T47" fmla="*/ 285 h 409"/>
                            <a:gd name="T48" fmla="*/ 20 w 890"/>
                            <a:gd name="T49" fmla="*/ 344 h 409"/>
                            <a:gd name="T50" fmla="*/ 22 w 890"/>
                            <a:gd name="T51" fmla="*/ 391 h 409"/>
                            <a:gd name="T52" fmla="*/ 24 w 890"/>
                            <a:gd name="T53" fmla="*/ 392 h 409"/>
                            <a:gd name="T54" fmla="*/ 85 w 890"/>
                            <a:gd name="T55" fmla="*/ 391 h 409"/>
                            <a:gd name="T56" fmla="*/ 335 w 890"/>
                            <a:gd name="T57" fmla="*/ 391 h 409"/>
                            <a:gd name="T58" fmla="*/ 777 w 890"/>
                            <a:gd name="T59" fmla="*/ 398 h 409"/>
                            <a:gd name="T60" fmla="*/ 857 w 890"/>
                            <a:gd name="T61" fmla="*/ 399 h 409"/>
                            <a:gd name="T62" fmla="*/ 863 w 890"/>
                            <a:gd name="T63" fmla="*/ 399 h 409"/>
                            <a:gd name="T64" fmla="*/ 872 w 890"/>
                            <a:gd name="T65" fmla="*/ 400 h 409"/>
                            <a:gd name="T66" fmla="*/ 807 w 890"/>
                            <a:gd name="T67" fmla="*/ 21 h 409"/>
                            <a:gd name="T68" fmla="*/ 85 w 890"/>
                            <a:gd name="T69" fmla="*/ 2 h 409"/>
                            <a:gd name="T70" fmla="*/ 686 w 890"/>
                            <a:gd name="T71" fmla="*/ 9 h 409"/>
                            <a:gd name="T72" fmla="*/ 890 w 890"/>
                            <a:gd name="T73" fmla="*/ 32 h 409"/>
                            <a:gd name="T74" fmla="*/ 887 w 890"/>
                            <a:gd name="T75" fmla="*/ 114 h 409"/>
                            <a:gd name="T76" fmla="*/ 882 w 890"/>
                            <a:gd name="T77" fmla="*/ 355 h 409"/>
                            <a:gd name="T78" fmla="*/ 740 w 890"/>
                            <a:gd name="T79" fmla="*/ 405 h 409"/>
                            <a:gd name="T80" fmla="*/ 289 w 890"/>
                            <a:gd name="T81" fmla="*/ 399 h 409"/>
                            <a:gd name="T82" fmla="*/ 75 w 890"/>
                            <a:gd name="T83" fmla="*/ 401 h 409"/>
                            <a:gd name="T84" fmla="*/ 22 w 890"/>
                            <a:gd name="T85" fmla="*/ 402 h 409"/>
                            <a:gd name="T86" fmla="*/ 12 w 890"/>
                            <a:gd name="T87" fmla="*/ 393 h 409"/>
                            <a:gd name="T88" fmla="*/ 10 w 890"/>
                            <a:gd name="T89" fmla="*/ 295 h 409"/>
                            <a:gd name="T90" fmla="*/ 10 w 890"/>
                            <a:gd name="T91" fmla="*/ 270 h 409"/>
                            <a:gd name="T92" fmla="*/ 10 w 890"/>
                            <a:gd name="T93" fmla="*/ 269 h 409"/>
                            <a:gd name="T94" fmla="*/ 15 w 890"/>
                            <a:gd name="T95" fmla="*/ 267 h 409"/>
                            <a:gd name="T96" fmla="*/ 29 w 890"/>
                            <a:gd name="T97" fmla="*/ 269 h 409"/>
                            <a:gd name="T98" fmla="*/ 45 w 890"/>
                            <a:gd name="T99" fmla="*/ 279 h 409"/>
                            <a:gd name="T100" fmla="*/ 77 w 890"/>
                            <a:gd name="T101" fmla="*/ 290 h 409"/>
                            <a:gd name="T102" fmla="*/ 88 w 890"/>
                            <a:gd name="T103" fmla="*/ 290 h 409"/>
                            <a:gd name="T104" fmla="*/ 148 w 890"/>
                            <a:gd name="T105" fmla="*/ 233 h 409"/>
                            <a:gd name="T106" fmla="*/ 134 w 890"/>
                            <a:gd name="T107" fmla="*/ 193 h 409"/>
                            <a:gd name="T108" fmla="*/ 77 w 890"/>
                            <a:gd name="T109" fmla="*/ 171 h 409"/>
                            <a:gd name="T110" fmla="*/ 43 w 890"/>
                            <a:gd name="T111" fmla="*/ 185 h 409"/>
                            <a:gd name="T112" fmla="*/ 37 w 890"/>
                            <a:gd name="T113" fmla="*/ 189 h 409"/>
                            <a:gd name="T114" fmla="*/ 37 w 890"/>
                            <a:gd name="T115" fmla="*/ 190 h 409"/>
                            <a:gd name="T116" fmla="*/ 12 w 890"/>
                            <a:gd name="T117" fmla="*/ 198 h 409"/>
                            <a:gd name="T118" fmla="*/ 3 w 890"/>
                            <a:gd name="T119" fmla="*/ 196 h 409"/>
                            <a:gd name="T120" fmla="*/ 7 w 890"/>
                            <a:gd name="T121" fmla="*/ 22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0" h="409">
                              <a:moveTo>
                                <a:pt x="7" y="22"/>
                              </a:moveTo>
                              <a:cubicBezTo>
                                <a:pt x="18" y="37"/>
                                <a:pt x="13" y="73"/>
                                <a:pt x="13" y="94"/>
                              </a:cubicBezTo>
                              <a:cubicBezTo>
                                <a:pt x="13" y="128"/>
                                <a:pt x="13" y="162"/>
                                <a:pt x="13" y="196"/>
                              </a:cubicBezTo>
                              <a:cubicBezTo>
                                <a:pt x="11" y="194"/>
                                <a:pt x="9" y="191"/>
                                <a:pt x="7" y="188"/>
                              </a:cubicBezTo>
                              <a:cubicBezTo>
                                <a:pt x="8" y="188"/>
                                <a:pt x="9" y="188"/>
                                <a:pt x="12" y="189"/>
                              </a:cubicBezTo>
                              <a:cubicBezTo>
                                <a:pt x="16" y="189"/>
                                <a:pt x="16" y="189"/>
                                <a:pt x="16" y="189"/>
                              </a:cubicBezTo>
                              <a:cubicBezTo>
                                <a:pt x="19" y="189"/>
                                <a:pt x="19" y="189"/>
                                <a:pt x="19" y="189"/>
                              </a:cubicBezTo>
                              <a:cubicBezTo>
                                <a:pt x="19" y="189"/>
                                <a:pt x="19" y="189"/>
                                <a:pt x="20" y="189"/>
                              </a:cubicBezTo>
                              <a:cubicBezTo>
                                <a:pt x="23" y="188"/>
                                <a:pt x="28" y="185"/>
                                <a:pt x="30" y="183"/>
                              </a:cubicBezTo>
                              <a:cubicBezTo>
                                <a:pt x="37" y="187"/>
                                <a:pt x="37" y="187"/>
                                <a:pt x="37" y="187"/>
                              </a:cubicBezTo>
                              <a:cubicBezTo>
                                <a:pt x="38" y="187"/>
                                <a:pt x="37" y="186"/>
                                <a:pt x="37" y="184"/>
                              </a:cubicBezTo>
                              <a:cubicBezTo>
                                <a:pt x="36" y="184"/>
                                <a:pt x="36" y="183"/>
                                <a:pt x="35" y="182"/>
                              </a:cubicBezTo>
                              <a:cubicBezTo>
                                <a:pt x="34" y="181"/>
                                <a:pt x="35" y="181"/>
                                <a:pt x="35" y="181"/>
                              </a:cubicBezTo>
                              <a:cubicBezTo>
                                <a:pt x="35" y="181"/>
                                <a:pt x="35" y="181"/>
                                <a:pt x="35" y="181"/>
                              </a:cubicBezTo>
                              <a:cubicBezTo>
                                <a:pt x="35" y="181"/>
                                <a:pt x="35" y="180"/>
                                <a:pt x="37" y="179"/>
                              </a:cubicBezTo>
                              <a:cubicBezTo>
                                <a:pt x="39" y="178"/>
                                <a:pt x="40" y="177"/>
                                <a:pt x="41" y="176"/>
                              </a:cubicBezTo>
                              <a:cubicBezTo>
                                <a:pt x="42" y="175"/>
                                <a:pt x="43" y="174"/>
                                <a:pt x="44" y="174"/>
                              </a:cubicBezTo>
                              <a:cubicBezTo>
                                <a:pt x="46" y="172"/>
                                <a:pt x="49" y="171"/>
                                <a:pt x="51" y="169"/>
                              </a:cubicBezTo>
                              <a:cubicBezTo>
                                <a:pt x="56" y="167"/>
                                <a:pt x="61" y="165"/>
                                <a:pt x="67" y="164"/>
                              </a:cubicBezTo>
                              <a:cubicBezTo>
                                <a:pt x="72" y="162"/>
                                <a:pt x="78" y="161"/>
                                <a:pt x="84" y="162"/>
                              </a:cubicBezTo>
                              <a:cubicBezTo>
                                <a:pt x="89" y="162"/>
                                <a:pt x="95" y="162"/>
                                <a:pt x="100" y="164"/>
                              </a:cubicBezTo>
                              <a:cubicBezTo>
                                <a:pt x="122" y="168"/>
                                <a:pt x="141" y="184"/>
                                <a:pt x="150" y="205"/>
                              </a:cubicBezTo>
                              <a:cubicBezTo>
                                <a:pt x="155" y="215"/>
                                <a:pt x="156" y="227"/>
                                <a:pt x="155" y="239"/>
                              </a:cubicBezTo>
                              <a:cubicBezTo>
                                <a:pt x="154" y="243"/>
                                <a:pt x="154" y="243"/>
                                <a:pt x="154" y="243"/>
                              </a:cubicBezTo>
                              <a:cubicBezTo>
                                <a:pt x="153" y="247"/>
                                <a:pt x="153" y="247"/>
                                <a:pt x="153" y="247"/>
                              </a:cubicBezTo>
                              <a:cubicBezTo>
                                <a:pt x="152" y="250"/>
                                <a:pt x="151" y="253"/>
                                <a:pt x="150" y="255"/>
                              </a:cubicBezTo>
                              <a:cubicBezTo>
                                <a:pt x="148" y="261"/>
                                <a:pt x="145" y="266"/>
                                <a:pt x="141" y="270"/>
                              </a:cubicBezTo>
                              <a:cubicBezTo>
                                <a:pt x="134" y="279"/>
                                <a:pt x="125" y="286"/>
                                <a:pt x="114" y="291"/>
                              </a:cubicBezTo>
                              <a:cubicBezTo>
                                <a:pt x="104" y="295"/>
                                <a:pt x="93" y="298"/>
                                <a:pt x="82" y="298"/>
                              </a:cubicBezTo>
                              <a:cubicBezTo>
                                <a:pt x="70" y="298"/>
                                <a:pt x="59" y="294"/>
                                <a:pt x="49" y="290"/>
                              </a:cubicBezTo>
                              <a:cubicBezTo>
                                <a:pt x="44" y="288"/>
                                <a:pt x="40" y="286"/>
                                <a:pt x="35" y="282"/>
                              </a:cubicBezTo>
                              <a:cubicBezTo>
                                <a:pt x="34" y="282"/>
                                <a:pt x="34" y="282"/>
                                <a:pt x="33" y="281"/>
                              </a:cubicBezTo>
                              <a:cubicBezTo>
                                <a:pt x="32" y="280"/>
                                <a:pt x="31" y="279"/>
                                <a:pt x="30" y="279"/>
                              </a:cubicBezTo>
                              <a:cubicBezTo>
                                <a:pt x="30" y="279"/>
                                <a:pt x="30" y="279"/>
                                <a:pt x="30" y="279"/>
                              </a:cubicBezTo>
                              <a:cubicBezTo>
                                <a:pt x="30" y="279"/>
                                <a:pt x="30" y="279"/>
                                <a:pt x="30" y="279"/>
                              </a:cubicBezTo>
                              <a:cubicBezTo>
                                <a:pt x="30" y="279"/>
                                <a:pt x="33" y="274"/>
                                <a:pt x="31" y="277"/>
                              </a:cubicBezTo>
                              <a:cubicBezTo>
                                <a:pt x="31" y="277"/>
                                <a:pt x="31" y="277"/>
                                <a:pt x="31" y="277"/>
                              </a:cubicBezTo>
                              <a:cubicBezTo>
                                <a:pt x="30" y="278"/>
                                <a:pt x="29" y="279"/>
                                <a:pt x="29" y="278"/>
                              </a:cubicBezTo>
                              <a:cubicBezTo>
                                <a:pt x="29" y="278"/>
                                <a:pt x="29" y="278"/>
                                <a:pt x="29" y="278"/>
                              </a:cubicBezTo>
                              <a:cubicBezTo>
                                <a:pt x="29" y="278"/>
                                <a:pt x="28" y="278"/>
                                <a:pt x="28" y="277"/>
                              </a:cubicBezTo>
                              <a:cubicBezTo>
                                <a:pt x="27" y="277"/>
                                <a:pt x="27" y="277"/>
                                <a:pt x="27" y="277"/>
                              </a:cubicBezTo>
                              <a:cubicBezTo>
                                <a:pt x="24" y="276"/>
                                <a:pt x="21" y="276"/>
                                <a:pt x="18" y="277"/>
                              </a:cubicBezTo>
                              <a:cubicBezTo>
                                <a:pt x="18" y="277"/>
                                <a:pt x="18" y="278"/>
                                <a:pt x="18" y="278"/>
                              </a:cubicBezTo>
                              <a:cubicBezTo>
                                <a:pt x="18" y="279"/>
                                <a:pt x="18" y="279"/>
                                <a:pt x="18" y="279"/>
                              </a:cubicBezTo>
                              <a:cubicBezTo>
                                <a:pt x="18" y="281"/>
                                <a:pt x="18" y="281"/>
                                <a:pt x="18" y="281"/>
                              </a:cubicBezTo>
                              <a:cubicBezTo>
                                <a:pt x="18" y="283"/>
                                <a:pt x="18" y="283"/>
                                <a:pt x="18" y="283"/>
                              </a:cubicBezTo>
                              <a:cubicBezTo>
                                <a:pt x="18" y="284"/>
                                <a:pt x="18" y="284"/>
                                <a:pt x="18" y="284"/>
                              </a:cubicBezTo>
                              <a:cubicBezTo>
                                <a:pt x="18" y="285"/>
                                <a:pt x="18" y="285"/>
                                <a:pt x="18" y="285"/>
                              </a:cubicBezTo>
                              <a:cubicBezTo>
                                <a:pt x="19" y="289"/>
                                <a:pt x="19" y="289"/>
                                <a:pt x="19" y="289"/>
                              </a:cubicBezTo>
                              <a:cubicBezTo>
                                <a:pt x="19" y="307"/>
                                <a:pt x="20" y="326"/>
                                <a:pt x="20" y="344"/>
                              </a:cubicBezTo>
                              <a:cubicBezTo>
                                <a:pt x="20" y="353"/>
                                <a:pt x="21" y="362"/>
                                <a:pt x="21" y="372"/>
                              </a:cubicBezTo>
                              <a:cubicBezTo>
                                <a:pt x="21" y="380"/>
                                <a:pt x="21" y="394"/>
                                <a:pt x="22" y="391"/>
                              </a:cubicBezTo>
                              <a:cubicBezTo>
                                <a:pt x="22" y="392"/>
                                <a:pt x="22" y="392"/>
                                <a:pt x="22" y="392"/>
                              </a:cubicBezTo>
                              <a:cubicBezTo>
                                <a:pt x="23" y="392"/>
                                <a:pt x="24" y="392"/>
                                <a:pt x="24" y="392"/>
                              </a:cubicBezTo>
                              <a:cubicBezTo>
                                <a:pt x="44" y="392"/>
                                <a:pt x="44" y="392"/>
                                <a:pt x="44" y="392"/>
                              </a:cubicBezTo>
                              <a:cubicBezTo>
                                <a:pt x="58" y="391"/>
                                <a:pt x="72" y="391"/>
                                <a:pt x="85" y="391"/>
                              </a:cubicBezTo>
                              <a:cubicBezTo>
                                <a:pt x="113" y="390"/>
                                <a:pt x="141" y="390"/>
                                <a:pt x="169" y="390"/>
                              </a:cubicBezTo>
                              <a:cubicBezTo>
                                <a:pt x="224" y="390"/>
                                <a:pt x="280" y="390"/>
                                <a:pt x="335" y="391"/>
                              </a:cubicBezTo>
                              <a:cubicBezTo>
                                <a:pt x="447" y="392"/>
                                <a:pt x="559" y="394"/>
                                <a:pt x="670" y="396"/>
                              </a:cubicBezTo>
                              <a:cubicBezTo>
                                <a:pt x="706" y="396"/>
                                <a:pt x="741" y="397"/>
                                <a:pt x="777" y="398"/>
                              </a:cubicBezTo>
                              <a:cubicBezTo>
                                <a:pt x="795" y="398"/>
                                <a:pt x="813" y="398"/>
                                <a:pt x="830" y="399"/>
                              </a:cubicBezTo>
                              <a:cubicBezTo>
                                <a:pt x="857" y="399"/>
                                <a:pt x="857" y="399"/>
                                <a:pt x="857" y="399"/>
                              </a:cubicBezTo>
                              <a:cubicBezTo>
                                <a:pt x="860" y="399"/>
                                <a:pt x="860" y="399"/>
                                <a:pt x="860" y="399"/>
                              </a:cubicBezTo>
                              <a:cubicBezTo>
                                <a:pt x="863" y="399"/>
                                <a:pt x="863" y="399"/>
                                <a:pt x="863" y="399"/>
                              </a:cubicBezTo>
                              <a:cubicBezTo>
                                <a:pt x="866" y="400"/>
                                <a:pt x="866" y="400"/>
                                <a:pt x="866" y="400"/>
                              </a:cubicBezTo>
                              <a:cubicBezTo>
                                <a:pt x="872" y="400"/>
                                <a:pt x="872" y="400"/>
                                <a:pt x="872" y="400"/>
                              </a:cubicBezTo>
                              <a:cubicBezTo>
                                <a:pt x="876" y="274"/>
                                <a:pt x="879" y="149"/>
                                <a:pt x="883" y="23"/>
                              </a:cubicBezTo>
                              <a:cubicBezTo>
                                <a:pt x="858" y="23"/>
                                <a:pt x="832" y="22"/>
                                <a:pt x="807" y="21"/>
                              </a:cubicBezTo>
                              <a:cubicBezTo>
                                <a:pt x="539" y="13"/>
                                <a:pt x="264" y="4"/>
                                <a:pt x="3" y="8"/>
                              </a:cubicBezTo>
                              <a:cubicBezTo>
                                <a:pt x="16" y="0"/>
                                <a:pt x="60" y="3"/>
                                <a:pt x="85" y="2"/>
                              </a:cubicBezTo>
                              <a:cubicBezTo>
                                <a:pt x="213" y="0"/>
                                <a:pt x="348" y="1"/>
                                <a:pt x="483" y="4"/>
                              </a:cubicBezTo>
                              <a:cubicBezTo>
                                <a:pt x="551" y="5"/>
                                <a:pt x="619" y="7"/>
                                <a:pt x="686" y="9"/>
                              </a:cubicBezTo>
                              <a:cubicBezTo>
                                <a:pt x="755" y="12"/>
                                <a:pt x="823" y="14"/>
                                <a:pt x="890" y="16"/>
                              </a:cubicBezTo>
                              <a:cubicBezTo>
                                <a:pt x="890" y="22"/>
                                <a:pt x="890" y="27"/>
                                <a:pt x="890" y="32"/>
                              </a:cubicBezTo>
                              <a:cubicBezTo>
                                <a:pt x="889" y="46"/>
                                <a:pt x="889" y="60"/>
                                <a:pt x="888" y="74"/>
                              </a:cubicBezTo>
                              <a:cubicBezTo>
                                <a:pt x="888" y="88"/>
                                <a:pt x="888" y="101"/>
                                <a:pt x="887" y="114"/>
                              </a:cubicBezTo>
                              <a:cubicBezTo>
                                <a:pt x="887" y="141"/>
                                <a:pt x="886" y="168"/>
                                <a:pt x="886" y="194"/>
                              </a:cubicBezTo>
                              <a:cubicBezTo>
                                <a:pt x="885" y="248"/>
                                <a:pt x="884" y="302"/>
                                <a:pt x="882" y="355"/>
                              </a:cubicBezTo>
                              <a:cubicBezTo>
                                <a:pt x="882" y="372"/>
                                <a:pt x="881" y="390"/>
                                <a:pt x="881" y="409"/>
                              </a:cubicBezTo>
                              <a:cubicBezTo>
                                <a:pt x="834" y="407"/>
                                <a:pt x="787" y="406"/>
                                <a:pt x="740" y="405"/>
                              </a:cubicBezTo>
                              <a:cubicBezTo>
                                <a:pt x="691" y="404"/>
                                <a:pt x="642" y="403"/>
                                <a:pt x="592" y="402"/>
                              </a:cubicBezTo>
                              <a:cubicBezTo>
                                <a:pt x="493" y="400"/>
                                <a:pt x="392" y="399"/>
                                <a:pt x="289" y="399"/>
                              </a:cubicBezTo>
                              <a:cubicBezTo>
                                <a:pt x="242" y="399"/>
                                <a:pt x="194" y="399"/>
                                <a:pt x="146" y="400"/>
                              </a:cubicBezTo>
                              <a:cubicBezTo>
                                <a:pt x="122" y="400"/>
                                <a:pt x="99" y="400"/>
                                <a:pt x="75" y="401"/>
                              </a:cubicBezTo>
                              <a:cubicBezTo>
                                <a:pt x="39" y="402"/>
                                <a:pt x="39" y="402"/>
                                <a:pt x="39" y="402"/>
                              </a:cubicBezTo>
                              <a:cubicBezTo>
                                <a:pt x="22" y="402"/>
                                <a:pt x="22" y="402"/>
                                <a:pt x="22" y="402"/>
                              </a:cubicBezTo>
                              <a:cubicBezTo>
                                <a:pt x="12" y="402"/>
                                <a:pt x="12" y="402"/>
                                <a:pt x="12" y="402"/>
                              </a:cubicBezTo>
                              <a:cubicBezTo>
                                <a:pt x="12" y="393"/>
                                <a:pt x="12" y="393"/>
                                <a:pt x="12" y="393"/>
                              </a:cubicBezTo>
                              <a:cubicBezTo>
                                <a:pt x="11" y="378"/>
                                <a:pt x="11" y="378"/>
                                <a:pt x="11" y="378"/>
                              </a:cubicBezTo>
                              <a:cubicBezTo>
                                <a:pt x="11" y="350"/>
                                <a:pt x="10" y="323"/>
                                <a:pt x="10" y="295"/>
                              </a:cubicBezTo>
                              <a:cubicBezTo>
                                <a:pt x="10" y="278"/>
                                <a:pt x="10" y="278"/>
                                <a:pt x="10" y="278"/>
                              </a:cubicBezTo>
                              <a:cubicBezTo>
                                <a:pt x="10" y="270"/>
                                <a:pt x="10" y="270"/>
                                <a:pt x="10" y="270"/>
                              </a:cubicBezTo>
                              <a:cubicBezTo>
                                <a:pt x="10" y="270"/>
                                <a:pt x="10" y="270"/>
                                <a:pt x="10" y="270"/>
                              </a:cubicBezTo>
                              <a:cubicBezTo>
                                <a:pt x="10" y="269"/>
                                <a:pt x="9" y="269"/>
                                <a:pt x="10" y="269"/>
                              </a:cubicBezTo>
                              <a:cubicBezTo>
                                <a:pt x="11" y="268"/>
                                <a:pt x="11" y="268"/>
                                <a:pt x="11" y="268"/>
                              </a:cubicBezTo>
                              <a:cubicBezTo>
                                <a:pt x="13" y="268"/>
                                <a:pt x="14" y="268"/>
                                <a:pt x="15" y="267"/>
                              </a:cubicBezTo>
                              <a:cubicBezTo>
                                <a:pt x="17" y="267"/>
                                <a:pt x="20" y="267"/>
                                <a:pt x="22" y="267"/>
                              </a:cubicBezTo>
                              <a:cubicBezTo>
                                <a:pt x="24" y="268"/>
                                <a:pt x="27" y="268"/>
                                <a:pt x="29" y="269"/>
                              </a:cubicBezTo>
                              <a:cubicBezTo>
                                <a:pt x="31" y="270"/>
                                <a:pt x="34" y="271"/>
                                <a:pt x="35" y="273"/>
                              </a:cubicBezTo>
                              <a:cubicBezTo>
                                <a:pt x="39" y="276"/>
                                <a:pt x="42" y="278"/>
                                <a:pt x="45" y="279"/>
                              </a:cubicBezTo>
                              <a:cubicBezTo>
                                <a:pt x="52" y="283"/>
                                <a:pt x="58" y="286"/>
                                <a:pt x="66" y="288"/>
                              </a:cubicBezTo>
                              <a:cubicBezTo>
                                <a:pt x="69" y="289"/>
                                <a:pt x="73" y="289"/>
                                <a:pt x="77" y="290"/>
                              </a:cubicBezTo>
                              <a:cubicBezTo>
                                <a:pt x="79" y="290"/>
                                <a:pt x="81" y="290"/>
                                <a:pt x="83" y="290"/>
                              </a:cubicBezTo>
                              <a:cubicBezTo>
                                <a:pt x="88" y="290"/>
                                <a:pt x="88" y="290"/>
                                <a:pt x="88" y="290"/>
                              </a:cubicBezTo>
                              <a:cubicBezTo>
                                <a:pt x="103" y="288"/>
                                <a:pt x="118" y="283"/>
                                <a:pt x="129" y="273"/>
                              </a:cubicBezTo>
                              <a:cubicBezTo>
                                <a:pt x="140" y="263"/>
                                <a:pt x="147" y="248"/>
                                <a:pt x="148" y="233"/>
                              </a:cubicBezTo>
                              <a:cubicBezTo>
                                <a:pt x="148" y="226"/>
                                <a:pt x="147" y="219"/>
                                <a:pt x="145" y="212"/>
                              </a:cubicBezTo>
                              <a:cubicBezTo>
                                <a:pt x="142" y="205"/>
                                <a:pt x="138" y="198"/>
                                <a:pt x="134" y="193"/>
                              </a:cubicBezTo>
                              <a:cubicBezTo>
                                <a:pt x="123" y="180"/>
                                <a:pt x="106" y="172"/>
                                <a:pt x="90" y="170"/>
                              </a:cubicBezTo>
                              <a:cubicBezTo>
                                <a:pt x="85" y="170"/>
                                <a:pt x="81" y="170"/>
                                <a:pt x="77" y="171"/>
                              </a:cubicBezTo>
                              <a:cubicBezTo>
                                <a:pt x="73" y="171"/>
                                <a:pt x="69" y="172"/>
                                <a:pt x="65" y="173"/>
                              </a:cubicBezTo>
                              <a:cubicBezTo>
                                <a:pt x="57" y="176"/>
                                <a:pt x="49" y="180"/>
                                <a:pt x="43" y="185"/>
                              </a:cubicBezTo>
                              <a:cubicBezTo>
                                <a:pt x="42" y="186"/>
                                <a:pt x="41" y="187"/>
                                <a:pt x="40" y="188"/>
                              </a:cubicBezTo>
                              <a:cubicBezTo>
                                <a:pt x="39" y="189"/>
                                <a:pt x="38" y="189"/>
                                <a:pt x="37" y="189"/>
                              </a:cubicBezTo>
                              <a:cubicBezTo>
                                <a:pt x="37" y="189"/>
                                <a:pt x="37" y="189"/>
                                <a:pt x="37" y="189"/>
                              </a:cubicBezTo>
                              <a:cubicBezTo>
                                <a:pt x="37" y="190"/>
                                <a:pt x="37" y="190"/>
                                <a:pt x="37" y="190"/>
                              </a:cubicBezTo>
                              <a:cubicBezTo>
                                <a:pt x="33" y="194"/>
                                <a:pt x="27" y="197"/>
                                <a:pt x="21" y="198"/>
                              </a:cubicBezTo>
                              <a:cubicBezTo>
                                <a:pt x="18" y="198"/>
                                <a:pt x="15" y="198"/>
                                <a:pt x="12" y="198"/>
                              </a:cubicBezTo>
                              <a:cubicBezTo>
                                <a:pt x="9" y="198"/>
                                <a:pt x="6" y="197"/>
                                <a:pt x="3" y="196"/>
                              </a:cubicBezTo>
                              <a:cubicBezTo>
                                <a:pt x="3" y="196"/>
                                <a:pt x="3" y="196"/>
                                <a:pt x="3" y="196"/>
                              </a:cubicBezTo>
                              <a:cubicBezTo>
                                <a:pt x="3" y="164"/>
                                <a:pt x="3" y="131"/>
                                <a:pt x="3" y="97"/>
                              </a:cubicBezTo>
                              <a:cubicBezTo>
                                <a:pt x="3" y="73"/>
                                <a:pt x="0" y="43"/>
                                <a:pt x="7" y="2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97.5pt;margin-top:575.25pt;height:85.85pt;width:185.95pt;z-index:251682816;mso-width-relative:page;mso-height-relative:page;" fillcolor="#222221" filled="t" stroked="f" coordsize="890,409" o:gfxdata="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" path="m7,22c18,37,13,73,13,94c13,128,13,162,13,196c11,194,9,191,7,188c8,188,9,188,12,189c16,189,16,189,16,189c19,189,19,189,19,189c19,189,19,189,20,189c23,188,28,185,30,183c37,187,37,187,37,187c38,187,37,186,37,184c36,184,36,183,35,182c34,181,35,181,35,181c35,181,35,181,35,181c35,181,35,180,37,179c39,178,40,177,41,176c42,175,43,174,44,174c46,172,49,171,51,169c56,167,61,165,67,164c72,162,78,161,84,162c89,162,95,162,100,164c122,168,141,184,150,205c155,215,156,227,155,239c154,243,154,243,154,243c153,247,153,247,153,247c152,250,151,253,150,255c148,261,145,266,141,270c134,279,125,286,114,291c104,295,93,298,82,298c70,298,59,294,49,290c44,288,40,286,35,282c34,282,34,282,33,281c32,280,31,279,30,279c30,279,30,279,30,279c30,279,30,279,30,279c30,279,33,274,31,277c31,277,31,277,31,277c30,278,29,279,29,278c29,278,29,278,29,278c29,278,28,278,28,277c27,277,27,277,27,277c24,276,21,276,18,277c18,277,18,278,18,278c18,279,18,279,18,279c18,281,18,281,18,281c18,283,18,283,18,283c18,284,18,284,18,284c18,285,18,285,18,285c19,289,19,289,19,289c19,307,20,326,20,344c20,353,21,362,21,372c21,380,21,394,22,391c22,392,22,392,22,392c23,392,24,392,24,392c44,392,44,392,44,392c58,391,72,391,85,391c113,390,141,390,169,390c224,390,280,390,335,391c447,392,559,394,670,396c706,396,741,397,777,398c795,398,813,398,830,399c857,399,857,399,857,399c860,399,860,399,860,399c863,399,863,399,863,399c866,400,866,400,866,400c872,400,872,400,872,400c876,274,879,149,883,23c858,23,832,22,807,21c539,13,264,4,3,8c16,0,60,3,85,2c213,0,348,1,483,4c551,5,619,7,686,9c755,12,823,14,890,16c890,22,890,27,890,32c889,46,889,60,888,74c888,88,888,101,887,114c887,141,886,168,886,194c885,248,884,302,882,355c882,372,881,390,881,409c834,407,787,406,740,405c691,404,642,403,592,402c493,400,392,399,289,399c242,399,194,399,146,400c122,400,99,400,75,401c39,402,39,402,39,402c22,402,22,402,22,402c12,402,12,402,12,402c12,393,12,393,12,393c11,378,11,378,11,378c11,350,10,323,10,295c10,278,10,278,10,278c10,270,10,270,10,270c10,270,10,270,10,270c10,269,9,269,10,269c11,268,11,268,11,268c13,268,14,268,15,267c17,267,20,267,22,267c24,268,27,268,29,269c31,270,34,271,35,273c39,276,42,278,45,279c52,283,58,286,66,288c69,289,73,289,77,290c79,290,81,290,83,290c88,290,88,290,88,290c103,288,118,283,129,273c140,263,147,248,148,233c148,226,147,219,145,212c142,205,138,198,134,193c123,180,106,172,90,170c85,170,81,170,77,171c73,171,69,172,65,173c57,176,49,180,43,185c42,186,41,187,40,188c39,189,38,189,37,189c37,189,37,189,37,189c37,190,37,190,37,190c33,194,27,197,21,198c18,198,15,198,12,198c9,198,6,197,3,196c3,196,3,196,3,196c3,164,3,131,3,97c3,73,0,43,7,22xe">
                <v:path o:connectlocs="34494,250581;18574,501162;42455,503828;53068,503828;98177,498496;92870,485167;92870,482502;108791,469173;135325,450513;222889,431852;398016,546480;408630,647779;398016,679768;302492,775735;130018,773069;87563,749077;79603,743746;82256,738414;76949,741080;74296,738414;47761,738414;47761,743746;47761,754409;47761,759741;53068,917020;58375,1042311;63682,1044977;225542,1042311;888903,1042311;2061725,1060971;2274001,1063637;2289922,1063637;2313803,1066303;2141329,55980;225542,5331;1820262,23991;2361565,85304;2353604,303896;2340337,946344;1963548,1079631;766845,1063637;199008,1068968;58375,1071634;31841,1047642;26534,786398;26534,719754;26534,717088;39801,711757;76949,717088;119404,743746;204315,773069;233503,773069;392709,621121;355561,514491;204315,455844;114098,493165;98177,503828;98177,506494;31841,527820;7960,522488;18574,58646"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3507740</wp:posOffset>
                </wp:positionH>
                <wp:positionV relativeFrom="paragraph">
                  <wp:posOffset>5523865</wp:posOffset>
                </wp:positionV>
                <wp:extent cx="1791970" cy="701040"/>
                <wp:effectExtent l="0" t="0" r="0" b="0"/>
                <wp:wrapNone/>
                <wp:docPr id="16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650740" y="6438265"/>
                          <a:ext cx="1791970" cy="701040"/>
                        </a:xfrm>
                        <a:prstGeom prst="rect">
                          <a:avLst/>
                        </a:prstGeom>
                        <a:noFill/>
                      </wps:spPr>
                      <wps:txbx>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76.2pt;margin-top:434.95pt;height:55.2pt;width:141.1pt;z-index:251681792;mso-width-relative:page;mso-height-relative:page;" filled="f" stroked="f" coordsize="21600,21600" o:gfxdata="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2l/6dkAAAALAQAADwAAAAAAAAABACAAAAAiAAAAZHJzL2Rvd25yZXYueG1sUEsBAhQAFAAA&#10;AAgAh07iQGxtijsnAgAA0AMAAA4AAAAAAAAAAQAgAAAAKAEAAGRycy9lMm9Eb2MueG1sUEsFBgAA&#10;AAAGAAYAWQEAAMEFAAAAAA==&#10;">
                <v:fill on="f" focussize="0,0"/>
                <v:stroke on="f"/>
                <v:imagedata o:title=""/>
                <o:lock v:ext="edit" aspectratio="f"/>
                <v:textbox style="mso-fit-shape-to-text:t;">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1654810</wp:posOffset>
                </wp:positionH>
                <wp:positionV relativeFrom="paragraph">
                  <wp:posOffset>5365750</wp:posOffset>
                </wp:positionV>
                <wp:extent cx="1378585" cy="1104265"/>
                <wp:effectExtent l="0" t="0" r="12065" b="635"/>
                <wp:wrapNone/>
                <wp:docPr id="159"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797810" y="6280150"/>
                          <a:ext cx="1378585" cy="1104265"/>
                        </a:xfrm>
                        <a:custGeom>
                          <a:avLst/>
                          <a:gdLst>
                            <a:gd name="T0" fmla="*/ 496 w 520"/>
                            <a:gd name="T1" fmla="*/ 160 h 414"/>
                            <a:gd name="T2" fmla="*/ 496 w 520"/>
                            <a:gd name="T3" fmla="*/ 259 h 414"/>
                            <a:gd name="T4" fmla="*/ 452 w 520"/>
                            <a:gd name="T5" fmla="*/ 276 h 414"/>
                            <a:gd name="T6" fmla="*/ 419 w 520"/>
                            <a:gd name="T7" fmla="*/ 270 h 414"/>
                            <a:gd name="T8" fmla="*/ 399 w 520"/>
                            <a:gd name="T9" fmla="*/ 259 h 414"/>
                            <a:gd name="T10" fmla="*/ 395 w 520"/>
                            <a:gd name="T11" fmla="*/ 256 h 414"/>
                            <a:gd name="T12" fmla="*/ 387 w 520"/>
                            <a:gd name="T13" fmla="*/ 255 h 414"/>
                            <a:gd name="T14" fmla="*/ 382 w 520"/>
                            <a:gd name="T15" fmla="*/ 258 h 414"/>
                            <a:gd name="T16" fmla="*/ 383 w 520"/>
                            <a:gd name="T17" fmla="*/ 277 h 414"/>
                            <a:gd name="T18" fmla="*/ 387 w 520"/>
                            <a:gd name="T19" fmla="*/ 368 h 414"/>
                            <a:gd name="T20" fmla="*/ 347 w 520"/>
                            <a:gd name="T21" fmla="*/ 412 h 414"/>
                            <a:gd name="T22" fmla="*/ 194 w 520"/>
                            <a:gd name="T23" fmla="*/ 414 h 414"/>
                            <a:gd name="T24" fmla="*/ 40 w 520"/>
                            <a:gd name="T25" fmla="*/ 411 h 414"/>
                            <a:gd name="T26" fmla="*/ 0 w 520"/>
                            <a:gd name="T27" fmla="*/ 365 h 414"/>
                            <a:gd name="T28" fmla="*/ 7 w 520"/>
                            <a:gd name="T29" fmla="*/ 162 h 414"/>
                            <a:gd name="T30" fmla="*/ 72 w 520"/>
                            <a:gd name="T31" fmla="*/ 2 h 414"/>
                            <a:gd name="T32" fmla="*/ 308 w 520"/>
                            <a:gd name="T33" fmla="*/ 13 h 414"/>
                            <a:gd name="T34" fmla="*/ 348 w 520"/>
                            <a:gd name="T35" fmla="*/ 15 h 414"/>
                            <a:gd name="T36" fmla="*/ 357 w 520"/>
                            <a:gd name="T37" fmla="*/ 15 h 414"/>
                            <a:gd name="T38" fmla="*/ 355 w 520"/>
                            <a:gd name="T39" fmla="*/ 91 h 414"/>
                            <a:gd name="T40" fmla="*/ 362 w 520"/>
                            <a:gd name="T41" fmla="*/ 191 h 414"/>
                            <a:gd name="T42" fmla="*/ 383 w 520"/>
                            <a:gd name="T43" fmla="*/ 195 h 414"/>
                            <a:gd name="T44" fmla="*/ 403 w 520"/>
                            <a:gd name="T45" fmla="*/ 190 h 414"/>
                            <a:gd name="T46" fmla="*/ 412 w 520"/>
                            <a:gd name="T47" fmla="*/ 184 h 414"/>
                            <a:gd name="T48" fmla="*/ 421 w 520"/>
                            <a:gd name="T49" fmla="*/ 178 h 414"/>
                            <a:gd name="T50" fmla="*/ 433 w 520"/>
                            <a:gd name="T51" fmla="*/ 171 h 414"/>
                            <a:gd name="T52" fmla="*/ 429 w 520"/>
                            <a:gd name="T53" fmla="*/ 178 h 414"/>
                            <a:gd name="T54" fmla="*/ 423 w 520"/>
                            <a:gd name="T55" fmla="*/ 182 h 414"/>
                            <a:gd name="T56" fmla="*/ 422 w 520"/>
                            <a:gd name="T57" fmla="*/ 183 h 414"/>
                            <a:gd name="T58" fmla="*/ 404 w 520"/>
                            <a:gd name="T59" fmla="*/ 191 h 414"/>
                            <a:gd name="T60" fmla="*/ 404 w 520"/>
                            <a:gd name="T61" fmla="*/ 196 h 414"/>
                            <a:gd name="T62" fmla="*/ 385 w 520"/>
                            <a:gd name="T63" fmla="*/ 200 h 414"/>
                            <a:gd name="T64" fmla="*/ 369 w 520"/>
                            <a:gd name="T65" fmla="*/ 199 h 414"/>
                            <a:gd name="T66" fmla="*/ 348 w 520"/>
                            <a:gd name="T67" fmla="*/ 177 h 414"/>
                            <a:gd name="T68" fmla="*/ 348 w 520"/>
                            <a:gd name="T69" fmla="*/ 25 h 414"/>
                            <a:gd name="T70" fmla="*/ 349 w 520"/>
                            <a:gd name="T71" fmla="*/ 25 h 414"/>
                            <a:gd name="T72" fmla="*/ 348 w 520"/>
                            <a:gd name="T73" fmla="*/ 23 h 414"/>
                            <a:gd name="T74" fmla="*/ 345 w 520"/>
                            <a:gd name="T75" fmla="*/ 23 h 414"/>
                            <a:gd name="T76" fmla="*/ 294 w 520"/>
                            <a:gd name="T77" fmla="*/ 21 h 414"/>
                            <a:gd name="T78" fmla="*/ 44 w 520"/>
                            <a:gd name="T79" fmla="*/ 8 h 414"/>
                            <a:gd name="T80" fmla="*/ 20 w 520"/>
                            <a:gd name="T81" fmla="*/ 40 h 414"/>
                            <a:gd name="T82" fmla="*/ 11 w 520"/>
                            <a:gd name="T83" fmla="*/ 270 h 414"/>
                            <a:gd name="T84" fmla="*/ 7 w 520"/>
                            <a:gd name="T85" fmla="*/ 380 h 414"/>
                            <a:gd name="T86" fmla="*/ 183 w 520"/>
                            <a:gd name="T87" fmla="*/ 406 h 414"/>
                            <a:gd name="T88" fmla="*/ 346 w 520"/>
                            <a:gd name="T89" fmla="*/ 402 h 414"/>
                            <a:gd name="T90" fmla="*/ 375 w 520"/>
                            <a:gd name="T91" fmla="*/ 274 h 414"/>
                            <a:gd name="T92" fmla="*/ 375 w 520"/>
                            <a:gd name="T93" fmla="*/ 248 h 414"/>
                            <a:gd name="T94" fmla="*/ 399 w 520"/>
                            <a:gd name="T95" fmla="*/ 250 h 414"/>
                            <a:gd name="T96" fmla="*/ 404 w 520"/>
                            <a:gd name="T97" fmla="*/ 253 h 414"/>
                            <a:gd name="T98" fmla="*/ 454 w 520"/>
                            <a:gd name="T99" fmla="*/ 268 h 414"/>
                            <a:gd name="T100" fmla="*/ 502 w 520"/>
                            <a:gd name="T101" fmla="*/ 240 h 414"/>
                            <a:gd name="T102" fmla="*/ 491 w 520"/>
                            <a:gd name="T103" fmla="*/ 169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20" h="414">
                              <a:moveTo>
                                <a:pt x="449" y="148"/>
                              </a:moveTo>
                              <a:cubicBezTo>
                                <a:pt x="453" y="143"/>
                                <a:pt x="463" y="142"/>
                                <a:pt x="473" y="145"/>
                              </a:cubicBezTo>
                              <a:cubicBezTo>
                                <a:pt x="482" y="148"/>
                                <a:pt x="491" y="155"/>
                                <a:pt x="496" y="160"/>
                              </a:cubicBezTo>
                              <a:cubicBezTo>
                                <a:pt x="511" y="172"/>
                                <a:pt x="520" y="191"/>
                                <a:pt x="520" y="210"/>
                              </a:cubicBezTo>
                              <a:cubicBezTo>
                                <a:pt x="520" y="219"/>
                                <a:pt x="518" y="229"/>
                                <a:pt x="513" y="237"/>
                              </a:cubicBezTo>
                              <a:cubicBezTo>
                                <a:pt x="509" y="246"/>
                                <a:pt x="503" y="253"/>
                                <a:pt x="496" y="259"/>
                              </a:cubicBezTo>
                              <a:cubicBezTo>
                                <a:pt x="489" y="265"/>
                                <a:pt x="481" y="270"/>
                                <a:pt x="472" y="272"/>
                              </a:cubicBezTo>
                              <a:cubicBezTo>
                                <a:pt x="468" y="274"/>
                                <a:pt x="463" y="275"/>
                                <a:pt x="459" y="275"/>
                              </a:cubicBezTo>
                              <a:cubicBezTo>
                                <a:pt x="457" y="276"/>
                                <a:pt x="454" y="276"/>
                                <a:pt x="452" y="276"/>
                              </a:cubicBezTo>
                              <a:cubicBezTo>
                                <a:pt x="449" y="276"/>
                                <a:pt x="449" y="276"/>
                                <a:pt x="449" y="276"/>
                              </a:cubicBezTo>
                              <a:cubicBezTo>
                                <a:pt x="445" y="276"/>
                                <a:pt x="445" y="276"/>
                                <a:pt x="445" y="276"/>
                              </a:cubicBezTo>
                              <a:cubicBezTo>
                                <a:pt x="435" y="276"/>
                                <a:pt x="427" y="273"/>
                                <a:pt x="419" y="270"/>
                              </a:cubicBezTo>
                              <a:cubicBezTo>
                                <a:pt x="415" y="268"/>
                                <a:pt x="411" y="266"/>
                                <a:pt x="407" y="264"/>
                              </a:cubicBezTo>
                              <a:cubicBezTo>
                                <a:pt x="405" y="263"/>
                                <a:pt x="403" y="262"/>
                                <a:pt x="401" y="260"/>
                              </a:cubicBezTo>
                              <a:cubicBezTo>
                                <a:pt x="399" y="259"/>
                                <a:pt x="399" y="259"/>
                                <a:pt x="399" y="259"/>
                              </a:cubicBezTo>
                              <a:cubicBezTo>
                                <a:pt x="397" y="257"/>
                                <a:pt x="397" y="257"/>
                                <a:pt x="397" y="257"/>
                              </a:cubicBezTo>
                              <a:cubicBezTo>
                                <a:pt x="397" y="257"/>
                                <a:pt x="397" y="257"/>
                                <a:pt x="397" y="257"/>
                              </a:cubicBezTo>
                              <a:cubicBezTo>
                                <a:pt x="396" y="257"/>
                                <a:pt x="396" y="256"/>
                                <a:pt x="395" y="256"/>
                              </a:cubicBezTo>
                              <a:cubicBezTo>
                                <a:pt x="395" y="256"/>
                                <a:pt x="394" y="256"/>
                                <a:pt x="394" y="256"/>
                              </a:cubicBezTo>
                              <a:cubicBezTo>
                                <a:pt x="393" y="255"/>
                                <a:pt x="392" y="255"/>
                                <a:pt x="392" y="255"/>
                              </a:cubicBezTo>
                              <a:cubicBezTo>
                                <a:pt x="390" y="255"/>
                                <a:pt x="388" y="255"/>
                                <a:pt x="387" y="255"/>
                              </a:cubicBezTo>
                              <a:cubicBezTo>
                                <a:pt x="385" y="255"/>
                                <a:pt x="384" y="255"/>
                                <a:pt x="382" y="256"/>
                              </a:cubicBezTo>
                              <a:cubicBezTo>
                                <a:pt x="382" y="256"/>
                                <a:pt x="382" y="257"/>
                                <a:pt x="382" y="257"/>
                              </a:cubicBezTo>
                              <a:cubicBezTo>
                                <a:pt x="382" y="258"/>
                                <a:pt x="382" y="258"/>
                                <a:pt x="382" y="258"/>
                              </a:cubicBezTo>
                              <a:cubicBezTo>
                                <a:pt x="382" y="261"/>
                                <a:pt x="382" y="261"/>
                                <a:pt x="382" y="261"/>
                              </a:cubicBezTo>
                              <a:cubicBezTo>
                                <a:pt x="383" y="265"/>
                                <a:pt x="383" y="265"/>
                                <a:pt x="383" y="265"/>
                              </a:cubicBezTo>
                              <a:cubicBezTo>
                                <a:pt x="383" y="277"/>
                                <a:pt x="383" y="277"/>
                                <a:pt x="383" y="277"/>
                              </a:cubicBezTo>
                              <a:cubicBezTo>
                                <a:pt x="383" y="285"/>
                                <a:pt x="384" y="292"/>
                                <a:pt x="384" y="300"/>
                              </a:cubicBezTo>
                              <a:cubicBezTo>
                                <a:pt x="385" y="315"/>
                                <a:pt x="385" y="331"/>
                                <a:pt x="386" y="346"/>
                              </a:cubicBezTo>
                              <a:cubicBezTo>
                                <a:pt x="386" y="353"/>
                                <a:pt x="386" y="361"/>
                                <a:pt x="387" y="368"/>
                              </a:cubicBezTo>
                              <a:cubicBezTo>
                                <a:pt x="387" y="382"/>
                                <a:pt x="387" y="395"/>
                                <a:pt x="388" y="409"/>
                              </a:cubicBezTo>
                              <a:cubicBezTo>
                                <a:pt x="388" y="411"/>
                                <a:pt x="388" y="411"/>
                                <a:pt x="388" y="411"/>
                              </a:cubicBezTo>
                              <a:cubicBezTo>
                                <a:pt x="374" y="412"/>
                                <a:pt x="361" y="412"/>
                                <a:pt x="347" y="412"/>
                              </a:cubicBezTo>
                              <a:cubicBezTo>
                                <a:pt x="325" y="413"/>
                                <a:pt x="325" y="413"/>
                                <a:pt x="325" y="413"/>
                              </a:cubicBezTo>
                              <a:cubicBezTo>
                                <a:pt x="311" y="413"/>
                                <a:pt x="296" y="414"/>
                                <a:pt x="282" y="414"/>
                              </a:cubicBezTo>
                              <a:cubicBezTo>
                                <a:pt x="252" y="414"/>
                                <a:pt x="223" y="414"/>
                                <a:pt x="194" y="414"/>
                              </a:cubicBezTo>
                              <a:cubicBezTo>
                                <a:pt x="165" y="414"/>
                                <a:pt x="135" y="413"/>
                                <a:pt x="106" y="413"/>
                              </a:cubicBezTo>
                              <a:cubicBezTo>
                                <a:pt x="62" y="412"/>
                                <a:pt x="62" y="412"/>
                                <a:pt x="62" y="412"/>
                              </a:cubicBezTo>
                              <a:cubicBezTo>
                                <a:pt x="40" y="411"/>
                                <a:pt x="40" y="411"/>
                                <a:pt x="40" y="411"/>
                              </a:cubicBezTo>
                              <a:cubicBezTo>
                                <a:pt x="0" y="410"/>
                                <a:pt x="0" y="410"/>
                                <a:pt x="0" y="410"/>
                              </a:cubicBezTo>
                              <a:cubicBezTo>
                                <a:pt x="0" y="377"/>
                                <a:pt x="0" y="377"/>
                                <a:pt x="0" y="377"/>
                              </a:cubicBezTo>
                              <a:cubicBezTo>
                                <a:pt x="0" y="365"/>
                                <a:pt x="0" y="365"/>
                                <a:pt x="0" y="365"/>
                              </a:cubicBezTo>
                              <a:cubicBezTo>
                                <a:pt x="1" y="356"/>
                                <a:pt x="1" y="356"/>
                                <a:pt x="1" y="356"/>
                              </a:cubicBezTo>
                              <a:cubicBezTo>
                                <a:pt x="2" y="320"/>
                                <a:pt x="2" y="320"/>
                                <a:pt x="2" y="320"/>
                              </a:cubicBezTo>
                              <a:cubicBezTo>
                                <a:pt x="3" y="267"/>
                                <a:pt x="5" y="214"/>
                                <a:pt x="7" y="162"/>
                              </a:cubicBezTo>
                              <a:cubicBezTo>
                                <a:pt x="9" y="108"/>
                                <a:pt x="11" y="54"/>
                                <a:pt x="14" y="0"/>
                              </a:cubicBezTo>
                              <a:cubicBezTo>
                                <a:pt x="45" y="1"/>
                                <a:pt x="45" y="1"/>
                                <a:pt x="45" y="1"/>
                              </a:cubicBezTo>
                              <a:cubicBezTo>
                                <a:pt x="72" y="2"/>
                                <a:pt x="72" y="2"/>
                                <a:pt x="72" y="2"/>
                              </a:cubicBezTo>
                              <a:cubicBezTo>
                                <a:pt x="90" y="3"/>
                                <a:pt x="108" y="4"/>
                                <a:pt x="127" y="5"/>
                              </a:cubicBezTo>
                              <a:cubicBezTo>
                                <a:pt x="167" y="7"/>
                                <a:pt x="207" y="9"/>
                                <a:pt x="248" y="10"/>
                              </a:cubicBezTo>
                              <a:cubicBezTo>
                                <a:pt x="268" y="11"/>
                                <a:pt x="288" y="12"/>
                                <a:pt x="308" y="13"/>
                              </a:cubicBezTo>
                              <a:cubicBezTo>
                                <a:pt x="339" y="14"/>
                                <a:pt x="339" y="14"/>
                                <a:pt x="339" y="14"/>
                              </a:cubicBezTo>
                              <a:cubicBezTo>
                                <a:pt x="346" y="15"/>
                                <a:pt x="346" y="15"/>
                                <a:pt x="346" y="15"/>
                              </a:cubicBezTo>
                              <a:cubicBezTo>
                                <a:pt x="348" y="15"/>
                                <a:pt x="348" y="15"/>
                                <a:pt x="348" y="15"/>
                              </a:cubicBezTo>
                              <a:cubicBezTo>
                                <a:pt x="349" y="15"/>
                                <a:pt x="349" y="15"/>
                                <a:pt x="349" y="15"/>
                              </a:cubicBezTo>
                              <a:cubicBezTo>
                                <a:pt x="350" y="15"/>
                                <a:pt x="350" y="15"/>
                                <a:pt x="350" y="15"/>
                              </a:cubicBezTo>
                              <a:cubicBezTo>
                                <a:pt x="357" y="15"/>
                                <a:pt x="357" y="15"/>
                                <a:pt x="357" y="15"/>
                              </a:cubicBezTo>
                              <a:cubicBezTo>
                                <a:pt x="356" y="25"/>
                                <a:pt x="356" y="25"/>
                                <a:pt x="356" y="25"/>
                              </a:cubicBezTo>
                              <a:cubicBezTo>
                                <a:pt x="356" y="33"/>
                                <a:pt x="356" y="40"/>
                                <a:pt x="356" y="47"/>
                              </a:cubicBezTo>
                              <a:cubicBezTo>
                                <a:pt x="355" y="62"/>
                                <a:pt x="355" y="76"/>
                                <a:pt x="355" y="91"/>
                              </a:cubicBezTo>
                              <a:cubicBezTo>
                                <a:pt x="354" y="120"/>
                                <a:pt x="354" y="149"/>
                                <a:pt x="354" y="177"/>
                              </a:cubicBezTo>
                              <a:cubicBezTo>
                                <a:pt x="354" y="187"/>
                                <a:pt x="354" y="187"/>
                                <a:pt x="354" y="187"/>
                              </a:cubicBezTo>
                              <a:cubicBezTo>
                                <a:pt x="362" y="191"/>
                                <a:pt x="362" y="191"/>
                                <a:pt x="362" y="191"/>
                              </a:cubicBezTo>
                              <a:cubicBezTo>
                                <a:pt x="365" y="193"/>
                                <a:pt x="368" y="194"/>
                                <a:pt x="371" y="194"/>
                              </a:cubicBezTo>
                              <a:cubicBezTo>
                                <a:pt x="373" y="195"/>
                                <a:pt x="375" y="195"/>
                                <a:pt x="377" y="195"/>
                              </a:cubicBezTo>
                              <a:cubicBezTo>
                                <a:pt x="379" y="195"/>
                                <a:pt x="381" y="195"/>
                                <a:pt x="383" y="195"/>
                              </a:cubicBezTo>
                              <a:cubicBezTo>
                                <a:pt x="385" y="195"/>
                                <a:pt x="385" y="195"/>
                                <a:pt x="385" y="195"/>
                              </a:cubicBezTo>
                              <a:cubicBezTo>
                                <a:pt x="387" y="195"/>
                                <a:pt x="388" y="195"/>
                                <a:pt x="389" y="195"/>
                              </a:cubicBezTo>
                              <a:cubicBezTo>
                                <a:pt x="395" y="194"/>
                                <a:pt x="399" y="192"/>
                                <a:pt x="403" y="190"/>
                              </a:cubicBezTo>
                              <a:cubicBezTo>
                                <a:pt x="407" y="188"/>
                                <a:pt x="410" y="186"/>
                                <a:pt x="414" y="182"/>
                              </a:cubicBezTo>
                              <a:cubicBezTo>
                                <a:pt x="411" y="184"/>
                                <a:pt x="407" y="185"/>
                                <a:pt x="404" y="186"/>
                              </a:cubicBezTo>
                              <a:cubicBezTo>
                                <a:pt x="408" y="186"/>
                                <a:pt x="410" y="185"/>
                                <a:pt x="412" y="184"/>
                              </a:cubicBezTo>
                              <a:cubicBezTo>
                                <a:pt x="414" y="183"/>
                                <a:pt x="416" y="182"/>
                                <a:pt x="417" y="182"/>
                              </a:cubicBezTo>
                              <a:cubicBezTo>
                                <a:pt x="418" y="180"/>
                                <a:pt x="420" y="178"/>
                                <a:pt x="420" y="179"/>
                              </a:cubicBezTo>
                              <a:cubicBezTo>
                                <a:pt x="421" y="178"/>
                                <a:pt x="421" y="178"/>
                                <a:pt x="421" y="178"/>
                              </a:cubicBezTo>
                              <a:cubicBezTo>
                                <a:pt x="423" y="177"/>
                                <a:pt x="423" y="177"/>
                                <a:pt x="423" y="177"/>
                              </a:cubicBezTo>
                              <a:cubicBezTo>
                                <a:pt x="424" y="176"/>
                                <a:pt x="425" y="175"/>
                                <a:pt x="426" y="174"/>
                              </a:cubicBezTo>
                              <a:cubicBezTo>
                                <a:pt x="428" y="173"/>
                                <a:pt x="431" y="172"/>
                                <a:pt x="433" y="171"/>
                              </a:cubicBezTo>
                              <a:cubicBezTo>
                                <a:pt x="438" y="169"/>
                                <a:pt x="444" y="167"/>
                                <a:pt x="449" y="167"/>
                              </a:cubicBezTo>
                              <a:cubicBezTo>
                                <a:pt x="446" y="171"/>
                                <a:pt x="442" y="172"/>
                                <a:pt x="437" y="175"/>
                              </a:cubicBezTo>
                              <a:cubicBezTo>
                                <a:pt x="435" y="176"/>
                                <a:pt x="432" y="177"/>
                                <a:pt x="429" y="178"/>
                              </a:cubicBezTo>
                              <a:cubicBezTo>
                                <a:pt x="428" y="179"/>
                                <a:pt x="427" y="180"/>
                                <a:pt x="426" y="181"/>
                              </a:cubicBezTo>
                              <a:cubicBezTo>
                                <a:pt x="425" y="181"/>
                                <a:pt x="425" y="181"/>
                                <a:pt x="424" y="182"/>
                              </a:cubicBezTo>
                              <a:cubicBezTo>
                                <a:pt x="424" y="182"/>
                                <a:pt x="423" y="182"/>
                                <a:pt x="423" y="182"/>
                              </a:cubicBezTo>
                              <a:cubicBezTo>
                                <a:pt x="423" y="182"/>
                                <a:pt x="423" y="182"/>
                                <a:pt x="423" y="182"/>
                              </a:cubicBezTo>
                              <a:cubicBezTo>
                                <a:pt x="423" y="182"/>
                                <a:pt x="423" y="182"/>
                                <a:pt x="423" y="182"/>
                              </a:cubicBezTo>
                              <a:cubicBezTo>
                                <a:pt x="422" y="183"/>
                                <a:pt x="422" y="183"/>
                                <a:pt x="422" y="183"/>
                              </a:cubicBezTo>
                              <a:cubicBezTo>
                                <a:pt x="421" y="184"/>
                                <a:pt x="421" y="185"/>
                                <a:pt x="419" y="186"/>
                              </a:cubicBezTo>
                              <a:cubicBezTo>
                                <a:pt x="418" y="187"/>
                                <a:pt x="416" y="188"/>
                                <a:pt x="414" y="189"/>
                              </a:cubicBezTo>
                              <a:cubicBezTo>
                                <a:pt x="412" y="190"/>
                                <a:pt x="408" y="191"/>
                                <a:pt x="404" y="191"/>
                              </a:cubicBezTo>
                              <a:cubicBezTo>
                                <a:pt x="409" y="189"/>
                                <a:pt x="414" y="187"/>
                                <a:pt x="418" y="185"/>
                              </a:cubicBezTo>
                              <a:cubicBezTo>
                                <a:pt x="417" y="186"/>
                                <a:pt x="416" y="187"/>
                                <a:pt x="416" y="188"/>
                              </a:cubicBezTo>
                              <a:cubicBezTo>
                                <a:pt x="412" y="191"/>
                                <a:pt x="408" y="193"/>
                                <a:pt x="404" y="196"/>
                              </a:cubicBezTo>
                              <a:cubicBezTo>
                                <a:pt x="402" y="197"/>
                                <a:pt x="399" y="197"/>
                                <a:pt x="397" y="198"/>
                              </a:cubicBezTo>
                              <a:cubicBezTo>
                                <a:pt x="394" y="199"/>
                                <a:pt x="392" y="200"/>
                                <a:pt x="389" y="200"/>
                              </a:cubicBezTo>
                              <a:cubicBezTo>
                                <a:pt x="387" y="200"/>
                                <a:pt x="386" y="200"/>
                                <a:pt x="385" y="200"/>
                              </a:cubicBezTo>
                              <a:cubicBezTo>
                                <a:pt x="382" y="200"/>
                                <a:pt x="382" y="200"/>
                                <a:pt x="382" y="200"/>
                              </a:cubicBezTo>
                              <a:cubicBezTo>
                                <a:pt x="381" y="200"/>
                                <a:pt x="379" y="200"/>
                                <a:pt x="377" y="200"/>
                              </a:cubicBezTo>
                              <a:cubicBezTo>
                                <a:pt x="375" y="200"/>
                                <a:pt x="372" y="200"/>
                                <a:pt x="369" y="199"/>
                              </a:cubicBezTo>
                              <a:cubicBezTo>
                                <a:pt x="366" y="199"/>
                                <a:pt x="363" y="198"/>
                                <a:pt x="360" y="196"/>
                              </a:cubicBezTo>
                              <a:cubicBezTo>
                                <a:pt x="348" y="191"/>
                                <a:pt x="348" y="191"/>
                                <a:pt x="348" y="191"/>
                              </a:cubicBezTo>
                              <a:cubicBezTo>
                                <a:pt x="348" y="177"/>
                                <a:pt x="348" y="177"/>
                                <a:pt x="348" y="177"/>
                              </a:cubicBezTo>
                              <a:cubicBezTo>
                                <a:pt x="347" y="149"/>
                                <a:pt x="347" y="120"/>
                                <a:pt x="347" y="91"/>
                              </a:cubicBezTo>
                              <a:cubicBezTo>
                                <a:pt x="348" y="77"/>
                                <a:pt x="348" y="62"/>
                                <a:pt x="348" y="47"/>
                              </a:cubicBezTo>
                              <a:cubicBezTo>
                                <a:pt x="348" y="40"/>
                                <a:pt x="348" y="33"/>
                                <a:pt x="348" y="25"/>
                              </a:cubicBezTo>
                              <a:cubicBezTo>
                                <a:pt x="348" y="25"/>
                                <a:pt x="348" y="25"/>
                                <a:pt x="348" y="25"/>
                              </a:cubicBezTo>
                              <a:cubicBezTo>
                                <a:pt x="349" y="25"/>
                                <a:pt x="349" y="25"/>
                                <a:pt x="349" y="25"/>
                              </a:cubicBezTo>
                              <a:cubicBezTo>
                                <a:pt x="349" y="25"/>
                                <a:pt x="349" y="25"/>
                                <a:pt x="349" y="25"/>
                              </a:cubicBezTo>
                              <a:cubicBezTo>
                                <a:pt x="349" y="24"/>
                                <a:pt x="349" y="24"/>
                                <a:pt x="349" y="24"/>
                              </a:cubicBezTo>
                              <a:cubicBezTo>
                                <a:pt x="349" y="23"/>
                                <a:pt x="349" y="23"/>
                                <a:pt x="349" y="23"/>
                              </a:cubicBezTo>
                              <a:cubicBezTo>
                                <a:pt x="349" y="23"/>
                                <a:pt x="348" y="23"/>
                                <a:pt x="348" y="23"/>
                              </a:cubicBezTo>
                              <a:cubicBezTo>
                                <a:pt x="347" y="23"/>
                                <a:pt x="347" y="23"/>
                                <a:pt x="347" y="23"/>
                              </a:cubicBezTo>
                              <a:cubicBezTo>
                                <a:pt x="348" y="23"/>
                                <a:pt x="347" y="23"/>
                                <a:pt x="347" y="23"/>
                              </a:cubicBezTo>
                              <a:cubicBezTo>
                                <a:pt x="345" y="23"/>
                                <a:pt x="345" y="23"/>
                                <a:pt x="345" y="23"/>
                              </a:cubicBezTo>
                              <a:cubicBezTo>
                                <a:pt x="341" y="22"/>
                                <a:pt x="341" y="22"/>
                                <a:pt x="341" y="22"/>
                              </a:cubicBezTo>
                              <a:cubicBezTo>
                                <a:pt x="331" y="22"/>
                                <a:pt x="331" y="22"/>
                                <a:pt x="331" y="22"/>
                              </a:cubicBezTo>
                              <a:cubicBezTo>
                                <a:pt x="294" y="21"/>
                                <a:pt x="294" y="21"/>
                                <a:pt x="294" y="21"/>
                              </a:cubicBezTo>
                              <a:cubicBezTo>
                                <a:pt x="268" y="20"/>
                                <a:pt x="243" y="19"/>
                                <a:pt x="218" y="17"/>
                              </a:cubicBezTo>
                              <a:cubicBezTo>
                                <a:pt x="168" y="15"/>
                                <a:pt x="119" y="12"/>
                                <a:pt x="71" y="9"/>
                              </a:cubicBezTo>
                              <a:cubicBezTo>
                                <a:pt x="62" y="9"/>
                                <a:pt x="53" y="8"/>
                                <a:pt x="44" y="8"/>
                              </a:cubicBezTo>
                              <a:cubicBezTo>
                                <a:pt x="37" y="7"/>
                                <a:pt x="29" y="7"/>
                                <a:pt x="21" y="7"/>
                              </a:cubicBezTo>
                              <a:cubicBezTo>
                                <a:pt x="21" y="12"/>
                                <a:pt x="20" y="17"/>
                                <a:pt x="20" y="22"/>
                              </a:cubicBezTo>
                              <a:cubicBezTo>
                                <a:pt x="20" y="28"/>
                                <a:pt x="20" y="34"/>
                                <a:pt x="20" y="40"/>
                              </a:cubicBezTo>
                              <a:cubicBezTo>
                                <a:pt x="19" y="52"/>
                                <a:pt x="19" y="65"/>
                                <a:pt x="19" y="77"/>
                              </a:cubicBezTo>
                              <a:cubicBezTo>
                                <a:pt x="18" y="102"/>
                                <a:pt x="17" y="126"/>
                                <a:pt x="16" y="151"/>
                              </a:cubicBezTo>
                              <a:cubicBezTo>
                                <a:pt x="14" y="190"/>
                                <a:pt x="13" y="230"/>
                                <a:pt x="11" y="270"/>
                              </a:cubicBezTo>
                              <a:cubicBezTo>
                                <a:pt x="10" y="290"/>
                                <a:pt x="10" y="310"/>
                                <a:pt x="9" y="331"/>
                              </a:cubicBezTo>
                              <a:cubicBezTo>
                                <a:pt x="9" y="341"/>
                                <a:pt x="8" y="351"/>
                                <a:pt x="8" y="362"/>
                              </a:cubicBezTo>
                              <a:cubicBezTo>
                                <a:pt x="8" y="368"/>
                                <a:pt x="8" y="374"/>
                                <a:pt x="7" y="380"/>
                              </a:cubicBezTo>
                              <a:cubicBezTo>
                                <a:pt x="7" y="388"/>
                                <a:pt x="7" y="395"/>
                                <a:pt x="7" y="403"/>
                              </a:cubicBezTo>
                              <a:cubicBezTo>
                                <a:pt x="37" y="404"/>
                                <a:pt x="68" y="404"/>
                                <a:pt x="99" y="405"/>
                              </a:cubicBezTo>
                              <a:cubicBezTo>
                                <a:pt x="127" y="405"/>
                                <a:pt x="155" y="406"/>
                                <a:pt x="183" y="406"/>
                              </a:cubicBezTo>
                              <a:cubicBezTo>
                                <a:pt x="214" y="406"/>
                                <a:pt x="245" y="405"/>
                                <a:pt x="276" y="404"/>
                              </a:cubicBezTo>
                              <a:cubicBezTo>
                                <a:pt x="291" y="404"/>
                                <a:pt x="307" y="404"/>
                                <a:pt x="322" y="403"/>
                              </a:cubicBezTo>
                              <a:cubicBezTo>
                                <a:pt x="346" y="402"/>
                                <a:pt x="346" y="402"/>
                                <a:pt x="346" y="402"/>
                              </a:cubicBezTo>
                              <a:cubicBezTo>
                                <a:pt x="378" y="402"/>
                                <a:pt x="378" y="402"/>
                                <a:pt x="378" y="402"/>
                              </a:cubicBezTo>
                              <a:cubicBezTo>
                                <a:pt x="378" y="395"/>
                                <a:pt x="378" y="388"/>
                                <a:pt x="378" y="381"/>
                              </a:cubicBezTo>
                              <a:cubicBezTo>
                                <a:pt x="377" y="345"/>
                                <a:pt x="376" y="310"/>
                                <a:pt x="375" y="274"/>
                              </a:cubicBezTo>
                              <a:cubicBezTo>
                                <a:pt x="374" y="253"/>
                                <a:pt x="374" y="253"/>
                                <a:pt x="374" y="253"/>
                              </a:cubicBezTo>
                              <a:cubicBezTo>
                                <a:pt x="374" y="250"/>
                                <a:pt x="374" y="250"/>
                                <a:pt x="374" y="250"/>
                              </a:cubicBezTo>
                              <a:cubicBezTo>
                                <a:pt x="374" y="249"/>
                                <a:pt x="374" y="248"/>
                                <a:pt x="375" y="248"/>
                              </a:cubicBezTo>
                              <a:cubicBezTo>
                                <a:pt x="376" y="248"/>
                                <a:pt x="378" y="247"/>
                                <a:pt x="380" y="247"/>
                              </a:cubicBezTo>
                              <a:cubicBezTo>
                                <a:pt x="383" y="246"/>
                                <a:pt x="386" y="246"/>
                                <a:pt x="389" y="247"/>
                              </a:cubicBezTo>
                              <a:cubicBezTo>
                                <a:pt x="393" y="247"/>
                                <a:pt x="396" y="248"/>
                                <a:pt x="399" y="250"/>
                              </a:cubicBezTo>
                              <a:cubicBezTo>
                                <a:pt x="400" y="250"/>
                                <a:pt x="401" y="251"/>
                                <a:pt x="402" y="251"/>
                              </a:cubicBezTo>
                              <a:cubicBezTo>
                                <a:pt x="402" y="251"/>
                                <a:pt x="402" y="252"/>
                                <a:pt x="402" y="252"/>
                              </a:cubicBezTo>
                              <a:cubicBezTo>
                                <a:pt x="404" y="253"/>
                                <a:pt x="404" y="253"/>
                                <a:pt x="404" y="253"/>
                              </a:cubicBezTo>
                              <a:cubicBezTo>
                                <a:pt x="406" y="255"/>
                                <a:pt x="408" y="256"/>
                                <a:pt x="410" y="257"/>
                              </a:cubicBezTo>
                              <a:cubicBezTo>
                                <a:pt x="418" y="261"/>
                                <a:pt x="426" y="265"/>
                                <a:pt x="435" y="267"/>
                              </a:cubicBezTo>
                              <a:cubicBezTo>
                                <a:pt x="441" y="268"/>
                                <a:pt x="448" y="268"/>
                                <a:pt x="454" y="268"/>
                              </a:cubicBezTo>
                              <a:cubicBezTo>
                                <a:pt x="460" y="267"/>
                                <a:pt x="467" y="266"/>
                                <a:pt x="473" y="263"/>
                              </a:cubicBezTo>
                              <a:cubicBezTo>
                                <a:pt x="478" y="261"/>
                                <a:pt x="484" y="258"/>
                                <a:pt x="489" y="254"/>
                              </a:cubicBezTo>
                              <a:cubicBezTo>
                                <a:pt x="494" y="250"/>
                                <a:pt x="498" y="245"/>
                                <a:pt x="502" y="240"/>
                              </a:cubicBezTo>
                              <a:cubicBezTo>
                                <a:pt x="505" y="234"/>
                                <a:pt x="508" y="228"/>
                                <a:pt x="509" y="222"/>
                              </a:cubicBezTo>
                              <a:cubicBezTo>
                                <a:pt x="510" y="216"/>
                                <a:pt x="511" y="209"/>
                                <a:pt x="510" y="203"/>
                              </a:cubicBezTo>
                              <a:cubicBezTo>
                                <a:pt x="508" y="190"/>
                                <a:pt x="501" y="178"/>
                                <a:pt x="491" y="169"/>
                              </a:cubicBezTo>
                              <a:cubicBezTo>
                                <a:pt x="486" y="164"/>
                                <a:pt x="478" y="160"/>
                                <a:pt x="470" y="157"/>
                              </a:cubicBezTo>
                              <a:cubicBezTo>
                                <a:pt x="463" y="154"/>
                                <a:pt x="456" y="152"/>
                                <a:pt x="449" y="148"/>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0.3pt;margin-top:422.5pt;height:86.95pt;width:108.55pt;z-index:251680768;mso-width-relative:page;mso-height-relative:page;" fillcolor="#222221" filled="t" stroked="f" coordsize="520,414" o:gfxdata="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" path="m449,148c453,143,463,142,473,145c482,148,491,155,496,160c511,172,520,191,520,210c520,219,518,229,513,237c509,246,503,253,496,259c489,265,481,270,472,272c468,274,463,275,459,275c457,276,454,276,452,276c449,276,449,276,449,276c445,276,445,276,445,276c435,276,427,273,419,270c415,268,411,266,407,264c405,263,403,262,401,260c399,259,399,259,399,259c397,257,397,257,397,257c397,257,397,257,397,257c396,257,396,256,395,256c395,256,394,256,394,256c393,255,392,255,392,255c390,255,388,255,387,255c385,255,384,255,382,256c382,256,382,257,382,257c382,258,382,258,382,258c382,261,382,261,382,261c383,265,383,265,383,265c383,277,383,277,383,277c383,285,384,292,384,300c385,315,385,331,386,346c386,353,386,361,387,368c387,382,387,395,388,409c388,411,388,411,388,411c374,412,361,412,347,412c325,413,325,413,325,413c311,413,296,414,282,414c252,414,223,414,194,414c165,414,135,413,106,413c62,412,62,412,62,412c40,411,40,411,40,411c0,410,0,410,0,410c0,377,0,377,0,377c0,365,0,365,0,365c1,356,1,356,1,356c2,320,2,320,2,320c3,267,5,214,7,162c9,108,11,54,14,0c45,1,45,1,45,1c72,2,72,2,72,2c90,3,108,4,127,5c167,7,207,9,248,10c268,11,288,12,308,13c339,14,339,14,339,14c346,15,346,15,346,15c348,15,348,15,348,15c349,15,349,15,349,15c350,15,350,15,350,15c357,15,357,15,357,15c356,25,356,25,356,25c356,33,356,40,356,47c355,62,355,76,355,91c354,120,354,149,354,177c354,187,354,187,354,187c362,191,362,191,362,191c365,193,368,194,371,194c373,195,375,195,377,195c379,195,381,195,383,195c385,195,385,195,385,195c387,195,388,195,389,195c395,194,399,192,403,190c407,188,410,186,414,182c411,184,407,185,404,186c408,186,410,185,412,184c414,183,416,182,417,182c418,180,420,178,420,179c421,178,421,178,421,178c423,177,423,177,423,177c424,176,425,175,426,174c428,173,431,172,433,171c438,169,444,167,449,167c446,171,442,172,437,175c435,176,432,177,429,178c428,179,427,180,426,181c425,181,425,181,424,182c424,182,423,182,423,182c423,182,423,182,423,182c423,182,423,182,423,182c422,183,422,183,422,183c421,184,421,185,419,186c418,187,416,188,414,189c412,190,408,191,404,191c409,189,414,187,418,185c417,186,416,187,416,188c412,191,408,193,404,196c402,197,399,197,397,198c394,199,392,200,389,200c387,200,386,200,385,200c382,200,382,200,382,200c381,200,379,200,377,200c375,200,372,200,369,199c366,199,363,198,360,196c348,191,348,191,348,191c348,177,348,177,348,177c347,149,347,120,347,91c348,77,348,62,348,47c348,40,348,33,348,25c348,25,348,25,348,25c349,25,349,25,349,25c349,25,349,25,349,25c349,24,349,24,349,24c349,23,349,23,349,23c349,23,348,23,348,23c347,23,347,23,347,23c348,23,347,23,347,23c345,23,345,23,345,23c341,22,341,22,341,22c331,22,331,22,331,22c294,21,294,21,294,21c268,20,243,19,218,17c168,15,119,12,71,9c62,9,53,8,44,8c37,7,29,7,21,7c21,12,20,17,20,22c20,28,20,34,20,40c19,52,19,65,19,77c18,102,17,126,16,151c14,190,13,230,11,270c10,290,10,310,9,331c9,341,8,351,8,362c8,368,8,374,7,380c7,388,7,395,7,403c37,404,68,404,99,405c127,405,155,406,183,406c214,406,245,405,276,404c291,404,307,404,322,403c346,402,346,402,346,402c378,402,378,402,378,402c378,395,378,388,378,381c377,345,376,310,375,274c374,253,374,253,374,253c374,250,374,250,374,250c374,249,374,248,375,248c376,248,378,247,380,247c383,246,386,246,389,247c393,247,396,248,399,250c400,250,401,251,402,251c402,251,402,252,402,252c404,253,404,253,404,253c406,255,408,256,410,257c418,261,426,265,435,267c441,268,448,268,454,268c460,267,467,266,473,263c478,261,484,258,489,254c494,250,498,245,502,240c505,234,508,228,509,222c510,216,511,209,510,203c508,190,501,178,491,169c486,164,478,160,470,157c463,154,456,152,449,148xe">
                <v:path o:connectlocs="1314958,426769;1314958,690832;1198308,736176;1110821,720172;1057798,690832;1047194,682830;1025985,680163;1012729,688165;1015380,738843;1025985,981568;919940,1098930;514318,1104265;106045,1096263;0,973566;18557,432103;190881,5334;816546,34674;922591,40009;946451,40009;941149,242724;959707,509455;1015380,520124;1068403,506788;1092263,490784;1116123,474780;1147937,456109;1137332,474780;1121425,485449;1118774,488117;1071054,509455;1071054,522792;1020683,533461;978265,530794;922591,472113;922591,66682;925242,66682;922591,61348;914638,61348;779430,56013;116649,21338;53022,106692;29162,720172;18557,1013576;485155,1082926;917289,1072257;994171,730842;994171,661492;1057798,666826;1071054,674828;1203610,714838;1330864,640153;1301702,450774"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3108325</wp:posOffset>
                </wp:positionH>
                <wp:positionV relativeFrom="paragraph">
                  <wp:posOffset>5314950</wp:posOffset>
                </wp:positionV>
                <wp:extent cx="2361565" cy="1090295"/>
                <wp:effectExtent l="0" t="0" r="6985" b="17145"/>
                <wp:wrapNone/>
                <wp:docPr id="15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251325" y="6229350"/>
                          <a:ext cx="2361565" cy="1090295"/>
                        </a:xfrm>
                        <a:custGeom>
                          <a:avLst/>
                          <a:gdLst>
                            <a:gd name="T0" fmla="*/ 13 w 890"/>
                            <a:gd name="T1" fmla="*/ 94 h 409"/>
                            <a:gd name="T2" fmla="*/ 7 w 890"/>
                            <a:gd name="T3" fmla="*/ 188 h 409"/>
                            <a:gd name="T4" fmla="*/ 16 w 890"/>
                            <a:gd name="T5" fmla="*/ 189 h 409"/>
                            <a:gd name="T6" fmla="*/ 20 w 890"/>
                            <a:gd name="T7" fmla="*/ 189 h 409"/>
                            <a:gd name="T8" fmla="*/ 37 w 890"/>
                            <a:gd name="T9" fmla="*/ 187 h 409"/>
                            <a:gd name="T10" fmla="*/ 35 w 890"/>
                            <a:gd name="T11" fmla="*/ 182 h 409"/>
                            <a:gd name="T12" fmla="*/ 35 w 890"/>
                            <a:gd name="T13" fmla="*/ 181 h 409"/>
                            <a:gd name="T14" fmla="*/ 41 w 890"/>
                            <a:gd name="T15" fmla="*/ 176 h 409"/>
                            <a:gd name="T16" fmla="*/ 51 w 890"/>
                            <a:gd name="T17" fmla="*/ 169 h 409"/>
                            <a:gd name="T18" fmla="*/ 84 w 890"/>
                            <a:gd name="T19" fmla="*/ 162 h 409"/>
                            <a:gd name="T20" fmla="*/ 150 w 890"/>
                            <a:gd name="T21" fmla="*/ 205 h 409"/>
                            <a:gd name="T22" fmla="*/ 154 w 890"/>
                            <a:gd name="T23" fmla="*/ 243 h 409"/>
                            <a:gd name="T24" fmla="*/ 150 w 890"/>
                            <a:gd name="T25" fmla="*/ 255 h 409"/>
                            <a:gd name="T26" fmla="*/ 114 w 890"/>
                            <a:gd name="T27" fmla="*/ 291 h 409"/>
                            <a:gd name="T28" fmla="*/ 49 w 890"/>
                            <a:gd name="T29" fmla="*/ 290 h 409"/>
                            <a:gd name="T30" fmla="*/ 33 w 890"/>
                            <a:gd name="T31" fmla="*/ 281 h 409"/>
                            <a:gd name="T32" fmla="*/ 30 w 890"/>
                            <a:gd name="T33" fmla="*/ 279 h 409"/>
                            <a:gd name="T34" fmla="*/ 31 w 890"/>
                            <a:gd name="T35" fmla="*/ 277 h 409"/>
                            <a:gd name="T36" fmla="*/ 29 w 890"/>
                            <a:gd name="T37" fmla="*/ 278 h 409"/>
                            <a:gd name="T38" fmla="*/ 28 w 890"/>
                            <a:gd name="T39" fmla="*/ 277 h 409"/>
                            <a:gd name="T40" fmla="*/ 18 w 890"/>
                            <a:gd name="T41" fmla="*/ 277 h 409"/>
                            <a:gd name="T42" fmla="*/ 18 w 890"/>
                            <a:gd name="T43" fmla="*/ 279 h 409"/>
                            <a:gd name="T44" fmla="*/ 18 w 890"/>
                            <a:gd name="T45" fmla="*/ 283 h 409"/>
                            <a:gd name="T46" fmla="*/ 18 w 890"/>
                            <a:gd name="T47" fmla="*/ 285 h 409"/>
                            <a:gd name="T48" fmla="*/ 20 w 890"/>
                            <a:gd name="T49" fmla="*/ 344 h 409"/>
                            <a:gd name="T50" fmla="*/ 22 w 890"/>
                            <a:gd name="T51" fmla="*/ 391 h 409"/>
                            <a:gd name="T52" fmla="*/ 24 w 890"/>
                            <a:gd name="T53" fmla="*/ 392 h 409"/>
                            <a:gd name="T54" fmla="*/ 85 w 890"/>
                            <a:gd name="T55" fmla="*/ 391 h 409"/>
                            <a:gd name="T56" fmla="*/ 335 w 890"/>
                            <a:gd name="T57" fmla="*/ 391 h 409"/>
                            <a:gd name="T58" fmla="*/ 777 w 890"/>
                            <a:gd name="T59" fmla="*/ 398 h 409"/>
                            <a:gd name="T60" fmla="*/ 857 w 890"/>
                            <a:gd name="T61" fmla="*/ 399 h 409"/>
                            <a:gd name="T62" fmla="*/ 863 w 890"/>
                            <a:gd name="T63" fmla="*/ 399 h 409"/>
                            <a:gd name="T64" fmla="*/ 872 w 890"/>
                            <a:gd name="T65" fmla="*/ 400 h 409"/>
                            <a:gd name="T66" fmla="*/ 807 w 890"/>
                            <a:gd name="T67" fmla="*/ 21 h 409"/>
                            <a:gd name="T68" fmla="*/ 85 w 890"/>
                            <a:gd name="T69" fmla="*/ 2 h 409"/>
                            <a:gd name="T70" fmla="*/ 686 w 890"/>
                            <a:gd name="T71" fmla="*/ 9 h 409"/>
                            <a:gd name="T72" fmla="*/ 890 w 890"/>
                            <a:gd name="T73" fmla="*/ 32 h 409"/>
                            <a:gd name="T74" fmla="*/ 887 w 890"/>
                            <a:gd name="T75" fmla="*/ 114 h 409"/>
                            <a:gd name="T76" fmla="*/ 882 w 890"/>
                            <a:gd name="T77" fmla="*/ 355 h 409"/>
                            <a:gd name="T78" fmla="*/ 740 w 890"/>
                            <a:gd name="T79" fmla="*/ 405 h 409"/>
                            <a:gd name="T80" fmla="*/ 289 w 890"/>
                            <a:gd name="T81" fmla="*/ 399 h 409"/>
                            <a:gd name="T82" fmla="*/ 75 w 890"/>
                            <a:gd name="T83" fmla="*/ 401 h 409"/>
                            <a:gd name="T84" fmla="*/ 22 w 890"/>
                            <a:gd name="T85" fmla="*/ 402 h 409"/>
                            <a:gd name="T86" fmla="*/ 12 w 890"/>
                            <a:gd name="T87" fmla="*/ 393 h 409"/>
                            <a:gd name="T88" fmla="*/ 10 w 890"/>
                            <a:gd name="T89" fmla="*/ 295 h 409"/>
                            <a:gd name="T90" fmla="*/ 10 w 890"/>
                            <a:gd name="T91" fmla="*/ 270 h 409"/>
                            <a:gd name="T92" fmla="*/ 10 w 890"/>
                            <a:gd name="T93" fmla="*/ 269 h 409"/>
                            <a:gd name="T94" fmla="*/ 15 w 890"/>
                            <a:gd name="T95" fmla="*/ 267 h 409"/>
                            <a:gd name="T96" fmla="*/ 29 w 890"/>
                            <a:gd name="T97" fmla="*/ 269 h 409"/>
                            <a:gd name="T98" fmla="*/ 45 w 890"/>
                            <a:gd name="T99" fmla="*/ 279 h 409"/>
                            <a:gd name="T100" fmla="*/ 77 w 890"/>
                            <a:gd name="T101" fmla="*/ 290 h 409"/>
                            <a:gd name="T102" fmla="*/ 88 w 890"/>
                            <a:gd name="T103" fmla="*/ 290 h 409"/>
                            <a:gd name="T104" fmla="*/ 148 w 890"/>
                            <a:gd name="T105" fmla="*/ 233 h 409"/>
                            <a:gd name="T106" fmla="*/ 134 w 890"/>
                            <a:gd name="T107" fmla="*/ 193 h 409"/>
                            <a:gd name="T108" fmla="*/ 77 w 890"/>
                            <a:gd name="T109" fmla="*/ 171 h 409"/>
                            <a:gd name="T110" fmla="*/ 43 w 890"/>
                            <a:gd name="T111" fmla="*/ 185 h 409"/>
                            <a:gd name="T112" fmla="*/ 37 w 890"/>
                            <a:gd name="T113" fmla="*/ 189 h 409"/>
                            <a:gd name="T114" fmla="*/ 37 w 890"/>
                            <a:gd name="T115" fmla="*/ 190 h 409"/>
                            <a:gd name="T116" fmla="*/ 12 w 890"/>
                            <a:gd name="T117" fmla="*/ 198 h 409"/>
                            <a:gd name="T118" fmla="*/ 3 w 890"/>
                            <a:gd name="T119" fmla="*/ 196 h 409"/>
                            <a:gd name="T120" fmla="*/ 7 w 890"/>
                            <a:gd name="T121" fmla="*/ 22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0" h="409">
                              <a:moveTo>
                                <a:pt x="7" y="22"/>
                              </a:moveTo>
                              <a:cubicBezTo>
                                <a:pt x="18" y="37"/>
                                <a:pt x="13" y="73"/>
                                <a:pt x="13" y="94"/>
                              </a:cubicBezTo>
                              <a:cubicBezTo>
                                <a:pt x="13" y="128"/>
                                <a:pt x="13" y="162"/>
                                <a:pt x="13" y="196"/>
                              </a:cubicBezTo>
                              <a:cubicBezTo>
                                <a:pt x="11" y="194"/>
                                <a:pt x="9" y="191"/>
                                <a:pt x="7" y="188"/>
                              </a:cubicBezTo>
                              <a:cubicBezTo>
                                <a:pt x="8" y="188"/>
                                <a:pt x="9" y="188"/>
                                <a:pt x="12" y="189"/>
                              </a:cubicBezTo>
                              <a:cubicBezTo>
                                <a:pt x="16" y="189"/>
                                <a:pt x="16" y="189"/>
                                <a:pt x="16" y="189"/>
                              </a:cubicBezTo>
                              <a:cubicBezTo>
                                <a:pt x="19" y="189"/>
                                <a:pt x="19" y="189"/>
                                <a:pt x="19" y="189"/>
                              </a:cubicBezTo>
                              <a:cubicBezTo>
                                <a:pt x="19" y="189"/>
                                <a:pt x="19" y="189"/>
                                <a:pt x="20" y="189"/>
                              </a:cubicBezTo>
                              <a:cubicBezTo>
                                <a:pt x="23" y="188"/>
                                <a:pt x="28" y="185"/>
                                <a:pt x="30" y="183"/>
                              </a:cubicBezTo>
                              <a:cubicBezTo>
                                <a:pt x="37" y="187"/>
                                <a:pt x="37" y="187"/>
                                <a:pt x="37" y="187"/>
                              </a:cubicBezTo>
                              <a:cubicBezTo>
                                <a:pt x="38" y="187"/>
                                <a:pt x="37" y="186"/>
                                <a:pt x="37" y="184"/>
                              </a:cubicBezTo>
                              <a:cubicBezTo>
                                <a:pt x="36" y="184"/>
                                <a:pt x="36" y="183"/>
                                <a:pt x="35" y="182"/>
                              </a:cubicBezTo>
                              <a:cubicBezTo>
                                <a:pt x="34" y="181"/>
                                <a:pt x="35" y="181"/>
                                <a:pt x="35" y="181"/>
                              </a:cubicBezTo>
                              <a:cubicBezTo>
                                <a:pt x="35" y="181"/>
                                <a:pt x="35" y="181"/>
                                <a:pt x="35" y="181"/>
                              </a:cubicBezTo>
                              <a:cubicBezTo>
                                <a:pt x="35" y="181"/>
                                <a:pt x="35" y="180"/>
                                <a:pt x="37" y="179"/>
                              </a:cubicBezTo>
                              <a:cubicBezTo>
                                <a:pt x="39" y="178"/>
                                <a:pt x="40" y="177"/>
                                <a:pt x="41" y="176"/>
                              </a:cubicBezTo>
                              <a:cubicBezTo>
                                <a:pt x="42" y="175"/>
                                <a:pt x="43" y="174"/>
                                <a:pt x="44" y="174"/>
                              </a:cubicBezTo>
                              <a:cubicBezTo>
                                <a:pt x="46" y="172"/>
                                <a:pt x="49" y="171"/>
                                <a:pt x="51" y="169"/>
                              </a:cubicBezTo>
                              <a:cubicBezTo>
                                <a:pt x="56" y="167"/>
                                <a:pt x="61" y="165"/>
                                <a:pt x="67" y="164"/>
                              </a:cubicBezTo>
                              <a:cubicBezTo>
                                <a:pt x="72" y="162"/>
                                <a:pt x="78" y="161"/>
                                <a:pt x="84" y="162"/>
                              </a:cubicBezTo>
                              <a:cubicBezTo>
                                <a:pt x="89" y="162"/>
                                <a:pt x="95" y="162"/>
                                <a:pt x="100" y="164"/>
                              </a:cubicBezTo>
                              <a:cubicBezTo>
                                <a:pt x="122" y="168"/>
                                <a:pt x="141" y="184"/>
                                <a:pt x="150" y="205"/>
                              </a:cubicBezTo>
                              <a:cubicBezTo>
                                <a:pt x="155" y="215"/>
                                <a:pt x="156" y="227"/>
                                <a:pt x="155" y="239"/>
                              </a:cubicBezTo>
                              <a:cubicBezTo>
                                <a:pt x="154" y="243"/>
                                <a:pt x="154" y="243"/>
                                <a:pt x="154" y="243"/>
                              </a:cubicBezTo>
                              <a:cubicBezTo>
                                <a:pt x="153" y="247"/>
                                <a:pt x="153" y="247"/>
                                <a:pt x="153" y="247"/>
                              </a:cubicBezTo>
                              <a:cubicBezTo>
                                <a:pt x="152" y="250"/>
                                <a:pt x="151" y="253"/>
                                <a:pt x="150" y="255"/>
                              </a:cubicBezTo>
                              <a:cubicBezTo>
                                <a:pt x="148" y="261"/>
                                <a:pt x="145" y="266"/>
                                <a:pt x="141" y="270"/>
                              </a:cubicBezTo>
                              <a:cubicBezTo>
                                <a:pt x="134" y="279"/>
                                <a:pt x="125" y="286"/>
                                <a:pt x="114" y="291"/>
                              </a:cubicBezTo>
                              <a:cubicBezTo>
                                <a:pt x="104" y="295"/>
                                <a:pt x="93" y="298"/>
                                <a:pt x="82" y="298"/>
                              </a:cubicBezTo>
                              <a:cubicBezTo>
                                <a:pt x="70" y="298"/>
                                <a:pt x="59" y="294"/>
                                <a:pt x="49" y="290"/>
                              </a:cubicBezTo>
                              <a:cubicBezTo>
                                <a:pt x="44" y="288"/>
                                <a:pt x="40" y="286"/>
                                <a:pt x="35" y="282"/>
                              </a:cubicBezTo>
                              <a:cubicBezTo>
                                <a:pt x="34" y="282"/>
                                <a:pt x="34" y="282"/>
                                <a:pt x="33" y="281"/>
                              </a:cubicBezTo>
                              <a:cubicBezTo>
                                <a:pt x="32" y="280"/>
                                <a:pt x="31" y="279"/>
                                <a:pt x="30" y="279"/>
                              </a:cubicBezTo>
                              <a:cubicBezTo>
                                <a:pt x="30" y="279"/>
                                <a:pt x="30" y="279"/>
                                <a:pt x="30" y="279"/>
                              </a:cubicBezTo>
                              <a:cubicBezTo>
                                <a:pt x="30" y="279"/>
                                <a:pt x="30" y="279"/>
                                <a:pt x="30" y="279"/>
                              </a:cubicBezTo>
                              <a:cubicBezTo>
                                <a:pt x="30" y="279"/>
                                <a:pt x="33" y="274"/>
                                <a:pt x="31" y="277"/>
                              </a:cubicBezTo>
                              <a:cubicBezTo>
                                <a:pt x="31" y="277"/>
                                <a:pt x="31" y="277"/>
                                <a:pt x="31" y="277"/>
                              </a:cubicBezTo>
                              <a:cubicBezTo>
                                <a:pt x="30" y="278"/>
                                <a:pt x="29" y="279"/>
                                <a:pt x="29" y="278"/>
                              </a:cubicBezTo>
                              <a:cubicBezTo>
                                <a:pt x="29" y="278"/>
                                <a:pt x="29" y="278"/>
                                <a:pt x="29" y="278"/>
                              </a:cubicBezTo>
                              <a:cubicBezTo>
                                <a:pt x="29" y="278"/>
                                <a:pt x="28" y="278"/>
                                <a:pt x="28" y="277"/>
                              </a:cubicBezTo>
                              <a:cubicBezTo>
                                <a:pt x="27" y="277"/>
                                <a:pt x="27" y="277"/>
                                <a:pt x="27" y="277"/>
                              </a:cubicBezTo>
                              <a:cubicBezTo>
                                <a:pt x="24" y="276"/>
                                <a:pt x="21" y="276"/>
                                <a:pt x="18" y="277"/>
                              </a:cubicBezTo>
                              <a:cubicBezTo>
                                <a:pt x="18" y="277"/>
                                <a:pt x="18" y="278"/>
                                <a:pt x="18" y="278"/>
                              </a:cubicBezTo>
                              <a:cubicBezTo>
                                <a:pt x="18" y="279"/>
                                <a:pt x="18" y="279"/>
                                <a:pt x="18" y="279"/>
                              </a:cubicBezTo>
                              <a:cubicBezTo>
                                <a:pt x="18" y="281"/>
                                <a:pt x="18" y="281"/>
                                <a:pt x="18" y="281"/>
                              </a:cubicBezTo>
                              <a:cubicBezTo>
                                <a:pt x="18" y="283"/>
                                <a:pt x="18" y="283"/>
                                <a:pt x="18" y="283"/>
                              </a:cubicBezTo>
                              <a:cubicBezTo>
                                <a:pt x="18" y="284"/>
                                <a:pt x="18" y="284"/>
                                <a:pt x="18" y="284"/>
                              </a:cubicBezTo>
                              <a:cubicBezTo>
                                <a:pt x="18" y="285"/>
                                <a:pt x="18" y="285"/>
                                <a:pt x="18" y="285"/>
                              </a:cubicBezTo>
                              <a:cubicBezTo>
                                <a:pt x="19" y="289"/>
                                <a:pt x="19" y="289"/>
                                <a:pt x="19" y="289"/>
                              </a:cubicBezTo>
                              <a:cubicBezTo>
                                <a:pt x="19" y="307"/>
                                <a:pt x="20" y="326"/>
                                <a:pt x="20" y="344"/>
                              </a:cubicBezTo>
                              <a:cubicBezTo>
                                <a:pt x="20" y="353"/>
                                <a:pt x="21" y="362"/>
                                <a:pt x="21" y="372"/>
                              </a:cubicBezTo>
                              <a:cubicBezTo>
                                <a:pt x="21" y="380"/>
                                <a:pt x="21" y="394"/>
                                <a:pt x="22" y="391"/>
                              </a:cubicBezTo>
                              <a:cubicBezTo>
                                <a:pt x="22" y="392"/>
                                <a:pt x="22" y="392"/>
                                <a:pt x="22" y="392"/>
                              </a:cubicBezTo>
                              <a:cubicBezTo>
                                <a:pt x="23" y="392"/>
                                <a:pt x="24" y="392"/>
                                <a:pt x="24" y="392"/>
                              </a:cubicBezTo>
                              <a:cubicBezTo>
                                <a:pt x="44" y="392"/>
                                <a:pt x="44" y="392"/>
                                <a:pt x="44" y="392"/>
                              </a:cubicBezTo>
                              <a:cubicBezTo>
                                <a:pt x="58" y="391"/>
                                <a:pt x="72" y="391"/>
                                <a:pt x="85" y="391"/>
                              </a:cubicBezTo>
                              <a:cubicBezTo>
                                <a:pt x="113" y="390"/>
                                <a:pt x="141" y="390"/>
                                <a:pt x="169" y="390"/>
                              </a:cubicBezTo>
                              <a:cubicBezTo>
                                <a:pt x="224" y="390"/>
                                <a:pt x="280" y="390"/>
                                <a:pt x="335" y="391"/>
                              </a:cubicBezTo>
                              <a:cubicBezTo>
                                <a:pt x="447" y="392"/>
                                <a:pt x="559" y="394"/>
                                <a:pt x="670" y="396"/>
                              </a:cubicBezTo>
                              <a:cubicBezTo>
                                <a:pt x="706" y="396"/>
                                <a:pt x="741" y="397"/>
                                <a:pt x="777" y="398"/>
                              </a:cubicBezTo>
                              <a:cubicBezTo>
                                <a:pt x="795" y="398"/>
                                <a:pt x="813" y="398"/>
                                <a:pt x="830" y="399"/>
                              </a:cubicBezTo>
                              <a:cubicBezTo>
                                <a:pt x="857" y="399"/>
                                <a:pt x="857" y="399"/>
                                <a:pt x="857" y="399"/>
                              </a:cubicBezTo>
                              <a:cubicBezTo>
                                <a:pt x="860" y="399"/>
                                <a:pt x="860" y="399"/>
                                <a:pt x="860" y="399"/>
                              </a:cubicBezTo>
                              <a:cubicBezTo>
                                <a:pt x="863" y="399"/>
                                <a:pt x="863" y="399"/>
                                <a:pt x="863" y="399"/>
                              </a:cubicBezTo>
                              <a:cubicBezTo>
                                <a:pt x="866" y="400"/>
                                <a:pt x="866" y="400"/>
                                <a:pt x="866" y="400"/>
                              </a:cubicBezTo>
                              <a:cubicBezTo>
                                <a:pt x="872" y="400"/>
                                <a:pt x="872" y="400"/>
                                <a:pt x="872" y="400"/>
                              </a:cubicBezTo>
                              <a:cubicBezTo>
                                <a:pt x="876" y="274"/>
                                <a:pt x="879" y="149"/>
                                <a:pt x="883" y="23"/>
                              </a:cubicBezTo>
                              <a:cubicBezTo>
                                <a:pt x="858" y="23"/>
                                <a:pt x="832" y="22"/>
                                <a:pt x="807" y="21"/>
                              </a:cubicBezTo>
                              <a:cubicBezTo>
                                <a:pt x="539" y="13"/>
                                <a:pt x="264" y="4"/>
                                <a:pt x="3" y="8"/>
                              </a:cubicBezTo>
                              <a:cubicBezTo>
                                <a:pt x="16" y="0"/>
                                <a:pt x="60" y="3"/>
                                <a:pt x="85" y="2"/>
                              </a:cubicBezTo>
                              <a:cubicBezTo>
                                <a:pt x="213" y="0"/>
                                <a:pt x="348" y="1"/>
                                <a:pt x="483" y="4"/>
                              </a:cubicBezTo>
                              <a:cubicBezTo>
                                <a:pt x="551" y="5"/>
                                <a:pt x="619" y="7"/>
                                <a:pt x="686" y="9"/>
                              </a:cubicBezTo>
                              <a:cubicBezTo>
                                <a:pt x="755" y="12"/>
                                <a:pt x="823" y="14"/>
                                <a:pt x="890" y="16"/>
                              </a:cubicBezTo>
                              <a:cubicBezTo>
                                <a:pt x="890" y="22"/>
                                <a:pt x="890" y="27"/>
                                <a:pt x="890" y="32"/>
                              </a:cubicBezTo>
                              <a:cubicBezTo>
                                <a:pt x="889" y="46"/>
                                <a:pt x="889" y="60"/>
                                <a:pt x="888" y="74"/>
                              </a:cubicBezTo>
                              <a:cubicBezTo>
                                <a:pt x="888" y="88"/>
                                <a:pt x="888" y="101"/>
                                <a:pt x="887" y="114"/>
                              </a:cubicBezTo>
                              <a:cubicBezTo>
                                <a:pt x="887" y="141"/>
                                <a:pt x="886" y="168"/>
                                <a:pt x="886" y="194"/>
                              </a:cubicBezTo>
                              <a:cubicBezTo>
                                <a:pt x="885" y="248"/>
                                <a:pt x="884" y="302"/>
                                <a:pt x="882" y="355"/>
                              </a:cubicBezTo>
                              <a:cubicBezTo>
                                <a:pt x="882" y="372"/>
                                <a:pt x="881" y="390"/>
                                <a:pt x="881" y="409"/>
                              </a:cubicBezTo>
                              <a:cubicBezTo>
                                <a:pt x="834" y="407"/>
                                <a:pt x="787" y="406"/>
                                <a:pt x="740" y="405"/>
                              </a:cubicBezTo>
                              <a:cubicBezTo>
                                <a:pt x="691" y="404"/>
                                <a:pt x="642" y="403"/>
                                <a:pt x="592" y="402"/>
                              </a:cubicBezTo>
                              <a:cubicBezTo>
                                <a:pt x="493" y="400"/>
                                <a:pt x="392" y="399"/>
                                <a:pt x="289" y="399"/>
                              </a:cubicBezTo>
                              <a:cubicBezTo>
                                <a:pt x="242" y="399"/>
                                <a:pt x="194" y="399"/>
                                <a:pt x="146" y="400"/>
                              </a:cubicBezTo>
                              <a:cubicBezTo>
                                <a:pt x="122" y="400"/>
                                <a:pt x="99" y="400"/>
                                <a:pt x="75" y="401"/>
                              </a:cubicBezTo>
                              <a:cubicBezTo>
                                <a:pt x="39" y="402"/>
                                <a:pt x="39" y="402"/>
                                <a:pt x="39" y="402"/>
                              </a:cubicBezTo>
                              <a:cubicBezTo>
                                <a:pt x="22" y="402"/>
                                <a:pt x="22" y="402"/>
                                <a:pt x="22" y="402"/>
                              </a:cubicBezTo>
                              <a:cubicBezTo>
                                <a:pt x="12" y="402"/>
                                <a:pt x="12" y="402"/>
                                <a:pt x="12" y="402"/>
                              </a:cubicBezTo>
                              <a:cubicBezTo>
                                <a:pt x="12" y="393"/>
                                <a:pt x="12" y="393"/>
                                <a:pt x="12" y="393"/>
                              </a:cubicBezTo>
                              <a:cubicBezTo>
                                <a:pt x="11" y="378"/>
                                <a:pt x="11" y="378"/>
                                <a:pt x="11" y="378"/>
                              </a:cubicBezTo>
                              <a:cubicBezTo>
                                <a:pt x="11" y="350"/>
                                <a:pt x="10" y="323"/>
                                <a:pt x="10" y="295"/>
                              </a:cubicBezTo>
                              <a:cubicBezTo>
                                <a:pt x="10" y="278"/>
                                <a:pt x="10" y="278"/>
                                <a:pt x="10" y="278"/>
                              </a:cubicBezTo>
                              <a:cubicBezTo>
                                <a:pt x="10" y="270"/>
                                <a:pt x="10" y="270"/>
                                <a:pt x="10" y="270"/>
                              </a:cubicBezTo>
                              <a:cubicBezTo>
                                <a:pt x="10" y="270"/>
                                <a:pt x="10" y="270"/>
                                <a:pt x="10" y="270"/>
                              </a:cubicBezTo>
                              <a:cubicBezTo>
                                <a:pt x="10" y="269"/>
                                <a:pt x="9" y="269"/>
                                <a:pt x="10" y="269"/>
                              </a:cubicBezTo>
                              <a:cubicBezTo>
                                <a:pt x="11" y="268"/>
                                <a:pt x="11" y="268"/>
                                <a:pt x="11" y="268"/>
                              </a:cubicBezTo>
                              <a:cubicBezTo>
                                <a:pt x="13" y="268"/>
                                <a:pt x="14" y="268"/>
                                <a:pt x="15" y="267"/>
                              </a:cubicBezTo>
                              <a:cubicBezTo>
                                <a:pt x="17" y="267"/>
                                <a:pt x="20" y="267"/>
                                <a:pt x="22" y="267"/>
                              </a:cubicBezTo>
                              <a:cubicBezTo>
                                <a:pt x="24" y="268"/>
                                <a:pt x="27" y="268"/>
                                <a:pt x="29" y="269"/>
                              </a:cubicBezTo>
                              <a:cubicBezTo>
                                <a:pt x="31" y="270"/>
                                <a:pt x="34" y="271"/>
                                <a:pt x="35" y="273"/>
                              </a:cubicBezTo>
                              <a:cubicBezTo>
                                <a:pt x="39" y="276"/>
                                <a:pt x="42" y="278"/>
                                <a:pt x="45" y="279"/>
                              </a:cubicBezTo>
                              <a:cubicBezTo>
                                <a:pt x="52" y="283"/>
                                <a:pt x="58" y="286"/>
                                <a:pt x="66" y="288"/>
                              </a:cubicBezTo>
                              <a:cubicBezTo>
                                <a:pt x="69" y="289"/>
                                <a:pt x="73" y="289"/>
                                <a:pt x="77" y="290"/>
                              </a:cubicBezTo>
                              <a:cubicBezTo>
                                <a:pt x="79" y="290"/>
                                <a:pt x="81" y="290"/>
                                <a:pt x="83" y="290"/>
                              </a:cubicBezTo>
                              <a:cubicBezTo>
                                <a:pt x="88" y="290"/>
                                <a:pt x="88" y="290"/>
                                <a:pt x="88" y="290"/>
                              </a:cubicBezTo>
                              <a:cubicBezTo>
                                <a:pt x="103" y="288"/>
                                <a:pt x="118" y="283"/>
                                <a:pt x="129" y="273"/>
                              </a:cubicBezTo>
                              <a:cubicBezTo>
                                <a:pt x="140" y="263"/>
                                <a:pt x="147" y="248"/>
                                <a:pt x="148" y="233"/>
                              </a:cubicBezTo>
                              <a:cubicBezTo>
                                <a:pt x="148" y="226"/>
                                <a:pt x="147" y="219"/>
                                <a:pt x="145" y="212"/>
                              </a:cubicBezTo>
                              <a:cubicBezTo>
                                <a:pt x="142" y="205"/>
                                <a:pt x="138" y="198"/>
                                <a:pt x="134" y="193"/>
                              </a:cubicBezTo>
                              <a:cubicBezTo>
                                <a:pt x="123" y="180"/>
                                <a:pt x="106" y="172"/>
                                <a:pt x="90" y="170"/>
                              </a:cubicBezTo>
                              <a:cubicBezTo>
                                <a:pt x="85" y="170"/>
                                <a:pt x="81" y="170"/>
                                <a:pt x="77" y="171"/>
                              </a:cubicBezTo>
                              <a:cubicBezTo>
                                <a:pt x="73" y="171"/>
                                <a:pt x="69" y="172"/>
                                <a:pt x="65" y="173"/>
                              </a:cubicBezTo>
                              <a:cubicBezTo>
                                <a:pt x="57" y="176"/>
                                <a:pt x="49" y="180"/>
                                <a:pt x="43" y="185"/>
                              </a:cubicBezTo>
                              <a:cubicBezTo>
                                <a:pt x="42" y="186"/>
                                <a:pt x="41" y="187"/>
                                <a:pt x="40" y="188"/>
                              </a:cubicBezTo>
                              <a:cubicBezTo>
                                <a:pt x="39" y="189"/>
                                <a:pt x="38" y="189"/>
                                <a:pt x="37" y="189"/>
                              </a:cubicBezTo>
                              <a:cubicBezTo>
                                <a:pt x="37" y="189"/>
                                <a:pt x="37" y="189"/>
                                <a:pt x="37" y="189"/>
                              </a:cubicBezTo>
                              <a:cubicBezTo>
                                <a:pt x="37" y="190"/>
                                <a:pt x="37" y="190"/>
                                <a:pt x="37" y="190"/>
                              </a:cubicBezTo>
                              <a:cubicBezTo>
                                <a:pt x="33" y="194"/>
                                <a:pt x="27" y="197"/>
                                <a:pt x="21" y="198"/>
                              </a:cubicBezTo>
                              <a:cubicBezTo>
                                <a:pt x="18" y="198"/>
                                <a:pt x="15" y="198"/>
                                <a:pt x="12" y="198"/>
                              </a:cubicBezTo>
                              <a:cubicBezTo>
                                <a:pt x="9" y="198"/>
                                <a:pt x="6" y="197"/>
                                <a:pt x="3" y="196"/>
                              </a:cubicBezTo>
                              <a:cubicBezTo>
                                <a:pt x="3" y="196"/>
                                <a:pt x="3" y="196"/>
                                <a:pt x="3" y="196"/>
                              </a:cubicBezTo>
                              <a:cubicBezTo>
                                <a:pt x="3" y="164"/>
                                <a:pt x="3" y="131"/>
                                <a:pt x="3" y="97"/>
                              </a:cubicBezTo>
                              <a:cubicBezTo>
                                <a:pt x="3" y="73"/>
                                <a:pt x="0" y="43"/>
                                <a:pt x="7" y="2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44.75pt;margin-top:418.5pt;height:85.85pt;width:185.95pt;z-index:251679744;mso-width-relative:page;mso-height-relative:page;" fillcolor="#222221" filled="t" stroked="f" coordsize="890,409" o:gfxdata="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" path="m7,22c18,37,13,73,13,94c13,128,13,162,13,196c11,194,9,191,7,188c8,188,9,188,12,189c16,189,16,189,16,189c19,189,19,189,19,189c19,189,19,189,20,189c23,188,28,185,30,183c37,187,37,187,37,187c38,187,37,186,37,184c36,184,36,183,35,182c34,181,35,181,35,181c35,181,35,181,35,181c35,181,35,180,37,179c39,178,40,177,41,176c42,175,43,174,44,174c46,172,49,171,51,169c56,167,61,165,67,164c72,162,78,161,84,162c89,162,95,162,100,164c122,168,141,184,150,205c155,215,156,227,155,239c154,243,154,243,154,243c153,247,153,247,153,247c152,250,151,253,150,255c148,261,145,266,141,270c134,279,125,286,114,291c104,295,93,298,82,298c70,298,59,294,49,290c44,288,40,286,35,282c34,282,34,282,33,281c32,280,31,279,30,279c30,279,30,279,30,279c30,279,30,279,30,279c30,279,33,274,31,277c31,277,31,277,31,277c30,278,29,279,29,278c29,278,29,278,29,278c29,278,28,278,28,277c27,277,27,277,27,277c24,276,21,276,18,277c18,277,18,278,18,278c18,279,18,279,18,279c18,281,18,281,18,281c18,283,18,283,18,283c18,284,18,284,18,284c18,285,18,285,18,285c19,289,19,289,19,289c19,307,20,326,20,344c20,353,21,362,21,372c21,380,21,394,22,391c22,392,22,392,22,392c23,392,24,392,24,392c44,392,44,392,44,392c58,391,72,391,85,391c113,390,141,390,169,390c224,390,280,390,335,391c447,392,559,394,670,396c706,396,741,397,777,398c795,398,813,398,830,399c857,399,857,399,857,399c860,399,860,399,860,399c863,399,863,399,863,399c866,400,866,400,866,400c872,400,872,400,872,400c876,274,879,149,883,23c858,23,832,22,807,21c539,13,264,4,3,8c16,0,60,3,85,2c213,0,348,1,483,4c551,5,619,7,686,9c755,12,823,14,890,16c890,22,890,27,890,32c889,46,889,60,888,74c888,88,888,101,887,114c887,141,886,168,886,194c885,248,884,302,882,355c882,372,881,390,881,409c834,407,787,406,740,405c691,404,642,403,592,402c493,400,392,399,289,399c242,399,194,399,146,400c122,400,99,400,75,401c39,402,39,402,39,402c22,402,22,402,22,402c12,402,12,402,12,402c12,393,12,393,12,393c11,378,11,378,11,378c11,350,10,323,10,295c10,278,10,278,10,278c10,270,10,270,10,270c10,270,10,270,10,270c10,269,9,269,10,269c11,268,11,268,11,268c13,268,14,268,15,267c17,267,20,267,22,267c24,268,27,268,29,269c31,270,34,271,35,273c39,276,42,278,45,279c52,283,58,286,66,288c69,289,73,289,77,290c79,290,81,290,83,290c88,290,88,290,88,290c103,288,118,283,129,273c140,263,147,248,148,233c148,226,147,219,145,212c142,205,138,198,134,193c123,180,106,172,90,170c85,170,81,170,77,171c73,171,69,172,65,173c57,176,49,180,43,185c42,186,41,187,40,188c39,189,38,189,37,189c37,189,37,189,37,189c37,190,37,190,37,190c33,194,27,197,21,198c18,198,15,198,12,198c9,198,6,197,3,196c3,196,3,196,3,196c3,164,3,131,3,97c3,73,0,43,7,22xe">
                <v:path o:connectlocs="34494,250581;18574,501162;42455,503828;53068,503828;98177,498496;92870,485167;92870,482502;108791,469173;135325,450513;222889,431852;398016,546480;408630,647779;398016,679768;302492,775735;130018,773069;87563,749077;79603,743746;82256,738414;76949,741080;74296,738414;47761,738414;47761,743746;47761,754409;47761,759741;53068,917020;58375,1042311;63682,1044977;225542,1042311;888903,1042311;2061725,1060971;2274001,1063637;2289922,1063637;2313803,1066303;2141329,55980;225542,5331;1820262,23991;2361565,85304;2353604,303896;2340337,946344;1963548,1079631;766845,1063637;199008,1068968;58375,1071634;31841,1047642;26534,786398;26534,719754;26534,717088;39801,711757;76949,717088;119404,743746;204315,773069;233503,773069;392709,621121;355561,514491;204315,455844;114098,493165;98177,503828;98177,506494;31841,527820;7960,522488;18574,58646"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1657350</wp:posOffset>
                </wp:positionH>
                <wp:positionV relativeFrom="paragraph">
                  <wp:posOffset>3539490</wp:posOffset>
                </wp:positionV>
                <wp:extent cx="1791970" cy="701040"/>
                <wp:effectExtent l="0" t="0" r="0" b="0"/>
                <wp:wrapNone/>
                <wp:docPr id="15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00350" y="4453890"/>
                          <a:ext cx="1791970" cy="701040"/>
                        </a:xfrm>
                        <a:prstGeom prst="rect">
                          <a:avLst/>
                        </a:prstGeom>
                        <a:noFill/>
                      </wps:spPr>
                      <wps:txbx>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0.5pt;margin-top:278.7pt;height:55.2pt;width:141.1pt;z-index:251678720;mso-width-relative:page;mso-height-relative:page;" filled="f" stroked="f" coordsize="21600,21600" o:gfxdata="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nwrCl2QAAAAsBAAAPAAAAAAAAAAEAIAAAACIAAABkcnMvZG93bnJldi54bWxQSwECFAAUAAAA&#10;CACHTuJA/RjTCSYCAADQAwAADgAAAAAAAAABACAAAAAoAQAAZHJzL2Uyb0RvYy54bWxQSwUGAAAA&#10;AAYABgBZAQAAwAUAAAAA&#10;">
                <v:fill on="f" focussize="0,0"/>
                <v:stroke on="f"/>
                <v:imagedata o:title=""/>
                <o:lock v:ext="edit" aspectratio="f"/>
                <v:textbox style="mso-fit-shape-to-text:t;">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-194945</wp:posOffset>
                </wp:positionH>
                <wp:positionV relativeFrom="paragraph">
                  <wp:posOffset>3381375</wp:posOffset>
                </wp:positionV>
                <wp:extent cx="1378585" cy="1104265"/>
                <wp:effectExtent l="0" t="0" r="12065" b="635"/>
                <wp:wrapNone/>
                <wp:docPr id="156"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948055" y="4295775"/>
                          <a:ext cx="1378585" cy="1104265"/>
                        </a:xfrm>
                        <a:custGeom>
                          <a:avLst/>
                          <a:gdLst>
                            <a:gd name="T0" fmla="*/ 496 w 520"/>
                            <a:gd name="T1" fmla="*/ 160 h 414"/>
                            <a:gd name="T2" fmla="*/ 496 w 520"/>
                            <a:gd name="T3" fmla="*/ 259 h 414"/>
                            <a:gd name="T4" fmla="*/ 452 w 520"/>
                            <a:gd name="T5" fmla="*/ 276 h 414"/>
                            <a:gd name="T6" fmla="*/ 419 w 520"/>
                            <a:gd name="T7" fmla="*/ 270 h 414"/>
                            <a:gd name="T8" fmla="*/ 399 w 520"/>
                            <a:gd name="T9" fmla="*/ 259 h 414"/>
                            <a:gd name="T10" fmla="*/ 395 w 520"/>
                            <a:gd name="T11" fmla="*/ 256 h 414"/>
                            <a:gd name="T12" fmla="*/ 387 w 520"/>
                            <a:gd name="T13" fmla="*/ 255 h 414"/>
                            <a:gd name="T14" fmla="*/ 382 w 520"/>
                            <a:gd name="T15" fmla="*/ 258 h 414"/>
                            <a:gd name="T16" fmla="*/ 383 w 520"/>
                            <a:gd name="T17" fmla="*/ 277 h 414"/>
                            <a:gd name="T18" fmla="*/ 387 w 520"/>
                            <a:gd name="T19" fmla="*/ 368 h 414"/>
                            <a:gd name="T20" fmla="*/ 347 w 520"/>
                            <a:gd name="T21" fmla="*/ 412 h 414"/>
                            <a:gd name="T22" fmla="*/ 194 w 520"/>
                            <a:gd name="T23" fmla="*/ 414 h 414"/>
                            <a:gd name="T24" fmla="*/ 40 w 520"/>
                            <a:gd name="T25" fmla="*/ 411 h 414"/>
                            <a:gd name="T26" fmla="*/ 0 w 520"/>
                            <a:gd name="T27" fmla="*/ 365 h 414"/>
                            <a:gd name="T28" fmla="*/ 7 w 520"/>
                            <a:gd name="T29" fmla="*/ 162 h 414"/>
                            <a:gd name="T30" fmla="*/ 72 w 520"/>
                            <a:gd name="T31" fmla="*/ 2 h 414"/>
                            <a:gd name="T32" fmla="*/ 308 w 520"/>
                            <a:gd name="T33" fmla="*/ 13 h 414"/>
                            <a:gd name="T34" fmla="*/ 348 w 520"/>
                            <a:gd name="T35" fmla="*/ 15 h 414"/>
                            <a:gd name="T36" fmla="*/ 357 w 520"/>
                            <a:gd name="T37" fmla="*/ 15 h 414"/>
                            <a:gd name="T38" fmla="*/ 355 w 520"/>
                            <a:gd name="T39" fmla="*/ 91 h 414"/>
                            <a:gd name="T40" fmla="*/ 362 w 520"/>
                            <a:gd name="T41" fmla="*/ 191 h 414"/>
                            <a:gd name="T42" fmla="*/ 383 w 520"/>
                            <a:gd name="T43" fmla="*/ 195 h 414"/>
                            <a:gd name="T44" fmla="*/ 403 w 520"/>
                            <a:gd name="T45" fmla="*/ 190 h 414"/>
                            <a:gd name="T46" fmla="*/ 412 w 520"/>
                            <a:gd name="T47" fmla="*/ 184 h 414"/>
                            <a:gd name="T48" fmla="*/ 421 w 520"/>
                            <a:gd name="T49" fmla="*/ 178 h 414"/>
                            <a:gd name="T50" fmla="*/ 433 w 520"/>
                            <a:gd name="T51" fmla="*/ 171 h 414"/>
                            <a:gd name="T52" fmla="*/ 429 w 520"/>
                            <a:gd name="T53" fmla="*/ 178 h 414"/>
                            <a:gd name="T54" fmla="*/ 423 w 520"/>
                            <a:gd name="T55" fmla="*/ 182 h 414"/>
                            <a:gd name="T56" fmla="*/ 422 w 520"/>
                            <a:gd name="T57" fmla="*/ 183 h 414"/>
                            <a:gd name="T58" fmla="*/ 404 w 520"/>
                            <a:gd name="T59" fmla="*/ 191 h 414"/>
                            <a:gd name="T60" fmla="*/ 404 w 520"/>
                            <a:gd name="T61" fmla="*/ 196 h 414"/>
                            <a:gd name="T62" fmla="*/ 385 w 520"/>
                            <a:gd name="T63" fmla="*/ 200 h 414"/>
                            <a:gd name="T64" fmla="*/ 369 w 520"/>
                            <a:gd name="T65" fmla="*/ 199 h 414"/>
                            <a:gd name="T66" fmla="*/ 348 w 520"/>
                            <a:gd name="T67" fmla="*/ 177 h 414"/>
                            <a:gd name="T68" fmla="*/ 348 w 520"/>
                            <a:gd name="T69" fmla="*/ 25 h 414"/>
                            <a:gd name="T70" fmla="*/ 349 w 520"/>
                            <a:gd name="T71" fmla="*/ 25 h 414"/>
                            <a:gd name="T72" fmla="*/ 348 w 520"/>
                            <a:gd name="T73" fmla="*/ 23 h 414"/>
                            <a:gd name="T74" fmla="*/ 345 w 520"/>
                            <a:gd name="T75" fmla="*/ 23 h 414"/>
                            <a:gd name="T76" fmla="*/ 294 w 520"/>
                            <a:gd name="T77" fmla="*/ 21 h 414"/>
                            <a:gd name="T78" fmla="*/ 44 w 520"/>
                            <a:gd name="T79" fmla="*/ 8 h 414"/>
                            <a:gd name="T80" fmla="*/ 20 w 520"/>
                            <a:gd name="T81" fmla="*/ 40 h 414"/>
                            <a:gd name="T82" fmla="*/ 11 w 520"/>
                            <a:gd name="T83" fmla="*/ 270 h 414"/>
                            <a:gd name="T84" fmla="*/ 7 w 520"/>
                            <a:gd name="T85" fmla="*/ 380 h 414"/>
                            <a:gd name="T86" fmla="*/ 183 w 520"/>
                            <a:gd name="T87" fmla="*/ 406 h 414"/>
                            <a:gd name="T88" fmla="*/ 346 w 520"/>
                            <a:gd name="T89" fmla="*/ 402 h 414"/>
                            <a:gd name="T90" fmla="*/ 375 w 520"/>
                            <a:gd name="T91" fmla="*/ 274 h 414"/>
                            <a:gd name="T92" fmla="*/ 375 w 520"/>
                            <a:gd name="T93" fmla="*/ 248 h 414"/>
                            <a:gd name="T94" fmla="*/ 399 w 520"/>
                            <a:gd name="T95" fmla="*/ 250 h 414"/>
                            <a:gd name="T96" fmla="*/ 404 w 520"/>
                            <a:gd name="T97" fmla="*/ 253 h 414"/>
                            <a:gd name="T98" fmla="*/ 454 w 520"/>
                            <a:gd name="T99" fmla="*/ 268 h 414"/>
                            <a:gd name="T100" fmla="*/ 502 w 520"/>
                            <a:gd name="T101" fmla="*/ 240 h 414"/>
                            <a:gd name="T102" fmla="*/ 491 w 520"/>
                            <a:gd name="T103" fmla="*/ 169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20" h="414">
                              <a:moveTo>
                                <a:pt x="449" y="148"/>
                              </a:moveTo>
                              <a:cubicBezTo>
                                <a:pt x="453" y="143"/>
                                <a:pt x="463" y="142"/>
                                <a:pt x="473" y="145"/>
                              </a:cubicBezTo>
                              <a:cubicBezTo>
                                <a:pt x="482" y="148"/>
                                <a:pt x="491" y="155"/>
                                <a:pt x="496" y="160"/>
                              </a:cubicBezTo>
                              <a:cubicBezTo>
                                <a:pt x="511" y="172"/>
                                <a:pt x="520" y="191"/>
                                <a:pt x="520" y="210"/>
                              </a:cubicBezTo>
                              <a:cubicBezTo>
                                <a:pt x="520" y="219"/>
                                <a:pt x="518" y="229"/>
                                <a:pt x="513" y="237"/>
                              </a:cubicBezTo>
                              <a:cubicBezTo>
                                <a:pt x="509" y="246"/>
                                <a:pt x="503" y="253"/>
                                <a:pt x="496" y="259"/>
                              </a:cubicBezTo>
                              <a:cubicBezTo>
                                <a:pt x="489" y="265"/>
                                <a:pt x="481" y="270"/>
                                <a:pt x="472" y="272"/>
                              </a:cubicBezTo>
                              <a:cubicBezTo>
                                <a:pt x="468" y="274"/>
                                <a:pt x="463" y="275"/>
                                <a:pt x="459" y="275"/>
                              </a:cubicBezTo>
                              <a:cubicBezTo>
                                <a:pt x="457" y="276"/>
                                <a:pt x="454" y="276"/>
                                <a:pt x="452" y="276"/>
                              </a:cubicBezTo>
                              <a:cubicBezTo>
                                <a:pt x="449" y="276"/>
                                <a:pt x="449" y="276"/>
                                <a:pt x="449" y="276"/>
                              </a:cubicBezTo>
                              <a:cubicBezTo>
                                <a:pt x="445" y="276"/>
                                <a:pt x="445" y="276"/>
                                <a:pt x="445" y="276"/>
                              </a:cubicBezTo>
                              <a:cubicBezTo>
                                <a:pt x="435" y="276"/>
                                <a:pt x="427" y="273"/>
                                <a:pt x="419" y="270"/>
                              </a:cubicBezTo>
                              <a:cubicBezTo>
                                <a:pt x="415" y="268"/>
                                <a:pt x="411" y="266"/>
                                <a:pt x="407" y="264"/>
                              </a:cubicBezTo>
                              <a:cubicBezTo>
                                <a:pt x="405" y="263"/>
                                <a:pt x="403" y="262"/>
                                <a:pt x="401" y="260"/>
                              </a:cubicBezTo>
                              <a:cubicBezTo>
                                <a:pt x="399" y="259"/>
                                <a:pt x="399" y="259"/>
                                <a:pt x="399" y="259"/>
                              </a:cubicBezTo>
                              <a:cubicBezTo>
                                <a:pt x="397" y="257"/>
                                <a:pt x="397" y="257"/>
                                <a:pt x="397" y="257"/>
                              </a:cubicBezTo>
                              <a:cubicBezTo>
                                <a:pt x="397" y="257"/>
                                <a:pt x="397" y="257"/>
                                <a:pt x="397" y="257"/>
                              </a:cubicBezTo>
                              <a:cubicBezTo>
                                <a:pt x="396" y="257"/>
                                <a:pt x="396" y="256"/>
                                <a:pt x="395" y="256"/>
                              </a:cubicBezTo>
                              <a:cubicBezTo>
                                <a:pt x="395" y="256"/>
                                <a:pt x="394" y="256"/>
                                <a:pt x="394" y="256"/>
                              </a:cubicBezTo>
                              <a:cubicBezTo>
                                <a:pt x="393" y="255"/>
                                <a:pt x="392" y="255"/>
                                <a:pt x="392" y="255"/>
                              </a:cubicBezTo>
                              <a:cubicBezTo>
                                <a:pt x="390" y="255"/>
                                <a:pt x="388" y="255"/>
                                <a:pt x="387" y="255"/>
                              </a:cubicBezTo>
                              <a:cubicBezTo>
                                <a:pt x="385" y="255"/>
                                <a:pt x="384" y="255"/>
                                <a:pt x="382" y="256"/>
                              </a:cubicBezTo>
                              <a:cubicBezTo>
                                <a:pt x="382" y="256"/>
                                <a:pt x="382" y="257"/>
                                <a:pt x="382" y="257"/>
                              </a:cubicBezTo>
                              <a:cubicBezTo>
                                <a:pt x="382" y="258"/>
                                <a:pt x="382" y="258"/>
                                <a:pt x="382" y="258"/>
                              </a:cubicBezTo>
                              <a:cubicBezTo>
                                <a:pt x="382" y="261"/>
                                <a:pt x="382" y="261"/>
                                <a:pt x="382" y="261"/>
                              </a:cubicBezTo>
                              <a:cubicBezTo>
                                <a:pt x="383" y="265"/>
                                <a:pt x="383" y="265"/>
                                <a:pt x="383" y="265"/>
                              </a:cubicBezTo>
                              <a:cubicBezTo>
                                <a:pt x="383" y="277"/>
                                <a:pt x="383" y="277"/>
                                <a:pt x="383" y="277"/>
                              </a:cubicBezTo>
                              <a:cubicBezTo>
                                <a:pt x="383" y="285"/>
                                <a:pt x="384" y="292"/>
                                <a:pt x="384" y="300"/>
                              </a:cubicBezTo>
                              <a:cubicBezTo>
                                <a:pt x="385" y="315"/>
                                <a:pt x="385" y="331"/>
                                <a:pt x="386" y="346"/>
                              </a:cubicBezTo>
                              <a:cubicBezTo>
                                <a:pt x="386" y="353"/>
                                <a:pt x="386" y="361"/>
                                <a:pt x="387" y="368"/>
                              </a:cubicBezTo>
                              <a:cubicBezTo>
                                <a:pt x="387" y="382"/>
                                <a:pt x="387" y="395"/>
                                <a:pt x="388" y="409"/>
                              </a:cubicBezTo>
                              <a:cubicBezTo>
                                <a:pt x="388" y="411"/>
                                <a:pt x="388" y="411"/>
                                <a:pt x="388" y="411"/>
                              </a:cubicBezTo>
                              <a:cubicBezTo>
                                <a:pt x="374" y="412"/>
                                <a:pt x="361" y="412"/>
                                <a:pt x="347" y="412"/>
                              </a:cubicBezTo>
                              <a:cubicBezTo>
                                <a:pt x="325" y="413"/>
                                <a:pt x="325" y="413"/>
                                <a:pt x="325" y="413"/>
                              </a:cubicBezTo>
                              <a:cubicBezTo>
                                <a:pt x="311" y="413"/>
                                <a:pt x="296" y="414"/>
                                <a:pt x="282" y="414"/>
                              </a:cubicBezTo>
                              <a:cubicBezTo>
                                <a:pt x="252" y="414"/>
                                <a:pt x="223" y="414"/>
                                <a:pt x="194" y="414"/>
                              </a:cubicBezTo>
                              <a:cubicBezTo>
                                <a:pt x="165" y="414"/>
                                <a:pt x="135" y="413"/>
                                <a:pt x="106" y="413"/>
                              </a:cubicBezTo>
                              <a:cubicBezTo>
                                <a:pt x="62" y="412"/>
                                <a:pt x="62" y="412"/>
                                <a:pt x="62" y="412"/>
                              </a:cubicBezTo>
                              <a:cubicBezTo>
                                <a:pt x="40" y="411"/>
                                <a:pt x="40" y="411"/>
                                <a:pt x="40" y="411"/>
                              </a:cubicBezTo>
                              <a:cubicBezTo>
                                <a:pt x="0" y="410"/>
                                <a:pt x="0" y="410"/>
                                <a:pt x="0" y="410"/>
                              </a:cubicBezTo>
                              <a:cubicBezTo>
                                <a:pt x="0" y="377"/>
                                <a:pt x="0" y="377"/>
                                <a:pt x="0" y="377"/>
                              </a:cubicBezTo>
                              <a:cubicBezTo>
                                <a:pt x="0" y="365"/>
                                <a:pt x="0" y="365"/>
                                <a:pt x="0" y="365"/>
                              </a:cubicBezTo>
                              <a:cubicBezTo>
                                <a:pt x="1" y="356"/>
                                <a:pt x="1" y="356"/>
                                <a:pt x="1" y="356"/>
                              </a:cubicBezTo>
                              <a:cubicBezTo>
                                <a:pt x="2" y="320"/>
                                <a:pt x="2" y="320"/>
                                <a:pt x="2" y="320"/>
                              </a:cubicBezTo>
                              <a:cubicBezTo>
                                <a:pt x="3" y="267"/>
                                <a:pt x="5" y="214"/>
                                <a:pt x="7" y="162"/>
                              </a:cubicBezTo>
                              <a:cubicBezTo>
                                <a:pt x="9" y="108"/>
                                <a:pt x="11" y="54"/>
                                <a:pt x="14" y="0"/>
                              </a:cubicBezTo>
                              <a:cubicBezTo>
                                <a:pt x="45" y="1"/>
                                <a:pt x="45" y="1"/>
                                <a:pt x="45" y="1"/>
                              </a:cubicBezTo>
                              <a:cubicBezTo>
                                <a:pt x="72" y="2"/>
                                <a:pt x="72" y="2"/>
                                <a:pt x="72" y="2"/>
                              </a:cubicBezTo>
                              <a:cubicBezTo>
                                <a:pt x="90" y="3"/>
                                <a:pt x="108" y="4"/>
                                <a:pt x="127" y="5"/>
                              </a:cubicBezTo>
                              <a:cubicBezTo>
                                <a:pt x="167" y="7"/>
                                <a:pt x="207" y="9"/>
                                <a:pt x="248" y="10"/>
                              </a:cubicBezTo>
                              <a:cubicBezTo>
                                <a:pt x="268" y="11"/>
                                <a:pt x="288" y="12"/>
                                <a:pt x="308" y="13"/>
                              </a:cubicBezTo>
                              <a:cubicBezTo>
                                <a:pt x="339" y="14"/>
                                <a:pt x="339" y="14"/>
                                <a:pt x="339" y="14"/>
                              </a:cubicBezTo>
                              <a:cubicBezTo>
                                <a:pt x="346" y="15"/>
                                <a:pt x="346" y="15"/>
                                <a:pt x="346" y="15"/>
                              </a:cubicBezTo>
                              <a:cubicBezTo>
                                <a:pt x="348" y="15"/>
                                <a:pt x="348" y="15"/>
                                <a:pt x="348" y="15"/>
                              </a:cubicBezTo>
                              <a:cubicBezTo>
                                <a:pt x="349" y="15"/>
                                <a:pt x="349" y="15"/>
                                <a:pt x="349" y="15"/>
                              </a:cubicBezTo>
                              <a:cubicBezTo>
                                <a:pt x="350" y="15"/>
                                <a:pt x="350" y="15"/>
                                <a:pt x="350" y="15"/>
                              </a:cubicBezTo>
                              <a:cubicBezTo>
                                <a:pt x="357" y="15"/>
                                <a:pt x="357" y="15"/>
                                <a:pt x="357" y="15"/>
                              </a:cubicBezTo>
                              <a:cubicBezTo>
                                <a:pt x="356" y="25"/>
                                <a:pt x="356" y="25"/>
                                <a:pt x="356" y="25"/>
                              </a:cubicBezTo>
                              <a:cubicBezTo>
                                <a:pt x="356" y="33"/>
                                <a:pt x="356" y="40"/>
                                <a:pt x="356" y="47"/>
                              </a:cubicBezTo>
                              <a:cubicBezTo>
                                <a:pt x="355" y="62"/>
                                <a:pt x="355" y="76"/>
                                <a:pt x="355" y="91"/>
                              </a:cubicBezTo>
                              <a:cubicBezTo>
                                <a:pt x="354" y="120"/>
                                <a:pt x="354" y="149"/>
                                <a:pt x="354" y="177"/>
                              </a:cubicBezTo>
                              <a:cubicBezTo>
                                <a:pt x="354" y="187"/>
                                <a:pt x="354" y="187"/>
                                <a:pt x="354" y="187"/>
                              </a:cubicBezTo>
                              <a:cubicBezTo>
                                <a:pt x="362" y="191"/>
                                <a:pt x="362" y="191"/>
                                <a:pt x="362" y="191"/>
                              </a:cubicBezTo>
                              <a:cubicBezTo>
                                <a:pt x="365" y="193"/>
                                <a:pt x="368" y="194"/>
                                <a:pt x="371" y="194"/>
                              </a:cubicBezTo>
                              <a:cubicBezTo>
                                <a:pt x="373" y="195"/>
                                <a:pt x="375" y="195"/>
                                <a:pt x="377" y="195"/>
                              </a:cubicBezTo>
                              <a:cubicBezTo>
                                <a:pt x="379" y="195"/>
                                <a:pt x="381" y="195"/>
                                <a:pt x="383" y="195"/>
                              </a:cubicBezTo>
                              <a:cubicBezTo>
                                <a:pt x="385" y="195"/>
                                <a:pt x="385" y="195"/>
                                <a:pt x="385" y="195"/>
                              </a:cubicBezTo>
                              <a:cubicBezTo>
                                <a:pt x="387" y="195"/>
                                <a:pt x="388" y="195"/>
                                <a:pt x="389" y="195"/>
                              </a:cubicBezTo>
                              <a:cubicBezTo>
                                <a:pt x="395" y="194"/>
                                <a:pt x="399" y="192"/>
                                <a:pt x="403" y="190"/>
                              </a:cubicBezTo>
                              <a:cubicBezTo>
                                <a:pt x="407" y="188"/>
                                <a:pt x="410" y="186"/>
                                <a:pt x="414" y="182"/>
                              </a:cubicBezTo>
                              <a:cubicBezTo>
                                <a:pt x="411" y="184"/>
                                <a:pt x="407" y="185"/>
                                <a:pt x="404" y="186"/>
                              </a:cubicBezTo>
                              <a:cubicBezTo>
                                <a:pt x="408" y="186"/>
                                <a:pt x="410" y="185"/>
                                <a:pt x="412" y="184"/>
                              </a:cubicBezTo>
                              <a:cubicBezTo>
                                <a:pt x="414" y="183"/>
                                <a:pt x="416" y="182"/>
                                <a:pt x="417" y="182"/>
                              </a:cubicBezTo>
                              <a:cubicBezTo>
                                <a:pt x="418" y="180"/>
                                <a:pt x="420" y="178"/>
                                <a:pt x="420" y="179"/>
                              </a:cubicBezTo>
                              <a:cubicBezTo>
                                <a:pt x="421" y="178"/>
                                <a:pt x="421" y="178"/>
                                <a:pt x="421" y="178"/>
                              </a:cubicBezTo>
                              <a:cubicBezTo>
                                <a:pt x="423" y="177"/>
                                <a:pt x="423" y="177"/>
                                <a:pt x="423" y="177"/>
                              </a:cubicBezTo>
                              <a:cubicBezTo>
                                <a:pt x="424" y="176"/>
                                <a:pt x="425" y="175"/>
                                <a:pt x="426" y="174"/>
                              </a:cubicBezTo>
                              <a:cubicBezTo>
                                <a:pt x="428" y="173"/>
                                <a:pt x="431" y="172"/>
                                <a:pt x="433" y="171"/>
                              </a:cubicBezTo>
                              <a:cubicBezTo>
                                <a:pt x="438" y="169"/>
                                <a:pt x="444" y="167"/>
                                <a:pt x="449" y="167"/>
                              </a:cubicBezTo>
                              <a:cubicBezTo>
                                <a:pt x="446" y="171"/>
                                <a:pt x="442" y="172"/>
                                <a:pt x="437" y="175"/>
                              </a:cubicBezTo>
                              <a:cubicBezTo>
                                <a:pt x="435" y="176"/>
                                <a:pt x="432" y="177"/>
                                <a:pt x="429" y="178"/>
                              </a:cubicBezTo>
                              <a:cubicBezTo>
                                <a:pt x="428" y="179"/>
                                <a:pt x="427" y="180"/>
                                <a:pt x="426" y="181"/>
                              </a:cubicBezTo>
                              <a:cubicBezTo>
                                <a:pt x="425" y="181"/>
                                <a:pt x="425" y="181"/>
                                <a:pt x="424" y="182"/>
                              </a:cubicBezTo>
                              <a:cubicBezTo>
                                <a:pt x="424" y="182"/>
                                <a:pt x="423" y="182"/>
                                <a:pt x="423" y="182"/>
                              </a:cubicBezTo>
                              <a:cubicBezTo>
                                <a:pt x="423" y="182"/>
                                <a:pt x="423" y="182"/>
                                <a:pt x="423" y="182"/>
                              </a:cubicBezTo>
                              <a:cubicBezTo>
                                <a:pt x="423" y="182"/>
                                <a:pt x="423" y="182"/>
                                <a:pt x="423" y="182"/>
                              </a:cubicBezTo>
                              <a:cubicBezTo>
                                <a:pt x="422" y="183"/>
                                <a:pt x="422" y="183"/>
                                <a:pt x="422" y="183"/>
                              </a:cubicBezTo>
                              <a:cubicBezTo>
                                <a:pt x="421" y="184"/>
                                <a:pt x="421" y="185"/>
                                <a:pt x="419" y="186"/>
                              </a:cubicBezTo>
                              <a:cubicBezTo>
                                <a:pt x="418" y="187"/>
                                <a:pt x="416" y="188"/>
                                <a:pt x="414" y="189"/>
                              </a:cubicBezTo>
                              <a:cubicBezTo>
                                <a:pt x="412" y="190"/>
                                <a:pt x="408" y="191"/>
                                <a:pt x="404" y="191"/>
                              </a:cubicBezTo>
                              <a:cubicBezTo>
                                <a:pt x="409" y="189"/>
                                <a:pt x="414" y="187"/>
                                <a:pt x="418" y="185"/>
                              </a:cubicBezTo>
                              <a:cubicBezTo>
                                <a:pt x="417" y="186"/>
                                <a:pt x="416" y="187"/>
                                <a:pt x="416" y="188"/>
                              </a:cubicBezTo>
                              <a:cubicBezTo>
                                <a:pt x="412" y="191"/>
                                <a:pt x="408" y="193"/>
                                <a:pt x="404" y="196"/>
                              </a:cubicBezTo>
                              <a:cubicBezTo>
                                <a:pt x="402" y="197"/>
                                <a:pt x="399" y="197"/>
                                <a:pt x="397" y="198"/>
                              </a:cubicBezTo>
                              <a:cubicBezTo>
                                <a:pt x="394" y="199"/>
                                <a:pt x="392" y="200"/>
                                <a:pt x="389" y="200"/>
                              </a:cubicBezTo>
                              <a:cubicBezTo>
                                <a:pt x="387" y="200"/>
                                <a:pt x="386" y="200"/>
                                <a:pt x="385" y="200"/>
                              </a:cubicBezTo>
                              <a:cubicBezTo>
                                <a:pt x="382" y="200"/>
                                <a:pt x="382" y="200"/>
                                <a:pt x="382" y="200"/>
                              </a:cubicBezTo>
                              <a:cubicBezTo>
                                <a:pt x="381" y="200"/>
                                <a:pt x="379" y="200"/>
                                <a:pt x="377" y="200"/>
                              </a:cubicBezTo>
                              <a:cubicBezTo>
                                <a:pt x="375" y="200"/>
                                <a:pt x="372" y="200"/>
                                <a:pt x="369" y="199"/>
                              </a:cubicBezTo>
                              <a:cubicBezTo>
                                <a:pt x="366" y="199"/>
                                <a:pt x="363" y="198"/>
                                <a:pt x="360" y="196"/>
                              </a:cubicBezTo>
                              <a:cubicBezTo>
                                <a:pt x="348" y="191"/>
                                <a:pt x="348" y="191"/>
                                <a:pt x="348" y="191"/>
                              </a:cubicBezTo>
                              <a:cubicBezTo>
                                <a:pt x="348" y="177"/>
                                <a:pt x="348" y="177"/>
                                <a:pt x="348" y="177"/>
                              </a:cubicBezTo>
                              <a:cubicBezTo>
                                <a:pt x="347" y="149"/>
                                <a:pt x="347" y="120"/>
                                <a:pt x="347" y="91"/>
                              </a:cubicBezTo>
                              <a:cubicBezTo>
                                <a:pt x="348" y="77"/>
                                <a:pt x="348" y="62"/>
                                <a:pt x="348" y="47"/>
                              </a:cubicBezTo>
                              <a:cubicBezTo>
                                <a:pt x="348" y="40"/>
                                <a:pt x="348" y="33"/>
                                <a:pt x="348" y="25"/>
                              </a:cubicBezTo>
                              <a:cubicBezTo>
                                <a:pt x="348" y="25"/>
                                <a:pt x="348" y="25"/>
                                <a:pt x="348" y="25"/>
                              </a:cubicBezTo>
                              <a:cubicBezTo>
                                <a:pt x="349" y="25"/>
                                <a:pt x="349" y="25"/>
                                <a:pt x="349" y="25"/>
                              </a:cubicBezTo>
                              <a:cubicBezTo>
                                <a:pt x="349" y="25"/>
                                <a:pt x="349" y="25"/>
                                <a:pt x="349" y="25"/>
                              </a:cubicBezTo>
                              <a:cubicBezTo>
                                <a:pt x="349" y="24"/>
                                <a:pt x="349" y="24"/>
                                <a:pt x="349" y="24"/>
                              </a:cubicBezTo>
                              <a:cubicBezTo>
                                <a:pt x="349" y="23"/>
                                <a:pt x="349" y="23"/>
                                <a:pt x="349" y="23"/>
                              </a:cubicBezTo>
                              <a:cubicBezTo>
                                <a:pt x="349" y="23"/>
                                <a:pt x="348" y="23"/>
                                <a:pt x="348" y="23"/>
                              </a:cubicBezTo>
                              <a:cubicBezTo>
                                <a:pt x="347" y="23"/>
                                <a:pt x="347" y="23"/>
                                <a:pt x="347" y="23"/>
                              </a:cubicBezTo>
                              <a:cubicBezTo>
                                <a:pt x="348" y="23"/>
                                <a:pt x="347" y="23"/>
                                <a:pt x="347" y="23"/>
                              </a:cubicBezTo>
                              <a:cubicBezTo>
                                <a:pt x="345" y="23"/>
                                <a:pt x="345" y="23"/>
                                <a:pt x="345" y="23"/>
                              </a:cubicBezTo>
                              <a:cubicBezTo>
                                <a:pt x="341" y="22"/>
                                <a:pt x="341" y="22"/>
                                <a:pt x="341" y="22"/>
                              </a:cubicBezTo>
                              <a:cubicBezTo>
                                <a:pt x="331" y="22"/>
                                <a:pt x="331" y="22"/>
                                <a:pt x="331" y="22"/>
                              </a:cubicBezTo>
                              <a:cubicBezTo>
                                <a:pt x="294" y="21"/>
                                <a:pt x="294" y="21"/>
                                <a:pt x="294" y="21"/>
                              </a:cubicBezTo>
                              <a:cubicBezTo>
                                <a:pt x="268" y="20"/>
                                <a:pt x="243" y="19"/>
                                <a:pt x="218" y="17"/>
                              </a:cubicBezTo>
                              <a:cubicBezTo>
                                <a:pt x="168" y="15"/>
                                <a:pt x="119" y="12"/>
                                <a:pt x="71" y="9"/>
                              </a:cubicBezTo>
                              <a:cubicBezTo>
                                <a:pt x="62" y="9"/>
                                <a:pt x="53" y="8"/>
                                <a:pt x="44" y="8"/>
                              </a:cubicBezTo>
                              <a:cubicBezTo>
                                <a:pt x="37" y="7"/>
                                <a:pt x="29" y="7"/>
                                <a:pt x="21" y="7"/>
                              </a:cubicBezTo>
                              <a:cubicBezTo>
                                <a:pt x="21" y="12"/>
                                <a:pt x="20" y="17"/>
                                <a:pt x="20" y="22"/>
                              </a:cubicBezTo>
                              <a:cubicBezTo>
                                <a:pt x="20" y="28"/>
                                <a:pt x="20" y="34"/>
                                <a:pt x="20" y="40"/>
                              </a:cubicBezTo>
                              <a:cubicBezTo>
                                <a:pt x="19" y="52"/>
                                <a:pt x="19" y="65"/>
                                <a:pt x="19" y="77"/>
                              </a:cubicBezTo>
                              <a:cubicBezTo>
                                <a:pt x="18" y="102"/>
                                <a:pt x="17" y="126"/>
                                <a:pt x="16" y="151"/>
                              </a:cubicBezTo>
                              <a:cubicBezTo>
                                <a:pt x="14" y="190"/>
                                <a:pt x="13" y="230"/>
                                <a:pt x="11" y="270"/>
                              </a:cubicBezTo>
                              <a:cubicBezTo>
                                <a:pt x="10" y="290"/>
                                <a:pt x="10" y="310"/>
                                <a:pt x="9" y="331"/>
                              </a:cubicBezTo>
                              <a:cubicBezTo>
                                <a:pt x="9" y="341"/>
                                <a:pt x="8" y="351"/>
                                <a:pt x="8" y="362"/>
                              </a:cubicBezTo>
                              <a:cubicBezTo>
                                <a:pt x="8" y="368"/>
                                <a:pt x="8" y="374"/>
                                <a:pt x="7" y="380"/>
                              </a:cubicBezTo>
                              <a:cubicBezTo>
                                <a:pt x="7" y="388"/>
                                <a:pt x="7" y="395"/>
                                <a:pt x="7" y="403"/>
                              </a:cubicBezTo>
                              <a:cubicBezTo>
                                <a:pt x="37" y="404"/>
                                <a:pt x="68" y="404"/>
                                <a:pt x="99" y="405"/>
                              </a:cubicBezTo>
                              <a:cubicBezTo>
                                <a:pt x="127" y="405"/>
                                <a:pt x="155" y="406"/>
                                <a:pt x="183" y="406"/>
                              </a:cubicBezTo>
                              <a:cubicBezTo>
                                <a:pt x="214" y="406"/>
                                <a:pt x="245" y="405"/>
                                <a:pt x="276" y="404"/>
                              </a:cubicBezTo>
                              <a:cubicBezTo>
                                <a:pt x="291" y="404"/>
                                <a:pt x="307" y="404"/>
                                <a:pt x="322" y="403"/>
                              </a:cubicBezTo>
                              <a:cubicBezTo>
                                <a:pt x="346" y="402"/>
                                <a:pt x="346" y="402"/>
                                <a:pt x="346" y="402"/>
                              </a:cubicBezTo>
                              <a:cubicBezTo>
                                <a:pt x="378" y="402"/>
                                <a:pt x="378" y="402"/>
                                <a:pt x="378" y="402"/>
                              </a:cubicBezTo>
                              <a:cubicBezTo>
                                <a:pt x="378" y="395"/>
                                <a:pt x="378" y="388"/>
                                <a:pt x="378" y="381"/>
                              </a:cubicBezTo>
                              <a:cubicBezTo>
                                <a:pt x="377" y="345"/>
                                <a:pt x="376" y="310"/>
                                <a:pt x="375" y="274"/>
                              </a:cubicBezTo>
                              <a:cubicBezTo>
                                <a:pt x="374" y="253"/>
                                <a:pt x="374" y="253"/>
                                <a:pt x="374" y="253"/>
                              </a:cubicBezTo>
                              <a:cubicBezTo>
                                <a:pt x="374" y="250"/>
                                <a:pt x="374" y="250"/>
                                <a:pt x="374" y="250"/>
                              </a:cubicBezTo>
                              <a:cubicBezTo>
                                <a:pt x="374" y="249"/>
                                <a:pt x="374" y="248"/>
                                <a:pt x="375" y="248"/>
                              </a:cubicBezTo>
                              <a:cubicBezTo>
                                <a:pt x="376" y="248"/>
                                <a:pt x="378" y="247"/>
                                <a:pt x="380" y="247"/>
                              </a:cubicBezTo>
                              <a:cubicBezTo>
                                <a:pt x="383" y="246"/>
                                <a:pt x="386" y="246"/>
                                <a:pt x="389" y="247"/>
                              </a:cubicBezTo>
                              <a:cubicBezTo>
                                <a:pt x="393" y="247"/>
                                <a:pt x="396" y="248"/>
                                <a:pt x="399" y="250"/>
                              </a:cubicBezTo>
                              <a:cubicBezTo>
                                <a:pt x="400" y="250"/>
                                <a:pt x="401" y="251"/>
                                <a:pt x="402" y="251"/>
                              </a:cubicBezTo>
                              <a:cubicBezTo>
                                <a:pt x="402" y="251"/>
                                <a:pt x="402" y="252"/>
                                <a:pt x="402" y="252"/>
                              </a:cubicBezTo>
                              <a:cubicBezTo>
                                <a:pt x="404" y="253"/>
                                <a:pt x="404" y="253"/>
                                <a:pt x="404" y="253"/>
                              </a:cubicBezTo>
                              <a:cubicBezTo>
                                <a:pt x="406" y="255"/>
                                <a:pt x="408" y="256"/>
                                <a:pt x="410" y="257"/>
                              </a:cubicBezTo>
                              <a:cubicBezTo>
                                <a:pt x="418" y="261"/>
                                <a:pt x="426" y="265"/>
                                <a:pt x="435" y="267"/>
                              </a:cubicBezTo>
                              <a:cubicBezTo>
                                <a:pt x="441" y="268"/>
                                <a:pt x="448" y="268"/>
                                <a:pt x="454" y="268"/>
                              </a:cubicBezTo>
                              <a:cubicBezTo>
                                <a:pt x="460" y="267"/>
                                <a:pt x="467" y="266"/>
                                <a:pt x="473" y="263"/>
                              </a:cubicBezTo>
                              <a:cubicBezTo>
                                <a:pt x="478" y="261"/>
                                <a:pt x="484" y="258"/>
                                <a:pt x="489" y="254"/>
                              </a:cubicBezTo>
                              <a:cubicBezTo>
                                <a:pt x="494" y="250"/>
                                <a:pt x="498" y="245"/>
                                <a:pt x="502" y="240"/>
                              </a:cubicBezTo>
                              <a:cubicBezTo>
                                <a:pt x="505" y="234"/>
                                <a:pt x="508" y="228"/>
                                <a:pt x="509" y="222"/>
                              </a:cubicBezTo>
                              <a:cubicBezTo>
                                <a:pt x="510" y="216"/>
                                <a:pt x="511" y="209"/>
                                <a:pt x="510" y="203"/>
                              </a:cubicBezTo>
                              <a:cubicBezTo>
                                <a:pt x="508" y="190"/>
                                <a:pt x="501" y="178"/>
                                <a:pt x="491" y="169"/>
                              </a:cubicBezTo>
                              <a:cubicBezTo>
                                <a:pt x="486" y="164"/>
                                <a:pt x="478" y="160"/>
                                <a:pt x="470" y="157"/>
                              </a:cubicBezTo>
                              <a:cubicBezTo>
                                <a:pt x="463" y="154"/>
                                <a:pt x="456" y="152"/>
                                <a:pt x="449" y="148"/>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5.35pt;margin-top:266.25pt;height:86.95pt;width:108.55pt;z-index:251677696;mso-width-relative:page;mso-height-relative:page;" fillcolor="#222221" filled="t" stroked="f" coordsize="520,414" o:gfxdata="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" path="m449,148c453,143,463,142,473,145c482,148,491,155,496,160c511,172,520,191,520,210c520,219,518,229,513,237c509,246,503,253,496,259c489,265,481,270,472,272c468,274,463,275,459,275c457,276,454,276,452,276c449,276,449,276,449,276c445,276,445,276,445,276c435,276,427,273,419,270c415,268,411,266,407,264c405,263,403,262,401,260c399,259,399,259,399,259c397,257,397,257,397,257c397,257,397,257,397,257c396,257,396,256,395,256c395,256,394,256,394,256c393,255,392,255,392,255c390,255,388,255,387,255c385,255,384,255,382,256c382,256,382,257,382,257c382,258,382,258,382,258c382,261,382,261,382,261c383,265,383,265,383,265c383,277,383,277,383,277c383,285,384,292,384,300c385,315,385,331,386,346c386,353,386,361,387,368c387,382,387,395,388,409c388,411,388,411,388,411c374,412,361,412,347,412c325,413,325,413,325,413c311,413,296,414,282,414c252,414,223,414,194,414c165,414,135,413,106,413c62,412,62,412,62,412c40,411,40,411,40,411c0,410,0,410,0,410c0,377,0,377,0,377c0,365,0,365,0,365c1,356,1,356,1,356c2,320,2,320,2,320c3,267,5,214,7,162c9,108,11,54,14,0c45,1,45,1,45,1c72,2,72,2,72,2c90,3,108,4,127,5c167,7,207,9,248,10c268,11,288,12,308,13c339,14,339,14,339,14c346,15,346,15,346,15c348,15,348,15,348,15c349,15,349,15,349,15c350,15,350,15,350,15c357,15,357,15,357,15c356,25,356,25,356,25c356,33,356,40,356,47c355,62,355,76,355,91c354,120,354,149,354,177c354,187,354,187,354,187c362,191,362,191,362,191c365,193,368,194,371,194c373,195,375,195,377,195c379,195,381,195,383,195c385,195,385,195,385,195c387,195,388,195,389,195c395,194,399,192,403,190c407,188,410,186,414,182c411,184,407,185,404,186c408,186,410,185,412,184c414,183,416,182,417,182c418,180,420,178,420,179c421,178,421,178,421,178c423,177,423,177,423,177c424,176,425,175,426,174c428,173,431,172,433,171c438,169,444,167,449,167c446,171,442,172,437,175c435,176,432,177,429,178c428,179,427,180,426,181c425,181,425,181,424,182c424,182,423,182,423,182c423,182,423,182,423,182c423,182,423,182,423,182c422,183,422,183,422,183c421,184,421,185,419,186c418,187,416,188,414,189c412,190,408,191,404,191c409,189,414,187,418,185c417,186,416,187,416,188c412,191,408,193,404,196c402,197,399,197,397,198c394,199,392,200,389,200c387,200,386,200,385,200c382,200,382,200,382,200c381,200,379,200,377,200c375,200,372,200,369,199c366,199,363,198,360,196c348,191,348,191,348,191c348,177,348,177,348,177c347,149,347,120,347,91c348,77,348,62,348,47c348,40,348,33,348,25c348,25,348,25,348,25c349,25,349,25,349,25c349,25,349,25,349,25c349,24,349,24,349,24c349,23,349,23,349,23c349,23,348,23,348,23c347,23,347,23,347,23c348,23,347,23,347,23c345,23,345,23,345,23c341,22,341,22,341,22c331,22,331,22,331,22c294,21,294,21,294,21c268,20,243,19,218,17c168,15,119,12,71,9c62,9,53,8,44,8c37,7,29,7,21,7c21,12,20,17,20,22c20,28,20,34,20,40c19,52,19,65,19,77c18,102,17,126,16,151c14,190,13,230,11,270c10,290,10,310,9,331c9,341,8,351,8,362c8,368,8,374,7,380c7,388,7,395,7,403c37,404,68,404,99,405c127,405,155,406,183,406c214,406,245,405,276,404c291,404,307,404,322,403c346,402,346,402,346,402c378,402,378,402,378,402c378,395,378,388,378,381c377,345,376,310,375,274c374,253,374,253,374,253c374,250,374,250,374,250c374,249,374,248,375,248c376,248,378,247,380,247c383,246,386,246,389,247c393,247,396,248,399,250c400,250,401,251,402,251c402,251,402,252,402,252c404,253,404,253,404,253c406,255,408,256,410,257c418,261,426,265,435,267c441,268,448,268,454,268c460,267,467,266,473,263c478,261,484,258,489,254c494,250,498,245,502,240c505,234,508,228,509,222c510,216,511,209,510,203c508,190,501,178,491,169c486,164,478,160,470,157c463,154,456,152,449,148xe">
                <v:path o:connectlocs="1314958,426769;1314958,690832;1198308,736176;1110821,720172;1057798,690832;1047194,682830;1025985,680163;1012729,688165;1015380,738843;1025985,981568;919940,1098930;514318,1104265;106045,1096263;0,973566;18557,432103;190881,5334;816546,34674;922591,40009;946451,40009;941149,242724;959707,509455;1015380,520124;1068403,506788;1092263,490784;1116123,474780;1147937,456109;1137332,474780;1121425,485449;1118774,488117;1071054,509455;1071054,522792;1020683,533461;978265,530794;922591,472113;922591,66682;925242,66682;922591,61348;914638,61348;779430,56013;116649,21338;53022,106692;29162,720172;18557,1013576;485155,1082926;917289,1072257;994171,730842;994171,661492;1057798,666826;1071054,674828;1203610,714838;1330864,640153;1301702,450774"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1258570</wp:posOffset>
                </wp:positionH>
                <wp:positionV relativeFrom="paragraph">
                  <wp:posOffset>3330575</wp:posOffset>
                </wp:positionV>
                <wp:extent cx="2361565" cy="1090295"/>
                <wp:effectExtent l="0" t="0" r="6985" b="17145"/>
                <wp:wrapNone/>
                <wp:docPr id="1"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401570" y="4244975"/>
                          <a:ext cx="2361565" cy="1090295"/>
                        </a:xfrm>
                        <a:custGeom>
                          <a:avLst/>
                          <a:gdLst>
                            <a:gd name="T0" fmla="*/ 13 w 890"/>
                            <a:gd name="T1" fmla="*/ 94 h 409"/>
                            <a:gd name="T2" fmla="*/ 7 w 890"/>
                            <a:gd name="T3" fmla="*/ 188 h 409"/>
                            <a:gd name="T4" fmla="*/ 16 w 890"/>
                            <a:gd name="T5" fmla="*/ 189 h 409"/>
                            <a:gd name="T6" fmla="*/ 20 w 890"/>
                            <a:gd name="T7" fmla="*/ 189 h 409"/>
                            <a:gd name="T8" fmla="*/ 37 w 890"/>
                            <a:gd name="T9" fmla="*/ 187 h 409"/>
                            <a:gd name="T10" fmla="*/ 35 w 890"/>
                            <a:gd name="T11" fmla="*/ 182 h 409"/>
                            <a:gd name="T12" fmla="*/ 35 w 890"/>
                            <a:gd name="T13" fmla="*/ 181 h 409"/>
                            <a:gd name="T14" fmla="*/ 41 w 890"/>
                            <a:gd name="T15" fmla="*/ 176 h 409"/>
                            <a:gd name="T16" fmla="*/ 51 w 890"/>
                            <a:gd name="T17" fmla="*/ 169 h 409"/>
                            <a:gd name="T18" fmla="*/ 84 w 890"/>
                            <a:gd name="T19" fmla="*/ 162 h 409"/>
                            <a:gd name="T20" fmla="*/ 150 w 890"/>
                            <a:gd name="T21" fmla="*/ 205 h 409"/>
                            <a:gd name="T22" fmla="*/ 154 w 890"/>
                            <a:gd name="T23" fmla="*/ 243 h 409"/>
                            <a:gd name="T24" fmla="*/ 150 w 890"/>
                            <a:gd name="T25" fmla="*/ 255 h 409"/>
                            <a:gd name="T26" fmla="*/ 114 w 890"/>
                            <a:gd name="T27" fmla="*/ 291 h 409"/>
                            <a:gd name="T28" fmla="*/ 49 w 890"/>
                            <a:gd name="T29" fmla="*/ 290 h 409"/>
                            <a:gd name="T30" fmla="*/ 33 w 890"/>
                            <a:gd name="T31" fmla="*/ 281 h 409"/>
                            <a:gd name="T32" fmla="*/ 30 w 890"/>
                            <a:gd name="T33" fmla="*/ 279 h 409"/>
                            <a:gd name="T34" fmla="*/ 31 w 890"/>
                            <a:gd name="T35" fmla="*/ 277 h 409"/>
                            <a:gd name="T36" fmla="*/ 29 w 890"/>
                            <a:gd name="T37" fmla="*/ 278 h 409"/>
                            <a:gd name="T38" fmla="*/ 28 w 890"/>
                            <a:gd name="T39" fmla="*/ 277 h 409"/>
                            <a:gd name="T40" fmla="*/ 18 w 890"/>
                            <a:gd name="T41" fmla="*/ 277 h 409"/>
                            <a:gd name="T42" fmla="*/ 18 w 890"/>
                            <a:gd name="T43" fmla="*/ 279 h 409"/>
                            <a:gd name="T44" fmla="*/ 18 w 890"/>
                            <a:gd name="T45" fmla="*/ 283 h 409"/>
                            <a:gd name="T46" fmla="*/ 18 w 890"/>
                            <a:gd name="T47" fmla="*/ 285 h 409"/>
                            <a:gd name="T48" fmla="*/ 20 w 890"/>
                            <a:gd name="T49" fmla="*/ 344 h 409"/>
                            <a:gd name="T50" fmla="*/ 22 w 890"/>
                            <a:gd name="T51" fmla="*/ 391 h 409"/>
                            <a:gd name="T52" fmla="*/ 24 w 890"/>
                            <a:gd name="T53" fmla="*/ 392 h 409"/>
                            <a:gd name="T54" fmla="*/ 85 w 890"/>
                            <a:gd name="T55" fmla="*/ 391 h 409"/>
                            <a:gd name="T56" fmla="*/ 335 w 890"/>
                            <a:gd name="T57" fmla="*/ 391 h 409"/>
                            <a:gd name="T58" fmla="*/ 777 w 890"/>
                            <a:gd name="T59" fmla="*/ 398 h 409"/>
                            <a:gd name="T60" fmla="*/ 857 w 890"/>
                            <a:gd name="T61" fmla="*/ 399 h 409"/>
                            <a:gd name="T62" fmla="*/ 863 w 890"/>
                            <a:gd name="T63" fmla="*/ 399 h 409"/>
                            <a:gd name="T64" fmla="*/ 872 w 890"/>
                            <a:gd name="T65" fmla="*/ 400 h 409"/>
                            <a:gd name="T66" fmla="*/ 807 w 890"/>
                            <a:gd name="T67" fmla="*/ 21 h 409"/>
                            <a:gd name="T68" fmla="*/ 85 w 890"/>
                            <a:gd name="T69" fmla="*/ 2 h 409"/>
                            <a:gd name="T70" fmla="*/ 686 w 890"/>
                            <a:gd name="T71" fmla="*/ 9 h 409"/>
                            <a:gd name="T72" fmla="*/ 890 w 890"/>
                            <a:gd name="T73" fmla="*/ 32 h 409"/>
                            <a:gd name="T74" fmla="*/ 887 w 890"/>
                            <a:gd name="T75" fmla="*/ 114 h 409"/>
                            <a:gd name="T76" fmla="*/ 882 w 890"/>
                            <a:gd name="T77" fmla="*/ 355 h 409"/>
                            <a:gd name="T78" fmla="*/ 740 w 890"/>
                            <a:gd name="T79" fmla="*/ 405 h 409"/>
                            <a:gd name="T80" fmla="*/ 289 w 890"/>
                            <a:gd name="T81" fmla="*/ 399 h 409"/>
                            <a:gd name="T82" fmla="*/ 75 w 890"/>
                            <a:gd name="T83" fmla="*/ 401 h 409"/>
                            <a:gd name="T84" fmla="*/ 22 w 890"/>
                            <a:gd name="T85" fmla="*/ 402 h 409"/>
                            <a:gd name="T86" fmla="*/ 12 w 890"/>
                            <a:gd name="T87" fmla="*/ 393 h 409"/>
                            <a:gd name="T88" fmla="*/ 10 w 890"/>
                            <a:gd name="T89" fmla="*/ 295 h 409"/>
                            <a:gd name="T90" fmla="*/ 10 w 890"/>
                            <a:gd name="T91" fmla="*/ 270 h 409"/>
                            <a:gd name="T92" fmla="*/ 10 w 890"/>
                            <a:gd name="T93" fmla="*/ 269 h 409"/>
                            <a:gd name="T94" fmla="*/ 15 w 890"/>
                            <a:gd name="T95" fmla="*/ 267 h 409"/>
                            <a:gd name="T96" fmla="*/ 29 w 890"/>
                            <a:gd name="T97" fmla="*/ 269 h 409"/>
                            <a:gd name="T98" fmla="*/ 45 w 890"/>
                            <a:gd name="T99" fmla="*/ 279 h 409"/>
                            <a:gd name="T100" fmla="*/ 77 w 890"/>
                            <a:gd name="T101" fmla="*/ 290 h 409"/>
                            <a:gd name="T102" fmla="*/ 88 w 890"/>
                            <a:gd name="T103" fmla="*/ 290 h 409"/>
                            <a:gd name="T104" fmla="*/ 148 w 890"/>
                            <a:gd name="T105" fmla="*/ 233 h 409"/>
                            <a:gd name="T106" fmla="*/ 134 w 890"/>
                            <a:gd name="T107" fmla="*/ 193 h 409"/>
                            <a:gd name="T108" fmla="*/ 77 w 890"/>
                            <a:gd name="T109" fmla="*/ 171 h 409"/>
                            <a:gd name="T110" fmla="*/ 43 w 890"/>
                            <a:gd name="T111" fmla="*/ 185 h 409"/>
                            <a:gd name="T112" fmla="*/ 37 w 890"/>
                            <a:gd name="T113" fmla="*/ 189 h 409"/>
                            <a:gd name="T114" fmla="*/ 37 w 890"/>
                            <a:gd name="T115" fmla="*/ 190 h 409"/>
                            <a:gd name="T116" fmla="*/ 12 w 890"/>
                            <a:gd name="T117" fmla="*/ 198 h 409"/>
                            <a:gd name="T118" fmla="*/ 3 w 890"/>
                            <a:gd name="T119" fmla="*/ 196 h 409"/>
                            <a:gd name="T120" fmla="*/ 7 w 890"/>
                            <a:gd name="T121" fmla="*/ 22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0" h="409">
                              <a:moveTo>
                                <a:pt x="7" y="22"/>
                              </a:moveTo>
                              <a:cubicBezTo>
                                <a:pt x="18" y="37"/>
                                <a:pt x="13" y="73"/>
                                <a:pt x="13" y="94"/>
                              </a:cubicBezTo>
                              <a:cubicBezTo>
                                <a:pt x="13" y="128"/>
                                <a:pt x="13" y="162"/>
                                <a:pt x="13" y="196"/>
                              </a:cubicBezTo>
                              <a:cubicBezTo>
                                <a:pt x="11" y="194"/>
                                <a:pt x="9" y="191"/>
                                <a:pt x="7" y="188"/>
                              </a:cubicBezTo>
                              <a:cubicBezTo>
                                <a:pt x="8" y="188"/>
                                <a:pt x="9" y="188"/>
                                <a:pt x="12" y="189"/>
                              </a:cubicBezTo>
                              <a:cubicBezTo>
                                <a:pt x="16" y="189"/>
                                <a:pt x="16" y="189"/>
                                <a:pt x="16" y="189"/>
                              </a:cubicBezTo>
                              <a:cubicBezTo>
                                <a:pt x="19" y="189"/>
                                <a:pt x="19" y="189"/>
                                <a:pt x="19" y="189"/>
                              </a:cubicBezTo>
                              <a:cubicBezTo>
                                <a:pt x="19" y="189"/>
                                <a:pt x="19" y="189"/>
                                <a:pt x="20" y="189"/>
                              </a:cubicBezTo>
                              <a:cubicBezTo>
                                <a:pt x="23" y="188"/>
                                <a:pt x="28" y="185"/>
                                <a:pt x="30" y="183"/>
                              </a:cubicBezTo>
                              <a:cubicBezTo>
                                <a:pt x="37" y="187"/>
                                <a:pt x="37" y="187"/>
                                <a:pt x="37" y="187"/>
                              </a:cubicBezTo>
                              <a:cubicBezTo>
                                <a:pt x="38" y="187"/>
                                <a:pt x="37" y="186"/>
                                <a:pt x="37" y="184"/>
                              </a:cubicBezTo>
                              <a:cubicBezTo>
                                <a:pt x="36" y="184"/>
                                <a:pt x="36" y="183"/>
                                <a:pt x="35" y="182"/>
                              </a:cubicBezTo>
                              <a:cubicBezTo>
                                <a:pt x="34" y="181"/>
                                <a:pt x="35" y="181"/>
                                <a:pt x="35" y="181"/>
                              </a:cubicBezTo>
                              <a:cubicBezTo>
                                <a:pt x="35" y="181"/>
                                <a:pt x="35" y="181"/>
                                <a:pt x="35" y="181"/>
                              </a:cubicBezTo>
                              <a:cubicBezTo>
                                <a:pt x="35" y="181"/>
                                <a:pt x="35" y="180"/>
                                <a:pt x="37" y="179"/>
                              </a:cubicBezTo>
                              <a:cubicBezTo>
                                <a:pt x="39" y="178"/>
                                <a:pt x="40" y="177"/>
                                <a:pt x="41" y="176"/>
                              </a:cubicBezTo>
                              <a:cubicBezTo>
                                <a:pt x="42" y="175"/>
                                <a:pt x="43" y="174"/>
                                <a:pt x="44" y="174"/>
                              </a:cubicBezTo>
                              <a:cubicBezTo>
                                <a:pt x="46" y="172"/>
                                <a:pt x="49" y="171"/>
                                <a:pt x="51" y="169"/>
                              </a:cubicBezTo>
                              <a:cubicBezTo>
                                <a:pt x="56" y="167"/>
                                <a:pt x="61" y="165"/>
                                <a:pt x="67" y="164"/>
                              </a:cubicBezTo>
                              <a:cubicBezTo>
                                <a:pt x="72" y="162"/>
                                <a:pt x="78" y="161"/>
                                <a:pt x="84" y="162"/>
                              </a:cubicBezTo>
                              <a:cubicBezTo>
                                <a:pt x="89" y="162"/>
                                <a:pt x="95" y="162"/>
                                <a:pt x="100" y="164"/>
                              </a:cubicBezTo>
                              <a:cubicBezTo>
                                <a:pt x="122" y="168"/>
                                <a:pt x="141" y="184"/>
                                <a:pt x="150" y="205"/>
                              </a:cubicBezTo>
                              <a:cubicBezTo>
                                <a:pt x="155" y="215"/>
                                <a:pt x="156" y="227"/>
                                <a:pt x="155" y="239"/>
                              </a:cubicBezTo>
                              <a:cubicBezTo>
                                <a:pt x="154" y="243"/>
                                <a:pt x="154" y="243"/>
                                <a:pt x="154" y="243"/>
                              </a:cubicBezTo>
                              <a:cubicBezTo>
                                <a:pt x="153" y="247"/>
                                <a:pt x="153" y="247"/>
                                <a:pt x="153" y="247"/>
                              </a:cubicBezTo>
                              <a:cubicBezTo>
                                <a:pt x="152" y="250"/>
                                <a:pt x="151" y="253"/>
                                <a:pt x="150" y="255"/>
                              </a:cubicBezTo>
                              <a:cubicBezTo>
                                <a:pt x="148" y="261"/>
                                <a:pt x="145" y="266"/>
                                <a:pt x="141" y="270"/>
                              </a:cubicBezTo>
                              <a:cubicBezTo>
                                <a:pt x="134" y="279"/>
                                <a:pt x="125" y="286"/>
                                <a:pt x="114" y="291"/>
                              </a:cubicBezTo>
                              <a:cubicBezTo>
                                <a:pt x="104" y="295"/>
                                <a:pt x="93" y="298"/>
                                <a:pt x="82" y="298"/>
                              </a:cubicBezTo>
                              <a:cubicBezTo>
                                <a:pt x="70" y="298"/>
                                <a:pt x="59" y="294"/>
                                <a:pt x="49" y="290"/>
                              </a:cubicBezTo>
                              <a:cubicBezTo>
                                <a:pt x="44" y="288"/>
                                <a:pt x="40" y="286"/>
                                <a:pt x="35" y="282"/>
                              </a:cubicBezTo>
                              <a:cubicBezTo>
                                <a:pt x="34" y="282"/>
                                <a:pt x="34" y="282"/>
                                <a:pt x="33" y="281"/>
                              </a:cubicBezTo>
                              <a:cubicBezTo>
                                <a:pt x="32" y="280"/>
                                <a:pt x="31" y="279"/>
                                <a:pt x="30" y="279"/>
                              </a:cubicBezTo>
                              <a:cubicBezTo>
                                <a:pt x="30" y="279"/>
                                <a:pt x="30" y="279"/>
                                <a:pt x="30" y="279"/>
                              </a:cubicBezTo>
                              <a:cubicBezTo>
                                <a:pt x="30" y="279"/>
                                <a:pt x="30" y="279"/>
                                <a:pt x="30" y="279"/>
                              </a:cubicBezTo>
                              <a:cubicBezTo>
                                <a:pt x="30" y="279"/>
                                <a:pt x="33" y="274"/>
                                <a:pt x="31" y="277"/>
                              </a:cubicBezTo>
                              <a:cubicBezTo>
                                <a:pt x="31" y="277"/>
                                <a:pt x="31" y="277"/>
                                <a:pt x="31" y="277"/>
                              </a:cubicBezTo>
                              <a:cubicBezTo>
                                <a:pt x="30" y="278"/>
                                <a:pt x="29" y="279"/>
                                <a:pt x="29" y="278"/>
                              </a:cubicBezTo>
                              <a:cubicBezTo>
                                <a:pt x="29" y="278"/>
                                <a:pt x="29" y="278"/>
                                <a:pt x="29" y="278"/>
                              </a:cubicBezTo>
                              <a:cubicBezTo>
                                <a:pt x="29" y="278"/>
                                <a:pt x="28" y="278"/>
                                <a:pt x="28" y="277"/>
                              </a:cubicBezTo>
                              <a:cubicBezTo>
                                <a:pt x="27" y="277"/>
                                <a:pt x="27" y="277"/>
                                <a:pt x="27" y="277"/>
                              </a:cubicBezTo>
                              <a:cubicBezTo>
                                <a:pt x="24" y="276"/>
                                <a:pt x="21" y="276"/>
                                <a:pt x="18" y="277"/>
                              </a:cubicBezTo>
                              <a:cubicBezTo>
                                <a:pt x="18" y="277"/>
                                <a:pt x="18" y="278"/>
                                <a:pt x="18" y="278"/>
                              </a:cubicBezTo>
                              <a:cubicBezTo>
                                <a:pt x="18" y="279"/>
                                <a:pt x="18" y="279"/>
                                <a:pt x="18" y="279"/>
                              </a:cubicBezTo>
                              <a:cubicBezTo>
                                <a:pt x="18" y="281"/>
                                <a:pt x="18" y="281"/>
                                <a:pt x="18" y="281"/>
                              </a:cubicBezTo>
                              <a:cubicBezTo>
                                <a:pt x="18" y="283"/>
                                <a:pt x="18" y="283"/>
                                <a:pt x="18" y="283"/>
                              </a:cubicBezTo>
                              <a:cubicBezTo>
                                <a:pt x="18" y="284"/>
                                <a:pt x="18" y="284"/>
                                <a:pt x="18" y="284"/>
                              </a:cubicBezTo>
                              <a:cubicBezTo>
                                <a:pt x="18" y="285"/>
                                <a:pt x="18" y="285"/>
                                <a:pt x="18" y="285"/>
                              </a:cubicBezTo>
                              <a:cubicBezTo>
                                <a:pt x="19" y="289"/>
                                <a:pt x="19" y="289"/>
                                <a:pt x="19" y="289"/>
                              </a:cubicBezTo>
                              <a:cubicBezTo>
                                <a:pt x="19" y="307"/>
                                <a:pt x="20" y="326"/>
                                <a:pt x="20" y="344"/>
                              </a:cubicBezTo>
                              <a:cubicBezTo>
                                <a:pt x="20" y="353"/>
                                <a:pt x="21" y="362"/>
                                <a:pt x="21" y="372"/>
                              </a:cubicBezTo>
                              <a:cubicBezTo>
                                <a:pt x="21" y="380"/>
                                <a:pt x="21" y="394"/>
                                <a:pt x="22" y="391"/>
                              </a:cubicBezTo>
                              <a:cubicBezTo>
                                <a:pt x="22" y="392"/>
                                <a:pt x="22" y="392"/>
                                <a:pt x="22" y="392"/>
                              </a:cubicBezTo>
                              <a:cubicBezTo>
                                <a:pt x="23" y="392"/>
                                <a:pt x="24" y="392"/>
                                <a:pt x="24" y="392"/>
                              </a:cubicBezTo>
                              <a:cubicBezTo>
                                <a:pt x="44" y="392"/>
                                <a:pt x="44" y="392"/>
                                <a:pt x="44" y="392"/>
                              </a:cubicBezTo>
                              <a:cubicBezTo>
                                <a:pt x="58" y="391"/>
                                <a:pt x="72" y="391"/>
                                <a:pt x="85" y="391"/>
                              </a:cubicBezTo>
                              <a:cubicBezTo>
                                <a:pt x="113" y="390"/>
                                <a:pt x="141" y="390"/>
                                <a:pt x="169" y="390"/>
                              </a:cubicBezTo>
                              <a:cubicBezTo>
                                <a:pt x="224" y="390"/>
                                <a:pt x="280" y="390"/>
                                <a:pt x="335" y="391"/>
                              </a:cubicBezTo>
                              <a:cubicBezTo>
                                <a:pt x="447" y="392"/>
                                <a:pt x="559" y="394"/>
                                <a:pt x="670" y="396"/>
                              </a:cubicBezTo>
                              <a:cubicBezTo>
                                <a:pt x="706" y="396"/>
                                <a:pt x="741" y="397"/>
                                <a:pt x="777" y="398"/>
                              </a:cubicBezTo>
                              <a:cubicBezTo>
                                <a:pt x="795" y="398"/>
                                <a:pt x="813" y="398"/>
                                <a:pt x="830" y="399"/>
                              </a:cubicBezTo>
                              <a:cubicBezTo>
                                <a:pt x="857" y="399"/>
                                <a:pt x="857" y="399"/>
                                <a:pt x="857" y="399"/>
                              </a:cubicBezTo>
                              <a:cubicBezTo>
                                <a:pt x="860" y="399"/>
                                <a:pt x="860" y="399"/>
                                <a:pt x="860" y="399"/>
                              </a:cubicBezTo>
                              <a:cubicBezTo>
                                <a:pt x="863" y="399"/>
                                <a:pt x="863" y="399"/>
                                <a:pt x="863" y="399"/>
                              </a:cubicBezTo>
                              <a:cubicBezTo>
                                <a:pt x="866" y="400"/>
                                <a:pt x="866" y="400"/>
                                <a:pt x="866" y="400"/>
                              </a:cubicBezTo>
                              <a:cubicBezTo>
                                <a:pt x="872" y="400"/>
                                <a:pt x="872" y="400"/>
                                <a:pt x="872" y="400"/>
                              </a:cubicBezTo>
                              <a:cubicBezTo>
                                <a:pt x="876" y="274"/>
                                <a:pt x="879" y="149"/>
                                <a:pt x="883" y="23"/>
                              </a:cubicBezTo>
                              <a:cubicBezTo>
                                <a:pt x="858" y="23"/>
                                <a:pt x="832" y="22"/>
                                <a:pt x="807" y="21"/>
                              </a:cubicBezTo>
                              <a:cubicBezTo>
                                <a:pt x="539" y="13"/>
                                <a:pt x="264" y="4"/>
                                <a:pt x="3" y="8"/>
                              </a:cubicBezTo>
                              <a:cubicBezTo>
                                <a:pt x="16" y="0"/>
                                <a:pt x="60" y="3"/>
                                <a:pt x="85" y="2"/>
                              </a:cubicBezTo>
                              <a:cubicBezTo>
                                <a:pt x="213" y="0"/>
                                <a:pt x="348" y="1"/>
                                <a:pt x="483" y="4"/>
                              </a:cubicBezTo>
                              <a:cubicBezTo>
                                <a:pt x="551" y="5"/>
                                <a:pt x="619" y="7"/>
                                <a:pt x="686" y="9"/>
                              </a:cubicBezTo>
                              <a:cubicBezTo>
                                <a:pt x="755" y="12"/>
                                <a:pt x="823" y="14"/>
                                <a:pt x="890" y="16"/>
                              </a:cubicBezTo>
                              <a:cubicBezTo>
                                <a:pt x="890" y="22"/>
                                <a:pt x="890" y="27"/>
                                <a:pt x="890" y="32"/>
                              </a:cubicBezTo>
                              <a:cubicBezTo>
                                <a:pt x="889" y="46"/>
                                <a:pt x="889" y="60"/>
                                <a:pt x="888" y="74"/>
                              </a:cubicBezTo>
                              <a:cubicBezTo>
                                <a:pt x="888" y="88"/>
                                <a:pt x="888" y="101"/>
                                <a:pt x="887" y="114"/>
                              </a:cubicBezTo>
                              <a:cubicBezTo>
                                <a:pt x="887" y="141"/>
                                <a:pt x="886" y="168"/>
                                <a:pt x="886" y="194"/>
                              </a:cubicBezTo>
                              <a:cubicBezTo>
                                <a:pt x="885" y="248"/>
                                <a:pt x="884" y="302"/>
                                <a:pt x="882" y="355"/>
                              </a:cubicBezTo>
                              <a:cubicBezTo>
                                <a:pt x="882" y="372"/>
                                <a:pt x="881" y="390"/>
                                <a:pt x="881" y="409"/>
                              </a:cubicBezTo>
                              <a:cubicBezTo>
                                <a:pt x="834" y="407"/>
                                <a:pt x="787" y="406"/>
                                <a:pt x="740" y="405"/>
                              </a:cubicBezTo>
                              <a:cubicBezTo>
                                <a:pt x="691" y="404"/>
                                <a:pt x="642" y="403"/>
                                <a:pt x="592" y="402"/>
                              </a:cubicBezTo>
                              <a:cubicBezTo>
                                <a:pt x="493" y="400"/>
                                <a:pt x="392" y="399"/>
                                <a:pt x="289" y="399"/>
                              </a:cubicBezTo>
                              <a:cubicBezTo>
                                <a:pt x="242" y="399"/>
                                <a:pt x="194" y="399"/>
                                <a:pt x="146" y="400"/>
                              </a:cubicBezTo>
                              <a:cubicBezTo>
                                <a:pt x="122" y="400"/>
                                <a:pt x="99" y="400"/>
                                <a:pt x="75" y="401"/>
                              </a:cubicBezTo>
                              <a:cubicBezTo>
                                <a:pt x="39" y="402"/>
                                <a:pt x="39" y="402"/>
                                <a:pt x="39" y="402"/>
                              </a:cubicBezTo>
                              <a:cubicBezTo>
                                <a:pt x="22" y="402"/>
                                <a:pt x="22" y="402"/>
                                <a:pt x="22" y="402"/>
                              </a:cubicBezTo>
                              <a:cubicBezTo>
                                <a:pt x="12" y="402"/>
                                <a:pt x="12" y="402"/>
                                <a:pt x="12" y="402"/>
                              </a:cubicBezTo>
                              <a:cubicBezTo>
                                <a:pt x="12" y="393"/>
                                <a:pt x="12" y="393"/>
                                <a:pt x="12" y="393"/>
                              </a:cubicBezTo>
                              <a:cubicBezTo>
                                <a:pt x="11" y="378"/>
                                <a:pt x="11" y="378"/>
                                <a:pt x="11" y="378"/>
                              </a:cubicBezTo>
                              <a:cubicBezTo>
                                <a:pt x="11" y="350"/>
                                <a:pt x="10" y="323"/>
                                <a:pt x="10" y="295"/>
                              </a:cubicBezTo>
                              <a:cubicBezTo>
                                <a:pt x="10" y="278"/>
                                <a:pt x="10" y="278"/>
                                <a:pt x="10" y="278"/>
                              </a:cubicBezTo>
                              <a:cubicBezTo>
                                <a:pt x="10" y="270"/>
                                <a:pt x="10" y="270"/>
                                <a:pt x="10" y="270"/>
                              </a:cubicBezTo>
                              <a:cubicBezTo>
                                <a:pt x="10" y="270"/>
                                <a:pt x="10" y="270"/>
                                <a:pt x="10" y="270"/>
                              </a:cubicBezTo>
                              <a:cubicBezTo>
                                <a:pt x="10" y="269"/>
                                <a:pt x="9" y="269"/>
                                <a:pt x="10" y="269"/>
                              </a:cubicBezTo>
                              <a:cubicBezTo>
                                <a:pt x="11" y="268"/>
                                <a:pt x="11" y="268"/>
                                <a:pt x="11" y="268"/>
                              </a:cubicBezTo>
                              <a:cubicBezTo>
                                <a:pt x="13" y="268"/>
                                <a:pt x="14" y="268"/>
                                <a:pt x="15" y="267"/>
                              </a:cubicBezTo>
                              <a:cubicBezTo>
                                <a:pt x="17" y="267"/>
                                <a:pt x="20" y="267"/>
                                <a:pt x="22" y="267"/>
                              </a:cubicBezTo>
                              <a:cubicBezTo>
                                <a:pt x="24" y="268"/>
                                <a:pt x="27" y="268"/>
                                <a:pt x="29" y="269"/>
                              </a:cubicBezTo>
                              <a:cubicBezTo>
                                <a:pt x="31" y="270"/>
                                <a:pt x="34" y="271"/>
                                <a:pt x="35" y="273"/>
                              </a:cubicBezTo>
                              <a:cubicBezTo>
                                <a:pt x="39" y="276"/>
                                <a:pt x="42" y="278"/>
                                <a:pt x="45" y="279"/>
                              </a:cubicBezTo>
                              <a:cubicBezTo>
                                <a:pt x="52" y="283"/>
                                <a:pt x="58" y="286"/>
                                <a:pt x="66" y="288"/>
                              </a:cubicBezTo>
                              <a:cubicBezTo>
                                <a:pt x="69" y="289"/>
                                <a:pt x="73" y="289"/>
                                <a:pt x="77" y="290"/>
                              </a:cubicBezTo>
                              <a:cubicBezTo>
                                <a:pt x="79" y="290"/>
                                <a:pt x="81" y="290"/>
                                <a:pt x="83" y="290"/>
                              </a:cubicBezTo>
                              <a:cubicBezTo>
                                <a:pt x="88" y="290"/>
                                <a:pt x="88" y="290"/>
                                <a:pt x="88" y="290"/>
                              </a:cubicBezTo>
                              <a:cubicBezTo>
                                <a:pt x="103" y="288"/>
                                <a:pt x="118" y="283"/>
                                <a:pt x="129" y="273"/>
                              </a:cubicBezTo>
                              <a:cubicBezTo>
                                <a:pt x="140" y="263"/>
                                <a:pt x="147" y="248"/>
                                <a:pt x="148" y="233"/>
                              </a:cubicBezTo>
                              <a:cubicBezTo>
                                <a:pt x="148" y="226"/>
                                <a:pt x="147" y="219"/>
                                <a:pt x="145" y="212"/>
                              </a:cubicBezTo>
                              <a:cubicBezTo>
                                <a:pt x="142" y="205"/>
                                <a:pt x="138" y="198"/>
                                <a:pt x="134" y="193"/>
                              </a:cubicBezTo>
                              <a:cubicBezTo>
                                <a:pt x="123" y="180"/>
                                <a:pt x="106" y="172"/>
                                <a:pt x="90" y="170"/>
                              </a:cubicBezTo>
                              <a:cubicBezTo>
                                <a:pt x="85" y="170"/>
                                <a:pt x="81" y="170"/>
                                <a:pt x="77" y="171"/>
                              </a:cubicBezTo>
                              <a:cubicBezTo>
                                <a:pt x="73" y="171"/>
                                <a:pt x="69" y="172"/>
                                <a:pt x="65" y="173"/>
                              </a:cubicBezTo>
                              <a:cubicBezTo>
                                <a:pt x="57" y="176"/>
                                <a:pt x="49" y="180"/>
                                <a:pt x="43" y="185"/>
                              </a:cubicBezTo>
                              <a:cubicBezTo>
                                <a:pt x="42" y="186"/>
                                <a:pt x="41" y="187"/>
                                <a:pt x="40" y="188"/>
                              </a:cubicBezTo>
                              <a:cubicBezTo>
                                <a:pt x="39" y="189"/>
                                <a:pt x="38" y="189"/>
                                <a:pt x="37" y="189"/>
                              </a:cubicBezTo>
                              <a:cubicBezTo>
                                <a:pt x="37" y="189"/>
                                <a:pt x="37" y="189"/>
                                <a:pt x="37" y="189"/>
                              </a:cubicBezTo>
                              <a:cubicBezTo>
                                <a:pt x="37" y="190"/>
                                <a:pt x="37" y="190"/>
                                <a:pt x="37" y="190"/>
                              </a:cubicBezTo>
                              <a:cubicBezTo>
                                <a:pt x="33" y="194"/>
                                <a:pt x="27" y="197"/>
                                <a:pt x="21" y="198"/>
                              </a:cubicBezTo>
                              <a:cubicBezTo>
                                <a:pt x="18" y="198"/>
                                <a:pt x="15" y="198"/>
                                <a:pt x="12" y="198"/>
                              </a:cubicBezTo>
                              <a:cubicBezTo>
                                <a:pt x="9" y="198"/>
                                <a:pt x="6" y="197"/>
                                <a:pt x="3" y="196"/>
                              </a:cubicBezTo>
                              <a:cubicBezTo>
                                <a:pt x="3" y="196"/>
                                <a:pt x="3" y="196"/>
                                <a:pt x="3" y="196"/>
                              </a:cubicBezTo>
                              <a:cubicBezTo>
                                <a:pt x="3" y="164"/>
                                <a:pt x="3" y="131"/>
                                <a:pt x="3" y="97"/>
                              </a:cubicBezTo>
                              <a:cubicBezTo>
                                <a:pt x="3" y="73"/>
                                <a:pt x="0" y="43"/>
                                <a:pt x="7" y="2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99.1pt;margin-top:262.25pt;height:85.85pt;width:185.95pt;z-index:251676672;mso-width-relative:page;mso-height-relative:page;" fillcolor="#222221" filled="t" stroked="f" coordsize="890,409" o:gfxdata="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" path="m7,22c18,37,13,73,13,94c13,128,13,162,13,196c11,194,9,191,7,188c8,188,9,188,12,189c16,189,16,189,16,189c19,189,19,189,19,189c19,189,19,189,20,189c23,188,28,185,30,183c37,187,37,187,37,187c38,187,37,186,37,184c36,184,36,183,35,182c34,181,35,181,35,181c35,181,35,181,35,181c35,181,35,180,37,179c39,178,40,177,41,176c42,175,43,174,44,174c46,172,49,171,51,169c56,167,61,165,67,164c72,162,78,161,84,162c89,162,95,162,100,164c122,168,141,184,150,205c155,215,156,227,155,239c154,243,154,243,154,243c153,247,153,247,153,247c152,250,151,253,150,255c148,261,145,266,141,270c134,279,125,286,114,291c104,295,93,298,82,298c70,298,59,294,49,290c44,288,40,286,35,282c34,282,34,282,33,281c32,280,31,279,30,279c30,279,30,279,30,279c30,279,30,279,30,279c30,279,33,274,31,277c31,277,31,277,31,277c30,278,29,279,29,278c29,278,29,278,29,278c29,278,28,278,28,277c27,277,27,277,27,277c24,276,21,276,18,277c18,277,18,278,18,278c18,279,18,279,18,279c18,281,18,281,18,281c18,283,18,283,18,283c18,284,18,284,18,284c18,285,18,285,18,285c19,289,19,289,19,289c19,307,20,326,20,344c20,353,21,362,21,372c21,380,21,394,22,391c22,392,22,392,22,392c23,392,24,392,24,392c44,392,44,392,44,392c58,391,72,391,85,391c113,390,141,390,169,390c224,390,280,390,335,391c447,392,559,394,670,396c706,396,741,397,777,398c795,398,813,398,830,399c857,399,857,399,857,399c860,399,860,399,860,399c863,399,863,399,863,399c866,400,866,400,866,400c872,400,872,400,872,400c876,274,879,149,883,23c858,23,832,22,807,21c539,13,264,4,3,8c16,0,60,3,85,2c213,0,348,1,483,4c551,5,619,7,686,9c755,12,823,14,890,16c890,22,890,27,890,32c889,46,889,60,888,74c888,88,888,101,887,114c887,141,886,168,886,194c885,248,884,302,882,355c882,372,881,390,881,409c834,407,787,406,740,405c691,404,642,403,592,402c493,400,392,399,289,399c242,399,194,399,146,400c122,400,99,400,75,401c39,402,39,402,39,402c22,402,22,402,22,402c12,402,12,402,12,402c12,393,12,393,12,393c11,378,11,378,11,378c11,350,10,323,10,295c10,278,10,278,10,278c10,270,10,270,10,270c10,270,10,270,10,270c10,269,9,269,10,269c11,268,11,268,11,268c13,268,14,268,15,267c17,267,20,267,22,267c24,268,27,268,29,269c31,270,34,271,35,273c39,276,42,278,45,279c52,283,58,286,66,288c69,289,73,289,77,290c79,290,81,290,83,290c88,290,88,290,88,290c103,288,118,283,129,273c140,263,147,248,148,233c148,226,147,219,145,212c142,205,138,198,134,193c123,180,106,172,90,170c85,170,81,170,77,171c73,171,69,172,65,173c57,176,49,180,43,185c42,186,41,187,40,188c39,189,38,189,37,189c37,189,37,189,37,189c37,190,37,190,37,190c33,194,27,197,21,198c18,198,15,198,12,198c9,198,6,197,3,196c3,196,3,196,3,196c3,164,3,131,3,97c3,73,0,43,7,22xe">
                <v:path o:connectlocs="34494,250581;18574,501162;42455,503828;53068,503828;98177,498496;92870,485167;92870,482502;108791,469173;135325,450513;222889,431852;398016,546480;408630,647779;398016,679768;302492,775735;130018,773069;87563,749077;79603,743746;82256,738414;76949,741080;74296,738414;47761,738414;47761,743746;47761,754409;47761,759741;53068,917020;58375,1042311;63682,1044977;225542,1042311;888903,1042311;2061725,1060971;2274001,1063637;2289922,1063637;2313803,1066303;2141329,55980;225542,5331;1820262,23991;2361565,85304;2353604,303896;2340337,946344;1963548,1079631;766845,1063637;199008,1068968;58375,1071634;31841,1047642;26534,786398;26534,719754;26534,717088;39801,711757;76949,717088;119404,743746;204315,773069;233503,773069;392709,621121;355561,514491;204315,455844;114098,493165;98177,503828;98177,506494;31841,527820;7960,522488;18574,58646"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3528060</wp:posOffset>
                </wp:positionH>
                <wp:positionV relativeFrom="paragraph">
                  <wp:posOffset>1549400</wp:posOffset>
                </wp:positionV>
                <wp:extent cx="1791970" cy="701040"/>
                <wp:effectExtent l="0" t="0" r="0" b="0"/>
                <wp:wrapNone/>
                <wp:docPr id="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671060" y="2463800"/>
                          <a:ext cx="1791970" cy="701040"/>
                        </a:xfrm>
                        <a:prstGeom prst="rect">
                          <a:avLst/>
                        </a:prstGeom>
                        <a:noFill/>
                      </wps:spPr>
                      <wps:txbx>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77.8pt;margin-top:122pt;height:55.2pt;width:141.1pt;z-index:251675648;mso-width-relative:page;mso-height-relative:page;" filled="f" stroked="f" coordsize="21600,21600" o:gfxdata="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gQbhrZAAAACwEAAA8AAAAAAAAAAQAgAAAAIgAAAGRycy9kb3ducmV2LnhtbFBLAQIUABQAAAAI&#10;AIdO4kA+CAqSJQIAAM4DAAAOAAAAAAAAAAEAIAAAACgBAABkcnMvZTJvRG9jLnhtbFBLBQYAAAAA&#10;BgAGAFkBAAC/BQAAAAA=&#10;">
                <v:fill on="f" focussize="0,0"/>
                <v:stroke on="f"/>
                <v:imagedata o:title=""/>
                <o:lock v:ext="edit" aspectratio="f"/>
                <v:textbox style="mso-fit-shape-to-text:t;">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1675130</wp:posOffset>
                </wp:positionH>
                <wp:positionV relativeFrom="paragraph">
                  <wp:posOffset>1391285</wp:posOffset>
                </wp:positionV>
                <wp:extent cx="1378585" cy="1104265"/>
                <wp:effectExtent l="0" t="0" r="12065" b="635"/>
                <wp:wrapNone/>
                <wp:docPr id="5"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818130" y="2305685"/>
                          <a:ext cx="1378585" cy="1104265"/>
                        </a:xfrm>
                        <a:custGeom>
                          <a:avLst/>
                          <a:gdLst>
                            <a:gd name="T0" fmla="*/ 496 w 520"/>
                            <a:gd name="T1" fmla="*/ 160 h 414"/>
                            <a:gd name="T2" fmla="*/ 496 w 520"/>
                            <a:gd name="T3" fmla="*/ 259 h 414"/>
                            <a:gd name="T4" fmla="*/ 452 w 520"/>
                            <a:gd name="T5" fmla="*/ 276 h 414"/>
                            <a:gd name="T6" fmla="*/ 419 w 520"/>
                            <a:gd name="T7" fmla="*/ 270 h 414"/>
                            <a:gd name="T8" fmla="*/ 399 w 520"/>
                            <a:gd name="T9" fmla="*/ 259 h 414"/>
                            <a:gd name="T10" fmla="*/ 395 w 520"/>
                            <a:gd name="T11" fmla="*/ 256 h 414"/>
                            <a:gd name="T12" fmla="*/ 387 w 520"/>
                            <a:gd name="T13" fmla="*/ 255 h 414"/>
                            <a:gd name="T14" fmla="*/ 382 w 520"/>
                            <a:gd name="T15" fmla="*/ 258 h 414"/>
                            <a:gd name="T16" fmla="*/ 383 w 520"/>
                            <a:gd name="T17" fmla="*/ 277 h 414"/>
                            <a:gd name="T18" fmla="*/ 387 w 520"/>
                            <a:gd name="T19" fmla="*/ 368 h 414"/>
                            <a:gd name="T20" fmla="*/ 347 w 520"/>
                            <a:gd name="T21" fmla="*/ 412 h 414"/>
                            <a:gd name="T22" fmla="*/ 194 w 520"/>
                            <a:gd name="T23" fmla="*/ 414 h 414"/>
                            <a:gd name="T24" fmla="*/ 40 w 520"/>
                            <a:gd name="T25" fmla="*/ 411 h 414"/>
                            <a:gd name="T26" fmla="*/ 0 w 520"/>
                            <a:gd name="T27" fmla="*/ 365 h 414"/>
                            <a:gd name="T28" fmla="*/ 7 w 520"/>
                            <a:gd name="T29" fmla="*/ 162 h 414"/>
                            <a:gd name="T30" fmla="*/ 72 w 520"/>
                            <a:gd name="T31" fmla="*/ 2 h 414"/>
                            <a:gd name="T32" fmla="*/ 308 w 520"/>
                            <a:gd name="T33" fmla="*/ 13 h 414"/>
                            <a:gd name="T34" fmla="*/ 348 w 520"/>
                            <a:gd name="T35" fmla="*/ 15 h 414"/>
                            <a:gd name="T36" fmla="*/ 357 w 520"/>
                            <a:gd name="T37" fmla="*/ 15 h 414"/>
                            <a:gd name="T38" fmla="*/ 355 w 520"/>
                            <a:gd name="T39" fmla="*/ 91 h 414"/>
                            <a:gd name="T40" fmla="*/ 362 w 520"/>
                            <a:gd name="T41" fmla="*/ 191 h 414"/>
                            <a:gd name="T42" fmla="*/ 383 w 520"/>
                            <a:gd name="T43" fmla="*/ 195 h 414"/>
                            <a:gd name="T44" fmla="*/ 403 w 520"/>
                            <a:gd name="T45" fmla="*/ 190 h 414"/>
                            <a:gd name="T46" fmla="*/ 412 w 520"/>
                            <a:gd name="T47" fmla="*/ 184 h 414"/>
                            <a:gd name="T48" fmla="*/ 421 w 520"/>
                            <a:gd name="T49" fmla="*/ 178 h 414"/>
                            <a:gd name="T50" fmla="*/ 433 w 520"/>
                            <a:gd name="T51" fmla="*/ 171 h 414"/>
                            <a:gd name="T52" fmla="*/ 429 w 520"/>
                            <a:gd name="T53" fmla="*/ 178 h 414"/>
                            <a:gd name="T54" fmla="*/ 423 w 520"/>
                            <a:gd name="T55" fmla="*/ 182 h 414"/>
                            <a:gd name="T56" fmla="*/ 422 w 520"/>
                            <a:gd name="T57" fmla="*/ 183 h 414"/>
                            <a:gd name="T58" fmla="*/ 404 w 520"/>
                            <a:gd name="T59" fmla="*/ 191 h 414"/>
                            <a:gd name="T60" fmla="*/ 404 w 520"/>
                            <a:gd name="T61" fmla="*/ 196 h 414"/>
                            <a:gd name="T62" fmla="*/ 385 w 520"/>
                            <a:gd name="T63" fmla="*/ 200 h 414"/>
                            <a:gd name="T64" fmla="*/ 369 w 520"/>
                            <a:gd name="T65" fmla="*/ 199 h 414"/>
                            <a:gd name="T66" fmla="*/ 348 w 520"/>
                            <a:gd name="T67" fmla="*/ 177 h 414"/>
                            <a:gd name="T68" fmla="*/ 348 w 520"/>
                            <a:gd name="T69" fmla="*/ 25 h 414"/>
                            <a:gd name="T70" fmla="*/ 349 w 520"/>
                            <a:gd name="T71" fmla="*/ 25 h 414"/>
                            <a:gd name="T72" fmla="*/ 348 w 520"/>
                            <a:gd name="T73" fmla="*/ 23 h 414"/>
                            <a:gd name="T74" fmla="*/ 345 w 520"/>
                            <a:gd name="T75" fmla="*/ 23 h 414"/>
                            <a:gd name="T76" fmla="*/ 294 w 520"/>
                            <a:gd name="T77" fmla="*/ 21 h 414"/>
                            <a:gd name="T78" fmla="*/ 44 w 520"/>
                            <a:gd name="T79" fmla="*/ 8 h 414"/>
                            <a:gd name="T80" fmla="*/ 20 w 520"/>
                            <a:gd name="T81" fmla="*/ 40 h 414"/>
                            <a:gd name="T82" fmla="*/ 11 w 520"/>
                            <a:gd name="T83" fmla="*/ 270 h 414"/>
                            <a:gd name="T84" fmla="*/ 7 w 520"/>
                            <a:gd name="T85" fmla="*/ 380 h 414"/>
                            <a:gd name="T86" fmla="*/ 183 w 520"/>
                            <a:gd name="T87" fmla="*/ 406 h 414"/>
                            <a:gd name="T88" fmla="*/ 346 w 520"/>
                            <a:gd name="T89" fmla="*/ 402 h 414"/>
                            <a:gd name="T90" fmla="*/ 375 w 520"/>
                            <a:gd name="T91" fmla="*/ 274 h 414"/>
                            <a:gd name="T92" fmla="*/ 375 w 520"/>
                            <a:gd name="T93" fmla="*/ 248 h 414"/>
                            <a:gd name="T94" fmla="*/ 399 w 520"/>
                            <a:gd name="T95" fmla="*/ 250 h 414"/>
                            <a:gd name="T96" fmla="*/ 404 w 520"/>
                            <a:gd name="T97" fmla="*/ 253 h 414"/>
                            <a:gd name="T98" fmla="*/ 454 w 520"/>
                            <a:gd name="T99" fmla="*/ 268 h 414"/>
                            <a:gd name="T100" fmla="*/ 502 w 520"/>
                            <a:gd name="T101" fmla="*/ 240 h 414"/>
                            <a:gd name="T102" fmla="*/ 491 w 520"/>
                            <a:gd name="T103" fmla="*/ 169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20" h="414">
                              <a:moveTo>
                                <a:pt x="449" y="148"/>
                              </a:moveTo>
                              <a:cubicBezTo>
                                <a:pt x="453" y="143"/>
                                <a:pt x="463" y="142"/>
                                <a:pt x="473" y="145"/>
                              </a:cubicBezTo>
                              <a:cubicBezTo>
                                <a:pt x="482" y="148"/>
                                <a:pt x="491" y="155"/>
                                <a:pt x="496" y="160"/>
                              </a:cubicBezTo>
                              <a:cubicBezTo>
                                <a:pt x="511" y="172"/>
                                <a:pt x="520" y="191"/>
                                <a:pt x="520" y="210"/>
                              </a:cubicBezTo>
                              <a:cubicBezTo>
                                <a:pt x="520" y="219"/>
                                <a:pt x="518" y="229"/>
                                <a:pt x="513" y="237"/>
                              </a:cubicBezTo>
                              <a:cubicBezTo>
                                <a:pt x="509" y="246"/>
                                <a:pt x="503" y="253"/>
                                <a:pt x="496" y="259"/>
                              </a:cubicBezTo>
                              <a:cubicBezTo>
                                <a:pt x="489" y="265"/>
                                <a:pt x="481" y="270"/>
                                <a:pt x="472" y="272"/>
                              </a:cubicBezTo>
                              <a:cubicBezTo>
                                <a:pt x="468" y="274"/>
                                <a:pt x="463" y="275"/>
                                <a:pt x="459" y="275"/>
                              </a:cubicBezTo>
                              <a:cubicBezTo>
                                <a:pt x="457" y="276"/>
                                <a:pt x="454" y="276"/>
                                <a:pt x="452" y="276"/>
                              </a:cubicBezTo>
                              <a:cubicBezTo>
                                <a:pt x="449" y="276"/>
                                <a:pt x="449" y="276"/>
                                <a:pt x="449" y="276"/>
                              </a:cubicBezTo>
                              <a:cubicBezTo>
                                <a:pt x="445" y="276"/>
                                <a:pt x="445" y="276"/>
                                <a:pt x="445" y="276"/>
                              </a:cubicBezTo>
                              <a:cubicBezTo>
                                <a:pt x="435" y="276"/>
                                <a:pt x="427" y="273"/>
                                <a:pt x="419" y="270"/>
                              </a:cubicBezTo>
                              <a:cubicBezTo>
                                <a:pt x="415" y="268"/>
                                <a:pt x="411" y="266"/>
                                <a:pt x="407" y="264"/>
                              </a:cubicBezTo>
                              <a:cubicBezTo>
                                <a:pt x="405" y="263"/>
                                <a:pt x="403" y="262"/>
                                <a:pt x="401" y="260"/>
                              </a:cubicBezTo>
                              <a:cubicBezTo>
                                <a:pt x="399" y="259"/>
                                <a:pt x="399" y="259"/>
                                <a:pt x="399" y="259"/>
                              </a:cubicBezTo>
                              <a:cubicBezTo>
                                <a:pt x="397" y="257"/>
                                <a:pt x="397" y="257"/>
                                <a:pt x="397" y="257"/>
                              </a:cubicBezTo>
                              <a:cubicBezTo>
                                <a:pt x="397" y="257"/>
                                <a:pt x="397" y="257"/>
                                <a:pt x="397" y="257"/>
                              </a:cubicBezTo>
                              <a:cubicBezTo>
                                <a:pt x="396" y="257"/>
                                <a:pt x="396" y="256"/>
                                <a:pt x="395" y="256"/>
                              </a:cubicBezTo>
                              <a:cubicBezTo>
                                <a:pt x="395" y="256"/>
                                <a:pt x="394" y="256"/>
                                <a:pt x="394" y="256"/>
                              </a:cubicBezTo>
                              <a:cubicBezTo>
                                <a:pt x="393" y="255"/>
                                <a:pt x="392" y="255"/>
                                <a:pt x="392" y="255"/>
                              </a:cubicBezTo>
                              <a:cubicBezTo>
                                <a:pt x="390" y="255"/>
                                <a:pt x="388" y="255"/>
                                <a:pt x="387" y="255"/>
                              </a:cubicBezTo>
                              <a:cubicBezTo>
                                <a:pt x="385" y="255"/>
                                <a:pt x="384" y="255"/>
                                <a:pt x="382" y="256"/>
                              </a:cubicBezTo>
                              <a:cubicBezTo>
                                <a:pt x="382" y="256"/>
                                <a:pt x="382" y="257"/>
                                <a:pt x="382" y="257"/>
                              </a:cubicBezTo>
                              <a:cubicBezTo>
                                <a:pt x="382" y="258"/>
                                <a:pt x="382" y="258"/>
                                <a:pt x="382" y="258"/>
                              </a:cubicBezTo>
                              <a:cubicBezTo>
                                <a:pt x="382" y="261"/>
                                <a:pt x="382" y="261"/>
                                <a:pt x="382" y="261"/>
                              </a:cubicBezTo>
                              <a:cubicBezTo>
                                <a:pt x="383" y="265"/>
                                <a:pt x="383" y="265"/>
                                <a:pt x="383" y="265"/>
                              </a:cubicBezTo>
                              <a:cubicBezTo>
                                <a:pt x="383" y="277"/>
                                <a:pt x="383" y="277"/>
                                <a:pt x="383" y="277"/>
                              </a:cubicBezTo>
                              <a:cubicBezTo>
                                <a:pt x="383" y="285"/>
                                <a:pt x="384" y="292"/>
                                <a:pt x="384" y="300"/>
                              </a:cubicBezTo>
                              <a:cubicBezTo>
                                <a:pt x="385" y="315"/>
                                <a:pt x="385" y="331"/>
                                <a:pt x="386" y="346"/>
                              </a:cubicBezTo>
                              <a:cubicBezTo>
                                <a:pt x="386" y="353"/>
                                <a:pt x="386" y="361"/>
                                <a:pt x="387" y="368"/>
                              </a:cubicBezTo>
                              <a:cubicBezTo>
                                <a:pt x="387" y="382"/>
                                <a:pt x="387" y="395"/>
                                <a:pt x="388" y="409"/>
                              </a:cubicBezTo>
                              <a:cubicBezTo>
                                <a:pt x="388" y="411"/>
                                <a:pt x="388" y="411"/>
                                <a:pt x="388" y="411"/>
                              </a:cubicBezTo>
                              <a:cubicBezTo>
                                <a:pt x="374" y="412"/>
                                <a:pt x="361" y="412"/>
                                <a:pt x="347" y="412"/>
                              </a:cubicBezTo>
                              <a:cubicBezTo>
                                <a:pt x="325" y="413"/>
                                <a:pt x="325" y="413"/>
                                <a:pt x="325" y="413"/>
                              </a:cubicBezTo>
                              <a:cubicBezTo>
                                <a:pt x="311" y="413"/>
                                <a:pt x="296" y="414"/>
                                <a:pt x="282" y="414"/>
                              </a:cubicBezTo>
                              <a:cubicBezTo>
                                <a:pt x="252" y="414"/>
                                <a:pt x="223" y="414"/>
                                <a:pt x="194" y="414"/>
                              </a:cubicBezTo>
                              <a:cubicBezTo>
                                <a:pt x="165" y="414"/>
                                <a:pt x="135" y="413"/>
                                <a:pt x="106" y="413"/>
                              </a:cubicBezTo>
                              <a:cubicBezTo>
                                <a:pt x="62" y="412"/>
                                <a:pt x="62" y="412"/>
                                <a:pt x="62" y="412"/>
                              </a:cubicBezTo>
                              <a:cubicBezTo>
                                <a:pt x="40" y="411"/>
                                <a:pt x="40" y="411"/>
                                <a:pt x="40" y="411"/>
                              </a:cubicBezTo>
                              <a:cubicBezTo>
                                <a:pt x="0" y="410"/>
                                <a:pt x="0" y="410"/>
                                <a:pt x="0" y="410"/>
                              </a:cubicBezTo>
                              <a:cubicBezTo>
                                <a:pt x="0" y="377"/>
                                <a:pt x="0" y="377"/>
                                <a:pt x="0" y="377"/>
                              </a:cubicBezTo>
                              <a:cubicBezTo>
                                <a:pt x="0" y="365"/>
                                <a:pt x="0" y="365"/>
                                <a:pt x="0" y="365"/>
                              </a:cubicBezTo>
                              <a:cubicBezTo>
                                <a:pt x="1" y="356"/>
                                <a:pt x="1" y="356"/>
                                <a:pt x="1" y="356"/>
                              </a:cubicBezTo>
                              <a:cubicBezTo>
                                <a:pt x="2" y="320"/>
                                <a:pt x="2" y="320"/>
                                <a:pt x="2" y="320"/>
                              </a:cubicBezTo>
                              <a:cubicBezTo>
                                <a:pt x="3" y="267"/>
                                <a:pt x="5" y="214"/>
                                <a:pt x="7" y="162"/>
                              </a:cubicBezTo>
                              <a:cubicBezTo>
                                <a:pt x="9" y="108"/>
                                <a:pt x="11" y="54"/>
                                <a:pt x="14" y="0"/>
                              </a:cubicBezTo>
                              <a:cubicBezTo>
                                <a:pt x="45" y="1"/>
                                <a:pt x="45" y="1"/>
                                <a:pt x="45" y="1"/>
                              </a:cubicBezTo>
                              <a:cubicBezTo>
                                <a:pt x="72" y="2"/>
                                <a:pt x="72" y="2"/>
                                <a:pt x="72" y="2"/>
                              </a:cubicBezTo>
                              <a:cubicBezTo>
                                <a:pt x="90" y="3"/>
                                <a:pt x="108" y="4"/>
                                <a:pt x="127" y="5"/>
                              </a:cubicBezTo>
                              <a:cubicBezTo>
                                <a:pt x="167" y="7"/>
                                <a:pt x="207" y="9"/>
                                <a:pt x="248" y="10"/>
                              </a:cubicBezTo>
                              <a:cubicBezTo>
                                <a:pt x="268" y="11"/>
                                <a:pt x="288" y="12"/>
                                <a:pt x="308" y="13"/>
                              </a:cubicBezTo>
                              <a:cubicBezTo>
                                <a:pt x="339" y="14"/>
                                <a:pt x="339" y="14"/>
                                <a:pt x="339" y="14"/>
                              </a:cubicBezTo>
                              <a:cubicBezTo>
                                <a:pt x="346" y="15"/>
                                <a:pt x="346" y="15"/>
                                <a:pt x="346" y="15"/>
                              </a:cubicBezTo>
                              <a:cubicBezTo>
                                <a:pt x="348" y="15"/>
                                <a:pt x="348" y="15"/>
                                <a:pt x="348" y="15"/>
                              </a:cubicBezTo>
                              <a:cubicBezTo>
                                <a:pt x="349" y="15"/>
                                <a:pt x="349" y="15"/>
                                <a:pt x="349" y="15"/>
                              </a:cubicBezTo>
                              <a:cubicBezTo>
                                <a:pt x="350" y="15"/>
                                <a:pt x="350" y="15"/>
                                <a:pt x="350" y="15"/>
                              </a:cubicBezTo>
                              <a:cubicBezTo>
                                <a:pt x="357" y="15"/>
                                <a:pt x="357" y="15"/>
                                <a:pt x="357" y="15"/>
                              </a:cubicBezTo>
                              <a:cubicBezTo>
                                <a:pt x="356" y="25"/>
                                <a:pt x="356" y="25"/>
                                <a:pt x="356" y="25"/>
                              </a:cubicBezTo>
                              <a:cubicBezTo>
                                <a:pt x="356" y="33"/>
                                <a:pt x="356" y="40"/>
                                <a:pt x="356" y="47"/>
                              </a:cubicBezTo>
                              <a:cubicBezTo>
                                <a:pt x="355" y="62"/>
                                <a:pt x="355" y="76"/>
                                <a:pt x="355" y="91"/>
                              </a:cubicBezTo>
                              <a:cubicBezTo>
                                <a:pt x="354" y="120"/>
                                <a:pt x="354" y="149"/>
                                <a:pt x="354" y="177"/>
                              </a:cubicBezTo>
                              <a:cubicBezTo>
                                <a:pt x="354" y="187"/>
                                <a:pt x="354" y="187"/>
                                <a:pt x="354" y="187"/>
                              </a:cubicBezTo>
                              <a:cubicBezTo>
                                <a:pt x="362" y="191"/>
                                <a:pt x="362" y="191"/>
                                <a:pt x="362" y="191"/>
                              </a:cubicBezTo>
                              <a:cubicBezTo>
                                <a:pt x="365" y="193"/>
                                <a:pt x="368" y="194"/>
                                <a:pt x="371" y="194"/>
                              </a:cubicBezTo>
                              <a:cubicBezTo>
                                <a:pt x="373" y="195"/>
                                <a:pt x="375" y="195"/>
                                <a:pt x="377" y="195"/>
                              </a:cubicBezTo>
                              <a:cubicBezTo>
                                <a:pt x="379" y="195"/>
                                <a:pt x="381" y="195"/>
                                <a:pt x="383" y="195"/>
                              </a:cubicBezTo>
                              <a:cubicBezTo>
                                <a:pt x="385" y="195"/>
                                <a:pt x="385" y="195"/>
                                <a:pt x="385" y="195"/>
                              </a:cubicBezTo>
                              <a:cubicBezTo>
                                <a:pt x="387" y="195"/>
                                <a:pt x="388" y="195"/>
                                <a:pt x="389" y="195"/>
                              </a:cubicBezTo>
                              <a:cubicBezTo>
                                <a:pt x="395" y="194"/>
                                <a:pt x="399" y="192"/>
                                <a:pt x="403" y="190"/>
                              </a:cubicBezTo>
                              <a:cubicBezTo>
                                <a:pt x="407" y="188"/>
                                <a:pt x="410" y="186"/>
                                <a:pt x="414" y="182"/>
                              </a:cubicBezTo>
                              <a:cubicBezTo>
                                <a:pt x="411" y="184"/>
                                <a:pt x="407" y="185"/>
                                <a:pt x="404" y="186"/>
                              </a:cubicBezTo>
                              <a:cubicBezTo>
                                <a:pt x="408" y="186"/>
                                <a:pt x="410" y="185"/>
                                <a:pt x="412" y="184"/>
                              </a:cubicBezTo>
                              <a:cubicBezTo>
                                <a:pt x="414" y="183"/>
                                <a:pt x="416" y="182"/>
                                <a:pt x="417" y="182"/>
                              </a:cubicBezTo>
                              <a:cubicBezTo>
                                <a:pt x="418" y="180"/>
                                <a:pt x="420" y="178"/>
                                <a:pt x="420" y="179"/>
                              </a:cubicBezTo>
                              <a:cubicBezTo>
                                <a:pt x="421" y="178"/>
                                <a:pt x="421" y="178"/>
                                <a:pt x="421" y="178"/>
                              </a:cubicBezTo>
                              <a:cubicBezTo>
                                <a:pt x="423" y="177"/>
                                <a:pt x="423" y="177"/>
                                <a:pt x="423" y="177"/>
                              </a:cubicBezTo>
                              <a:cubicBezTo>
                                <a:pt x="424" y="176"/>
                                <a:pt x="425" y="175"/>
                                <a:pt x="426" y="174"/>
                              </a:cubicBezTo>
                              <a:cubicBezTo>
                                <a:pt x="428" y="173"/>
                                <a:pt x="431" y="172"/>
                                <a:pt x="433" y="171"/>
                              </a:cubicBezTo>
                              <a:cubicBezTo>
                                <a:pt x="438" y="169"/>
                                <a:pt x="444" y="167"/>
                                <a:pt x="449" y="167"/>
                              </a:cubicBezTo>
                              <a:cubicBezTo>
                                <a:pt x="446" y="171"/>
                                <a:pt x="442" y="172"/>
                                <a:pt x="437" y="175"/>
                              </a:cubicBezTo>
                              <a:cubicBezTo>
                                <a:pt x="435" y="176"/>
                                <a:pt x="432" y="177"/>
                                <a:pt x="429" y="178"/>
                              </a:cubicBezTo>
                              <a:cubicBezTo>
                                <a:pt x="428" y="179"/>
                                <a:pt x="427" y="180"/>
                                <a:pt x="426" y="181"/>
                              </a:cubicBezTo>
                              <a:cubicBezTo>
                                <a:pt x="425" y="181"/>
                                <a:pt x="425" y="181"/>
                                <a:pt x="424" y="182"/>
                              </a:cubicBezTo>
                              <a:cubicBezTo>
                                <a:pt x="424" y="182"/>
                                <a:pt x="423" y="182"/>
                                <a:pt x="423" y="182"/>
                              </a:cubicBezTo>
                              <a:cubicBezTo>
                                <a:pt x="423" y="182"/>
                                <a:pt x="423" y="182"/>
                                <a:pt x="423" y="182"/>
                              </a:cubicBezTo>
                              <a:cubicBezTo>
                                <a:pt x="423" y="182"/>
                                <a:pt x="423" y="182"/>
                                <a:pt x="423" y="182"/>
                              </a:cubicBezTo>
                              <a:cubicBezTo>
                                <a:pt x="422" y="183"/>
                                <a:pt x="422" y="183"/>
                                <a:pt x="422" y="183"/>
                              </a:cubicBezTo>
                              <a:cubicBezTo>
                                <a:pt x="421" y="184"/>
                                <a:pt x="421" y="185"/>
                                <a:pt x="419" y="186"/>
                              </a:cubicBezTo>
                              <a:cubicBezTo>
                                <a:pt x="418" y="187"/>
                                <a:pt x="416" y="188"/>
                                <a:pt x="414" y="189"/>
                              </a:cubicBezTo>
                              <a:cubicBezTo>
                                <a:pt x="412" y="190"/>
                                <a:pt x="408" y="191"/>
                                <a:pt x="404" y="191"/>
                              </a:cubicBezTo>
                              <a:cubicBezTo>
                                <a:pt x="409" y="189"/>
                                <a:pt x="414" y="187"/>
                                <a:pt x="418" y="185"/>
                              </a:cubicBezTo>
                              <a:cubicBezTo>
                                <a:pt x="417" y="186"/>
                                <a:pt x="416" y="187"/>
                                <a:pt x="416" y="188"/>
                              </a:cubicBezTo>
                              <a:cubicBezTo>
                                <a:pt x="412" y="191"/>
                                <a:pt x="408" y="193"/>
                                <a:pt x="404" y="196"/>
                              </a:cubicBezTo>
                              <a:cubicBezTo>
                                <a:pt x="402" y="197"/>
                                <a:pt x="399" y="197"/>
                                <a:pt x="397" y="198"/>
                              </a:cubicBezTo>
                              <a:cubicBezTo>
                                <a:pt x="394" y="199"/>
                                <a:pt x="392" y="200"/>
                                <a:pt x="389" y="200"/>
                              </a:cubicBezTo>
                              <a:cubicBezTo>
                                <a:pt x="387" y="200"/>
                                <a:pt x="386" y="200"/>
                                <a:pt x="385" y="200"/>
                              </a:cubicBezTo>
                              <a:cubicBezTo>
                                <a:pt x="382" y="200"/>
                                <a:pt x="382" y="200"/>
                                <a:pt x="382" y="200"/>
                              </a:cubicBezTo>
                              <a:cubicBezTo>
                                <a:pt x="381" y="200"/>
                                <a:pt x="379" y="200"/>
                                <a:pt x="377" y="200"/>
                              </a:cubicBezTo>
                              <a:cubicBezTo>
                                <a:pt x="375" y="200"/>
                                <a:pt x="372" y="200"/>
                                <a:pt x="369" y="199"/>
                              </a:cubicBezTo>
                              <a:cubicBezTo>
                                <a:pt x="366" y="199"/>
                                <a:pt x="363" y="198"/>
                                <a:pt x="360" y="196"/>
                              </a:cubicBezTo>
                              <a:cubicBezTo>
                                <a:pt x="348" y="191"/>
                                <a:pt x="348" y="191"/>
                                <a:pt x="348" y="191"/>
                              </a:cubicBezTo>
                              <a:cubicBezTo>
                                <a:pt x="348" y="177"/>
                                <a:pt x="348" y="177"/>
                                <a:pt x="348" y="177"/>
                              </a:cubicBezTo>
                              <a:cubicBezTo>
                                <a:pt x="347" y="149"/>
                                <a:pt x="347" y="120"/>
                                <a:pt x="347" y="91"/>
                              </a:cubicBezTo>
                              <a:cubicBezTo>
                                <a:pt x="348" y="77"/>
                                <a:pt x="348" y="62"/>
                                <a:pt x="348" y="47"/>
                              </a:cubicBezTo>
                              <a:cubicBezTo>
                                <a:pt x="348" y="40"/>
                                <a:pt x="348" y="33"/>
                                <a:pt x="348" y="25"/>
                              </a:cubicBezTo>
                              <a:cubicBezTo>
                                <a:pt x="348" y="25"/>
                                <a:pt x="348" y="25"/>
                                <a:pt x="348" y="25"/>
                              </a:cubicBezTo>
                              <a:cubicBezTo>
                                <a:pt x="349" y="25"/>
                                <a:pt x="349" y="25"/>
                                <a:pt x="349" y="25"/>
                              </a:cubicBezTo>
                              <a:cubicBezTo>
                                <a:pt x="349" y="25"/>
                                <a:pt x="349" y="25"/>
                                <a:pt x="349" y="25"/>
                              </a:cubicBezTo>
                              <a:cubicBezTo>
                                <a:pt x="349" y="24"/>
                                <a:pt x="349" y="24"/>
                                <a:pt x="349" y="24"/>
                              </a:cubicBezTo>
                              <a:cubicBezTo>
                                <a:pt x="349" y="23"/>
                                <a:pt x="349" y="23"/>
                                <a:pt x="349" y="23"/>
                              </a:cubicBezTo>
                              <a:cubicBezTo>
                                <a:pt x="349" y="23"/>
                                <a:pt x="348" y="23"/>
                                <a:pt x="348" y="23"/>
                              </a:cubicBezTo>
                              <a:cubicBezTo>
                                <a:pt x="347" y="23"/>
                                <a:pt x="347" y="23"/>
                                <a:pt x="347" y="23"/>
                              </a:cubicBezTo>
                              <a:cubicBezTo>
                                <a:pt x="348" y="23"/>
                                <a:pt x="347" y="23"/>
                                <a:pt x="347" y="23"/>
                              </a:cubicBezTo>
                              <a:cubicBezTo>
                                <a:pt x="345" y="23"/>
                                <a:pt x="345" y="23"/>
                                <a:pt x="345" y="23"/>
                              </a:cubicBezTo>
                              <a:cubicBezTo>
                                <a:pt x="341" y="22"/>
                                <a:pt x="341" y="22"/>
                                <a:pt x="341" y="22"/>
                              </a:cubicBezTo>
                              <a:cubicBezTo>
                                <a:pt x="331" y="22"/>
                                <a:pt x="331" y="22"/>
                                <a:pt x="331" y="22"/>
                              </a:cubicBezTo>
                              <a:cubicBezTo>
                                <a:pt x="294" y="21"/>
                                <a:pt x="294" y="21"/>
                                <a:pt x="294" y="21"/>
                              </a:cubicBezTo>
                              <a:cubicBezTo>
                                <a:pt x="268" y="20"/>
                                <a:pt x="243" y="19"/>
                                <a:pt x="218" y="17"/>
                              </a:cubicBezTo>
                              <a:cubicBezTo>
                                <a:pt x="168" y="15"/>
                                <a:pt x="119" y="12"/>
                                <a:pt x="71" y="9"/>
                              </a:cubicBezTo>
                              <a:cubicBezTo>
                                <a:pt x="62" y="9"/>
                                <a:pt x="53" y="8"/>
                                <a:pt x="44" y="8"/>
                              </a:cubicBezTo>
                              <a:cubicBezTo>
                                <a:pt x="37" y="7"/>
                                <a:pt x="29" y="7"/>
                                <a:pt x="21" y="7"/>
                              </a:cubicBezTo>
                              <a:cubicBezTo>
                                <a:pt x="21" y="12"/>
                                <a:pt x="20" y="17"/>
                                <a:pt x="20" y="22"/>
                              </a:cubicBezTo>
                              <a:cubicBezTo>
                                <a:pt x="20" y="28"/>
                                <a:pt x="20" y="34"/>
                                <a:pt x="20" y="40"/>
                              </a:cubicBezTo>
                              <a:cubicBezTo>
                                <a:pt x="19" y="52"/>
                                <a:pt x="19" y="65"/>
                                <a:pt x="19" y="77"/>
                              </a:cubicBezTo>
                              <a:cubicBezTo>
                                <a:pt x="18" y="102"/>
                                <a:pt x="17" y="126"/>
                                <a:pt x="16" y="151"/>
                              </a:cubicBezTo>
                              <a:cubicBezTo>
                                <a:pt x="14" y="190"/>
                                <a:pt x="13" y="230"/>
                                <a:pt x="11" y="270"/>
                              </a:cubicBezTo>
                              <a:cubicBezTo>
                                <a:pt x="10" y="290"/>
                                <a:pt x="10" y="310"/>
                                <a:pt x="9" y="331"/>
                              </a:cubicBezTo>
                              <a:cubicBezTo>
                                <a:pt x="9" y="341"/>
                                <a:pt x="8" y="351"/>
                                <a:pt x="8" y="362"/>
                              </a:cubicBezTo>
                              <a:cubicBezTo>
                                <a:pt x="8" y="368"/>
                                <a:pt x="8" y="374"/>
                                <a:pt x="7" y="380"/>
                              </a:cubicBezTo>
                              <a:cubicBezTo>
                                <a:pt x="7" y="388"/>
                                <a:pt x="7" y="395"/>
                                <a:pt x="7" y="403"/>
                              </a:cubicBezTo>
                              <a:cubicBezTo>
                                <a:pt x="37" y="404"/>
                                <a:pt x="68" y="404"/>
                                <a:pt x="99" y="405"/>
                              </a:cubicBezTo>
                              <a:cubicBezTo>
                                <a:pt x="127" y="405"/>
                                <a:pt x="155" y="406"/>
                                <a:pt x="183" y="406"/>
                              </a:cubicBezTo>
                              <a:cubicBezTo>
                                <a:pt x="214" y="406"/>
                                <a:pt x="245" y="405"/>
                                <a:pt x="276" y="404"/>
                              </a:cubicBezTo>
                              <a:cubicBezTo>
                                <a:pt x="291" y="404"/>
                                <a:pt x="307" y="404"/>
                                <a:pt x="322" y="403"/>
                              </a:cubicBezTo>
                              <a:cubicBezTo>
                                <a:pt x="346" y="402"/>
                                <a:pt x="346" y="402"/>
                                <a:pt x="346" y="402"/>
                              </a:cubicBezTo>
                              <a:cubicBezTo>
                                <a:pt x="378" y="402"/>
                                <a:pt x="378" y="402"/>
                                <a:pt x="378" y="402"/>
                              </a:cubicBezTo>
                              <a:cubicBezTo>
                                <a:pt x="378" y="395"/>
                                <a:pt x="378" y="388"/>
                                <a:pt x="378" y="381"/>
                              </a:cubicBezTo>
                              <a:cubicBezTo>
                                <a:pt x="377" y="345"/>
                                <a:pt x="376" y="310"/>
                                <a:pt x="375" y="274"/>
                              </a:cubicBezTo>
                              <a:cubicBezTo>
                                <a:pt x="374" y="253"/>
                                <a:pt x="374" y="253"/>
                                <a:pt x="374" y="253"/>
                              </a:cubicBezTo>
                              <a:cubicBezTo>
                                <a:pt x="374" y="250"/>
                                <a:pt x="374" y="250"/>
                                <a:pt x="374" y="250"/>
                              </a:cubicBezTo>
                              <a:cubicBezTo>
                                <a:pt x="374" y="249"/>
                                <a:pt x="374" y="248"/>
                                <a:pt x="375" y="248"/>
                              </a:cubicBezTo>
                              <a:cubicBezTo>
                                <a:pt x="376" y="248"/>
                                <a:pt x="378" y="247"/>
                                <a:pt x="380" y="247"/>
                              </a:cubicBezTo>
                              <a:cubicBezTo>
                                <a:pt x="383" y="246"/>
                                <a:pt x="386" y="246"/>
                                <a:pt x="389" y="247"/>
                              </a:cubicBezTo>
                              <a:cubicBezTo>
                                <a:pt x="393" y="247"/>
                                <a:pt x="396" y="248"/>
                                <a:pt x="399" y="250"/>
                              </a:cubicBezTo>
                              <a:cubicBezTo>
                                <a:pt x="400" y="250"/>
                                <a:pt x="401" y="251"/>
                                <a:pt x="402" y="251"/>
                              </a:cubicBezTo>
                              <a:cubicBezTo>
                                <a:pt x="402" y="251"/>
                                <a:pt x="402" y="252"/>
                                <a:pt x="402" y="252"/>
                              </a:cubicBezTo>
                              <a:cubicBezTo>
                                <a:pt x="404" y="253"/>
                                <a:pt x="404" y="253"/>
                                <a:pt x="404" y="253"/>
                              </a:cubicBezTo>
                              <a:cubicBezTo>
                                <a:pt x="406" y="255"/>
                                <a:pt x="408" y="256"/>
                                <a:pt x="410" y="257"/>
                              </a:cubicBezTo>
                              <a:cubicBezTo>
                                <a:pt x="418" y="261"/>
                                <a:pt x="426" y="265"/>
                                <a:pt x="435" y="267"/>
                              </a:cubicBezTo>
                              <a:cubicBezTo>
                                <a:pt x="441" y="268"/>
                                <a:pt x="448" y="268"/>
                                <a:pt x="454" y="268"/>
                              </a:cubicBezTo>
                              <a:cubicBezTo>
                                <a:pt x="460" y="267"/>
                                <a:pt x="467" y="266"/>
                                <a:pt x="473" y="263"/>
                              </a:cubicBezTo>
                              <a:cubicBezTo>
                                <a:pt x="478" y="261"/>
                                <a:pt x="484" y="258"/>
                                <a:pt x="489" y="254"/>
                              </a:cubicBezTo>
                              <a:cubicBezTo>
                                <a:pt x="494" y="250"/>
                                <a:pt x="498" y="245"/>
                                <a:pt x="502" y="240"/>
                              </a:cubicBezTo>
                              <a:cubicBezTo>
                                <a:pt x="505" y="234"/>
                                <a:pt x="508" y="228"/>
                                <a:pt x="509" y="222"/>
                              </a:cubicBezTo>
                              <a:cubicBezTo>
                                <a:pt x="510" y="216"/>
                                <a:pt x="511" y="209"/>
                                <a:pt x="510" y="203"/>
                              </a:cubicBezTo>
                              <a:cubicBezTo>
                                <a:pt x="508" y="190"/>
                                <a:pt x="501" y="178"/>
                                <a:pt x="491" y="169"/>
                              </a:cubicBezTo>
                              <a:cubicBezTo>
                                <a:pt x="486" y="164"/>
                                <a:pt x="478" y="160"/>
                                <a:pt x="470" y="157"/>
                              </a:cubicBezTo>
                              <a:cubicBezTo>
                                <a:pt x="463" y="154"/>
                                <a:pt x="456" y="152"/>
                                <a:pt x="449" y="148"/>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1.9pt;margin-top:109.55pt;height:86.95pt;width:108.55pt;z-index:251674624;mso-width-relative:page;mso-height-relative:page;" fillcolor="#222221" filled="t" stroked="f" coordsize="520,414" o:gfxdata="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" path="m449,148c453,143,463,142,473,145c482,148,491,155,496,160c511,172,520,191,520,210c520,219,518,229,513,237c509,246,503,253,496,259c489,265,481,270,472,272c468,274,463,275,459,275c457,276,454,276,452,276c449,276,449,276,449,276c445,276,445,276,445,276c435,276,427,273,419,270c415,268,411,266,407,264c405,263,403,262,401,260c399,259,399,259,399,259c397,257,397,257,397,257c397,257,397,257,397,257c396,257,396,256,395,256c395,256,394,256,394,256c393,255,392,255,392,255c390,255,388,255,387,255c385,255,384,255,382,256c382,256,382,257,382,257c382,258,382,258,382,258c382,261,382,261,382,261c383,265,383,265,383,265c383,277,383,277,383,277c383,285,384,292,384,300c385,315,385,331,386,346c386,353,386,361,387,368c387,382,387,395,388,409c388,411,388,411,388,411c374,412,361,412,347,412c325,413,325,413,325,413c311,413,296,414,282,414c252,414,223,414,194,414c165,414,135,413,106,413c62,412,62,412,62,412c40,411,40,411,40,411c0,410,0,410,0,410c0,377,0,377,0,377c0,365,0,365,0,365c1,356,1,356,1,356c2,320,2,320,2,320c3,267,5,214,7,162c9,108,11,54,14,0c45,1,45,1,45,1c72,2,72,2,72,2c90,3,108,4,127,5c167,7,207,9,248,10c268,11,288,12,308,13c339,14,339,14,339,14c346,15,346,15,346,15c348,15,348,15,348,15c349,15,349,15,349,15c350,15,350,15,350,15c357,15,357,15,357,15c356,25,356,25,356,25c356,33,356,40,356,47c355,62,355,76,355,91c354,120,354,149,354,177c354,187,354,187,354,187c362,191,362,191,362,191c365,193,368,194,371,194c373,195,375,195,377,195c379,195,381,195,383,195c385,195,385,195,385,195c387,195,388,195,389,195c395,194,399,192,403,190c407,188,410,186,414,182c411,184,407,185,404,186c408,186,410,185,412,184c414,183,416,182,417,182c418,180,420,178,420,179c421,178,421,178,421,178c423,177,423,177,423,177c424,176,425,175,426,174c428,173,431,172,433,171c438,169,444,167,449,167c446,171,442,172,437,175c435,176,432,177,429,178c428,179,427,180,426,181c425,181,425,181,424,182c424,182,423,182,423,182c423,182,423,182,423,182c423,182,423,182,423,182c422,183,422,183,422,183c421,184,421,185,419,186c418,187,416,188,414,189c412,190,408,191,404,191c409,189,414,187,418,185c417,186,416,187,416,188c412,191,408,193,404,196c402,197,399,197,397,198c394,199,392,200,389,200c387,200,386,200,385,200c382,200,382,200,382,200c381,200,379,200,377,200c375,200,372,200,369,199c366,199,363,198,360,196c348,191,348,191,348,191c348,177,348,177,348,177c347,149,347,120,347,91c348,77,348,62,348,47c348,40,348,33,348,25c348,25,348,25,348,25c349,25,349,25,349,25c349,25,349,25,349,25c349,24,349,24,349,24c349,23,349,23,349,23c349,23,348,23,348,23c347,23,347,23,347,23c348,23,347,23,347,23c345,23,345,23,345,23c341,22,341,22,341,22c331,22,331,22,331,22c294,21,294,21,294,21c268,20,243,19,218,17c168,15,119,12,71,9c62,9,53,8,44,8c37,7,29,7,21,7c21,12,20,17,20,22c20,28,20,34,20,40c19,52,19,65,19,77c18,102,17,126,16,151c14,190,13,230,11,270c10,290,10,310,9,331c9,341,8,351,8,362c8,368,8,374,7,380c7,388,7,395,7,403c37,404,68,404,99,405c127,405,155,406,183,406c214,406,245,405,276,404c291,404,307,404,322,403c346,402,346,402,346,402c378,402,378,402,378,402c378,395,378,388,378,381c377,345,376,310,375,274c374,253,374,253,374,253c374,250,374,250,374,250c374,249,374,248,375,248c376,248,378,247,380,247c383,246,386,246,389,247c393,247,396,248,399,250c400,250,401,251,402,251c402,251,402,252,402,252c404,253,404,253,404,253c406,255,408,256,410,257c418,261,426,265,435,267c441,268,448,268,454,268c460,267,467,266,473,263c478,261,484,258,489,254c494,250,498,245,502,240c505,234,508,228,509,222c510,216,511,209,510,203c508,190,501,178,491,169c486,164,478,160,470,157c463,154,456,152,449,148xe">
                <v:path o:connectlocs="1314958,426769;1314958,690832;1198308,736176;1110821,720172;1057798,690832;1047194,682830;1025985,680163;1012729,688165;1015380,738843;1025985,981568;919940,1098930;514318,1104265;106045,1096263;0,973566;18557,432103;190881,5334;816546,34674;922591,40009;946451,40009;941149,242724;959707,509455;1015380,520124;1068403,506788;1092263,490784;1116123,474780;1147937,456109;1137332,474780;1121425,485449;1118774,488117;1071054,509455;1071054,522792;1020683,533461;978265,530794;922591,472113;922591,66682;925242,66682;922591,61348;914638,61348;779430,56013;116649,21338;53022,106692;29162,720172;18557,1013576;485155,1082926;917289,1072257;994171,730842;994171,661492;1057798,666826;1071054,674828;1203610,714838;1330864,640153;1301702,450774"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3129280</wp:posOffset>
                </wp:positionH>
                <wp:positionV relativeFrom="paragraph">
                  <wp:posOffset>1340485</wp:posOffset>
                </wp:positionV>
                <wp:extent cx="2361565" cy="1090295"/>
                <wp:effectExtent l="0" t="0" r="6985" b="17145"/>
                <wp:wrapNone/>
                <wp:docPr id="1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272280" y="2254885"/>
                          <a:ext cx="2361565" cy="1090295"/>
                        </a:xfrm>
                        <a:custGeom>
                          <a:avLst/>
                          <a:gdLst>
                            <a:gd name="T0" fmla="*/ 13 w 890"/>
                            <a:gd name="T1" fmla="*/ 94 h 409"/>
                            <a:gd name="T2" fmla="*/ 7 w 890"/>
                            <a:gd name="T3" fmla="*/ 188 h 409"/>
                            <a:gd name="T4" fmla="*/ 16 w 890"/>
                            <a:gd name="T5" fmla="*/ 189 h 409"/>
                            <a:gd name="T6" fmla="*/ 20 w 890"/>
                            <a:gd name="T7" fmla="*/ 189 h 409"/>
                            <a:gd name="T8" fmla="*/ 37 w 890"/>
                            <a:gd name="T9" fmla="*/ 187 h 409"/>
                            <a:gd name="T10" fmla="*/ 35 w 890"/>
                            <a:gd name="T11" fmla="*/ 182 h 409"/>
                            <a:gd name="T12" fmla="*/ 35 w 890"/>
                            <a:gd name="T13" fmla="*/ 181 h 409"/>
                            <a:gd name="T14" fmla="*/ 41 w 890"/>
                            <a:gd name="T15" fmla="*/ 176 h 409"/>
                            <a:gd name="T16" fmla="*/ 51 w 890"/>
                            <a:gd name="T17" fmla="*/ 169 h 409"/>
                            <a:gd name="T18" fmla="*/ 84 w 890"/>
                            <a:gd name="T19" fmla="*/ 162 h 409"/>
                            <a:gd name="T20" fmla="*/ 150 w 890"/>
                            <a:gd name="T21" fmla="*/ 205 h 409"/>
                            <a:gd name="T22" fmla="*/ 154 w 890"/>
                            <a:gd name="T23" fmla="*/ 243 h 409"/>
                            <a:gd name="T24" fmla="*/ 150 w 890"/>
                            <a:gd name="T25" fmla="*/ 255 h 409"/>
                            <a:gd name="T26" fmla="*/ 114 w 890"/>
                            <a:gd name="T27" fmla="*/ 291 h 409"/>
                            <a:gd name="T28" fmla="*/ 49 w 890"/>
                            <a:gd name="T29" fmla="*/ 290 h 409"/>
                            <a:gd name="T30" fmla="*/ 33 w 890"/>
                            <a:gd name="T31" fmla="*/ 281 h 409"/>
                            <a:gd name="T32" fmla="*/ 30 w 890"/>
                            <a:gd name="T33" fmla="*/ 279 h 409"/>
                            <a:gd name="T34" fmla="*/ 31 w 890"/>
                            <a:gd name="T35" fmla="*/ 277 h 409"/>
                            <a:gd name="T36" fmla="*/ 29 w 890"/>
                            <a:gd name="T37" fmla="*/ 278 h 409"/>
                            <a:gd name="T38" fmla="*/ 28 w 890"/>
                            <a:gd name="T39" fmla="*/ 277 h 409"/>
                            <a:gd name="T40" fmla="*/ 18 w 890"/>
                            <a:gd name="T41" fmla="*/ 277 h 409"/>
                            <a:gd name="T42" fmla="*/ 18 w 890"/>
                            <a:gd name="T43" fmla="*/ 279 h 409"/>
                            <a:gd name="T44" fmla="*/ 18 w 890"/>
                            <a:gd name="T45" fmla="*/ 283 h 409"/>
                            <a:gd name="T46" fmla="*/ 18 w 890"/>
                            <a:gd name="T47" fmla="*/ 285 h 409"/>
                            <a:gd name="T48" fmla="*/ 20 w 890"/>
                            <a:gd name="T49" fmla="*/ 344 h 409"/>
                            <a:gd name="T50" fmla="*/ 22 w 890"/>
                            <a:gd name="T51" fmla="*/ 391 h 409"/>
                            <a:gd name="T52" fmla="*/ 24 w 890"/>
                            <a:gd name="T53" fmla="*/ 392 h 409"/>
                            <a:gd name="T54" fmla="*/ 85 w 890"/>
                            <a:gd name="T55" fmla="*/ 391 h 409"/>
                            <a:gd name="T56" fmla="*/ 335 w 890"/>
                            <a:gd name="T57" fmla="*/ 391 h 409"/>
                            <a:gd name="T58" fmla="*/ 777 w 890"/>
                            <a:gd name="T59" fmla="*/ 398 h 409"/>
                            <a:gd name="T60" fmla="*/ 857 w 890"/>
                            <a:gd name="T61" fmla="*/ 399 h 409"/>
                            <a:gd name="T62" fmla="*/ 863 w 890"/>
                            <a:gd name="T63" fmla="*/ 399 h 409"/>
                            <a:gd name="T64" fmla="*/ 872 w 890"/>
                            <a:gd name="T65" fmla="*/ 400 h 409"/>
                            <a:gd name="T66" fmla="*/ 807 w 890"/>
                            <a:gd name="T67" fmla="*/ 21 h 409"/>
                            <a:gd name="T68" fmla="*/ 85 w 890"/>
                            <a:gd name="T69" fmla="*/ 2 h 409"/>
                            <a:gd name="T70" fmla="*/ 686 w 890"/>
                            <a:gd name="T71" fmla="*/ 9 h 409"/>
                            <a:gd name="T72" fmla="*/ 890 w 890"/>
                            <a:gd name="T73" fmla="*/ 32 h 409"/>
                            <a:gd name="T74" fmla="*/ 887 w 890"/>
                            <a:gd name="T75" fmla="*/ 114 h 409"/>
                            <a:gd name="T76" fmla="*/ 882 w 890"/>
                            <a:gd name="T77" fmla="*/ 355 h 409"/>
                            <a:gd name="T78" fmla="*/ 740 w 890"/>
                            <a:gd name="T79" fmla="*/ 405 h 409"/>
                            <a:gd name="T80" fmla="*/ 289 w 890"/>
                            <a:gd name="T81" fmla="*/ 399 h 409"/>
                            <a:gd name="T82" fmla="*/ 75 w 890"/>
                            <a:gd name="T83" fmla="*/ 401 h 409"/>
                            <a:gd name="T84" fmla="*/ 22 w 890"/>
                            <a:gd name="T85" fmla="*/ 402 h 409"/>
                            <a:gd name="T86" fmla="*/ 12 w 890"/>
                            <a:gd name="T87" fmla="*/ 393 h 409"/>
                            <a:gd name="T88" fmla="*/ 10 w 890"/>
                            <a:gd name="T89" fmla="*/ 295 h 409"/>
                            <a:gd name="T90" fmla="*/ 10 w 890"/>
                            <a:gd name="T91" fmla="*/ 270 h 409"/>
                            <a:gd name="T92" fmla="*/ 10 w 890"/>
                            <a:gd name="T93" fmla="*/ 269 h 409"/>
                            <a:gd name="T94" fmla="*/ 15 w 890"/>
                            <a:gd name="T95" fmla="*/ 267 h 409"/>
                            <a:gd name="T96" fmla="*/ 29 w 890"/>
                            <a:gd name="T97" fmla="*/ 269 h 409"/>
                            <a:gd name="T98" fmla="*/ 45 w 890"/>
                            <a:gd name="T99" fmla="*/ 279 h 409"/>
                            <a:gd name="T100" fmla="*/ 77 w 890"/>
                            <a:gd name="T101" fmla="*/ 290 h 409"/>
                            <a:gd name="T102" fmla="*/ 88 w 890"/>
                            <a:gd name="T103" fmla="*/ 290 h 409"/>
                            <a:gd name="T104" fmla="*/ 148 w 890"/>
                            <a:gd name="T105" fmla="*/ 233 h 409"/>
                            <a:gd name="T106" fmla="*/ 134 w 890"/>
                            <a:gd name="T107" fmla="*/ 193 h 409"/>
                            <a:gd name="T108" fmla="*/ 77 w 890"/>
                            <a:gd name="T109" fmla="*/ 171 h 409"/>
                            <a:gd name="T110" fmla="*/ 43 w 890"/>
                            <a:gd name="T111" fmla="*/ 185 h 409"/>
                            <a:gd name="T112" fmla="*/ 37 w 890"/>
                            <a:gd name="T113" fmla="*/ 189 h 409"/>
                            <a:gd name="T114" fmla="*/ 37 w 890"/>
                            <a:gd name="T115" fmla="*/ 190 h 409"/>
                            <a:gd name="T116" fmla="*/ 12 w 890"/>
                            <a:gd name="T117" fmla="*/ 198 h 409"/>
                            <a:gd name="T118" fmla="*/ 3 w 890"/>
                            <a:gd name="T119" fmla="*/ 196 h 409"/>
                            <a:gd name="T120" fmla="*/ 7 w 890"/>
                            <a:gd name="T121" fmla="*/ 22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0" h="409">
                              <a:moveTo>
                                <a:pt x="7" y="22"/>
                              </a:moveTo>
                              <a:cubicBezTo>
                                <a:pt x="18" y="37"/>
                                <a:pt x="13" y="73"/>
                                <a:pt x="13" y="94"/>
                              </a:cubicBezTo>
                              <a:cubicBezTo>
                                <a:pt x="13" y="128"/>
                                <a:pt x="13" y="162"/>
                                <a:pt x="13" y="196"/>
                              </a:cubicBezTo>
                              <a:cubicBezTo>
                                <a:pt x="11" y="194"/>
                                <a:pt x="9" y="191"/>
                                <a:pt x="7" y="188"/>
                              </a:cubicBezTo>
                              <a:cubicBezTo>
                                <a:pt x="8" y="188"/>
                                <a:pt x="9" y="188"/>
                                <a:pt x="12" y="189"/>
                              </a:cubicBezTo>
                              <a:cubicBezTo>
                                <a:pt x="16" y="189"/>
                                <a:pt x="16" y="189"/>
                                <a:pt x="16" y="189"/>
                              </a:cubicBezTo>
                              <a:cubicBezTo>
                                <a:pt x="19" y="189"/>
                                <a:pt x="19" y="189"/>
                                <a:pt x="19" y="189"/>
                              </a:cubicBezTo>
                              <a:cubicBezTo>
                                <a:pt x="19" y="189"/>
                                <a:pt x="19" y="189"/>
                                <a:pt x="20" y="189"/>
                              </a:cubicBezTo>
                              <a:cubicBezTo>
                                <a:pt x="23" y="188"/>
                                <a:pt x="28" y="185"/>
                                <a:pt x="30" y="183"/>
                              </a:cubicBezTo>
                              <a:cubicBezTo>
                                <a:pt x="37" y="187"/>
                                <a:pt x="37" y="187"/>
                                <a:pt x="37" y="187"/>
                              </a:cubicBezTo>
                              <a:cubicBezTo>
                                <a:pt x="38" y="187"/>
                                <a:pt x="37" y="186"/>
                                <a:pt x="37" y="184"/>
                              </a:cubicBezTo>
                              <a:cubicBezTo>
                                <a:pt x="36" y="184"/>
                                <a:pt x="36" y="183"/>
                                <a:pt x="35" y="182"/>
                              </a:cubicBezTo>
                              <a:cubicBezTo>
                                <a:pt x="34" y="181"/>
                                <a:pt x="35" y="181"/>
                                <a:pt x="35" y="181"/>
                              </a:cubicBezTo>
                              <a:cubicBezTo>
                                <a:pt x="35" y="181"/>
                                <a:pt x="35" y="181"/>
                                <a:pt x="35" y="181"/>
                              </a:cubicBezTo>
                              <a:cubicBezTo>
                                <a:pt x="35" y="181"/>
                                <a:pt x="35" y="180"/>
                                <a:pt x="37" y="179"/>
                              </a:cubicBezTo>
                              <a:cubicBezTo>
                                <a:pt x="39" y="178"/>
                                <a:pt x="40" y="177"/>
                                <a:pt x="41" y="176"/>
                              </a:cubicBezTo>
                              <a:cubicBezTo>
                                <a:pt x="42" y="175"/>
                                <a:pt x="43" y="174"/>
                                <a:pt x="44" y="174"/>
                              </a:cubicBezTo>
                              <a:cubicBezTo>
                                <a:pt x="46" y="172"/>
                                <a:pt x="49" y="171"/>
                                <a:pt x="51" y="169"/>
                              </a:cubicBezTo>
                              <a:cubicBezTo>
                                <a:pt x="56" y="167"/>
                                <a:pt x="61" y="165"/>
                                <a:pt x="67" y="164"/>
                              </a:cubicBezTo>
                              <a:cubicBezTo>
                                <a:pt x="72" y="162"/>
                                <a:pt x="78" y="161"/>
                                <a:pt x="84" y="162"/>
                              </a:cubicBezTo>
                              <a:cubicBezTo>
                                <a:pt x="89" y="162"/>
                                <a:pt x="95" y="162"/>
                                <a:pt x="100" y="164"/>
                              </a:cubicBezTo>
                              <a:cubicBezTo>
                                <a:pt x="122" y="168"/>
                                <a:pt x="141" y="184"/>
                                <a:pt x="150" y="205"/>
                              </a:cubicBezTo>
                              <a:cubicBezTo>
                                <a:pt x="155" y="215"/>
                                <a:pt x="156" y="227"/>
                                <a:pt x="155" y="239"/>
                              </a:cubicBezTo>
                              <a:cubicBezTo>
                                <a:pt x="154" y="243"/>
                                <a:pt x="154" y="243"/>
                                <a:pt x="154" y="243"/>
                              </a:cubicBezTo>
                              <a:cubicBezTo>
                                <a:pt x="153" y="247"/>
                                <a:pt x="153" y="247"/>
                                <a:pt x="153" y="247"/>
                              </a:cubicBezTo>
                              <a:cubicBezTo>
                                <a:pt x="152" y="250"/>
                                <a:pt x="151" y="253"/>
                                <a:pt x="150" y="255"/>
                              </a:cubicBezTo>
                              <a:cubicBezTo>
                                <a:pt x="148" y="261"/>
                                <a:pt x="145" y="266"/>
                                <a:pt x="141" y="270"/>
                              </a:cubicBezTo>
                              <a:cubicBezTo>
                                <a:pt x="134" y="279"/>
                                <a:pt x="125" y="286"/>
                                <a:pt x="114" y="291"/>
                              </a:cubicBezTo>
                              <a:cubicBezTo>
                                <a:pt x="104" y="295"/>
                                <a:pt x="93" y="298"/>
                                <a:pt x="82" y="298"/>
                              </a:cubicBezTo>
                              <a:cubicBezTo>
                                <a:pt x="70" y="298"/>
                                <a:pt x="59" y="294"/>
                                <a:pt x="49" y="290"/>
                              </a:cubicBezTo>
                              <a:cubicBezTo>
                                <a:pt x="44" y="288"/>
                                <a:pt x="40" y="286"/>
                                <a:pt x="35" y="282"/>
                              </a:cubicBezTo>
                              <a:cubicBezTo>
                                <a:pt x="34" y="282"/>
                                <a:pt x="34" y="282"/>
                                <a:pt x="33" y="281"/>
                              </a:cubicBezTo>
                              <a:cubicBezTo>
                                <a:pt x="32" y="280"/>
                                <a:pt x="31" y="279"/>
                                <a:pt x="30" y="279"/>
                              </a:cubicBezTo>
                              <a:cubicBezTo>
                                <a:pt x="30" y="279"/>
                                <a:pt x="30" y="279"/>
                                <a:pt x="30" y="279"/>
                              </a:cubicBezTo>
                              <a:cubicBezTo>
                                <a:pt x="30" y="279"/>
                                <a:pt x="30" y="279"/>
                                <a:pt x="30" y="279"/>
                              </a:cubicBezTo>
                              <a:cubicBezTo>
                                <a:pt x="30" y="279"/>
                                <a:pt x="33" y="274"/>
                                <a:pt x="31" y="277"/>
                              </a:cubicBezTo>
                              <a:cubicBezTo>
                                <a:pt x="31" y="277"/>
                                <a:pt x="31" y="277"/>
                                <a:pt x="31" y="277"/>
                              </a:cubicBezTo>
                              <a:cubicBezTo>
                                <a:pt x="30" y="278"/>
                                <a:pt x="29" y="279"/>
                                <a:pt x="29" y="278"/>
                              </a:cubicBezTo>
                              <a:cubicBezTo>
                                <a:pt x="29" y="278"/>
                                <a:pt x="29" y="278"/>
                                <a:pt x="29" y="278"/>
                              </a:cubicBezTo>
                              <a:cubicBezTo>
                                <a:pt x="29" y="278"/>
                                <a:pt x="28" y="278"/>
                                <a:pt x="28" y="277"/>
                              </a:cubicBezTo>
                              <a:cubicBezTo>
                                <a:pt x="27" y="277"/>
                                <a:pt x="27" y="277"/>
                                <a:pt x="27" y="277"/>
                              </a:cubicBezTo>
                              <a:cubicBezTo>
                                <a:pt x="24" y="276"/>
                                <a:pt x="21" y="276"/>
                                <a:pt x="18" y="277"/>
                              </a:cubicBezTo>
                              <a:cubicBezTo>
                                <a:pt x="18" y="277"/>
                                <a:pt x="18" y="278"/>
                                <a:pt x="18" y="278"/>
                              </a:cubicBezTo>
                              <a:cubicBezTo>
                                <a:pt x="18" y="279"/>
                                <a:pt x="18" y="279"/>
                                <a:pt x="18" y="279"/>
                              </a:cubicBezTo>
                              <a:cubicBezTo>
                                <a:pt x="18" y="281"/>
                                <a:pt x="18" y="281"/>
                                <a:pt x="18" y="281"/>
                              </a:cubicBezTo>
                              <a:cubicBezTo>
                                <a:pt x="18" y="283"/>
                                <a:pt x="18" y="283"/>
                                <a:pt x="18" y="283"/>
                              </a:cubicBezTo>
                              <a:cubicBezTo>
                                <a:pt x="18" y="284"/>
                                <a:pt x="18" y="284"/>
                                <a:pt x="18" y="284"/>
                              </a:cubicBezTo>
                              <a:cubicBezTo>
                                <a:pt x="18" y="285"/>
                                <a:pt x="18" y="285"/>
                                <a:pt x="18" y="285"/>
                              </a:cubicBezTo>
                              <a:cubicBezTo>
                                <a:pt x="19" y="289"/>
                                <a:pt x="19" y="289"/>
                                <a:pt x="19" y="289"/>
                              </a:cubicBezTo>
                              <a:cubicBezTo>
                                <a:pt x="19" y="307"/>
                                <a:pt x="20" y="326"/>
                                <a:pt x="20" y="344"/>
                              </a:cubicBezTo>
                              <a:cubicBezTo>
                                <a:pt x="20" y="353"/>
                                <a:pt x="21" y="362"/>
                                <a:pt x="21" y="372"/>
                              </a:cubicBezTo>
                              <a:cubicBezTo>
                                <a:pt x="21" y="380"/>
                                <a:pt x="21" y="394"/>
                                <a:pt x="22" y="391"/>
                              </a:cubicBezTo>
                              <a:cubicBezTo>
                                <a:pt x="22" y="392"/>
                                <a:pt x="22" y="392"/>
                                <a:pt x="22" y="392"/>
                              </a:cubicBezTo>
                              <a:cubicBezTo>
                                <a:pt x="23" y="392"/>
                                <a:pt x="24" y="392"/>
                                <a:pt x="24" y="392"/>
                              </a:cubicBezTo>
                              <a:cubicBezTo>
                                <a:pt x="44" y="392"/>
                                <a:pt x="44" y="392"/>
                                <a:pt x="44" y="392"/>
                              </a:cubicBezTo>
                              <a:cubicBezTo>
                                <a:pt x="58" y="391"/>
                                <a:pt x="72" y="391"/>
                                <a:pt x="85" y="391"/>
                              </a:cubicBezTo>
                              <a:cubicBezTo>
                                <a:pt x="113" y="390"/>
                                <a:pt x="141" y="390"/>
                                <a:pt x="169" y="390"/>
                              </a:cubicBezTo>
                              <a:cubicBezTo>
                                <a:pt x="224" y="390"/>
                                <a:pt x="280" y="390"/>
                                <a:pt x="335" y="391"/>
                              </a:cubicBezTo>
                              <a:cubicBezTo>
                                <a:pt x="447" y="392"/>
                                <a:pt x="559" y="394"/>
                                <a:pt x="670" y="396"/>
                              </a:cubicBezTo>
                              <a:cubicBezTo>
                                <a:pt x="706" y="396"/>
                                <a:pt x="741" y="397"/>
                                <a:pt x="777" y="398"/>
                              </a:cubicBezTo>
                              <a:cubicBezTo>
                                <a:pt x="795" y="398"/>
                                <a:pt x="813" y="398"/>
                                <a:pt x="830" y="399"/>
                              </a:cubicBezTo>
                              <a:cubicBezTo>
                                <a:pt x="857" y="399"/>
                                <a:pt x="857" y="399"/>
                                <a:pt x="857" y="399"/>
                              </a:cubicBezTo>
                              <a:cubicBezTo>
                                <a:pt x="860" y="399"/>
                                <a:pt x="860" y="399"/>
                                <a:pt x="860" y="399"/>
                              </a:cubicBezTo>
                              <a:cubicBezTo>
                                <a:pt x="863" y="399"/>
                                <a:pt x="863" y="399"/>
                                <a:pt x="863" y="399"/>
                              </a:cubicBezTo>
                              <a:cubicBezTo>
                                <a:pt x="866" y="400"/>
                                <a:pt x="866" y="400"/>
                                <a:pt x="866" y="400"/>
                              </a:cubicBezTo>
                              <a:cubicBezTo>
                                <a:pt x="872" y="400"/>
                                <a:pt x="872" y="400"/>
                                <a:pt x="872" y="400"/>
                              </a:cubicBezTo>
                              <a:cubicBezTo>
                                <a:pt x="876" y="274"/>
                                <a:pt x="879" y="149"/>
                                <a:pt x="883" y="23"/>
                              </a:cubicBezTo>
                              <a:cubicBezTo>
                                <a:pt x="858" y="23"/>
                                <a:pt x="832" y="22"/>
                                <a:pt x="807" y="21"/>
                              </a:cubicBezTo>
                              <a:cubicBezTo>
                                <a:pt x="539" y="13"/>
                                <a:pt x="264" y="4"/>
                                <a:pt x="3" y="8"/>
                              </a:cubicBezTo>
                              <a:cubicBezTo>
                                <a:pt x="16" y="0"/>
                                <a:pt x="60" y="3"/>
                                <a:pt x="85" y="2"/>
                              </a:cubicBezTo>
                              <a:cubicBezTo>
                                <a:pt x="213" y="0"/>
                                <a:pt x="348" y="1"/>
                                <a:pt x="483" y="4"/>
                              </a:cubicBezTo>
                              <a:cubicBezTo>
                                <a:pt x="551" y="5"/>
                                <a:pt x="619" y="7"/>
                                <a:pt x="686" y="9"/>
                              </a:cubicBezTo>
                              <a:cubicBezTo>
                                <a:pt x="755" y="12"/>
                                <a:pt x="823" y="14"/>
                                <a:pt x="890" y="16"/>
                              </a:cubicBezTo>
                              <a:cubicBezTo>
                                <a:pt x="890" y="22"/>
                                <a:pt x="890" y="27"/>
                                <a:pt x="890" y="32"/>
                              </a:cubicBezTo>
                              <a:cubicBezTo>
                                <a:pt x="889" y="46"/>
                                <a:pt x="889" y="60"/>
                                <a:pt x="888" y="74"/>
                              </a:cubicBezTo>
                              <a:cubicBezTo>
                                <a:pt x="888" y="88"/>
                                <a:pt x="888" y="101"/>
                                <a:pt x="887" y="114"/>
                              </a:cubicBezTo>
                              <a:cubicBezTo>
                                <a:pt x="887" y="141"/>
                                <a:pt x="886" y="168"/>
                                <a:pt x="886" y="194"/>
                              </a:cubicBezTo>
                              <a:cubicBezTo>
                                <a:pt x="885" y="248"/>
                                <a:pt x="884" y="302"/>
                                <a:pt x="882" y="355"/>
                              </a:cubicBezTo>
                              <a:cubicBezTo>
                                <a:pt x="882" y="372"/>
                                <a:pt x="881" y="390"/>
                                <a:pt x="881" y="409"/>
                              </a:cubicBezTo>
                              <a:cubicBezTo>
                                <a:pt x="834" y="407"/>
                                <a:pt x="787" y="406"/>
                                <a:pt x="740" y="405"/>
                              </a:cubicBezTo>
                              <a:cubicBezTo>
                                <a:pt x="691" y="404"/>
                                <a:pt x="642" y="403"/>
                                <a:pt x="592" y="402"/>
                              </a:cubicBezTo>
                              <a:cubicBezTo>
                                <a:pt x="493" y="400"/>
                                <a:pt x="392" y="399"/>
                                <a:pt x="289" y="399"/>
                              </a:cubicBezTo>
                              <a:cubicBezTo>
                                <a:pt x="242" y="399"/>
                                <a:pt x="194" y="399"/>
                                <a:pt x="146" y="400"/>
                              </a:cubicBezTo>
                              <a:cubicBezTo>
                                <a:pt x="122" y="400"/>
                                <a:pt x="99" y="400"/>
                                <a:pt x="75" y="401"/>
                              </a:cubicBezTo>
                              <a:cubicBezTo>
                                <a:pt x="39" y="402"/>
                                <a:pt x="39" y="402"/>
                                <a:pt x="39" y="402"/>
                              </a:cubicBezTo>
                              <a:cubicBezTo>
                                <a:pt x="22" y="402"/>
                                <a:pt x="22" y="402"/>
                                <a:pt x="22" y="402"/>
                              </a:cubicBezTo>
                              <a:cubicBezTo>
                                <a:pt x="12" y="402"/>
                                <a:pt x="12" y="402"/>
                                <a:pt x="12" y="402"/>
                              </a:cubicBezTo>
                              <a:cubicBezTo>
                                <a:pt x="12" y="393"/>
                                <a:pt x="12" y="393"/>
                                <a:pt x="12" y="393"/>
                              </a:cubicBezTo>
                              <a:cubicBezTo>
                                <a:pt x="11" y="378"/>
                                <a:pt x="11" y="378"/>
                                <a:pt x="11" y="378"/>
                              </a:cubicBezTo>
                              <a:cubicBezTo>
                                <a:pt x="11" y="350"/>
                                <a:pt x="10" y="323"/>
                                <a:pt x="10" y="295"/>
                              </a:cubicBezTo>
                              <a:cubicBezTo>
                                <a:pt x="10" y="278"/>
                                <a:pt x="10" y="278"/>
                                <a:pt x="10" y="278"/>
                              </a:cubicBezTo>
                              <a:cubicBezTo>
                                <a:pt x="10" y="270"/>
                                <a:pt x="10" y="270"/>
                                <a:pt x="10" y="270"/>
                              </a:cubicBezTo>
                              <a:cubicBezTo>
                                <a:pt x="10" y="270"/>
                                <a:pt x="10" y="270"/>
                                <a:pt x="10" y="270"/>
                              </a:cubicBezTo>
                              <a:cubicBezTo>
                                <a:pt x="10" y="269"/>
                                <a:pt x="9" y="269"/>
                                <a:pt x="10" y="269"/>
                              </a:cubicBezTo>
                              <a:cubicBezTo>
                                <a:pt x="11" y="268"/>
                                <a:pt x="11" y="268"/>
                                <a:pt x="11" y="268"/>
                              </a:cubicBezTo>
                              <a:cubicBezTo>
                                <a:pt x="13" y="268"/>
                                <a:pt x="14" y="268"/>
                                <a:pt x="15" y="267"/>
                              </a:cubicBezTo>
                              <a:cubicBezTo>
                                <a:pt x="17" y="267"/>
                                <a:pt x="20" y="267"/>
                                <a:pt x="22" y="267"/>
                              </a:cubicBezTo>
                              <a:cubicBezTo>
                                <a:pt x="24" y="268"/>
                                <a:pt x="27" y="268"/>
                                <a:pt x="29" y="269"/>
                              </a:cubicBezTo>
                              <a:cubicBezTo>
                                <a:pt x="31" y="270"/>
                                <a:pt x="34" y="271"/>
                                <a:pt x="35" y="273"/>
                              </a:cubicBezTo>
                              <a:cubicBezTo>
                                <a:pt x="39" y="276"/>
                                <a:pt x="42" y="278"/>
                                <a:pt x="45" y="279"/>
                              </a:cubicBezTo>
                              <a:cubicBezTo>
                                <a:pt x="52" y="283"/>
                                <a:pt x="58" y="286"/>
                                <a:pt x="66" y="288"/>
                              </a:cubicBezTo>
                              <a:cubicBezTo>
                                <a:pt x="69" y="289"/>
                                <a:pt x="73" y="289"/>
                                <a:pt x="77" y="290"/>
                              </a:cubicBezTo>
                              <a:cubicBezTo>
                                <a:pt x="79" y="290"/>
                                <a:pt x="81" y="290"/>
                                <a:pt x="83" y="290"/>
                              </a:cubicBezTo>
                              <a:cubicBezTo>
                                <a:pt x="88" y="290"/>
                                <a:pt x="88" y="290"/>
                                <a:pt x="88" y="290"/>
                              </a:cubicBezTo>
                              <a:cubicBezTo>
                                <a:pt x="103" y="288"/>
                                <a:pt x="118" y="283"/>
                                <a:pt x="129" y="273"/>
                              </a:cubicBezTo>
                              <a:cubicBezTo>
                                <a:pt x="140" y="263"/>
                                <a:pt x="147" y="248"/>
                                <a:pt x="148" y="233"/>
                              </a:cubicBezTo>
                              <a:cubicBezTo>
                                <a:pt x="148" y="226"/>
                                <a:pt x="147" y="219"/>
                                <a:pt x="145" y="212"/>
                              </a:cubicBezTo>
                              <a:cubicBezTo>
                                <a:pt x="142" y="205"/>
                                <a:pt x="138" y="198"/>
                                <a:pt x="134" y="193"/>
                              </a:cubicBezTo>
                              <a:cubicBezTo>
                                <a:pt x="123" y="180"/>
                                <a:pt x="106" y="172"/>
                                <a:pt x="90" y="170"/>
                              </a:cubicBezTo>
                              <a:cubicBezTo>
                                <a:pt x="85" y="170"/>
                                <a:pt x="81" y="170"/>
                                <a:pt x="77" y="171"/>
                              </a:cubicBezTo>
                              <a:cubicBezTo>
                                <a:pt x="73" y="171"/>
                                <a:pt x="69" y="172"/>
                                <a:pt x="65" y="173"/>
                              </a:cubicBezTo>
                              <a:cubicBezTo>
                                <a:pt x="57" y="176"/>
                                <a:pt x="49" y="180"/>
                                <a:pt x="43" y="185"/>
                              </a:cubicBezTo>
                              <a:cubicBezTo>
                                <a:pt x="42" y="186"/>
                                <a:pt x="41" y="187"/>
                                <a:pt x="40" y="188"/>
                              </a:cubicBezTo>
                              <a:cubicBezTo>
                                <a:pt x="39" y="189"/>
                                <a:pt x="38" y="189"/>
                                <a:pt x="37" y="189"/>
                              </a:cubicBezTo>
                              <a:cubicBezTo>
                                <a:pt x="37" y="189"/>
                                <a:pt x="37" y="189"/>
                                <a:pt x="37" y="189"/>
                              </a:cubicBezTo>
                              <a:cubicBezTo>
                                <a:pt x="37" y="190"/>
                                <a:pt x="37" y="190"/>
                                <a:pt x="37" y="190"/>
                              </a:cubicBezTo>
                              <a:cubicBezTo>
                                <a:pt x="33" y="194"/>
                                <a:pt x="27" y="197"/>
                                <a:pt x="21" y="198"/>
                              </a:cubicBezTo>
                              <a:cubicBezTo>
                                <a:pt x="18" y="198"/>
                                <a:pt x="15" y="198"/>
                                <a:pt x="12" y="198"/>
                              </a:cubicBezTo>
                              <a:cubicBezTo>
                                <a:pt x="9" y="198"/>
                                <a:pt x="6" y="197"/>
                                <a:pt x="3" y="196"/>
                              </a:cubicBezTo>
                              <a:cubicBezTo>
                                <a:pt x="3" y="196"/>
                                <a:pt x="3" y="196"/>
                                <a:pt x="3" y="196"/>
                              </a:cubicBezTo>
                              <a:cubicBezTo>
                                <a:pt x="3" y="164"/>
                                <a:pt x="3" y="131"/>
                                <a:pt x="3" y="97"/>
                              </a:cubicBezTo>
                              <a:cubicBezTo>
                                <a:pt x="3" y="73"/>
                                <a:pt x="0" y="43"/>
                                <a:pt x="7" y="2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46.4pt;margin-top:105.55pt;height:85.85pt;width:185.95pt;z-index:251673600;mso-width-relative:page;mso-height-relative:page;" fillcolor="#222221" filled="t" stroked="f" coordsize="890,409" o:gfxdata="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" path="m7,22c18,37,13,73,13,94c13,128,13,162,13,196c11,194,9,191,7,188c8,188,9,188,12,189c16,189,16,189,16,189c19,189,19,189,19,189c19,189,19,189,20,189c23,188,28,185,30,183c37,187,37,187,37,187c38,187,37,186,37,184c36,184,36,183,35,182c34,181,35,181,35,181c35,181,35,181,35,181c35,181,35,180,37,179c39,178,40,177,41,176c42,175,43,174,44,174c46,172,49,171,51,169c56,167,61,165,67,164c72,162,78,161,84,162c89,162,95,162,100,164c122,168,141,184,150,205c155,215,156,227,155,239c154,243,154,243,154,243c153,247,153,247,153,247c152,250,151,253,150,255c148,261,145,266,141,270c134,279,125,286,114,291c104,295,93,298,82,298c70,298,59,294,49,290c44,288,40,286,35,282c34,282,34,282,33,281c32,280,31,279,30,279c30,279,30,279,30,279c30,279,30,279,30,279c30,279,33,274,31,277c31,277,31,277,31,277c30,278,29,279,29,278c29,278,29,278,29,278c29,278,28,278,28,277c27,277,27,277,27,277c24,276,21,276,18,277c18,277,18,278,18,278c18,279,18,279,18,279c18,281,18,281,18,281c18,283,18,283,18,283c18,284,18,284,18,284c18,285,18,285,18,285c19,289,19,289,19,289c19,307,20,326,20,344c20,353,21,362,21,372c21,380,21,394,22,391c22,392,22,392,22,392c23,392,24,392,24,392c44,392,44,392,44,392c58,391,72,391,85,391c113,390,141,390,169,390c224,390,280,390,335,391c447,392,559,394,670,396c706,396,741,397,777,398c795,398,813,398,830,399c857,399,857,399,857,399c860,399,860,399,860,399c863,399,863,399,863,399c866,400,866,400,866,400c872,400,872,400,872,400c876,274,879,149,883,23c858,23,832,22,807,21c539,13,264,4,3,8c16,0,60,3,85,2c213,0,348,1,483,4c551,5,619,7,686,9c755,12,823,14,890,16c890,22,890,27,890,32c889,46,889,60,888,74c888,88,888,101,887,114c887,141,886,168,886,194c885,248,884,302,882,355c882,372,881,390,881,409c834,407,787,406,740,405c691,404,642,403,592,402c493,400,392,399,289,399c242,399,194,399,146,400c122,400,99,400,75,401c39,402,39,402,39,402c22,402,22,402,22,402c12,402,12,402,12,402c12,393,12,393,12,393c11,378,11,378,11,378c11,350,10,323,10,295c10,278,10,278,10,278c10,270,10,270,10,270c10,270,10,270,10,270c10,269,9,269,10,269c11,268,11,268,11,268c13,268,14,268,15,267c17,267,20,267,22,267c24,268,27,268,29,269c31,270,34,271,35,273c39,276,42,278,45,279c52,283,58,286,66,288c69,289,73,289,77,290c79,290,81,290,83,290c88,290,88,290,88,290c103,288,118,283,129,273c140,263,147,248,148,233c148,226,147,219,145,212c142,205,138,198,134,193c123,180,106,172,90,170c85,170,81,170,77,171c73,171,69,172,65,173c57,176,49,180,43,185c42,186,41,187,40,188c39,189,38,189,37,189c37,189,37,189,37,189c37,190,37,190,37,190c33,194,27,197,21,198c18,198,15,198,12,198c9,198,6,197,3,196c3,196,3,196,3,196c3,164,3,131,3,97c3,73,0,43,7,22xe">
                <v:path o:connectlocs="34494,250581;18574,501162;42455,503828;53068,503828;98177,498496;92870,485167;92870,482502;108791,469173;135325,450513;222889,431852;398016,546480;408630,647779;398016,679768;302492,775735;130018,773069;87563,749077;79603,743746;82256,738414;76949,741080;74296,738414;47761,738414;47761,743746;47761,754409;47761,759741;53068,917020;58375,1042311;63682,1044977;225542,1042311;888903,1042311;2061725,1060971;2274001,1063637;2289922,1063637;2313803,1066303;2141329,55980;225542,5331;1820262,23991;2361565,85304;2353604,303896;2340337,946344;1963548,1079631;766845,1063637;199008,1068968;58375,1071634;31841,1047642;26534,786398;26534,719754;26534,717088;39801,711757;76949,717088;119404,743746;204315,773069;233503,773069;392709,621121;355561,514491;204315,455844;114098,493165;98177,503828;98177,506494;31841,527820;7960,522488;18574,58646"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7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71552;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AC7M2AAAAAsBAAAPAAAAAAAAAAEAIAAAACIAAABkcnMvZG93bnJldi54bWxQSwECFAAUAAAA&#10;CACHTuJAdh6bAycCAADO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2178050</wp:posOffset>
                </wp:positionH>
                <wp:positionV relativeFrom="paragraph">
                  <wp:posOffset>118745</wp:posOffset>
                </wp:positionV>
                <wp:extent cx="918845" cy="407670"/>
                <wp:effectExtent l="0" t="0" r="0" b="1270"/>
                <wp:wrapNone/>
                <wp:docPr id="149"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1050"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5pt;margin-top:9.35pt;height:32.1pt;width:72.35pt;z-index:251670528;mso-width-relative:page;mso-height-relative:page;" fillcolor="#222221" filled="t" stroked="f" coordsize="274,119" o:gfxdata="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148"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69504;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4SovzcAAAA&#10;DwEAAA8AAAAAAAAAAQAgAAAAIgAAAGRycy9kb3ducmV2LnhtbFBLAQIUABQAAAAIAIdO4kCZCL1l&#10;UgIAAC0EAAAOAAAAAAAAAAEAIAAAACsBAABkcnMvZTJvRG9jLnhtbFBLBQYAAAAABgAGAFkBAADv&#10;BQAAAAA=&#10;">
                <v:fill on="t" focussize="0,0"/>
                <v:stroke on="f" weight="2pt"/>
                <v:imagedata o:title=""/>
                <o:lock v:ext="edit" aspectratio="f"/>
                <v:textbox inset="0mm,0mm,0mm,0mm"/>
              </v: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2885440</wp:posOffset>
                </wp:positionH>
                <wp:positionV relativeFrom="paragraph">
                  <wp:posOffset>2842895</wp:posOffset>
                </wp:positionV>
                <wp:extent cx="738505" cy="701040"/>
                <wp:effectExtent l="0" t="0" r="0" b="0"/>
                <wp:wrapNone/>
                <wp:docPr id="17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028440" y="3837305"/>
                          <a:ext cx="738505" cy="701040"/>
                        </a:xfrm>
                        <a:prstGeom prst="rect">
                          <a:avLst/>
                        </a:prstGeom>
                        <a:noFill/>
                      </wps:spPr>
                      <wps:txbx>
                        <w:txbxContent>
                          <w:p>
                            <w:pPr>
                              <w:spacing w:line="960" w:lineRule="exact"/>
                              <w:jc w:val="center"/>
                              <w:textAlignment w:val="top"/>
                              <w:rPr>
                                <w:rFonts w:hint="eastAs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7.2pt;margin-top:223.85pt;height:55.2pt;width:58.15pt;z-index:251696128;mso-width-relative:page;mso-height-relative:page;" filled="f" stroked="f" coordsize="21600,21600" o:gfxdata="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cjb41gAAAAsBAAAPAAAAAAAAAAEAIAAAACIAAABkcnMvZG93bnJldi54bWxQSwECFAAUAAAACACH&#10;TuJAa3v0FCYCAADPAwAADgAAAAAAAAABACAAAAAlAQAAZHJzL2Uyb0RvYy54bWxQSwUGAAAAAAYA&#10;BgBZAQAAvQUAAAAA&#10;">
                <v:fill on="f" focussize="0,0"/>
                <v:stroke on="f"/>
                <v:imagedata o:title=""/>
                <o:lock v:ext="edit" aspectratio="f"/>
                <v:textbox style="mso-fit-shape-to-text:t;">
                  <w:txbxContent>
                    <w:p>
                      <w:pPr>
                        <w:spacing w:line="960" w:lineRule="exact"/>
                        <w:jc w:val="center"/>
                        <w:textAlignment w:val="top"/>
                        <w:rPr>
                          <w:rFonts w:hint="eastAs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1651000</wp:posOffset>
                </wp:positionH>
                <wp:positionV relativeFrom="paragraph">
                  <wp:posOffset>2842895</wp:posOffset>
                </wp:positionV>
                <wp:extent cx="738505" cy="701040"/>
                <wp:effectExtent l="0" t="0" r="0" b="0"/>
                <wp:wrapNone/>
                <wp:docPr id="17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794000" y="3837305"/>
                          <a:ext cx="738505" cy="701040"/>
                        </a:xfrm>
                        <a:prstGeom prst="rect">
                          <a:avLst/>
                        </a:prstGeom>
                        <a:noFill/>
                      </wps:spPr>
                      <wps:txbx>
                        <w:txbxContent>
                          <w:p>
                            <w:pPr>
                              <w:spacing w:line="960" w:lineRule="exact"/>
                              <w:jc w:val="center"/>
                              <w:textAlignment w:val="top"/>
                            </w:pPr>
                            <w:r>
                              <w:rPr>
                                <w:rFonts w:ascii="方正硬笔楷书简体" w:eastAsia="方正硬笔楷书简体" w:hAnsiTheme="minorBidi"/>
                                <w:color w:val="222221"/>
                                <w:kern w:val="24"/>
                                <w:sz w:val="80"/>
                                <w:szCs w:val="80"/>
                              </w:rPr>
                              <w:t>0</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0pt;margin-top:223.85pt;height:55.2pt;width:58.15pt;z-index:251694080;mso-width-relative:page;mso-height-relative:page;" filled="f" stroked="f" coordsize="21600,21600" o:gfxdata="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bzywNkAAAALAQAADwAAAAAAAAABACAAAAAiAAAAZHJzL2Rvd25yZXYueG1sUEsBAhQAFAAA&#10;AAgAh07iQJni95onAgAAzwMAAA4AAAAAAAAAAQAgAAAAKAEAAGRycy9lMm9Eb2MueG1sUEsFBgAA&#10;AAAGAAYAWQEAAMEFAAAAAA==&#10;">
                <v:fill on="f" focussize="0,0"/>
                <v:stroke on="f"/>
                <v:imagedata o:title=""/>
                <o:lock v:ext="edit" aspectratio="f"/>
                <v:textbox style="mso-fit-shape-to-text:t;">
                  <w:txbxContent>
                    <w:p>
                      <w:pPr>
                        <w:spacing w:line="960" w:lineRule="exact"/>
                        <w:jc w:val="center"/>
                        <w:textAlignment w:val="top"/>
                      </w:pPr>
                      <w:r>
                        <w:rPr>
                          <w:rFonts w:ascii="方正硬笔楷书简体" w:eastAsia="方正硬笔楷书简体" w:hAnsiTheme="minorBidi"/>
                          <w:color w:val="222221"/>
                          <w:kern w:val="24"/>
                          <w:sz w:val="80"/>
                          <w:szCs w:val="80"/>
                        </w:rPr>
                        <w:t>0</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417195</wp:posOffset>
                </wp:positionH>
                <wp:positionV relativeFrom="paragraph">
                  <wp:posOffset>2842895</wp:posOffset>
                </wp:positionV>
                <wp:extent cx="738505" cy="701040"/>
                <wp:effectExtent l="0" t="0" r="0" b="0"/>
                <wp:wrapNone/>
                <wp:docPr id="17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560195" y="3837305"/>
                          <a:ext cx="738505" cy="701040"/>
                        </a:xfrm>
                        <a:prstGeom prst="rect">
                          <a:avLst/>
                        </a:prstGeom>
                        <a:noFill/>
                      </wps:spPr>
                      <wps:txbx>
                        <w:txbxContent>
                          <w:p>
                            <w:pPr>
                              <w:spacing w:line="960" w:lineRule="exact"/>
                              <w:jc w:val="center"/>
                              <w:textAlignment w:val="top"/>
                            </w:pPr>
                            <w:r>
                              <w:rPr>
                                <w:rFonts w:ascii="方正硬笔楷书简体" w:eastAsia="方正硬笔楷书简体" w:hAnsiTheme="minorBidi"/>
                                <w:color w:val="222221"/>
                                <w:kern w:val="24"/>
                                <w:sz w:val="80"/>
                                <w:szCs w:val="80"/>
                              </w:rPr>
                              <w:t>2</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2.85pt;margin-top:223.85pt;height:55.2pt;width:58.15pt;z-index:251692032;mso-width-relative:page;mso-height-relative:page;" filled="f" stroked="f" coordsize="21600,21600" o:gfxdata="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CD4r2AAAAAoBAAAPAAAAAAAAAAEAIAAAACIAAABkcnMvZG93bnJldi54bWxQSwECFAAUAAAA&#10;CACHTuJASf68MCcCAADPAwAADgAAAAAAAAABACAAAAAnAQAAZHJzL2Uyb0RvYy54bWxQSwUGAAAA&#10;AAYABgBZAQAAwAUAAAAA&#10;">
                <v:fill on="f" focussize="0,0"/>
                <v:stroke on="f"/>
                <v:imagedata o:title=""/>
                <o:lock v:ext="edit" aspectratio="f"/>
                <v:textbox style="mso-fit-shape-to-text:t;">
                  <w:txbxContent>
                    <w:p>
                      <w:pPr>
                        <w:spacing w:line="960" w:lineRule="exact"/>
                        <w:jc w:val="center"/>
                        <w:textAlignment w:val="top"/>
                      </w:pPr>
                      <w:r>
                        <w:rPr>
                          <w:rFonts w:ascii="方正硬笔楷书简体" w:eastAsia="方正硬笔楷书简体" w:hAnsiTheme="minorBidi"/>
                          <w:color w:val="222221"/>
                          <w:kern w:val="24"/>
                          <w:sz w:val="80"/>
                          <w:szCs w:val="80"/>
                        </w:rPr>
                        <w:t>2</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4119245</wp:posOffset>
                </wp:positionH>
                <wp:positionV relativeFrom="paragraph">
                  <wp:posOffset>2842895</wp:posOffset>
                </wp:positionV>
                <wp:extent cx="738505" cy="701040"/>
                <wp:effectExtent l="0" t="0" r="0" b="0"/>
                <wp:wrapNone/>
                <wp:docPr id="17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5262245" y="3837305"/>
                          <a:ext cx="738505" cy="701040"/>
                        </a:xfrm>
                        <a:prstGeom prst="rect">
                          <a:avLst/>
                        </a:prstGeom>
                        <a:noFill/>
                      </wps:spPr>
                      <wps:txbx>
                        <w:txbxContent>
                          <w:p>
                            <w:pPr>
                              <w:spacing w:line="960" w:lineRule="exact"/>
                              <w:jc w:val="center"/>
                              <w:textAlignment w:val="top"/>
                              <w:rPr>
                                <w:rFonts w:hint="eastAs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24.35pt;margin-top:223.85pt;height:55.2pt;width:58.15pt;z-index:251698176;mso-width-relative:page;mso-height-relative:page;" filled="f" stroked="f" coordsize="21600,21600" o:gfxdata="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dsbBLYAAAACwEAAA8AAAAAAAAAAQAgAAAAIgAAAGRycy9kb3ducmV2LnhtbFBLAQIUABQA&#10;AAAIAIdO4kDxPinIKQIAAM8DAAAOAAAAAAAAAAEAIAAAACcBAABkcnMvZTJvRG9jLnhtbFBLBQYA&#10;AAAABgAGAFkBAADCBQAAAAA=&#10;">
                <v:fill on="f" focussize="0,0"/>
                <v:stroke on="f"/>
                <v:imagedata o:title=""/>
                <o:lock v:ext="edit" aspectratio="f"/>
                <v:textbox style="mso-fit-shape-to-text:t;">
                  <w:txbxContent>
                    <w:p>
                      <w:pPr>
                        <w:spacing w:line="960" w:lineRule="exact"/>
                        <w:jc w:val="center"/>
                        <w:textAlignment w:val="top"/>
                        <w:rPr>
                          <w:rFonts w:hint="eastAs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95885</wp:posOffset>
                </wp:positionH>
                <wp:positionV relativeFrom="paragraph">
                  <wp:posOffset>4876800</wp:posOffset>
                </wp:positionV>
                <wp:extent cx="5099685" cy="294640"/>
                <wp:effectExtent l="0" t="0" r="0" b="0"/>
                <wp:wrapNone/>
                <wp:docPr id="17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238885" y="5791200"/>
                          <a:ext cx="5099685" cy="294640"/>
                        </a:xfrm>
                        <a:prstGeom prst="rect">
                          <a:avLst/>
                        </a:prstGeom>
                        <a:noFill/>
                      </wps:spPr>
                      <wps:txbx>
                        <w:txbxContent>
                          <w:p>
                            <w:pPr>
                              <w:numPr>
                                <w:ilvl w:val="0"/>
                                <w:numId w:val="1"/>
                              </w:numPr>
                              <w:spacing w:line="320" w:lineRule="exact"/>
                              <w:jc w:val="center"/>
                              <w:textAlignment w:val="top"/>
                            </w:pPr>
                            <w:r>
                              <w:rPr>
                                <w:rFonts w:hint="eastAsia" w:ascii="微软雅黑" w:eastAsia="微软雅黑" w:hAnsiTheme="minorBidi"/>
                                <w:color w:val="000001"/>
                                <w:kern w:val="24"/>
                                <w:szCs w:val="21"/>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7.55pt;margin-top:384pt;height:23.2pt;width:401.55pt;z-index:251700224;mso-width-relative:page;mso-height-relative:page;" filled="f" stroked="f" coordsize="21600,21600" o:gfxdata="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6OzedYAAAAKAQAADwAAAAAAAAABACAAAAAiAAAAZHJzL2Rvd25yZXYueG1sUEsBAhQAFAAAAAgA&#10;h07iQGd0ZrAnAgAA0AMAAA4AAAAAAAAAAQAgAAAAJQEAAGRycy9lMm9Eb2MueG1sUEsFBgAAAAAG&#10;AAYAWQEAAL4FAAAAAA==&#10;">
                <v:fill on="f" focussize="0,0"/>
                <v:stroke on="f"/>
                <v:imagedata o:title=""/>
                <o:lock v:ext="edit" aspectratio="f"/>
                <v:textbox style="mso-fit-shape-to-text:t;">
                  <w:txbxContent>
                    <w:p>
                      <w:pPr>
                        <w:numPr>
                          <w:ilvl w:val="0"/>
                          <w:numId w:val="1"/>
                        </w:numPr>
                        <w:spacing w:line="320" w:lineRule="exact"/>
                        <w:jc w:val="center"/>
                        <w:textAlignment w:val="top"/>
                      </w:pPr>
                      <w:r>
                        <w:rPr>
                          <w:rFonts w:hint="eastAsia" w:ascii="微软雅黑" w:eastAsia="微软雅黑" w:hAnsiTheme="minorBidi"/>
                          <w:color w:val="000001"/>
                          <w:kern w:val="24"/>
                          <w:szCs w:val="21"/>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-23495</wp:posOffset>
                </wp:positionH>
                <wp:positionV relativeFrom="paragraph">
                  <wp:posOffset>4157980</wp:posOffset>
                </wp:positionV>
                <wp:extent cx="5338445" cy="701040"/>
                <wp:effectExtent l="0" t="0" r="0" b="0"/>
                <wp:wrapNone/>
                <wp:docPr id="17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119505" y="5072380"/>
                          <a:ext cx="5338445" cy="701040"/>
                        </a:xfrm>
                        <a:prstGeom prst="rect">
                          <a:avLst/>
                        </a:prstGeom>
                        <a:noFill/>
                      </wps:spPr>
                      <wps:txbx>
                        <w:txbxContent>
                          <w:p>
                            <w:pPr>
                              <w:numPr>
                                <w:ilvl w:val="0"/>
                                <w:numId w:val="2"/>
                              </w:numPr>
                              <w:spacing w:line="960" w:lineRule="exact"/>
                              <w:jc w:val="center"/>
                              <w:textAlignment w:val="top"/>
                            </w:pPr>
                            <w:r>
                              <w:rPr>
                                <w:rFonts w:ascii="方正硬笔楷书简体" w:eastAsia="方正硬笔楷书简体" w:hAnsiTheme="minorBidi"/>
                                <w:color w:val="000001"/>
                                <w:kern w:val="24"/>
                                <w:sz w:val="80"/>
                                <w:szCs w:val="80"/>
                              </w:rPr>
                              <w:t>感谢您的观看</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85pt;margin-top:327.4pt;height:55.2pt;width:420.35pt;z-index:251699200;mso-width-relative:page;mso-height-relative:page;" filled="f" stroked="f" coordsize="21600,21600" o:gfxdata="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upq4XYAAAACgEAAA8AAAAAAAAAAQAgAAAAIgAAAGRycy9kb3ducmV2LnhtbFBLAQIUABQAAAAI&#10;AIdO4kA5cirbJgIAANADAAAOAAAAAAAAAAEAIAAAACcBAABkcnMvZTJvRG9jLnhtbFBLBQYAAAAA&#10;BgAGAFkBAAC/BQAAAAA=&#10;">
                <v:fill on="f" focussize="0,0"/>
                <v:stroke on="f"/>
                <v:imagedata o:title=""/>
                <o:lock v:ext="edit" aspectratio="f"/>
                <v:textbox style="mso-fit-shape-to-text:t;">
                  <w:txbxContent>
                    <w:p>
                      <w:pPr>
                        <w:numPr>
                          <w:ilvl w:val="0"/>
                          <w:numId w:val="2"/>
                        </w:numPr>
                        <w:spacing w:line="960" w:lineRule="exact"/>
                        <w:jc w:val="center"/>
                        <w:textAlignment w:val="top"/>
                      </w:pPr>
                      <w:r>
                        <w:rPr>
                          <w:rFonts w:ascii="方正硬笔楷书简体" w:eastAsia="方正硬笔楷书简体" w:hAnsiTheme="minorBidi"/>
                          <w:color w:val="000001"/>
                          <w:kern w:val="24"/>
                          <w:sz w:val="80"/>
                          <w:szCs w:val="80"/>
                        </w:rPr>
                        <w:t>感谢您的观看</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3879215</wp:posOffset>
                </wp:positionH>
                <wp:positionV relativeFrom="paragraph">
                  <wp:posOffset>2626995</wp:posOffset>
                </wp:positionV>
                <wp:extent cx="1218565" cy="1235075"/>
                <wp:effectExtent l="0" t="0" r="1905" b="4445"/>
                <wp:wrapNone/>
                <wp:docPr id="17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5022215"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05.45pt;margin-top:206.85pt;height:97.25pt;width:95.95pt;z-index:251697152;mso-width-relative:page;mso-height-relative:page;" fillcolor="#222221" filled="t" stroked="f" coordsize="575,582" o:gfxdata="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2645410</wp:posOffset>
                </wp:positionH>
                <wp:positionV relativeFrom="paragraph">
                  <wp:posOffset>2626995</wp:posOffset>
                </wp:positionV>
                <wp:extent cx="1218565" cy="1235075"/>
                <wp:effectExtent l="0" t="0" r="1905" b="4445"/>
                <wp:wrapNone/>
                <wp:docPr id="174"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788410"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08.3pt;margin-top:206.85pt;height:97.25pt;width:95.95pt;z-index:251695104;mso-width-relative:page;mso-height-relative:page;" fillcolor="#222221" filled="t" stroked="f" coordsize="575,582" o:gfxdata="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1410970</wp:posOffset>
                </wp:positionH>
                <wp:positionV relativeFrom="paragraph">
                  <wp:posOffset>2626995</wp:posOffset>
                </wp:positionV>
                <wp:extent cx="1218565" cy="1235075"/>
                <wp:effectExtent l="0" t="0" r="1905" b="4445"/>
                <wp:wrapNone/>
                <wp:docPr id="172"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2553970"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11.1pt;margin-top:206.85pt;height:97.25pt;width:95.95pt;z-index:251693056;mso-width-relative:page;mso-height-relative:page;" fillcolor="#222221" filled="t" stroked="f" coordsize="575,582" o:gfxdata="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177165</wp:posOffset>
                </wp:positionH>
                <wp:positionV relativeFrom="paragraph">
                  <wp:posOffset>2626995</wp:posOffset>
                </wp:positionV>
                <wp:extent cx="1218565" cy="1235075"/>
                <wp:effectExtent l="0" t="0" r="1905" b="4445"/>
                <wp:wrapNone/>
                <wp:docPr id="170"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320165"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95pt;margin-top:206.85pt;height:97.25pt;width:95.95pt;z-index:251691008;mso-width-relative:page;mso-height-relative:page;" fillcolor="#222221" filled="t" stroked="f" coordsize="575,582" o:gfxdata="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169"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89984;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4SovzcAAAA&#10;DwEAAA8AAAAAAAAAAQAgAAAAIgAAAGRycy9kb3ducmV2LnhtbFBLAQIUABQAAAAIAIdO4kDyVl/R&#10;UgIAAC0EAAAOAAAAAAAAAAEAIAAAACsBAABkcnMvZTJvRG9jLnhtbFBLBQYAAAAABgAGAFkBAADv&#10;BQAAAAA=&#10;">
                <v:fill on="t" focussize="0,0"/>
                <v:stroke on="f" weight="2pt"/>
                <v:imagedata o:title=""/>
                <o:lock v:ext="edit" aspectratio="f"/>
                <v:textbox inset="0mm,0mm,0mm,0mm"/>
              </v:rect>
            </w:pict>
          </mc:Fallback>
        </mc:AlternateContent>
      </w:r>
    </w:p>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CB754D0-E41B-4C2C-BCD2-F775F40EEBA5}"/>
  </w:font>
  <w:font w:name="Arial">
    <w:panose1 w:val="020B0604020202020204"/>
    <w:charset w:val="01"/>
    <w:family w:val="swiss"/>
    <w:pitch w:val="default"/>
    <w:sig w:usb0="E0002EFF" w:usb1="C000785B" w:usb2="00000009" w:usb3="00000000" w:csb0="400001FF" w:csb1="FFFF0000"/>
    <w:embedRegular r:id="rId2" w:fontKey="{8DAAAEF8-C827-495C-89CD-4E663D7F5B7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4FEF0D3-1C9C-4C88-9097-23E795602830}"/>
  </w:font>
  <w:font w:name="Symbol">
    <w:panose1 w:val="05050102010706020507"/>
    <w:charset w:val="02"/>
    <w:family w:val="roman"/>
    <w:pitch w:val="default"/>
    <w:sig w:usb0="00000000" w:usb1="00000000" w:usb2="00000000" w:usb3="00000000" w:csb0="80000000" w:csb1="00000000"/>
    <w:embedRegular r:id="rId4" w:fontKey="{385F6816-3965-4887-978C-1D8FF2DFC241}"/>
  </w:font>
  <w:font w:name="Calibri">
    <w:panose1 w:val="020F0502020204030204"/>
    <w:charset w:val="00"/>
    <w:family w:val="swiss"/>
    <w:pitch w:val="default"/>
    <w:sig w:usb0="E0002AFF" w:usb1="C000247B" w:usb2="00000009" w:usb3="00000000" w:csb0="200001FF" w:csb1="00000000"/>
    <w:embedRegular r:id="rId5" w:fontKey="{C1979763-3FDD-46A4-A3E6-742D2969492B}"/>
  </w:font>
  <w:font w:name="方正硬笔楷书简体">
    <w:altName w:val="宋体"/>
    <w:panose1 w:val="00000000000000000000"/>
    <w:charset w:val="86"/>
    <w:family w:val="auto"/>
    <w:pitch w:val="default"/>
    <w:sig w:usb0="00000000" w:usb1="00000000" w:usb2="00000000" w:usb3="00000000" w:csb0="00040000" w:csb1="00000000"/>
    <w:embedRegular r:id="rId6" w:fontKey="{8303F8BA-89BB-41E2-A149-76C67DA2D81C}"/>
  </w:font>
  <w:font w:name="微软雅黑">
    <w:panose1 w:val="020B0503020204020204"/>
    <w:charset w:val="86"/>
    <w:family w:val="swiss"/>
    <w:pitch w:val="default"/>
    <w:sig w:usb0="80000287" w:usb1="2ACF3C50" w:usb2="00000016" w:usb3="00000000" w:csb0="0004001F" w:csb1="00000000"/>
    <w:embedRegular r:id="rId7" w:fontKey="{AC25E4BC-3A57-4964-8C34-743E83B31500}"/>
  </w:font>
  <w:font w:name="Cambria">
    <w:panose1 w:val="02040503050406030204"/>
    <w:charset w:val="00"/>
    <w:family w:val="roman"/>
    <w:pitch w:val="default"/>
    <w:sig w:usb0="E00006FF" w:usb1="420024FF" w:usb2="02000000" w:usb3="00000000" w:csb0="2000019F" w:csb1="00000000"/>
    <w:embedRegular r:id="rId8" w:fontKey="{8FCF9881-9911-42BB-9FA8-0AB5BFCD4B7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05A48B"/>
    <w:multiLevelType w:val="multilevel"/>
    <w:tmpl w:val="C605A48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386552AE"/>
    <w:multiLevelType w:val="multilevel"/>
    <w:tmpl w:val="386552A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6557A7"/>
    <w:rsid w:val="000678EE"/>
    <w:rsid w:val="00E60B4C"/>
    <w:rsid w:val="01AF7F8A"/>
    <w:rsid w:val="0CE4265D"/>
    <w:rsid w:val="2CA437C1"/>
    <w:rsid w:val="4A6557A7"/>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qFormat/>
    <w:uiPriority w:val="0"/>
    <w:rPr>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coChunBo\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1</Pages>
  <Words>31</Words>
  <Characters>182</Characters>
  <Lines>1</Lines>
  <Paragraphs>1</Paragraphs>
  <TotalTime>0</TotalTime>
  <ScaleCrop>false</ScaleCrop>
  <LinksUpToDate>false</LinksUpToDate>
  <CharactersWithSpaces>212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2018-08-06T09:23:00Z</dcterms:created>
  <dc:creator>mayn</dc:creator>
  <cp:lastModifiedBy>XXX</cp:lastModifiedBy>
  <dcterms:modified xsi:type="dcterms:W3CDTF">2020-12-01T06:49:23Z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