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2528" w:rsidRDefault="00CB71DE">
      <w:r>
        <w:rPr>
          <w:noProof/>
        </w:rPr>
        <mc:AlternateContent>
          <mc:Choice Requires="wps">
            <w:drawing>
              <wp:anchor distT="0" distB="0" distL="114300" distR="114300" simplePos="0" relativeHeight="251630080" behindDoc="0" locked="0" layoutInCell="1" allowOverlap="1">
                <wp:simplePos x="0" y="0"/>
                <wp:positionH relativeFrom="column">
                  <wp:posOffset>-440690</wp:posOffset>
                </wp:positionH>
                <wp:positionV relativeFrom="paragraph">
                  <wp:posOffset>-486410</wp:posOffset>
                </wp:positionV>
                <wp:extent cx="6168390" cy="9690735"/>
                <wp:effectExtent l="0" t="0" r="3810" b="5715"/>
                <wp:wrapNone/>
                <wp:docPr id="4" name="矩形 4"/>
                <wp:cNvGraphicFramePr/>
                <a:graphic xmlns:a="http://schemas.openxmlformats.org/drawingml/2006/main">
                  <a:graphicData uri="http://schemas.microsoft.com/office/word/2010/wordprocessingShape">
                    <wps:wsp>
                      <wps:cNvSpPr/>
                      <wps:spPr>
                        <a:xfrm>
                          <a:off x="661670" y="795655"/>
                          <a:ext cx="6168390" cy="9690735"/>
                        </a:xfrm>
                        <a:prstGeom prst="rect">
                          <a:avLst/>
                        </a:prstGeom>
                        <a:solidFill>
                          <a:schemeClr val="bg1">
                            <a:lumMod val="9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FCF6192" id="矩形 4" o:spid="_x0000_s1026" style="position:absolute;left:0;text-align:left;margin-left:-34.7pt;margin-top:-38.3pt;width:485.7pt;height:763.05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" fillcolor="#f2f2f2 [3052]" stroked="f" strokeweight="1pt">
                <v:fill opacity="19789f"/>
              </v:rect>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901700</wp:posOffset>
                </wp:positionH>
                <wp:positionV relativeFrom="paragraph">
                  <wp:posOffset>6891655</wp:posOffset>
                </wp:positionV>
                <wp:extent cx="144145" cy="130175"/>
                <wp:effectExtent l="0" t="0" r="8255" b="3175"/>
                <wp:wrapNone/>
                <wp:docPr id="2050" name="头像"/>
                <wp:cNvGraphicFramePr/>
                <a:graphic xmlns:a="http://schemas.openxmlformats.org/drawingml/2006/main">
                  <a:graphicData uri="http://schemas.microsoft.com/office/word/2010/wordprocessingShape">
                    <wps:wsp>
                      <wps:cNvSpPr/>
                      <wps:spPr bwMode="auto">
                        <a:xfrm>
                          <a:off x="1944370" y="7729220"/>
                          <a:ext cx="144145" cy="130175"/>
                        </a:xfrm>
                        <a:custGeom>
                          <a:avLst/>
                          <a:gdLst/>
                          <a:ahLst/>
                          <a:cxnLst/>
                          <a:rect l="0" t="0" r="r" b="b"/>
                          <a:pathLst>
                            <a:path w="1917701" h="1819275">
                              <a:moveTo>
                                <a:pt x="711992" y="795933"/>
                              </a:moveTo>
                              <a:lnTo>
                                <a:pt x="722042" y="796197"/>
                              </a:lnTo>
                              <a:lnTo>
                                <a:pt x="731828" y="796462"/>
                              </a:lnTo>
                              <a:lnTo>
                                <a:pt x="742143" y="796991"/>
                              </a:lnTo>
                              <a:lnTo>
                                <a:pt x="751929" y="797784"/>
                              </a:lnTo>
                              <a:lnTo>
                                <a:pt x="761979" y="798577"/>
                              </a:lnTo>
                              <a:lnTo>
                                <a:pt x="771765" y="799635"/>
                              </a:lnTo>
                              <a:lnTo>
                                <a:pt x="781551" y="800957"/>
                              </a:lnTo>
                              <a:lnTo>
                                <a:pt x="791337" y="802544"/>
                              </a:lnTo>
                              <a:lnTo>
                                <a:pt x="800858" y="804130"/>
                              </a:lnTo>
                              <a:lnTo>
                                <a:pt x="810644" y="805981"/>
                              </a:lnTo>
                              <a:lnTo>
                                <a:pt x="820166" y="807832"/>
                              </a:lnTo>
                              <a:lnTo>
                                <a:pt x="829687" y="810212"/>
                              </a:lnTo>
                              <a:lnTo>
                                <a:pt x="839473" y="812592"/>
                              </a:lnTo>
                              <a:lnTo>
                                <a:pt x="848994" y="814972"/>
                              </a:lnTo>
                              <a:lnTo>
                                <a:pt x="858252" y="817616"/>
                              </a:lnTo>
                              <a:lnTo>
                                <a:pt x="867773" y="820525"/>
                              </a:lnTo>
                              <a:lnTo>
                                <a:pt x="886551" y="826871"/>
                              </a:lnTo>
                              <a:lnTo>
                                <a:pt x="905065" y="833746"/>
                              </a:lnTo>
                              <a:lnTo>
                                <a:pt x="923315" y="841415"/>
                              </a:lnTo>
                              <a:lnTo>
                                <a:pt x="941300" y="849612"/>
                              </a:lnTo>
                              <a:lnTo>
                                <a:pt x="959284" y="858603"/>
                              </a:lnTo>
                              <a:lnTo>
                                <a:pt x="976740" y="868122"/>
                              </a:lnTo>
                              <a:lnTo>
                                <a:pt x="993932" y="878170"/>
                              </a:lnTo>
                              <a:lnTo>
                                <a:pt x="1011123" y="889012"/>
                              </a:lnTo>
                              <a:lnTo>
                                <a:pt x="1003189" y="891392"/>
                              </a:lnTo>
                              <a:lnTo>
                                <a:pt x="995254" y="893772"/>
                              </a:lnTo>
                              <a:lnTo>
                                <a:pt x="987055" y="896416"/>
                              </a:lnTo>
                              <a:lnTo>
                                <a:pt x="979121" y="899325"/>
                              </a:lnTo>
                              <a:lnTo>
                                <a:pt x="971186" y="902762"/>
                              </a:lnTo>
                              <a:lnTo>
                                <a:pt x="962987" y="905936"/>
                              </a:lnTo>
                              <a:lnTo>
                                <a:pt x="955053" y="909638"/>
                              </a:lnTo>
                              <a:lnTo>
                                <a:pt x="947383" y="913604"/>
                              </a:lnTo>
                              <a:lnTo>
                                <a:pt x="939448" y="917835"/>
                              </a:lnTo>
                              <a:lnTo>
                                <a:pt x="932043" y="922066"/>
                              </a:lnTo>
                              <a:lnTo>
                                <a:pt x="924637" y="926826"/>
                              </a:lnTo>
                              <a:lnTo>
                                <a:pt x="917231" y="931850"/>
                              </a:lnTo>
                              <a:lnTo>
                                <a:pt x="910090" y="936874"/>
                              </a:lnTo>
                              <a:lnTo>
                                <a:pt x="902949" y="942427"/>
                              </a:lnTo>
                              <a:lnTo>
                                <a:pt x="896073" y="948509"/>
                              </a:lnTo>
                              <a:lnTo>
                                <a:pt x="889461" y="954326"/>
                              </a:lnTo>
                              <a:lnTo>
                                <a:pt x="883113" y="960937"/>
                              </a:lnTo>
                              <a:lnTo>
                                <a:pt x="877030" y="967812"/>
                              </a:lnTo>
                              <a:lnTo>
                                <a:pt x="871211" y="974952"/>
                              </a:lnTo>
                              <a:lnTo>
                                <a:pt x="865393" y="982356"/>
                              </a:lnTo>
                              <a:lnTo>
                                <a:pt x="859838" y="990024"/>
                              </a:lnTo>
                              <a:lnTo>
                                <a:pt x="854813" y="998486"/>
                              </a:lnTo>
                              <a:lnTo>
                                <a:pt x="850052" y="1006683"/>
                              </a:lnTo>
                              <a:lnTo>
                                <a:pt x="845556" y="1015674"/>
                              </a:lnTo>
                              <a:lnTo>
                                <a:pt x="841324" y="1025193"/>
                              </a:lnTo>
                              <a:lnTo>
                                <a:pt x="837886" y="1034713"/>
                              </a:lnTo>
                              <a:lnTo>
                                <a:pt x="834183" y="1044761"/>
                              </a:lnTo>
                              <a:lnTo>
                                <a:pt x="831274" y="1055074"/>
                              </a:lnTo>
                              <a:lnTo>
                                <a:pt x="828629" y="1066180"/>
                              </a:lnTo>
                              <a:lnTo>
                                <a:pt x="826249" y="1077550"/>
                              </a:lnTo>
                              <a:lnTo>
                                <a:pt x="824398" y="1089185"/>
                              </a:lnTo>
                              <a:lnTo>
                                <a:pt x="823340" y="1101349"/>
                              </a:lnTo>
                              <a:lnTo>
                                <a:pt x="822017" y="1115893"/>
                              </a:lnTo>
                              <a:lnTo>
                                <a:pt x="821488" y="1129907"/>
                              </a:lnTo>
                              <a:lnTo>
                                <a:pt x="821488" y="1143129"/>
                              </a:lnTo>
                              <a:lnTo>
                                <a:pt x="821753" y="1156086"/>
                              </a:lnTo>
                              <a:lnTo>
                                <a:pt x="822546" y="1168514"/>
                              </a:lnTo>
                              <a:lnTo>
                                <a:pt x="824133" y="1180413"/>
                              </a:lnTo>
                              <a:lnTo>
                                <a:pt x="825984" y="1192048"/>
                              </a:lnTo>
                              <a:lnTo>
                                <a:pt x="828100" y="1203154"/>
                              </a:lnTo>
                              <a:lnTo>
                                <a:pt x="830745" y="1213731"/>
                              </a:lnTo>
                              <a:lnTo>
                                <a:pt x="833654" y="1224044"/>
                              </a:lnTo>
                              <a:lnTo>
                                <a:pt x="836828" y="1233828"/>
                              </a:lnTo>
                              <a:lnTo>
                                <a:pt x="840531" y="1243348"/>
                              </a:lnTo>
                              <a:lnTo>
                                <a:pt x="844763" y="1252338"/>
                              </a:lnTo>
                              <a:lnTo>
                                <a:pt x="848994" y="1260800"/>
                              </a:lnTo>
                              <a:lnTo>
                                <a:pt x="853491" y="1269262"/>
                              </a:lnTo>
                              <a:lnTo>
                                <a:pt x="858516" y="1276930"/>
                              </a:lnTo>
                              <a:lnTo>
                                <a:pt x="863806" y="1284334"/>
                              </a:lnTo>
                              <a:lnTo>
                                <a:pt x="869360" y="1291474"/>
                              </a:lnTo>
                              <a:lnTo>
                                <a:pt x="874914" y="1298349"/>
                              </a:lnTo>
                              <a:lnTo>
                                <a:pt x="880997" y="1304960"/>
                              </a:lnTo>
                              <a:lnTo>
                                <a:pt x="887080" y="1311042"/>
                              </a:lnTo>
                              <a:lnTo>
                                <a:pt x="893428" y="1316859"/>
                              </a:lnTo>
                              <a:lnTo>
                                <a:pt x="900040" y="1322412"/>
                              </a:lnTo>
                              <a:lnTo>
                                <a:pt x="906652" y="1327436"/>
                              </a:lnTo>
                              <a:lnTo>
                                <a:pt x="913264" y="1332196"/>
                              </a:lnTo>
                              <a:lnTo>
                                <a:pt x="920405" y="1336956"/>
                              </a:lnTo>
                              <a:lnTo>
                                <a:pt x="927546" y="1341187"/>
                              </a:lnTo>
                              <a:lnTo>
                                <a:pt x="934687" y="1345417"/>
                              </a:lnTo>
                              <a:lnTo>
                                <a:pt x="941828" y="1349119"/>
                              </a:lnTo>
                              <a:lnTo>
                                <a:pt x="949234" y="1352821"/>
                              </a:lnTo>
                              <a:lnTo>
                                <a:pt x="956904" y="1355995"/>
                              </a:lnTo>
                              <a:lnTo>
                                <a:pt x="964310" y="1358903"/>
                              </a:lnTo>
                              <a:lnTo>
                                <a:pt x="971715" y="1361812"/>
                              </a:lnTo>
                              <a:lnTo>
                                <a:pt x="979121" y="1364456"/>
                              </a:lnTo>
                              <a:lnTo>
                                <a:pt x="986526" y="1366836"/>
                              </a:lnTo>
                              <a:lnTo>
                                <a:pt x="993932" y="1368952"/>
                              </a:lnTo>
                              <a:lnTo>
                                <a:pt x="1008479" y="1372654"/>
                              </a:lnTo>
                              <a:lnTo>
                                <a:pt x="1023025" y="1375562"/>
                              </a:lnTo>
                              <a:lnTo>
                                <a:pt x="1037043" y="1378471"/>
                              </a:lnTo>
                              <a:lnTo>
                                <a:pt x="1050532" y="1380058"/>
                              </a:lnTo>
                              <a:lnTo>
                                <a:pt x="1063227" y="1381380"/>
                              </a:lnTo>
                              <a:lnTo>
                                <a:pt x="1075129" y="1382438"/>
                              </a:lnTo>
                              <a:lnTo>
                                <a:pt x="1086237" y="1382702"/>
                              </a:lnTo>
                              <a:lnTo>
                                <a:pt x="1096287" y="1383231"/>
                              </a:lnTo>
                              <a:lnTo>
                                <a:pt x="1105015" y="1383495"/>
                              </a:lnTo>
                              <a:lnTo>
                                <a:pt x="1112421" y="1383231"/>
                              </a:lnTo>
                              <a:lnTo>
                                <a:pt x="1122736" y="1382702"/>
                              </a:lnTo>
                              <a:lnTo>
                                <a:pt x="1126703" y="1382438"/>
                              </a:lnTo>
                              <a:lnTo>
                                <a:pt x="1126703" y="1394337"/>
                              </a:lnTo>
                              <a:lnTo>
                                <a:pt x="1126968" y="1406236"/>
                              </a:lnTo>
                              <a:lnTo>
                                <a:pt x="1127232" y="1417607"/>
                              </a:lnTo>
                              <a:lnTo>
                                <a:pt x="1128025" y="1428977"/>
                              </a:lnTo>
                              <a:lnTo>
                                <a:pt x="1129083" y="1439554"/>
                              </a:lnTo>
                              <a:lnTo>
                                <a:pt x="1130141" y="1450131"/>
                              </a:lnTo>
                              <a:lnTo>
                                <a:pt x="1131728" y="1460444"/>
                              </a:lnTo>
                              <a:lnTo>
                                <a:pt x="1133580" y="1470228"/>
                              </a:lnTo>
                              <a:lnTo>
                                <a:pt x="1135431" y="1480012"/>
                              </a:lnTo>
                              <a:lnTo>
                                <a:pt x="1137547" y="1489267"/>
                              </a:lnTo>
                              <a:lnTo>
                                <a:pt x="1139927" y="1498522"/>
                              </a:lnTo>
                              <a:lnTo>
                                <a:pt x="1142572" y="1507513"/>
                              </a:lnTo>
                              <a:lnTo>
                                <a:pt x="1145481" y="1515710"/>
                              </a:lnTo>
                              <a:lnTo>
                                <a:pt x="1148391" y="1524172"/>
                              </a:lnTo>
                              <a:lnTo>
                                <a:pt x="1151564" y="1532105"/>
                              </a:lnTo>
                              <a:lnTo>
                                <a:pt x="1155003" y="1539773"/>
                              </a:lnTo>
                              <a:lnTo>
                                <a:pt x="1158441" y="1547442"/>
                              </a:lnTo>
                              <a:lnTo>
                                <a:pt x="1162408" y="1554581"/>
                              </a:lnTo>
                              <a:lnTo>
                                <a:pt x="1166111" y="1561721"/>
                              </a:lnTo>
                              <a:lnTo>
                                <a:pt x="1170078" y="1568596"/>
                              </a:lnTo>
                              <a:lnTo>
                                <a:pt x="1174575" y="1575207"/>
                              </a:lnTo>
                              <a:lnTo>
                                <a:pt x="1178806" y="1581553"/>
                              </a:lnTo>
                              <a:lnTo>
                                <a:pt x="1183038" y="1587370"/>
                              </a:lnTo>
                              <a:lnTo>
                                <a:pt x="1187799" y="1593452"/>
                              </a:lnTo>
                              <a:lnTo>
                                <a:pt x="1192560" y="1599005"/>
                              </a:lnTo>
                              <a:lnTo>
                                <a:pt x="1197320" y="1604558"/>
                              </a:lnTo>
                              <a:lnTo>
                                <a:pt x="1202346" y="1609582"/>
                              </a:lnTo>
                              <a:lnTo>
                                <a:pt x="1207635" y="1614607"/>
                              </a:lnTo>
                              <a:lnTo>
                                <a:pt x="1212660" y="1619366"/>
                              </a:lnTo>
                              <a:lnTo>
                                <a:pt x="1217950" y="1624126"/>
                              </a:lnTo>
                              <a:lnTo>
                                <a:pt x="1223240" y="1628357"/>
                              </a:lnTo>
                              <a:lnTo>
                                <a:pt x="1229058" y="1632852"/>
                              </a:lnTo>
                              <a:lnTo>
                                <a:pt x="1234348" y="1636819"/>
                              </a:lnTo>
                              <a:lnTo>
                                <a:pt x="1239902" y="1640521"/>
                              </a:lnTo>
                              <a:lnTo>
                                <a:pt x="1245721" y="1644487"/>
                              </a:lnTo>
                              <a:lnTo>
                                <a:pt x="1251540" y="1647660"/>
                              </a:lnTo>
                              <a:lnTo>
                                <a:pt x="1263177" y="1654271"/>
                              </a:lnTo>
                              <a:lnTo>
                                <a:pt x="1274814" y="1660353"/>
                              </a:lnTo>
                              <a:lnTo>
                                <a:pt x="1286716" y="1665377"/>
                              </a:lnTo>
                              <a:lnTo>
                                <a:pt x="1298882" y="1670137"/>
                              </a:lnTo>
                              <a:lnTo>
                                <a:pt x="1310784" y="1673839"/>
                              </a:lnTo>
                              <a:lnTo>
                                <a:pt x="1322686" y="1677541"/>
                              </a:lnTo>
                              <a:lnTo>
                                <a:pt x="1334588" y="1680714"/>
                              </a:lnTo>
                              <a:lnTo>
                                <a:pt x="1346225" y="1683094"/>
                              </a:lnTo>
                              <a:lnTo>
                                <a:pt x="1357862" y="1685474"/>
                              </a:lnTo>
                              <a:lnTo>
                                <a:pt x="1368971" y="1687325"/>
                              </a:lnTo>
                              <a:lnTo>
                                <a:pt x="1380079" y="1688382"/>
                              </a:lnTo>
                              <a:lnTo>
                                <a:pt x="1390658" y="1689705"/>
                              </a:lnTo>
                              <a:lnTo>
                                <a:pt x="1401238" y="1690498"/>
                              </a:lnTo>
                              <a:lnTo>
                                <a:pt x="1411024" y="1690762"/>
                              </a:lnTo>
                              <a:lnTo>
                                <a:pt x="1411817" y="1709537"/>
                              </a:lnTo>
                              <a:lnTo>
                                <a:pt x="1412346" y="1728311"/>
                              </a:lnTo>
                              <a:lnTo>
                                <a:pt x="1412875" y="1747086"/>
                              </a:lnTo>
                              <a:lnTo>
                                <a:pt x="1412875" y="1766125"/>
                              </a:lnTo>
                              <a:lnTo>
                                <a:pt x="1412346" y="1792832"/>
                              </a:lnTo>
                              <a:lnTo>
                                <a:pt x="1411553" y="1819275"/>
                              </a:lnTo>
                              <a:lnTo>
                                <a:pt x="793" y="1811078"/>
                              </a:lnTo>
                              <a:lnTo>
                                <a:pt x="264" y="1784635"/>
                              </a:lnTo>
                              <a:lnTo>
                                <a:pt x="0" y="1757928"/>
                              </a:lnTo>
                              <a:lnTo>
                                <a:pt x="529" y="1733071"/>
                              </a:lnTo>
                              <a:lnTo>
                                <a:pt x="1058" y="1708215"/>
                              </a:lnTo>
                              <a:lnTo>
                                <a:pt x="2645" y="1683623"/>
                              </a:lnTo>
                              <a:lnTo>
                                <a:pt x="4232" y="1659031"/>
                              </a:lnTo>
                              <a:lnTo>
                                <a:pt x="6612" y="1634968"/>
                              </a:lnTo>
                              <a:lnTo>
                                <a:pt x="8992" y="1610905"/>
                              </a:lnTo>
                              <a:lnTo>
                                <a:pt x="12166" y="1587106"/>
                              </a:lnTo>
                              <a:lnTo>
                                <a:pt x="15340" y="1563307"/>
                              </a:lnTo>
                              <a:lnTo>
                                <a:pt x="19307" y="1539773"/>
                              </a:lnTo>
                              <a:lnTo>
                                <a:pt x="23804" y="1516503"/>
                              </a:lnTo>
                              <a:lnTo>
                                <a:pt x="28300" y="1493762"/>
                              </a:lnTo>
                              <a:lnTo>
                                <a:pt x="33590" y="1470757"/>
                              </a:lnTo>
                              <a:lnTo>
                                <a:pt x="38879" y="1448280"/>
                              </a:lnTo>
                              <a:lnTo>
                                <a:pt x="44962" y="1425804"/>
                              </a:lnTo>
                              <a:lnTo>
                                <a:pt x="51045" y="1403856"/>
                              </a:lnTo>
                              <a:lnTo>
                                <a:pt x="57658" y="1382173"/>
                              </a:lnTo>
                              <a:lnTo>
                                <a:pt x="64799" y="1360754"/>
                              </a:lnTo>
                              <a:lnTo>
                                <a:pt x="72204" y="1339336"/>
                              </a:lnTo>
                              <a:lnTo>
                                <a:pt x="79874" y="1318710"/>
                              </a:lnTo>
                              <a:lnTo>
                                <a:pt x="88073" y="1298085"/>
                              </a:lnTo>
                              <a:lnTo>
                                <a:pt x="96272" y="1277459"/>
                              </a:lnTo>
                              <a:lnTo>
                                <a:pt x="105265" y="1257627"/>
                              </a:lnTo>
                              <a:lnTo>
                                <a:pt x="114522" y="1238059"/>
                              </a:lnTo>
                              <a:lnTo>
                                <a:pt x="123779" y="1218491"/>
                              </a:lnTo>
                              <a:lnTo>
                                <a:pt x="133565" y="1199452"/>
                              </a:lnTo>
                              <a:lnTo>
                                <a:pt x="143615" y="1180678"/>
                              </a:lnTo>
                              <a:lnTo>
                                <a:pt x="153930" y="1162432"/>
                              </a:lnTo>
                              <a:lnTo>
                                <a:pt x="165038" y="1144451"/>
                              </a:lnTo>
                              <a:lnTo>
                                <a:pt x="176147" y="1126734"/>
                              </a:lnTo>
                              <a:lnTo>
                                <a:pt x="187255" y="1109546"/>
                              </a:lnTo>
                              <a:lnTo>
                                <a:pt x="198892" y="1092623"/>
                              </a:lnTo>
                              <a:lnTo>
                                <a:pt x="210794" y="1075964"/>
                              </a:lnTo>
                              <a:lnTo>
                                <a:pt x="222960" y="1059834"/>
                              </a:lnTo>
                              <a:lnTo>
                                <a:pt x="235391" y="1044232"/>
                              </a:lnTo>
                              <a:lnTo>
                                <a:pt x="248351" y="1028895"/>
                              </a:lnTo>
                              <a:lnTo>
                                <a:pt x="261310" y="1013823"/>
                              </a:lnTo>
                              <a:lnTo>
                                <a:pt x="274799" y="999544"/>
                              </a:lnTo>
                              <a:lnTo>
                                <a:pt x="288288" y="985529"/>
                              </a:lnTo>
                              <a:lnTo>
                                <a:pt x="302041" y="971779"/>
                              </a:lnTo>
                              <a:lnTo>
                                <a:pt x="316059" y="958557"/>
                              </a:lnTo>
                              <a:lnTo>
                                <a:pt x="330341" y="946129"/>
                              </a:lnTo>
                              <a:lnTo>
                                <a:pt x="344888" y="933965"/>
                              </a:lnTo>
                              <a:lnTo>
                                <a:pt x="359963" y="922066"/>
                              </a:lnTo>
                              <a:lnTo>
                                <a:pt x="374774" y="910695"/>
                              </a:lnTo>
                              <a:lnTo>
                                <a:pt x="389850" y="899589"/>
                              </a:lnTo>
                              <a:lnTo>
                                <a:pt x="405454" y="889541"/>
                              </a:lnTo>
                              <a:lnTo>
                                <a:pt x="420794" y="879757"/>
                              </a:lnTo>
                              <a:lnTo>
                                <a:pt x="436664" y="870238"/>
                              </a:lnTo>
                              <a:lnTo>
                                <a:pt x="452533" y="861511"/>
                              </a:lnTo>
                              <a:lnTo>
                                <a:pt x="468666" y="853314"/>
                              </a:lnTo>
                              <a:lnTo>
                                <a:pt x="485064" y="845646"/>
                              </a:lnTo>
                              <a:lnTo>
                                <a:pt x="501727" y="838242"/>
                              </a:lnTo>
                              <a:lnTo>
                                <a:pt x="518389" y="831631"/>
                              </a:lnTo>
                              <a:lnTo>
                                <a:pt x="535316" y="825285"/>
                              </a:lnTo>
                              <a:lnTo>
                                <a:pt x="552243" y="819732"/>
                              </a:lnTo>
                              <a:lnTo>
                                <a:pt x="569435" y="814972"/>
                              </a:lnTo>
                              <a:lnTo>
                                <a:pt x="586891" y="810477"/>
                              </a:lnTo>
                              <a:lnTo>
                                <a:pt x="604347" y="806510"/>
                              </a:lnTo>
                              <a:lnTo>
                                <a:pt x="622067" y="803337"/>
                              </a:lnTo>
                              <a:lnTo>
                                <a:pt x="639787" y="800693"/>
                              </a:lnTo>
                              <a:lnTo>
                                <a:pt x="657508" y="798577"/>
                              </a:lnTo>
                              <a:lnTo>
                                <a:pt x="675757" y="796991"/>
                              </a:lnTo>
                              <a:lnTo>
                                <a:pt x="693742" y="796197"/>
                              </a:lnTo>
                              <a:lnTo>
                                <a:pt x="711992" y="795933"/>
                              </a:lnTo>
                              <a:close/>
                              <a:moveTo>
                                <a:pt x="1463280" y="660400"/>
                              </a:moveTo>
                              <a:lnTo>
                                <a:pt x="1469893" y="660400"/>
                              </a:lnTo>
                              <a:lnTo>
                                <a:pt x="1477034" y="660665"/>
                              </a:lnTo>
                              <a:lnTo>
                                <a:pt x="1483912" y="660929"/>
                              </a:lnTo>
                              <a:lnTo>
                                <a:pt x="1490789" y="661988"/>
                              </a:lnTo>
                              <a:lnTo>
                                <a:pt x="1497666" y="663046"/>
                              </a:lnTo>
                              <a:lnTo>
                                <a:pt x="1504279" y="664898"/>
                              </a:lnTo>
                              <a:lnTo>
                                <a:pt x="1510891" y="666750"/>
                              </a:lnTo>
                              <a:lnTo>
                                <a:pt x="1516975" y="668867"/>
                              </a:lnTo>
                              <a:lnTo>
                                <a:pt x="1523323" y="671248"/>
                              </a:lnTo>
                              <a:lnTo>
                                <a:pt x="1529142" y="673894"/>
                              </a:lnTo>
                              <a:lnTo>
                                <a:pt x="1535226" y="676804"/>
                              </a:lnTo>
                              <a:lnTo>
                                <a:pt x="1540780" y="679979"/>
                              </a:lnTo>
                              <a:lnTo>
                                <a:pt x="1546599" y="683683"/>
                              </a:lnTo>
                              <a:lnTo>
                                <a:pt x="1551625" y="687123"/>
                              </a:lnTo>
                              <a:lnTo>
                                <a:pt x="1556915" y="691356"/>
                              </a:lnTo>
                              <a:lnTo>
                                <a:pt x="1561676" y="695590"/>
                              </a:lnTo>
                              <a:lnTo>
                                <a:pt x="1566437" y="700088"/>
                              </a:lnTo>
                              <a:lnTo>
                                <a:pt x="1570934" y="704850"/>
                              </a:lnTo>
                              <a:lnTo>
                                <a:pt x="1575431" y="709613"/>
                              </a:lnTo>
                              <a:lnTo>
                                <a:pt x="1579134" y="714640"/>
                              </a:lnTo>
                              <a:lnTo>
                                <a:pt x="1583101" y="719931"/>
                              </a:lnTo>
                              <a:lnTo>
                                <a:pt x="1586540" y="725223"/>
                              </a:lnTo>
                              <a:lnTo>
                                <a:pt x="1589978" y="731044"/>
                              </a:lnTo>
                              <a:lnTo>
                                <a:pt x="1592888" y="736600"/>
                              </a:lnTo>
                              <a:lnTo>
                                <a:pt x="1595533" y="742685"/>
                              </a:lnTo>
                              <a:lnTo>
                                <a:pt x="1597914" y="748771"/>
                              </a:lnTo>
                              <a:lnTo>
                                <a:pt x="1600030" y="754856"/>
                              </a:lnTo>
                              <a:lnTo>
                                <a:pt x="1601881" y="761206"/>
                              </a:lnTo>
                              <a:lnTo>
                                <a:pt x="1603204" y="767556"/>
                              </a:lnTo>
                              <a:lnTo>
                                <a:pt x="1604526" y="774435"/>
                              </a:lnTo>
                              <a:lnTo>
                                <a:pt x="1605320" y="781050"/>
                              </a:lnTo>
                              <a:lnTo>
                                <a:pt x="1605584" y="787665"/>
                              </a:lnTo>
                              <a:lnTo>
                                <a:pt x="1605849" y="794544"/>
                              </a:lnTo>
                              <a:lnTo>
                                <a:pt x="1604791" y="967581"/>
                              </a:lnTo>
                              <a:lnTo>
                                <a:pt x="1781745" y="968375"/>
                              </a:lnTo>
                              <a:lnTo>
                                <a:pt x="1788887" y="968640"/>
                              </a:lnTo>
                              <a:lnTo>
                                <a:pt x="1795764" y="969169"/>
                              </a:lnTo>
                              <a:lnTo>
                                <a:pt x="1802641" y="970227"/>
                              </a:lnTo>
                              <a:lnTo>
                                <a:pt x="1809518" y="971285"/>
                              </a:lnTo>
                              <a:lnTo>
                                <a:pt x="1815866" y="972873"/>
                              </a:lnTo>
                              <a:lnTo>
                                <a:pt x="1822479" y="974725"/>
                              </a:lnTo>
                              <a:lnTo>
                                <a:pt x="1828827" y="977106"/>
                              </a:lnTo>
                              <a:lnTo>
                                <a:pt x="1834911" y="979488"/>
                              </a:lnTo>
                              <a:lnTo>
                                <a:pt x="1840994" y="982133"/>
                              </a:lnTo>
                              <a:lnTo>
                                <a:pt x="1846813" y="985044"/>
                              </a:lnTo>
                              <a:lnTo>
                                <a:pt x="1852633" y="988219"/>
                              </a:lnTo>
                              <a:lnTo>
                                <a:pt x="1857923" y="991923"/>
                              </a:lnTo>
                              <a:lnTo>
                                <a:pt x="1863213" y="995363"/>
                              </a:lnTo>
                              <a:lnTo>
                                <a:pt x="1868503" y="999596"/>
                              </a:lnTo>
                              <a:lnTo>
                                <a:pt x="1873264" y="1003829"/>
                              </a:lnTo>
                              <a:lnTo>
                                <a:pt x="1878025" y="1008327"/>
                              </a:lnTo>
                              <a:lnTo>
                                <a:pt x="1882522" y="1012825"/>
                              </a:lnTo>
                              <a:lnTo>
                                <a:pt x="1886754" y="1017852"/>
                              </a:lnTo>
                              <a:lnTo>
                                <a:pt x="1890986" y="1022879"/>
                              </a:lnTo>
                              <a:lnTo>
                                <a:pt x="1894689" y="1027906"/>
                              </a:lnTo>
                              <a:lnTo>
                                <a:pt x="1898128" y="1033463"/>
                              </a:lnTo>
                              <a:lnTo>
                                <a:pt x="1901302" y="1039283"/>
                              </a:lnTo>
                              <a:lnTo>
                                <a:pt x="1904211" y="1044840"/>
                              </a:lnTo>
                              <a:lnTo>
                                <a:pt x="1907385" y="1050660"/>
                              </a:lnTo>
                              <a:lnTo>
                                <a:pt x="1909766" y="1056746"/>
                              </a:lnTo>
                              <a:lnTo>
                                <a:pt x="1911882" y="1063096"/>
                              </a:lnTo>
                              <a:lnTo>
                                <a:pt x="1913469" y="1069181"/>
                              </a:lnTo>
                              <a:lnTo>
                                <a:pt x="1915056" y="1075796"/>
                              </a:lnTo>
                              <a:lnTo>
                                <a:pt x="1916114" y="1082410"/>
                              </a:lnTo>
                              <a:lnTo>
                                <a:pt x="1916908" y="1089290"/>
                              </a:lnTo>
                              <a:lnTo>
                                <a:pt x="1917436" y="1095640"/>
                              </a:lnTo>
                              <a:lnTo>
                                <a:pt x="1917701" y="1102783"/>
                              </a:lnTo>
                              <a:lnTo>
                                <a:pt x="1917436" y="1109663"/>
                              </a:lnTo>
                              <a:lnTo>
                                <a:pt x="1916908" y="1116277"/>
                              </a:lnTo>
                              <a:lnTo>
                                <a:pt x="1915849" y="1123156"/>
                              </a:lnTo>
                              <a:lnTo>
                                <a:pt x="1914791" y="1129506"/>
                              </a:lnTo>
                              <a:lnTo>
                                <a:pt x="1913204" y="1136121"/>
                              </a:lnTo>
                              <a:lnTo>
                                <a:pt x="1911088" y="1142471"/>
                              </a:lnTo>
                              <a:lnTo>
                                <a:pt x="1908972" y="1148556"/>
                              </a:lnTo>
                              <a:lnTo>
                                <a:pt x="1906592" y="1154642"/>
                              </a:lnTo>
                              <a:lnTo>
                                <a:pt x="1903682" y="1160463"/>
                              </a:lnTo>
                              <a:lnTo>
                                <a:pt x="1900773" y="1166283"/>
                              </a:lnTo>
                              <a:lnTo>
                                <a:pt x="1897599" y="1171840"/>
                              </a:lnTo>
                              <a:lnTo>
                                <a:pt x="1893896" y="1177131"/>
                              </a:lnTo>
                              <a:lnTo>
                                <a:pt x="1889928" y="1182158"/>
                              </a:lnTo>
                              <a:lnTo>
                                <a:pt x="1885960" y="1187450"/>
                              </a:lnTo>
                              <a:lnTo>
                                <a:pt x="1881728" y="1192213"/>
                              </a:lnTo>
                              <a:lnTo>
                                <a:pt x="1876967" y="1196975"/>
                              </a:lnTo>
                              <a:lnTo>
                                <a:pt x="1872206" y="1201208"/>
                              </a:lnTo>
                              <a:lnTo>
                                <a:pt x="1867445" y="1205442"/>
                              </a:lnTo>
                              <a:lnTo>
                                <a:pt x="1862155" y="1209411"/>
                              </a:lnTo>
                              <a:lnTo>
                                <a:pt x="1856600" y="1212850"/>
                              </a:lnTo>
                              <a:lnTo>
                                <a:pt x="1851046" y="1216554"/>
                              </a:lnTo>
                              <a:lnTo>
                                <a:pt x="1845491" y="1219465"/>
                              </a:lnTo>
                              <a:lnTo>
                                <a:pt x="1839407" y="1222375"/>
                              </a:lnTo>
                              <a:lnTo>
                                <a:pt x="1833588" y="1225021"/>
                              </a:lnTo>
                              <a:lnTo>
                                <a:pt x="1827240" y="1227402"/>
                              </a:lnTo>
                              <a:lnTo>
                                <a:pt x="1821156" y="1229519"/>
                              </a:lnTo>
                              <a:lnTo>
                                <a:pt x="1814544" y="1231371"/>
                              </a:lnTo>
                              <a:lnTo>
                                <a:pt x="1807931" y="1232958"/>
                              </a:lnTo>
                              <a:lnTo>
                                <a:pt x="1801054" y="1234017"/>
                              </a:lnTo>
                              <a:lnTo>
                                <a:pt x="1794177" y="1234546"/>
                              </a:lnTo>
                              <a:lnTo>
                                <a:pt x="1787300" y="1235340"/>
                              </a:lnTo>
                              <a:lnTo>
                                <a:pt x="1780158" y="1235340"/>
                              </a:lnTo>
                              <a:lnTo>
                                <a:pt x="1603204" y="1234281"/>
                              </a:lnTo>
                              <a:lnTo>
                                <a:pt x="1602410" y="1407319"/>
                              </a:lnTo>
                              <a:lnTo>
                                <a:pt x="1602146" y="1413933"/>
                              </a:lnTo>
                              <a:lnTo>
                                <a:pt x="1601617" y="1420813"/>
                              </a:lnTo>
                              <a:lnTo>
                                <a:pt x="1600559" y="1427692"/>
                              </a:lnTo>
                              <a:lnTo>
                                <a:pt x="1599501" y="1434306"/>
                              </a:lnTo>
                              <a:lnTo>
                                <a:pt x="1597914" y="1440392"/>
                              </a:lnTo>
                              <a:lnTo>
                                <a:pt x="1595798" y="1446742"/>
                              </a:lnTo>
                              <a:lnTo>
                                <a:pt x="1593682" y="1453092"/>
                              </a:lnTo>
                              <a:lnTo>
                                <a:pt x="1591301" y="1459177"/>
                              </a:lnTo>
                              <a:lnTo>
                                <a:pt x="1588656" y="1464998"/>
                              </a:lnTo>
                              <a:lnTo>
                                <a:pt x="1585482" y="1470819"/>
                              </a:lnTo>
                              <a:lnTo>
                                <a:pt x="1582043" y="1476111"/>
                              </a:lnTo>
                              <a:lnTo>
                                <a:pt x="1578605" y="1481931"/>
                              </a:lnTo>
                              <a:lnTo>
                                <a:pt x="1574637" y="1486958"/>
                              </a:lnTo>
                              <a:lnTo>
                                <a:pt x="1570670" y="1491986"/>
                              </a:lnTo>
                              <a:lnTo>
                                <a:pt x="1566437" y="1496748"/>
                              </a:lnTo>
                              <a:lnTo>
                                <a:pt x="1561941" y="1501511"/>
                              </a:lnTo>
                              <a:lnTo>
                                <a:pt x="1557180" y="1505744"/>
                              </a:lnTo>
                              <a:lnTo>
                                <a:pt x="1552154" y="1509713"/>
                              </a:lnTo>
                              <a:lnTo>
                                <a:pt x="1546864" y="1513946"/>
                              </a:lnTo>
                              <a:lnTo>
                                <a:pt x="1541309" y="1517650"/>
                              </a:lnTo>
                              <a:lnTo>
                                <a:pt x="1536019" y="1521090"/>
                              </a:lnTo>
                              <a:lnTo>
                                <a:pt x="1530200" y="1524000"/>
                              </a:lnTo>
                              <a:lnTo>
                                <a:pt x="1524381" y="1527175"/>
                              </a:lnTo>
                              <a:lnTo>
                                <a:pt x="1518297" y="1529821"/>
                              </a:lnTo>
                              <a:lnTo>
                                <a:pt x="1511949" y="1532202"/>
                              </a:lnTo>
                              <a:lnTo>
                                <a:pt x="1505601" y="1534319"/>
                              </a:lnTo>
                              <a:lnTo>
                                <a:pt x="1499253" y="1535906"/>
                              </a:lnTo>
                              <a:lnTo>
                                <a:pt x="1492640" y="1537494"/>
                              </a:lnTo>
                              <a:lnTo>
                                <a:pt x="1485763" y="1538288"/>
                              </a:lnTo>
                              <a:lnTo>
                                <a:pt x="1478886" y="1539346"/>
                              </a:lnTo>
                              <a:lnTo>
                                <a:pt x="1472009" y="1539875"/>
                              </a:lnTo>
                              <a:lnTo>
                                <a:pt x="1464867" y="1539875"/>
                              </a:lnTo>
                              <a:lnTo>
                                <a:pt x="1458255" y="1539611"/>
                              </a:lnTo>
                              <a:lnTo>
                                <a:pt x="1451113" y="1539346"/>
                              </a:lnTo>
                              <a:lnTo>
                                <a:pt x="1444236" y="1538288"/>
                              </a:lnTo>
                              <a:lnTo>
                                <a:pt x="1437623" y="1536965"/>
                              </a:lnTo>
                              <a:lnTo>
                                <a:pt x="1431010" y="1535377"/>
                              </a:lnTo>
                              <a:lnTo>
                                <a:pt x="1424398" y="1533525"/>
                              </a:lnTo>
                              <a:lnTo>
                                <a:pt x="1418314" y="1531673"/>
                              </a:lnTo>
                              <a:lnTo>
                                <a:pt x="1411966" y="1529292"/>
                              </a:lnTo>
                              <a:lnTo>
                                <a:pt x="1406147" y="1526381"/>
                              </a:lnTo>
                              <a:lnTo>
                                <a:pt x="1400063" y="1523471"/>
                              </a:lnTo>
                              <a:lnTo>
                                <a:pt x="1394509" y="1520296"/>
                              </a:lnTo>
                              <a:lnTo>
                                <a:pt x="1388690" y="1516592"/>
                              </a:lnTo>
                              <a:lnTo>
                                <a:pt x="1383399" y="1512888"/>
                              </a:lnTo>
                              <a:lnTo>
                                <a:pt x="1378374" y="1508919"/>
                              </a:lnTo>
                              <a:lnTo>
                                <a:pt x="1373348" y="1504686"/>
                              </a:lnTo>
                              <a:lnTo>
                                <a:pt x="1368852" y="1500188"/>
                              </a:lnTo>
                              <a:lnTo>
                                <a:pt x="1364355" y="1495425"/>
                              </a:lnTo>
                              <a:lnTo>
                                <a:pt x="1359858" y="1490663"/>
                              </a:lnTo>
                              <a:lnTo>
                                <a:pt x="1356155" y="1485636"/>
                              </a:lnTo>
                              <a:lnTo>
                                <a:pt x="1352188" y="1480344"/>
                              </a:lnTo>
                              <a:lnTo>
                                <a:pt x="1348749" y="1475052"/>
                              </a:lnTo>
                              <a:lnTo>
                                <a:pt x="1345311" y="1469496"/>
                              </a:lnTo>
                              <a:lnTo>
                                <a:pt x="1342401" y="1463675"/>
                              </a:lnTo>
                              <a:lnTo>
                                <a:pt x="1339756" y="1457854"/>
                              </a:lnTo>
                              <a:lnTo>
                                <a:pt x="1337375" y="1451504"/>
                              </a:lnTo>
                              <a:lnTo>
                                <a:pt x="1335259" y="1445154"/>
                              </a:lnTo>
                              <a:lnTo>
                                <a:pt x="1333408" y="1439069"/>
                              </a:lnTo>
                              <a:lnTo>
                                <a:pt x="1332085" y="1432454"/>
                              </a:lnTo>
                              <a:lnTo>
                                <a:pt x="1330763" y="1425840"/>
                              </a:lnTo>
                              <a:lnTo>
                                <a:pt x="1329969" y="1419490"/>
                              </a:lnTo>
                              <a:lnTo>
                                <a:pt x="1329440" y="1412611"/>
                              </a:lnTo>
                              <a:lnTo>
                                <a:pt x="1329440" y="1405731"/>
                              </a:lnTo>
                              <a:lnTo>
                                <a:pt x="1330234" y="1232958"/>
                              </a:lnTo>
                              <a:lnTo>
                                <a:pt x="1153279" y="1231636"/>
                              </a:lnTo>
                              <a:lnTo>
                                <a:pt x="1146402" y="1231371"/>
                              </a:lnTo>
                              <a:lnTo>
                                <a:pt x="1139525" y="1231106"/>
                              </a:lnTo>
                              <a:lnTo>
                                <a:pt x="1132648" y="1230048"/>
                              </a:lnTo>
                              <a:lnTo>
                                <a:pt x="1125771" y="1228990"/>
                              </a:lnTo>
                              <a:lnTo>
                                <a:pt x="1119423" y="1227138"/>
                              </a:lnTo>
                              <a:lnTo>
                                <a:pt x="1112810" y="1225286"/>
                              </a:lnTo>
                              <a:lnTo>
                                <a:pt x="1106462" y="1223433"/>
                              </a:lnTo>
                              <a:lnTo>
                                <a:pt x="1100378" y="1221052"/>
                              </a:lnTo>
                              <a:lnTo>
                                <a:pt x="1094295" y="1218406"/>
                              </a:lnTo>
                              <a:lnTo>
                                <a:pt x="1088476" y="1215231"/>
                              </a:lnTo>
                              <a:lnTo>
                                <a:pt x="1082656" y="1212056"/>
                              </a:lnTo>
                              <a:lnTo>
                                <a:pt x="1077102" y="1208352"/>
                              </a:lnTo>
                              <a:lnTo>
                                <a:pt x="1071812" y="1204648"/>
                              </a:lnTo>
                              <a:lnTo>
                                <a:pt x="1066786" y="1200679"/>
                              </a:lnTo>
                              <a:lnTo>
                                <a:pt x="1062025" y="1196446"/>
                              </a:lnTo>
                              <a:lnTo>
                                <a:pt x="1057264" y="1192213"/>
                              </a:lnTo>
                              <a:lnTo>
                                <a:pt x="1052767" y="1187450"/>
                              </a:lnTo>
                              <a:lnTo>
                                <a:pt x="1048271" y="1182688"/>
                              </a:lnTo>
                              <a:lnTo>
                                <a:pt x="1044303" y="1177396"/>
                              </a:lnTo>
                              <a:lnTo>
                                <a:pt x="1040600" y="1172104"/>
                              </a:lnTo>
                              <a:lnTo>
                                <a:pt x="1036897" y="1166813"/>
                              </a:lnTo>
                              <a:lnTo>
                                <a:pt x="1033723" y="1161256"/>
                              </a:lnTo>
                              <a:lnTo>
                                <a:pt x="1030549" y="1155435"/>
                              </a:lnTo>
                              <a:lnTo>
                                <a:pt x="1027904" y="1149615"/>
                              </a:lnTo>
                              <a:lnTo>
                                <a:pt x="1025523" y="1143265"/>
                              </a:lnTo>
                              <a:lnTo>
                                <a:pt x="1023407" y="1137444"/>
                              </a:lnTo>
                              <a:lnTo>
                                <a:pt x="1021820" y="1130829"/>
                              </a:lnTo>
                              <a:lnTo>
                                <a:pt x="1020233" y="1124215"/>
                              </a:lnTo>
                              <a:lnTo>
                                <a:pt x="1019175" y="1117600"/>
                              </a:lnTo>
                              <a:lnTo>
                                <a:pt x="1018117" y="1111250"/>
                              </a:lnTo>
                              <a:lnTo>
                                <a:pt x="1017853" y="1104371"/>
                              </a:lnTo>
                              <a:lnTo>
                                <a:pt x="1017588" y="1097492"/>
                              </a:lnTo>
                              <a:lnTo>
                                <a:pt x="1017853" y="1090613"/>
                              </a:lnTo>
                              <a:lnTo>
                                <a:pt x="1018382" y="1083733"/>
                              </a:lnTo>
                              <a:lnTo>
                                <a:pt x="1019440" y="1077383"/>
                              </a:lnTo>
                              <a:lnTo>
                                <a:pt x="1020498" y="1070769"/>
                              </a:lnTo>
                              <a:lnTo>
                                <a:pt x="1022085" y="1064154"/>
                              </a:lnTo>
                              <a:lnTo>
                                <a:pt x="1024201" y="1057804"/>
                              </a:lnTo>
                              <a:lnTo>
                                <a:pt x="1026317" y="1051719"/>
                              </a:lnTo>
                              <a:lnTo>
                                <a:pt x="1028697" y="1045633"/>
                              </a:lnTo>
                              <a:lnTo>
                                <a:pt x="1031607" y="1039813"/>
                              </a:lnTo>
                              <a:lnTo>
                                <a:pt x="1034516" y="1033992"/>
                              </a:lnTo>
                              <a:lnTo>
                                <a:pt x="1037690" y="1028435"/>
                              </a:lnTo>
                              <a:lnTo>
                                <a:pt x="1041394" y="1023144"/>
                              </a:lnTo>
                              <a:lnTo>
                                <a:pt x="1045361" y="1017852"/>
                              </a:lnTo>
                              <a:lnTo>
                                <a:pt x="1049329" y="1012825"/>
                              </a:lnTo>
                              <a:lnTo>
                                <a:pt x="1053561" y="1008063"/>
                              </a:lnTo>
                              <a:lnTo>
                                <a:pt x="1058057" y="1003565"/>
                              </a:lnTo>
                              <a:lnTo>
                                <a:pt x="1062818" y="999067"/>
                              </a:lnTo>
                              <a:lnTo>
                                <a:pt x="1067844" y="994833"/>
                              </a:lnTo>
                              <a:lnTo>
                                <a:pt x="1073134" y="990865"/>
                              </a:lnTo>
                              <a:lnTo>
                                <a:pt x="1078689" y="987160"/>
                              </a:lnTo>
                              <a:lnTo>
                                <a:pt x="1083979" y="983721"/>
                              </a:lnTo>
                              <a:lnTo>
                                <a:pt x="1089798" y="980546"/>
                              </a:lnTo>
                              <a:lnTo>
                                <a:pt x="1095617" y="977635"/>
                              </a:lnTo>
                              <a:lnTo>
                                <a:pt x="1101701" y="975254"/>
                              </a:lnTo>
                              <a:lnTo>
                                <a:pt x="1108049" y="972873"/>
                              </a:lnTo>
                              <a:lnTo>
                                <a:pt x="1114133" y="970756"/>
                              </a:lnTo>
                              <a:lnTo>
                                <a:pt x="1120745" y="968904"/>
                              </a:lnTo>
                              <a:lnTo>
                                <a:pt x="1127358" y="967581"/>
                              </a:lnTo>
                              <a:lnTo>
                                <a:pt x="1134235" y="966258"/>
                              </a:lnTo>
                              <a:lnTo>
                                <a:pt x="1141112" y="965465"/>
                              </a:lnTo>
                              <a:lnTo>
                                <a:pt x="1147989" y="965200"/>
                              </a:lnTo>
                              <a:lnTo>
                                <a:pt x="1155131" y="964935"/>
                              </a:lnTo>
                              <a:lnTo>
                                <a:pt x="1332085" y="965994"/>
                              </a:lnTo>
                              <a:lnTo>
                                <a:pt x="1332879" y="793221"/>
                              </a:lnTo>
                              <a:lnTo>
                                <a:pt x="1333143" y="786342"/>
                              </a:lnTo>
                              <a:lnTo>
                                <a:pt x="1333672" y="779463"/>
                              </a:lnTo>
                              <a:lnTo>
                                <a:pt x="1334730" y="772583"/>
                              </a:lnTo>
                              <a:lnTo>
                                <a:pt x="1335788" y="765969"/>
                              </a:lnTo>
                              <a:lnTo>
                                <a:pt x="1337375" y="759883"/>
                              </a:lnTo>
                              <a:lnTo>
                                <a:pt x="1339227" y="753269"/>
                              </a:lnTo>
                              <a:lnTo>
                                <a:pt x="1341608" y="747448"/>
                              </a:lnTo>
                              <a:lnTo>
                                <a:pt x="1343988" y="741098"/>
                              </a:lnTo>
                              <a:lnTo>
                                <a:pt x="1346633" y="735013"/>
                              </a:lnTo>
                              <a:lnTo>
                                <a:pt x="1349807" y="729456"/>
                              </a:lnTo>
                              <a:lnTo>
                                <a:pt x="1353246" y="723900"/>
                              </a:lnTo>
                              <a:lnTo>
                                <a:pt x="1356684" y="718344"/>
                              </a:lnTo>
                              <a:lnTo>
                                <a:pt x="1360652" y="713317"/>
                              </a:lnTo>
                              <a:lnTo>
                                <a:pt x="1364355" y="708290"/>
                              </a:lnTo>
                              <a:lnTo>
                                <a:pt x="1368852" y="703527"/>
                              </a:lnTo>
                              <a:lnTo>
                                <a:pt x="1373348" y="698765"/>
                              </a:lnTo>
                              <a:lnTo>
                                <a:pt x="1378109" y="694267"/>
                              </a:lnTo>
                              <a:lnTo>
                                <a:pt x="1383135" y="690298"/>
                              </a:lnTo>
                              <a:lnTo>
                                <a:pt x="1388161" y="686329"/>
                              </a:lnTo>
                              <a:lnTo>
                                <a:pt x="1393451" y="682890"/>
                              </a:lnTo>
                              <a:lnTo>
                                <a:pt x="1399270" y="679186"/>
                              </a:lnTo>
                              <a:lnTo>
                                <a:pt x="1404824" y="676275"/>
                              </a:lnTo>
                              <a:lnTo>
                                <a:pt x="1410908" y="673365"/>
                              </a:lnTo>
                              <a:lnTo>
                                <a:pt x="1416992" y="670454"/>
                              </a:lnTo>
                              <a:lnTo>
                                <a:pt x="1423075" y="668073"/>
                              </a:lnTo>
                              <a:lnTo>
                                <a:pt x="1429688" y="666221"/>
                              </a:lnTo>
                              <a:lnTo>
                                <a:pt x="1436036" y="664369"/>
                              </a:lnTo>
                              <a:lnTo>
                                <a:pt x="1442649" y="662781"/>
                              </a:lnTo>
                              <a:lnTo>
                                <a:pt x="1449261" y="661988"/>
                              </a:lnTo>
                              <a:lnTo>
                                <a:pt x="1456138" y="660929"/>
                              </a:lnTo>
                              <a:lnTo>
                                <a:pt x="1463280" y="660400"/>
                              </a:lnTo>
                              <a:close/>
                              <a:moveTo>
                                <a:pt x="714108" y="0"/>
                              </a:moveTo>
                              <a:lnTo>
                                <a:pt x="723364" y="0"/>
                              </a:lnTo>
                              <a:lnTo>
                                <a:pt x="732621" y="264"/>
                              </a:lnTo>
                              <a:lnTo>
                                <a:pt x="741349" y="529"/>
                              </a:lnTo>
                              <a:lnTo>
                                <a:pt x="750606" y="1058"/>
                              </a:lnTo>
                              <a:lnTo>
                                <a:pt x="759599" y="2115"/>
                              </a:lnTo>
                              <a:lnTo>
                                <a:pt x="768591" y="3173"/>
                              </a:lnTo>
                              <a:lnTo>
                                <a:pt x="777319" y="4495"/>
                              </a:lnTo>
                              <a:lnTo>
                                <a:pt x="786312" y="5817"/>
                              </a:lnTo>
                              <a:lnTo>
                                <a:pt x="795040" y="7404"/>
                              </a:lnTo>
                              <a:lnTo>
                                <a:pt x="803503" y="9520"/>
                              </a:lnTo>
                              <a:lnTo>
                                <a:pt x="812231" y="11635"/>
                              </a:lnTo>
                              <a:lnTo>
                                <a:pt x="820959" y="14015"/>
                              </a:lnTo>
                              <a:lnTo>
                                <a:pt x="829158" y="16395"/>
                              </a:lnTo>
                              <a:lnTo>
                                <a:pt x="837622" y="19039"/>
                              </a:lnTo>
                              <a:lnTo>
                                <a:pt x="845821" y="21948"/>
                              </a:lnTo>
                              <a:lnTo>
                                <a:pt x="853755" y="24856"/>
                              </a:lnTo>
                              <a:lnTo>
                                <a:pt x="861954" y="28294"/>
                              </a:lnTo>
                              <a:lnTo>
                                <a:pt x="869889" y="31732"/>
                              </a:lnTo>
                              <a:lnTo>
                                <a:pt x="877559" y="35434"/>
                              </a:lnTo>
                              <a:lnTo>
                                <a:pt x="885493" y="39136"/>
                              </a:lnTo>
                              <a:lnTo>
                                <a:pt x="892899" y="43102"/>
                              </a:lnTo>
                              <a:lnTo>
                                <a:pt x="900569" y="47333"/>
                              </a:lnTo>
                              <a:lnTo>
                                <a:pt x="907710" y="51299"/>
                              </a:lnTo>
                              <a:lnTo>
                                <a:pt x="915116" y="56059"/>
                              </a:lnTo>
                              <a:lnTo>
                                <a:pt x="922257" y="60554"/>
                              </a:lnTo>
                              <a:lnTo>
                                <a:pt x="929398" y="65314"/>
                              </a:lnTo>
                              <a:lnTo>
                                <a:pt x="936274" y="70338"/>
                              </a:lnTo>
                              <a:lnTo>
                                <a:pt x="943151" y="75362"/>
                              </a:lnTo>
                              <a:lnTo>
                                <a:pt x="949763" y="80915"/>
                              </a:lnTo>
                              <a:lnTo>
                                <a:pt x="956111" y="86204"/>
                              </a:lnTo>
                              <a:lnTo>
                                <a:pt x="962458" y="91757"/>
                              </a:lnTo>
                              <a:lnTo>
                                <a:pt x="968806" y="97575"/>
                              </a:lnTo>
                              <a:lnTo>
                                <a:pt x="974889" y="103392"/>
                              </a:lnTo>
                              <a:lnTo>
                                <a:pt x="980972" y="109474"/>
                              </a:lnTo>
                              <a:lnTo>
                                <a:pt x="986526" y="115556"/>
                              </a:lnTo>
                              <a:lnTo>
                                <a:pt x="992080" y="121902"/>
                              </a:lnTo>
                              <a:lnTo>
                                <a:pt x="997635" y="128513"/>
                              </a:lnTo>
                              <a:lnTo>
                                <a:pt x="1002924" y="134859"/>
                              </a:lnTo>
                              <a:lnTo>
                                <a:pt x="1008214" y="141470"/>
                              </a:lnTo>
                              <a:lnTo>
                                <a:pt x="1013239" y="148345"/>
                              </a:lnTo>
                              <a:lnTo>
                                <a:pt x="1018000" y="155220"/>
                              </a:lnTo>
                              <a:lnTo>
                                <a:pt x="1022761" y="162360"/>
                              </a:lnTo>
                              <a:lnTo>
                                <a:pt x="1027257" y="169499"/>
                              </a:lnTo>
                              <a:lnTo>
                                <a:pt x="1031489" y="176903"/>
                              </a:lnTo>
                              <a:lnTo>
                                <a:pt x="1035720" y="184043"/>
                              </a:lnTo>
                              <a:lnTo>
                                <a:pt x="1039688" y="191711"/>
                              </a:lnTo>
                              <a:lnTo>
                                <a:pt x="1043655" y="199115"/>
                              </a:lnTo>
                              <a:lnTo>
                                <a:pt x="1047093" y="206784"/>
                              </a:lnTo>
                              <a:lnTo>
                                <a:pt x="1050532" y="214717"/>
                              </a:lnTo>
                              <a:lnTo>
                                <a:pt x="1053705" y="222650"/>
                              </a:lnTo>
                              <a:lnTo>
                                <a:pt x="1057144" y="230318"/>
                              </a:lnTo>
                              <a:lnTo>
                                <a:pt x="1059788" y="238780"/>
                              </a:lnTo>
                              <a:lnTo>
                                <a:pt x="1062433" y="246713"/>
                              </a:lnTo>
                              <a:lnTo>
                                <a:pt x="1064814" y="255175"/>
                              </a:lnTo>
                              <a:lnTo>
                                <a:pt x="1067194" y="263372"/>
                              </a:lnTo>
                              <a:lnTo>
                                <a:pt x="1069310" y="271834"/>
                              </a:lnTo>
                              <a:lnTo>
                                <a:pt x="1070897" y="280031"/>
                              </a:lnTo>
                              <a:lnTo>
                                <a:pt x="1072484" y="288757"/>
                              </a:lnTo>
                              <a:lnTo>
                                <a:pt x="1074071" y="297219"/>
                              </a:lnTo>
                              <a:lnTo>
                                <a:pt x="1075129" y="305945"/>
                              </a:lnTo>
                              <a:lnTo>
                                <a:pt x="1076186" y="314936"/>
                              </a:lnTo>
                              <a:lnTo>
                                <a:pt x="1076980" y="323397"/>
                              </a:lnTo>
                              <a:lnTo>
                                <a:pt x="1077509" y="332388"/>
                              </a:lnTo>
                              <a:lnTo>
                                <a:pt x="1077773" y="341379"/>
                              </a:lnTo>
                              <a:lnTo>
                                <a:pt x="1077773" y="350369"/>
                              </a:lnTo>
                              <a:lnTo>
                                <a:pt x="1077509" y="359360"/>
                              </a:lnTo>
                              <a:lnTo>
                                <a:pt x="1077244" y="368350"/>
                              </a:lnTo>
                              <a:lnTo>
                                <a:pt x="1076716" y="377341"/>
                              </a:lnTo>
                              <a:lnTo>
                                <a:pt x="1075658" y="385803"/>
                              </a:lnTo>
                              <a:lnTo>
                                <a:pt x="1074600" y="394793"/>
                              </a:lnTo>
                              <a:lnTo>
                                <a:pt x="1073277" y="403519"/>
                              </a:lnTo>
                              <a:lnTo>
                                <a:pt x="1071955" y="411981"/>
                              </a:lnTo>
                              <a:lnTo>
                                <a:pt x="1070103" y="420707"/>
                              </a:lnTo>
                              <a:lnTo>
                                <a:pt x="1068252" y="428905"/>
                              </a:lnTo>
                              <a:lnTo>
                                <a:pt x="1065872" y="437366"/>
                              </a:lnTo>
                              <a:lnTo>
                                <a:pt x="1063756" y="445564"/>
                              </a:lnTo>
                              <a:lnTo>
                                <a:pt x="1061111" y="454026"/>
                              </a:lnTo>
                              <a:lnTo>
                                <a:pt x="1058466" y="461958"/>
                              </a:lnTo>
                              <a:lnTo>
                                <a:pt x="1055557" y="469891"/>
                              </a:lnTo>
                              <a:lnTo>
                                <a:pt x="1052383" y="478089"/>
                              </a:lnTo>
                              <a:lnTo>
                                <a:pt x="1048945" y="485757"/>
                              </a:lnTo>
                              <a:lnTo>
                                <a:pt x="1045506" y="493426"/>
                              </a:lnTo>
                              <a:lnTo>
                                <a:pt x="1041804" y="501358"/>
                              </a:lnTo>
                              <a:lnTo>
                                <a:pt x="1038101" y="508762"/>
                              </a:lnTo>
                              <a:lnTo>
                                <a:pt x="1033869" y="516166"/>
                              </a:lnTo>
                              <a:lnTo>
                                <a:pt x="1029637" y="523570"/>
                              </a:lnTo>
                              <a:lnTo>
                                <a:pt x="1025141" y="530710"/>
                              </a:lnTo>
                              <a:lnTo>
                                <a:pt x="1020380" y="537850"/>
                              </a:lnTo>
                              <a:lnTo>
                                <a:pt x="1015620" y="544725"/>
                              </a:lnTo>
                              <a:lnTo>
                                <a:pt x="1010859" y="551864"/>
                              </a:lnTo>
                              <a:lnTo>
                                <a:pt x="1005834" y="558211"/>
                              </a:lnTo>
                              <a:lnTo>
                                <a:pt x="1000544" y="564821"/>
                              </a:lnTo>
                              <a:lnTo>
                                <a:pt x="995254" y="571432"/>
                              </a:lnTo>
                              <a:lnTo>
                                <a:pt x="989436" y="578043"/>
                              </a:lnTo>
                              <a:lnTo>
                                <a:pt x="983882" y="584125"/>
                              </a:lnTo>
                              <a:lnTo>
                                <a:pt x="977798" y="590207"/>
                              </a:lnTo>
                              <a:lnTo>
                                <a:pt x="971980" y="596024"/>
                              </a:lnTo>
                              <a:lnTo>
                                <a:pt x="965632" y="601842"/>
                              </a:lnTo>
                              <a:lnTo>
                                <a:pt x="959549" y="607659"/>
                              </a:lnTo>
                              <a:lnTo>
                                <a:pt x="953201" y="612948"/>
                              </a:lnTo>
                              <a:lnTo>
                                <a:pt x="946325" y="618501"/>
                              </a:lnTo>
                              <a:lnTo>
                                <a:pt x="939713" y="623789"/>
                              </a:lnTo>
                              <a:lnTo>
                                <a:pt x="933100" y="628813"/>
                              </a:lnTo>
                              <a:lnTo>
                                <a:pt x="926224" y="633573"/>
                              </a:lnTo>
                              <a:lnTo>
                                <a:pt x="919083" y="638333"/>
                              </a:lnTo>
                              <a:lnTo>
                                <a:pt x="911942" y="642828"/>
                              </a:lnTo>
                              <a:lnTo>
                                <a:pt x="904536" y="647323"/>
                              </a:lnTo>
                              <a:lnTo>
                                <a:pt x="897131" y="651290"/>
                              </a:lnTo>
                              <a:lnTo>
                                <a:pt x="889461" y="655521"/>
                              </a:lnTo>
                              <a:lnTo>
                                <a:pt x="881791" y="659487"/>
                              </a:lnTo>
                              <a:lnTo>
                                <a:pt x="874120" y="663189"/>
                              </a:lnTo>
                              <a:lnTo>
                                <a:pt x="866186" y="666627"/>
                              </a:lnTo>
                              <a:lnTo>
                                <a:pt x="857987" y="670064"/>
                              </a:lnTo>
                              <a:lnTo>
                                <a:pt x="850052" y="672973"/>
                              </a:lnTo>
                              <a:lnTo>
                                <a:pt x="841853" y="676146"/>
                              </a:lnTo>
                              <a:lnTo>
                                <a:pt x="833654" y="679055"/>
                              </a:lnTo>
                              <a:lnTo>
                                <a:pt x="825455" y="681699"/>
                              </a:lnTo>
                              <a:lnTo>
                                <a:pt x="816992" y="684079"/>
                              </a:lnTo>
                              <a:lnTo>
                                <a:pt x="808264" y="686195"/>
                              </a:lnTo>
                              <a:lnTo>
                                <a:pt x="799800" y="688310"/>
                              </a:lnTo>
                              <a:lnTo>
                                <a:pt x="791072" y="690161"/>
                              </a:lnTo>
                              <a:lnTo>
                                <a:pt x="782609" y="691483"/>
                              </a:lnTo>
                              <a:lnTo>
                                <a:pt x="773616" y="693070"/>
                              </a:lnTo>
                              <a:lnTo>
                                <a:pt x="764624" y="694128"/>
                              </a:lnTo>
                              <a:lnTo>
                                <a:pt x="755632" y="695185"/>
                              </a:lnTo>
                              <a:lnTo>
                                <a:pt x="746639" y="695714"/>
                              </a:lnTo>
                              <a:lnTo>
                                <a:pt x="737647" y="696243"/>
                              </a:lnTo>
                              <a:lnTo>
                                <a:pt x="728390" y="696507"/>
                              </a:lnTo>
                              <a:lnTo>
                                <a:pt x="719133" y="696507"/>
                              </a:lnTo>
                              <a:lnTo>
                                <a:pt x="709876" y="696507"/>
                              </a:lnTo>
                              <a:lnTo>
                                <a:pt x="700883" y="695979"/>
                              </a:lnTo>
                              <a:lnTo>
                                <a:pt x="691891" y="695450"/>
                              </a:lnTo>
                              <a:lnTo>
                                <a:pt x="682898" y="694392"/>
                              </a:lnTo>
                              <a:lnTo>
                                <a:pt x="673906" y="693599"/>
                              </a:lnTo>
                              <a:lnTo>
                                <a:pt x="664913" y="692541"/>
                              </a:lnTo>
                              <a:lnTo>
                                <a:pt x="656186" y="690954"/>
                              </a:lnTo>
                              <a:lnTo>
                                <a:pt x="647458" y="689103"/>
                              </a:lnTo>
                              <a:lnTo>
                                <a:pt x="638730" y="687252"/>
                              </a:lnTo>
                              <a:lnTo>
                                <a:pt x="630266" y="684872"/>
                              </a:lnTo>
                              <a:lnTo>
                                <a:pt x="621538" y="683021"/>
                              </a:lnTo>
                              <a:lnTo>
                                <a:pt x="613339" y="680113"/>
                              </a:lnTo>
                              <a:lnTo>
                                <a:pt x="604876" y="677468"/>
                              </a:lnTo>
                              <a:lnTo>
                                <a:pt x="596676" y="674824"/>
                              </a:lnTo>
                              <a:lnTo>
                                <a:pt x="588478" y="671651"/>
                              </a:lnTo>
                              <a:lnTo>
                                <a:pt x="580543" y="668213"/>
                              </a:lnTo>
                              <a:lnTo>
                                <a:pt x="572873" y="665040"/>
                              </a:lnTo>
                              <a:lnTo>
                                <a:pt x="564674" y="661603"/>
                              </a:lnTo>
                              <a:lnTo>
                                <a:pt x="557004" y="657636"/>
                              </a:lnTo>
                              <a:lnTo>
                                <a:pt x="549598" y="653405"/>
                              </a:lnTo>
                              <a:lnTo>
                                <a:pt x="541928" y="649439"/>
                              </a:lnTo>
                              <a:lnTo>
                                <a:pt x="534787" y="645208"/>
                              </a:lnTo>
                              <a:lnTo>
                                <a:pt x="527382" y="640713"/>
                              </a:lnTo>
                              <a:lnTo>
                                <a:pt x="520241" y="635953"/>
                              </a:lnTo>
                              <a:lnTo>
                                <a:pt x="513364" y="631193"/>
                              </a:lnTo>
                              <a:lnTo>
                                <a:pt x="506223" y="626169"/>
                              </a:lnTo>
                              <a:lnTo>
                                <a:pt x="499611" y="621145"/>
                              </a:lnTo>
                              <a:lnTo>
                                <a:pt x="492734" y="615592"/>
                              </a:lnTo>
                              <a:lnTo>
                                <a:pt x="486122" y="610303"/>
                              </a:lnTo>
                              <a:lnTo>
                                <a:pt x="480039" y="604750"/>
                              </a:lnTo>
                              <a:lnTo>
                                <a:pt x="473691" y="598933"/>
                              </a:lnTo>
                              <a:lnTo>
                                <a:pt x="467873" y="593115"/>
                              </a:lnTo>
                              <a:lnTo>
                                <a:pt x="461790" y="587298"/>
                              </a:lnTo>
                              <a:lnTo>
                                <a:pt x="455971" y="580952"/>
                              </a:lnTo>
                              <a:lnTo>
                                <a:pt x="450152" y="574605"/>
                              </a:lnTo>
                              <a:lnTo>
                                <a:pt x="444863" y="568523"/>
                              </a:lnTo>
                              <a:lnTo>
                                <a:pt x="439573" y="561913"/>
                              </a:lnTo>
                              <a:lnTo>
                                <a:pt x="434283" y="555038"/>
                              </a:lnTo>
                              <a:lnTo>
                                <a:pt x="429258" y="548162"/>
                              </a:lnTo>
                              <a:lnTo>
                                <a:pt x="424497" y="541287"/>
                              </a:lnTo>
                              <a:lnTo>
                                <a:pt x="419737" y="534148"/>
                              </a:lnTo>
                              <a:lnTo>
                                <a:pt x="415240" y="527008"/>
                              </a:lnTo>
                              <a:lnTo>
                                <a:pt x="411009" y="519868"/>
                              </a:lnTo>
                              <a:lnTo>
                                <a:pt x="406777" y="512464"/>
                              </a:lnTo>
                              <a:lnTo>
                                <a:pt x="402545" y="505060"/>
                              </a:lnTo>
                              <a:lnTo>
                                <a:pt x="398842" y="497392"/>
                              </a:lnTo>
                              <a:lnTo>
                                <a:pt x="395140" y="489988"/>
                              </a:lnTo>
                              <a:lnTo>
                                <a:pt x="391966" y="481791"/>
                              </a:lnTo>
                              <a:lnTo>
                                <a:pt x="388792" y="474122"/>
                              </a:lnTo>
                              <a:lnTo>
                                <a:pt x="385618" y="466189"/>
                              </a:lnTo>
                              <a:lnTo>
                                <a:pt x="382709" y="458256"/>
                              </a:lnTo>
                              <a:lnTo>
                                <a:pt x="380064" y="449795"/>
                              </a:lnTo>
                              <a:lnTo>
                                <a:pt x="377684" y="441862"/>
                              </a:lnTo>
                              <a:lnTo>
                                <a:pt x="375303" y="433400"/>
                              </a:lnTo>
                              <a:lnTo>
                                <a:pt x="373187" y="425203"/>
                              </a:lnTo>
                              <a:lnTo>
                                <a:pt x="371336" y="416477"/>
                              </a:lnTo>
                              <a:lnTo>
                                <a:pt x="370014" y="407750"/>
                              </a:lnTo>
                              <a:lnTo>
                                <a:pt x="368427" y="399289"/>
                              </a:lnTo>
                              <a:lnTo>
                                <a:pt x="367369" y="390562"/>
                              </a:lnTo>
                              <a:lnTo>
                                <a:pt x="366311" y="382101"/>
                              </a:lnTo>
                              <a:lnTo>
                                <a:pt x="365517" y="373110"/>
                              </a:lnTo>
                              <a:lnTo>
                                <a:pt x="364988" y="364120"/>
                              </a:lnTo>
                              <a:lnTo>
                                <a:pt x="364724" y="355129"/>
                              </a:lnTo>
                              <a:lnTo>
                                <a:pt x="364724" y="346403"/>
                              </a:lnTo>
                              <a:lnTo>
                                <a:pt x="364988" y="337412"/>
                              </a:lnTo>
                              <a:lnTo>
                                <a:pt x="365253" y="328422"/>
                              </a:lnTo>
                              <a:lnTo>
                                <a:pt x="365782" y="319695"/>
                              </a:lnTo>
                              <a:lnTo>
                                <a:pt x="366575" y="310705"/>
                              </a:lnTo>
                              <a:lnTo>
                                <a:pt x="367898" y="301979"/>
                              </a:lnTo>
                              <a:lnTo>
                                <a:pt x="368956" y="292988"/>
                              </a:lnTo>
                              <a:lnTo>
                                <a:pt x="370542" y="284791"/>
                              </a:lnTo>
                              <a:lnTo>
                                <a:pt x="372394" y="276064"/>
                              </a:lnTo>
                              <a:lnTo>
                                <a:pt x="374245" y="267603"/>
                              </a:lnTo>
                              <a:lnTo>
                                <a:pt x="376626" y="259141"/>
                              </a:lnTo>
                              <a:lnTo>
                                <a:pt x="378477" y="250944"/>
                              </a:lnTo>
                              <a:lnTo>
                                <a:pt x="381386" y="242746"/>
                              </a:lnTo>
                              <a:lnTo>
                                <a:pt x="384031" y="234549"/>
                              </a:lnTo>
                              <a:lnTo>
                                <a:pt x="386940" y="226616"/>
                              </a:lnTo>
                              <a:lnTo>
                                <a:pt x="390114" y="218683"/>
                              </a:lnTo>
                              <a:lnTo>
                                <a:pt x="393553" y="210750"/>
                              </a:lnTo>
                              <a:lnTo>
                                <a:pt x="396991" y="203082"/>
                              </a:lnTo>
                              <a:lnTo>
                                <a:pt x="400694" y="195678"/>
                              </a:lnTo>
                              <a:lnTo>
                                <a:pt x="404396" y="187745"/>
                              </a:lnTo>
                              <a:lnTo>
                                <a:pt x="408628" y="180341"/>
                              </a:lnTo>
                              <a:lnTo>
                                <a:pt x="412860" y="173201"/>
                              </a:lnTo>
                              <a:lnTo>
                                <a:pt x="417356" y="165797"/>
                              </a:lnTo>
                              <a:lnTo>
                                <a:pt x="422117" y="158658"/>
                              </a:lnTo>
                              <a:lnTo>
                                <a:pt x="426878" y="151783"/>
                              </a:lnTo>
                              <a:lnTo>
                                <a:pt x="431638" y="144907"/>
                              </a:lnTo>
                              <a:lnTo>
                                <a:pt x="436664" y="138297"/>
                              </a:lnTo>
                              <a:lnTo>
                                <a:pt x="441953" y="131686"/>
                              </a:lnTo>
                              <a:lnTo>
                                <a:pt x="447243" y="125075"/>
                              </a:lnTo>
                              <a:lnTo>
                                <a:pt x="453062" y="118993"/>
                              </a:lnTo>
                              <a:lnTo>
                                <a:pt x="458616" y="112647"/>
                              </a:lnTo>
                              <a:lnTo>
                                <a:pt x="464434" y="106301"/>
                              </a:lnTo>
                              <a:lnTo>
                                <a:pt x="470518" y="100483"/>
                              </a:lnTo>
                              <a:lnTo>
                                <a:pt x="476865" y="94666"/>
                              </a:lnTo>
                              <a:lnTo>
                                <a:pt x="482948" y="89113"/>
                              </a:lnTo>
                              <a:lnTo>
                                <a:pt x="489560" y="83560"/>
                              </a:lnTo>
                              <a:lnTo>
                                <a:pt x="496172" y="78271"/>
                              </a:lnTo>
                              <a:lnTo>
                                <a:pt x="502520" y="72983"/>
                              </a:lnTo>
                              <a:lnTo>
                                <a:pt x="509397" y="67958"/>
                              </a:lnTo>
                              <a:lnTo>
                                <a:pt x="516538" y="62934"/>
                              </a:lnTo>
                              <a:lnTo>
                                <a:pt x="523414" y="58175"/>
                              </a:lnTo>
                              <a:lnTo>
                                <a:pt x="530820" y="53679"/>
                              </a:lnTo>
                              <a:lnTo>
                                <a:pt x="537961" y="49184"/>
                              </a:lnTo>
                              <a:lnTo>
                                <a:pt x="545367" y="45217"/>
                              </a:lnTo>
                              <a:lnTo>
                                <a:pt x="553301" y="40987"/>
                              </a:lnTo>
                              <a:lnTo>
                                <a:pt x="560707" y="37020"/>
                              </a:lnTo>
                              <a:lnTo>
                                <a:pt x="568377" y="33583"/>
                              </a:lnTo>
                              <a:lnTo>
                                <a:pt x="576311" y="29881"/>
                              </a:lnTo>
                              <a:lnTo>
                                <a:pt x="584510" y="26707"/>
                              </a:lnTo>
                              <a:lnTo>
                                <a:pt x="592445" y="23534"/>
                              </a:lnTo>
                              <a:lnTo>
                                <a:pt x="600379" y="20361"/>
                              </a:lnTo>
                              <a:lnTo>
                                <a:pt x="608843" y="17717"/>
                              </a:lnTo>
                              <a:lnTo>
                                <a:pt x="617042" y="15073"/>
                              </a:lnTo>
                              <a:lnTo>
                                <a:pt x="625505" y="12693"/>
                              </a:lnTo>
                              <a:lnTo>
                                <a:pt x="633969" y="10313"/>
                              </a:lnTo>
                              <a:lnTo>
                                <a:pt x="642697" y="8462"/>
                              </a:lnTo>
                              <a:lnTo>
                                <a:pt x="651425" y="6875"/>
                              </a:lnTo>
                              <a:lnTo>
                                <a:pt x="659888" y="5024"/>
                              </a:lnTo>
                              <a:lnTo>
                                <a:pt x="668881" y="3702"/>
                              </a:lnTo>
                              <a:lnTo>
                                <a:pt x="677873" y="2644"/>
                              </a:lnTo>
                              <a:lnTo>
                                <a:pt x="686601" y="1851"/>
                              </a:lnTo>
                              <a:lnTo>
                                <a:pt x="695858" y="793"/>
                              </a:lnTo>
                              <a:lnTo>
                                <a:pt x="704851" y="264"/>
                              </a:lnTo>
                              <a:lnTo>
                                <a:pt x="714108" y="0"/>
                              </a:lnTo>
                              <a:close/>
                            </a:path>
                          </a:pathLst>
                        </a:custGeom>
                        <a:solidFill>
                          <a:schemeClr val="bg1"/>
                        </a:solidFill>
                        <a:ln>
                          <a:noFill/>
                        </a:ln>
                      </wps:spPr>
                      <wps:bodyPr anchor="ctr">
                        <a:scene3d>
                          <a:camera prst="orthographicFront"/>
                          <a:lightRig rig="threePt" dir="t"/>
                        </a:scene3d>
                        <a:sp3d>
                          <a:contourClr>
                            <a:srgbClr val="FFFFFF"/>
                          </a:contourClr>
                        </a:sp3d>
                      </wps:bodyPr>
                    </wps:wsp>
                  </a:graphicData>
                </a:graphic>
              </wp:anchor>
            </w:drawing>
          </mc:Choice>
          <mc:Fallback>
            <w:pict>
              <v:shape w14:anchorId="6C35CE7B" id="头像" o:spid="_x0000_s1026" style="position:absolute;left:0;text-align:left;margin-left:71pt;margin-top:542.65pt;width:11.35pt;height:10.25pt;z-index:251635200;visibility:visible;mso-wrap-style:square;mso-wrap-distance-left:9pt;mso-wrap-distance-top:0;mso-wrap-distance-right:9pt;mso-wrap-distance-bottom:0;mso-position-horizontal:absolute;mso-position-horizontal-relative:text;mso-position-vertical:absolute;mso-position-vertical-relative:text;v-text-anchor:middle" coordsize="1917701,1819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" path="m711992,795933r10050,264l731828,796462r10315,529l751929,797784r10050,793l771765,799635r9786,1322l791337,802544r9521,1586l810644,805981r9522,1851l829687,810212r9786,2380l848994,814972r9258,2644l867773,820525r18778,6346l905065,833746r18250,7669l941300,849612r17984,8991l976740,868122r17192,10048l1011123,889012r-7934,2380l995254,893772r-8199,2644l979121,899325r-7935,3437l962987,905936r-7934,3702l947383,913604r-7935,4231l932043,922066r-7406,4760l917231,931850r-7141,5024l902949,942427r-6876,6082l889461,954326r-6348,6611l877030,967812r-5819,7140l865393,982356r-5555,7668l854813,998486r-4761,8197l845556,1015674r-4232,9519l837886,1034713r-3703,10048l831274,1055074r-2645,11106l826249,1077550r-1851,11635l823340,1101349r-1323,14544l821488,1129907r,13222l821753,1156086r793,12428l824133,1180413r1851,11635l828100,1203154r2645,10577l833654,1224044r3174,9784l840531,1243348r4232,8990l848994,1260800r4497,8462l858516,1276930r5290,7404l869360,1291474r5554,6875l880997,1304960r6083,6082l893428,1316859r6612,5553l906652,1327436r6612,4760l920405,1336956r7141,4231l934687,1345417r7141,3702l949234,1352821r7670,3174l964310,1358903r7405,2909l979121,1364456r7405,2380l993932,1368952r14547,3702l1023025,1375562r14018,2909l1050532,1380058r12695,1322l1075129,1382438r11108,264l1096287,1383231r8728,264l1112421,1383231r10315,-529l1126703,1382438r,11899l1126968,1406236r264,11371l1128025,1428977r1058,10577l1130141,1450131r1587,10313l1133580,1470228r1851,9784l1137547,1489267r2380,9255l1142572,1507513r2909,8197l1148391,1524172r3173,7933l1155003,1539773r3438,7669l1162408,1554581r3703,7140l1170078,1568596r4497,6611l1178806,1581553r4232,5817l1187799,1593452r4761,5553l1197320,1604558r5026,5024l1207635,1614607r5025,4759l1217950,1624126r5290,4231l1229058,1632852r5290,3967l1239902,1640521r5819,3966l1251540,1647660r11637,6611l1274814,1660353r11902,5024l1298882,1670137r11902,3702l1322686,1677541r11902,3173l1346225,1683094r11637,2380l1368971,1687325r11108,1057l1390658,1689705r10580,793l1411024,1690762r793,18775l1412346,1728311r529,18775l1412875,1766125r-529,26707l1411553,1819275,793,1811078,264,1784635,,1757928r529,-24857l1058,1708215r1587,-24592l4232,1659031r2380,-24063l8992,1610905r3174,-23799l15340,1563307r3967,-23534l23804,1516503r4496,-22741l33590,1470757r5289,-22477l44962,1425804r6083,-21948l57658,1382173r7141,-21419l72204,1339336r7670,-20626l88073,1298085r8199,-20626l105265,1257627r9257,-19568l123779,1218491r9786,-19039l143615,1180678r10315,-18246l165038,1144451r11109,-17717l187255,1109546r11637,-16923l210794,1075964r12166,-16130l235391,1044232r12960,-15337l261310,1013823r13489,-14279l288288,985529r13753,-13750l316059,958557r14282,-12428l344888,933965r15075,-11899l374774,910695r15076,-11106l405454,889541r15340,-9784l436664,870238r15869,-8727l468666,853314r16398,-7668l501727,838242r16662,-6611l535316,825285r16927,-5553l569435,814972r17456,-4495l604347,806510r17720,-3173l639787,800693r17721,-2116l675757,796991r17985,-794l711992,795933xm1463280,660400r6613,l1477034,660665r6878,264l1490789,661988r6877,1058l1504279,664898r6612,1852l1516975,668867r6348,2381l1529142,673894r6084,2910l1540780,679979r5819,3704l1551625,687123r5290,4233l1561676,695590r4761,4498l1570934,704850r4497,4763l1579134,714640r3967,5291l1586540,725223r3438,5821l1592888,736600r2645,6085l1597914,748771r2116,6085l1601881,761206r1323,6350l1604526,774435r794,6615l1605584,787665r265,6879l1604791,967581r176954,794l1788887,968640r6877,529l1802641,970227r6877,1058l1815866,972873r6613,1852l1828827,977106r6084,2382l1840994,982133r5819,2911l1852633,988219r5290,3704l1863213,995363r5290,4233l1873264,1003829r4761,4498l1882522,1012825r4232,5027l1890986,1022879r3703,5027l1898128,1033463r3174,5820l1904211,1044840r3174,5820l1909766,1056746r2116,6350l1913469,1069181r1587,6615l1916114,1082410r794,6880l1917436,1095640r265,7143l1917436,1109663r-528,6614l1915849,1123156r-1058,6350l1913204,1136121r-2116,6350l1908972,1148556r-2380,6086l1903682,1160463r-2909,5820l1897599,1171840r-3703,5291l1889928,1182158r-3968,5292l1881728,1192213r-4761,4762l1872206,1201208r-4761,4234l1862155,1209411r-5555,3439l1851046,1216554r-5555,2911l1839407,1222375r-5819,2646l1827240,1227402r-6084,2117l1814544,1231371r-6613,1587l1801054,1234017r-6877,529l1787300,1235340r-7142,l1603204,1234281r-794,173038l1602146,1413933r-529,6880l1600559,1427692r-1058,6614l1597914,1440392r-2116,6350l1593682,1453092r-2381,6085l1588656,1464998r-3174,5821l1582043,1476111r-3438,5820l1574637,1486958r-3967,5028l1566437,1496748r-4496,4763l1557180,1505744r-5026,3969l1546864,1513946r-5555,3704l1536019,1521090r-5819,2910l1524381,1527175r-6084,2646l1511949,1532202r-6348,2117l1499253,1535906r-6613,1588l1485763,1538288r-6877,1058l1472009,1539875r-7142,l1458255,1539611r-7142,-265l1444236,1538288r-6613,-1323l1431010,1535377r-6612,-1852l1418314,1531673r-6348,-2381l1406147,1526381r-6084,-2910l1394509,1520296r-5819,-3704l1383399,1512888r-5025,-3969l1373348,1504686r-4496,-4498l1364355,1495425r-4497,-4762l1356155,1485636r-3967,-5292l1348749,1475052r-3438,-5556l1342401,1463675r-2645,-5821l1337375,1451504r-2116,-6350l1333408,1439069r-1323,-6615l1330763,1425840r-794,-6350l1329440,1412611r,-6880l1330234,1232958r-176955,-1322l1146402,1231371r-6877,-265l1132648,1230048r-6877,-1058l1119423,1227138r-6613,-1852l1106462,1223433r-6084,-2381l1094295,1218406r-5819,-3175l1082656,1212056r-5554,-3704l1071812,1204648r-5026,-3969l1062025,1196446r-4761,-4233l1052767,1187450r-4496,-4762l1044303,1177396r-3703,-5292l1036897,1166813r-3174,-5557l1030549,1155435r-2645,-5820l1025523,1143265r-2116,-5821l1021820,1130829r-1587,-6614l1019175,1117600r-1058,-6350l1017853,1104371r-265,-6879l1017853,1090613r529,-6880l1019440,1077383r1058,-6614l1022085,1064154r2116,-6350l1026317,1051719r2380,-6086l1031607,1039813r2909,-5821l1037690,1028435r3704,-5291l1045361,1017852r3968,-5027l1053561,1008063r4496,-4498l1062818,999067r5026,-4234l1073134,990865r5555,-3705l1083979,983721r5819,-3175l1095617,977635r6084,-2381l1108049,972873r6084,-2117l1120745,968904r6613,-1323l1134235,966258r6877,-793l1147989,965200r7142,-265l1332085,965994r794,-172773l1333143,786342r529,-6879l1334730,772583r1058,-6614l1337375,759883r1852,-6614l1341608,747448r2380,-6350l1346633,735013r3174,-5557l1353246,723900r3438,-5556l1360652,713317r3703,-5027l1368852,703527r4496,-4762l1378109,694267r5026,-3969l1388161,686329r5290,-3439l1399270,679186r5554,-2911l1410908,673365r6084,-2911l1423075,668073r6613,-1852l1436036,664369r6613,-1588l1449261,661988r6877,-1059l1463280,660400xm714108,r9256,l732621,264r8728,265l750606,1058r8993,1057l768591,3173r8728,1322l786312,5817r8728,1587l803503,9520r8728,2115l820959,14015r8199,2380l837622,19039r8199,2909l853755,24856r8199,3438l869889,31732r7670,3702l885493,39136r7406,3966l900569,47333r7141,3966l915116,56059r7141,4495l929398,65314r6876,5024l943151,75362r6612,5553l956111,86204r6347,5553l968806,97575r6083,5817l980972,109474r5554,6082l992080,121902r5555,6611l1002924,134859r5290,6611l1013239,148345r4761,6875l1022761,162360r4496,7139l1031489,176903r4231,7140l1039688,191711r3967,7404l1047093,206784r3439,7933l1053705,222650r3439,7668l1059788,238780r2645,7933l1064814,255175r2380,8197l1069310,271834r1587,8197l1072484,288757r1587,8462l1075129,305945r1057,8991l1076980,323397r529,8991l1077773,341379r,8990l1077509,359360r-265,8990l1076716,377341r-1058,8462l1074600,394793r-1323,8726l1071955,411981r-1852,8726l1068252,428905r-2380,8461l1063756,445564r-2645,8462l1058466,461958r-2909,7933l1052383,478089r-3438,7668l1045506,493426r-3702,7932l1038101,508762r-4232,7404l1029637,523570r-4496,7140l1020380,537850r-4760,6875l1010859,551864r-5025,6347l1000544,564821r-5290,6611l989436,578043r-5554,6082l977798,590207r-5818,5817l965632,601842r-6083,5817l953201,612948r-6876,5553l939713,623789r-6613,5024l926224,633573r-7141,4760l911942,642828r-7406,4495l897131,651290r-7670,4231l881791,659487r-7671,3702l866186,666627r-8199,3437l850052,672973r-8199,3173l833654,679055r-8199,2644l816992,684079r-8728,2116l799800,688310r-8728,1851l782609,691483r-8993,1587l764624,694128r-8992,1057l746639,695714r-8992,529l728390,696507r-9257,l709876,696507r-8993,-528l691891,695450r-8993,-1058l673906,693599r-8993,-1058l656186,690954r-8728,-1851l638730,687252r-8464,-2380l621538,683021r-8199,-2908l604876,677468r-8200,-2644l588478,671651r-7935,-3438l572873,665040r-8199,-3437l557004,657636r-7406,-4231l541928,649439r-7141,-4231l527382,640713r-7141,-4760l513364,631193r-7141,-5024l499611,621145r-6877,-5553l486122,610303r-6083,-5553l473691,598933r-5818,-5818l461790,587298r-5819,-6346l450152,574605r-5289,-6082l439573,561913r-5290,-6875l429258,548162r-4761,-6875l419737,534148r-4497,-7140l411009,519868r-4232,-7404l402545,505060r-3703,-7668l395140,489988r-3174,-8197l388792,474122r-3174,-7933l382709,458256r-2645,-8461l377684,441862r-2381,-8462l373187,425203r-1851,-8726l370014,407750r-1587,-8461l367369,390562r-1058,-8461l365517,373110r-529,-8990l364724,355129r,-8726l364988,337412r265,-8990l365782,319695r793,-8990l367898,301979r1058,-8991l370542,284791r1852,-8727l374245,267603r2381,-8462l378477,250944r2909,-8198l384031,234549r2909,-7933l390114,218683r3439,-7933l396991,203082r3703,-7404l404396,187745r4232,-7404l412860,173201r4496,-7404l422117,158658r4761,-6875l431638,144907r5026,-6610l441953,131686r5290,-6611l453062,118993r5554,-6346l464434,106301r6084,-5818l476865,94666r6083,-5553l489560,83560r6612,-5289l502520,72983r6877,-5025l516538,62934r6876,-4759l530820,53679r7141,-4495l545367,45217r7934,-4230l560707,37020r7670,-3437l576311,29881r8199,-3174l592445,23534r7934,-3173l608843,17717r8199,-2644l625505,12693r8464,-2380l642697,8462r8728,-1587l659888,5024r8993,-1322l677873,2644r8728,-793l695858,793r8993,-529l714108,xe" fillcolor="white [3212]" stroked="f">
                <v:path arrowok="t"/>
              </v:shape>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901700</wp:posOffset>
                </wp:positionH>
                <wp:positionV relativeFrom="paragraph">
                  <wp:posOffset>7308850</wp:posOffset>
                </wp:positionV>
                <wp:extent cx="128905" cy="137160"/>
                <wp:effectExtent l="0" t="0" r="4445" b="15240"/>
                <wp:wrapNone/>
                <wp:docPr id="304" name="电话"/>
                <wp:cNvGraphicFramePr/>
                <a:graphic xmlns:a="http://schemas.openxmlformats.org/drawingml/2006/main">
                  <a:graphicData uri="http://schemas.microsoft.com/office/word/2010/wordprocessingShape">
                    <wps:wsp>
                      <wps:cNvSpPr/>
                      <wps:spPr>
                        <a:xfrm>
                          <a:off x="2030730" y="8104505"/>
                          <a:ext cx="128905" cy="137160"/>
                        </a:xfrm>
                        <a:custGeom>
                          <a:avLst/>
                          <a:gdLst/>
                          <a:ahLst/>
                          <a:cxnLst/>
                          <a:rect l="l" t="t" r="r" b="b"/>
                          <a:pathLst>
                            <a:path w="396520" h="469210">
                              <a:moveTo>
                                <a:pt x="327445" y="314600"/>
                              </a:moveTo>
                              <a:cubicBezTo>
                                <a:pt x="356349" y="319254"/>
                                <a:pt x="385797" y="360745"/>
                                <a:pt x="394054" y="381803"/>
                              </a:cubicBezTo>
                              <a:cubicBezTo>
                                <a:pt x="402312" y="402860"/>
                                <a:pt x="388098" y="427511"/>
                                <a:pt x="376990" y="440944"/>
                              </a:cubicBezTo>
                              <a:cubicBezTo>
                                <a:pt x="373700" y="421882"/>
                                <a:pt x="364955" y="401443"/>
                                <a:pt x="352485" y="383463"/>
                              </a:cubicBezTo>
                              <a:cubicBezTo>
                                <a:pt x="332676" y="354903"/>
                                <a:pt x="307287" y="337803"/>
                                <a:pt x="287162" y="338581"/>
                              </a:cubicBezTo>
                              <a:cubicBezTo>
                                <a:pt x="300917" y="326499"/>
                                <a:pt x="298542" y="309947"/>
                                <a:pt x="327445" y="314600"/>
                              </a:cubicBezTo>
                              <a:close/>
                              <a:moveTo>
                                <a:pt x="44367" y="9445"/>
                              </a:moveTo>
                              <a:cubicBezTo>
                                <a:pt x="65307" y="7976"/>
                                <a:pt x="88582" y="48300"/>
                                <a:pt x="98716" y="103893"/>
                              </a:cubicBezTo>
                              <a:cubicBezTo>
                                <a:pt x="103023" y="127522"/>
                                <a:pt x="104507" y="151694"/>
                                <a:pt x="102812" y="172874"/>
                              </a:cubicBezTo>
                              <a:cubicBezTo>
                                <a:pt x="96419" y="177933"/>
                                <a:pt x="92462" y="183883"/>
                                <a:pt x="93679" y="191748"/>
                              </a:cubicBezTo>
                              <a:cubicBezTo>
                                <a:pt x="97962" y="219449"/>
                                <a:pt x="202914" y="329063"/>
                                <a:pt x="240363" y="349244"/>
                              </a:cubicBezTo>
                              <a:cubicBezTo>
                                <a:pt x="253454" y="356299"/>
                                <a:pt x="265280" y="353652"/>
                                <a:pt x="275564" y="347108"/>
                              </a:cubicBezTo>
                              <a:lnTo>
                                <a:pt x="275884" y="347663"/>
                              </a:lnTo>
                              <a:cubicBezTo>
                                <a:pt x="293996" y="337193"/>
                                <a:pt x="324545" y="354625"/>
                                <a:pt x="347507" y="388530"/>
                              </a:cubicBezTo>
                              <a:cubicBezTo>
                                <a:pt x="360303" y="407426"/>
                                <a:pt x="369015" y="429003"/>
                                <a:pt x="371399" y="448117"/>
                              </a:cubicBezTo>
                              <a:cubicBezTo>
                                <a:pt x="347296" y="472826"/>
                                <a:pt x="310581" y="469765"/>
                                <a:pt x="288158" y="468159"/>
                              </a:cubicBezTo>
                              <a:cubicBezTo>
                                <a:pt x="253182" y="465654"/>
                                <a:pt x="-15065" y="364036"/>
                                <a:pt x="664" y="89829"/>
                              </a:cubicBezTo>
                              <a:cubicBezTo>
                                <a:pt x="3125" y="70964"/>
                                <a:pt x="7079" y="53749"/>
                                <a:pt x="14299" y="39550"/>
                              </a:cubicBezTo>
                              <a:cubicBezTo>
                                <a:pt x="20978" y="26415"/>
                                <a:pt x="30453" y="15861"/>
                                <a:pt x="44367" y="9445"/>
                              </a:cubicBezTo>
                              <a:close/>
                              <a:moveTo>
                                <a:pt x="85842" y="6"/>
                              </a:moveTo>
                              <a:cubicBezTo>
                                <a:pt x="147282" y="-938"/>
                                <a:pt x="156451" y="106342"/>
                                <a:pt x="147962" y="128156"/>
                              </a:cubicBezTo>
                              <a:cubicBezTo>
                                <a:pt x="140696" y="146825"/>
                                <a:pt x="125598" y="157194"/>
                                <a:pt x="109217" y="167957"/>
                              </a:cubicBezTo>
                              <a:cubicBezTo>
                                <a:pt x="111214" y="147002"/>
                                <a:pt x="109601" y="123749"/>
                                <a:pt x="105273" y="101024"/>
                              </a:cubicBezTo>
                              <a:cubicBezTo>
                                <a:pt x="95931" y="51971"/>
                                <a:pt x="75887" y="14560"/>
                                <a:pt x="55177" y="5105"/>
                              </a:cubicBezTo>
                              <a:cubicBezTo>
                                <a:pt x="63799" y="1769"/>
                                <a:pt x="73998" y="188"/>
                                <a:pt x="85842" y="6"/>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w14:anchorId="0F5EEFC1" id="电话" o:spid="_x0000_s1026" style="position:absolute;left:0;text-align:left;margin-left:71pt;margin-top:575.5pt;width:10.15pt;height:10.8pt;z-index:251636224;visibility:visible;mso-wrap-style:square;mso-wrap-distance-left:9pt;mso-wrap-distance-top:0;mso-wrap-distance-right:9pt;mso-wrap-distance-bottom:0;mso-position-horizontal:absolute;mso-position-horizontal-relative:text;mso-position-vertical:absolute;mso-position-vertical-relative:text;v-text-anchor:middle" coordsize="396520,46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" path="m327445,314600v28904,4654,58352,46145,66609,67203c402312,402860,388098,427511,376990,440944v-3290,-19062,-12035,-39501,-24505,-57481c332676,354903,307287,337803,287162,338581v13755,-12082,11380,-28634,40283,-23981xm44367,9445c65307,7976,88582,48300,98716,103893v4307,23629,5791,47801,4096,68981c96419,177933,92462,183883,93679,191748v4283,27701,109235,137315,146684,157496c253454,356299,265280,353652,275564,347108r320,555c293996,337193,324545,354625,347507,388530v12796,18896,21508,40473,23892,59587c347296,472826,310581,469765,288158,468159,253182,465654,-15065,364036,664,89829,3125,70964,7079,53749,14299,39550,20978,26415,30453,15861,44367,9445xm85842,6v61440,-944,70609,106336,62120,128150c140696,146825,125598,157194,109217,167957v1997,-20955,384,-44208,-3944,-66933c95931,51971,75887,14560,55177,5105,63799,1769,73998,188,85842,6xe" fillcolor="white [3212]" stroked="f" strokeweight="1pt">
                <v:stroke joinstyle="miter"/>
                <v:path arrowok="t"/>
              </v:shape>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901700</wp:posOffset>
                </wp:positionH>
                <wp:positionV relativeFrom="paragraph">
                  <wp:posOffset>7706995</wp:posOffset>
                </wp:positionV>
                <wp:extent cx="129540" cy="158750"/>
                <wp:effectExtent l="0" t="0" r="3810" b="12700"/>
                <wp:wrapNone/>
                <wp:docPr id="7" name="@"/>
                <wp:cNvGraphicFramePr/>
                <a:graphic xmlns:a="http://schemas.openxmlformats.org/drawingml/2006/main">
                  <a:graphicData uri="http://schemas.microsoft.com/office/word/2010/wordprocessingShape">
                    <wps:wsp>
                      <wps:cNvSpPr/>
                      <wps:spPr bwMode="auto">
                        <a:xfrm>
                          <a:off x="2045335" y="8537575"/>
                          <a:ext cx="129540" cy="158750"/>
                        </a:xfrm>
                        <a:custGeom>
                          <a:avLst/>
                          <a:gdLst>
                            <a:gd name="T0" fmla="*/ 2147483646 w 207"/>
                            <a:gd name="T1" fmla="*/ 2147483646 h 207"/>
                            <a:gd name="T2" fmla="*/ 2147483646 w 207"/>
                            <a:gd name="T3" fmla="*/ 2147483646 h 207"/>
                            <a:gd name="T4" fmla="*/ 2147483646 w 207"/>
                            <a:gd name="T5" fmla="*/ 2147483646 h 207"/>
                            <a:gd name="T6" fmla="*/ 2147483646 w 207"/>
                            <a:gd name="T7" fmla="*/ 2147483646 h 207"/>
                            <a:gd name="T8" fmla="*/ 2147483646 w 207"/>
                            <a:gd name="T9" fmla="*/ 2147483646 h 207"/>
                            <a:gd name="T10" fmla="*/ 2147483646 w 207"/>
                            <a:gd name="T11" fmla="*/ 2147483646 h 207"/>
                            <a:gd name="T12" fmla="*/ 2147483646 w 207"/>
                            <a:gd name="T13" fmla="*/ 2147483646 h 207"/>
                            <a:gd name="T14" fmla="*/ 2147483646 w 207"/>
                            <a:gd name="T15" fmla="*/ 2147483646 h 207"/>
                            <a:gd name="T16" fmla="*/ 2147483646 w 207"/>
                            <a:gd name="T17" fmla="*/ 2147483646 h 207"/>
                            <a:gd name="T18" fmla="*/ 2147483646 w 207"/>
                            <a:gd name="T19" fmla="*/ 2147483646 h 207"/>
                            <a:gd name="T20" fmla="*/ 2147483646 w 207"/>
                            <a:gd name="T21" fmla="*/ 2147483646 h 207"/>
                            <a:gd name="T22" fmla="*/ 2147483646 w 207"/>
                            <a:gd name="T23" fmla="*/ 2147483646 h 207"/>
                            <a:gd name="T24" fmla="*/ 2147483646 w 207"/>
                            <a:gd name="T25" fmla="*/ 2147483646 h 207"/>
                            <a:gd name="T26" fmla="*/ 2147483646 w 207"/>
                            <a:gd name="T27" fmla="*/ 2147483646 h 207"/>
                            <a:gd name="T28" fmla="*/ 0 w 207"/>
                            <a:gd name="T29" fmla="*/ 2147483646 h 207"/>
                            <a:gd name="T30" fmla="*/ 2147483646 w 207"/>
                            <a:gd name="T31" fmla="*/ 2147483646 h 207"/>
                            <a:gd name="T32" fmla="*/ 2147483646 w 207"/>
                            <a:gd name="T33" fmla="*/ 0 h 207"/>
                            <a:gd name="T34" fmla="*/ 2147483646 w 207"/>
                            <a:gd name="T35" fmla="*/ 2147483646 h 207"/>
                            <a:gd name="T36" fmla="*/ 2147483646 w 207"/>
                            <a:gd name="T37" fmla="*/ 2147483646 h 207"/>
                            <a:gd name="T38" fmla="*/ 2147483646 w 207"/>
                            <a:gd name="T39" fmla="*/ 2147483646 h 207"/>
                            <a:gd name="T40" fmla="*/ 2147483646 w 207"/>
                            <a:gd name="T41" fmla="*/ 2147483646 h 207"/>
                            <a:gd name="T42" fmla="*/ 2147483646 w 207"/>
                            <a:gd name="T43" fmla="*/ 2147483646 h 207"/>
                            <a:gd name="T44" fmla="*/ 2147483646 w 207"/>
                            <a:gd name="T45" fmla="*/ 2147483646 h 207"/>
                            <a:gd name="T46" fmla="*/ 2147483646 w 207"/>
                            <a:gd name="T47" fmla="*/ 2147483646 h 207"/>
                            <a:gd name="T48" fmla="*/ 2147483646 w 207"/>
                            <a:gd name="T49" fmla="*/ 2147483646 h 207"/>
                            <a:gd name="T50" fmla="*/ 2147483646 w 207"/>
                            <a:gd name="T51" fmla="*/ 2147483646 h 207"/>
                            <a:gd name="T52" fmla="*/ 2147483646 w 207"/>
                            <a:gd name="T53" fmla="*/ 2147483646 h 207"/>
                            <a:gd name="T54" fmla="*/ 2147483646 w 207"/>
                            <a:gd name="T55" fmla="*/ 2147483646 h 207"/>
                            <a:gd name="T56" fmla="*/ 2147483646 w 207"/>
                            <a:gd name="T57" fmla="*/ 2147483646 h 207"/>
                            <a:gd name="T58" fmla="*/ 2147483646 w 207"/>
                            <a:gd name="T59" fmla="*/ 2147483646 h 207"/>
                            <a:gd name="T60" fmla="*/ 2147483646 w 207"/>
                            <a:gd name="T61" fmla="*/ 2147483646 h 207"/>
                            <a:gd name="T62" fmla="*/ 2147483646 w 207"/>
                            <a:gd name="T63" fmla="*/ 2147483646 h 207"/>
                            <a:gd name="T64" fmla="*/ 2147483646 w 207"/>
                            <a:gd name="T65" fmla="*/ 2147483646 h 207"/>
                            <a:gd name="T66" fmla="*/ 2147483646 w 207"/>
                            <a:gd name="T67" fmla="*/ 2147483646 h 207"/>
                            <a:gd name="T68" fmla="*/ 2147483646 w 207"/>
                            <a:gd name="T69" fmla="*/ 2147483646 h 207"/>
                            <a:gd name="T70" fmla="*/ 2147483646 w 207"/>
                            <a:gd name="T71" fmla="*/ 2147483646 h 207"/>
                            <a:gd name="T72" fmla="*/ 2147483646 w 207"/>
                            <a:gd name="T73" fmla="*/ 2147483646 h 207"/>
                            <a:gd name="T74" fmla="*/ 2147483646 w 207"/>
                            <a:gd name="T75" fmla="*/ 2147483646 h 20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07" h="207">
                              <a:moveTo>
                                <a:pt x="137" y="51"/>
                              </a:moveTo>
                              <a:cubicBezTo>
                                <a:pt x="153" y="51"/>
                                <a:pt x="153" y="51"/>
                                <a:pt x="153" y="51"/>
                              </a:cubicBezTo>
                              <a:cubicBezTo>
                                <a:pt x="142" y="113"/>
                                <a:pt x="142" y="113"/>
                                <a:pt x="142" y="113"/>
                              </a:cubicBezTo>
                              <a:cubicBezTo>
                                <a:pt x="141" y="120"/>
                                <a:pt x="141" y="125"/>
                                <a:pt x="142" y="128"/>
                              </a:cubicBezTo>
                              <a:cubicBezTo>
                                <a:pt x="143" y="132"/>
                                <a:pt x="146" y="133"/>
                                <a:pt x="150" y="133"/>
                              </a:cubicBezTo>
                              <a:cubicBezTo>
                                <a:pt x="154" y="133"/>
                                <a:pt x="158" y="132"/>
                                <a:pt x="161" y="130"/>
                              </a:cubicBezTo>
                              <a:cubicBezTo>
                                <a:pt x="165" y="129"/>
                                <a:pt x="169" y="126"/>
                                <a:pt x="172" y="122"/>
                              </a:cubicBezTo>
                              <a:cubicBezTo>
                                <a:pt x="175" y="118"/>
                                <a:pt x="177" y="114"/>
                                <a:pt x="179" y="108"/>
                              </a:cubicBezTo>
                              <a:cubicBezTo>
                                <a:pt x="181" y="102"/>
                                <a:pt x="182" y="95"/>
                                <a:pt x="182" y="87"/>
                              </a:cubicBezTo>
                              <a:cubicBezTo>
                                <a:pt x="182" y="76"/>
                                <a:pt x="180" y="66"/>
                                <a:pt x="176" y="58"/>
                              </a:cubicBezTo>
                              <a:cubicBezTo>
                                <a:pt x="172" y="50"/>
                                <a:pt x="167" y="44"/>
                                <a:pt x="161" y="38"/>
                              </a:cubicBezTo>
                              <a:cubicBezTo>
                                <a:pt x="154" y="33"/>
                                <a:pt x="146" y="29"/>
                                <a:pt x="137" y="27"/>
                              </a:cubicBezTo>
                              <a:cubicBezTo>
                                <a:pt x="128" y="24"/>
                                <a:pt x="119" y="23"/>
                                <a:pt x="109" y="23"/>
                              </a:cubicBezTo>
                              <a:cubicBezTo>
                                <a:pt x="97" y="23"/>
                                <a:pt x="86" y="25"/>
                                <a:pt x="76" y="30"/>
                              </a:cubicBezTo>
                              <a:cubicBezTo>
                                <a:pt x="65" y="34"/>
                                <a:pt x="57" y="40"/>
                                <a:pt x="49" y="47"/>
                              </a:cubicBezTo>
                              <a:cubicBezTo>
                                <a:pt x="42" y="55"/>
                                <a:pt x="36" y="63"/>
                                <a:pt x="31" y="74"/>
                              </a:cubicBezTo>
                              <a:cubicBezTo>
                                <a:pt x="27" y="84"/>
                                <a:pt x="25" y="95"/>
                                <a:pt x="25" y="107"/>
                              </a:cubicBezTo>
                              <a:cubicBezTo>
                                <a:pt x="25" y="119"/>
                                <a:pt x="27" y="129"/>
                                <a:pt x="30" y="139"/>
                              </a:cubicBezTo>
                              <a:cubicBezTo>
                                <a:pt x="34" y="148"/>
                                <a:pt x="39" y="156"/>
                                <a:pt x="46" y="163"/>
                              </a:cubicBezTo>
                              <a:cubicBezTo>
                                <a:pt x="53" y="169"/>
                                <a:pt x="61" y="174"/>
                                <a:pt x="71" y="178"/>
                              </a:cubicBezTo>
                              <a:cubicBezTo>
                                <a:pt x="81" y="181"/>
                                <a:pt x="93" y="183"/>
                                <a:pt x="106" y="183"/>
                              </a:cubicBezTo>
                              <a:cubicBezTo>
                                <a:pt x="110" y="183"/>
                                <a:pt x="115" y="183"/>
                                <a:pt x="121" y="182"/>
                              </a:cubicBezTo>
                              <a:cubicBezTo>
                                <a:pt x="127" y="181"/>
                                <a:pt x="132" y="179"/>
                                <a:pt x="136" y="177"/>
                              </a:cubicBezTo>
                              <a:cubicBezTo>
                                <a:pt x="143" y="199"/>
                                <a:pt x="143" y="199"/>
                                <a:pt x="143" y="199"/>
                              </a:cubicBezTo>
                              <a:cubicBezTo>
                                <a:pt x="137" y="202"/>
                                <a:pt x="131" y="204"/>
                                <a:pt x="124" y="205"/>
                              </a:cubicBezTo>
                              <a:cubicBezTo>
                                <a:pt x="118" y="206"/>
                                <a:pt x="110" y="207"/>
                                <a:pt x="102" y="207"/>
                              </a:cubicBezTo>
                              <a:cubicBezTo>
                                <a:pt x="87" y="207"/>
                                <a:pt x="74" y="205"/>
                                <a:pt x="61" y="200"/>
                              </a:cubicBezTo>
                              <a:cubicBezTo>
                                <a:pt x="49" y="196"/>
                                <a:pt x="38" y="190"/>
                                <a:pt x="29" y="182"/>
                              </a:cubicBezTo>
                              <a:cubicBezTo>
                                <a:pt x="20" y="173"/>
                                <a:pt x="13" y="163"/>
                                <a:pt x="7" y="151"/>
                              </a:cubicBezTo>
                              <a:cubicBezTo>
                                <a:pt x="2" y="138"/>
                                <a:pt x="0" y="124"/>
                                <a:pt x="0" y="108"/>
                              </a:cubicBezTo>
                              <a:cubicBezTo>
                                <a:pt x="0" y="91"/>
                                <a:pt x="3" y="76"/>
                                <a:pt x="9" y="63"/>
                              </a:cubicBezTo>
                              <a:cubicBezTo>
                                <a:pt x="14" y="50"/>
                                <a:pt x="22" y="38"/>
                                <a:pt x="32" y="29"/>
                              </a:cubicBezTo>
                              <a:cubicBezTo>
                                <a:pt x="42" y="20"/>
                                <a:pt x="54" y="12"/>
                                <a:pt x="67" y="7"/>
                              </a:cubicBezTo>
                              <a:cubicBezTo>
                                <a:pt x="80" y="2"/>
                                <a:pt x="94" y="0"/>
                                <a:pt x="109" y="0"/>
                              </a:cubicBezTo>
                              <a:cubicBezTo>
                                <a:pt x="123" y="0"/>
                                <a:pt x="136" y="2"/>
                                <a:pt x="148" y="6"/>
                              </a:cubicBezTo>
                              <a:cubicBezTo>
                                <a:pt x="160" y="10"/>
                                <a:pt x="170" y="15"/>
                                <a:pt x="179" y="23"/>
                              </a:cubicBezTo>
                              <a:cubicBezTo>
                                <a:pt x="188" y="30"/>
                                <a:pt x="195" y="40"/>
                                <a:pt x="200" y="50"/>
                              </a:cubicBezTo>
                              <a:cubicBezTo>
                                <a:pt x="205" y="61"/>
                                <a:pt x="207" y="74"/>
                                <a:pt x="207" y="87"/>
                              </a:cubicBezTo>
                              <a:cubicBezTo>
                                <a:pt x="207" y="97"/>
                                <a:pt x="205" y="106"/>
                                <a:pt x="202" y="115"/>
                              </a:cubicBezTo>
                              <a:cubicBezTo>
                                <a:pt x="199" y="123"/>
                                <a:pt x="194" y="130"/>
                                <a:pt x="188" y="137"/>
                              </a:cubicBezTo>
                              <a:cubicBezTo>
                                <a:pt x="182" y="143"/>
                                <a:pt x="175" y="148"/>
                                <a:pt x="167" y="151"/>
                              </a:cubicBezTo>
                              <a:cubicBezTo>
                                <a:pt x="159" y="155"/>
                                <a:pt x="151" y="157"/>
                                <a:pt x="141" y="157"/>
                              </a:cubicBezTo>
                              <a:cubicBezTo>
                                <a:pt x="138" y="157"/>
                                <a:pt x="134" y="156"/>
                                <a:pt x="131" y="156"/>
                              </a:cubicBezTo>
                              <a:cubicBezTo>
                                <a:pt x="128" y="155"/>
                                <a:pt x="125" y="153"/>
                                <a:pt x="123" y="151"/>
                              </a:cubicBezTo>
                              <a:cubicBezTo>
                                <a:pt x="121" y="149"/>
                                <a:pt x="119" y="147"/>
                                <a:pt x="118" y="144"/>
                              </a:cubicBezTo>
                              <a:cubicBezTo>
                                <a:pt x="117" y="140"/>
                                <a:pt x="116" y="137"/>
                                <a:pt x="117" y="132"/>
                              </a:cubicBezTo>
                              <a:cubicBezTo>
                                <a:pt x="116" y="132"/>
                                <a:pt x="116" y="132"/>
                                <a:pt x="116" y="132"/>
                              </a:cubicBezTo>
                              <a:cubicBezTo>
                                <a:pt x="114" y="135"/>
                                <a:pt x="111" y="138"/>
                                <a:pt x="109" y="141"/>
                              </a:cubicBezTo>
                              <a:cubicBezTo>
                                <a:pt x="106" y="144"/>
                                <a:pt x="103" y="147"/>
                                <a:pt x="100" y="149"/>
                              </a:cubicBezTo>
                              <a:cubicBezTo>
                                <a:pt x="97" y="152"/>
                                <a:pt x="93" y="153"/>
                                <a:pt x="89" y="155"/>
                              </a:cubicBezTo>
                              <a:cubicBezTo>
                                <a:pt x="86" y="156"/>
                                <a:pt x="81" y="157"/>
                                <a:pt x="77" y="157"/>
                              </a:cubicBezTo>
                              <a:cubicBezTo>
                                <a:pt x="73" y="157"/>
                                <a:pt x="70" y="156"/>
                                <a:pt x="66" y="154"/>
                              </a:cubicBezTo>
                              <a:cubicBezTo>
                                <a:pt x="63" y="153"/>
                                <a:pt x="60" y="151"/>
                                <a:pt x="58" y="148"/>
                              </a:cubicBezTo>
                              <a:cubicBezTo>
                                <a:pt x="55" y="145"/>
                                <a:pt x="53" y="141"/>
                                <a:pt x="52" y="137"/>
                              </a:cubicBezTo>
                              <a:cubicBezTo>
                                <a:pt x="51" y="133"/>
                                <a:pt x="50" y="129"/>
                                <a:pt x="50" y="124"/>
                              </a:cubicBezTo>
                              <a:cubicBezTo>
                                <a:pt x="50" y="114"/>
                                <a:pt x="51" y="105"/>
                                <a:pt x="54" y="96"/>
                              </a:cubicBezTo>
                              <a:cubicBezTo>
                                <a:pt x="57" y="87"/>
                                <a:pt x="62" y="80"/>
                                <a:pt x="67" y="73"/>
                              </a:cubicBezTo>
                              <a:cubicBezTo>
                                <a:pt x="72" y="66"/>
                                <a:pt x="78" y="60"/>
                                <a:pt x="85" y="56"/>
                              </a:cubicBezTo>
                              <a:cubicBezTo>
                                <a:pt x="92" y="52"/>
                                <a:pt x="99" y="50"/>
                                <a:pt x="107" y="50"/>
                              </a:cubicBezTo>
                              <a:cubicBezTo>
                                <a:pt x="112" y="50"/>
                                <a:pt x="117" y="51"/>
                                <a:pt x="120" y="52"/>
                              </a:cubicBezTo>
                              <a:cubicBezTo>
                                <a:pt x="124" y="54"/>
                                <a:pt x="127" y="56"/>
                                <a:pt x="130" y="59"/>
                              </a:cubicBezTo>
                              <a:lnTo>
                                <a:pt x="137" y="51"/>
                              </a:lnTo>
                              <a:close/>
                              <a:moveTo>
                                <a:pt x="123" y="79"/>
                              </a:moveTo>
                              <a:cubicBezTo>
                                <a:pt x="121" y="77"/>
                                <a:pt x="119" y="76"/>
                                <a:pt x="117" y="75"/>
                              </a:cubicBezTo>
                              <a:cubicBezTo>
                                <a:pt x="115" y="74"/>
                                <a:pt x="112" y="74"/>
                                <a:pt x="109" y="74"/>
                              </a:cubicBezTo>
                              <a:cubicBezTo>
                                <a:pt x="104" y="74"/>
                                <a:pt x="100" y="75"/>
                                <a:pt x="96" y="78"/>
                              </a:cubicBezTo>
                              <a:cubicBezTo>
                                <a:pt x="92" y="80"/>
                                <a:pt x="89" y="83"/>
                                <a:pt x="86" y="88"/>
                              </a:cubicBezTo>
                              <a:cubicBezTo>
                                <a:pt x="84" y="92"/>
                                <a:pt x="81" y="96"/>
                                <a:pt x="80" y="101"/>
                              </a:cubicBezTo>
                              <a:cubicBezTo>
                                <a:pt x="78" y="106"/>
                                <a:pt x="78" y="111"/>
                                <a:pt x="78" y="116"/>
                              </a:cubicBezTo>
                              <a:cubicBezTo>
                                <a:pt x="78" y="121"/>
                                <a:pt x="79" y="125"/>
                                <a:pt x="81" y="128"/>
                              </a:cubicBezTo>
                              <a:cubicBezTo>
                                <a:pt x="83" y="132"/>
                                <a:pt x="86" y="133"/>
                                <a:pt x="91" y="133"/>
                              </a:cubicBezTo>
                              <a:cubicBezTo>
                                <a:pt x="93" y="133"/>
                                <a:pt x="96" y="133"/>
                                <a:pt x="98" y="131"/>
                              </a:cubicBezTo>
                              <a:cubicBezTo>
                                <a:pt x="100" y="130"/>
                                <a:pt x="103" y="128"/>
                                <a:pt x="105" y="126"/>
                              </a:cubicBezTo>
                              <a:cubicBezTo>
                                <a:pt x="107" y="124"/>
                                <a:pt x="110" y="122"/>
                                <a:pt x="112" y="119"/>
                              </a:cubicBezTo>
                              <a:cubicBezTo>
                                <a:pt x="114" y="116"/>
                                <a:pt x="116" y="113"/>
                                <a:pt x="117" y="110"/>
                              </a:cubicBezTo>
                              <a:lnTo>
                                <a:pt x="123" y="79"/>
                              </a:lnTo>
                              <a:close/>
                            </a:path>
                          </a:pathLst>
                        </a:custGeom>
                        <a:solidFill>
                          <a:schemeClr val="bg1"/>
                        </a:solidFill>
                        <a:ln>
                          <a:noFill/>
                        </a:ln>
                      </wps:spPr>
                      <wps:bodyPr anchor="ctr"/>
                    </wps:wsp>
                  </a:graphicData>
                </a:graphic>
              </wp:anchor>
            </w:drawing>
          </mc:Choice>
          <mc:Fallback>
            <w:pict>
              <v:shape w14:anchorId="42F4D8BE" id="@" o:spid="_x0000_s1026" style="position:absolute;left:0;text-align:left;margin-left:71pt;margin-top:606.85pt;width:10.2pt;height:12.5pt;z-index:251637248;visibility:visible;mso-wrap-style:square;mso-wrap-distance-left:9pt;mso-wrap-distance-top:0;mso-wrap-distance-right:9pt;mso-wrap-distance-bottom:0;mso-position-horizontal:absolute;mso-position-horizontal-relative:text;mso-position-vertical:absolute;mso-position-vertical-relative:text;v-text-anchor:middle" coordsize="20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" path="m137,51v16,,16,,16,c142,113,142,113,142,113v-1,7,-1,12,,15c143,132,146,133,150,133v4,,8,-1,11,-3c165,129,169,126,172,122v3,-4,5,-8,7,-14c181,102,182,95,182,87v,-11,-2,-21,-6,-29c172,50,167,44,161,38,154,33,146,29,137,27v-9,-3,-18,-4,-28,-4c97,23,86,25,76,30,65,34,57,40,49,47,42,55,36,63,31,74v-4,10,-6,21,-6,33c25,119,27,129,30,139v4,9,9,17,16,24c53,169,61,174,71,178v10,3,22,5,35,5c110,183,115,183,121,182v6,-1,11,-3,15,-5c143,199,143,199,143,199v-6,3,-12,5,-19,6c118,206,110,207,102,207v-15,,-28,-2,-41,-7c49,196,38,190,29,182,20,173,13,163,7,151,2,138,,124,,108,,91,3,76,9,63,14,50,22,38,32,29,42,20,54,12,67,7,80,2,94,,109,v14,,27,2,39,6c160,10,170,15,179,23v9,7,16,17,21,27c205,61,207,74,207,87v,10,-2,19,-5,28c199,123,194,130,188,137v-6,6,-13,11,-21,14c159,155,151,157,141,157v-3,,-7,-1,-10,-1c128,155,125,153,123,151v-2,-2,-4,-4,-5,-7c117,140,116,137,117,132v-1,,-1,,-1,c114,135,111,138,109,141v-3,3,-6,6,-9,8c97,152,93,153,89,155v-3,1,-8,2,-12,2c73,157,70,156,66,154v-3,-1,-6,-3,-8,-6c55,145,53,141,52,137v-1,-4,-2,-8,-2,-13c50,114,51,105,54,96,57,87,62,80,67,73,72,66,78,60,85,56v7,-4,14,-6,22,-6c112,50,117,51,120,52v4,2,7,4,10,7l137,51xm123,79v-2,-2,-4,-3,-6,-4c115,74,112,74,109,74v-5,,-9,1,-13,4c92,80,89,83,86,88v-2,4,-5,8,-6,13c78,106,78,111,78,116v,5,1,9,3,12c83,132,86,133,91,133v2,,5,,7,-2c100,130,103,128,105,126v2,-2,5,-4,7,-7c114,116,116,113,117,110r6,-31xe" fillcolor="white [3212]"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
              </v:shap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901700</wp:posOffset>
                </wp:positionH>
                <wp:positionV relativeFrom="paragraph">
                  <wp:posOffset>8112760</wp:posOffset>
                </wp:positionV>
                <wp:extent cx="149860" cy="172720"/>
                <wp:effectExtent l="0" t="0" r="2540" b="17780"/>
                <wp:wrapNone/>
                <wp:docPr id="8" name="路标"/>
                <wp:cNvGraphicFramePr/>
                <a:graphic xmlns:a="http://schemas.openxmlformats.org/drawingml/2006/main">
                  <a:graphicData uri="http://schemas.microsoft.com/office/word/2010/wordprocessingShape">
                    <wps:wsp>
                      <wps:cNvSpPr/>
                      <wps:spPr bwMode="auto">
                        <a:xfrm>
                          <a:off x="0" y="0"/>
                          <a:ext cx="149860" cy="172720"/>
                        </a:xfrm>
                        <a:custGeom>
                          <a:avLst/>
                          <a:gdLst>
                            <a:gd name="T0" fmla="*/ 739060 w 4877"/>
                            <a:gd name="T1" fmla="*/ 349595 h 4676"/>
                            <a:gd name="T2" fmla="*/ 290530 w 4877"/>
                            <a:gd name="T3" fmla="*/ 349595 h 4676"/>
                            <a:gd name="T4" fmla="*/ 213375 w 4877"/>
                            <a:gd name="T5" fmla="*/ 472526 h 4676"/>
                            <a:gd name="T6" fmla="*/ 291268 w 4877"/>
                            <a:gd name="T7" fmla="*/ 601363 h 4676"/>
                            <a:gd name="T8" fmla="*/ 739060 w 4877"/>
                            <a:gd name="T9" fmla="*/ 601363 h 4676"/>
                            <a:gd name="T10" fmla="*/ 739060 w 4877"/>
                            <a:gd name="T11" fmla="*/ 349595 h 4676"/>
                            <a:gd name="T12" fmla="*/ 739060 w 4877"/>
                            <a:gd name="T13" fmla="*/ 349595 h 4676"/>
                            <a:gd name="T14" fmla="*/ 1042879 w 4877"/>
                            <a:gd name="T15" fmla="*/ 595087 h 4676"/>
                            <a:gd name="T16" fmla="*/ 1559335 w 4877"/>
                            <a:gd name="T17" fmla="*/ 595087 h 4676"/>
                            <a:gd name="T18" fmla="*/ 1609172 w 4877"/>
                            <a:gd name="T19" fmla="*/ 595087 h 4676"/>
                            <a:gd name="T20" fmla="*/ 1636120 w 4877"/>
                            <a:gd name="T21" fmla="*/ 637910 h 4676"/>
                            <a:gd name="T22" fmla="*/ 1770126 w 4877"/>
                            <a:gd name="T23" fmla="*/ 851654 h 4676"/>
                            <a:gd name="T24" fmla="*/ 1800397 w 4877"/>
                            <a:gd name="T25" fmla="*/ 899275 h 4676"/>
                            <a:gd name="T26" fmla="*/ 1770864 w 4877"/>
                            <a:gd name="T27" fmla="*/ 947266 h 4676"/>
                            <a:gd name="T28" fmla="*/ 1637228 w 4877"/>
                            <a:gd name="T29" fmla="*/ 1168024 h 4676"/>
                            <a:gd name="T30" fmla="*/ 1610279 w 4877"/>
                            <a:gd name="T31" fmla="*/ 1211954 h 4676"/>
                            <a:gd name="T32" fmla="*/ 1559335 w 4877"/>
                            <a:gd name="T33" fmla="*/ 1211954 h 4676"/>
                            <a:gd name="T34" fmla="*/ 1042879 w 4877"/>
                            <a:gd name="T35" fmla="*/ 1211954 h 4676"/>
                            <a:gd name="T36" fmla="*/ 1042879 w 4877"/>
                            <a:gd name="T37" fmla="*/ 1490671 h 4676"/>
                            <a:gd name="T38" fmla="*/ 1495839 w 4877"/>
                            <a:gd name="T39" fmla="*/ 1490671 h 4676"/>
                            <a:gd name="T40" fmla="*/ 1495839 w 4877"/>
                            <a:gd name="T41" fmla="*/ 1726195 h 4676"/>
                            <a:gd name="T42" fmla="*/ 337782 w 4877"/>
                            <a:gd name="T43" fmla="*/ 1726195 h 4676"/>
                            <a:gd name="T44" fmla="*/ 337782 w 4877"/>
                            <a:gd name="T45" fmla="*/ 1490671 h 4676"/>
                            <a:gd name="T46" fmla="*/ 758256 w 4877"/>
                            <a:gd name="T47" fmla="*/ 1490671 h 4676"/>
                            <a:gd name="T48" fmla="*/ 758256 w 4877"/>
                            <a:gd name="T49" fmla="*/ 783359 h 4676"/>
                            <a:gd name="T50" fmla="*/ 240693 w 4877"/>
                            <a:gd name="T51" fmla="*/ 783359 h 4676"/>
                            <a:gd name="T52" fmla="*/ 189749 w 4877"/>
                            <a:gd name="T53" fmla="*/ 783359 h 4676"/>
                            <a:gd name="T54" fmla="*/ 162800 w 4877"/>
                            <a:gd name="T55" fmla="*/ 739429 h 4676"/>
                            <a:gd name="T56" fmla="*/ 29164 w 4877"/>
                            <a:gd name="T57" fmla="*/ 518671 h 4676"/>
                            <a:gd name="T58" fmla="*/ 0 w 4877"/>
                            <a:gd name="T59" fmla="*/ 471049 h 4676"/>
                            <a:gd name="T60" fmla="*/ 29533 w 4877"/>
                            <a:gd name="T61" fmla="*/ 423796 h 4676"/>
                            <a:gd name="T62" fmla="*/ 163907 w 4877"/>
                            <a:gd name="T63" fmla="*/ 209683 h 4676"/>
                            <a:gd name="T64" fmla="*/ 190118 w 4877"/>
                            <a:gd name="T65" fmla="*/ 167230 h 4676"/>
                            <a:gd name="T66" fmla="*/ 240693 w 4877"/>
                            <a:gd name="T67" fmla="*/ 167230 h 4676"/>
                            <a:gd name="T68" fmla="*/ 758256 w 4877"/>
                            <a:gd name="T69" fmla="*/ 167230 h 4676"/>
                            <a:gd name="T70" fmla="*/ 758256 w 4877"/>
                            <a:gd name="T71" fmla="*/ 123669 h 4676"/>
                            <a:gd name="T72" fmla="*/ 900014 w 4877"/>
                            <a:gd name="T73" fmla="*/ 0 h 4676"/>
                            <a:gd name="T74" fmla="*/ 1042879 w 4877"/>
                            <a:gd name="T75" fmla="*/ 123669 h 4676"/>
                            <a:gd name="T76" fmla="*/ 1042879 w 4877"/>
                            <a:gd name="T77" fmla="*/ 595087 h 4676"/>
                            <a:gd name="T78" fmla="*/ 1042879 w 4877"/>
                            <a:gd name="T79" fmla="*/ 595087 h 4676"/>
                            <a:gd name="T80" fmla="*/ 1509498 w 4877"/>
                            <a:gd name="T81" fmla="*/ 777452 h 4676"/>
                            <a:gd name="T82" fmla="*/ 1060968 w 4877"/>
                            <a:gd name="T83" fmla="*/ 777452 h 4676"/>
                            <a:gd name="T84" fmla="*/ 1060968 w 4877"/>
                            <a:gd name="T85" fmla="*/ 1029220 h 4676"/>
                            <a:gd name="T86" fmla="*/ 1508760 w 4877"/>
                            <a:gd name="T87" fmla="*/ 1029220 h 4676"/>
                            <a:gd name="T88" fmla="*/ 1586653 w 4877"/>
                            <a:gd name="T89" fmla="*/ 901121 h 4676"/>
                            <a:gd name="T90" fmla="*/ 1509498 w 4877"/>
                            <a:gd name="T91" fmla="*/ 777452 h 467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877" h="4676">
                              <a:moveTo>
                                <a:pt x="2002" y="947"/>
                              </a:moveTo>
                              <a:lnTo>
                                <a:pt x="787" y="947"/>
                              </a:lnTo>
                              <a:lnTo>
                                <a:pt x="578" y="1280"/>
                              </a:lnTo>
                              <a:lnTo>
                                <a:pt x="789" y="1629"/>
                              </a:lnTo>
                              <a:lnTo>
                                <a:pt x="2002" y="1629"/>
                              </a:lnTo>
                              <a:lnTo>
                                <a:pt x="2002" y="947"/>
                              </a:lnTo>
                              <a:close/>
                              <a:moveTo>
                                <a:pt x="2825" y="1612"/>
                              </a:moveTo>
                              <a:lnTo>
                                <a:pt x="4224" y="1612"/>
                              </a:lnTo>
                              <a:lnTo>
                                <a:pt x="4359" y="1612"/>
                              </a:lnTo>
                              <a:lnTo>
                                <a:pt x="4432" y="1728"/>
                              </a:lnTo>
                              <a:lnTo>
                                <a:pt x="4795" y="2307"/>
                              </a:lnTo>
                              <a:lnTo>
                                <a:pt x="4877" y="2436"/>
                              </a:lnTo>
                              <a:lnTo>
                                <a:pt x="4797" y="2566"/>
                              </a:lnTo>
                              <a:lnTo>
                                <a:pt x="4435" y="3164"/>
                              </a:lnTo>
                              <a:lnTo>
                                <a:pt x="4362" y="3283"/>
                              </a:lnTo>
                              <a:lnTo>
                                <a:pt x="4224" y="3283"/>
                              </a:lnTo>
                              <a:lnTo>
                                <a:pt x="2825" y="3283"/>
                              </a:lnTo>
                              <a:lnTo>
                                <a:pt x="2825" y="4038"/>
                              </a:lnTo>
                              <a:lnTo>
                                <a:pt x="4052" y="4038"/>
                              </a:lnTo>
                              <a:lnTo>
                                <a:pt x="4052" y="4676"/>
                              </a:lnTo>
                              <a:lnTo>
                                <a:pt x="915" y="4676"/>
                              </a:lnTo>
                              <a:lnTo>
                                <a:pt x="915" y="4038"/>
                              </a:lnTo>
                              <a:lnTo>
                                <a:pt x="2054" y="4038"/>
                              </a:lnTo>
                              <a:lnTo>
                                <a:pt x="2054" y="2122"/>
                              </a:lnTo>
                              <a:lnTo>
                                <a:pt x="652" y="2122"/>
                              </a:lnTo>
                              <a:lnTo>
                                <a:pt x="514" y="2122"/>
                              </a:lnTo>
                              <a:lnTo>
                                <a:pt x="441" y="2003"/>
                              </a:lnTo>
                              <a:lnTo>
                                <a:pt x="79" y="1405"/>
                              </a:lnTo>
                              <a:lnTo>
                                <a:pt x="0" y="1276"/>
                              </a:lnTo>
                              <a:lnTo>
                                <a:pt x="80" y="1148"/>
                              </a:lnTo>
                              <a:lnTo>
                                <a:pt x="444" y="568"/>
                              </a:lnTo>
                              <a:lnTo>
                                <a:pt x="515" y="453"/>
                              </a:lnTo>
                              <a:lnTo>
                                <a:pt x="652" y="453"/>
                              </a:lnTo>
                              <a:lnTo>
                                <a:pt x="2054" y="453"/>
                              </a:lnTo>
                              <a:lnTo>
                                <a:pt x="2054" y="335"/>
                              </a:lnTo>
                              <a:lnTo>
                                <a:pt x="2438" y="0"/>
                              </a:lnTo>
                              <a:lnTo>
                                <a:pt x="2825" y="335"/>
                              </a:lnTo>
                              <a:lnTo>
                                <a:pt x="2825" y="1612"/>
                              </a:lnTo>
                              <a:close/>
                              <a:moveTo>
                                <a:pt x="4089" y="2106"/>
                              </a:moveTo>
                              <a:lnTo>
                                <a:pt x="2874" y="2106"/>
                              </a:lnTo>
                              <a:lnTo>
                                <a:pt x="2874" y="2788"/>
                              </a:lnTo>
                              <a:lnTo>
                                <a:pt x="4087" y="2788"/>
                              </a:lnTo>
                              <a:lnTo>
                                <a:pt x="4298" y="2441"/>
                              </a:lnTo>
                              <a:lnTo>
                                <a:pt x="4089" y="2106"/>
                              </a:lnTo>
                              <a:close/>
                            </a:path>
                          </a:pathLst>
                        </a:custGeom>
                        <a:solidFill>
                          <a:schemeClr val="bg1"/>
                        </a:solidFill>
                        <a:ln>
                          <a:noFill/>
                        </a:ln>
                      </wps:spPr>
                      <wps:bodyPr anchor="ctr" anchorCtr="1"/>
                    </wps:wsp>
                  </a:graphicData>
                </a:graphic>
              </wp:anchor>
            </w:drawing>
          </mc:Choice>
          <mc:Fallback>
            <w:pict>
              <v:shape w14:anchorId="7DA15260" id="路标" o:spid="_x0000_s1026" style="position:absolute;left:0;text-align:left;margin-left:71pt;margin-top:638.8pt;width:11.8pt;height:13.6pt;z-index:251638272;visibility:visible;mso-wrap-style:square;mso-wrap-distance-left:9pt;mso-wrap-distance-top:0;mso-wrap-distance-right:9pt;mso-wrap-distance-bottom:0;mso-position-horizontal:absolute;mso-position-horizontal-relative:text;mso-position-vertical:absolute;mso-position-vertical-relative:text;v-text-anchor:middle-center" coordsize="4877,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" path="m2002,947r-1215,l578,1280r211,349l2002,1629r,-682xm2825,1612r1399,l4359,1612r73,116l4795,2307r82,129l4797,2566r-362,598l4362,3283r-138,l2825,3283r,755l4052,4038r,638l915,4676r,-638l2054,4038r,-1916l652,2122r-138,l441,2003,79,1405,,1276,80,1148,444,568,515,453r137,l2054,453r,-118l2438,r387,335l2825,1612xm4089,2106r-1215,l2874,2788r1213,l4298,2441,4089,2106xe" fillcolor="white [3212]" stroked="f">
                <v:path arrowok="t" o:connecttype="custom" o:connectlocs="22709767,12913184;8927379,12913184;6556567,17453954;8950056,22212878;22709767,22212878;22709767,12913184;22709767,12913184;32045488,21981058;47915100,21981058;49446487,21981058;50274542,23562835;54392266,31458015;55322431,33217018;54414943,34989689;50308589,43143949;49480503,44766616;47915100,44766616;32045488,44766616;32045488,55061740;45964001,55061740;45964001,63761420;10379334,63761420;10379334,55061740;23299619,55061740;23299619,28935365;7395992,28935365;5830590,28935365;5002503,27312698;896149,19158438;0,17399398;907487,15653987;5036519,7745177;5841928,6177067;7395992,6177067;23299619,6177067;23299619,4568030;27655546,0;32045488,4568030;32045488,21981058;32045488,21981058;46383713,28717175;32601326,28717175;32601326,38016869;46361036,38016869;48754525,33285205;46383713,28717175" o:connectangles="0,0,0,0,0,0,0,0,0,0,0,0,0,0,0,0,0,0,0,0,0,0,0,0,0,0,0,0,0,0,0,0,0,0,0,0,0,0,0,0,0,0,0,0,0,0"/>
              </v:shape>
            </w:pict>
          </mc:Fallback>
        </mc:AlternateContent>
      </w:r>
      <w:r>
        <w:rPr>
          <w:noProof/>
        </w:rPr>
        <mc:AlternateContent>
          <mc:Choice Requires="wps">
            <w:drawing>
              <wp:anchor distT="0" distB="0" distL="114300" distR="114300" simplePos="0" relativeHeight="251631104" behindDoc="0" locked="0" layoutInCell="1" allowOverlap="1">
                <wp:simplePos x="0" y="0"/>
                <wp:positionH relativeFrom="column">
                  <wp:posOffset>1033780</wp:posOffset>
                </wp:positionH>
                <wp:positionV relativeFrom="paragraph">
                  <wp:posOffset>6700520</wp:posOffset>
                </wp:positionV>
                <wp:extent cx="2341880" cy="528955"/>
                <wp:effectExtent l="0" t="0" r="0" b="0"/>
                <wp:wrapNone/>
                <wp:docPr id="1" name="文本框 1"/>
                <wp:cNvGraphicFramePr/>
                <a:graphic xmlns:a="http://schemas.openxmlformats.org/drawingml/2006/main">
                  <a:graphicData uri="http://schemas.microsoft.com/office/word/2010/wordprocessingShape">
                    <wps:wsp>
                      <wps:cNvSpPr txBox="1"/>
                      <wps:spPr>
                        <a:xfrm>
                          <a:off x="0" y="0"/>
                          <a:ext cx="2341880" cy="5289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A2528" w:rsidRDefault="00CB71DE">
                            <w:pPr>
                              <w:rPr>
                                <w:rFonts w:ascii="微软雅黑" w:eastAsia="微软雅黑" w:hAnsi="微软雅黑" w:cs="微软雅黑"/>
                                <w:b/>
                                <w:bCs/>
                                <w:color w:val="FFFFFF" w:themeColor="background1"/>
                                <w:sz w:val="28"/>
                                <w:szCs w:val="28"/>
                              </w:rPr>
                            </w:pPr>
                            <w:r>
                              <w:rPr>
                                <w:rFonts w:ascii="微软雅黑" w:eastAsia="微软雅黑" w:hAnsi="微软雅黑" w:cs="微软雅黑" w:hint="eastAsia"/>
                                <w:b/>
                                <w:bCs/>
                                <w:color w:val="FFFFFF" w:themeColor="background1"/>
                                <w:sz w:val="28"/>
                                <w:szCs w:val="28"/>
                              </w:rPr>
                              <w:t>姓</w:t>
                            </w:r>
                            <w:r>
                              <w:rPr>
                                <w:rFonts w:ascii="微软雅黑" w:eastAsia="微软雅黑" w:hAnsi="微软雅黑" w:cs="微软雅黑" w:hint="eastAsia"/>
                                <w:b/>
                                <w:bCs/>
                                <w:color w:val="FFFFFF" w:themeColor="background1"/>
                                <w:sz w:val="28"/>
                                <w:szCs w:val="28"/>
                              </w:rPr>
                              <w:t xml:space="preserve">    </w:t>
                            </w:r>
                            <w:r>
                              <w:rPr>
                                <w:rFonts w:ascii="微软雅黑" w:eastAsia="微软雅黑" w:hAnsi="微软雅黑" w:cs="微软雅黑" w:hint="eastAsia"/>
                                <w:b/>
                                <w:bCs/>
                                <w:color w:val="FFFFFF" w:themeColor="background1"/>
                                <w:sz w:val="28"/>
                                <w:szCs w:val="28"/>
                              </w:rPr>
                              <w:t>名：办公资源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81.4pt;margin-top:527.6pt;width:184.4pt;height:41.65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" filled="f" stroked="f" strokeweight=".5pt">
                <v:textbox>
                  <w:txbxContent>
                    <w:p w:rsidR="002A2528" w:rsidRDefault="00CB71DE">
                      <w:pPr>
                        <w:rPr>
                          <w:rFonts w:ascii="微软雅黑" w:eastAsia="微软雅黑" w:hAnsi="微软雅黑" w:cs="微软雅黑"/>
                          <w:b/>
                          <w:bCs/>
                          <w:color w:val="FFFFFF" w:themeColor="background1"/>
                          <w:sz w:val="28"/>
                          <w:szCs w:val="28"/>
                        </w:rPr>
                      </w:pPr>
                      <w:r>
                        <w:rPr>
                          <w:rFonts w:ascii="微软雅黑" w:eastAsia="微软雅黑" w:hAnsi="微软雅黑" w:cs="微软雅黑" w:hint="eastAsia"/>
                          <w:b/>
                          <w:bCs/>
                          <w:color w:val="FFFFFF" w:themeColor="background1"/>
                          <w:sz w:val="28"/>
                          <w:szCs w:val="28"/>
                        </w:rPr>
                        <w:t>姓</w:t>
                      </w:r>
                      <w:r>
                        <w:rPr>
                          <w:rFonts w:ascii="微软雅黑" w:eastAsia="微软雅黑" w:hAnsi="微软雅黑" w:cs="微软雅黑" w:hint="eastAsia"/>
                          <w:b/>
                          <w:bCs/>
                          <w:color w:val="FFFFFF" w:themeColor="background1"/>
                          <w:sz w:val="28"/>
                          <w:szCs w:val="28"/>
                        </w:rPr>
                        <w:t xml:space="preserve">    </w:t>
                      </w:r>
                      <w:r>
                        <w:rPr>
                          <w:rFonts w:ascii="微软雅黑" w:eastAsia="微软雅黑" w:hAnsi="微软雅黑" w:cs="微软雅黑" w:hint="eastAsia"/>
                          <w:b/>
                          <w:bCs/>
                          <w:color w:val="FFFFFF" w:themeColor="background1"/>
                          <w:sz w:val="28"/>
                          <w:szCs w:val="28"/>
                        </w:rPr>
                        <w:t>名：办公资源</w:t>
                      </w:r>
                    </w:p>
                  </w:txbxContent>
                </v:textbox>
              </v:shape>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1034415</wp:posOffset>
                </wp:positionH>
                <wp:positionV relativeFrom="paragraph">
                  <wp:posOffset>7122795</wp:posOffset>
                </wp:positionV>
                <wp:extent cx="2341880" cy="528955"/>
                <wp:effectExtent l="0" t="0" r="0" b="0"/>
                <wp:wrapNone/>
                <wp:docPr id="2" name="文本框 2"/>
                <wp:cNvGraphicFramePr/>
                <a:graphic xmlns:a="http://schemas.openxmlformats.org/drawingml/2006/main">
                  <a:graphicData uri="http://schemas.microsoft.com/office/word/2010/wordprocessingShape">
                    <wps:wsp>
                      <wps:cNvSpPr txBox="1"/>
                      <wps:spPr>
                        <a:xfrm>
                          <a:off x="0" y="0"/>
                          <a:ext cx="2341880" cy="5289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A2528" w:rsidRDefault="00CB71DE">
                            <w:pPr>
                              <w:jc w:val="left"/>
                              <w:rPr>
                                <w:rFonts w:ascii="微软雅黑" w:eastAsia="微软雅黑" w:hAnsi="微软雅黑" w:cs="微软雅黑"/>
                                <w:b/>
                                <w:bCs/>
                                <w:color w:val="FFFFFF" w:themeColor="background1"/>
                                <w:sz w:val="28"/>
                                <w:szCs w:val="28"/>
                              </w:rPr>
                            </w:pPr>
                            <w:r>
                              <w:rPr>
                                <w:rFonts w:ascii="微软雅黑" w:eastAsia="微软雅黑" w:hAnsi="微软雅黑" w:cs="微软雅黑" w:hint="eastAsia"/>
                                <w:b/>
                                <w:bCs/>
                                <w:color w:val="FFFFFF" w:themeColor="background1"/>
                                <w:sz w:val="28"/>
                                <w:szCs w:val="28"/>
                              </w:rPr>
                              <w:t>联系电话：</w:t>
                            </w:r>
                            <w:r>
                              <w:rPr>
                                <w:rFonts w:ascii="微软雅黑" w:eastAsia="微软雅黑" w:hAnsi="微软雅黑" w:cs="微软雅黑" w:hint="eastAsia"/>
                                <w:b/>
                                <w:bCs/>
                                <w:color w:val="FFFFFF" w:themeColor="background1"/>
                                <w:sz w:val="28"/>
                                <w:szCs w:val="28"/>
                              </w:rPr>
                              <w:t>1234567890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 o:spid="_x0000_s1027" type="#_x0000_t202" style="position:absolute;left:0;text-align:left;margin-left:81.45pt;margin-top:560.85pt;width:184.4pt;height:41.6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" filled="f" stroked="f" strokeweight=".5pt">
                <v:textbox>
                  <w:txbxContent>
                    <w:p w:rsidR="002A2528" w:rsidRDefault="00CB71DE">
                      <w:pPr>
                        <w:jc w:val="left"/>
                        <w:rPr>
                          <w:rFonts w:ascii="微软雅黑" w:eastAsia="微软雅黑" w:hAnsi="微软雅黑" w:cs="微软雅黑"/>
                          <w:b/>
                          <w:bCs/>
                          <w:color w:val="FFFFFF" w:themeColor="background1"/>
                          <w:sz w:val="28"/>
                          <w:szCs w:val="28"/>
                        </w:rPr>
                      </w:pPr>
                      <w:r>
                        <w:rPr>
                          <w:rFonts w:ascii="微软雅黑" w:eastAsia="微软雅黑" w:hAnsi="微软雅黑" w:cs="微软雅黑" w:hint="eastAsia"/>
                          <w:b/>
                          <w:bCs/>
                          <w:color w:val="FFFFFF" w:themeColor="background1"/>
                          <w:sz w:val="28"/>
                          <w:szCs w:val="28"/>
                        </w:rPr>
                        <w:t>联系电话：</w:t>
                      </w:r>
                      <w:r>
                        <w:rPr>
                          <w:rFonts w:ascii="微软雅黑" w:eastAsia="微软雅黑" w:hAnsi="微软雅黑" w:cs="微软雅黑" w:hint="eastAsia"/>
                          <w:b/>
                          <w:bCs/>
                          <w:color w:val="FFFFFF" w:themeColor="background1"/>
                          <w:sz w:val="28"/>
                          <w:szCs w:val="28"/>
                        </w:rPr>
                        <w:t>1234567890</w:t>
                      </w:r>
                    </w:p>
                  </w:txbxContent>
                </v:textbox>
              </v:shape>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1032510</wp:posOffset>
                </wp:positionH>
                <wp:positionV relativeFrom="paragraph">
                  <wp:posOffset>7538085</wp:posOffset>
                </wp:positionV>
                <wp:extent cx="2341880" cy="528955"/>
                <wp:effectExtent l="0" t="0" r="0" b="0"/>
                <wp:wrapNone/>
                <wp:docPr id="5" name="文本框 5"/>
                <wp:cNvGraphicFramePr/>
                <a:graphic xmlns:a="http://schemas.openxmlformats.org/drawingml/2006/main">
                  <a:graphicData uri="http://schemas.microsoft.com/office/word/2010/wordprocessingShape">
                    <wps:wsp>
                      <wps:cNvSpPr txBox="1"/>
                      <wps:spPr>
                        <a:xfrm>
                          <a:off x="0" y="0"/>
                          <a:ext cx="2341880" cy="5289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A2528" w:rsidRDefault="00CB71DE">
                            <w:pPr>
                              <w:rPr>
                                <w:rFonts w:ascii="微软雅黑" w:eastAsia="微软雅黑" w:hAnsi="微软雅黑" w:cs="微软雅黑"/>
                                <w:b/>
                                <w:bCs/>
                                <w:color w:val="FFFFFF" w:themeColor="background1"/>
                                <w:sz w:val="28"/>
                                <w:szCs w:val="28"/>
                              </w:rPr>
                            </w:pPr>
                            <w:r>
                              <w:rPr>
                                <w:rFonts w:ascii="微软雅黑" w:eastAsia="微软雅黑" w:hAnsi="微软雅黑" w:cs="微软雅黑" w:hint="eastAsia"/>
                                <w:b/>
                                <w:bCs/>
                                <w:color w:val="FFFFFF" w:themeColor="background1"/>
                                <w:sz w:val="28"/>
                                <w:szCs w:val="28"/>
                              </w:rPr>
                              <w:t>电子邮箱：</w:t>
                            </w:r>
                            <w:r>
                              <w:rPr>
                                <w:rFonts w:ascii="微软雅黑" w:eastAsia="微软雅黑" w:hAnsi="微软雅黑" w:cs="微软雅黑" w:hint="eastAsia"/>
                                <w:b/>
                                <w:bCs/>
                                <w:color w:val="FFFFFF" w:themeColor="background1"/>
                                <w:sz w:val="28"/>
                                <w:szCs w:val="28"/>
                              </w:rPr>
                              <w:t>123@qq.com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8" type="#_x0000_t202" style="position:absolute;left:0;text-align:left;margin-left:81.3pt;margin-top:593.55pt;width:184.4pt;height:41.6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" filled="f" stroked="f" strokeweight=".5pt">
                <v:textbox>
                  <w:txbxContent>
                    <w:p w:rsidR="002A2528" w:rsidRDefault="00CB71DE">
                      <w:pPr>
                        <w:rPr>
                          <w:rFonts w:ascii="微软雅黑" w:eastAsia="微软雅黑" w:hAnsi="微软雅黑" w:cs="微软雅黑"/>
                          <w:b/>
                          <w:bCs/>
                          <w:color w:val="FFFFFF" w:themeColor="background1"/>
                          <w:sz w:val="28"/>
                          <w:szCs w:val="28"/>
                        </w:rPr>
                      </w:pPr>
                      <w:r>
                        <w:rPr>
                          <w:rFonts w:ascii="微软雅黑" w:eastAsia="微软雅黑" w:hAnsi="微软雅黑" w:cs="微软雅黑" w:hint="eastAsia"/>
                          <w:b/>
                          <w:bCs/>
                          <w:color w:val="FFFFFF" w:themeColor="background1"/>
                          <w:sz w:val="28"/>
                          <w:szCs w:val="28"/>
                        </w:rPr>
                        <w:t>电子邮箱：</w:t>
                      </w:r>
                      <w:r>
                        <w:rPr>
                          <w:rFonts w:ascii="微软雅黑" w:eastAsia="微软雅黑" w:hAnsi="微软雅黑" w:cs="微软雅黑" w:hint="eastAsia"/>
                          <w:b/>
                          <w:bCs/>
                          <w:color w:val="FFFFFF" w:themeColor="background1"/>
                          <w:sz w:val="28"/>
                          <w:szCs w:val="28"/>
                        </w:rPr>
                        <w:t>123@qq.com</w:t>
                      </w:r>
                    </w:p>
                  </w:txbxContent>
                </v:textbox>
              </v:shape>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1030605</wp:posOffset>
                </wp:positionH>
                <wp:positionV relativeFrom="paragraph">
                  <wp:posOffset>7953375</wp:posOffset>
                </wp:positionV>
                <wp:extent cx="2341880" cy="528955"/>
                <wp:effectExtent l="0" t="0" r="0" b="0"/>
                <wp:wrapNone/>
                <wp:docPr id="6" name="文本框 6"/>
                <wp:cNvGraphicFramePr/>
                <a:graphic xmlns:a="http://schemas.openxmlformats.org/drawingml/2006/main">
                  <a:graphicData uri="http://schemas.microsoft.com/office/word/2010/wordprocessingShape">
                    <wps:wsp>
                      <wps:cNvSpPr txBox="1"/>
                      <wps:spPr>
                        <a:xfrm>
                          <a:off x="0" y="0"/>
                          <a:ext cx="2341880" cy="5289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A2528" w:rsidRDefault="00CB71DE">
                            <w:pPr>
                              <w:rPr>
                                <w:rFonts w:ascii="微软雅黑" w:eastAsia="微软雅黑" w:hAnsi="微软雅黑" w:cs="微软雅黑"/>
                                <w:b/>
                                <w:bCs/>
                                <w:color w:val="FFFFFF" w:themeColor="background1"/>
                                <w:sz w:val="28"/>
                                <w:szCs w:val="28"/>
                              </w:rPr>
                            </w:pPr>
                            <w:r>
                              <w:rPr>
                                <w:rFonts w:ascii="微软雅黑" w:eastAsia="微软雅黑" w:hAnsi="微软雅黑" w:cs="微软雅黑" w:hint="eastAsia"/>
                                <w:b/>
                                <w:bCs/>
                                <w:color w:val="FFFFFF" w:themeColor="background1"/>
                                <w:sz w:val="28"/>
                                <w:szCs w:val="28"/>
                              </w:rPr>
                              <w:t>求职意向：销售人员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 o:spid="_x0000_s1029" type="#_x0000_t202" style="position:absolute;left:0;text-align:left;margin-left:81.15pt;margin-top:626.25pt;width:184.4pt;height:41.6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" filled="f" stroked="f" strokeweight=".5pt">
                <v:textbox>
                  <w:txbxContent>
                    <w:p w:rsidR="002A2528" w:rsidRDefault="00CB71DE">
                      <w:pPr>
                        <w:rPr>
                          <w:rFonts w:ascii="微软雅黑" w:eastAsia="微软雅黑" w:hAnsi="微软雅黑" w:cs="微软雅黑"/>
                          <w:b/>
                          <w:bCs/>
                          <w:color w:val="FFFFFF" w:themeColor="background1"/>
                          <w:sz w:val="28"/>
                          <w:szCs w:val="28"/>
                        </w:rPr>
                      </w:pPr>
                      <w:r>
                        <w:rPr>
                          <w:rFonts w:ascii="微软雅黑" w:eastAsia="微软雅黑" w:hAnsi="微软雅黑" w:cs="微软雅黑" w:hint="eastAsia"/>
                          <w:b/>
                          <w:bCs/>
                          <w:color w:val="FFFFFF" w:themeColor="background1"/>
                          <w:sz w:val="28"/>
                          <w:szCs w:val="28"/>
                        </w:rPr>
                        <w:t>求职意向：销售人员</w:t>
                      </w:r>
                    </w:p>
                  </w:txbxContent>
                </v:textbox>
              </v:shape>
            </w:pict>
          </mc:Fallback>
        </mc:AlternateContent>
      </w:r>
      <w:r>
        <w:rPr>
          <w:rFonts w:hint="eastAsia"/>
          <w:noProof/>
        </w:rPr>
        <w:drawing>
          <wp:anchor distT="0" distB="0" distL="114300" distR="114300" simplePos="0" relativeHeight="251629056" behindDoc="0" locked="0" layoutInCell="1" allowOverlap="1">
            <wp:simplePos x="0" y="0"/>
            <wp:positionH relativeFrom="column">
              <wp:posOffset>-1155065</wp:posOffset>
            </wp:positionH>
            <wp:positionV relativeFrom="paragraph">
              <wp:posOffset>-975360</wp:posOffset>
            </wp:positionV>
            <wp:extent cx="7606665" cy="10844530"/>
            <wp:effectExtent l="0" t="0" r="13335" b="13970"/>
            <wp:wrapNone/>
            <wp:docPr id="3" name="图片 3"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8"/>
                    <pic:cNvPicPr>
                      <a:picLocks noChangeAspect="1"/>
                    </pic:cNvPicPr>
                  </pic:nvPicPr>
                  <pic:blipFill>
                    <a:blip r:embed="rId5"/>
                    <a:stretch>
                      <a:fillRect/>
                    </a:stretch>
                  </pic:blipFill>
                  <pic:spPr>
                    <a:xfrm>
                      <a:off x="0" y="0"/>
                      <a:ext cx="7606665" cy="10844530"/>
                    </a:xfrm>
                    <a:prstGeom prst="rect">
                      <a:avLst/>
                    </a:prstGeom>
                  </pic:spPr>
                </pic:pic>
              </a:graphicData>
            </a:graphic>
          </wp:anchor>
        </w:drawing>
      </w:r>
      <w:r>
        <w:rPr>
          <w:rFonts w:hint="eastAsia"/>
        </w:rPr>
        <w:t xml:space="preserve">    </w:t>
      </w:r>
    </w:p>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CB71DE">
      <w:r>
        <w:rPr>
          <w:noProof/>
          <w:sz w:val="24"/>
        </w:rPr>
        <w:lastRenderedPageBreak/>
        <w:drawing>
          <wp:anchor distT="0" distB="0" distL="114300" distR="114300" simplePos="0" relativeHeight="251699712" behindDoc="0" locked="0" layoutInCell="1" allowOverlap="1">
            <wp:simplePos x="0" y="0"/>
            <wp:positionH relativeFrom="column">
              <wp:posOffset>-514289</wp:posOffset>
            </wp:positionH>
            <wp:positionV relativeFrom="paragraph">
              <wp:posOffset>-531515</wp:posOffset>
            </wp:positionV>
            <wp:extent cx="1474838" cy="1474838"/>
            <wp:effectExtent l="0" t="0" r="0" b="0"/>
            <wp:wrapNone/>
            <wp:docPr id="2056" name="图片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224   224.jpg"/>
                    <pic:cNvPicPr/>
                  </pic:nvPicPr>
                  <pic:blipFill>
                    <a:blip r:embed="rId6">
                      <a:extLst>
                        <a:ext uri="{28A0092B-C50C-407E-A947-70E740481C1C}">
                          <a14:useLocalDpi xmlns:a14="http://schemas.microsoft.com/office/drawing/2010/main" val="0"/>
                        </a:ext>
                      </a:extLst>
                    </a:blip>
                    <a:stretch>
                      <a:fillRect/>
                    </a:stretch>
                  </pic:blipFill>
                  <pic:spPr>
                    <a:xfrm>
                      <a:off x="0" y="0"/>
                      <a:ext cx="1474838" cy="1474838"/>
                    </a:xfrm>
                    <a:prstGeom prst="rect">
                      <a:avLst/>
                    </a:prstGeom>
                  </pic:spPr>
                </pic:pic>
              </a:graphicData>
            </a:graphic>
            <wp14:sizeRelH relativeFrom="page">
              <wp14:pctWidth>0</wp14:pctWidth>
            </wp14:sizeRelH>
            <wp14:sizeRelV relativeFrom="page">
              <wp14:pctHeight>0</wp14:pctHeight>
            </wp14:sizeRelV>
          </wp:anchor>
        </w:drawing>
      </w:r>
      <w:r>
        <w:rPr>
          <w:noProof/>
          <w:sz w:val="24"/>
        </w:rPr>
        <mc:AlternateContent>
          <mc:Choice Requires="wps">
            <w:drawing>
              <wp:anchor distT="0" distB="0" distL="114300" distR="114300" simplePos="0" relativeHeight="251618816" behindDoc="0" locked="0" layoutInCell="1" allowOverlap="1">
                <wp:simplePos x="0" y="0"/>
                <wp:positionH relativeFrom="column">
                  <wp:posOffset>1475740</wp:posOffset>
                </wp:positionH>
                <wp:positionV relativeFrom="paragraph">
                  <wp:posOffset>1147445</wp:posOffset>
                </wp:positionV>
                <wp:extent cx="170180" cy="170180"/>
                <wp:effectExtent l="0" t="0" r="1270" b="1270"/>
                <wp:wrapNone/>
                <wp:docPr id="40" name="学士帽"/>
                <wp:cNvGraphicFramePr/>
                <a:graphic xmlns:a="http://schemas.openxmlformats.org/drawingml/2006/main">
                  <a:graphicData uri="http://schemas.microsoft.com/office/word/2010/wordprocessingShape">
                    <wps:wsp>
                      <wps:cNvSpPr/>
                      <wps:spPr bwMode="auto">
                        <a:xfrm>
                          <a:off x="2555875" y="1818640"/>
                          <a:ext cx="170180" cy="170180"/>
                        </a:xfrm>
                        <a:custGeom>
                          <a:avLst/>
                          <a:gdLst>
                            <a:gd name="T0" fmla="*/ 1395067 w 3931"/>
                            <a:gd name="T1" fmla="*/ 589725 h 2392"/>
                            <a:gd name="T2" fmla="*/ 928365 w 3931"/>
                            <a:gd name="T3" fmla="*/ 389484 h 2392"/>
                            <a:gd name="T4" fmla="*/ 403040 w 3931"/>
                            <a:gd name="T5" fmla="*/ 589725 h 2392"/>
                            <a:gd name="T6" fmla="*/ 256480 w 3931"/>
                            <a:gd name="T7" fmla="*/ 528782 h 2392"/>
                            <a:gd name="T8" fmla="*/ 256480 w 3931"/>
                            <a:gd name="T9" fmla="*/ 708403 h 2392"/>
                            <a:gd name="T10" fmla="*/ 296326 w 3931"/>
                            <a:gd name="T11" fmla="*/ 763389 h 2392"/>
                            <a:gd name="T12" fmla="*/ 255564 w 3931"/>
                            <a:gd name="T13" fmla="*/ 818375 h 2392"/>
                            <a:gd name="T14" fmla="*/ 299074 w 3931"/>
                            <a:gd name="T15" fmla="*/ 1011742 h 2392"/>
                            <a:gd name="T16" fmla="*/ 170834 w 3931"/>
                            <a:gd name="T17" fmla="*/ 1011742 h 2392"/>
                            <a:gd name="T18" fmla="*/ 214802 w 3931"/>
                            <a:gd name="T19" fmla="*/ 817458 h 2392"/>
                            <a:gd name="T20" fmla="*/ 179078 w 3931"/>
                            <a:gd name="T21" fmla="*/ 763389 h 2392"/>
                            <a:gd name="T22" fmla="*/ 213428 w 3931"/>
                            <a:gd name="T23" fmla="*/ 709777 h 2392"/>
                            <a:gd name="T24" fmla="*/ 213428 w 3931"/>
                            <a:gd name="T25" fmla="*/ 510911 h 2392"/>
                            <a:gd name="T26" fmla="*/ 0 w 3931"/>
                            <a:gd name="T27" fmla="*/ 421559 h 2392"/>
                            <a:gd name="T28" fmla="*/ 938899 w 3931"/>
                            <a:gd name="T29" fmla="*/ 0 h 2392"/>
                            <a:gd name="T30" fmla="*/ 1800397 w 3931"/>
                            <a:gd name="T31" fmla="*/ 427058 h 2392"/>
                            <a:gd name="T32" fmla="*/ 1395067 w 3931"/>
                            <a:gd name="T33" fmla="*/ 589725 h 2392"/>
                            <a:gd name="T34" fmla="*/ 917831 w 3931"/>
                            <a:gd name="T35" fmla="*/ 491208 h 2392"/>
                            <a:gd name="T36" fmla="*/ 1341481 w 3931"/>
                            <a:gd name="T37" fmla="*/ 635088 h 2392"/>
                            <a:gd name="T38" fmla="*/ 1341481 w 3931"/>
                            <a:gd name="T39" fmla="*/ 983791 h 2392"/>
                            <a:gd name="T40" fmla="*/ 896306 w 3931"/>
                            <a:gd name="T41" fmla="*/ 1096054 h 2392"/>
                            <a:gd name="T42" fmla="*/ 503342 w 3931"/>
                            <a:gd name="T43" fmla="*/ 983791 h 2392"/>
                            <a:gd name="T44" fmla="*/ 503342 w 3931"/>
                            <a:gd name="T45" fmla="*/ 635088 h 2392"/>
                            <a:gd name="T46" fmla="*/ 917831 w 3931"/>
                            <a:gd name="T47" fmla="*/ 491208 h 2392"/>
                            <a:gd name="T48" fmla="*/ 912335 w 3931"/>
                            <a:gd name="T49" fmla="*/ 1031904 h 2392"/>
                            <a:gd name="T50" fmla="*/ 1254003 w 3931"/>
                            <a:gd name="T51" fmla="*/ 946675 h 2392"/>
                            <a:gd name="T52" fmla="*/ 912335 w 3931"/>
                            <a:gd name="T53" fmla="*/ 860989 h 2392"/>
                            <a:gd name="T54" fmla="*/ 571126 w 3931"/>
                            <a:gd name="T55" fmla="*/ 946675 h 2392"/>
                            <a:gd name="T56" fmla="*/ 912335 w 3931"/>
                            <a:gd name="T57" fmla="*/ 1031904 h 239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931" h="2392">
                              <a:moveTo>
                                <a:pt x="3046" y="1287"/>
                              </a:moveTo>
                              <a:cubicBezTo>
                                <a:pt x="3046" y="1287"/>
                                <a:pt x="2618" y="850"/>
                                <a:pt x="2027" y="850"/>
                              </a:cubicBezTo>
                              <a:cubicBezTo>
                                <a:pt x="1450" y="850"/>
                                <a:pt x="880" y="1287"/>
                                <a:pt x="880" y="1287"/>
                              </a:cubicBezTo>
                              <a:cubicBezTo>
                                <a:pt x="560" y="1154"/>
                                <a:pt x="560" y="1154"/>
                                <a:pt x="560" y="1154"/>
                              </a:cubicBezTo>
                              <a:cubicBezTo>
                                <a:pt x="560" y="1546"/>
                                <a:pt x="560" y="1546"/>
                                <a:pt x="560" y="1546"/>
                              </a:cubicBezTo>
                              <a:cubicBezTo>
                                <a:pt x="610" y="1563"/>
                                <a:pt x="647" y="1610"/>
                                <a:pt x="647" y="1666"/>
                              </a:cubicBezTo>
                              <a:cubicBezTo>
                                <a:pt x="647" y="1723"/>
                                <a:pt x="609" y="1769"/>
                                <a:pt x="558" y="1786"/>
                              </a:cubicBezTo>
                              <a:cubicBezTo>
                                <a:pt x="653" y="2208"/>
                                <a:pt x="653" y="2208"/>
                                <a:pt x="653" y="2208"/>
                              </a:cubicBezTo>
                              <a:cubicBezTo>
                                <a:pt x="373" y="2208"/>
                                <a:pt x="373" y="2208"/>
                                <a:pt x="373" y="2208"/>
                              </a:cubicBezTo>
                              <a:cubicBezTo>
                                <a:pt x="469" y="1784"/>
                                <a:pt x="469" y="1784"/>
                                <a:pt x="469" y="1784"/>
                              </a:cubicBezTo>
                              <a:cubicBezTo>
                                <a:pt x="423" y="1764"/>
                                <a:pt x="391" y="1719"/>
                                <a:pt x="391" y="1666"/>
                              </a:cubicBezTo>
                              <a:cubicBezTo>
                                <a:pt x="391" y="1614"/>
                                <a:pt x="422" y="1570"/>
                                <a:pt x="466" y="1549"/>
                              </a:cubicBezTo>
                              <a:cubicBezTo>
                                <a:pt x="466" y="1115"/>
                                <a:pt x="466" y="1115"/>
                                <a:pt x="466" y="1115"/>
                              </a:cubicBezTo>
                              <a:cubicBezTo>
                                <a:pt x="0" y="920"/>
                                <a:pt x="0" y="920"/>
                                <a:pt x="0" y="920"/>
                              </a:cubicBezTo>
                              <a:cubicBezTo>
                                <a:pt x="2050" y="0"/>
                                <a:pt x="2050" y="0"/>
                                <a:pt x="2050" y="0"/>
                              </a:cubicBezTo>
                              <a:cubicBezTo>
                                <a:pt x="3931" y="932"/>
                                <a:pt x="3931" y="932"/>
                                <a:pt x="3931" y="932"/>
                              </a:cubicBezTo>
                              <a:lnTo>
                                <a:pt x="3046" y="1287"/>
                              </a:lnTo>
                              <a:close/>
                              <a:moveTo>
                                <a:pt x="2004" y="1072"/>
                              </a:moveTo>
                              <a:cubicBezTo>
                                <a:pt x="2598" y="1072"/>
                                <a:pt x="2929" y="1386"/>
                                <a:pt x="2929" y="1386"/>
                              </a:cubicBezTo>
                              <a:cubicBezTo>
                                <a:pt x="2929" y="2147"/>
                                <a:pt x="2929" y="2147"/>
                                <a:pt x="2929" y="2147"/>
                              </a:cubicBezTo>
                              <a:cubicBezTo>
                                <a:pt x="2929" y="2147"/>
                                <a:pt x="2586" y="2392"/>
                                <a:pt x="1957" y="2392"/>
                              </a:cubicBezTo>
                              <a:cubicBezTo>
                                <a:pt x="1328" y="2392"/>
                                <a:pt x="1099" y="2147"/>
                                <a:pt x="1099" y="2147"/>
                              </a:cubicBezTo>
                              <a:cubicBezTo>
                                <a:pt x="1099" y="1386"/>
                                <a:pt x="1099" y="1386"/>
                                <a:pt x="1099" y="1386"/>
                              </a:cubicBezTo>
                              <a:cubicBezTo>
                                <a:pt x="1099" y="1386"/>
                                <a:pt x="1410" y="1072"/>
                                <a:pt x="2004" y="1072"/>
                              </a:cubicBezTo>
                              <a:close/>
                              <a:moveTo>
                                <a:pt x="1992" y="2252"/>
                              </a:moveTo>
                              <a:cubicBezTo>
                                <a:pt x="2404" y="2252"/>
                                <a:pt x="2738" y="2168"/>
                                <a:pt x="2738" y="2066"/>
                              </a:cubicBezTo>
                              <a:cubicBezTo>
                                <a:pt x="2738" y="1963"/>
                                <a:pt x="2404" y="1879"/>
                                <a:pt x="1992" y="1879"/>
                              </a:cubicBezTo>
                              <a:cubicBezTo>
                                <a:pt x="1581" y="1879"/>
                                <a:pt x="1247" y="1963"/>
                                <a:pt x="1247" y="2066"/>
                              </a:cubicBezTo>
                              <a:cubicBezTo>
                                <a:pt x="1247" y="2168"/>
                                <a:pt x="1581" y="2252"/>
                                <a:pt x="1992" y="2252"/>
                              </a:cubicBezTo>
                              <a:close/>
                            </a:path>
                          </a:pathLst>
                        </a:custGeom>
                        <a:solidFill>
                          <a:srgbClr val="2C4B53"/>
                        </a:solidFill>
                        <a:ln>
                          <a:noFill/>
                        </a:ln>
                      </wps:spPr>
                      <wps:bodyPr anchor="ctr" anchorCtr="1"/>
                    </wps:wsp>
                  </a:graphicData>
                </a:graphic>
              </wp:anchor>
            </w:drawing>
          </mc:Choice>
          <mc:Fallback>
            <w:pict>
              <v:shape w14:anchorId="11062C15" id="学士帽" o:spid="_x0000_s1026" style="position:absolute;left:0;text-align:left;margin-left:116.2pt;margin-top:90.35pt;width:13.4pt;height:13.4pt;z-index:251618816;visibility:visible;mso-wrap-style:square;mso-wrap-distance-left:9pt;mso-wrap-distance-top:0;mso-wrap-distance-right:9pt;mso-wrap-distance-bottom:0;mso-position-horizontal:absolute;mso-position-horizontal-relative:text;mso-position-vertical:absolute;mso-position-vertical-relative:text;v-text-anchor:middle-center" coordsize="3931,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" path="m3046,1287v,,-428,-437,-1019,-437c1450,850,880,1287,880,1287,560,1154,560,1154,560,1154v,392,,392,,392c610,1563,647,1610,647,1666v,57,-38,103,-89,120c653,2208,653,2208,653,2208v-280,,-280,,-280,c469,1784,469,1784,469,1784v-46,-20,-78,-65,-78,-118c391,1614,422,1570,466,1549v,-434,,-434,,-434c,920,,920,,920,2050,,2050,,2050,,3931,932,3931,932,3931,932r-885,355xm2004,1072v594,,925,314,925,314c2929,2147,2929,2147,2929,2147v,,-343,245,-972,245c1328,2392,1099,2147,1099,2147v,-761,,-761,,-761c1099,1386,1410,1072,2004,1072xm1992,2252v412,,746,-84,746,-186c2738,1963,2404,1879,1992,1879v-411,,-745,84,-745,187c1247,2168,1581,2252,1992,2252xe" fillcolor="#2c4b53" stroked="f">
                <v:path arrowok="t" o:connecttype="custom" o:connectlocs="60394938,41956271;40190576,27710028;17448320,41956271;11103477,37620452;11103477,50399675;12828481,54311681;11063821,58223686;12947447,71980875;7395709,71980875;9299162,58158446;7752606,54311681;9239679,50497429;9239679,36349011;0,29992019;40646612,0;77942397,30383249;60394938,41956271;39734541,34947231;58075105,45183644;58075105,69992288;38802685,77979293;21790573,69992288;21790573,45183644;39734541,34947231;39496609,73415311;54288026,67351652;39496609,61255480;24725063,67351652;39496609,73415311" o:connectangles="0,0,0,0,0,0,0,0,0,0,0,0,0,0,0,0,0,0,0,0,0,0,0,0,0,0,0,0,0"/>
              </v:shape>
            </w:pict>
          </mc:Fallback>
        </mc:AlternateContent>
      </w:r>
      <w:r>
        <w:rPr>
          <w:noProof/>
          <w:sz w:val="24"/>
        </w:rPr>
        <mc:AlternateContent>
          <mc:Choice Requires="wps">
            <w:drawing>
              <wp:anchor distT="0" distB="0" distL="114300" distR="114300" simplePos="0" relativeHeight="251622912" behindDoc="0" locked="0" layoutInCell="1" allowOverlap="1">
                <wp:simplePos x="0" y="0"/>
                <wp:positionH relativeFrom="column">
                  <wp:posOffset>1410970</wp:posOffset>
                </wp:positionH>
                <wp:positionV relativeFrom="paragraph">
                  <wp:posOffset>1089025</wp:posOffset>
                </wp:positionV>
                <wp:extent cx="282575" cy="292735"/>
                <wp:effectExtent l="0" t="0" r="3175" b="12065"/>
                <wp:wrapNone/>
                <wp:docPr id="30" name="椭圆 30"/>
                <wp:cNvGraphicFramePr/>
                <a:graphic xmlns:a="http://schemas.openxmlformats.org/drawingml/2006/main">
                  <a:graphicData uri="http://schemas.microsoft.com/office/word/2010/wordprocessingShape">
                    <wps:wsp>
                      <wps:cNvSpPr/>
                      <wps:spPr>
                        <a:xfrm>
                          <a:off x="0" y="0"/>
                          <a:ext cx="282575" cy="29273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A44ABA0" id="椭圆 30" o:spid="_x0000_s1026" style="position:absolute;left:0;text-align:left;margin-left:111.1pt;margin-top:85.75pt;width:22.25pt;height:23.05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" fillcolor="white [3212]" stroked="f" strokeweight="1pt">
                <v:stroke joinstyle="miter"/>
              </v:oval>
            </w:pict>
          </mc:Fallback>
        </mc:AlternateContent>
      </w:r>
      <w:r>
        <w:rPr>
          <w:noProof/>
          <w:sz w:val="24"/>
        </w:rPr>
        <mc:AlternateContent>
          <mc:Choice Requires="wps">
            <w:drawing>
              <wp:anchor distT="0" distB="0" distL="114300" distR="114300" simplePos="0" relativeHeight="251627008" behindDoc="0" locked="0" layoutInCell="1" allowOverlap="1">
                <wp:simplePos x="0" y="0"/>
                <wp:positionH relativeFrom="column">
                  <wp:posOffset>1711960</wp:posOffset>
                </wp:positionH>
                <wp:positionV relativeFrom="paragraph">
                  <wp:posOffset>990600</wp:posOffset>
                </wp:positionV>
                <wp:extent cx="1213485" cy="40132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213485" cy="401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A2528" w:rsidRDefault="00CB71DE">
                            <w:pPr>
                              <w:rPr>
                                <w:rFonts w:ascii="微软雅黑" w:eastAsia="微软雅黑" w:hAnsi="微软雅黑" w:cs="微软雅黑"/>
                                <w:b/>
                                <w:bCs/>
                                <w:color w:val="FFFFFF" w:themeColor="background1"/>
                                <w:sz w:val="28"/>
                                <w:szCs w:val="28"/>
                              </w:rPr>
                            </w:pPr>
                            <w:r>
                              <w:rPr>
                                <w:rFonts w:ascii="微软雅黑" w:eastAsia="微软雅黑" w:hAnsi="微软雅黑" w:cs="微软雅黑" w:hint="eastAsia"/>
                                <w:b/>
                                <w:bCs/>
                                <w:color w:val="FFFFFF" w:themeColor="background1"/>
                                <w:sz w:val="28"/>
                                <w:szCs w:val="28"/>
                              </w:rPr>
                              <w:t>教</w:t>
                            </w:r>
                            <w:r>
                              <w:rPr>
                                <w:rFonts w:ascii="微软雅黑" w:eastAsia="微软雅黑" w:hAnsi="微软雅黑" w:cs="微软雅黑" w:hint="eastAsia"/>
                                <w:b/>
                                <w:bCs/>
                                <w:color w:val="FFFFFF" w:themeColor="background1"/>
                                <w:sz w:val="28"/>
                                <w:szCs w:val="28"/>
                              </w:rPr>
                              <w:t xml:space="preserve"> </w:t>
                            </w:r>
                            <w:r>
                              <w:rPr>
                                <w:rFonts w:ascii="微软雅黑" w:eastAsia="微软雅黑" w:hAnsi="微软雅黑" w:cs="微软雅黑" w:hint="eastAsia"/>
                                <w:b/>
                                <w:bCs/>
                                <w:color w:val="FFFFFF" w:themeColor="background1"/>
                                <w:sz w:val="28"/>
                                <w:szCs w:val="28"/>
                              </w:rPr>
                              <w:t>育</w:t>
                            </w:r>
                            <w:r>
                              <w:rPr>
                                <w:rFonts w:ascii="微软雅黑" w:eastAsia="微软雅黑" w:hAnsi="微软雅黑" w:cs="微软雅黑" w:hint="eastAsia"/>
                                <w:b/>
                                <w:bCs/>
                                <w:color w:val="FFFFFF" w:themeColor="background1"/>
                                <w:sz w:val="28"/>
                                <w:szCs w:val="28"/>
                              </w:rPr>
                              <w:t xml:space="preserve"> </w:t>
                            </w:r>
                            <w:r>
                              <w:rPr>
                                <w:rFonts w:ascii="微软雅黑" w:eastAsia="微软雅黑" w:hAnsi="微软雅黑" w:cs="微软雅黑" w:hint="eastAsia"/>
                                <w:b/>
                                <w:bCs/>
                                <w:color w:val="FFFFFF" w:themeColor="background1"/>
                                <w:sz w:val="28"/>
                                <w:szCs w:val="28"/>
                              </w:rPr>
                              <w:t>背</w:t>
                            </w:r>
                            <w:r>
                              <w:rPr>
                                <w:rFonts w:ascii="微软雅黑" w:eastAsia="微软雅黑" w:hAnsi="微软雅黑" w:cs="微软雅黑" w:hint="eastAsia"/>
                                <w:b/>
                                <w:bCs/>
                                <w:color w:val="FFFFFF" w:themeColor="background1"/>
                                <w:sz w:val="28"/>
                                <w:szCs w:val="28"/>
                              </w:rPr>
                              <w:t xml:space="preserve"> </w:t>
                            </w:r>
                            <w:r>
                              <w:rPr>
                                <w:rFonts w:ascii="微软雅黑" w:eastAsia="微软雅黑" w:hAnsi="微软雅黑" w:cs="微软雅黑" w:hint="eastAsia"/>
                                <w:b/>
                                <w:bCs/>
                                <w:color w:val="FFFFFF" w:themeColor="background1"/>
                                <w:sz w:val="28"/>
                                <w:szCs w:val="28"/>
                              </w:rPr>
                              <w:t>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6" o:spid="_x0000_s1030" type="#_x0000_t202" style="position:absolute;left:0;text-align:left;margin-left:134.8pt;margin-top:78pt;width:95.55pt;height:31.6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" filled="f" stroked="f" strokeweight=".5pt">
                <v:textbox>
                  <w:txbxContent>
                    <w:p w:rsidR="002A2528" w:rsidRDefault="00CB71DE">
                      <w:pPr>
                        <w:rPr>
                          <w:rFonts w:ascii="微软雅黑" w:eastAsia="微软雅黑" w:hAnsi="微软雅黑" w:cs="微软雅黑"/>
                          <w:b/>
                          <w:bCs/>
                          <w:color w:val="FFFFFF" w:themeColor="background1"/>
                          <w:sz w:val="28"/>
                          <w:szCs w:val="28"/>
                        </w:rPr>
                      </w:pPr>
                      <w:r>
                        <w:rPr>
                          <w:rFonts w:ascii="微软雅黑" w:eastAsia="微软雅黑" w:hAnsi="微软雅黑" w:cs="微软雅黑" w:hint="eastAsia"/>
                          <w:b/>
                          <w:bCs/>
                          <w:color w:val="FFFFFF" w:themeColor="background1"/>
                          <w:sz w:val="28"/>
                          <w:szCs w:val="28"/>
                        </w:rPr>
                        <w:t>教</w:t>
                      </w:r>
                      <w:r>
                        <w:rPr>
                          <w:rFonts w:ascii="微软雅黑" w:eastAsia="微软雅黑" w:hAnsi="微软雅黑" w:cs="微软雅黑" w:hint="eastAsia"/>
                          <w:b/>
                          <w:bCs/>
                          <w:color w:val="FFFFFF" w:themeColor="background1"/>
                          <w:sz w:val="28"/>
                          <w:szCs w:val="28"/>
                        </w:rPr>
                        <w:t xml:space="preserve"> </w:t>
                      </w:r>
                      <w:r>
                        <w:rPr>
                          <w:rFonts w:ascii="微软雅黑" w:eastAsia="微软雅黑" w:hAnsi="微软雅黑" w:cs="微软雅黑" w:hint="eastAsia"/>
                          <w:b/>
                          <w:bCs/>
                          <w:color w:val="FFFFFF" w:themeColor="background1"/>
                          <w:sz w:val="28"/>
                          <w:szCs w:val="28"/>
                        </w:rPr>
                        <w:t>育</w:t>
                      </w:r>
                      <w:r>
                        <w:rPr>
                          <w:rFonts w:ascii="微软雅黑" w:eastAsia="微软雅黑" w:hAnsi="微软雅黑" w:cs="微软雅黑" w:hint="eastAsia"/>
                          <w:b/>
                          <w:bCs/>
                          <w:color w:val="FFFFFF" w:themeColor="background1"/>
                          <w:sz w:val="28"/>
                          <w:szCs w:val="28"/>
                        </w:rPr>
                        <w:t xml:space="preserve"> </w:t>
                      </w:r>
                      <w:r>
                        <w:rPr>
                          <w:rFonts w:ascii="微软雅黑" w:eastAsia="微软雅黑" w:hAnsi="微软雅黑" w:cs="微软雅黑" w:hint="eastAsia"/>
                          <w:b/>
                          <w:bCs/>
                          <w:color w:val="FFFFFF" w:themeColor="background1"/>
                          <w:sz w:val="28"/>
                          <w:szCs w:val="28"/>
                        </w:rPr>
                        <w:t>背</w:t>
                      </w:r>
                      <w:r>
                        <w:rPr>
                          <w:rFonts w:ascii="微软雅黑" w:eastAsia="微软雅黑" w:hAnsi="微软雅黑" w:cs="微软雅黑" w:hint="eastAsia"/>
                          <w:b/>
                          <w:bCs/>
                          <w:color w:val="FFFFFF" w:themeColor="background1"/>
                          <w:sz w:val="28"/>
                          <w:szCs w:val="28"/>
                        </w:rPr>
                        <w:t xml:space="preserve"> </w:t>
                      </w:r>
                      <w:r>
                        <w:rPr>
                          <w:rFonts w:ascii="微软雅黑" w:eastAsia="微软雅黑" w:hAnsi="微软雅黑" w:cs="微软雅黑" w:hint="eastAsia"/>
                          <w:b/>
                          <w:bCs/>
                          <w:color w:val="FFFFFF" w:themeColor="background1"/>
                          <w:sz w:val="28"/>
                          <w:szCs w:val="28"/>
                        </w:rPr>
                        <w:t>景</w:t>
                      </w:r>
                    </w:p>
                  </w:txbxContent>
                </v:textbox>
              </v:shape>
            </w:pict>
          </mc:Fallback>
        </mc:AlternateContent>
      </w:r>
      <w:r>
        <w:rPr>
          <w:noProof/>
          <w:sz w:val="24"/>
        </w:rPr>
        <mc:AlternateContent>
          <mc:Choice Requires="wps">
            <w:drawing>
              <wp:anchor distT="0" distB="0" distL="114300" distR="114300" simplePos="0" relativeHeight="251629056" behindDoc="0" locked="0" layoutInCell="1" allowOverlap="1">
                <wp:simplePos x="0" y="0"/>
                <wp:positionH relativeFrom="column">
                  <wp:posOffset>1490345</wp:posOffset>
                </wp:positionH>
                <wp:positionV relativeFrom="paragraph">
                  <wp:posOffset>1104900</wp:posOffset>
                </wp:positionV>
                <wp:extent cx="1383665" cy="269240"/>
                <wp:effectExtent l="0" t="0" r="6985" b="16510"/>
                <wp:wrapNone/>
                <wp:docPr id="32" name=" 219"/>
                <wp:cNvGraphicFramePr/>
                <a:graphic xmlns:a="http://schemas.openxmlformats.org/drawingml/2006/main">
                  <a:graphicData uri="http://schemas.microsoft.com/office/word/2010/wordprocessingShape">
                    <wps:wsp>
                      <wps:cNvSpPr/>
                      <wps:spPr>
                        <a:xfrm>
                          <a:off x="0" y="0"/>
                          <a:ext cx="1383665" cy="269240"/>
                        </a:xfrm>
                        <a:prstGeom prst="roundRect">
                          <a:avLst>
                            <a:gd name="adj" fmla="val 50000"/>
                          </a:avLst>
                        </a:prstGeom>
                        <a:solidFill>
                          <a:srgbClr val="2C4B53">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roundrect w14:anchorId="6518E95D" id=" 219" o:spid="_x0000_s1026" style="position:absolute;left:0;text-align:left;margin-left:117.35pt;margin-top:87pt;width:108.95pt;height:21.2pt;z-index:251629056;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" fillcolor="#2c4b53" stroked="f" strokeweight="1pt">
                <v:fill opacity="52428f"/>
                <v:stroke joinstyle="miter"/>
              </v:roundrect>
            </w:pict>
          </mc:Fallback>
        </mc:AlternateContent>
      </w:r>
      <w:r>
        <w:rPr>
          <w:noProof/>
          <w:sz w:val="24"/>
        </w:rPr>
        <mc:AlternateContent>
          <mc:Choice Requires="wps">
            <w:drawing>
              <wp:anchor distT="0" distB="0" distL="114300" distR="114300" simplePos="0" relativeHeight="251631104" behindDoc="0" locked="0" layoutInCell="1" allowOverlap="1">
                <wp:simplePos x="0" y="0"/>
                <wp:positionH relativeFrom="column">
                  <wp:posOffset>1249680</wp:posOffset>
                </wp:positionH>
                <wp:positionV relativeFrom="paragraph">
                  <wp:posOffset>1576070</wp:posOffset>
                </wp:positionV>
                <wp:extent cx="5043170" cy="1128395"/>
                <wp:effectExtent l="0" t="0" r="0" b="0"/>
                <wp:wrapNone/>
                <wp:docPr id="38" name="文本框 38"/>
                <wp:cNvGraphicFramePr/>
                <a:graphic xmlns:a="http://schemas.openxmlformats.org/drawingml/2006/main">
                  <a:graphicData uri="http://schemas.microsoft.com/office/word/2010/wordprocessingShape">
                    <wps:wsp>
                      <wps:cNvSpPr txBox="1"/>
                      <wps:spPr>
                        <a:xfrm>
                          <a:off x="2336800" y="2305685"/>
                          <a:ext cx="5043170" cy="1128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A2528" w:rsidRDefault="00CB71DE">
                            <w:pPr>
                              <w:spacing w:line="400" w:lineRule="exact"/>
                              <w:rPr>
                                <w:rFonts w:ascii="微软雅黑" w:eastAsia="微软雅黑" w:hAnsi="微软雅黑" w:cs="微软雅黑"/>
                                <w:sz w:val="24"/>
                              </w:rPr>
                            </w:pPr>
                            <w:r>
                              <w:rPr>
                                <w:rFonts w:ascii="微软雅黑" w:eastAsia="微软雅黑" w:hAnsi="微软雅黑" w:cs="微软雅黑" w:hint="eastAsia"/>
                                <w:sz w:val="24"/>
                              </w:rPr>
                              <w:t xml:space="preserve">2008.09-2012.06           </w:t>
                            </w:r>
                            <w:r>
                              <w:rPr>
                                <w:rFonts w:ascii="微软雅黑" w:eastAsia="微软雅黑" w:hAnsi="微软雅黑" w:cs="微软雅黑" w:hint="eastAsia"/>
                                <w:sz w:val="24"/>
                              </w:rPr>
                              <w:t>深圳大学（本科）</w:t>
                            </w:r>
                            <w:r>
                              <w:rPr>
                                <w:rFonts w:ascii="微软雅黑" w:eastAsia="微软雅黑" w:hAnsi="微软雅黑" w:cs="微软雅黑" w:hint="eastAsia"/>
                                <w:sz w:val="24"/>
                              </w:rPr>
                              <w:t xml:space="preserve">          </w:t>
                            </w:r>
                            <w:r>
                              <w:rPr>
                                <w:rFonts w:ascii="微软雅黑" w:eastAsia="微软雅黑" w:hAnsi="微软雅黑" w:cs="微软雅黑" w:hint="eastAsia"/>
                                <w:sz w:val="24"/>
                              </w:rPr>
                              <w:t>工商管理</w:t>
                            </w:r>
                          </w:p>
                          <w:p w:rsidR="002A2528" w:rsidRDefault="00CB71DE">
                            <w:pPr>
                              <w:spacing w:line="400" w:lineRule="exact"/>
                              <w:rPr>
                                <w:rFonts w:ascii="微软雅黑" w:eastAsia="微软雅黑" w:hAnsi="微软雅黑" w:cs="微软雅黑"/>
                                <w:sz w:val="24"/>
                              </w:rPr>
                            </w:pPr>
                            <w:r>
                              <w:rPr>
                                <w:rFonts w:ascii="微软雅黑" w:eastAsia="微软雅黑" w:hAnsi="微软雅黑" w:cs="微软雅黑" w:hint="eastAsia"/>
                                <w:sz w:val="24"/>
                              </w:rPr>
                              <w:t>主修课程：管理经济学、公共关系学、现代人力资源管理、市场营销学、项目管理、组织行为学、金融学、统计学、经济法概论、财务会计学、国际贸易理论、国际贸易实务等。</w:t>
                            </w:r>
                          </w:p>
                          <w:p w:rsidR="002A2528" w:rsidRDefault="002A252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8" o:spid="_x0000_s1031" type="#_x0000_t202" style="position:absolute;left:0;text-align:left;margin-left:98.4pt;margin-top:124.1pt;width:397.1pt;height:88.85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" filled="f" stroked="f" strokeweight=".5pt">
                <v:textbox>
                  <w:txbxContent>
                    <w:p w:rsidR="002A2528" w:rsidRDefault="00CB71DE">
                      <w:pPr>
                        <w:spacing w:line="400" w:lineRule="exact"/>
                        <w:rPr>
                          <w:rFonts w:ascii="微软雅黑" w:eastAsia="微软雅黑" w:hAnsi="微软雅黑" w:cs="微软雅黑"/>
                          <w:sz w:val="24"/>
                        </w:rPr>
                      </w:pPr>
                      <w:r>
                        <w:rPr>
                          <w:rFonts w:ascii="微软雅黑" w:eastAsia="微软雅黑" w:hAnsi="微软雅黑" w:cs="微软雅黑" w:hint="eastAsia"/>
                          <w:sz w:val="24"/>
                        </w:rPr>
                        <w:t xml:space="preserve">2008.09-2012.06           </w:t>
                      </w:r>
                      <w:r>
                        <w:rPr>
                          <w:rFonts w:ascii="微软雅黑" w:eastAsia="微软雅黑" w:hAnsi="微软雅黑" w:cs="微软雅黑" w:hint="eastAsia"/>
                          <w:sz w:val="24"/>
                        </w:rPr>
                        <w:t>深圳大学（本科）</w:t>
                      </w:r>
                      <w:r>
                        <w:rPr>
                          <w:rFonts w:ascii="微软雅黑" w:eastAsia="微软雅黑" w:hAnsi="微软雅黑" w:cs="微软雅黑" w:hint="eastAsia"/>
                          <w:sz w:val="24"/>
                        </w:rPr>
                        <w:t xml:space="preserve">          </w:t>
                      </w:r>
                      <w:r>
                        <w:rPr>
                          <w:rFonts w:ascii="微软雅黑" w:eastAsia="微软雅黑" w:hAnsi="微软雅黑" w:cs="微软雅黑" w:hint="eastAsia"/>
                          <w:sz w:val="24"/>
                        </w:rPr>
                        <w:t>工商管理</w:t>
                      </w:r>
                    </w:p>
                    <w:p w:rsidR="002A2528" w:rsidRDefault="00CB71DE">
                      <w:pPr>
                        <w:spacing w:line="400" w:lineRule="exact"/>
                        <w:rPr>
                          <w:rFonts w:ascii="微软雅黑" w:eastAsia="微软雅黑" w:hAnsi="微软雅黑" w:cs="微软雅黑"/>
                          <w:sz w:val="24"/>
                        </w:rPr>
                      </w:pPr>
                      <w:r>
                        <w:rPr>
                          <w:rFonts w:ascii="微软雅黑" w:eastAsia="微软雅黑" w:hAnsi="微软雅黑" w:cs="微软雅黑" w:hint="eastAsia"/>
                          <w:sz w:val="24"/>
                        </w:rPr>
                        <w:t>主修课程：管理经济学、公共关系学、现代人力资源管理、市场营销学、项目管理、组织行为学、金融学、统计学、经济法概论、财务会计学、国际贸易理论、国际贸易实务等。</w:t>
                      </w:r>
                    </w:p>
                    <w:p w:rsidR="002A2528" w:rsidRDefault="002A2528"/>
                  </w:txbxContent>
                </v:textbox>
              </v:shape>
            </w:pict>
          </mc:Fallback>
        </mc:AlternateContent>
      </w:r>
      <w:r>
        <w:rPr>
          <w:noProof/>
          <w:sz w:val="24"/>
        </w:rPr>
        <mc:AlternateContent>
          <mc:Choice Requires="wps">
            <w:drawing>
              <wp:anchor distT="0" distB="0" distL="114300" distR="114300" simplePos="0" relativeHeight="251633152" behindDoc="0" locked="0" layoutInCell="1" allowOverlap="1">
                <wp:simplePos x="0" y="0"/>
                <wp:positionH relativeFrom="column">
                  <wp:posOffset>1405255</wp:posOffset>
                </wp:positionH>
                <wp:positionV relativeFrom="paragraph">
                  <wp:posOffset>3221990</wp:posOffset>
                </wp:positionV>
                <wp:extent cx="282575" cy="292735"/>
                <wp:effectExtent l="0" t="0" r="3175" b="12065"/>
                <wp:wrapNone/>
                <wp:docPr id="31" name="椭圆 31"/>
                <wp:cNvGraphicFramePr/>
                <a:graphic xmlns:a="http://schemas.openxmlformats.org/drawingml/2006/main">
                  <a:graphicData uri="http://schemas.microsoft.com/office/word/2010/wordprocessingShape">
                    <wps:wsp>
                      <wps:cNvSpPr/>
                      <wps:spPr>
                        <a:xfrm>
                          <a:off x="0" y="0"/>
                          <a:ext cx="282575" cy="29273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BCEC34B" id="椭圆 31" o:spid="_x0000_s1026" style="position:absolute;left:0;text-align:left;margin-left:110.65pt;margin-top:253.7pt;width:22.25pt;height:23.05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" fillcolor="white [3212]" stroked="f" strokeweight="1pt">
                <v:stroke joinstyle="miter"/>
              </v:oval>
            </w:pict>
          </mc:Fallback>
        </mc:AlternateContent>
      </w:r>
      <w:r>
        <w:rPr>
          <w:noProof/>
          <w:sz w:val="24"/>
        </w:rPr>
        <mc:AlternateContent>
          <mc:Choice Requires="wps">
            <w:drawing>
              <wp:anchor distT="0" distB="0" distL="114300" distR="114300" simplePos="0" relativeHeight="251616768" behindDoc="0" locked="0" layoutInCell="1" allowOverlap="1">
                <wp:simplePos x="0" y="0"/>
                <wp:positionH relativeFrom="column">
                  <wp:posOffset>1467485</wp:posOffset>
                </wp:positionH>
                <wp:positionV relativeFrom="paragraph">
                  <wp:posOffset>3311525</wp:posOffset>
                </wp:positionV>
                <wp:extent cx="170180" cy="135255"/>
                <wp:effectExtent l="0" t="0" r="1270" b="17145"/>
                <wp:wrapNone/>
                <wp:docPr id="41" name="公文包"/>
                <wp:cNvGraphicFramePr/>
                <a:graphic xmlns:a="http://schemas.openxmlformats.org/drawingml/2006/main">
                  <a:graphicData uri="http://schemas.microsoft.com/office/word/2010/wordprocessingShape">
                    <wps:wsp>
                      <wps:cNvSpPr/>
                      <wps:spPr>
                        <a:xfrm>
                          <a:off x="2564765" y="3600450"/>
                          <a:ext cx="170180" cy="135255"/>
                        </a:xfrm>
                        <a:custGeom>
                          <a:avLst/>
                          <a:gdLst>
                            <a:gd name="connsiteX0" fmla="*/ 3261356 w 3261356"/>
                            <a:gd name="connsiteY0" fmla="*/ 1385789 h 2766950"/>
                            <a:gd name="connsiteX1" fmla="*/ 3261356 w 3261356"/>
                            <a:gd name="connsiteY1" fmla="*/ 2634211 h 2766950"/>
                            <a:gd name="connsiteX2" fmla="*/ 3259675 w 3261356"/>
                            <a:gd name="connsiteY2" fmla="*/ 2649333 h 2766950"/>
                            <a:gd name="connsiteX3" fmla="*/ 3256313 w 3261356"/>
                            <a:gd name="connsiteY3" fmla="*/ 2662775 h 2766950"/>
                            <a:gd name="connsiteX4" fmla="*/ 3252951 w 3261356"/>
                            <a:gd name="connsiteY4" fmla="*/ 2674537 h 2766950"/>
                            <a:gd name="connsiteX5" fmla="*/ 3244545 w 3261356"/>
                            <a:gd name="connsiteY5" fmla="*/ 2686298 h 2766950"/>
                            <a:gd name="connsiteX6" fmla="*/ 3237821 w 3261356"/>
                            <a:gd name="connsiteY6" fmla="*/ 2698060 h 2766950"/>
                            <a:gd name="connsiteX7" fmla="*/ 3229415 w 3261356"/>
                            <a:gd name="connsiteY7" fmla="*/ 2709822 h 2766950"/>
                            <a:gd name="connsiteX8" fmla="*/ 3217647 w 3261356"/>
                            <a:gd name="connsiteY8" fmla="*/ 2719903 h 2766950"/>
                            <a:gd name="connsiteX9" fmla="*/ 3202517 w 3261356"/>
                            <a:gd name="connsiteY9" fmla="*/ 2729985 h 2766950"/>
                            <a:gd name="connsiteX10" fmla="*/ 3175619 w 3261356"/>
                            <a:gd name="connsiteY10" fmla="*/ 2746787 h 2766950"/>
                            <a:gd name="connsiteX11" fmla="*/ 3141997 w 3261356"/>
                            <a:gd name="connsiteY11" fmla="*/ 2758549 h 2766950"/>
                            <a:gd name="connsiteX12" fmla="*/ 3105013 w 3261356"/>
                            <a:gd name="connsiteY12" fmla="*/ 2765270 h 2766950"/>
                            <a:gd name="connsiteX13" fmla="*/ 3066347 w 3261356"/>
                            <a:gd name="connsiteY13" fmla="*/ 2766950 h 2766950"/>
                            <a:gd name="connsiteX14" fmla="*/ 196690 w 3261356"/>
                            <a:gd name="connsiteY14" fmla="*/ 2766950 h 2766950"/>
                            <a:gd name="connsiteX15" fmla="*/ 158024 w 3261356"/>
                            <a:gd name="connsiteY15" fmla="*/ 2765270 h 2766950"/>
                            <a:gd name="connsiteX16" fmla="*/ 121040 w 3261356"/>
                            <a:gd name="connsiteY16" fmla="*/ 2758549 h 2766950"/>
                            <a:gd name="connsiteX17" fmla="*/ 87418 w 3261356"/>
                            <a:gd name="connsiteY17" fmla="*/ 2746787 h 2766950"/>
                            <a:gd name="connsiteX18" fmla="*/ 57158 w 3261356"/>
                            <a:gd name="connsiteY18" fmla="*/ 2729985 h 2766950"/>
                            <a:gd name="connsiteX19" fmla="*/ 47071 w 3261356"/>
                            <a:gd name="connsiteY19" fmla="*/ 2719903 h 2766950"/>
                            <a:gd name="connsiteX20" fmla="*/ 35303 w 3261356"/>
                            <a:gd name="connsiteY20" fmla="*/ 2709822 h 2766950"/>
                            <a:gd name="connsiteX21" fmla="*/ 25217 w 3261356"/>
                            <a:gd name="connsiteY21" fmla="*/ 2698060 h 2766950"/>
                            <a:gd name="connsiteX22" fmla="*/ 16811 w 3261356"/>
                            <a:gd name="connsiteY22" fmla="*/ 2686298 h 2766950"/>
                            <a:gd name="connsiteX23" fmla="*/ 8405 w 3261356"/>
                            <a:gd name="connsiteY23" fmla="*/ 2674537 h 2766950"/>
                            <a:gd name="connsiteX24" fmla="*/ 5043 w 3261356"/>
                            <a:gd name="connsiteY24" fmla="*/ 2662775 h 2766950"/>
                            <a:gd name="connsiteX25" fmla="*/ 1681 w 3261356"/>
                            <a:gd name="connsiteY25" fmla="*/ 2649333 h 2766950"/>
                            <a:gd name="connsiteX26" fmla="*/ 0 w 3261356"/>
                            <a:gd name="connsiteY26" fmla="*/ 2634211 h 2766950"/>
                            <a:gd name="connsiteX27" fmla="*/ 0 w 3261356"/>
                            <a:gd name="connsiteY27" fmla="*/ 1389150 h 2766950"/>
                            <a:gd name="connsiteX28" fmla="*/ 196690 w 3261356"/>
                            <a:gd name="connsiteY28" fmla="*/ 1441237 h 2766950"/>
                            <a:gd name="connsiteX29" fmla="*/ 406829 w 3261356"/>
                            <a:gd name="connsiteY29" fmla="*/ 1495005 h 2766950"/>
                            <a:gd name="connsiteX30" fmla="*/ 660677 w 3261356"/>
                            <a:gd name="connsiteY30" fmla="*/ 1555494 h 2766950"/>
                            <a:gd name="connsiteX31" fmla="*/ 795165 w 3261356"/>
                            <a:gd name="connsiteY31" fmla="*/ 1589099 h 2766950"/>
                            <a:gd name="connsiteX32" fmla="*/ 933017 w 3261356"/>
                            <a:gd name="connsiteY32" fmla="*/ 1619343 h 2766950"/>
                            <a:gd name="connsiteX33" fmla="*/ 1067506 w 3261356"/>
                            <a:gd name="connsiteY33" fmla="*/ 1646227 h 2766950"/>
                            <a:gd name="connsiteX34" fmla="*/ 1200314 w 3261356"/>
                            <a:gd name="connsiteY34" fmla="*/ 1671431 h 2766950"/>
                            <a:gd name="connsiteX35" fmla="*/ 1326397 w 3261356"/>
                            <a:gd name="connsiteY35" fmla="*/ 1693274 h 2766950"/>
                            <a:gd name="connsiteX36" fmla="*/ 1442394 w 3261356"/>
                            <a:gd name="connsiteY36" fmla="*/ 1708396 h 2766950"/>
                            <a:gd name="connsiteX37" fmla="*/ 1544942 w 3261356"/>
                            <a:gd name="connsiteY37" fmla="*/ 1720158 h 2766950"/>
                            <a:gd name="connsiteX38" fmla="*/ 1588650 w 3261356"/>
                            <a:gd name="connsiteY38" fmla="*/ 1723518 h 2766950"/>
                            <a:gd name="connsiteX39" fmla="*/ 1630678 w 3261356"/>
                            <a:gd name="connsiteY39" fmla="*/ 1725199 h 2766950"/>
                            <a:gd name="connsiteX40" fmla="*/ 1672706 w 3261356"/>
                            <a:gd name="connsiteY40" fmla="*/ 1723518 h 2766950"/>
                            <a:gd name="connsiteX41" fmla="*/ 1719777 w 3261356"/>
                            <a:gd name="connsiteY41" fmla="*/ 1720158 h 2766950"/>
                            <a:gd name="connsiteX42" fmla="*/ 1820644 w 3261356"/>
                            <a:gd name="connsiteY42" fmla="*/ 1708396 h 2766950"/>
                            <a:gd name="connsiteX43" fmla="*/ 1934959 w 3261356"/>
                            <a:gd name="connsiteY43" fmla="*/ 1693274 h 2766950"/>
                            <a:gd name="connsiteX44" fmla="*/ 2061043 w 3261356"/>
                            <a:gd name="connsiteY44" fmla="*/ 1671431 h 2766950"/>
                            <a:gd name="connsiteX45" fmla="*/ 2193850 w 3261356"/>
                            <a:gd name="connsiteY45" fmla="*/ 1646227 h 2766950"/>
                            <a:gd name="connsiteX46" fmla="*/ 2330020 w 3261356"/>
                            <a:gd name="connsiteY46" fmla="*/ 1615983 h 2766950"/>
                            <a:gd name="connsiteX47" fmla="*/ 2466190 w 3261356"/>
                            <a:gd name="connsiteY47" fmla="*/ 1585738 h 2766950"/>
                            <a:gd name="connsiteX48" fmla="*/ 2602360 w 3261356"/>
                            <a:gd name="connsiteY48" fmla="*/ 1553814 h 2766950"/>
                            <a:gd name="connsiteX49" fmla="*/ 2854527 w 3261356"/>
                            <a:gd name="connsiteY49" fmla="*/ 1493325 h 2766950"/>
                            <a:gd name="connsiteX50" fmla="*/ 3066347 w 3261356"/>
                            <a:gd name="connsiteY50" fmla="*/ 1437877 h 2766950"/>
                            <a:gd name="connsiteX51" fmla="*/ 1508607 w 3261356"/>
                            <a:gd name="connsiteY51" fmla="*/ 1206475 h 2766950"/>
                            <a:gd name="connsiteX52" fmla="*/ 1417230 w 3261356"/>
                            <a:gd name="connsiteY52" fmla="*/ 1297852 h 2766950"/>
                            <a:gd name="connsiteX53" fmla="*/ 1417230 w 3261356"/>
                            <a:gd name="connsiteY53" fmla="*/ 1314415 h 2766950"/>
                            <a:gd name="connsiteX54" fmla="*/ 1508607 w 3261356"/>
                            <a:gd name="connsiteY54" fmla="*/ 1405791 h 2766950"/>
                            <a:gd name="connsiteX55" fmla="*/ 1752750 w 3261356"/>
                            <a:gd name="connsiteY55" fmla="*/ 1405791 h 2766950"/>
                            <a:gd name="connsiteX56" fmla="*/ 1844126 w 3261356"/>
                            <a:gd name="connsiteY56" fmla="*/ 1314415 h 2766950"/>
                            <a:gd name="connsiteX57" fmla="*/ 1844126 w 3261356"/>
                            <a:gd name="connsiteY57" fmla="*/ 1297852 h 2766950"/>
                            <a:gd name="connsiteX58" fmla="*/ 1752750 w 3261356"/>
                            <a:gd name="connsiteY58" fmla="*/ 1206475 h 2766950"/>
                            <a:gd name="connsiteX59" fmla="*/ 1630678 w 3261356"/>
                            <a:gd name="connsiteY59" fmla="*/ 174304 h 2766950"/>
                            <a:gd name="connsiteX60" fmla="*/ 1114624 w 3261356"/>
                            <a:gd name="connsiteY60" fmla="*/ 469036 h 2766950"/>
                            <a:gd name="connsiteX61" fmla="*/ 1111230 w 3261356"/>
                            <a:gd name="connsiteY61" fmla="*/ 492633 h 2766950"/>
                            <a:gd name="connsiteX62" fmla="*/ 2150126 w 3261356"/>
                            <a:gd name="connsiteY62" fmla="*/ 492633 h 2766950"/>
                            <a:gd name="connsiteX63" fmla="*/ 2146731 w 3261356"/>
                            <a:gd name="connsiteY63" fmla="*/ 469036 h 2766950"/>
                            <a:gd name="connsiteX64" fmla="*/ 1630678 w 3261356"/>
                            <a:gd name="connsiteY64" fmla="*/ 174304 h 2766950"/>
                            <a:gd name="connsiteX65" fmla="*/ 1630678 w 3261356"/>
                            <a:gd name="connsiteY65" fmla="*/ 0 h 2766950"/>
                            <a:gd name="connsiteX66" fmla="*/ 2269992 w 3261356"/>
                            <a:gd name="connsiteY66" fmla="*/ 488510 h 2766950"/>
                            <a:gd name="connsiteX67" fmla="*/ 2270238 w 3261356"/>
                            <a:gd name="connsiteY67" fmla="*/ 492633 h 2766950"/>
                            <a:gd name="connsiteX68" fmla="*/ 3066347 w 3261356"/>
                            <a:gd name="connsiteY68" fmla="*/ 492633 h 2766950"/>
                            <a:gd name="connsiteX69" fmla="*/ 3105012 w 3261356"/>
                            <a:gd name="connsiteY69" fmla="*/ 494313 h 2766950"/>
                            <a:gd name="connsiteX70" fmla="*/ 3141998 w 3261356"/>
                            <a:gd name="connsiteY70" fmla="*/ 501035 h 2766950"/>
                            <a:gd name="connsiteX71" fmla="*/ 3175621 w 3261356"/>
                            <a:gd name="connsiteY71" fmla="*/ 512796 h 2766950"/>
                            <a:gd name="connsiteX72" fmla="*/ 3202518 w 3261356"/>
                            <a:gd name="connsiteY72" fmla="*/ 529599 h 2766950"/>
                            <a:gd name="connsiteX73" fmla="*/ 3217649 w 3261356"/>
                            <a:gd name="connsiteY73" fmla="*/ 539681 h 2766950"/>
                            <a:gd name="connsiteX74" fmla="*/ 3229416 w 3261356"/>
                            <a:gd name="connsiteY74" fmla="*/ 549763 h 2766950"/>
                            <a:gd name="connsiteX75" fmla="*/ 3237821 w 3261356"/>
                            <a:gd name="connsiteY75" fmla="*/ 561524 h 2766950"/>
                            <a:gd name="connsiteX76" fmla="*/ 3244546 w 3261356"/>
                            <a:gd name="connsiteY76" fmla="*/ 573285 h 2766950"/>
                            <a:gd name="connsiteX77" fmla="*/ 3252951 w 3261356"/>
                            <a:gd name="connsiteY77" fmla="*/ 585046 h 2766950"/>
                            <a:gd name="connsiteX78" fmla="*/ 3256314 w 3261356"/>
                            <a:gd name="connsiteY78" fmla="*/ 596807 h 2766950"/>
                            <a:gd name="connsiteX79" fmla="*/ 3259676 w 3261356"/>
                            <a:gd name="connsiteY79" fmla="*/ 610251 h 2766950"/>
                            <a:gd name="connsiteX80" fmla="*/ 3261356 w 3261356"/>
                            <a:gd name="connsiteY80" fmla="*/ 625372 h 2766950"/>
                            <a:gd name="connsiteX81" fmla="*/ 3261356 w 3261356"/>
                            <a:gd name="connsiteY81" fmla="*/ 1326877 h 2766950"/>
                            <a:gd name="connsiteX82" fmla="*/ 3261353 w 3261356"/>
                            <a:gd name="connsiteY82" fmla="*/ 1326877 h 2766950"/>
                            <a:gd name="connsiteX83" fmla="*/ 3261350 w 3261356"/>
                            <a:gd name="connsiteY83" fmla="*/ 1326880 h 2766950"/>
                            <a:gd name="connsiteX84" fmla="*/ 3066350 w 3261356"/>
                            <a:gd name="connsiteY84" fmla="*/ 1378964 h 2766950"/>
                            <a:gd name="connsiteX85" fmla="*/ 2854531 w 3261356"/>
                            <a:gd name="connsiteY85" fmla="*/ 1434413 h 2766950"/>
                            <a:gd name="connsiteX86" fmla="*/ 2602365 w 3261356"/>
                            <a:gd name="connsiteY86" fmla="*/ 1494902 h 2766950"/>
                            <a:gd name="connsiteX87" fmla="*/ 2466193 w 3261356"/>
                            <a:gd name="connsiteY87" fmla="*/ 1526826 h 2766950"/>
                            <a:gd name="connsiteX88" fmla="*/ 2330026 w 3261356"/>
                            <a:gd name="connsiteY88" fmla="*/ 1557071 h 2766950"/>
                            <a:gd name="connsiteX89" fmla="*/ 2193854 w 3261356"/>
                            <a:gd name="connsiteY89" fmla="*/ 1587315 h 2766950"/>
                            <a:gd name="connsiteX90" fmla="*/ 2061046 w 3261356"/>
                            <a:gd name="connsiteY90" fmla="*/ 1612517 h 2766950"/>
                            <a:gd name="connsiteX91" fmla="*/ 1934963 w 3261356"/>
                            <a:gd name="connsiteY91" fmla="*/ 1634360 h 2766950"/>
                            <a:gd name="connsiteX92" fmla="*/ 1820647 w 3261356"/>
                            <a:gd name="connsiteY92" fmla="*/ 1649484 h 2766950"/>
                            <a:gd name="connsiteX93" fmla="*/ 1719781 w 3261356"/>
                            <a:gd name="connsiteY93" fmla="*/ 1661245 h 2766950"/>
                            <a:gd name="connsiteX94" fmla="*/ 1672711 w 3261356"/>
                            <a:gd name="connsiteY94" fmla="*/ 1664604 h 2766950"/>
                            <a:gd name="connsiteX95" fmla="*/ 1630683 w 3261356"/>
                            <a:gd name="connsiteY95" fmla="*/ 1666287 h 2766950"/>
                            <a:gd name="connsiteX96" fmla="*/ 1588655 w 3261356"/>
                            <a:gd name="connsiteY96" fmla="*/ 1664604 h 2766950"/>
                            <a:gd name="connsiteX97" fmla="*/ 1544944 w 3261356"/>
                            <a:gd name="connsiteY97" fmla="*/ 1661245 h 2766950"/>
                            <a:gd name="connsiteX98" fmla="*/ 1442396 w 3261356"/>
                            <a:gd name="connsiteY98" fmla="*/ 1649484 h 2766950"/>
                            <a:gd name="connsiteX99" fmla="*/ 1326400 w 3261356"/>
                            <a:gd name="connsiteY99" fmla="*/ 1634360 h 2766950"/>
                            <a:gd name="connsiteX100" fmla="*/ 1200317 w 3261356"/>
                            <a:gd name="connsiteY100" fmla="*/ 1612517 h 2766950"/>
                            <a:gd name="connsiteX101" fmla="*/ 1067508 w 3261356"/>
                            <a:gd name="connsiteY101" fmla="*/ 1587315 h 2766950"/>
                            <a:gd name="connsiteX102" fmla="*/ 933020 w 3261356"/>
                            <a:gd name="connsiteY102" fmla="*/ 1560430 h 2766950"/>
                            <a:gd name="connsiteX103" fmla="*/ 795169 w 3261356"/>
                            <a:gd name="connsiteY103" fmla="*/ 1530186 h 2766950"/>
                            <a:gd name="connsiteX104" fmla="*/ 660681 w 3261356"/>
                            <a:gd name="connsiteY104" fmla="*/ 1496582 h 2766950"/>
                            <a:gd name="connsiteX105" fmla="*/ 406834 w 3261356"/>
                            <a:gd name="connsiteY105" fmla="*/ 1436093 h 2766950"/>
                            <a:gd name="connsiteX106" fmla="*/ 196695 w 3261356"/>
                            <a:gd name="connsiteY106" fmla="*/ 1382323 h 2766950"/>
                            <a:gd name="connsiteX107" fmla="*/ 3 w 3261356"/>
                            <a:gd name="connsiteY107" fmla="*/ 1330236 h 2766950"/>
                            <a:gd name="connsiteX108" fmla="*/ 3 w 3261356"/>
                            <a:gd name="connsiteY108" fmla="*/ 1332325 h 2766950"/>
                            <a:gd name="connsiteX109" fmla="*/ 0 w 3261356"/>
                            <a:gd name="connsiteY109" fmla="*/ 1332322 h 2766950"/>
                            <a:gd name="connsiteX110" fmla="*/ 0 w 3261356"/>
                            <a:gd name="connsiteY110" fmla="*/ 971511 h 2766950"/>
                            <a:gd name="connsiteX111" fmla="*/ 0 w 3261356"/>
                            <a:gd name="connsiteY111" fmla="*/ 625372 h 2766950"/>
                            <a:gd name="connsiteX112" fmla="*/ 1683 w 3261356"/>
                            <a:gd name="connsiteY112" fmla="*/ 610251 h 2766950"/>
                            <a:gd name="connsiteX113" fmla="*/ 5046 w 3261356"/>
                            <a:gd name="connsiteY113" fmla="*/ 596807 h 2766950"/>
                            <a:gd name="connsiteX114" fmla="*/ 8405 w 3261356"/>
                            <a:gd name="connsiteY114" fmla="*/ 585046 h 2766950"/>
                            <a:gd name="connsiteX115" fmla="*/ 16813 w 3261356"/>
                            <a:gd name="connsiteY115" fmla="*/ 573285 h 2766950"/>
                            <a:gd name="connsiteX116" fmla="*/ 25218 w 3261356"/>
                            <a:gd name="connsiteY116" fmla="*/ 561524 h 2766950"/>
                            <a:gd name="connsiteX117" fmla="*/ 35303 w 3261356"/>
                            <a:gd name="connsiteY117" fmla="*/ 549763 h 2766950"/>
                            <a:gd name="connsiteX118" fmla="*/ 47073 w 3261356"/>
                            <a:gd name="connsiteY118" fmla="*/ 539681 h 2766950"/>
                            <a:gd name="connsiteX119" fmla="*/ 57158 w 3261356"/>
                            <a:gd name="connsiteY119" fmla="*/ 529599 h 2766950"/>
                            <a:gd name="connsiteX120" fmla="*/ 87418 w 3261356"/>
                            <a:gd name="connsiteY120" fmla="*/ 512796 h 2766950"/>
                            <a:gd name="connsiteX121" fmla="*/ 121041 w 3261356"/>
                            <a:gd name="connsiteY121" fmla="*/ 501035 h 2766950"/>
                            <a:gd name="connsiteX122" fmla="*/ 158027 w 3261356"/>
                            <a:gd name="connsiteY122" fmla="*/ 494313 h 2766950"/>
                            <a:gd name="connsiteX123" fmla="*/ 196692 w 3261356"/>
                            <a:gd name="connsiteY123" fmla="*/ 492633 h 2766950"/>
                            <a:gd name="connsiteX124" fmla="*/ 991117 w 3261356"/>
                            <a:gd name="connsiteY124" fmla="*/ 492633 h 2766950"/>
                            <a:gd name="connsiteX125" fmla="*/ 991363 w 3261356"/>
                            <a:gd name="connsiteY125" fmla="*/ 488510 h 2766950"/>
                            <a:gd name="connsiteX126" fmla="*/ 1630678 w 3261356"/>
                            <a:gd name="connsiteY126" fmla="*/ 0 h 2766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Lst>
                          <a:rect l="l" t="t" r="r" b="b"/>
                          <a:pathLst>
                            <a:path w="3261356" h="2766950">
                              <a:moveTo>
                                <a:pt x="3261356" y="1385789"/>
                              </a:moveTo>
                              <a:lnTo>
                                <a:pt x="3261356" y="2634211"/>
                              </a:lnTo>
                              <a:lnTo>
                                <a:pt x="3259675" y="2649333"/>
                              </a:lnTo>
                              <a:lnTo>
                                <a:pt x="3256313" y="2662775"/>
                              </a:lnTo>
                              <a:lnTo>
                                <a:pt x="3252951" y="2674537"/>
                              </a:lnTo>
                              <a:lnTo>
                                <a:pt x="3244545" y="2686298"/>
                              </a:lnTo>
                              <a:lnTo>
                                <a:pt x="3237821" y="2698060"/>
                              </a:lnTo>
                              <a:lnTo>
                                <a:pt x="3229415" y="2709822"/>
                              </a:lnTo>
                              <a:lnTo>
                                <a:pt x="3217647" y="2719903"/>
                              </a:lnTo>
                              <a:lnTo>
                                <a:pt x="3202517" y="2729985"/>
                              </a:lnTo>
                              <a:lnTo>
                                <a:pt x="3175619" y="2746787"/>
                              </a:lnTo>
                              <a:lnTo>
                                <a:pt x="3141997" y="2758549"/>
                              </a:lnTo>
                              <a:lnTo>
                                <a:pt x="3105013" y="2765270"/>
                              </a:lnTo>
                              <a:lnTo>
                                <a:pt x="3066347" y="2766950"/>
                              </a:lnTo>
                              <a:lnTo>
                                <a:pt x="196690" y="2766950"/>
                              </a:lnTo>
                              <a:lnTo>
                                <a:pt x="158024" y="2765270"/>
                              </a:lnTo>
                              <a:lnTo>
                                <a:pt x="121040" y="2758549"/>
                              </a:lnTo>
                              <a:lnTo>
                                <a:pt x="87418" y="2746787"/>
                              </a:lnTo>
                              <a:lnTo>
                                <a:pt x="57158" y="2729985"/>
                              </a:lnTo>
                              <a:lnTo>
                                <a:pt x="47071" y="2719903"/>
                              </a:lnTo>
                              <a:lnTo>
                                <a:pt x="35303" y="2709822"/>
                              </a:lnTo>
                              <a:lnTo>
                                <a:pt x="25217" y="2698060"/>
                              </a:lnTo>
                              <a:lnTo>
                                <a:pt x="16811" y="2686298"/>
                              </a:lnTo>
                              <a:lnTo>
                                <a:pt x="8405" y="2674537"/>
                              </a:lnTo>
                              <a:lnTo>
                                <a:pt x="5043" y="2662775"/>
                              </a:lnTo>
                              <a:lnTo>
                                <a:pt x="1681" y="2649333"/>
                              </a:lnTo>
                              <a:lnTo>
                                <a:pt x="0" y="2634211"/>
                              </a:lnTo>
                              <a:lnTo>
                                <a:pt x="0" y="1389150"/>
                              </a:lnTo>
                              <a:lnTo>
                                <a:pt x="196690" y="1441237"/>
                              </a:lnTo>
                              <a:lnTo>
                                <a:pt x="406829" y="1495005"/>
                              </a:lnTo>
                              <a:lnTo>
                                <a:pt x="660677" y="1555494"/>
                              </a:lnTo>
                              <a:lnTo>
                                <a:pt x="795165" y="1589099"/>
                              </a:lnTo>
                              <a:lnTo>
                                <a:pt x="933017" y="1619343"/>
                              </a:lnTo>
                              <a:lnTo>
                                <a:pt x="1067506" y="1646227"/>
                              </a:lnTo>
                              <a:lnTo>
                                <a:pt x="1200314" y="1671431"/>
                              </a:lnTo>
                              <a:lnTo>
                                <a:pt x="1326397" y="1693274"/>
                              </a:lnTo>
                              <a:lnTo>
                                <a:pt x="1442394" y="1708396"/>
                              </a:lnTo>
                              <a:lnTo>
                                <a:pt x="1544942" y="1720158"/>
                              </a:lnTo>
                              <a:lnTo>
                                <a:pt x="1588650" y="1723518"/>
                              </a:lnTo>
                              <a:lnTo>
                                <a:pt x="1630678" y="1725199"/>
                              </a:lnTo>
                              <a:lnTo>
                                <a:pt x="1672706" y="1723518"/>
                              </a:lnTo>
                              <a:lnTo>
                                <a:pt x="1719777" y="1720158"/>
                              </a:lnTo>
                              <a:lnTo>
                                <a:pt x="1820644" y="1708396"/>
                              </a:lnTo>
                              <a:lnTo>
                                <a:pt x="1934959" y="1693274"/>
                              </a:lnTo>
                              <a:lnTo>
                                <a:pt x="2061043" y="1671431"/>
                              </a:lnTo>
                              <a:lnTo>
                                <a:pt x="2193850" y="1646227"/>
                              </a:lnTo>
                              <a:lnTo>
                                <a:pt x="2330020" y="1615983"/>
                              </a:lnTo>
                              <a:lnTo>
                                <a:pt x="2466190" y="1585738"/>
                              </a:lnTo>
                              <a:lnTo>
                                <a:pt x="2602360" y="1553814"/>
                              </a:lnTo>
                              <a:lnTo>
                                <a:pt x="2854527" y="1493325"/>
                              </a:lnTo>
                              <a:lnTo>
                                <a:pt x="3066347" y="1437877"/>
                              </a:lnTo>
                              <a:close/>
                              <a:moveTo>
                                <a:pt x="1508607" y="1206475"/>
                              </a:moveTo>
                              <a:cubicBezTo>
                                <a:pt x="1458141" y="1206475"/>
                                <a:pt x="1417230" y="1247386"/>
                                <a:pt x="1417230" y="1297852"/>
                              </a:cubicBezTo>
                              <a:lnTo>
                                <a:pt x="1417230" y="1314415"/>
                              </a:lnTo>
                              <a:cubicBezTo>
                                <a:pt x="1417230" y="1364881"/>
                                <a:pt x="1458141" y="1405791"/>
                                <a:pt x="1508607" y="1405791"/>
                              </a:cubicBezTo>
                              <a:lnTo>
                                <a:pt x="1752750" y="1405791"/>
                              </a:lnTo>
                              <a:cubicBezTo>
                                <a:pt x="1803215" y="1405791"/>
                                <a:pt x="1844126" y="1364881"/>
                                <a:pt x="1844126" y="1314415"/>
                              </a:cubicBezTo>
                              <a:lnTo>
                                <a:pt x="1844126" y="1297852"/>
                              </a:lnTo>
                              <a:cubicBezTo>
                                <a:pt x="1844126" y="1247386"/>
                                <a:pt x="1803215" y="1206475"/>
                                <a:pt x="1752750" y="1206475"/>
                              </a:cubicBezTo>
                              <a:close/>
                              <a:moveTo>
                                <a:pt x="1630678" y="174304"/>
                              </a:moveTo>
                              <a:cubicBezTo>
                                <a:pt x="1376124" y="174304"/>
                                <a:pt x="1163742" y="300833"/>
                                <a:pt x="1114624" y="469036"/>
                              </a:cubicBezTo>
                              <a:lnTo>
                                <a:pt x="1111230" y="492633"/>
                              </a:lnTo>
                              <a:lnTo>
                                <a:pt x="2150126" y="492633"/>
                              </a:lnTo>
                              <a:lnTo>
                                <a:pt x="2146731" y="469036"/>
                              </a:lnTo>
                              <a:cubicBezTo>
                                <a:pt x="2097613" y="300833"/>
                                <a:pt x="1885231" y="174304"/>
                                <a:pt x="1630678" y="174304"/>
                              </a:cubicBezTo>
                              <a:close/>
                              <a:moveTo>
                                <a:pt x="1630678" y="0"/>
                              </a:moveTo>
                              <a:cubicBezTo>
                                <a:pt x="1963411" y="0"/>
                                <a:pt x="2237083" y="214121"/>
                                <a:pt x="2269992" y="488510"/>
                              </a:cubicBezTo>
                              <a:lnTo>
                                <a:pt x="2270238" y="492633"/>
                              </a:lnTo>
                              <a:lnTo>
                                <a:pt x="3066347" y="492633"/>
                              </a:lnTo>
                              <a:lnTo>
                                <a:pt x="3105012" y="494313"/>
                              </a:lnTo>
                              <a:lnTo>
                                <a:pt x="3141998" y="501035"/>
                              </a:lnTo>
                              <a:lnTo>
                                <a:pt x="3175621" y="512796"/>
                              </a:lnTo>
                              <a:lnTo>
                                <a:pt x="3202518" y="529599"/>
                              </a:lnTo>
                              <a:lnTo>
                                <a:pt x="3217649" y="539681"/>
                              </a:lnTo>
                              <a:lnTo>
                                <a:pt x="3229416" y="549763"/>
                              </a:lnTo>
                              <a:lnTo>
                                <a:pt x="3237821" y="561524"/>
                              </a:lnTo>
                              <a:lnTo>
                                <a:pt x="3244546" y="573285"/>
                              </a:lnTo>
                              <a:lnTo>
                                <a:pt x="3252951" y="585046"/>
                              </a:lnTo>
                              <a:lnTo>
                                <a:pt x="3256314" y="596807"/>
                              </a:lnTo>
                              <a:lnTo>
                                <a:pt x="3259676" y="610251"/>
                              </a:lnTo>
                              <a:lnTo>
                                <a:pt x="3261356" y="625372"/>
                              </a:lnTo>
                              <a:lnTo>
                                <a:pt x="3261356" y="1326877"/>
                              </a:lnTo>
                              <a:lnTo>
                                <a:pt x="3261353" y="1326877"/>
                              </a:lnTo>
                              <a:lnTo>
                                <a:pt x="3261350" y="1326880"/>
                              </a:lnTo>
                              <a:lnTo>
                                <a:pt x="3066350" y="1378964"/>
                              </a:lnTo>
                              <a:lnTo>
                                <a:pt x="2854531" y="1434413"/>
                              </a:lnTo>
                              <a:lnTo>
                                <a:pt x="2602365" y="1494902"/>
                              </a:lnTo>
                              <a:lnTo>
                                <a:pt x="2466193" y="1526826"/>
                              </a:lnTo>
                              <a:lnTo>
                                <a:pt x="2330026" y="1557071"/>
                              </a:lnTo>
                              <a:lnTo>
                                <a:pt x="2193854" y="1587315"/>
                              </a:lnTo>
                              <a:lnTo>
                                <a:pt x="2061046" y="1612517"/>
                              </a:lnTo>
                              <a:lnTo>
                                <a:pt x="1934963" y="1634360"/>
                              </a:lnTo>
                              <a:lnTo>
                                <a:pt x="1820647" y="1649484"/>
                              </a:lnTo>
                              <a:lnTo>
                                <a:pt x="1719781" y="1661245"/>
                              </a:lnTo>
                              <a:lnTo>
                                <a:pt x="1672711" y="1664604"/>
                              </a:lnTo>
                              <a:lnTo>
                                <a:pt x="1630683" y="1666287"/>
                              </a:lnTo>
                              <a:lnTo>
                                <a:pt x="1588655" y="1664604"/>
                              </a:lnTo>
                              <a:lnTo>
                                <a:pt x="1544944" y="1661245"/>
                              </a:lnTo>
                              <a:lnTo>
                                <a:pt x="1442396" y="1649484"/>
                              </a:lnTo>
                              <a:lnTo>
                                <a:pt x="1326400" y="1634360"/>
                              </a:lnTo>
                              <a:lnTo>
                                <a:pt x="1200317" y="1612517"/>
                              </a:lnTo>
                              <a:lnTo>
                                <a:pt x="1067508" y="1587315"/>
                              </a:lnTo>
                              <a:lnTo>
                                <a:pt x="933020" y="1560430"/>
                              </a:lnTo>
                              <a:lnTo>
                                <a:pt x="795169" y="1530186"/>
                              </a:lnTo>
                              <a:lnTo>
                                <a:pt x="660681" y="1496582"/>
                              </a:lnTo>
                              <a:lnTo>
                                <a:pt x="406834" y="1436093"/>
                              </a:lnTo>
                              <a:lnTo>
                                <a:pt x="196695" y="1382323"/>
                              </a:lnTo>
                              <a:lnTo>
                                <a:pt x="3" y="1330236"/>
                              </a:lnTo>
                              <a:lnTo>
                                <a:pt x="3" y="1332325"/>
                              </a:lnTo>
                              <a:lnTo>
                                <a:pt x="0" y="1332322"/>
                              </a:lnTo>
                              <a:lnTo>
                                <a:pt x="0" y="971511"/>
                              </a:lnTo>
                              <a:lnTo>
                                <a:pt x="0" y="625372"/>
                              </a:lnTo>
                              <a:lnTo>
                                <a:pt x="1683" y="610251"/>
                              </a:lnTo>
                              <a:lnTo>
                                <a:pt x="5046" y="596807"/>
                              </a:lnTo>
                              <a:lnTo>
                                <a:pt x="8405" y="585046"/>
                              </a:lnTo>
                              <a:lnTo>
                                <a:pt x="16813" y="573285"/>
                              </a:lnTo>
                              <a:lnTo>
                                <a:pt x="25218" y="561524"/>
                              </a:lnTo>
                              <a:lnTo>
                                <a:pt x="35303" y="549763"/>
                              </a:lnTo>
                              <a:lnTo>
                                <a:pt x="47073" y="539681"/>
                              </a:lnTo>
                              <a:lnTo>
                                <a:pt x="57158" y="529599"/>
                              </a:lnTo>
                              <a:lnTo>
                                <a:pt x="87418" y="512796"/>
                              </a:lnTo>
                              <a:lnTo>
                                <a:pt x="121041" y="501035"/>
                              </a:lnTo>
                              <a:lnTo>
                                <a:pt x="158027" y="494313"/>
                              </a:lnTo>
                              <a:lnTo>
                                <a:pt x="196692" y="492633"/>
                              </a:lnTo>
                              <a:lnTo>
                                <a:pt x="991117" y="492633"/>
                              </a:lnTo>
                              <a:lnTo>
                                <a:pt x="991363" y="488510"/>
                              </a:lnTo>
                              <a:cubicBezTo>
                                <a:pt x="1024272" y="214121"/>
                                <a:pt x="1297944" y="0"/>
                                <a:pt x="1630678" y="0"/>
                              </a:cubicBezTo>
                              <a:close/>
                            </a:path>
                          </a:pathLst>
                        </a:custGeom>
                        <a:solidFill>
                          <a:srgbClr val="2C4B53"/>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w14:anchorId="5B97A552" id="公文包" o:spid="_x0000_s1026" style="position:absolute;left:0;text-align:left;margin-left:115.55pt;margin-top:260.75pt;width:13.4pt;height:10.65pt;z-index:251616768;visibility:visible;mso-wrap-style:square;mso-wrap-distance-left:9pt;mso-wrap-distance-top:0;mso-wrap-distance-right:9pt;mso-wrap-distance-bottom:0;mso-position-horizontal:absolute;mso-position-horizontal-relative:text;mso-position-vertical:absolute;mso-position-vertical-relative:text;v-text-anchor:middle" coordsize="3261356,276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" path="m3261356,1385789r,1248422l3259675,2649333r-3362,13442l3252951,2674537r-8406,11761l3237821,2698060r-8406,11762l3217647,2719903r-15130,10082l3175619,2746787r-33622,11762l3105013,2765270r-38666,1680l196690,2766950r-38666,-1680l121040,2758549,87418,2746787,57158,2729985,47071,2719903,35303,2709822,25217,2698060r-8406,-11762l8405,2674537,5043,2662775,1681,2649333,,2634211,,1389150r196690,52087l406829,1495005r253848,60489l795165,1589099r137852,30244l1067506,1646227r132808,25204l1326397,1693274r115997,15122l1544942,1720158r43708,3360l1630678,1725199r42028,-1681l1719777,1720158r100867,-11762l1934959,1693274r126084,-21843l2193850,1646227r136170,-30244l2466190,1585738r136170,-31924l2854527,1493325r211820,-55448l3261356,1385789xm1508607,1206475v-50466,,-91377,40911,-91377,91377l1417230,1314415v,50466,40911,91376,91377,91376l1752750,1405791v50465,,91376,-40910,91376,-91376l1844126,1297852v,-50466,-40911,-91377,-91376,-91377l1508607,1206475xm1630678,174304v-254554,,-466936,126529,-516054,294732l1111230,492633r1038896,l2146731,469036c2097613,300833,1885231,174304,1630678,174304xm1630678,v332733,,606405,214121,639314,488510l2270238,492633r796109,l3105012,494313r36986,6722l3175621,512796r26897,16803l3217649,539681r11767,10082l3237821,561524r6725,11761l3252951,585046r3363,11761l3259676,610251r1680,15121l3261356,1326877r-3,l3261350,1326880r-195000,52084l2854531,1434413r-252166,60489l2466193,1526826r-136167,30245l2193854,1587315r-132808,25202l1934963,1634360r-114316,15124l1719781,1661245r-47070,3359l1630683,1666287r-42028,-1683l1544944,1661245r-102548,-11761l1326400,1634360r-126083,-21843l1067508,1587315,933020,1560430,795169,1530186,660681,1496582,406834,1436093,196695,1382323,3,1330236r,2089l,1332322,,971511,,625372,1683,610251,5046,596807,8405,585046r8408,-11761l25218,561524,35303,549763,47073,539681,57158,529599,87418,512796r33623,-11761l158027,494313r38665,-1680l991117,492633r246,-4123c1024272,214121,1297944,,1630678,xe" fillcolor="#2c4b53" stroked="f" strokeweight="1pt">
                <v:stroke joinstyle="miter"/>
                <v:path arrowok="t" o:connecttype="custom" o:connectlocs="170180,67741;170180,128766;170092,129506;169917,130163;169741,130738;169303,131313;168952,131887;168513,132462;167899,132955;167110,133448;165706,134269;163952,134844;162022,135173;160004,135255;10263,135255;8246,135173;6316,134844;4562,134269;2983,133448;2456,132955;1842,132462;1316,131887;877,131313;439,130738;263,130163;88,129506;0,128766;0,67905;10263,70451;21229,73079;34475,76036;41492,77679;48686,79157;55703,80471;62633,81703;69212,82771;75265,83510;80616,84085;82897,84250;85090,84332;87283,84250;89739,84085;95003,83510;100968,82771;107547,81703;114477,80471;121582,78993;128688,77515;135793,75954;148951,72997;160004,70287;78720,58975;73952,63442;73952,64252;78720,68718;91460,68718;96228,64252;96228,63442;91460,58975;85090,8520;58162,22928;57985,24081;112195,24081;112018,22928;85090,8520;85090,0;118450,23880;118463,24081;160004,24081;162022,24163;163952,24492;165706,25067;167110,25888;167899,26381;168513,26874;168952,27449;169303,28024;169741,28598;169917,29173;170092,29830;170180,30570;170180,64861;170180,64861;170180,64861;160004,67407;148952,70117;135793,73074;128688,74635;121583,76113;114477,77592;107547,78824;100968,79891;95003,80631;89739,81206;87283,81370;85090,81452;82897,81370;80616,81206;75265,80631;69213,79891;62633,78824;55703,77592;48686,76277;41493,74799;34475,73156;21229,70200;10264,67571;0,65025;0,65127;0,65127;0,47490;0,30570;88,29830;263,29173;439,28598;877,28024;1316,27449;1842,26874;2456,26381;2983,25888;4562,25067;6316,24492;8246,24163;10264,24081;51717,24081;51730,23880;85090,0" o:connectangles="0,0,0,0,0,0,0,0,0,0,0,0,0,0,0,0,0,0,0,0,0,0,0,0,0,0,0,0,0,0,0,0,0,0,0,0,0,0,0,0,0,0,0,0,0,0,0,0,0,0,0,0,0,0,0,0,0,0,0,0,0,0,0,0,0,0,0,0,0,0,0,0,0,0,0,0,0,0,0,0,0,0,0,0,0,0,0,0,0,0,0,0,0,0,0,0,0,0,0,0,0,0,0,0,0,0,0,0,0,0,0,0,0,0,0,0,0,0,0,0,0,0,0,0,0,0,0"/>
              </v:shape>
            </w:pict>
          </mc:Fallback>
        </mc:AlternateContent>
      </w:r>
      <w:r>
        <w:rPr>
          <w:noProof/>
          <w:sz w:val="24"/>
        </w:rPr>
        <mc:AlternateContent>
          <mc:Choice Requires="wps">
            <w:drawing>
              <wp:anchor distT="0" distB="0" distL="114300" distR="114300" simplePos="0" relativeHeight="251635200" behindDoc="0" locked="0" layoutInCell="1" allowOverlap="1">
                <wp:simplePos x="0" y="0"/>
                <wp:positionH relativeFrom="column">
                  <wp:posOffset>1725295</wp:posOffset>
                </wp:positionH>
                <wp:positionV relativeFrom="paragraph">
                  <wp:posOffset>3114675</wp:posOffset>
                </wp:positionV>
                <wp:extent cx="1213485" cy="40132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213485" cy="401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A2528" w:rsidRDefault="00CB71DE">
                            <w:pPr>
                              <w:rPr>
                                <w:rFonts w:ascii="微软雅黑" w:eastAsia="微软雅黑" w:hAnsi="微软雅黑" w:cs="微软雅黑"/>
                                <w:b/>
                                <w:bCs/>
                                <w:color w:val="FFFFFF" w:themeColor="background1"/>
                                <w:sz w:val="28"/>
                                <w:szCs w:val="28"/>
                              </w:rPr>
                            </w:pPr>
                            <w:r>
                              <w:rPr>
                                <w:rFonts w:ascii="微软雅黑" w:eastAsia="微软雅黑" w:hAnsi="微软雅黑" w:cs="微软雅黑" w:hint="eastAsia"/>
                                <w:b/>
                                <w:bCs/>
                                <w:color w:val="FFFFFF" w:themeColor="background1"/>
                                <w:sz w:val="28"/>
                                <w:szCs w:val="28"/>
                              </w:rPr>
                              <w:t>工</w:t>
                            </w:r>
                            <w:r>
                              <w:rPr>
                                <w:rFonts w:ascii="微软雅黑" w:eastAsia="微软雅黑" w:hAnsi="微软雅黑" w:cs="微软雅黑" w:hint="eastAsia"/>
                                <w:b/>
                                <w:bCs/>
                                <w:color w:val="FFFFFF" w:themeColor="background1"/>
                                <w:sz w:val="28"/>
                                <w:szCs w:val="28"/>
                              </w:rPr>
                              <w:t xml:space="preserve"> </w:t>
                            </w:r>
                            <w:r>
                              <w:rPr>
                                <w:rFonts w:ascii="微软雅黑" w:eastAsia="微软雅黑" w:hAnsi="微软雅黑" w:cs="微软雅黑" w:hint="eastAsia"/>
                                <w:b/>
                                <w:bCs/>
                                <w:color w:val="FFFFFF" w:themeColor="background1"/>
                                <w:sz w:val="28"/>
                                <w:szCs w:val="28"/>
                              </w:rPr>
                              <w:t>作</w:t>
                            </w:r>
                            <w:r>
                              <w:rPr>
                                <w:rFonts w:ascii="微软雅黑" w:eastAsia="微软雅黑" w:hAnsi="微软雅黑" w:cs="微软雅黑" w:hint="eastAsia"/>
                                <w:b/>
                                <w:bCs/>
                                <w:color w:val="FFFFFF" w:themeColor="background1"/>
                                <w:sz w:val="28"/>
                                <w:szCs w:val="28"/>
                              </w:rPr>
                              <w:t xml:space="preserve"> </w:t>
                            </w:r>
                            <w:r>
                              <w:rPr>
                                <w:rFonts w:ascii="微软雅黑" w:eastAsia="微软雅黑" w:hAnsi="微软雅黑" w:cs="微软雅黑" w:hint="eastAsia"/>
                                <w:b/>
                                <w:bCs/>
                                <w:color w:val="FFFFFF" w:themeColor="background1"/>
                                <w:sz w:val="28"/>
                                <w:szCs w:val="28"/>
                              </w:rPr>
                              <w:t>实</w:t>
                            </w:r>
                            <w:r>
                              <w:rPr>
                                <w:rFonts w:ascii="微软雅黑" w:eastAsia="微软雅黑" w:hAnsi="微软雅黑" w:cs="微软雅黑" w:hint="eastAsia"/>
                                <w:b/>
                                <w:bCs/>
                                <w:color w:val="FFFFFF" w:themeColor="background1"/>
                                <w:sz w:val="28"/>
                                <w:szCs w:val="28"/>
                              </w:rPr>
                              <w:t xml:space="preserve"> </w:t>
                            </w:r>
                            <w:proofErr w:type="gramStart"/>
                            <w:r>
                              <w:rPr>
                                <w:rFonts w:ascii="微软雅黑" w:eastAsia="微软雅黑" w:hAnsi="微软雅黑" w:cs="微软雅黑" w:hint="eastAsia"/>
                                <w:b/>
                                <w:bCs/>
                                <w:color w:val="FFFFFF" w:themeColor="background1"/>
                                <w:sz w:val="28"/>
                                <w:szCs w:val="28"/>
                              </w:rPr>
                              <w:t>践</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32" type="#_x0000_t202" style="position:absolute;left:0;text-align:left;margin-left:135.85pt;margin-top:245.25pt;width:95.55pt;height:31.6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" filled="f" stroked="f" strokeweight=".5pt">
                <v:textbox>
                  <w:txbxContent>
                    <w:p w:rsidR="002A2528" w:rsidRDefault="00CB71DE">
                      <w:pPr>
                        <w:rPr>
                          <w:rFonts w:ascii="微软雅黑" w:eastAsia="微软雅黑" w:hAnsi="微软雅黑" w:cs="微软雅黑"/>
                          <w:b/>
                          <w:bCs/>
                          <w:color w:val="FFFFFF" w:themeColor="background1"/>
                          <w:sz w:val="28"/>
                          <w:szCs w:val="28"/>
                        </w:rPr>
                      </w:pPr>
                      <w:r>
                        <w:rPr>
                          <w:rFonts w:ascii="微软雅黑" w:eastAsia="微软雅黑" w:hAnsi="微软雅黑" w:cs="微软雅黑" w:hint="eastAsia"/>
                          <w:b/>
                          <w:bCs/>
                          <w:color w:val="FFFFFF" w:themeColor="background1"/>
                          <w:sz w:val="28"/>
                          <w:szCs w:val="28"/>
                        </w:rPr>
                        <w:t>工</w:t>
                      </w:r>
                      <w:r>
                        <w:rPr>
                          <w:rFonts w:ascii="微软雅黑" w:eastAsia="微软雅黑" w:hAnsi="微软雅黑" w:cs="微软雅黑" w:hint="eastAsia"/>
                          <w:b/>
                          <w:bCs/>
                          <w:color w:val="FFFFFF" w:themeColor="background1"/>
                          <w:sz w:val="28"/>
                          <w:szCs w:val="28"/>
                        </w:rPr>
                        <w:t xml:space="preserve"> </w:t>
                      </w:r>
                      <w:r>
                        <w:rPr>
                          <w:rFonts w:ascii="微软雅黑" w:eastAsia="微软雅黑" w:hAnsi="微软雅黑" w:cs="微软雅黑" w:hint="eastAsia"/>
                          <w:b/>
                          <w:bCs/>
                          <w:color w:val="FFFFFF" w:themeColor="background1"/>
                          <w:sz w:val="28"/>
                          <w:szCs w:val="28"/>
                        </w:rPr>
                        <w:t>作</w:t>
                      </w:r>
                      <w:r>
                        <w:rPr>
                          <w:rFonts w:ascii="微软雅黑" w:eastAsia="微软雅黑" w:hAnsi="微软雅黑" w:cs="微软雅黑" w:hint="eastAsia"/>
                          <w:b/>
                          <w:bCs/>
                          <w:color w:val="FFFFFF" w:themeColor="background1"/>
                          <w:sz w:val="28"/>
                          <w:szCs w:val="28"/>
                        </w:rPr>
                        <w:t xml:space="preserve"> </w:t>
                      </w:r>
                      <w:r>
                        <w:rPr>
                          <w:rFonts w:ascii="微软雅黑" w:eastAsia="微软雅黑" w:hAnsi="微软雅黑" w:cs="微软雅黑" w:hint="eastAsia"/>
                          <w:b/>
                          <w:bCs/>
                          <w:color w:val="FFFFFF" w:themeColor="background1"/>
                          <w:sz w:val="28"/>
                          <w:szCs w:val="28"/>
                        </w:rPr>
                        <w:t>实</w:t>
                      </w:r>
                      <w:r>
                        <w:rPr>
                          <w:rFonts w:ascii="微软雅黑" w:eastAsia="微软雅黑" w:hAnsi="微软雅黑" w:cs="微软雅黑" w:hint="eastAsia"/>
                          <w:b/>
                          <w:bCs/>
                          <w:color w:val="FFFFFF" w:themeColor="background1"/>
                          <w:sz w:val="28"/>
                          <w:szCs w:val="28"/>
                        </w:rPr>
                        <w:t xml:space="preserve"> </w:t>
                      </w:r>
                      <w:proofErr w:type="gramStart"/>
                      <w:r>
                        <w:rPr>
                          <w:rFonts w:ascii="微软雅黑" w:eastAsia="微软雅黑" w:hAnsi="微软雅黑" w:cs="微软雅黑" w:hint="eastAsia"/>
                          <w:b/>
                          <w:bCs/>
                          <w:color w:val="FFFFFF" w:themeColor="background1"/>
                          <w:sz w:val="28"/>
                          <w:szCs w:val="28"/>
                        </w:rPr>
                        <w:t>践</w:t>
                      </w:r>
                      <w:proofErr w:type="gramEnd"/>
                    </w:p>
                  </w:txbxContent>
                </v:textbox>
              </v:shape>
            </w:pict>
          </mc:Fallback>
        </mc:AlternateContent>
      </w:r>
      <w:r>
        <w:rPr>
          <w:noProof/>
          <w:sz w:val="24"/>
        </w:rPr>
        <mc:AlternateContent>
          <mc:Choice Requires="wps">
            <w:drawing>
              <wp:anchor distT="0" distB="0" distL="114300" distR="114300" simplePos="0" relativeHeight="251637248" behindDoc="0" locked="0" layoutInCell="1" allowOverlap="1">
                <wp:simplePos x="0" y="0"/>
                <wp:positionH relativeFrom="column">
                  <wp:posOffset>1490345</wp:posOffset>
                </wp:positionH>
                <wp:positionV relativeFrom="paragraph">
                  <wp:posOffset>3232785</wp:posOffset>
                </wp:positionV>
                <wp:extent cx="1383665" cy="269240"/>
                <wp:effectExtent l="0" t="0" r="6985" b="16510"/>
                <wp:wrapNone/>
                <wp:docPr id="34" name=" 219"/>
                <wp:cNvGraphicFramePr/>
                <a:graphic xmlns:a="http://schemas.openxmlformats.org/drawingml/2006/main">
                  <a:graphicData uri="http://schemas.microsoft.com/office/word/2010/wordprocessingShape">
                    <wps:wsp>
                      <wps:cNvSpPr/>
                      <wps:spPr>
                        <a:xfrm>
                          <a:off x="0" y="0"/>
                          <a:ext cx="1383665" cy="269240"/>
                        </a:xfrm>
                        <a:prstGeom prst="roundRect">
                          <a:avLst>
                            <a:gd name="adj" fmla="val 50000"/>
                          </a:avLst>
                        </a:prstGeom>
                        <a:solidFill>
                          <a:srgbClr val="2C4B53">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roundrect w14:anchorId="6EE07ED1" id=" 219" o:spid="_x0000_s1026" style="position:absolute;left:0;text-align:left;margin-left:117.35pt;margin-top:254.55pt;width:108.95pt;height:21.2pt;z-index:251637248;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" fillcolor="#2c4b53" stroked="f" strokeweight="1pt">
                <v:fill opacity="52428f"/>
                <v:stroke joinstyle="miter"/>
              </v:roundrect>
            </w:pict>
          </mc:Fallback>
        </mc:AlternateContent>
      </w:r>
      <w:r>
        <w:rPr>
          <w:noProof/>
          <w:sz w:val="24"/>
        </w:rPr>
        <mc:AlternateContent>
          <mc:Choice Requires="wps">
            <w:drawing>
              <wp:anchor distT="0" distB="0" distL="114300" distR="114300" simplePos="0" relativeHeight="251639296" behindDoc="0" locked="0" layoutInCell="1" allowOverlap="1">
                <wp:simplePos x="0" y="0"/>
                <wp:positionH relativeFrom="column">
                  <wp:posOffset>1243965</wp:posOffset>
                </wp:positionH>
                <wp:positionV relativeFrom="paragraph">
                  <wp:posOffset>3726180</wp:posOffset>
                </wp:positionV>
                <wp:extent cx="5051425" cy="3359785"/>
                <wp:effectExtent l="0" t="0" r="0" b="0"/>
                <wp:wrapNone/>
                <wp:docPr id="39" name="文本框 39"/>
                <wp:cNvGraphicFramePr/>
                <a:graphic xmlns:a="http://schemas.openxmlformats.org/drawingml/2006/main">
                  <a:graphicData uri="http://schemas.microsoft.com/office/word/2010/wordprocessingShape">
                    <wps:wsp>
                      <wps:cNvSpPr txBox="1"/>
                      <wps:spPr>
                        <a:xfrm>
                          <a:off x="2310765" y="4022090"/>
                          <a:ext cx="5051425" cy="33597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A2528" w:rsidRDefault="00CB71DE">
                            <w:pPr>
                              <w:spacing w:line="400" w:lineRule="exact"/>
                              <w:rPr>
                                <w:sz w:val="24"/>
                              </w:rPr>
                            </w:pPr>
                            <w:r>
                              <w:rPr>
                                <w:rFonts w:ascii="微软雅黑" w:eastAsia="微软雅黑" w:hAnsi="微软雅黑" w:cs="微软雅黑" w:hint="eastAsia"/>
                                <w:sz w:val="24"/>
                              </w:rPr>
                              <w:t>2015.10-2017.07          x</w:t>
                            </w:r>
                            <w:r>
                              <w:rPr>
                                <w:rFonts w:ascii="微软雅黑" w:eastAsia="微软雅黑" w:hAnsi="微软雅黑" w:cs="微软雅黑"/>
                                <w:sz w:val="24"/>
                              </w:rPr>
                              <w:t>x</w:t>
                            </w:r>
                            <w:r>
                              <w:rPr>
                                <w:rFonts w:ascii="微软雅黑" w:eastAsia="微软雅黑" w:hAnsi="微软雅黑" w:cs="微软雅黑" w:hint="eastAsia"/>
                                <w:sz w:val="24"/>
                              </w:rPr>
                              <w:t>商务有限公司</w:t>
                            </w:r>
                            <w:r>
                              <w:rPr>
                                <w:rFonts w:ascii="微软雅黑" w:eastAsia="微软雅黑" w:hAnsi="微软雅黑" w:cs="微软雅黑" w:hint="eastAsia"/>
                                <w:sz w:val="24"/>
                              </w:rPr>
                              <w:t xml:space="preserve">          </w:t>
                            </w:r>
                            <w:r>
                              <w:rPr>
                                <w:rFonts w:ascii="微软雅黑" w:eastAsia="微软雅黑" w:hAnsi="微软雅黑" w:cs="微软雅黑" w:hint="eastAsia"/>
                                <w:sz w:val="24"/>
                              </w:rPr>
                              <w:t>销售主管</w:t>
                            </w:r>
                          </w:p>
                          <w:p w:rsidR="002A2528" w:rsidRDefault="00CB71DE">
                            <w:pPr>
                              <w:spacing w:line="40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独立处理和解决负责板块的销售工作、支持和</w:t>
                            </w:r>
                            <w:proofErr w:type="gramStart"/>
                            <w:r>
                              <w:rPr>
                                <w:rFonts w:ascii="微软雅黑" w:eastAsia="微软雅黑" w:hAnsi="微软雅黑" w:cs="微软雅黑" w:hint="eastAsia"/>
                                <w:sz w:val="24"/>
                              </w:rPr>
                              <w:t>维系客情关系</w:t>
                            </w:r>
                            <w:proofErr w:type="gramEnd"/>
                            <w:r>
                              <w:rPr>
                                <w:rFonts w:ascii="微软雅黑" w:eastAsia="微软雅黑" w:hAnsi="微软雅黑" w:cs="微软雅黑" w:hint="eastAsia"/>
                                <w:sz w:val="24"/>
                              </w:rPr>
                              <w:t>。</w:t>
                            </w:r>
                          </w:p>
                          <w:p w:rsidR="002A2528" w:rsidRDefault="00CB71DE">
                            <w:pPr>
                              <w:spacing w:line="40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根据市场营销计划，完成部门销售指标；开阔新市场，发展新客户。</w:t>
                            </w:r>
                          </w:p>
                          <w:p w:rsidR="002A2528" w:rsidRDefault="00CB71DE">
                            <w:pPr>
                              <w:spacing w:line="400" w:lineRule="exact"/>
                              <w:ind w:firstLineChars="200" w:firstLine="480"/>
                              <w:rPr>
                                <w:rFonts w:ascii="微软雅黑" w:eastAsia="微软雅黑" w:hAnsi="微软雅黑" w:cs="微软雅黑"/>
                                <w:sz w:val="28"/>
                                <w:szCs w:val="28"/>
                              </w:rPr>
                            </w:pPr>
                            <w:r>
                              <w:rPr>
                                <w:rFonts w:ascii="微软雅黑" w:eastAsia="微软雅黑" w:hAnsi="微软雅黑" w:cs="微软雅黑" w:hint="eastAsia"/>
                                <w:sz w:val="24"/>
                              </w:rPr>
                              <w:t>管理维护客户关系及客户间长期战略合作计划。</w:t>
                            </w:r>
                          </w:p>
                          <w:p w:rsidR="002A2528" w:rsidRDefault="00CB71DE">
                            <w:pPr>
                              <w:spacing w:line="400" w:lineRule="exact"/>
                              <w:rPr>
                                <w:rFonts w:ascii="微软雅黑" w:eastAsia="微软雅黑" w:hAnsi="微软雅黑" w:cs="微软雅黑"/>
                                <w:sz w:val="28"/>
                                <w:szCs w:val="28"/>
                              </w:rPr>
                            </w:pPr>
                            <w:r>
                              <w:rPr>
                                <w:rFonts w:ascii="微软雅黑" w:eastAsia="微软雅黑" w:hAnsi="微软雅黑" w:cs="微软雅黑" w:hint="eastAsia"/>
                                <w:sz w:val="24"/>
                              </w:rPr>
                              <w:t>2013.11-2015.10          x</w:t>
                            </w:r>
                            <w:r>
                              <w:rPr>
                                <w:rFonts w:ascii="微软雅黑" w:eastAsia="微软雅黑" w:hAnsi="微软雅黑" w:cs="微软雅黑"/>
                                <w:sz w:val="24"/>
                              </w:rPr>
                              <w:t>xx</w:t>
                            </w:r>
                            <w:r>
                              <w:rPr>
                                <w:rFonts w:ascii="微软雅黑" w:eastAsia="微软雅黑" w:hAnsi="微软雅黑" w:cs="微软雅黑" w:hint="eastAsia"/>
                                <w:sz w:val="24"/>
                              </w:rPr>
                              <w:t>科技有限公司</w:t>
                            </w:r>
                            <w:r>
                              <w:rPr>
                                <w:rFonts w:ascii="微软雅黑" w:eastAsia="微软雅黑" w:hAnsi="微软雅黑" w:cs="微软雅黑" w:hint="eastAsia"/>
                                <w:sz w:val="24"/>
                              </w:rPr>
                              <w:t xml:space="preserve">          </w:t>
                            </w:r>
                            <w:r>
                              <w:rPr>
                                <w:rFonts w:ascii="微软雅黑" w:eastAsia="微软雅黑" w:hAnsi="微软雅黑" w:cs="微软雅黑" w:hint="eastAsia"/>
                                <w:sz w:val="24"/>
                              </w:rPr>
                              <w:t>商务代表</w:t>
                            </w:r>
                            <w:r>
                              <w:rPr>
                                <w:rFonts w:ascii="微软雅黑" w:eastAsia="微软雅黑" w:hAnsi="微软雅黑" w:cs="微软雅黑" w:hint="eastAsia"/>
                                <w:sz w:val="28"/>
                                <w:szCs w:val="28"/>
                              </w:rPr>
                              <w:t xml:space="preserve"> </w:t>
                            </w:r>
                            <w:r>
                              <w:rPr>
                                <w:rFonts w:ascii="微软雅黑" w:eastAsia="微软雅黑" w:hAnsi="微软雅黑" w:cs="微软雅黑" w:hint="eastAsia"/>
                                <w:sz w:val="28"/>
                                <w:szCs w:val="28"/>
                              </w:rPr>
                              <w:t xml:space="preserve">        </w:t>
                            </w:r>
                          </w:p>
                          <w:p w:rsidR="002A2528" w:rsidRDefault="00CB71DE">
                            <w:pPr>
                              <w:spacing w:line="40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负责市场信息收集及行业间数据分析和公司平台推广。</w:t>
                            </w:r>
                          </w:p>
                          <w:p w:rsidR="002A2528" w:rsidRDefault="00CB71DE">
                            <w:pPr>
                              <w:spacing w:line="40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负责公司市场开拓及网站权重及流量预估。</w:t>
                            </w:r>
                          </w:p>
                          <w:p w:rsidR="002A2528" w:rsidRDefault="00CB71DE">
                            <w:pPr>
                              <w:spacing w:line="40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负责区域内的市场推广活动的策划与执行。</w:t>
                            </w:r>
                          </w:p>
                          <w:p w:rsidR="002A2528" w:rsidRDefault="00CB71DE">
                            <w:pPr>
                              <w:spacing w:line="400" w:lineRule="exact"/>
                              <w:rPr>
                                <w:rFonts w:ascii="微软雅黑" w:eastAsia="微软雅黑" w:hAnsi="微软雅黑" w:cs="微软雅黑"/>
                                <w:sz w:val="24"/>
                              </w:rPr>
                            </w:pPr>
                            <w:r>
                              <w:rPr>
                                <w:rFonts w:ascii="微软雅黑" w:eastAsia="微软雅黑" w:hAnsi="微软雅黑" w:cs="微软雅黑" w:hint="eastAsia"/>
                                <w:sz w:val="24"/>
                              </w:rPr>
                              <w:t>2012.07-2013.10          x</w:t>
                            </w:r>
                            <w:r>
                              <w:rPr>
                                <w:rFonts w:ascii="微软雅黑" w:eastAsia="微软雅黑" w:hAnsi="微软雅黑" w:cs="微软雅黑"/>
                                <w:sz w:val="24"/>
                              </w:rPr>
                              <w:t>x</w:t>
                            </w:r>
                            <w:r>
                              <w:rPr>
                                <w:rFonts w:ascii="微软雅黑" w:eastAsia="微软雅黑" w:hAnsi="微软雅黑" w:cs="微软雅黑" w:hint="eastAsia"/>
                                <w:sz w:val="24"/>
                              </w:rPr>
                              <w:t>文化传媒有限公司</w:t>
                            </w:r>
                            <w:r>
                              <w:rPr>
                                <w:rFonts w:ascii="微软雅黑" w:eastAsia="微软雅黑" w:hAnsi="微软雅黑" w:cs="微软雅黑" w:hint="eastAsia"/>
                                <w:sz w:val="24"/>
                              </w:rPr>
                              <w:t xml:space="preserve">      </w:t>
                            </w:r>
                            <w:r>
                              <w:rPr>
                                <w:rFonts w:ascii="微软雅黑" w:eastAsia="微软雅黑" w:hAnsi="微软雅黑" w:cs="微软雅黑" w:hint="eastAsia"/>
                                <w:sz w:val="24"/>
                              </w:rPr>
                              <w:t>招商专员</w:t>
                            </w:r>
                          </w:p>
                          <w:p w:rsidR="002A2528" w:rsidRDefault="00CB71DE">
                            <w:pPr>
                              <w:spacing w:line="40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负责大型会议的招商，组织及服务工作及公司举办的招商工作</w:t>
                            </w:r>
                          </w:p>
                          <w:p w:rsidR="002A2528" w:rsidRDefault="00CB71DE">
                            <w:pPr>
                              <w:spacing w:line="400" w:lineRule="exact"/>
                              <w:ind w:leftChars="200" w:left="420"/>
                              <w:rPr>
                                <w:rFonts w:ascii="微软雅黑" w:eastAsia="微软雅黑" w:hAnsi="微软雅黑" w:cs="微软雅黑"/>
                                <w:sz w:val="24"/>
                              </w:rPr>
                            </w:pPr>
                            <w:r>
                              <w:rPr>
                                <w:rFonts w:ascii="微软雅黑" w:eastAsia="微软雅黑" w:hAnsi="微软雅黑" w:cs="微软雅黑" w:hint="eastAsia"/>
                                <w:sz w:val="24"/>
                              </w:rPr>
                              <w:t>定期与合作客户沟通，挖掘客户最大潜力及查找客户的详情信息，并做好记录。</w:t>
                            </w:r>
                          </w:p>
                          <w:p w:rsidR="002A2528" w:rsidRDefault="002A252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 o:spid="_x0000_s1033" type="#_x0000_t202" style="position:absolute;left:0;text-align:left;margin-left:97.95pt;margin-top:293.4pt;width:397.75pt;height:264.5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" filled="f" stroked="f" strokeweight=".5pt">
                <v:textbox>
                  <w:txbxContent>
                    <w:p w:rsidR="002A2528" w:rsidRDefault="00CB71DE">
                      <w:pPr>
                        <w:spacing w:line="400" w:lineRule="exact"/>
                        <w:rPr>
                          <w:sz w:val="24"/>
                        </w:rPr>
                      </w:pPr>
                      <w:r>
                        <w:rPr>
                          <w:rFonts w:ascii="微软雅黑" w:eastAsia="微软雅黑" w:hAnsi="微软雅黑" w:cs="微软雅黑" w:hint="eastAsia"/>
                          <w:sz w:val="24"/>
                        </w:rPr>
                        <w:t>2015.10-2017.07          x</w:t>
                      </w:r>
                      <w:r>
                        <w:rPr>
                          <w:rFonts w:ascii="微软雅黑" w:eastAsia="微软雅黑" w:hAnsi="微软雅黑" w:cs="微软雅黑"/>
                          <w:sz w:val="24"/>
                        </w:rPr>
                        <w:t>x</w:t>
                      </w:r>
                      <w:r>
                        <w:rPr>
                          <w:rFonts w:ascii="微软雅黑" w:eastAsia="微软雅黑" w:hAnsi="微软雅黑" w:cs="微软雅黑" w:hint="eastAsia"/>
                          <w:sz w:val="24"/>
                        </w:rPr>
                        <w:t>商务有限公司</w:t>
                      </w:r>
                      <w:r>
                        <w:rPr>
                          <w:rFonts w:ascii="微软雅黑" w:eastAsia="微软雅黑" w:hAnsi="微软雅黑" w:cs="微软雅黑" w:hint="eastAsia"/>
                          <w:sz w:val="24"/>
                        </w:rPr>
                        <w:t xml:space="preserve">          </w:t>
                      </w:r>
                      <w:r>
                        <w:rPr>
                          <w:rFonts w:ascii="微软雅黑" w:eastAsia="微软雅黑" w:hAnsi="微软雅黑" w:cs="微软雅黑" w:hint="eastAsia"/>
                          <w:sz w:val="24"/>
                        </w:rPr>
                        <w:t>销售主管</w:t>
                      </w:r>
                    </w:p>
                    <w:p w:rsidR="002A2528" w:rsidRDefault="00CB71DE">
                      <w:pPr>
                        <w:spacing w:line="40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独立处理和解决负责板块的销售工作、支持和</w:t>
                      </w:r>
                      <w:proofErr w:type="gramStart"/>
                      <w:r>
                        <w:rPr>
                          <w:rFonts w:ascii="微软雅黑" w:eastAsia="微软雅黑" w:hAnsi="微软雅黑" w:cs="微软雅黑" w:hint="eastAsia"/>
                          <w:sz w:val="24"/>
                        </w:rPr>
                        <w:t>维系客情关系</w:t>
                      </w:r>
                      <w:proofErr w:type="gramEnd"/>
                      <w:r>
                        <w:rPr>
                          <w:rFonts w:ascii="微软雅黑" w:eastAsia="微软雅黑" w:hAnsi="微软雅黑" w:cs="微软雅黑" w:hint="eastAsia"/>
                          <w:sz w:val="24"/>
                        </w:rPr>
                        <w:t>。</w:t>
                      </w:r>
                    </w:p>
                    <w:p w:rsidR="002A2528" w:rsidRDefault="00CB71DE">
                      <w:pPr>
                        <w:spacing w:line="40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根据市场营销计划，完成部门销售指标；开阔新市场，发展新客户。</w:t>
                      </w:r>
                    </w:p>
                    <w:p w:rsidR="002A2528" w:rsidRDefault="00CB71DE">
                      <w:pPr>
                        <w:spacing w:line="400" w:lineRule="exact"/>
                        <w:ind w:firstLineChars="200" w:firstLine="480"/>
                        <w:rPr>
                          <w:rFonts w:ascii="微软雅黑" w:eastAsia="微软雅黑" w:hAnsi="微软雅黑" w:cs="微软雅黑"/>
                          <w:sz w:val="28"/>
                          <w:szCs w:val="28"/>
                        </w:rPr>
                      </w:pPr>
                      <w:r>
                        <w:rPr>
                          <w:rFonts w:ascii="微软雅黑" w:eastAsia="微软雅黑" w:hAnsi="微软雅黑" w:cs="微软雅黑" w:hint="eastAsia"/>
                          <w:sz w:val="24"/>
                        </w:rPr>
                        <w:t>管理维护客户关系及客户间长期战略合作计划。</w:t>
                      </w:r>
                    </w:p>
                    <w:p w:rsidR="002A2528" w:rsidRDefault="00CB71DE">
                      <w:pPr>
                        <w:spacing w:line="400" w:lineRule="exact"/>
                        <w:rPr>
                          <w:rFonts w:ascii="微软雅黑" w:eastAsia="微软雅黑" w:hAnsi="微软雅黑" w:cs="微软雅黑"/>
                          <w:sz w:val="28"/>
                          <w:szCs w:val="28"/>
                        </w:rPr>
                      </w:pPr>
                      <w:r>
                        <w:rPr>
                          <w:rFonts w:ascii="微软雅黑" w:eastAsia="微软雅黑" w:hAnsi="微软雅黑" w:cs="微软雅黑" w:hint="eastAsia"/>
                          <w:sz w:val="24"/>
                        </w:rPr>
                        <w:t>2013.11-2015.10          x</w:t>
                      </w:r>
                      <w:r>
                        <w:rPr>
                          <w:rFonts w:ascii="微软雅黑" w:eastAsia="微软雅黑" w:hAnsi="微软雅黑" w:cs="微软雅黑"/>
                          <w:sz w:val="24"/>
                        </w:rPr>
                        <w:t>xx</w:t>
                      </w:r>
                      <w:r>
                        <w:rPr>
                          <w:rFonts w:ascii="微软雅黑" w:eastAsia="微软雅黑" w:hAnsi="微软雅黑" w:cs="微软雅黑" w:hint="eastAsia"/>
                          <w:sz w:val="24"/>
                        </w:rPr>
                        <w:t>科技有限公司</w:t>
                      </w:r>
                      <w:r>
                        <w:rPr>
                          <w:rFonts w:ascii="微软雅黑" w:eastAsia="微软雅黑" w:hAnsi="微软雅黑" w:cs="微软雅黑" w:hint="eastAsia"/>
                          <w:sz w:val="24"/>
                        </w:rPr>
                        <w:t xml:space="preserve">          </w:t>
                      </w:r>
                      <w:r>
                        <w:rPr>
                          <w:rFonts w:ascii="微软雅黑" w:eastAsia="微软雅黑" w:hAnsi="微软雅黑" w:cs="微软雅黑" w:hint="eastAsia"/>
                          <w:sz w:val="24"/>
                        </w:rPr>
                        <w:t>商务代表</w:t>
                      </w:r>
                      <w:r>
                        <w:rPr>
                          <w:rFonts w:ascii="微软雅黑" w:eastAsia="微软雅黑" w:hAnsi="微软雅黑" w:cs="微软雅黑" w:hint="eastAsia"/>
                          <w:sz w:val="28"/>
                          <w:szCs w:val="28"/>
                        </w:rPr>
                        <w:t xml:space="preserve"> </w:t>
                      </w:r>
                      <w:r>
                        <w:rPr>
                          <w:rFonts w:ascii="微软雅黑" w:eastAsia="微软雅黑" w:hAnsi="微软雅黑" w:cs="微软雅黑" w:hint="eastAsia"/>
                          <w:sz w:val="28"/>
                          <w:szCs w:val="28"/>
                        </w:rPr>
                        <w:t xml:space="preserve">        </w:t>
                      </w:r>
                    </w:p>
                    <w:p w:rsidR="002A2528" w:rsidRDefault="00CB71DE">
                      <w:pPr>
                        <w:spacing w:line="40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负责市场信息收集及行业间数据分析和公司平台推广。</w:t>
                      </w:r>
                    </w:p>
                    <w:p w:rsidR="002A2528" w:rsidRDefault="00CB71DE">
                      <w:pPr>
                        <w:spacing w:line="40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负责公司市场开拓及网站权重及流量预估。</w:t>
                      </w:r>
                    </w:p>
                    <w:p w:rsidR="002A2528" w:rsidRDefault="00CB71DE">
                      <w:pPr>
                        <w:spacing w:line="40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负责区域内的市场推广活动的策划与执行。</w:t>
                      </w:r>
                    </w:p>
                    <w:p w:rsidR="002A2528" w:rsidRDefault="00CB71DE">
                      <w:pPr>
                        <w:spacing w:line="400" w:lineRule="exact"/>
                        <w:rPr>
                          <w:rFonts w:ascii="微软雅黑" w:eastAsia="微软雅黑" w:hAnsi="微软雅黑" w:cs="微软雅黑"/>
                          <w:sz w:val="24"/>
                        </w:rPr>
                      </w:pPr>
                      <w:r>
                        <w:rPr>
                          <w:rFonts w:ascii="微软雅黑" w:eastAsia="微软雅黑" w:hAnsi="微软雅黑" w:cs="微软雅黑" w:hint="eastAsia"/>
                          <w:sz w:val="24"/>
                        </w:rPr>
                        <w:t>2012.07-2013.10          x</w:t>
                      </w:r>
                      <w:r>
                        <w:rPr>
                          <w:rFonts w:ascii="微软雅黑" w:eastAsia="微软雅黑" w:hAnsi="微软雅黑" w:cs="微软雅黑"/>
                          <w:sz w:val="24"/>
                        </w:rPr>
                        <w:t>x</w:t>
                      </w:r>
                      <w:r>
                        <w:rPr>
                          <w:rFonts w:ascii="微软雅黑" w:eastAsia="微软雅黑" w:hAnsi="微软雅黑" w:cs="微软雅黑" w:hint="eastAsia"/>
                          <w:sz w:val="24"/>
                        </w:rPr>
                        <w:t>文化传媒有限公司</w:t>
                      </w:r>
                      <w:r>
                        <w:rPr>
                          <w:rFonts w:ascii="微软雅黑" w:eastAsia="微软雅黑" w:hAnsi="微软雅黑" w:cs="微软雅黑" w:hint="eastAsia"/>
                          <w:sz w:val="24"/>
                        </w:rPr>
                        <w:t xml:space="preserve">      </w:t>
                      </w:r>
                      <w:r>
                        <w:rPr>
                          <w:rFonts w:ascii="微软雅黑" w:eastAsia="微软雅黑" w:hAnsi="微软雅黑" w:cs="微软雅黑" w:hint="eastAsia"/>
                          <w:sz w:val="24"/>
                        </w:rPr>
                        <w:t>招商专员</w:t>
                      </w:r>
                    </w:p>
                    <w:p w:rsidR="002A2528" w:rsidRDefault="00CB71DE">
                      <w:pPr>
                        <w:spacing w:line="40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负责大型会议的招商，组织及服务工作及公司举办的招商工作</w:t>
                      </w:r>
                    </w:p>
                    <w:p w:rsidR="002A2528" w:rsidRDefault="00CB71DE">
                      <w:pPr>
                        <w:spacing w:line="400" w:lineRule="exact"/>
                        <w:ind w:leftChars="200" w:left="420"/>
                        <w:rPr>
                          <w:rFonts w:ascii="微软雅黑" w:eastAsia="微软雅黑" w:hAnsi="微软雅黑" w:cs="微软雅黑"/>
                          <w:sz w:val="24"/>
                        </w:rPr>
                      </w:pPr>
                      <w:r>
                        <w:rPr>
                          <w:rFonts w:ascii="微软雅黑" w:eastAsia="微软雅黑" w:hAnsi="微软雅黑" w:cs="微软雅黑" w:hint="eastAsia"/>
                          <w:sz w:val="24"/>
                        </w:rPr>
                        <w:t>定期与合作客户沟通，挖掘客户最大潜力及查找客户的详情信息，并做好记录。</w:t>
                      </w:r>
                    </w:p>
                    <w:p w:rsidR="002A2528" w:rsidRDefault="002A2528"/>
                  </w:txbxContent>
                </v:textbox>
              </v:shape>
            </w:pict>
          </mc:Fallback>
        </mc:AlternateContent>
      </w:r>
      <w:r>
        <w:rPr>
          <w:noProof/>
          <w:sz w:val="24"/>
        </w:rPr>
        <mc:AlternateContent>
          <mc:Choice Requires="wps">
            <w:drawing>
              <wp:anchor distT="0" distB="0" distL="114300" distR="114300" simplePos="0" relativeHeight="251641344" behindDoc="1" locked="0" layoutInCell="1" allowOverlap="1">
                <wp:simplePos x="0" y="0"/>
                <wp:positionH relativeFrom="column">
                  <wp:posOffset>-1149985</wp:posOffset>
                </wp:positionH>
                <wp:positionV relativeFrom="paragraph">
                  <wp:posOffset>-910590</wp:posOffset>
                </wp:positionV>
                <wp:extent cx="2256155" cy="10762615"/>
                <wp:effectExtent l="0" t="0" r="10795" b="635"/>
                <wp:wrapNone/>
                <wp:docPr id="11" name="矩形 11"/>
                <wp:cNvGraphicFramePr/>
                <a:graphic xmlns:a="http://schemas.openxmlformats.org/drawingml/2006/main">
                  <a:graphicData uri="http://schemas.microsoft.com/office/word/2010/wordprocessingShape">
                    <wps:wsp>
                      <wps:cNvSpPr/>
                      <wps:spPr>
                        <a:xfrm>
                          <a:off x="38100" y="24130"/>
                          <a:ext cx="2256155" cy="10762615"/>
                        </a:xfrm>
                        <a:prstGeom prst="rect">
                          <a:avLst/>
                        </a:prstGeom>
                        <a:solidFill>
                          <a:schemeClr val="bg2">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9F27512" id="矩形 11" o:spid="_x0000_s1026" style="position:absolute;left:0;text-align:left;margin-left:-90.55pt;margin-top:-71.7pt;width:177.65pt;height:847.4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" fillcolor="#e7e6e6 [3214]" stroked="f" strokeweight="1pt">
                <v:fill opacity="52428f"/>
              </v:rect>
            </w:pict>
          </mc:Fallback>
        </mc:AlternateContent>
      </w:r>
      <w:r>
        <w:rPr>
          <w:noProof/>
          <w:sz w:val="24"/>
        </w:rPr>
        <mc:AlternateContent>
          <mc:Choice Requires="wps">
            <w:drawing>
              <wp:anchor distT="0" distB="0" distL="114300" distR="114300" simplePos="0" relativeHeight="251643392" behindDoc="0" locked="0" layoutInCell="1" allowOverlap="1">
                <wp:simplePos x="0" y="0"/>
                <wp:positionH relativeFrom="column">
                  <wp:posOffset>-414020</wp:posOffset>
                </wp:positionH>
                <wp:positionV relativeFrom="paragraph">
                  <wp:posOffset>4545330</wp:posOffset>
                </wp:positionV>
                <wp:extent cx="1213485" cy="40132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213485" cy="401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A2528" w:rsidRDefault="00CB71DE">
                            <w:pPr>
                              <w:rPr>
                                <w:rFonts w:ascii="微软雅黑" w:eastAsia="微软雅黑" w:hAnsi="微软雅黑" w:cs="微软雅黑"/>
                                <w:b/>
                                <w:bCs/>
                                <w:color w:val="FFFFFF" w:themeColor="background1"/>
                                <w:sz w:val="28"/>
                                <w:szCs w:val="28"/>
                              </w:rPr>
                            </w:pPr>
                            <w:r>
                              <w:rPr>
                                <w:rFonts w:ascii="微软雅黑" w:eastAsia="微软雅黑" w:hAnsi="微软雅黑" w:cs="微软雅黑" w:hint="eastAsia"/>
                                <w:b/>
                                <w:bCs/>
                                <w:color w:val="FFFFFF" w:themeColor="background1"/>
                                <w:sz w:val="28"/>
                                <w:szCs w:val="28"/>
                              </w:rPr>
                              <w:t>荣</w:t>
                            </w:r>
                            <w:r>
                              <w:rPr>
                                <w:rFonts w:ascii="微软雅黑" w:eastAsia="微软雅黑" w:hAnsi="微软雅黑" w:cs="微软雅黑" w:hint="eastAsia"/>
                                <w:b/>
                                <w:bCs/>
                                <w:color w:val="FFFFFF" w:themeColor="background1"/>
                                <w:sz w:val="28"/>
                                <w:szCs w:val="28"/>
                              </w:rPr>
                              <w:t xml:space="preserve"> </w:t>
                            </w:r>
                            <w:r>
                              <w:rPr>
                                <w:rFonts w:ascii="微软雅黑" w:eastAsia="微软雅黑" w:hAnsi="微软雅黑" w:cs="微软雅黑" w:hint="eastAsia"/>
                                <w:b/>
                                <w:bCs/>
                                <w:color w:val="FFFFFF" w:themeColor="background1"/>
                                <w:sz w:val="28"/>
                                <w:szCs w:val="28"/>
                              </w:rPr>
                              <w:t>誉</w:t>
                            </w:r>
                            <w:r>
                              <w:rPr>
                                <w:rFonts w:ascii="微软雅黑" w:eastAsia="微软雅黑" w:hAnsi="微软雅黑" w:cs="微软雅黑" w:hint="eastAsia"/>
                                <w:b/>
                                <w:bCs/>
                                <w:color w:val="FFFFFF" w:themeColor="background1"/>
                                <w:sz w:val="28"/>
                                <w:szCs w:val="28"/>
                              </w:rPr>
                              <w:t xml:space="preserve"> </w:t>
                            </w:r>
                            <w:r>
                              <w:rPr>
                                <w:rFonts w:ascii="微软雅黑" w:eastAsia="微软雅黑" w:hAnsi="微软雅黑" w:cs="微软雅黑" w:hint="eastAsia"/>
                                <w:b/>
                                <w:bCs/>
                                <w:color w:val="FFFFFF" w:themeColor="background1"/>
                                <w:sz w:val="28"/>
                                <w:szCs w:val="28"/>
                              </w:rPr>
                              <w:t>证</w:t>
                            </w:r>
                            <w:r>
                              <w:rPr>
                                <w:rFonts w:ascii="微软雅黑" w:eastAsia="微软雅黑" w:hAnsi="微软雅黑" w:cs="微软雅黑" w:hint="eastAsia"/>
                                <w:b/>
                                <w:bCs/>
                                <w:color w:val="FFFFFF" w:themeColor="background1"/>
                                <w:sz w:val="28"/>
                                <w:szCs w:val="28"/>
                              </w:rPr>
                              <w:t xml:space="preserve"> </w:t>
                            </w:r>
                            <w:r>
                              <w:rPr>
                                <w:rFonts w:ascii="微软雅黑" w:eastAsia="微软雅黑" w:hAnsi="微软雅黑" w:cs="微软雅黑" w:hint="eastAsia"/>
                                <w:b/>
                                <w:bCs/>
                                <w:color w:val="FFFFFF" w:themeColor="background1"/>
                                <w:sz w:val="28"/>
                                <w:szCs w:val="28"/>
                              </w:rPr>
                              <w:t>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34" type="#_x0000_t202" style="position:absolute;left:0;text-align:left;margin-left:-32.6pt;margin-top:357.9pt;width:95.55pt;height:31.6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" filled="f" stroked="f" strokeweight=".5pt">
                <v:textbox>
                  <w:txbxContent>
                    <w:p w:rsidR="002A2528" w:rsidRDefault="00CB71DE">
                      <w:pPr>
                        <w:rPr>
                          <w:rFonts w:ascii="微软雅黑" w:eastAsia="微软雅黑" w:hAnsi="微软雅黑" w:cs="微软雅黑"/>
                          <w:b/>
                          <w:bCs/>
                          <w:color w:val="FFFFFF" w:themeColor="background1"/>
                          <w:sz w:val="28"/>
                          <w:szCs w:val="28"/>
                        </w:rPr>
                      </w:pPr>
                      <w:r>
                        <w:rPr>
                          <w:rFonts w:ascii="微软雅黑" w:eastAsia="微软雅黑" w:hAnsi="微软雅黑" w:cs="微软雅黑" w:hint="eastAsia"/>
                          <w:b/>
                          <w:bCs/>
                          <w:color w:val="FFFFFF" w:themeColor="background1"/>
                          <w:sz w:val="28"/>
                          <w:szCs w:val="28"/>
                        </w:rPr>
                        <w:t>荣</w:t>
                      </w:r>
                      <w:r>
                        <w:rPr>
                          <w:rFonts w:ascii="微软雅黑" w:eastAsia="微软雅黑" w:hAnsi="微软雅黑" w:cs="微软雅黑" w:hint="eastAsia"/>
                          <w:b/>
                          <w:bCs/>
                          <w:color w:val="FFFFFF" w:themeColor="background1"/>
                          <w:sz w:val="28"/>
                          <w:szCs w:val="28"/>
                        </w:rPr>
                        <w:t xml:space="preserve"> </w:t>
                      </w:r>
                      <w:r>
                        <w:rPr>
                          <w:rFonts w:ascii="微软雅黑" w:eastAsia="微软雅黑" w:hAnsi="微软雅黑" w:cs="微软雅黑" w:hint="eastAsia"/>
                          <w:b/>
                          <w:bCs/>
                          <w:color w:val="FFFFFF" w:themeColor="background1"/>
                          <w:sz w:val="28"/>
                          <w:szCs w:val="28"/>
                        </w:rPr>
                        <w:t>誉</w:t>
                      </w:r>
                      <w:r>
                        <w:rPr>
                          <w:rFonts w:ascii="微软雅黑" w:eastAsia="微软雅黑" w:hAnsi="微软雅黑" w:cs="微软雅黑" w:hint="eastAsia"/>
                          <w:b/>
                          <w:bCs/>
                          <w:color w:val="FFFFFF" w:themeColor="background1"/>
                          <w:sz w:val="28"/>
                          <w:szCs w:val="28"/>
                        </w:rPr>
                        <w:t xml:space="preserve"> </w:t>
                      </w:r>
                      <w:r>
                        <w:rPr>
                          <w:rFonts w:ascii="微软雅黑" w:eastAsia="微软雅黑" w:hAnsi="微软雅黑" w:cs="微软雅黑" w:hint="eastAsia"/>
                          <w:b/>
                          <w:bCs/>
                          <w:color w:val="FFFFFF" w:themeColor="background1"/>
                          <w:sz w:val="28"/>
                          <w:szCs w:val="28"/>
                        </w:rPr>
                        <w:t>证</w:t>
                      </w:r>
                      <w:r>
                        <w:rPr>
                          <w:rFonts w:ascii="微软雅黑" w:eastAsia="微软雅黑" w:hAnsi="微软雅黑" w:cs="微软雅黑" w:hint="eastAsia"/>
                          <w:b/>
                          <w:bCs/>
                          <w:color w:val="FFFFFF" w:themeColor="background1"/>
                          <w:sz w:val="28"/>
                          <w:szCs w:val="28"/>
                        </w:rPr>
                        <w:t xml:space="preserve"> </w:t>
                      </w:r>
                      <w:r>
                        <w:rPr>
                          <w:rFonts w:ascii="微软雅黑" w:eastAsia="微软雅黑" w:hAnsi="微软雅黑" w:cs="微软雅黑" w:hint="eastAsia"/>
                          <w:b/>
                          <w:bCs/>
                          <w:color w:val="FFFFFF" w:themeColor="background1"/>
                          <w:sz w:val="28"/>
                          <w:szCs w:val="28"/>
                        </w:rPr>
                        <w:t>书</w:t>
                      </w:r>
                    </w:p>
                  </w:txbxContent>
                </v:textbox>
              </v:shape>
            </w:pict>
          </mc:Fallback>
        </mc:AlternateContent>
      </w:r>
      <w:r>
        <w:rPr>
          <w:noProof/>
          <w:sz w:val="24"/>
        </w:rPr>
        <mc:AlternateContent>
          <mc:Choice Requires="wps">
            <w:drawing>
              <wp:anchor distT="0" distB="0" distL="114300" distR="114300" simplePos="0" relativeHeight="251645440" behindDoc="0" locked="0" layoutInCell="1" allowOverlap="1">
                <wp:simplePos x="0" y="0"/>
                <wp:positionH relativeFrom="column">
                  <wp:posOffset>-421640</wp:posOffset>
                </wp:positionH>
                <wp:positionV relativeFrom="paragraph">
                  <wp:posOffset>1047750</wp:posOffset>
                </wp:positionV>
                <wp:extent cx="1213485" cy="401320"/>
                <wp:effectExtent l="0" t="0" r="0" b="0"/>
                <wp:wrapNone/>
                <wp:docPr id="17" name="文本框 17"/>
                <wp:cNvGraphicFramePr/>
                <a:graphic xmlns:a="http://schemas.openxmlformats.org/drawingml/2006/main">
                  <a:graphicData uri="http://schemas.microsoft.com/office/word/2010/wordprocessingShape">
                    <wps:wsp>
                      <wps:cNvSpPr txBox="1"/>
                      <wps:spPr>
                        <a:xfrm>
                          <a:off x="591820" y="2220595"/>
                          <a:ext cx="1213485" cy="401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A2528" w:rsidRDefault="00CB71DE">
                            <w:pPr>
                              <w:rPr>
                                <w:rFonts w:ascii="微软雅黑" w:eastAsia="微软雅黑" w:hAnsi="微软雅黑" w:cs="微软雅黑"/>
                                <w:b/>
                                <w:bCs/>
                                <w:color w:val="FFFFFF" w:themeColor="background1"/>
                                <w:sz w:val="28"/>
                                <w:szCs w:val="28"/>
                              </w:rPr>
                            </w:pPr>
                            <w:r>
                              <w:rPr>
                                <w:rFonts w:ascii="微软雅黑" w:eastAsia="微软雅黑" w:hAnsi="微软雅黑" w:cs="微软雅黑" w:hint="eastAsia"/>
                                <w:b/>
                                <w:bCs/>
                                <w:color w:val="FFFFFF" w:themeColor="background1"/>
                                <w:sz w:val="28"/>
                                <w:szCs w:val="28"/>
                              </w:rPr>
                              <w:t>自</w:t>
                            </w:r>
                            <w:r>
                              <w:rPr>
                                <w:rFonts w:ascii="微软雅黑" w:eastAsia="微软雅黑" w:hAnsi="微软雅黑" w:cs="微软雅黑" w:hint="eastAsia"/>
                                <w:b/>
                                <w:bCs/>
                                <w:color w:val="FFFFFF" w:themeColor="background1"/>
                                <w:sz w:val="28"/>
                                <w:szCs w:val="28"/>
                              </w:rPr>
                              <w:t xml:space="preserve"> </w:t>
                            </w:r>
                            <w:r>
                              <w:rPr>
                                <w:rFonts w:ascii="微软雅黑" w:eastAsia="微软雅黑" w:hAnsi="微软雅黑" w:cs="微软雅黑" w:hint="eastAsia"/>
                                <w:b/>
                                <w:bCs/>
                                <w:color w:val="FFFFFF" w:themeColor="background1"/>
                                <w:sz w:val="28"/>
                                <w:szCs w:val="28"/>
                              </w:rPr>
                              <w:t>我</w:t>
                            </w:r>
                            <w:r>
                              <w:rPr>
                                <w:rFonts w:ascii="微软雅黑" w:eastAsia="微软雅黑" w:hAnsi="微软雅黑" w:cs="微软雅黑" w:hint="eastAsia"/>
                                <w:b/>
                                <w:bCs/>
                                <w:color w:val="FFFFFF" w:themeColor="background1"/>
                                <w:sz w:val="28"/>
                                <w:szCs w:val="28"/>
                              </w:rPr>
                              <w:t xml:space="preserve"> </w:t>
                            </w:r>
                            <w:r>
                              <w:rPr>
                                <w:rFonts w:ascii="微软雅黑" w:eastAsia="微软雅黑" w:hAnsi="微软雅黑" w:cs="微软雅黑" w:hint="eastAsia"/>
                                <w:b/>
                                <w:bCs/>
                                <w:color w:val="FFFFFF" w:themeColor="background1"/>
                                <w:sz w:val="28"/>
                                <w:szCs w:val="28"/>
                              </w:rPr>
                              <w:t>评</w:t>
                            </w:r>
                            <w:r>
                              <w:rPr>
                                <w:rFonts w:ascii="微软雅黑" w:eastAsia="微软雅黑" w:hAnsi="微软雅黑" w:cs="微软雅黑" w:hint="eastAsia"/>
                                <w:b/>
                                <w:bCs/>
                                <w:color w:val="FFFFFF" w:themeColor="background1"/>
                                <w:sz w:val="28"/>
                                <w:szCs w:val="28"/>
                              </w:rPr>
                              <w:t xml:space="preserve"> </w:t>
                            </w:r>
                            <w:r>
                              <w:rPr>
                                <w:rFonts w:ascii="微软雅黑" w:eastAsia="微软雅黑" w:hAnsi="微软雅黑" w:cs="微软雅黑" w:hint="eastAsia"/>
                                <w:b/>
                                <w:bCs/>
                                <w:color w:val="FFFFFF" w:themeColor="background1"/>
                                <w:sz w:val="28"/>
                                <w:szCs w:val="28"/>
                              </w:rPr>
                              <w:t>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 o:spid="_x0000_s1035" type="#_x0000_t202" style="position:absolute;left:0;text-align:left;margin-left:-33.2pt;margin-top:82.5pt;width:95.55pt;height:31.6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" filled="f" stroked="f" strokeweight=".5pt">
                <v:textbox>
                  <w:txbxContent>
                    <w:p w:rsidR="002A2528" w:rsidRDefault="00CB71DE">
                      <w:pPr>
                        <w:rPr>
                          <w:rFonts w:ascii="微软雅黑" w:eastAsia="微软雅黑" w:hAnsi="微软雅黑" w:cs="微软雅黑"/>
                          <w:b/>
                          <w:bCs/>
                          <w:color w:val="FFFFFF" w:themeColor="background1"/>
                          <w:sz w:val="28"/>
                          <w:szCs w:val="28"/>
                        </w:rPr>
                      </w:pPr>
                      <w:r>
                        <w:rPr>
                          <w:rFonts w:ascii="微软雅黑" w:eastAsia="微软雅黑" w:hAnsi="微软雅黑" w:cs="微软雅黑" w:hint="eastAsia"/>
                          <w:b/>
                          <w:bCs/>
                          <w:color w:val="FFFFFF" w:themeColor="background1"/>
                          <w:sz w:val="28"/>
                          <w:szCs w:val="28"/>
                        </w:rPr>
                        <w:t>自</w:t>
                      </w:r>
                      <w:r>
                        <w:rPr>
                          <w:rFonts w:ascii="微软雅黑" w:eastAsia="微软雅黑" w:hAnsi="微软雅黑" w:cs="微软雅黑" w:hint="eastAsia"/>
                          <w:b/>
                          <w:bCs/>
                          <w:color w:val="FFFFFF" w:themeColor="background1"/>
                          <w:sz w:val="28"/>
                          <w:szCs w:val="28"/>
                        </w:rPr>
                        <w:t xml:space="preserve"> </w:t>
                      </w:r>
                      <w:r>
                        <w:rPr>
                          <w:rFonts w:ascii="微软雅黑" w:eastAsia="微软雅黑" w:hAnsi="微软雅黑" w:cs="微软雅黑" w:hint="eastAsia"/>
                          <w:b/>
                          <w:bCs/>
                          <w:color w:val="FFFFFF" w:themeColor="background1"/>
                          <w:sz w:val="28"/>
                          <w:szCs w:val="28"/>
                        </w:rPr>
                        <w:t>我</w:t>
                      </w:r>
                      <w:r>
                        <w:rPr>
                          <w:rFonts w:ascii="微软雅黑" w:eastAsia="微软雅黑" w:hAnsi="微软雅黑" w:cs="微软雅黑" w:hint="eastAsia"/>
                          <w:b/>
                          <w:bCs/>
                          <w:color w:val="FFFFFF" w:themeColor="background1"/>
                          <w:sz w:val="28"/>
                          <w:szCs w:val="28"/>
                        </w:rPr>
                        <w:t xml:space="preserve"> </w:t>
                      </w:r>
                      <w:r>
                        <w:rPr>
                          <w:rFonts w:ascii="微软雅黑" w:eastAsia="微软雅黑" w:hAnsi="微软雅黑" w:cs="微软雅黑" w:hint="eastAsia"/>
                          <w:b/>
                          <w:bCs/>
                          <w:color w:val="FFFFFF" w:themeColor="background1"/>
                          <w:sz w:val="28"/>
                          <w:szCs w:val="28"/>
                        </w:rPr>
                        <w:t>评</w:t>
                      </w:r>
                      <w:r>
                        <w:rPr>
                          <w:rFonts w:ascii="微软雅黑" w:eastAsia="微软雅黑" w:hAnsi="微软雅黑" w:cs="微软雅黑" w:hint="eastAsia"/>
                          <w:b/>
                          <w:bCs/>
                          <w:color w:val="FFFFFF" w:themeColor="background1"/>
                          <w:sz w:val="28"/>
                          <w:szCs w:val="28"/>
                        </w:rPr>
                        <w:t xml:space="preserve"> </w:t>
                      </w:r>
                      <w:r>
                        <w:rPr>
                          <w:rFonts w:ascii="微软雅黑" w:eastAsia="微软雅黑" w:hAnsi="微软雅黑" w:cs="微软雅黑" w:hint="eastAsia"/>
                          <w:b/>
                          <w:bCs/>
                          <w:color w:val="FFFFFF" w:themeColor="background1"/>
                          <w:sz w:val="28"/>
                          <w:szCs w:val="28"/>
                        </w:rPr>
                        <w:t>价</w:t>
                      </w:r>
                    </w:p>
                  </w:txbxContent>
                </v:textbox>
              </v:shape>
            </w:pict>
          </mc:Fallback>
        </mc:AlternateContent>
      </w:r>
      <w:r>
        <w:rPr>
          <w:noProof/>
          <w:sz w:val="24"/>
        </w:rPr>
        <mc:AlternateContent>
          <mc:Choice Requires="wps">
            <w:drawing>
              <wp:anchor distT="0" distB="0" distL="114300" distR="114300" simplePos="0" relativeHeight="251647488" behindDoc="0" locked="0" layoutInCell="1" allowOverlap="1">
                <wp:simplePos x="0" y="0"/>
                <wp:positionH relativeFrom="column">
                  <wp:posOffset>1725930</wp:posOffset>
                </wp:positionH>
                <wp:positionV relativeFrom="paragraph">
                  <wp:posOffset>7379335</wp:posOffset>
                </wp:positionV>
                <wp:extent cx="1213485" cy="40132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213485" cy="401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A2528" w:rsidRDefault="00CB71DE">
                            <w:pPr>
                              <w:rPr>
                                <w:rFonts w:ascii="微软雅黑" w:eastAsia="微软雅黑" w:hAnsi="微软雅黑" w:cs="微软雅黑"/>
                                <w:b/>
                                <w:bCs/>
                                <w:color w:val="FFFFFF" w:themeColor="background1"/>
                                <w:sz w:val="28"/>
                                <w:szCs w:val="28"/>
                              </w:rPr>
                            </w:pPr>
                            <w:r>
                              <w:rPr>
                                <w:rFonts w:ascii="微软雅黑" w:eastAsia="微软雅黑" w:hAnsi="微软雅黑" w:cs="微软雅黑" w:hint="eastAsia"/>
                                <w:b/>
                                <w:bCs/>
                                <w:color w:val="FFFFFF" w:themeColor="background1"/>
                                <w:sz w:val="28"/>
                                <w:szCs w:val="28"/>
                              </w:rPr>
                              <w:t>专</w:t>
                            </w:r>
                            <w:r>
                              <w:rPr>
                                <w:rFonts w:ascii="微软雅黑" w:eastAsia="微软雅黑" w:hAnsi="微软雅黑" w:cs="微软雅黑" w:hint="eastAsia"/>
                                <w:b/>
                                <w:bCs/>
                                <w:color w:val="FFFFFF" w:themeColor="background1"/>
                                <w:sz w:val="28"/>
                                <w:szCs w:val="28"/>
                              </w:rPr>
                              <w:t xml:space="preserve"> </w:t>
                            </w:r>
                            <w:r>
                              <w:rPr>
                                <w:rFonts w:ascii="微软雅黑" w:eastAsia="微软雅黑" w:hAnsi="微软雅黑" w:cs="微软雅黑" w:hint="eastAsia"/>
                                <w:b/>
                                <w:bCs/>
                                <w:color w:val="FFFFFF" w:themeColor="background1"/>
                                <w:sz w:val="28"/>
                                <w:szCs w:val="28"/>
                              </w:rPr>
                              <w:t>业</w:t>
                            </w:r>
                            <w:r>
                              <w:rPr>
                                <w:rFonts w:ascii="微软雅黑" w:eastAsia="微软雅黑" w:hAnsi="微软雅黑" w:cs="微软雅黑" w:hint="eastAsia"/>
                                <w:b/>
                                <w:bCs/>
                                <w:color w:val="FFFFFF" w:themeColor="background1"/>
                                <w:sz w:val="28"/>
                                <w:szCs w:val="28"/>
                              </w:rPr>
                              <w:t xml:space="preserve"> </w:t>
                            </w:r>
                            <w:r>
                              <w:rPr>
                                <w:rFonts w:ascii="微软雅黑" w:eastAsia="微软雅黑" w:hAnsi="微软雅黑" w:cs="微软雅黑" w:hint="eastAsia"/>
                                <w:b/>
                                <w:bCs/>
                                <w:color w:val="FFFFFF" w:themeColor="background1"/>
                                <w:sz w:val="28"/>
                                <w:szCs w:val="28"/>
                              </w:rPr>
                              <w:t>技</w:t>
                            </w:r>
                            <w:r>
                              <w:rPr>
                                <w:rFonts w:ascii="微软雅黑" w:eastAsia="微软雅黑" w:hAnsi="微软雅黑" w:cs="微软雅黑" w:hint="eastAsia"/>
                                <w:b/>
                                <w:bCs/>
                                <w:color w:val="FFFFFF" w:themeColor="background1"/>
                                <w:sz w:val="28"/>
                                <w:szCs w:val="28"/>
                              </w:rPr>
                              <w:t xml:space="preserve"> </w:t>
                            </w:r>
                            <w:r>
                              <w:rPr>
                                <w:rFonts w:ascii="微软雅黑" w:eastAsia="微软雅黑" w:hAnsi="微软雅黑" w:cs="微软雅黑" w:hint="eastAsia"/>
                                <w:b/>
                                <w:bCs/>
                                <w:color w:val="FFFFFF" w:themeColor="background1"/>
                                <w:sz w:val="28"/>
                                <w:szCs w:val="28"/>
                              </w:rPr>
                              <w:t>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7" o:spid="_x0000_s1036" type="#_x0000_t202" style="position:absolute;left:0;text-align:left;margin-left:135.9pt;margin-top:581.05pt;width:95.55pt;height:31.6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" filled="f" stroked="f" strokeweight=".5pt">
                <v:textbox>
                  <w:txbxContent>
                    <w:p w:rsidR="002A2528" w:rsidRDefault="00CB71DE">
                      <w:pPr>
                        <w:rPr>
                          <w:rFonts w:ascii="微软雅黑" w:eastAsia="微软雅黑" w:hAnsi="微软雅黑" w:cs="微软雅黑"/>
                          <w:b/>
                          <w:bCs/>
                          <w:color w:val="FFFFFF" w:themeColor="background1"/>
                          <w:sz w:val="28"/>
                          <w:szCs w:val="28"/>
                        </w:rPr>
                      </w:pPr>
                      <w:r>
                        <w:rPr>
                          <w:rFonts w:ascii="微软雅黑" w:eastAsia="微软雅黑" w:hAnsi="微软雅黑" w:cs="微软雅黑" w:hint="eastAsia"/>
                          <w:b/>
                          <w:bCs/>
                          <w:color w:val="FFFFFF" w:themeColor="background1"/>
                          <w:sz w:val="28"/>
                          <w:szCs w:val="28"/>
                        </w:rPr>
                        <w:t>专</w:t>
                      </w:r>
                      <w:r>
                        <w:rPr>
                          <w:rFonts w:ascii="微软雅黑" w:eastAsia="微软雅黑" w:hAnsi="微软雅黑" w:cs="微软雅黑" w:hint="eastAsia"/>
                          <w:b/>
                          <w:bCs/>
                          <w:color w:val="FFFFFF" w:themeColor="background1"/>
                          <w:sz w:val="28"/>
                          <w:szCs w:val="28"/>
                        </w:rPr>
                        <w:t xml:space="preserve"> </w:t>
                      </w:r>
                      <w:r>
                        <w:rPr>
                          <w:rFonts w:ascii="微软雅黑" w:eastAsia="微软雅黑" w:hAnsi="微软雅黑" w:cs="微软雅黑" w:hint="eastAsia"/>
                          <w:b/>
                          <w:bCs/>
                          <w:color w:val="FFFFFF" w:themeColor="background1"/>
                          <w:sz w:val="28"/>
                          <w:szCs w:val="28"/>
                        </w:rPr>
                        <w:t>业</w:t>
                      </w:r>
                      <w:r>
                        <w:rPr>
                          <w:rFonts w:ascii="微软雅黑" w:eastAsia="微软雅黑" w:hAnsi="微软雅黑" w:cs="微软雅黑" w:hint="eastAsia"/>
                          <w:b/>
                          <w:bCs/>
                          <w:color w:val="FFFFFF" w:themeColor="background1"/>
                          <w:sz w:val="28"/>
                          <w:szCs w:val="28"/>
                        </w:rPr>
                        <w:t xml:space="preserve"> </w:t>
                      </w:r>
                      <w:r>
                        <w:rPr>
                          <w:rFonts w:ascii="微软雅黑" w:eastAsia="微软雅黑" w:hAnsi="微软雅黑" w:cs="微软雅黑" w:hint="eastAsia"/>
                          <w:b/>
                          <w:bCs/>
                          <w:color w:val="FFFFFF" w:themeColor="background1"/>
                          <w:sz w:val="28"/>
                          <w:szCs w:val="28"/>
                        </w:rPr>
                        <w:t>技</w:t>
                      </w:r>
                      <w:r>
                        <w:rPr>
                          <w:rFonts w:ascii="微软雅黑" w:eastAsia="微软雅黑" w:hAnsi="微软雅黑" w:cs="微软雅黑" w:hint="eastAsia"/>
                          <w:b/>
                          <w:bCs/>
                          <w:color w:val="FFFFFF" w:themeColor="background1"/>
                          <w:sz w:val="28"/>
                          <w:szCs w:val="28"/>
                        </w:rPr>
                        <w:t xml:space="preserve"> </w:t>
                      </w:r>
                      <w:r>
                        <w:rPr>
                          <w:rFonts w:ascii="微软雅黑" w:eastAsia="微软雅黑" w:hAnsi="微软雅黑" w:cs="微软雅黑" w:hint="eastAsia"/>
                          <w:b/>
                          <w:bCs/>
                          <w:color w:val="FFFFFF" w:themeColor="background1"/>
                          <w:sz w:val="28"/>
                          <w:szCs w:val="28"/>
                        </w:rPr>
                        <w:t>能</w:t>
                      </w:r>
                    </w:p>
                  </w:txbxContent>
                </v:textbox>
              </v:shape>
            </w:pict>
          </mc:Fallback>
        </mc:AlternateContent>
      </w:r>
      <w:r>
        <w:rPr>
          <w:noProof/>
          <w:sz w:val="24"/>
        </w:rPr>
        <mc:AlternateContent>
          <mc:Choice Requires="wps">
            <w:drawing>
              <wp:anchor distT="0" distB="0" distL="114300" distR="114300" simplePos="0" relativeHeight="251649536" behindDoc="0" locked="0" layoutInCell="1" allowOverlap="1">
                <wp:simplePos x="0" y="0"/>
                <wp:positionH relativeFrom="column">
                  <wp:posOffset>1432560</wp:posOffset>
                </wp:positionH>
                <wp:positionV relativeFrom="paragraph">
                  <wp:posOffset>-118110</wp:posOffset>
                </wp:positionV>
                <wp:extent cx="142240" cy="102870"/>
                <wp:effectExtent l="0" t="0" r="10160" b="11430"/>
                <wp:wrapNone/>
                <wp:docPr id="12" name="电话"/>
                <wp:cNvGraphicFramePr/>
                <a:graphic xmlns:a="http://schemas.openxmlformats.org/drawingml/2006/main">
                  <a:graphicData uri="http://schemas.microsoft.com/office/word/2010/wordprocessingShape">
                    <wps:wsp>
                      <wps:cNvSpPr/>
                      <wps:spPr bwMode="auto">
                        <a:xfrm>
                          <a:off x="2707640" y="819785"/>
                          <a:ext cx="142240" cy="102870"/>
                        </a:xfrm>
                        <a:custGeom>
                          <a:avLst/>
                          <a:gdLst/>
                          <a:ahLst/>
                          <a:cxnLst/>
                          <a:rect l="0" t="0" r="r" b="b"/>
                          <a:pathLst>
                            <a:path w="12731751" h="10578133">
                              <a:moveTo>
                                <a:pt x="8006008" y="7627013"/>
                              </a:moveTo>
                              <a:cubicBezTo>
                                <a:pt x="7822010" y="7627013"/>
                                <a:pt x="7675563" y="7773273"/>
                                <a:pt x="7675563" y="7957036"/>
                              </a:cubicBezTo>
                              <a:cubicBezTo>
                                <a:pt x="7675563" y="7957036"/>
                                <a:pt x="7675563" y="7957036"/>
                                <a:pt x="7675563" y="8373315"/>
                              </a:cubicBezTo>
                              <a:cubicBezTo>
                                <a:pt x="7675563" y="8557078"/>
                                <a:pt x="7822010" y="8703338"/>
                                <a:pt x="8006008" y="8703338"/>
                              </a:cubicBezTo>
                              <a:cubicBezTo>
                                <a:pt x="8006008" y="8703338"/>
                                <a:pt x="8006008" y="8703338"/>
                                <a:pt x="8708202" y="8703338"/>
                              </a:cubicBezTo>
                              <a:cubicBezTo>
                                <a:pt x="8892199" y="8703338"/>
                                <a:pt x="9042401" y="8557078"/>
                                <a:pt x="9042401" y="8373315"/>
                              </a:cubicBezTo>
                              <a:lnTo>
                                <a:pt x="9042401" y="7957036"/>
                              </a:lnTo>
                              <a:cubicBezTo>
                                <a:pt x="9042401" y="7773273"/>
                                <a:pt x="8892199" y="7627013"/>
                                <a:pt x="8708202" y="7627013"/>
                              </a:cubicBezTo>
                              <a:cubicBezTo>
                                <a:pt x="8708202" y="7627013"/>
                                <a:pt x="8708202" y="7627013"/>
                                <a:pt x="8006008" y="7627013"/>
                              </a:cubicBezTo>
                              <a:close/>
                              <a:moveTo>
                                <a:pt x="6072433" y="7627013"/>
                              </a:moveTo>
                              <a:cubicBezTo>
                                <a:pt x="5888436" y="7627013"/>
                                <a:pt x="5741989" y="7773273"/>
                                <a:pt x="5741989" y="7957036"/>
                              </a:cubicBezTo>
                              <a:cubicBezTo>
                                <a:pt x="5741989" y="7957036"/>
                                <a:pt x="5741989" y="7957036"/>
                                <a:pt x="5741989" y="8373315"/>
                              </a:cubicBezTo>
                              <a:cubicBezTo>
                                <a:pt x="5741989" y="8557078"/>
                                <a:pt x="5888436" y="8703338"/>
                                <a:pt x="6072433" y="8703338"/>
                              </a:cubicBezTo>
                              <a:cubicBezTo>
                                <a:pt x="6072433" y="8703338"/>
                                <a:pt x="6072433" y="8703338"/>
                                <a:pt x="6774627" y="8703338"/>
                              </a:cubicBezTo>
                              <a:cubicBezTo>
                                <a:pt x="6958624" y="8703338"/>
                                <a:pt x="7108826" y="8557078"/>
                                <a:pt x="7108826" y="8373315"/>
                              </a:cubicBezTo>
                              <a:lnTo>
                                <a:pt x="7108826" y="7957036"/>
                              </a:lnTo>
                              <a:cubicBezTo>
                                <a:pt x="7108826" y="7773273"/>
                                <a:pt x="6958624" y="7627013"/>
                                <a:pt x="6774627" y="7627013"/>
                              </a:cubicBezTo>
                              <a:cubicBezTo>
                                <a:pt x="6774627" y="7627013"/>
                                <a:pt x="6774627" y="7627013"/>
                                <a:pt x="6072433" y="7627013"/>
                              </a:cubicBezTo>
                              <a:close/>
                              <a:moveTo>
                                <a:pt x="4098787" y="7627013"/>
                              </a:moveTo>
                              <a:cubicBezTo>
                                <a:pt x="3918754" y="7627013"/>
                                <a:pt x="3768726" y="7773273"/>
                                <a:pt x="3768726" y="7957036"/>
                              </a:cubicBezTo>
                              <a:cubicBezTo>
                                <a:pt x="3768726" y="7957036"/>
                                <a:pt x="3768726" y="7957036"/>
                                <a:pt x="3768726" y="8373315"/>
                              </a:cubicBezTo>
                              <a:cubicBezTo>
                                <a:pt x="3768726" y="8557078"/>
                                <a:pt x="3918754" y="8703338"/>
                                <a:pt x="4098787" y="8703338"/>
                              </a:cubicBezTo>
                              <a:cubicBezTo>
                                <a:pt x="4098787" y="8703338"/>
                                <a:pt x="4098787" y="8703338"/>
                                <a:pt x="4803916" y="8703338"/>
                              </a:cubicBezTo>
                              <a:cubicBezTo>
                                <a:pt x="4983948" y="8703338"/>
                                <a:pt x="5133976" y="8557078"/>
                                <a:pt x="5133976" y="8373315"/>
                              </a:cubicBezTo>
                              <a:lnTo>
                                <a:pt x="5133976" y="7957036"/>
                              </a:lnTo>
                              <a:cubicBezTo>
                                <a:pt x="5133976" y="7773273"/>
                                <a:pt x="4983948" y="7627013"/>
                                <a:pt x="4803916" y="7627013"/>
                              </a:cubicBezTo>
                              <a:cubicBezTo>
                                <a:pt x="4803916" y="7627013"/>
                                <a:pt x="4803916" y="7627013"/>
                                <a:pt x="4098787" y="7627013"/>
                              </a:cubicBezTo>
                              <a:close/>
                              <a:moveTo>
                                <a:pt x="8028813" y="6161750"/>
                              </a:moveTo>
                              <a:cubicBezTo>
                                <a:pt x="7844815" y="6161750"/>
                                <a:pt x="7694613" y="6308305"/>
                                <a:pt x="7694613" y="6488681"/>
                              </a:cubicBezTo>
                              <a:cubicBezTo>
                                <a:pt x="7694613" y="6488681"/>
                                <a:pt x="7694613" y="6488681"/>
                                <a:pt x="7694613" y="6909557"/>
                              </a:cubicBezTo>
                              <a:cubicBezTo>
                                <a:pt x="7694613" y="7089933"/>
                                <a:pt x="7844815" y="7236488"/>
                                <a:pt x="8028813" y="7236488"/>
                              </a:cubicBezTo>
                              <a:cubicBezTo>
                                <a:pt x="8028813" y="7236488"/>
                                <a:pt x="8028813" y="7236488"/>
                                <a:pt x="8727252" y="7236488"/>
                              </a:cubicBezTo>
                              <a:cubicBezTo>
                                <a:pt x="8911249" y="7236488"/>
                                <a:pt x="9061451" y="7089933"/>
                                <a:pt x="9061451" y="6909557"/>
                              </a:cubicBezTo>
                              <a:lnTo>
                                <a:pt x="9061451" y="6488681"/>
                              </a:lnTo>
                              <a:cubicBezTo>
                                <a:pt x="9061451" y="6308305"/>
                                <a:pt x="8911249" y="6161750"/>
                                <a:pt x="8727252" y="6161750"/>
                              </a:cubicBezTo>
                              <a:cubicBezTo>
                                <a:pt x="8727252" y="6161750"/>
                                <a:pt x="8727252" y="6161750"/>
                                <a:pt x="8028813" y="6161750"/>
                              </a:cubicBezTo>
                              <a:close/>
                              <a:moveTo>
                                <a:pt x="6053963" y="6161750"/>
                              </a:moveTo>
                              <a:cubicBezTo>
                                <a:pt x="5869966" y="6161750"/>
                                <a:pt x="5719764" y="6308305"/>
                                <a:pt x="5719764" y="6488681"/>
                              </a:cubicBezTo>
                              <a:cubicBezTo>
                                <a:pt x="5719764" y="6488681"/>
                                <a:pt x="5719764" y="6488681"/>
                                <a:pt x="5719764" y="6909557"/>
                              </a:cubicBezTo>
                              <a:cubicBezTo>
                                <a:pt x="5719764" y="7089933"/>
                                <a:pt x="5869966" y="7236488"/>
                                <a:pt x="6053963" y="7236488"/>
                              </a:cubicBezTo>
                              <a:cubicBezTo>
                                <a:pt x="6053963" y="7236488"/>
                                <a:pt x="6053963" y="7236488"/>
                                <a:pt x="6756157" y="7236488"/>
                              </a:cubicBezTo>
                              <a:cubicBezTo>
                                <a:pt x="6940154" y="7236488"/>
                                <a:pt x="7086601" y="7089933"/>
                                <a:pt x="7086601" y="6909557"/>
                              </a:cubicBezTo>
                              <a:lnTo>
                                <a:pt x="7086601" y="6488681"/>
                              </a:lnTo>
                              <a:cubicBezTo>
                                <a:pt x="7086601" y="6308305"/>
                                <a:pt x="6940154" y="6161750"/>
                                <a:pt x="6756157" y="6161750"/>
                              </a:cubicBezTo>
                              <a:cubicBezTo>
                                <a:pt x="6756157" y="6161750"/>
                                <a:pt x="6756157" y="6161750"/>
                                <a:pt x="6053963" y="6161750"/>
                              </a:cubicBezTo>
                              <a:close/>
                              <a:moveTo>
                                <a:pt x="4098787" y="6161750"/>
                              </a:moveTo>
                              <a:cubicBezTo>
                                <a:pt x="3918754" y="6161750"/>
                                <a:pt x="3768726" y="6308305"/>
                                <a:pt x="3768726" y="6488681"/>
                              </a:cubicBezTo>
                              <a:cubicBezTo>
                                <a:pt x="3768726" y="6488681"/>
                                <a:pt x="3768726" y="6488681"/>
                                <a:pt x="3768726" y="6909557"/>
                              </a:cubicBezTo>
                              <a:cubicBezTo>
                                <a:pt x="3768726" y="7089933"/>
                                <a:pt x="3918754" y="7236488"/>
                                <a:pt x="4098787" y="7236488"/>
                              </a:cubicBezTo>
                              <a:cubicBezTo>
                                <a:pt x="4098787" y="7236488"/>
                                <a:pt x="4098787" y="7236488"/>
                                <a:pt x="4803916" y="7236488"/>
                              </a:cubicBezTo>
                              <a:cubicBezTo>
                                <a:pt x="4983949" y="7236488"/>
                                <a:pt x="5133977" y="7089933"/>
                                <a:pt x="5133977" y="6909557"/>
                              </a:cubicBezTo>
                              <a:lnTo>
                                <a:pt x="5133977" y="6488681"/>
                              </a:lnTo>
                              <a:cubicBezTo>
                                <a:pt x="5133977" y="6308305"/>
                                <a:pt x="4983949" y="6161750"/>
                                <a:pt x="4803916" y="6161750"/>
                              </a:cubicBezTo>
                              <a:cubicBezTo>
                                <a:pt x="4803916" y="6161750"/>
                                <a:pt x="4803916" y="6161750"/>
                                <a:pt x="4098787" y="6161750"/>
                              </a:cubicBezTo>
                              <a:close/>
                              <a:moveTo>
                                <a:pt x="6017061" y="4698075"/>
                              </a:moveTo>
                              <a:cubicBezTo>
                                <a:pt x="5833278" y="4698075"/>
                                <a:pt x="5683250" y="4844414"/>
                                <a:pt x="5683250" y="5024523"/>
                              </a:cubicBezTo>
                              <a:cubicBezTo>
                                <a:pt x="5683250" y="5024523"/>
                                <a:pt x="5683250" y="5024523"/>
                                <a:pt x="5683250" y="5444778"/>
                              </a:cubicBezTo>
                              <a:cubicBezTo>
                                <a:pt x="5683250" y="5624887"/>
                                <a:pt x="5833278" y="5771225"/>
                                <a:pt x="6017061" y="5771225"/>
                              </a:cubicBezTo>
                              <a:cubicBezTo>
                                <a:pt x="6017061" y="5771225"/>
                                <a:pt x="6017061" y="5771225"/>
                                <a:pt x="6718440" y="5771225"/>
                              </a:cubicBezTo>
                              <a:cubicBezTo>
                                <a:pt x="6902223" y="5771225"/>
                                <a:pt x="7048500" y="5624887"/>
                                <a:pt x="7048500" y="5444778"/>
                              </a:cubicBezTo>
                              <a:lnTo>
                                <a:pt x="7048500" y="5024523"/>
                              </a:lnTo>
                              <a:cubicBezTo>
                                <a:pt x="7048500" y="4844414"/>
                                <a:pt x="6902223" y="4698075"/>
                                <a:pt x="6718440" y="4698075"/>
                              </a:cubicBezTo>
                              <a:cubicBezTo>
                                <a:pt x="6718440" y="4698075"/>
                                <a:pt x="6718440" y="4698075"/>
                                <a:pt x="6017061" y="4698075"/>
                              </a:cubicBezTo>
                              <a:close/>
                              <a:moveTo>
                                <a:pt x="4061071" y="4679026"/>
                              </a:moveTo>
                              <a:cubicBezTo>
                                <a:pt x="3877073" y="4679026"/>
                                <a:pt x="3730627" y="4825581"/>
                                <a:pt x="3730627" y="5005957"/>
                              </a:cubicBezTo>
                              <a:cubicBezTo>
                                <a:pt x="3730627" y="5005957"/>
                                <a:pt x="3730627" y="5005957"/>
                                <a:pt x="3730627" y="5423076"/>
                              </a:cubicBezTo>
                              <a:cubicBezTo>
                                <a:pt x="3730627" y="5607209"/>
                                <a:pt x="3877073" y="5753764"/>
                                <a:pt x="4061071" y="5753764"/>
                              </a:cubicBezTo>
                              <a:cubicBezTo>
                                <a:pt x="4061071" y="5753764"/>
                                <a:pt x="4061071" y="5753764"/>
                                <a:pt x="4763265" y="5753764"/>
                              </a:cubicBezTo>
                              <a:cubicBezTo>
                                <a:pt x="4947263" y="5753764"/>
                                <a:pt x="5097465" y="5607209"/>
                                <a:pt x="5097465" y="5423076"/>
                              </a:cubicBezTo>
                              <a:lnTo>
                                <a:pt x="5097465" y="5005957"/>
                              </a:lnTo>
                              <a:cubicBezTo>
                                <a:pt x="5097465" y="4825581"/>
                                <a:pt x="4947263" y="4679026"/>
                                <a:pt x="4763265" y="4679026"/>
                              </a:cubicBezTo>
                              <a:cubicBezTo>
                                <a:pt x="4763265" y="4679026"/>
                                <a:pt x="4763265" y="4679026"/>
                                <a:pt x="4061071" y="4679026"/>
                              </a:cubicBezTo>
                              <a:close/>
                              <a:moveTo>
                                <a:pt x="7986958" y="4679025"/>
                              </a:moveTo>
                              <a:cubicBezTo>
                                <a:pt x="7802960" y="4679025"/>
                                <a:pt x="7656513" y="4825580"/>
                                <a:pt x="7656513" y="5005956"/>
                              </a:cubicBezTo>
                              <a:cubicBezTo>
                                <a:pt x="7656513" y="5005956"/>
                                <a:pt x="7656513" y="5005956"/>
                                <a:pt x="7656513" y="5423075"/>
                              </a:cubicBezTo>
                              <a:cubicBezTo>
                                <a:pt x="7656513" y="5607208"/>
                                <a:pt x="7802960" y="5753763"/>
                                <a:pt x="7986958" y="5753763"/>
                              </a:cubicBezTo>
                              <a:cubicBezTo>
                                <a:pt x="7986958" y="5753763"/>
                                <a:pt x="7986958" y="5753763"/>
                                <a:pt x="8689152" y="5753763"/>
                              </a:cubicBezTo>
                              <a:cubicBezTo>
                                <a:pt x="8873149" y="5753763"/>
                                <a:pt x="9023351" y="5607208"/>
                                <a:pt x="9023351" y="5423075"/>
                              </a:cubicBezTo>
                              <a:lnTo>
                                <a:pt x="9023351" y="5005956"/>
                              </a:lnTo>
                              <a:cubicBezTo>
                                <a:pt x="9023351" y="4825580"/>
                                <a:pt x="8873149" y="4679025"/>
                                <a:pt x="8689152" y="4679025"/>
                              </a:cubicBezTo>
                              <a:cubicBezTo>
                                <a:pt x="8689152" y="4679025"/>
                                <a:pt x="8689152" y="4679025"/>
                                <a:pt x="7986958" y="4679025"/>
                              </a:cubicBezTo>
                              <a:close/>
                              <a:moveTo>
                                <a:pt x="12712701" y="3075650"/>
                              </a:moveTo>
                              <a:lnTo>
                                <a:pt x="10272713" y="3210832"/>
                              </a:lnTo>
                              <a:cubicBezTo>
                                <a:pt x="10272713" y="3210832"/>
                                <a:pt x="11443907" y="4051963"/>
                                <a:pt x="12712701" y="3075650"/>
                              </a:cubicBezTo>
                              <a:close/>
                              <a:moveTo>
                                <a:pt x="98425" y="3075650"/>
                              </a:moveTo>
                              <a:cubicBezTo>
                                <a:pt x="98425" y="3075650"/>
                                <a:pt x="604951" y="3936075"/>
                                <a:pt x="2420938" y="3252244"/>
                              </a:cubicBezTo>
                              <a:lnTo>
                                <a:pt x="98425" y="3075650"/>
                              </a:lnTo>
                              <a:close/>
                              <a:moveTo>
                                <a:pt x="3824365" y="2778310"/>
                              </a:moveTo>
                              <a:cubicBezTo>
                                <a:pt x="3874216" y="2776481"/>
                                <a:pt x="3927082" y="2777816"/>
                                <a:pt x="3983145" y="2782743"/>
                              </a:cubicBezTo>
                              <a:cubicBezTo>
                                <a:pt x="8963545" y="2820288"/>
                                <a:pt x="8963545" y="2820288"/>
                                <a:pt x="8963545" y="2820288"/>
                              </a:cubicBezTo>
                              <a:cubicBezTo>
                                <a:pt x="8963545" y="2820288"/>
                                <a:pt x="9646615" y="2685126"/>
                                <a:pt x="9766715" y="3623755"/>
                              </a:cubicBezTo>
                              <a:cubicBezTo>
                                <a:pt x="9883062" y="4562384"/>
                                <a:pt x="10956457" y="9698562"/>
                                <a:pt x="10956457" y="9698562"/>
                              </a:cubicBezTo>
                              <a:cubicBezTo>
                                <a:pt x="10956457" y="9698562"/>
                                <a:pt x="11114088" y="10344338"/>
                                <a:pt x="10431019" y="10577118"/>
                              </a:cubicBezTo>
                              <a:cubicBezTo>
                                <a:pt x="2440608" y="10577118"/>
                                <a:pt x="2440608" y="10577118"/>
                                <a:pt x="2440608" y="10577118"/>
                              </a:cubicBezTo>
                              <a:cubicBezTo>
                                <a:pt x="2440608" y="10577118"/>
                                <a:pt x="1622426" y="10655963"/>
                                <a:pt x="1817589" y="9424482"/>
                              </a:cubicBezTo>
                              <a:cubicBezTo>
                                <a:pt x="3007331" y="3544910"/>
                                <a:pt x="3007331" y="3544910"/>
                                <a:pt x="3007331" y="3544910"/>
                              </a:cubicBezTo>
                              <a:cubicBezTo>
                                <a:pt x="3007331" y="3544910"/>
                                <a:pt x="3076603" y="2805740"/>
                                <a:pt x="3824365" y="2778310"/>
                              </a:cubicBezTo>
                              <a:close/>
                              <a:moveTo>
                                <a:pt x="6679913" y="42"/>
                              </a:moveTo>
                              <a:cubicBezTo>
                                <a:pt x="8015553" y="-3469"/>
                                <a:pt x="12320277" y="209248"/>
                                <a:pt x="12712984" y="3075829"/>
                              </a:cubicBezTo>
                              <a:cubicBezTo>
                                <a:pt x="12731751" y="3740299"/>
                                <a:pt x="12731751" y="3740299"/>
                                <a:pt x="12731751" y="3740299"/>
                              </a:cubicBezTo>
                              <a:cubicBezTo>
                                <a:pt x="12731751" y="3740299"/>
                                <a:pt x="10975130" y="4813962"/>
                                <a:pt x="10329534" y="3466252"/>
                              </a:cubicBezTo>
                              <a:cubicBezTo>
                                <a:pt x="10231944" y="3094600"/>
                                <a:pt x="10231944" y="3094600"/>
                                <a:pt x="10231944" y="3094600"/>
                              </a:cubicBezTo>
                              <a:cubicBezTo>
                                <a:pt x="10231944" y="3094600"/>
                                <a:pt x="10153121" y="2764242"/>
                                <a:pt x="9901639" y="2606571"/>
                              </a:cubicBezTo>
                              <a:cubicBezTo>
                                <a:pt x="9901639" y="2606571"/>
                                <a:pt x="6230751" y="789603"/>
                                <a:pt x="2616165" y="2704177"/>
                              </a:cubicBezTo>
                              <a:cubicBezTo>
                                <a:pt x="2616165" y="2704177"/>
                                <a:pt x="2420985" y="2918159"/>
                                <a:pt x="2420985" y="3252270"/>
                              </a:cubicBezTo>
                              <a:cubicBezTo>
                                <a:pt x="2420985" y="3252270"/>
                                <a:pt x="2420985" y="3563858"/>
                                <a:pt x="2342162" y="3680234"/>
                              </a:cubicBezTo>
                              <a:cubicBezTo>
                                <a:pt x="2342162" y="3680234"/>
                                <a:pt x="1328727" y="4813962"/>
                                <a:pt x="0" y="3642693"/>
                              </a:cubicBezTo>
                              <a:cubicBezTo>
                                <a:pt x="0" y="3642693"/>
                                <a:pt x="18768" y="2039707"/>
                                <a:pt x="1133547" y="1277632"/>
                              </a:cubicBezTo>
                              <a:cubicBezTo>
                                <a:pt x="1133547" y="1277632"/>
                                <a:pt x="2128215" y="46298"/>
                                <a:pt x="6287053" y="8757"/>
                              </a:cubicBezTo>
                              <a:cubicBezTo>
                                <a:pt x="6287053" y="8757"/>
                                <a:pt x="6432573" y="692"/>
                                <a:pt x="6679913" y="42"/>
                              </a:cubicBezTo>
                              <a:close/>
                            </a:path>
                          </a:pathLst>
                        </a:custGeom>
                        <a:solidFill>
                          <a:schemeClr val="bg1"/>
                        </a:solidFill>
                        <a:ln>
                          <a:noFill/>
                        </a:ln>
                      </wps:spPr>
                      <wps:bodyPr anchor="ctr" anchorCtr="1"/>
                    </wps:wsp>
                  </a:graphicData>
                </a:graphic>
              </wp:anchor>
            </w:drawing>
          </mc:Choice>
          <mc:Fallback>
            <w:pict>
              <v:shape w14:anchorId="33E3DEEE" id="电话" o:spid="_x0000_s1026" style="position:absolute;left:0;text-align:left;margin-left:112.8pt;margin-top:-9.3pt;width:11.2pt;height:8.1pt;z-index:251649536;visibility:visible;mso-wrap-style:square;mso-wrap-distance-left:9pt;mso-wrap-distance-top:0;mso-wrap-distance-right:9pt;mso-wrap-distance-bottom:0;mso-position-horizontal:absolute;mso-position-horizontal-relative:text;mso-position-vertical:absolute;mso-position-vertical-relative:text;v-text-anchor:middle-center" coordsize="12731751,10578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" path="m8006008,7627013v-183998,,-330445,146260,-330445,330023c7675563,7957036,7675563,7957036,7675563,8373315v,183763,146447,330023,330445,330023c8006008,8703338,8006008,8703338,8708202,8703338v183997,,334199,-146260,334199,-330023l9042401,7957036v,-183763,-150202,-330023,-334199,-330023c8708202,7627013,8708202,7627013,8006008,7627013xm6072433,7627013v-183997,,-330444,146260,-330444,330023c5741989,7957036,5741989,7957036,5741989,8373315v,183763,146447,330023,330444,330023c6072433,8703338,6072433,8703338,6774627,8703338v183997,,334199,-146260,334199,-330023l7108826,7957036v,-183763,-150202,-330023,-334199,-330023c6774627,7627013,6774627,7627013,6072433,7627013xm4098787,7627013v-180033,,-330061,146260,-330061,330023c3768726,7957036,3768726,7957036,3768726,8373315v,183763,150028,330023,330061,330023c4098787,8703338,4098787,8703338,4803916,8703338v180032,,330060,-146260,330060,-330023l5133976,7957036v,-183763,-150028,-330023,-330060,-330023c4803916,7627013,4803916,7627013,4098787,7627013xm8028813,6161750v-183998,,-334200,146555,-334200,326931c7694613,6488681,7694613,6488681,7694613,6909557v,180376,150202,326931,334200,326931c8028813,7236488,8028813,7236488,8727252,7236488v183997,,334199,-146555,334199,-326931l9061451,6488681v,-180376,-150202,-326931,-334199,-326931c8727252,6161750,8727252,6161750,8028813,6161750xm6053963,6161750v-183997,,-334199,146555,-334199,326931c5719764,6488681,5719764,6488681,5719764,6909557v,180376,150202,326931,334199,326931c6053963,7236488,6053963,7236488,6756157,7236488v183997,,330444,-146555,330444,-326931l7086601,6488681v,-180376,-146447,-326931,-330444,-326931c6756157,6161750,6756157,6161750,6053963,6161750xm4098787,6161750v-180033,,-330061,146555,-330061,326931c3768726,6488681,3768726,6488681,3768726,6909557v,180376,150028,326931,330061,326931c4098787,7236488,4098787,7236488,4803916,7236488v180033,,330061,-146555,330061,-326931l5133977,6488681v,-180376,-150028,-326931,-330061,-326931c4803916,6161750,4803916,6161750,4098787,6161750xm6017061,4698075v-183783,,-333811,146339,-333811,326448c5683250,5024523,5683250,5024523,5683250,5444778v,180109,150028,326447,333811,326447c6017061,5771225,6017061,5771225,6718440,5771225v183783,,330060,-146338,330060,-326447l7048500,5024523v,-180109,-146277,-326448,-330060,-326448c6718440,4698075,6718440,4698075,6017061,4698075xm4061071,4679026v-183998,,-330444,146555,-330444,326931c3730627,5005957,3730627,5005957,3730627,5423076v,184133,146446,330688,330444,330688c4061071,5753764,4061071,5753764,4763265,5753764v183998,,334200,-146555,334200,-330688l5097465,5005957v,-180376,-150202,-326931,-334200,-326931c4763265,4679026,4763265,4679026,4061071,4679026xm7986958,4679025v-183998,,-330445,146555,-330445,326931c7656513,5005956,7656513,5005956,7656513,5423075v,184133,146447,330688,330445,330688c7986958,5753763,7986958,5753763,8689152,5753763v183997,,334199,-146555,334199,-330688l9023351,5005956v,-180376,-150202,-326931,-334199,-326931c8689152,4679025,8689152,4679025,7986958,4679025xm12712701,3075650r-2439988,135182c10272713,3210832,11443907,4051963,12712701,3075650xm98425,3075650v,,506526,860425,2322513,176594l98425,3075650xm3824365,2778310v49851,-1829,102717,-494,158780,4433c8963545,2820288,8963545,2820288,8963545,2820288v,,683070,-135162,803170,803467c9883062,4562384,10956457,9698562,10956457,9698562v,,157631,645776,-525438,878556c2440608,10577118,2440608,10577118,2440608,10577118v,,-818182,78845,-623019,-1152636c3007331,3544910,3007331,3544910,3007331,3544910v,,69272,-739170,817034,-766600xm6679913,42v1335640,-3511,5640364,209206,6033071,3075787c12731751,3740299,12731751,3740299,12731751,3740299v,,-1756621,1073663,-2402217,-274047c10231944,3094600,10231944,3094600,10231944,3094600v,,-78823,-330358,-330305,-488029c9901639,2606571,6230751,789603,2616165,2704177v,,-195180,213982,-195180,548093c2420985,3252270,2420985,3563858,2342162,3680234v,,-1013435,1133728,-2342162,-37541c,3642693,18768,2039707,1133547,1277632v,,994668,-1231334,5153506,-1268875c6287053,8757,6432573,692,6679913,42xe" fillcolor="white [3212]" stroked="f">
                <v:path arrowok="t"/>
              </v:shape>
            </w:pict>
          </mc:Fallback>
        </mc:AlternateContent>
      </w:r>
      <w:r>
        <w:rPr>
          <w:noProof/>
          <w:sz w:val="24"/>
        </w:rPr>
        <mc:AlternateContent>
          <mc:Choice Requires="wps">
            <w:drawing>
              <wp:anchor distT="0" distB="0" distL="114300" distR="114300" simplePos="0" relativeHeight="251651584" behindDoc="0" locked="0" layoutInCell="1" allowOverlap="1">
                <wp:simplePos x="0" y="0"/>
                <wp:positionH relativeFrom="column">
                  <wp:posOffset>1410970</wp:posOffset>
                </wp:positionH>
                <wp:positionV relativeFrom="paragraph">
                  <wp:posOffset>7493635</wp:posOffset>
                </wp:positionV>
                <wp:extent cx="282575" cy="292735"/>
                <wp:effectExtent l="0" t="0" r="3175" b="12065"/>
                <wp:wrapNone/>
                <wp:docPr id="29" name="椭圆 29"/>
                <wp:cNvGraphicFramePr/>
                <a:graphic xmlns:a="http://schemas.openxmlformats.org/drawingml/2006/main">
                  <a:graphicData uri="http://schemas.microsoft.com/office/word/2010/wordprocessingShape">
                    <wps:wsp>
                      <wps:cNvSpPr/>
                      <wps:spPr>
                        <a:xfrm>
                          <a:off x="0" y="0"/>
                          <a:ext cx="282575" cy="29273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6C2939E" id="椭圆 29" o:spid="_x0000_s1026" style="position:absolute;left:0;text-align:left;margin-left:111.1pt;margin-top:590.05pt;width:22.25pt;height:23.0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" fillcolor="white [3212]" stroked="f" strokeweight="1pt">
                <v:stroke joinstyle="miter"/>
              </v:oval>
            </w:pict>
          </mc:Fallback>
        </mc:AlternateContent>
      </w:r>
      <w:r>
        <w:rPr>
          <w:noProof/>
          <w:sz w:val="24"/>
        </w:rPr>
        <mc:AlternateContent>
          <mc:Choice Requires="wps">
            <w:drawing>
              <wp:anchor distT="0" distB="0" distL="114300" distR="114300" simplePos="0" relativeHeight="251620864" behindDoc="0" locked="0" layoutInCell="1" allowOverlap="1">
                <wp:simplePos x="0" y="0"/>
                <wp:positionH relativeFrom="column">
                  <wp:posOffset>1484630</wp:posOffset>
                </wp:positionH>
                <wp:positionV relativeFrom="paragraph">
                  <wp:posOffset>7559675</wp:posOffset>
                </wp:positionV>
                <wp:extent cx="153035" cy="152400"/>
                <wp:effectExtent l="0" t="0" r="18415" b="0"/>
                <wp:wrapNone/>
                <wp:docPr id="42" name="扳手"/>
                <wp:cNvGraphicFramePr/>
                <a:graphic xmlns:a="http://schemas.openxmlformats.org/drawingml/2006/main">
                  <a:graphicData uri="http://schemas.microsoft.com/office/word/2010/wordprocessingShape">
                    <wps:wsp>
                      <wps:cNvSpPr/>
                      <wps:spPr bwMode="auto">
                        <a:xfrm>
                          <a:off x="2530475" y="8507730"/>
                          <a:ext cx="153035" cy="152400"/>
                        </a:xfrm>
                        <a:custGeom>
                          <a:avLst/>
                          <a:gdLst>
                            <a:gd name="T0" fmla="*/ 1166395 w 3845"/>
                            <a:gd name="T1" fmla="*/ 911373 h 3810"/>
                            <a:gd name="T2" fmla="*/ 1340582 w 3845"/>
                            <a:gd name="T3" fmla="*/ 945561 h 3810"/>
                            <a:gd name="T4" fmla="*/ 1800397 w 3845"/>
                            <a:gd name="T5" fmla="*/ 485660 h 3810"/>
                            <a:gd name="T6" fmla="*/ 1793842 w 3845"/>
                            <a:gd name="T7" fmla="*/ 407917 h 3810"/>
                            <a:gd name="T8" fmla="*/ 1467476 w 3845"/>
                            <a:gd name="T9" fmla="*/ 757292 h 3810"/>
                            <a:gd name="T10" fmla="*/ 1159371 w 3845"/>
                            <a:gd name="T11" fmla="*/ 701561 h 3810"/>
                            <a:gd name="T12" fmla="*/ 1053548 w 3845"/>
                            <a:gd name="T13" fmla="*/ 406512 h 3810"/>
                            <a:gd name="T14" fmla="*/ 1405199 w 3845"/>
                            <a:gd name="T15" fmla="*/ 30442 h 3810"/>
                            <a:gd name="T16" fmla="*/ 1340582 w 3845"/>
                            <a:gd name="T17" fmla="*/ 25290 h 3810"/>
                            <a:gd name="T18" fmla="*/ 880766 w 3845"/>
                            <a:gd name="T19" fmla="*/ 485660 h 3810"/>
                            <a:gd name="T20" fmla="*/ 919162 w 3845"/>
                            <a:gd name="T21" fmla="*/ 669246 h 3810"/>
                            <a:gd name="T22" fmla="*/ 480418 w 3845"/>
                            <a:gd name="T23" fmla="*/ 1205485 h 3810"/>
                            <a:gd name="T24" fmla="*/ 398475 w 3845"/>
                            <a:gd name="T25" fmla="*/ 1193309 h 3810"/>
                            <a:gd name="T26" fmla="*/ 114720 w 3845"/>
                            <a:gd name="T27" fmla="*/ 1477586 h 3810"/>
                            <a:gd name="T28" fmla="*/ 398475 w 3845"/>
                            <a:gd name="T29" fmla="*/ 1761395 h 3810"/>
                            <a:gd name="T30" fmla="*/ 682699 w 3845"/>
                            <a:gd name="T31" fmla="*/ 1477586 h 3810"/>
                            <a:gd name="T32" fmla="*/ 661628 w 3845"/>
                            <a:gd name="T33" fmla="*/ 1370338 h 3810"/>
                            <a:gd name="T34" fmla="*/ 1166395 w 3845"/>
                            <a:gd name="T35" fmla="*/ 911373 h 3810"/>
                            <a:gd name="T36" fmla="*/ 398475 w 3845"/>
                            <a:gd name="T37" fmla="*/ 1628389 h 3810"/>
                            <a:gd name="T38" fmla="*/ 247701 w 3845"/>
                            <a:gd name="T39" fmla="*/ 1477586 h 3810"/>
                            <a:gd name="T40" fmla="*/ 398475 w 3845"/>
                            <a:gd name="T41" fmla="*/ 1326315 h 3810"/>
                            <a:gd name="T42" fmla="*/ 549718 w 3845"/>
                            <a:gd name="T43" fmla="*/ 1477586 h 3810"/>
                            <a:gd name="T44" fmla="*/ 398475 w 3845"/>
                            <a:gd name="T45" fmla="*/ 1628389 h 3810"/>
                            <a:gd name="T46" fmla="*/ 426102 w 3845"/>
                            <a:gd name="T47" fmla="*/ 554973 h 3810"/>
                            <a:gd name="T48" fmla="*/ 694874 w 3845"/>
                            <a:gd name="T49" fmla="*/ 830820 h 3810"/>
                            <a:gd name="T50" fmla="*/ 824109 w 3845"/>
                            <a:gd name="T51" fmla="*/ 701561 h 3810"/>
                            <a:gd name="T52" fmla="*/ 554869 w 3845"/>
                            <a:gd name="T53" fmla="*/ 425713 h 3810"/>
                            <a:gd name="T54" fmla="*/ 619486 w 3845"/>
                            <a:gd name="T55" fmla="*/ 361084 h 3810"/>
                            <a:gd name="T56" fmla="*/ 258471 w 3845"/>
                            <a:gd name="T57" fmla="*/ 0 h 3810"/>
                            <a:gd name="T58" fmla="*/ 0 w 3845"/>
                            <a:gd name="T59" fmla="*/ 258051 h 3810"/>
                            <a:gd name="T60" fmla="*/ 361484 w 3845"/>
                            <a:gd name="T61" fmla="*/ 619134 h 3810"/>
                            <a:gd name="T62" fmla="*/ 426102 w 3845"/>
                            <a:gd name="T63" fmla="*/ 554973 h 3810"/>
                            <a:gd name="T64" fmla="*/ 889663 w 3845"/>
                            <a:gd name="T65" fmla="*/ 1296342 h 3810"/>
                            <a:gd name="T66" fmla="*/ 890131 w 3845"/>
                            <a:gd name="T67" fmla="*/ 1296342 h 3810"/>
                            <a:gd name="T68" fmla="*/ 889663 w 3845"/>
                            <a:gd name="T69" fmla="*/ 1296342 h 3810"/>
                            <a:gd name="T70" fmla="*/ 1263321 w 3845"/>
                            <a:gd name="T71" fmla="*/ 971788 h 3810"/>
                            <a:gd name="T72" fmla="*/ 890131 w 3845"/>
                            <a:gd name="T73" fmla="*/ 1296342 h 3810"/>
                            <a:gd name="T74" fmla="*/ 1297035 w 3845"/>
                            <a:gd name="T75" fmla="*/ 1713157 h 3810"/>
                            <a:gd name="T76" fmla="*/ 1555037 w 3845"/>
                            <a:gd name="T77" fmla="*/ 1713157 h 3810"/>
                            <a:gd name="T78" fmla="*/ 1658519 w 3845"/>
                            <a:gd name="T79" fmla="*/ 1610124 h 3810"/>
                            <a:gd name="T80" fmla="*/ 1658519 w 3845"/>
                            <a:gd name="T81" fmla="*/ 1352073 h 3810"/>
                            <a:gd name="T82" fmla="*/ 1263321 w 3845"/>
                            <a:gd name="T83" fmla="*/ 971788 h 3810"/>
                            <a:gd name="T84" fmla="*/ 1441254 w 3845"/>
                            <a:gd name="T85" fmla="*/ 1641970 h 3810"/>
                            <a:gd name="T86" fmla="*/ 1376636 w 3845"/>
                            <a:gd name="T87" fmla="*/ 1641970 h 3810"/>
                            <a:gd name="T88" fmla="*/ 1044652 w 3845"/>
                            <a:gd name="T89" fmla="*/ 1310392 h 3810"/>
                            <a:gd name="T90" fmla="*/ 1044652 w 3845"/>
                            <a:gd name="T91" fmla="*/ 1245293 h 3810"/>
                            <a:gd name="T92" fmla="*/ 1109738 w 3845"/>
                            <a:gd name="T93" fmla="*/ 1245293 h 3810"/>
                            <a:gd name="T94" fmla="*/ 1441254 w 3845"/>
                            <a:gd name="T95" fmla="*/ 1577340 h 3810"/>
                            <a:gd name="T96" fmla="*/ 1441254 w 3845"/>
                            <a:gd name="T97" fmla="*/ 1641970 h 3810"/>
                            <a:gd name="T98" fmla="*/ 1587346 w 3845"/>
                            <a:gd name="T99" fmla="*/ 1495851 h 3810"/>
                            <a:gd name="T100" fmla="*/ 1522260 w 3845"/>
                            <a:gd name="T101" fmla="*/ 1495851 h 3810"/>
                            <a:gd name="T102" fmla="*/ 1190744 w 3845"/>
                            <a:gd name="T103" fmla="*/ 1164272 h 3810"/>
                            <a:gd name="T104" fmla="*/ 1190744 w 3845"/>
                            <a:gd name="T105" fmla="*/ 1099642 h 3810"/>
                            <a:gd name="T106" fmla="*/ 1255830 w 3845"/>
                            <a:gd name="T107" fmla="*/ 1099642 h 3810"/>
                            <a:gd name="T108" fmla="*/ 1587346 w 3845"/>
                            <a:gd name="T109" fmla="*/ 1431221 h 3810"/>
                            <a:gd name="T110" fmla="*/ 1587346 w 3845"/>
                            <a:gd name="T111" fmla="*/ 1495851 h 381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845" h="3810">
                              <a:moveTo>
                                <a:pt x="2491" y="1946"/>
                              </a:moveTo>
                              <a:cubicBezTo>
                                <a:pt x="2606" y="1993"/>
                                <a:pt x="2731" y="2019"/>
                                <a:pt x="2863" y="2019"/>
                              </a:cubicBezTo>
                              <a:cubicBezTo>
                                <a:pt x="3405" y="2019"/>
                                <a:pt x="3845" y="1579"/>
                                <a:pt x="3845" y="1037"/>
                              </a:cubicBezTo>
                              <a:cubicBezTo>
                                <a:pt x="3845" y="980"/>
                                <a:pt x="3840" y="925"/>
                                <a:pt x="3831" y="871"/>
                              </a:cubicBezTo>
                              <a:cubicBezTo>
                                <a:pt x="3134" y="1617"/>
                                <a:pt x="3134" y="1617"/>
                                <a:pt x="3134" y="1617"/>
                              </a:cubicBezTo>
                              <a:cubicBezTo>
                                <a:pt x="2476" y="1498"/>
                                <a:pt x="2476" y="1498"/>
                                <a:pt x="2476" y="1498"/>
                              </a:cubicBezTo>
                              <a:cubicBezTo>
                                <a:pt x="2250" y="868"/>
                                <a:pt x="2250" y="868"/>
                                <a:pt x="2250" y="868"/>
                              </a:cubicBezTo>
                              <a:cubicBezTo>
                                <a:pt x="3001" y="65"/>
                                <a:pt x="3001" y="65"/>
                                <a:pt x="3001" y="65"/>
                              </a:cubicBezTo>
                              <a:cubicBezTo>
                                <a:pt x="2956" y="59"/>
                                <a:pt x="2910" y="54"/>
                                <a:pt x="2863" y="54"/>
                              </a:cubicBezTo>
                              <a:cubicBezTo>
                                <a:pt x="2320" y="54"/>
                                <a:pt x="1881" y="494"/>
                                <a:pt x="1881" y="1037"/>
                              </a:cubicBezTo>
                              <a:cubicBezTo>
                                <a:pt x="1881" y="1176"/>
                                <a:pt x="1910" y="1309"/>
                                <a:pt x="1963" y="1429"/>
                              </a:cubicBezTo>
                              <a:cubicBezTo>
                                <a:pt x="1659" y="1963"/>
                                <a:pt x="1205" y="2409"/>
                                <a:pt x="1026" y="2574"/>
                              </a:cubicBezTo>
                              <a:cubicBezTo>
                                <a:pt x="971" y="2557"/>
                                <a:pt x="912" y="2548"/>
                                <a:pt x="851" y="2548"/>
                              </a:cubicBezTo>
                              <a:cubicBezTo>
                                <a:pt x="516" y="2548"/>
                                <a:pt x="245" y="2820"/>
                                <a:pt x="245" y="3155"/>
                              </a:cubicBezTo>
                              <a:cubicBezTo>
                                <a:pt x="245" y="3490"/>
                                <a:pt x="516" y="3761"/>
                                <a:pt x="851" y="3761"/>
                              </a:cubicBezTo>
                              <a:cubicBezTo>
                                <a:pt x="1186" y="3761"/>
                                <a:pt x="1458" y="3490"/>
                                <a:pt x="1458" y="3155"/>
                              </a:cubicBezTo>
                              <a:cubicBezTo>
                                <a:pt x="1458" y="3074"/>
                                <a:pt x="1442" y="2997"/>
                                <a:pt x="1413" y="2926"/>
                              </a:cubicBezTo>
                              <a:cubicBezTo>
                                <a:pt x="1548" y="2747"/>
                                <a:pt x="1914" y="2308"/>
                                <a:pt x="2491" y="1946"/>
                              </a:cubicBezTo>
                              <a:close/>
                              <a:moveTo>
                                <a:pt x="851" y="3477"/>
                              </a:moveTo>
                              <a:cubicBezTo>
                                <a:pt x="673" y="3477"/>
                                <a:pt x="529" y="3333"/>
                                <a:pt x="529" y="3155"/>
                              </a:cubicBezTo>
                              <a:cubicBezTo>
                                <a:pt x="529" y="2976"/>
                                <a:pt x="673" y="2832"/>
                                <a:pt x="851" y="2832"/>
                              </a:cubicBezTo>
                              <a:cubicBezTo>
                                <a:pt x="1029" y="2832"/>
                                <a:pt x="1174" y="2976"/>
                                <a:pt x="1174" y="3155"/>
                              </a:cubicBezTo>
                              <a:cubicBezTo>
                                <a:pt x="1174" y="3333"/>
                                <a:pt x="1029" y="3477"/>
                                <a:pt x="851" y="3477"/>
                              </a:cubicBezTo>
                              <a:close/>
                              <a:moveTo>
                                <a:pt x="910" y="1185"/>
                              </a:moveTo>
                              <a:cubicBezTo>
                                <a:pt x="1484" y="1774"/>
                                <a:pt x="1484" y="1774"/>
                                <a:pt x="1484" y="1774"/>
                              </a:cubicBezTo>
                              <a:cubicBezTo>
                                <a:pt x="1760" y="1498"/>
                                <a:pt x="1760" y="1498"/>
                                <a:pt x="1760" y="1498"/>
                              </a:cubicBezTo>
                              <a:cubicBezTo>
                                <a:pt x="1185" y="909"/>
                                <a:pt x="1185" y="909"/>
                                <a:pt x="1185" y="909"/>
                              </a:cubicBezTo>
                              <a:cubicBezTo>
                                <a:pt x="1323" y="771"/>
                                <a:pt x="1323" y="771"/>
                                <a:pt x="1323" y="771"/>
                              </a:cubicBezTo>
                              <a:cubicBezTo>
                                <a:pt x="552" y="0"/>
                                <a:pt x="552" y="0"/>
                                <a:pt x="552" y="0"/>
                              </a:cubicBezTo>
                              <a:cubicBezTo>
                                <a:pt x="0" y="551"/>
                                <a:pt x="0" y="551"/>
                                <a:pt x="0" y="551"/>
                              </a:cubicBezTo>
                              <a:cubicBezTo>
                                <a:pt x="772" y="1322"/>
                                <a:pt x="772" y="1322"/>
                                <a:pt x="772" y="1322"/>
                              </a:cubicBezTo>
                              <a:lnTo>
                                <a:pt x="910" y="1185"/>
                              </a:lnTo>
                              <a:close/>
                              <a:moveTo>
                                <a:pt x="1900" y="2768"/>
                              </a:moveTo>
                              <a:cubicBezTo>
                                <a:pt x="1900" y="2768"/>
                                <a:pt x="1901" y="2768"/>
                                <a:pt x="1901" y="2768"/>
                              </a:cubicBezTo>
                              <a:cubicBezTo>
                                <a:pt x="1900" y="2767"/>
                                <a:pt x="1900" y="2768"/>
                                <a:pt x="1900" y="2768"/>
                              </a:cubicBezTo>
                              <a:close/>
                              <a:moveTo>
                                <a:pt x="2698" y="2075"/>
                              </a:moveTo>
                              <a:cubicBezTo>
                                <a:pt x="2698" y="2075"/>
                                <a:pt x="2225" y="2203"/>
                                <a:pt x="1901" y="2768"/>
                              </a:cubicBezTo>
                              <a:cubicBezTo>
                                <a:pt x="1926" y="2776"/>
                                <a:pt x="2770" y="3658"/>
                                <a:pt x="2770" y="3658"/>
                              </a:cubicBezTo>
                              <a:cubicBezTo>
                                <a:pt x="2923" y="3810"/>
                                <a:pt x="3169" y="3810"/>
                                <a:pt x="3321" y="3658"/>
                              </a:cubicBezTo>
                              <a:cubicBezTo>
                                <a:pt x="3542" y="3438"/>
                                <a:pt x="3542" y="3438"/>
                                <a:pt x="3542" y="3438"/>
                              </a:cubicBezTo>
                              <a:cubicBezTo>
                                <a:pt x="3694" y="3285"/>
                                <a:pt x="3694" y="3039"/>
                                <a:pt x="3542" y="2887"/>
                              </a:cubicBezTo>
                              <a:lnTo>
                                <a:pt x="2698" y="2075"/>
                              </a:lnTo>
                              <a:close/>
                              <a:moveTo>
                                <a:pt x="3078" y="3506"/>
                              </a:moveTo>
                              <a:cubicBezTo>
                                <a:pt x="3040" y="3544"/>
                                <a:pt x="2978" y="3544"/>
                                <a:pt x="2940" y="3506"/>
                              </a:cubicBezTo>
                              <a:cubicBezTo>
                                <a:pt x="2231" y="2798"/>
                                <a:pt x="2231" y="2798"/>
                                <a:pt x="2231" y="2798"/>
                              </a:cubicBezTo>
                              <a:cubicBezTo>
                                <a:pt x="2193" y="2760"/>
                                <a:pt x="2193" y="2698"/>
                                <a:pt x="2231" y="2659"/>
                              </a:cubicBezTo>
                              <a:cubicBezTo>
                                <a:pt x="2270" y="2621"/>
                                <a:pt x="2332" y="2621"/>
                                <a:pt x="2370" y="2659"/>
                              </a:cubicBezTo>
                              <a:cubicBezTo>
                                <a:pt x="3078" y="3368"/>
                                <a:pt x="3078" y="3368"/>
                                <a:pt x="3078" y="3368"/>
                              </a:cubicBezTo>
                              <a:cubicBezTo>
                                <a:pt x="3116" y="3406"/>
                                <a:pt x="3116" y="3468"/>
                                <a:pt x="3078" y="3506"/>
                              </a:cubicBezTo>
                              <a:close/>
                              <a:moveTo>
                                <a:pt x="3390" y="3194"/>
                              </a:moveTo>
                              <a:cubicBezTo>
                                <a:pt x="3352" y="3233"/>
                                <a:pt x="3290" y="3233"/>
                                <a:pt x="3251" y="3194"/>
                              </a:cubicBezTo>
                              <a:cubicBezTo>
                                <a:pt x="2543" y="2486"/>
                                <a:pt x="2543" y="2486"/>
                                <a:pt x="2543" y="2486"/>
                              </a:cubicBezTo>
                              <a:cubicBezTo>
                                <a:pt x="2505" y="2448"/>
                                <a:pt x="2505" y="2386"/>
                                <a:pt x="2543" y="2348"/>
                              </a:cubicBezTo>
                              <a:cubicBezTo>
                                <a:pt x="2581" y="2309"/>
                                <a:pt x="2643" y="2309"/>
                                <a:pt x="2682" y="2348"/>
                              </a:cubicBezTo>
                              <a:cubicBezTo>
                                <a:pt x="3390" y="3056"/>
                                <a:pt x="3390" y="3056"/>
                                <a:pt x="3390" y="3056"/>
                              </a:cubicBezTo>
                              <a:cubicBezTo>
                                <a:pt x="3428" y="3094"/>
                                <a:pt x="3428" y="3156"/>
                                <a:pt x="3390" y="3194"/>
                              </a:cubicBezTo>
                              <a:close/>
                            </a:path>
                          </a:pathLst>
                        </a:custGeom>
                        <a:solidFill>
                          <a:srgbClr val="2C4B53"/>
                        </a:solidFill>
                        <a:ln>
                          <a:noFill/>
                        </a:ln>
                      </wps:spPr>
                      <wps:bodyPr anchor="ctr" anchorCtr="1"/>
                    </wps:wsp>
                  </a:graphicData>
                </a:graphic>
              </wp:anchor>
            </w:drawing>
          </mc:Choice>
          <mc:Fallback>
            <w:pict>
              <v:shape w14:anchorId="3D4A09F6" id="扳手" o:spid="_x0000_s1026" style="position:absolute;left:0;text-align:left;margin-left:116.9pt;margin-top:595.25pt;width:12.05pt;height:12pt;z-index:251620864;visibility:visible;mso-wrap-style:square;mso-wrap-distance-left:9pt;mso-wrap-distance-top:0;mso-wrap-distance-right:9pt;mso-wrap-distance-bottom:0;mso-position-horizontal:absolute;mso-position-horizontal-relative:text;mso-position-vertical:absolute;mso-position-vertical-relative:text;v-text-anchor:middle-center" coordsize="3845,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" path="m2491,1946v115,47,240,73,372,73c3405,2019,3845,1579,3845,1037v,-57,-5,-112,-14,-166c3134,1617,3134,1617,3134,1617,2476,1498,2476,1498,2476,1498,2250,868,2250,868,2250,868,3001,65,3001,65,3001,65,2956,59,2910,54,2863,54v-543,,-982,440,-982,983c1881,1176,1910,1309,1963,1429v-304,534,-758,980,-937,1145c971,2557,912,2548,851,2548v-335,,-606,272,-606,607c245,3490,516,3761,851,3761v335,,607,-271,607,-606c1458,3074,1442,2997,1413,2926v135,-179,501,-618,1078,-980xm851,3477v-178,,-322,-144,-322,-322c529,2976,673,2832,851,2832v178,,323,144,323,323c1174,3333,1029,3477,851,3477xm910,1185v574,589,574,589,574,589c1760,1498,1760,1498,1760,1498,1185,909,1185,909,1185,909,1323,771,1323,771,1323,771,552,,552,,552,,,551,,551,,551v772,771,772,771,772,771l910,1185xm1900,2768v,,1,,1,c1900,2767,1900,2768,1900,2768xm2698,2075v,,-473,128,-797,693c1926,2776,2770,3658,2770,3658v153,152,399,152,551,c3542,3438,3542,3438,3542,3438v152,-153,152,-399,,-551l2698,2075xm3078,3506v-38,38,-100,38,-138,c2231,2798,2231,2798,2231,2798v-38,-38,-38,-100,,-139c2270,2621,2332,2621,2370,2659v708,709,708,709,708,709c3116,3406,3116,3468,3078,3506xm3390,3194v-38,39,-100,39,-139,c2543,2486,2543,2486,2543,2486v-38,-38,-38,-100,,-138c2581,2309,2643,2309,2682,2348v708,708,708,708,708,708c3428,3094,3428,3156,3390,3194xe" fillcolor="#2c4b53" stroked="f">
                <v:path arrowok="t" o:connecttype="custom" o:connectlocs="46423734,36454920;53356558,37822440;71657674,19426400;71396778,16316680;58407071,30291680;46144172,28062440;41932306,16260480;55928382,1217680;53356558,1011600;35055403,19426400;36583604,26769840;19121136,48219400;15859720,47732360;4565975,59103440;15859720,70455800;27172130,59103440;26333483,54813520;46423734,36454920;15859720,65135560;9858757,59103440;15859720,53052600;21879348,59103440;15859720,65135560;16959303,22198920;27656708,33232800;32800396,28062440;22084363,17028520;24656187,14443360;10287415,0;0,10322040;14387439,24765360;16959303,22198920;35409513,51853680;35428140,51853680;35409513,51853680;50281490,38871520;35428140,51853680;51623342,68526280;61892090,68526280;66010782,64404960;66010782,54082920;50281490,38871520;57363409,65678800;54791545,65678800;41578236,52415680;41578236,49811720;44168727,49811720;57363409,63093600;57363409,65678800;63178022,59834040;60587532,59834040;47392850,46570880;47392850,43985680;49983340,43985680;63178022,57248840;63178022,59834040" o:connectangles="0,0,0,0,0,0,0,0,0,0,0,0,0,0,0,0,0,0,0,0,0,0,0,0,0,0,0,0,0,0,0,0,0,0,0,0,0,0,0,0,0,0,0,0,0,0,0,0,0,0,0,0,0,0,0,0"/>
              </v:shape>
            </w:pict>
          </mc:Fallback>
        </mc:AlternateContent>
      </w:r>
      <w:r>
        <w:rPr>
          <w:noProof/>
          <w:sz w:val="24"/>
        </w:rPr>
        <mc:AlternateContent>
          <mc:Choice Requires="wps">
            <w:drawing>
              <wp:anchor distT="0" distB="0" distL="114300" distR="114300" simplePos="0" relativeHeight="251653632" behindDoc="0" locked="0" layoutInCell="1" allowOverlap="1">
                <wp:simplePos x="0" y="0"/>
                <wp:positionH relativeFrom="column">
                  <wp:posOffset>1490345</wp:posOffset>
                </wp:positionH>
                <wp:positionV relativeFrom="paragraph">
                  <wp:posOffset>7504430</wp:posOffset>
                </wp:positionV>
                <wp:extent cx="1383665" cy="269240"/>
                <wp:effectExtent l="0" t="0" r="6985" b="16510"/>
                <wp:wrapNone/>
                <wp:docPr id="33" name=" 219"/>
                <wp:cNvGraphicFramePr/>
                <a:graphic xmlns:a="http://schemas.openxmlformats.org/drawingml/2006/main">
                  <a:graphicData uri="http://schemas.microsoft.com/office/word/2010/wordprocessingShape">
                    <wps:wsp>
                      <wps:cNvSpPr/>
                      <wps:spPr>
                        <a:xfrm>
                          <a:off x="0" y="0"/>
                          <a:ext cx="1383665" cy="269240"/>
                        </a:xfrm>
                        <a:prstGeom prst="roundRect">
                          <a:avLst>
                            <a:gd name="adj" fmla="val 50000"/>
                          </a:avLst>
                        </a:prstGeom>
                        <a:solidFill>
                          <a:srgbClr val="2C4B53">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roundrect w14:anchorId="3FEAFF19" id=" 219" o:spid="_x0000_s1026" style="position:absolute;left:0;text-align:left;margin-left:117.35pt;margin-top:590.9pt;width:108.95pt;height:21.2pt;z-index:251653632;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" fillcolor="#2c4b53" stroked="f" strokeweight="1pt">
                <v:fill opacity="52428f"/>
                <v:stroke joinstyle="miter"/>
              </v:roundrect>
            </w:pict>
          </mc:Fallback>
        </mc:AlternateContent>
      </w:r>
      <w:r>
        <w:rPr>
          <w:noProof/>
          <w:sz w:val="24"/>
        </w:rPr>
        <mc:AlternateContent>
          <mc:Choice Requires="wps">
            <w:drawing>
              <wp:anchor distT="0" distB="0" distL="114300" distR="114300" simplePos="0" relativeHeight="251655680" behindDoc="0" locked="0" layoutInCell="1" allowOverlap="1">
                <wp:simplePos x="0" y="0"/>
                <wp:positionH relativeFrom="column">
                  <wp:posOffset>-669925</wp:posOffset>
                </wp:positionH>
                <wp:positionV relativeFrom="paragraph">
                  <wp:posOffset>1243965</wp:posOffset>
                </wp:positionV>
                <wp:extent cx="168275" cy="156845"/>
                <wp:effectExtent l="0" t="0" r="3175" b="14605"/>
                <wp:wrapNone/>
                <wp:docPr id="21" name="放大镜"/>
                <wp:cNvGraphicFramePr/>
                <a:graphic xmlns:a="http://schemas.openxmlformats.org/drawingml/2006/main">
                  <a:graphicData uri="http://schemas.microsoft.com/office/word/2010/wordprocessingShape">
                    <wps:wsp>
                      <wps:cNvSpPr/>
                      <wps:spPr>
                        <a:xfrm>
                          <a:off x="422275" y="2278380"/>
                          <a:ext cx="168275" cy="156845"/>
                        </a:xfrm>
                        <a:custGeom>
                          <a:avLst/>
                          <a:gdLst>
                            <a:gd name="connsiteX0" fmla="*/ 1638300 w 4396363"/>
                            <a:gd name="connsiteY0" fmla="*/ 558403 h 5128349"/>
                            <a:gd name="connsiteX1" fmla="*/ 558403 w 4396363"/>
                            <a:gd name="connsiteY1" fmla="*/ 1638300 h 5128349"/>
                            <a:gd name="connsiteX2" fmla="*/ 1638300 w 4396363"/>
                            <a:gd name="connsiteY2" fmla="*/ 2718197 h 5128349"/>
                            <a:gd name="connsiteX3" fmla="*/ 2718197 w 4396363"/>
                            <a:gd name="connsiteY3" fmla="*/ 1638300 h 5128349"/>
                            <a:gd name="connsiteX4" fmla="*/ 1638300 w 4396363"/>
                            <a:gd name="connsiteY4" fmla="*/ 558403 h 5128349"/>
                            <a:gd name="connsiteX5" fmla="*/ 1638300 w 4396363"/>
                            <a:gd name="connsiteY5" fmla="*/ 0 h 5128349"/>
                            <a:gd name="connsiteX6" fmla="*/ 3276600 w 4396363"/>
                            <a:gd name="connsiteY6" fmla="*/ 1638300 h 5128349"/>
                            <a:gd name="connsiteX7" fmla="*/ 2902492 w 4396363"/>
                            <a:gd name="connsiteY7" fmla="*/ 2680411 h 5128349"/>
                            <a:gd name="connsiteX8" fmla="*/ 2816386 w 4396363"/>
                            <a:gd name="connsiteY8" fmla="*/ 2775151 h 5128349"/>
                            <a:gd name="connsiteX9" fmla="*/ 2928393 w 4396363"/>
                            <a:gd name="connsiteY9" fmla="*/ 2923790 h 5128349"/>
                            <a:gd name="connsiteX10" fmla="*/ 2942554 w 4396363"/>
                            <a:gd name="connsiteY10" fmla="*/ 2913119 h 5128349"/>
                            <a:gd name="connsiteX11" fmla="*/ 3136485 w 4396363"/>
                            <a:gd name="connsiteY11" fmla="*/ 2942400 h 5128349"/>
                            <a:gd name="connsiteX12" fmla="*/ 4367683 w 4396363"/>
                            <a:gd name="connsiteY12" fmla="*/ 4576254 h 5128349"/>
                            <a:gd name="connsiteX13" fmla="*/ 4342375 w 4396363"/>
                            <a:gd name="connsiteY13" fmla="*/ 4770744 h 5128349"/>
                            <a:gd name="connsiteX14" fmla="*/ 3903910 w 4396363"/>
                            <a:gd name="connsiteY14" fmla="*/ 5101151 h 5128349"/>
                            <a:gd name="connsiteX15" fmla="*/ 3709978 w 4396363"/>
                            <a:gd name="connsiteY15" fmla="*/ 5071870 h 5128349"/>
                            <a:gd name="connsiteX16" fmla="*/ 2478781 w 4396363"/>
                            <a:gd name="connsiteY16" fmla="*/ 3438015 h 5128349"/>
                            <a:gd name="connsiteX17" fmla="*/ 2504089 w 4396363"/>
                            <a:gd name="connsiteY17" fmla="*/ 3243526 h 5128349"/>
                            <a:gd name="connsiteX18" fmla="*/ 2518249 w 4396363"/>
                            <a:gd name="connsiteY18" fmla="*/ 3232855 h 5128349"/>
                            <a:gd name="connsiteX19" fmla="*/ 2406738 w 4396363"/>
                            <a:gd name="connsiteY19" fmla="*/ 3084875 h 5128349"/>
                            <a:gd name="connsiteX20" fmla="*/ 2276001 w 4396363"/>
                            <a:gd name="connsiteY20" fmla="*/ 3147854 h 5128349"/>
                            <a:gd name="connsiteX21" fmla="*/ 1638300 w 4396363"/>
                            <a:gd name="connsiteY21" fmla="*/ 3276600 h 5128349"/>
                            <a:gd name="connsiteX22" fmla="*/ 0 w 4396363"/>
                            <a:gd name="connsiteY22" fmla="*/ 1638300 h 5128349"/>
                            <a:gd name="connsiteX23" fmla="*/ 1638300 w 4396363"/>
                            <a:gd name="connsiteY23" fmla="*/ 0 h 51283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396363" h="5128349">
                              <a:moveTo>
                                <a:pt x="1638300" y="558403"/>
                              </a:moveTo>
                              <a:cubicBezTo>
                                <a:pt x="1041889" y="558403"/>
                                <a:pt x="558403" y="1041889"/>
                                <a:pt x="558403" y="1638300"/>
                              </a:cubicBezTo>
                              <a:cubicBezTo>
                                <a:pt x="558403" y="2234711"/>
                                <a:pt x="1041889" y="2718197"/>
                                <a:pt x="1638300" y="2718197"/>
                              </a:cubicBezTo>
                              <a:cubicBezTo>
                                <a:pt x="2234711" y="2718197"/>
                                <a:pt x="2718197" y="2234711"/>
                                <a:pt x="2718197" y="1638300"/>
                              </a:cubicBezTo>
                              <a:cubicBezTo>
                                <a:pt x="2718197" y="1041889"/>
                                <a:pt x="2234711" y="558403"/>
                                <a:pt x="1638300" y="558403"/>
                              </a:cubicBezTo>
                              <a:close/>
                              <a:moveTo>
                                <a:pt x="1638300" y="0"/>
                              </a:moveTo>
                              <a:cubicBezTo>
                                <a:pt x="2543108" y="0"/>
                                <a:pt x="3276600" y="733492"/>
                                <a:pt x="3276600" y="1638300"/>
                              </a:cubicBezTo>
                              <a:cubicBezTo>
                                <a:pt x="3276600" y="2034154"/>
                                <a:pt x="3136205" y="2397216"/>
                                <a:pt x="2902492" y="2680411"/>
                              </a:cubicBezTo>
                              <a:lnTo>
                                <a:pt x="2816386" y="2775151"/>
                              </a:lnTo>
                              <a:lnTo>
                                <a:pt x="2928393" y="2923790"/>
                              </a:lnTo>
                              <a:lnTo>
                                <a:pt x="2942554" y="2913119"/>
                              </a:lnTo>
                              <a:cubicBezTo>
                                <a:pt x="3003095" y="2867498"/>
                                <a:pt x="3089921" y="2880607"/>
                                <a:pt x="3136485" y="2942400"/>
                              </a:cubicBezTo>
                              <a:lnTo>
                                <a:pt x="4367683" y="4576254"/>
                              </a:lnTo>
                              <a:cubicBezTo>
                                <a:pt x="4414247" y="4638047"/>
                                <a:pt x="4402916" y="4725123"/>
                                <a:pt x="4342375" y="4770744"/>
                              </a:cubicBezTo>
                              <a:lnTo>
                                <a:pt x="3903910" y="5101151"/>
                              </a:lnTo>
                              <a:cubicBezTo>
                                <a:pt x="3843369" y="5146772"/>
                                <a:pt x="3756543" y="5133662"/>
                                <a:pt x="3709978" y="5071870"/>
                              </a:cubicBezTo>
                              <a:lnTo>
                                <a:pt x="2478781" y="3438015"/>
                              </a:lnTo>
                              <a:cubicBezTo>
                                <a:pt x="2432217" y="3376223"/>
                                <a:pt x="2443548" y="3289147"/>
                                <a:pt x="2504089" y="3243526"/>
                              </a:cubicBezTo>
                              <a:lnTo>
                                <a:pt x="2518249" y="3232855"/>
                              </a:lnTo>
                              <a:lnTo>
                                <a:pt x="2406738" y="3084875"/>
                              </a:lnTo>
                              <a:lnTo>
                                <a:pt x="2276001" y="3147854"/>
                              </a:lnTo>
                              <a:cubicBezTo>
                                <a:pt x="2079997" y="3230757"/>
                                <a:pt x="1864502" y="3276600"/>
                                <a:pt x="1638300" y="3276600"/>
                              </a:cubicBezTo>
                              <a:cubicBezTo>
                                <a:pt x="733492" y="3276600"/>
                                <a:pt x="0" y="2543108"/>
                                <a:pt x="0" y="1638300"/>
                              </a:cubicBezTo>
                              <a:cubicBezTo>
                                <a:pt x="0" y="733492"/>
                                <a:pt x="733492" y="0"/>
                                <a:pt x="1638300" y="0"/>
                              </a:cubicBezTo>
                              <a:close/>
                            </a:path>
                          </a:pathLst>
                        </a:custGeom>
                        <a:solidFill>
                          <a:srgbClr val="2C4B53"/>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w14:anchorId="3025F1E7" id="放大镜" o:spid="_x0000_s1026" style="position:absolute;left:0;text-align:left;margin-left:-52.75pt;margin-top:97.95pt;width:13.25pt;height:12.35pt;z-index:251655680;visibility:visible;mso-wrap-style:square;mso-wrap-distance-left:9pt;mso-wrap-distance-top:0;mso-wrap-distance-right:9pt;mso-wrap-distance-bottom:0;mso-position-horizontal:absolute;mso-position-horizontal-relative:text;mso-position-vertical:absolute;mso-position-vertical-relative:text;v-text-anchor:middle" coordsize="4396363,5128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" path="m1638300,558403v-596411,,-1079897,483486,-1079897,1079897c558403,2234711,1041889,2718197,1638300,2718197v596411,,1079897,-483486,1079897,-1079897c2718197,1041889,2234711,558403,1638300,558403xm1638300,v904808,,1638300,733492,1638300,1638300c3276600,2034154,3136205,2397216,2902492,2680411r-86106,94740l2928393,2923790r14161,-10671c3003095,2867498,3089921,2880607,3136485,2942400l4367683,4576254v46564,61793,35233,148869,-25308,194490l3903910,5101151v-60541,45621,-147367,32511,-193932,-29281l2478781,3438015v-46564,-61792,-35233,-148868,25308,-194489l2518249,3232855,2406738,3084875r-130737,62979c2079997,3230757,1864502,3276600,1638300,3276600,733492,3276600,,2543108,,1638300,,733492,733492,,1638300,xe" fillcolor="#2c4b53" stroked="f" strokeweight="1pt">
                <v:stroke joinstyle="miter"/>
                <v:path arrowok="t" o:connecttype="custom" o:connectlocs="62707,17078;21373,50106;62707,83133;104042,50106;62707,17078;62707,0;125415,50106;111096,81977;107800,84875;112087,89421;112629,89095;120052,89990;167177,139960;166209,145908;149426,156013;142003,155118;94878,105148;95846,99200;96388,98873;92120,94348;87116,96274;62707,100211;0,50106;62707,0" o:connectangles="0,0,0,0,0,0,0,0,0,0,0,0,0,0,0,0,0,0,0,0,0,0,0,0"/>
              </v:shape>
            </w:pict>
          </mc:Fallback>
        </mc:AlternateContent>
      </w:r>
      <w:r>
        <w:rPr>
          <w:noProof/>
          <w:sz w:val="24"/>
        </w:rPr>
        <mc:AlternateContent>
          <mc:Choice Requires="wps">
            <w:drawing>
              <wp:anchor distT="0" distB="0" distL="114300" distR="114300" simplePos="0" relativeHeight="251657728" behindDoc="1" locked="0" layoutInCell="1" allowOverlap="1">
                <wp:simplePos x="0" y="0"/>
                <wp:positionH relativeFrom="column">
                  <wp:posOffset>-207010</wp:posOffset>
                </wp:positionH>
                <wp:positionV relativeFrom="paragraph">
                  <wp:posOffset>-325755</wp:posOffset>
                </wp:positionV>
                <wp:extent cx="6781165" cy="936625"/>
                <wp:effectExtent l="0" t="0" r="635" b="15875"/>
                <wp:wrapNone/>
                <wp:docPr id="13" name="矩形 13"/>
                <wp:cNvGraphicFramePr/>
                <a:graphic xmlns:a="http://schemas.openxmlformats.org/drawingml/2006/main">
                  <a:graphicData uri="http://schemas.microsoft.com/office/word/2010/wordprocessingShape">
                    <wps:wsp>
                      <wps:cNvSpPr/>
                      <wps:spPr>
                        <a:xfrm>
                          <a:off x="353060" y="534670"/>
                          <a:ext cx="6781165" cy="936625"/>
                        </a:xfrm>
                        <a:prstGeom prst="rect">
                          <a:avLst/>
                        </a:prstGeom>
                        <a:solidFill>
                          <a:srgbClr val="62788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00A9AB8" id="矩形 13" o:spid="_x0000_s1026" style="position:absolute;left:0;text-align:left;margin-left:-16.3pt;margin-top:-25.65pt;width:533.95pt;height:73.7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" fillcolor="#627880" stroked="f" strokeweight="1pt">
                <v:fill opacity="39321f"/>
              </v:rect>
            </w:pict>
          </mc:Fallback>
        </mc:AlternateContent>
      </w:r>
      <w:r>
        <w:rPr>
          <w:noProof/>
          <w:sz w:val="24"/>
        </w:rPr>
        <mc:AlternateContent>
          <mc:Choice Requires="wps">
            <w:drawing>
              <wp:anchor distT="0" distB="0" distL="114300" distR="114300" simplePos="0" relativeHeight="251659776" behindDoc="0" locked="0" layoutInCell="1" allowOverlap="1">
                <wp:simplePos x="0" y="0"/>
                <wp:positionH relativeFrom="column">
                  <wp:posOffset>1372235</wp:posOffset>
                </wp:positionH>
                <wp:positionV relativeFrom="paragraph">
                  <wp:posOffset>-198120</wp:posOffset>
                </wp:positionV>
                <wp:extent cx="262255" cy="241300"/>
                <wp:effectExtent l="0" t="0" r="4445" b="6350"/>
                <wp:wrapNone/>
                <wp:docPr id="14" name="椭圆 14"/>
                <wp:cNvGraphicFramePr/>
                <a:graphic xmlns:a="http://schemas.openxmlformats.org/drawingml/2006/main">
                  <a:graphicData uri="http://schemas.microsoft.com/office/word/2010/wordprocessingShape">
                    <wps:wsp>
                      <wps:cNvSpPr/>
                      <wps:spPr>
                        <a:xfrm>
                          <a:off x="2837180" y="725805"/>
                          <a:ext cx="262255" cy="241300"/>
                        </a:xfrm>
                        <a:prstGeom prst="ellipse">
                          <a:avLst/>
                        </a:prstGeom>
                        <a:solidFill>
                          <a:srgbClr val="566F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3F4739C" id="椭圆 14" o:spid="_x0000_s1026" style="position:absolute;left:0;text-align:left;margin-left:108.05pt;margin-top:-15.6pt;width:20.65pt;height:19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" fillcolor="#566f75" stroked="f" strokeweight="1pt">
                <v:stroke joinstyle="miter"/>
              </v:oval>
            </w:pict>
          </mc:Fallback>
        </mc:AlternateContent>
      </w:r>
      <w:r>
        <w:rPr>
          <w:noProof/>
          <w:sz w:val="24"/>
        </w:rPr>
        <mc:AlternateContent>
          <mc:Choice Requires="wps">
            <w:drawing>
              <wp:anchor distT="0" distB="0" distL="114300" distR="114300" simplePos="0" relativeHeight="251624960" behindDoc="0" locked="0" layoutInCell="1" allowOverlap="1">
                <wp:simplePos x="0" y="0"/>
                <wp:positionH relativeFrom="column">
                  <wp:posOffset>1243330</wp:posOffset>
                </wp:positionH>
                <wp:positionV relativeFrom="paragraph">
                  <wp:posOffset>7887970</wp:posOffset>
                </wp:positionV>
                <wp:extent cx="5018405" cy="1224915"/>
                <wp:effectExtent l="0" t="0" r="0" b="0"/>
                <wp:wrapNone/>
                <wp:docPr id="43" name="文本框 43"/>
                <wp:cNvGraphicFramePr/>
                <a:graphic xmlns:a="http://schemas.openxmlformats.org/drawingml/2006/main">
                  <a:graphicData uri="http://schemas.microsoft.com/office/word/2010/wordprocessingShape">
                    <wps:wsp>
                      <wps:cNvSpPr txBox="1"/>
                      <wps:spPr>
                        <a:xfrm>
                          <a:off x="2334895" y="8847455"/>
                          <a:ext cx="5018405" cy="12249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A2528" w:rsidRDefault="00CB71DE">
                            <w:pPr>
                              <w:spacing w:line="400" w:lineRule="exact"/>
                              <w:ind w:leftChars="200" w:left="420"/>
                              <w:rPr>
                                <w:rFonts w:ascii="微软雅黑" w:eastAsia="微软雅黑" w:hAnsi="微软雅黑" w:cs="微软雅黑"/>
                                <w:sz w:val="24"/>
                              </w:rPr>
                            </w:pPr>
                            <w:r>
                              <w:rPr>
                                <w:rFonts w:ascii="微软雅黑" w:eastAsia="微软雅黑" w:hAnsi="微软雅黑" w:cs="微软雅黑" w:hint="eastAsia"/>
                                <w:sz w:val="24"/>
                              </w:rPr>
                              <w:t>本着五年销售经验从而具备良好的沟通协调应变能力，抗压能力、公关能力、商务谈判能力强。</w:t>
                            </w:r>
                          </w:p>
                          <w:p w:rsidR="002A2528" w:rsidRDefault="00CB71DE">
                            <w:pPr>
                              <w:spacing w:line="40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熟练掌握办公应用软件、具备良好的英语沟通交流。</w:t>
                            </w:r>
                          </w:p>
                          <w:p w:rsidR="002A2528" w:rsidRDefault="00CB71DE">
                            <w:pPr>
                              <w:spacing w:line="40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独立担当并带领团队完成项目需求、全程负责线上线下的整个流程。</w:t>
                            </w:r>
                          </w:p>
                          <w:p w:rsidR="002A2528" w:rsidRDefault="002A252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37" type="#_x0000_t202" style="position:absolute;left:0;text-align:left;margin-left:97.9pt;margin-top:621.1pt;width:395.15pt;height:96.4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" filled="f" stroked="f" strokeweight=".5pt">
                <v:textbox>
                  <w:txbxContent>
                    <w:p w:rsidR="002A2528" w:rsidRDefault="00CB71DE">
                      <w:pPr>
                        <w:spacing w:line="400" w:lineRule="exact"/>
                        <w:ind w:leftChars="200" w:left="420"/>
                        <w:rPr>
                          <w:rFonts w:ascii="微软雅黑" w:eastAsia="微软雅黑" w:hAnsi="微软雅黑" w:cs="微软雅黑"/>
                          <w:sz w:val="24"/>
                        </w:rPr>
                      </w:pPr>
                      <w:r>
                        <w:rPr>
                          <w:rFonts w:ascii="微软雅黑" w:eastAsia="微软雅黑" w:hAnsi="微软雅黑" w:cs="微软雅黑" w:hint="eastAsia"/>
                          <w:sz w:val="24"/>
                        </w:rPr>
                        <w:t>本着五年销售经验从而具备良好的沟通协调应变能力，抗压能力、公关能力、商务谈判能力强。</w:t>
                      </w:r>
                    </w:p>
                    <w:p w:rsidR="002A2528" w:rsidRDefault="00CB71DE">
                      <w:pPr>
                        <w:spacing w:line="40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熟练掌握办公应用软件、具备良好的英语沟通交流。</w:t>
                      </w:r>
                    </w:p>
                    <w:p w:rsidR="002A2528" w:rsidRDefault="00CB71DE">
                      <w:pPr>
                        <w:spacing w:line="40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独立担当并带领团队完成项目需求、全程负责线上线下的整个流程。</w:t>
                      </w:r>
                    </w:p>
                    <w:p w:rsidR="002A2528" w:rsidRDefault="002A2528"/>
                  </w:txbxContent>
                </v:textbox>
              </v:shape>
            </w:pict>
          </mc:Fallback>
        </mc:AlternateContent>
      </w:r>
      <w:r>
        <w:rPr>
          <w:noProof/>
          <w:sz w:val="24"/>
        </w:rPr>
        <mc:AlternateContent>
          <mc:Choice Requires="wps">
            <w:drawing>
              <wp:anchor distT="0" distB="0" distL="114300" distR="114300" simplePos="0" relativeHeight="251660800" behindDoc="1" locked="0" layoutInCell="1" allowOverlap="1">
                <wp:simplePos x="0" y="0"/>
                <wp:positionH relativeFrom="column">
                  <wp:posOffset>1105535</wp:posOffset>
                </wp:positionH>
                <wp:positionV relativeFrom="paragraph">
                  <wp:posOffset>-936625</wp:posOffset>
                </wp:positionV>
                <wp:extent cx="76200" cy="11408410"/>
                <wp:effectExtent l="0" t="0" r="0" b="2540"/>
                <wp:wrapNone/>
                <wp:docPr id="44" name="矩形 44"/>
                <wp:cNvGraphicFramePr/>
                <a:graphic xmlns:a="http://schemas.openxmlformats.org/drawingml/2006/main">
                  <a:graphicData uri="http://schemas.microsoft.com/office/word/2010/wordprocessingShape">
                    <wps:wsp>
                      <wps:cNvSpPr/>
                      <wps:spPr>
                        <a:xfrm flipH="1">
                          <a:off x="2261235" y="69850"/>
                          <a:ext cx="76200" cy="11408410"/>
                        </a:xfrm>
                        <a:prstGeom prst="rect">
                          <a:avLst/>
                        </a:prstGeom>
                        <a:solidFill>
                          <a:srgbClr val="2C4B5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DF86CFA" id="矩形 44" o:spid="_x0000_s1026" style="position:absolute;left:0;text-align:left;margin-left:87.05pt;margin-top:-73.75pt;width:6pt;height:898.3pt;flip:x;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" fillcolor="#2c4b53" stroked="f" strokeweight="1pt"/>
            </w:pict>
          </mc:Fallback>
        </mc:AlternateContent>
      </w:r>
      <w:r>
        <w:rPr>
          <w:noProof/>
          <w:sz w:val="24"/>
        </w:rPr>
        <mc:AlternateContent>
          <mc:Choice Requires="wps">
            <w:drawing>
              <wp:anchor distT="0" distB="0" distL="114300" distR="114300" simplePos="0" relativeHeight="251663872" behindDoc="0" locked="0" layoutInCell="1" allowOverlap="1">
                <wp:simplePos x="0" y="0"/>
                <wp:positionH relativeFrom="column">
                  <wp:posOffset>4316095</wp:posOffset>
                </wp:positionH>
                <wp:positionV relativeFrom="paragraph">
                  <wp:posOffset>-294640</wp:posOffset>
                </wp:positionV>
                <wp:extent cx="1925320" cy="38862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925320" cy="388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A2528" w:rsidRDefault="00CB71DE">
                            <w:pPr>
                              <w:rPr>
                                <w:rFonts w:ascii="微软雅黑" w:eastAsia="微软雅黑" w:hAnsi="微软雅黑" w:cs="微软雅黑"/>
                              </w:rPr>
                            </w:pPr>
                            <w:r>
                              <w:rPr>
                                <w:rFonts w:ascii="微软雅黑" w:eastAsia="微软雅黑" w:hAnsi="微软雅黑" w:cs="微软雅黑" w:hint="eastAsia"/>
                              </w:rPr>
                              <w:t>出生年月：</w:t>
                            </w:r>
                            <w:r>
                              <w:rPr>
                                <w:rFonts w:ascii="微软雅黑" w:eastAsia="微软雅黑" w:hAnsi="微软雅黑" w:cs="微软雅黑" w:hint="eastAsia"/>
                              </w:rPr>
                              <w:t>1991.01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 o:spid="_x0000_s1038" type="#_x0000_t202" style="position:absolute;left:0;text-align:left;margin-left:339.85pt;margin-top:-23.2pt;width:151.6pt;height:30.6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" filled="f" stroked="f" strokeweight=".5pt">
                <v:textbox>
                  <w:txbxContent>
                    <w:p w:rsidR="002A2528" w:rsidRDefault="00CB71DE">
                      <w:pPr>
                        <w:rPr>
                          <w:rFonts w:ascii="微软雅黑" w:eastAsia="微软雅黑" w:hAnsi="微软雅黑" w:cs="微软雅黑"/>
                        </w:rPr>
                      </w:pPr>
                      <w:r>
                        <w:rPr>
                          <w:rFonts w:ascii="微软雅黑" w:eastAsia="微软雅黑" w:hAnsi="微软雅黑" w:cs="微软雅黑" w:hint="eastAsia"/>
                        </w:rPr>
                        <w:t>出生年月：</w:t>
                      </w:r>
                      <w:r>
                        <w:rPr>
                          <w:rFonts w:ascii="微软雅黑" w:eastAsia="微软雅黑" w:hAnsi="微软雅黑" w:cs="微软雅黑" w:hint="eastAsia"/>
                        </w:rPr>
                        <w:t>1991.01</w:t>
                      </w:r>
                    </w:p>
                  </w:txbxContent>
                </v:textbox>
              </v:shape>
            </w:pict>
          </mc:Fallback>
        </mc:AlternateContent>
      </w:r>
      <w:r>
        <w:rPr>
          <w:noProof/>
          <w:sz w:val="24"/>
        </w:rPr>
        <mc:AlternateContent>
          <mc:Choice Requires="wps">
            <w:drawing>
              <wp:anchor distT="0" distB="0" distL="114300" distR="114300" simplePos="0" relativeHeight="251665920" behindDoc="0" locked="0" layoutInCell="1" allowOverlap="1">
                <wp:simplePos x="0" y="0"/>
                <wp:positionH relativeFrom="column">
                  <wp:posOffset>4326255</wp:posOffset>
                </wp:positionH>
                <wp:positionV relativeFrom="paragraph">
                  <wp:posOffset>151130</wp:posOffset>
                </wp:positionV>
                <wp:extent cx="1925320" cy="38862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925320" cy="388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A2528" w:rsidRDefault="00CB71DE">
                            <w:pPr>
                              <w:rPr>
                                <w:rFonts w:ascii="微软雅黑" w:eastAsia="微软雅黑" w:hAnsi="微软雅黑" w:cs="微软雅黑"/>
                              </w:rPr>
                            </w:pPr>
                            <w:r>
                              <w:rPr>
                                <w:rFonts w:ascii="微软雅黑" w:eastAsia="微软雅黑" w:hAnsi="微软雅黑" w:cs="微软雅黑" w:hint="eastAsia"/>
                              </w:rPr>
                              <w:t>家庭地址：广东珠海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39" type="#_x0000_t202" style="position:absolute;left:0;text-align:left;margin-left:340.65pt;margin-top:11.9pt;width:151.6pt;height:30.6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" filled="f" stroked="f" strokeweight=".5pt">
                <v:textbox>
                  <w:txbxContent>
                    <w:p w:rsidR="002A2528" w:rsidRDefault="00CB71DE">
                      <w:pPr>
                        <w:rPr>
                          <w:rFonts w:ascii="微软雅黑" w:eastAsia="微软雅黑" w:hAnsi="微软雅黑" w:cs="微软雅黑"/>
                        </w:rPr>
                      </w:pPr>
                      <w:r>
                        <w:rPr>
                          <w:rFonts w:ascii="微软雅黑" w:eastAsia="微软雅黑" w:hAnsi="微软雅黑" w:cs="微软雅黑" w:hint="eastAsia"/>
                        </w:rPr>
                        <w:t>家庭地址：广东珠海</w:t>
                      </w:r>
                    </w:p>
                  </w:txbxContent>
                </v:textbox>
              </v:shape>
            </w:pict>
          </mc:Fallback>
        </mc:AlternateContent>
      </w:r>
      <w:r>
        <w:rPr>
          <w:noProof/>
          <w:sz w:val="24"/>
        </w:rPr>
        <mc:AlternateContent>
          <mc:Choice Requires="wps">
            <w:drawing>
              <wp:anchor distT="0" distB="0" distL="114300" distR="114300" simplePos="0" relativeHeight="251667968" behindDoc="0" locked="0" layoutInCell="1" allowOverlap="1">
                <wp:simplePos x="0" y="0"/>
                <wp:positionH relativeFrom="column">
                  <wp:posOffset>4105910</wp:posOffset>
                </wp:positionH>
                <wp:positionV relativeFrom="paragraph">
                  <wp:posOffset>346710</wp:posOffset>
                </wp:positionV>
                <wp:extent cx="123825" cy="109220"/>
                <wp:effectExtent l="0" t="0" r="9525" b="5080"/>
                <wp:wrapNone/>
                <wp:docPr id="16" name="房子"/>
                <wp:cNvGraphicFramePr/>
                <a:graphic xmlns:a="http://schemas.openxmlformats.org/drawingml/2006/main">
                  <a:graphicData uri="http://schemas.microsoft.com/office/word/2010/wordprocessingShape">
                    <wps:wsp>
                      <wps:cNvSpPr/>
                      <wps:spPr bwMode="auto">
                        <a:xfrm>
                          <a:off x="5306695" y="1261110"/>
                          <a:ext cx="123825" cy="109220"/>
                        </a:xfrm>
                        <a:custGeom>
                          <a:avLst/>
                          <a:gdLst>
                            <a:gd name="T0" fmla="*/ 779318 w 419100"/>
                            <a:gd name="T1" fmla="*/ 1212273 h 419100"/>
                            <a:gd name="T2" fmla="*/ 1125682 w 419100"/>
                            <a:gd name="T3" fmla="*/ 1212273 h 419100"/>
                            <a:gd name="T4" fmla="*/ 1125682 w 419100"/>
                            <a:gd name="T5" fmla="*/ 1905000 h 419100"/>
                            <a:gd name="T6" fmla="*/ 779318 w 419100"/>
                            <a:gd name="T7" fmla="*/ 1905000 h 419100"/>
                            <a:gd name="T8" fmla="*/ 952500 w 419100"/>
                            <a:gd name="T9" fmla="*/ 0 h 419100"/>
                            <a:gd name="T10" fmla="*/ 1298864 w 419100"/>
                            <a:gd name="T11" fmla="*/ 346364 h 419100"/>
                            <a:gd name="T12" fmla="*/ 1298864 w 419100"/>
                            <a:gd name="T13" fmla="*/ 86591 h 419100"/>
                            <a:gd name="T14" fmla="*/ 1645227 w 419100"/>
                            <a:gd name="T15" fmla="*/ 86591 h 419100"/>
                            <a:gd name="T16" fmla="*/ 1645227 w 419100"/>
                            <a:gd name="T17" fmla="*/ 692727 h 419100"/>
                            <a:gd name="T18" fmla="*/ 1905000 w 419100"/>
                            <a:gd name="T19" fmla="*/ 952500 h 419100"/>
                            <a:gd name="T20" fmla="*/ 1731818 w 419100"/>
                            <a:gd name="T21" fmla="*/ 952500 h 419100"/>
                            <a:gd name="T22" fmla="*/ 1731818 w 419100"/>
                            <a:gd name="T23" fmla="*/ 1905000 h 419100"/>
                            <a:gd name="T24" fmla="*/ 1212273 w 419100"/>
                            <a:gd name="T25" fmla="*/ 1905000 h 419100"/>
                            <a:gd name="T26" fmla="*/ 1212273 w 419100"/>
                            <a:gd name="T27" fmla="*/ 1125682 h 419100"/>
                            <a:gd name="T28" fmla="*/ 692727 w 419100"/>
                            <a:gd name="T29" fmla="*/ 1125682 h 419100"/>
                            <a:gd name="T30" fmla="*/ 692727 w 419100"/>
                            <a:gd name="T31" fmla="*/ 1905000 h 419100"/>
                            <a:gd name="T32" fmla="*/ 173182 w 419100"/>
                            <a:gd name="T33" fmla="*/ 1905000 h 419100"/>
                            <a:gd name="T34" fmla="*/ 173182 w 419100"/>
                            <a:gd name="T35" fmla="*/ 952500 h 419100"/>
                            <a:gd name="T36" fmla="*/ 0 w 419100"/>
                            <a:gd name="T37" fmla="*/ 952500 h 41910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19100" h="419100">
                              <a:moveTo>
                                <a:pt x="171450" y="266700"/>
                              </a:moveTo>
                              <a:lnTo>
                                <a:pt x="247650" y="266700"/>
                              </a:lnTo>
                              <a:lnTo>
                                <a:pt x="247650" y="419100"/>
                              </a:lnTo>
                              <a:lnTo>
                                <a:pt x="171450" y="419100"/>
                              </a:lnTo>
                              <a:lnTo>
                                <a:pt x="171450" y="266700"/>
                              </a:lnTo>
                              <a:close/>
                              <a:moveTo>
                                <a:pt x="209550" y="0"/>
                              </a:moveTo>
                              <a:lnTo>
                                <a:pt x="285750" y="76200"/>
                              </a:lnTo>
                              <a:lnTo>
                                <a:pt x="285750" y="19050"/>
                              </a:lnTo>
                              <a:lnTo>
                                <a:pt x="361950" y="19050"/>
                              </a:lnTo>
                              <a:lnTo>
                                <a:pt x="361950" y="152400"/>
                              </a:lnTo>
                              <a:lnTo>
                                <a:pt x="419100" y="209550"/>
                              </a:lnTo>
                              <a:lnTo>
                                <a:pt x="381000" y="209550"/>
                              </a:lnTo>
                              <a:lnTo>
                                <a:pt x="381000" y="419100"/>
                              </a:lnTo>
                              <a:lnTo>
                                <a:pt x="266700" y="419100"/>
                              </a:lnTo>
                              <a:lnTo>
                                <a:pt x="266700" y="247650"/>
                              </a:lnTo>
                              <a:lnTo>
                                <a:pt x="152400" y="247650"/>
                              </a:lnTo>
                              <a:lnTo>
                                <a:pt x="152400" y="419100"/>
                              </a:lnTo>
                              <a:lnTo>
                                <a:pt x="38100" y="419100"/>
                              </a:lnTo>
                              <a:lnTo>
                                <a:pt x="38100" y="209550"/>
                              </a:lnTo>
                              <a:lnTo>
                                <a:pt x="0" y="209550"/>
                              </a:lnTo>
                              <a:lnTo>
                                <a:pt x="209550" y="0"/>
                              </a:lnTo>
                              <a:close/>
                            </a:path>
                          </a:pathLst>
                        </a:custGeom>
                        <a:solidFill>
                          <a:schemeClr val="bg1"/>
                        </a:solidFill>
                        <a:ln>
                          <a:noFill/>
                        </a:ln>
                      </wps:spPr>
                      <wps:bodyPr anchor="ctr">
                        <a:scene3d>
                          <a:camera prst="orthographicFront"/>
                          <a:lightRig rig="threePt" dir="t"/>
                        </a:scene3d>
                        <a:sp3d>
                          <a:contourClr>
                            <a:srgbClr val="FFFFFF"/>
                          </a:contourClr>
                        </a:sp3d>
                      </wps:bodyPr>
                    </wps:wsp>
                  </a:graphicData>
                </a:graphic>
              </wp:anchor>
            </w:drawing>
          </mc:Choice>
          <mc:Fallback>
            <w:pict>
              <v:shape w14:anchorId="4B71063A" id="房子" o:spid="_x0000_s1026" style="position:absolute;left:0;text-align:left;margin-left:323.3pt;margin-top:27.3pt;width:9.75pt;height:8.6pt;z-index:251667968;visibility:visible;mso-wrap-style:square;mso-wrap-distance-left:9pt;mso-wrap-distance-top:0;mso-wrap-distance-right:9pt;mso-wrap-distance-bottom:0;mso-position-horizontal:absolute;mso-position-horizontal-relative:text;mso-position-vertical:absolute;mso-position-vertical-relative:text;v-text-anchor:middl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" path="m171450,266700r76200,l247650,419100r-76200,l171450,266700xm209550,r76200,76200l285750,19050r76200,l361950,152400r57150,57150l381000,209550r,209550l266700,419100r,-171450l152400,247650r,171450l38100,419100r,-209550l,209550,209550,xe" fillcolor="white [3212]" stroked="f">
                <v:path arrowok="t" o:connecttype="custom" o:connectlocs="230253,315926;332588,315926;332588,496455;230253,496455;281420,0;383755,90265;383755,22566;486090,22566;486090,180529;562841,248227;511674,248227;511674,496455;358172,496455;358172,293360;204669,293360;204669,496455;51167,496455;51167,248227;0,248227" o:connectangles="0,0,0,0,0,0,0,0,0,0,0,0,0,0,0,0,0,0,0"/>
              </v:shape>
            </w:pict>
          </mc:Fallback>
        </mc:AlternateContent>
      </w:r>
      <w:r>
        <w:rPr>
          <w:noProof/>
          <w:sz w:val="24"/>
        </w:rPr>
        <mc:AlternateContent>
          <mc:Choice Requires="wps">
            <w:drawing>
              <wp:anchor distT="0" distB="0" distL="114300" distR="114300" simplePos="0" relativeHeight="251670016" behindDoc="0" locked="0" layoutInCell="1" allowOverlap="1">
                <wp:simplePos x="0" y="0"/>
                <wp:positionH relativeFrom="column">
                  <wp:posOffset>4100830</wp:posOffset>
                </wp:positionH>
                <wp:positionV relativeFrom="paragraph">
                  <wp:posOffset>-114300</wp:posOffset>
                </wp:positionV>
                <wp:extent cx="148590" cy="113665"/>
                <wp:effectExtent l="0" t="0" r="3810" b="635"/>
                <wp:wrapNone/>
                <wp:docPr id="18" name="日历"/>
                <wp:cNvGraphicFramePr/>
                <a:graphic xmlns:a="http://schemas.openxmlformats.org/drawingml/2006/main">
                  <a:graphicData uri="http://schemas.microsoft.com/office/word/2010/wordprocessingShape">
                    <wps:wsp>
                      <wps:cNvSpPr/>
                      <wps:spPr bwMode="auto">
                        <a:xfrm>
                          <a:off x="5301615" y="809625"/>
                          <a:ext cx="148590" cy="113665"/>
                        </a:xfrm>
                        <a:custGeom>
                          <a:avLst/>
                          <a:gdLst>
                            <a:gd name="T0" fmla="*/ 179947 w 3280"/>
                            <a:gd name="T1" fmla="*/ 1800397 h 3280"/>
                            <a:gd name="T2" fmla="*/ 0 w 3280"/>
                            <a:gd name="T3" fmla="*/ 792065 h 3280"/>
                            <a:gd name="T4" fmla="*/ 108078 w 3280"/>
                            <a:gd name="T5" fmla="*/ 1512224 h 3280"/>
                            <a:gd name="T6" fmla="*/ 1475783 w 3280"/>
                            <a:gd name="T7" fmla="*/ 1692263 h 3280"/>
                            <a:gd name="T8" fmla="*/ 1688647 w 3280"/>
                            <a:gd name="T9" fmla="*/ 792065 h 3280"/>
                            <a:gd name="T10" fmla="*/ 1799468 w 3280"/>
                            <a:gd name="T11" fmla="*/ 1620357 h 3280"/>
                            <a:gd name="T12" fmla="*/ 1395685 w 3280"/>
                            <a:gd name="T13" fmla="*/ 1228442 h 3280"/>
                            <a:gd name="T14" fmla="*/ 1385261 w 3280"/>
                            <a:gd name="T15" fmla="*/ 1390916 h 3280"/>
                            <a:gd name="T16" fmla="*/ 1182821 w 3280"/>
                            <a:gd name="T17" fmla="*/ 1485876 h 3280"/>
                            <a:gd name="T18" fmla="*/ 986964 w 3280"/>
                            <a:gd name="T19" fmla="*/ 1414519 h 3280"/>
                            <a:gd name="T20" fmla="*/ 1100528 w 3280"/>
                            <a:gd name="T21" fmla="*/ 1305288 h 3280"/>
                            <a:gd name="T22" fmla="*/ 1178981 w 3280"/>
                            <a:gd name="T23" fmla="*/ 1389819 h 3280"/>
                            <a:gd name="T24" fmla="*/ 1252496 w 3280"/>
                            <a:gd name="T25" fmla="*/ 1304739 h 3280"/>
                            <a:gd name="T26" fmla="*/ 1177335 w 3280"/>
                            <a:gd name="T27" fmla="*/ 1221855 h 3280"/>
                            <a:gd name="T28" fmla="*/ 1134543 w 3280"/>
                            <a:gd name="T29" fmla="*/ 1118661 h 3280"/>
                            <a:gd name="T30" fmla="*/ 1206412 w 3280"/>
                            <a:gd name="T31" fmla="*/ 1101096 h 3280"/>
                            <a:gd name="T32" fmla="*/ 1211349 w 3280"/>
                            <a:gd name="T33" fmla="*/ 1012723 h 3280"/>
                            <a:gd name="T34" fmla="*/ 1124119 w 3280"/>
                            <a:gd name="T35" fmla="*/ 1013821 h 3280"/>
                            <a:gd name="T36" fmla="*/ 951304 w 3280"/>
                            <a:gd name="T37" fmla="*/ 1046206 h 3280"/>
                            <a:gd name="T38" fmla="*/ 1171849 w 3280"/>
                            <a:gd name="T39" fmla="*/ 899101 h 3280"/>
                            <a:gd name="T40" fmla="*/ 1381969 w 3280"/>
                            <a:gd name="T41" fmla="*/ 1044560 h 3280"/>
                            <a:gd name="T42" fmla="*/ 1301323 w 3280"/>
                            <a:gd name="T43" fmla="*/ 1163671 h 3280"/>
                            <a:gd name="T44" fmla="*/ 1395685 w 3280"/>
                            <a:gd name="T45" fmla="*/ 1228442 h 3280"/>
                            <a:gd name="T46" fmla="*/ 387873 w 3280"/>
                            <a:gd name="T47" fmla="*/ 1475996 h 3280"/>
                            <a:gd name="T48" fmla="*/ 591959 w 3280"/>
                            <a:gd name="T49" fmla="*/ 1198801 h 3280"/>
                            <a:gd name="T50" fmla="*/ 699488 w 3280"/>
                            <a:gd name="T51" fmla="*/ 1069809 h 3280"/>
                            <a:gd name="T52" fmla="*/ 632557 w 3280"/>
                            <a:gd name="T53" fmla="*/ 1007234 h 3280"/>
                            <a:gd name="T54" fmla="*/ 557396 w 3280"/>
                            <a:gd name="T55" fmla="*/ 1078591 h 3280"/>
                            <a:gd name="T56" fmla="*/ 433957 w 3280"/>
                            <a:gd name="T57" fmla="*/ 976496 h 3280"/>
                            <a:gd name="T58" fmla="*/ 628168 w 3280"/>
                            <a:gd name="T59" fmla="*/ 899101 h 3280"/>
                            <a:gd name="T60" fmla="*/ 830059 w 3280"/>
                            <a:gd name="T61" fmla="*/ 976496 h 3280"/>
                            <a:gd name="T62" fmla="*/ 826219 w 3280"/>
                            <a:gd name="T63" fmla="*/ 1163671 h 3280"/>
                            <a:gd name="T64" fmla="*/ 652307 w 3280"/>
                            <a:gd name="T65" fmla="*/ 1312972 h 3280"/>
                            <a:gd name="T66" fmla="*/ 860782 w 3280"/>
                            <a:gd name="T67" fmla="*/ 1347553 h 3280"/>
                            <a:gd name="T68" fmla="*/ 0 w 3280"/>
                            <a:gd name="T69" fmla="*/ 323852 h 3280"/>
                            <a:gd name="T70" fmla="*/ 252364 w 3280"/>
                            <a:gd name="T71" fmla="*/ 143812 h 3280"/>
                            <a:gd name="T72" fmla="*/ 396102 w 3280"/>
                            <a:gd name="T73" fmla="*/ 647704 h 3280"/>
                            <a:gd name="T74" fmla="*/ 539840 w 3280"/>
                            <a:gd name="T75" fmla="*/ 143812 h 3280"/>
                            <a:gd name="T76" fmla="*/ 1259628 w 3280"/>
                            <a:gd name="T77" fmla="*/ 503892 h 3280"/>
                            <a:gd name="T78" fmla="*/ 1547652 w 3280"/>
                            <a:gd name="T79" fmla="*/ 503892 h 3280"/>
                            <a:gd name="T80" fmla="*/ 1619521 w 3280"/>
                            <a:gd name="T81" fmla="*/ 143812 h 3280"/>
                            <a:gd name="T82" fmla="*/ 1799468 w 3280"/>
                            <a:gd name="T83" fmla="*/ 720159 h 3280"/>
                            <a:gd name="T84" fmla="*/ 0 w 3280"/>
                            <a:gd name="T85" fmla="*/ 323852 h 3280"/>
                            <a:gd name="T86" fmla="*/ 1295836 w 3280"/>
                            <a:gd name="T87" fmla="*/ 467664 h 3280"/>
                            <a:gd name="T88" fmla="*/ 1403914 w 3280"/>
                            <a:gd name="T89" fmla="*/ 0 h 3280"/>
                            <a:gd name="T90" fmla="*/ 1511443 w 3280"/>
                            <a:gd name="T91" fmla="*/ 467664 h 3280"/>
                            <a:gd name="T92" fmla="*/ 396102 w 3280"/>
                            <a:gd name="T93" fmla="*/ 575798 h 3280"/>
                            <a:gd name="T94" fmla="*/ 288025 w 3280"/>
                            <a:gd name="T95" fmla="*/ 108134 h 3280"/>
                            <a:gd name="T96" fmla="*/ 504180 w 3280"/>
                            <a:gd name="T97" fmla="*/ 108134 h 3280"/>
                            <a:gd name="T98" fmla="*/ 396102 w 3280"/>
                            <a:gd name="T99" fmla="*/ 575798 h 328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80" h="3280">
                              <a:moveTo>
                                <a:pt x="2952" y="3280"/>
                              </a:moveTo>
                              <a:cubicBezTo>
                                <a:pt x="328" y="3280"/>
                                <a:pt x="328" y="3280"/>
                                <a:pt x="328" y="3280"/>
                              </a:cubicBezTo>
                              <a:cubicBezTo>
                                <a:pt x="147" y="3280"/>
                                <a:pt x="0" y="3133"/>
                                <a:pt x="0" y="2952"/>
                              </a:cubicBezTo>
                              <a:cubicBezTo>
                                <a:pt x="0" y="1443"/>
                                <a:pt x="0" y="1443"/>
                                <a:pt x="0" y="1443"/>
                              </a:cubicBezTo>
                              <a:cubicBezTo>
                                <a:pt x="203" y="1443"/>
                                <a:pt x="203" y="1443"/>
                                <a:pt x="203" y="1443"/>
                              </a:cubicBezTo>
                              <a:cubicBezTo>
                                <a:pt x="202" y="2013"/>
                                <a:pt x="197" y="2755"/>
                                <a:pt x="197" y="2755"/>
                              </a:cubicBezTo>
                              <a:cubicBezTo>
                                <a:pt x="197" y="2936"/>
                                <a:pt x="410" y="3083"/>
                                <a:pt x="591" y="3083"/>
                              </a:cubicBezTo>
                              <a:cubicBezTo>
                                <a:pt x="2690" y="3083"/>
                                <a:pt x="2690" y="3083"/>
                                <a:pt x="2690" y="3083"/>
                              </a:cubicBezTo>
                              <a:cubicBezTo>
                                <a:pt x="2871" y="3083"/>
                                <a:pt x="3083" y="2936"/>
                                <a:pt x="3083" y="2755"/>
                              </a:cubicBezTo>
                              <a:cubicBezTo>
                                <a:pt x="3083" y="2755"/>
                                <a:pt x="3079" y="1996"/>
                                <a:pt x="3078" y="1443"/>
                              </a:cubicBezTo>
                              <a:cubicBezTo>
                                <a:pt x="3280" y="1443"/>
                                <a:pt x="3280" y="1443"/>
                                <a:pt x="3280" y="1443"/>
                              </a:cubicBezTo>
                              <a:cubicBezTo>
                                <a:pt x="3280" y="2952"/>
                                <a:pt x="3280" y="2952"/>
                                <a:pt x="3280" y="2952"/>
                              </a:cubicBezTo>
                              <a:cubicBezTo>
                                <a:pt x="3280" y="3133"/>
                                <a:pt x="3133" y="3280"/>
                                <a:pt x="2952" y="3280"/>
                              </a:cubicBezTo>
                              <a:close/>
                              <a:moveTo>
                                <a:pt x="2544" y="2238"/>
                              </a:moveTo>
                              <a:cubicBezTo>
                                <a:pt x="2562" y="2272"/>
                                <a:pt x="2572" y="2313"/>
                                <a:pt x="2572" y="2361"/>
                              </a:cubicBezTo>
                              <a:cubicBezTo>
                                <a:pt x="2572" y="2422"/>
                                <a:pt x="2556" y="2479"/>
                                <a:pt x="2525" y="2534"/>
                              </a:cubicBezTo>
                              <a:cubicBezTo>
                                <a:pt x="2493" y="2590"/>
                                <a:pt x="2448" y="2632"/>
                                <a:pt x="2389" y="2662"/>
                              </a:cubicBezTo>
                              <a:cubicBezTo>
                                <a:pt x="2330" y="2692"/>
                                <a:pt x="2252" y="2707"/>
                                <a:pt x="2156" y="2707"/>
                              </a:cubicBezTo>
                              <a:cubicBezTo>
                                <a:pt x="2062" y="2707"/>
                                <a:pt x="1987" y="2696"/>
                                <a:pt x="1933" y="2674"/>
                              </a:cubicBezTo>
                              <a:cubicBezTo>
                                <a:pt x="1879" y="2651"/>
                                <a:pt x="1834" y="2619"/>
                                <a:pt x="1799" y="2577"/>
                              </a:cubicBezTo>
                              <a:cubicBezTo>
                                <a:pt x="1764" y="2534"/>
                                <a:pt x="1738" y="2481"/>
                                <a:pt x="1719" y="2416"/>
                              </a:cubicBezTo>
                              <a:cubicBezTo>
                                <a:pt x="2006" y="2378"/>
                                <a:pt x="2006" y="2378"/>
                                <a:pt x="2006" y="2378"/>
                              </a:cubicBezTo>
                              <a:cubicBezTo>
                                <a:pt x="2017" y="2436"/>
                                <a:pt x="2034" y="2476"/>
                                <a:pt x="2058" y="2498"/>
                              </a:cubicBezTo>
                              <a:cubicBezTo>
                                <a:pt x="2082" y="2521"/>
                                <a:pt x="2112" y="2532"/>
                                <a:pt x="2149" y="2532"/>
                              </a:cubicBezTo>
                              <a:cubicBezTo>
                                <a:pt x="2187" y="2532"/>
                                <a:pt x="2219" y="2518"/>
                                <a:pt x="2245" y="2490"/>
                              </a:cubicBezTo>
                              <a:cubicBezTo>
                                <a:pt x="2270" y="2461"/>
                                <a:pt x="2283" y="2424"/>
                                <a:pt x="2283" y="2377"/>
                              </a:cubicBezTo>
                              <a:cubicBezTo>
                                <a:pt x="2283" y="2329"/>
                                <a:pt x="2271" y="2292"/>
                                <a:pt x="2246" y="2265"/>
                              </a:cubicBezTo>
                              <a:cubicBezTo>
                                <a:pt x="2221" y="2239"/>
                                <a:pt x="2188" y="2226"/>
                                <a:pt x="2146" y="2226"/>
                              </a:cubicBezTo>
                              <a:cubicBezTo>
                                <a:pt x="2123" y="2226"/>
                                <a:pt x="2092" y="2232"/>
                                <a:pt x="2053" y="2243"/>
                              </a:cubicBezTo>
                              <a:cubicBezTo>
                                <a:pt x="2068" y="2038"/>
                                <a:pt x="2068" y="2038"/>
                                <a:pt x="2068" y="2038"/>
                              </a:cubicBezTo>
                              <a:cubicBezTo>
                                <a:pt x="2084" y="2040"/>
                                <a:pt x="2096" y="2042"/>
                                <a:pt x="2105" y="2042"/>
                              </a:cubicBezTo>
                              <a:cubicBezTo>
                                <a:pt x="2142" y="2042"/>
                                <a:pt x="2174" y="2030"/>
                                <a:pt x="2199" y="2006"/>
                              </a:cubicBezTo>
                              <a:cubicBezTo>
                                <a:pt x="2224" y="1982"/>
                                <a:pt x="2237" y="1953"/>
                                <a:pt x="2237" y="1920"/>
                              </a:cubicBezTo>
                              <a:cubicBezTo>
                                <a:pt x="2237" y="1889"/>
                                <a:pt x="2227" y="1864"/>
                                <a:pt x="2208" y="1845"/>
                              </a:cubicBezTo>
                              <a:cubicBezTo>
                                <a:pt x="2190" y="1826"/>
                                <a:pt x="2164" y="1817"/>
                                <a:pt x="2131" y="1817"/>
                              </a:cubicBezTo>
                              <a:cubicBezTo>
                                <a:pt x="2097" y="1817"/>
                                <a:pt x="2070" y="1827"/>
                                <a:pt x="2049" y="1847"/>
                              </a:cubicBezTo>
                              <a:cubicBezTo>
                                <a:pt x="2027" y="1868"/>
                                <a:pt x="2013" y="1904"/>
                                <a:pt x="2006" y="1955"/>
                              </a:cubicBezTo>
                              <a:cubicBezTo>
                                <a:pt x="1734" y="1906"/>
                                <a:pt x="1734" y="1906"/>
                                <a:pt x="1734" y="1906"/>
                              </a:cubicBezTo>
                              <a:cubicBezTo>
                                <a:pt x="1757" y="1820"/>
                                <a:pt x="1800" y="1753"/>
                                <a:pt x="1864" y="1708"/>
                              </a:cubicBezTo>
                              <a:cubicBezTo>
                                <a:pt x="1928" y="1662"/>
                                <a:pt x="2019" y="1638"/>
                                <a:pt x="2136" y="1638"/>
                              </a:cubicBezTo>
                              <a:cubicBezTo>
                                <a:pt x="2271" y="1638"/>
                                <a:pt x="2369" y="1664"/>
                                <a:pt x="2429" y="1714"/>
                              </a:cubicBezTo>
                              <a:cubicBezTo>
                                <a:pt x="2489" y="1764"/>
                                <a:pt x="2519" y="1827"/>
                                <a:pt x="2519" y="1903"/>
                              </a:cubicBezTo>
                              <a:cubicBezTo>
                                <a:pt x="2519" y="1948"/>
                                <a:pt x="2507" y="1989"/>
                                <a:pt x="2483" y="2025"/>
                              </a:cubicBezTo>
                              <a:cubicBezTo>
                                <a:pt x="2458" y="2061"/>
                                <a:pt x="2421" y="2092"/>
                                <a:pt x="2372" y="2120"/>
                              </a:cubicBezTo>
                              <a:cubicBezTo>
                                <a:pt x="2412" y="2130"/>
                                <a:pt x="2442" y="2141"/>
                                <a:pt x="2464" y="2154"/>
                              </a:cubicBezTo>
                              <a:cubicBezTo>
                                <a:pt x="2498" y="2175"/>
                                <a:pt x="2524" y="2203"/>
                                <a:pt x="2544" y="2238"/>
                              </a:cubicBezTo>
                              <a:close/>
                              <a:moveTo>
                                <a:pt x="1569" y="2689"/>
                              </a:moveTo>
                              <a:cubicBezTo>
                                <a:pt x="707" y="2689"/>
                                <a:pt x="707" y="2689"/>
                                <a:pt x="707" y="2689"/>
                              </a:cubicBezTo>
                              <a:cubicBezTo>
                                <a:pt x="717" y="2604"/>
                                <a:pt x="747" y="2524"/>
                                <a:pt x="797" y="2449"/>
                              </a:cubicBezTo>
                              <a:cubicBezTo>
                                <a:pt x="847" y="2374"/>
                                <a:pt x="941" y="2286"/>
                                <a:pt x="1079" y="2184"/>
                              </a:cubicBezTo>
                              <a:cubicBezTo>
                                <a:pt x="1163" y="2121"/>
                                <a:pt x="1217" y="2074"/>
                                <a:pt x="1240" y="2042"/>
                              </a:cubicBezTo>
                              <a:cubicBezTo>
                                <a:pt x="1264" y="2009"/>
                                <a:pt x="1275" y="1978"/>
                                <a:pt x="1275" y="1949"/>
                              </a:cubicBezTo>
                              <a:cubicBezTo>
                                <a:pt x="1275" y="1918"/>
                                <a:pt x="1264" y="1891"/>
                                <a:pt x="1241" y="1869"/>
                              </a:cubicBezTo>
                              <a:cubicBezTo>
                                <a:pt x="1217" y="1846"/>
                                <a:pt x="1188" y="1835"/>
                                <a:pt x="1153" y="1835"/>
                              </a:cubicBezTo>
                              <a:cubicBezTo>
                                <a:pt x="1116" y="1835"/>
                                <a:pt x="1086" y="1847"/>
                                <a:pt x="1063" y="1869"/>
                              </a:cubicBezTo>
                              <a:cubicBezTo>
                                <a:pt x="1040" y="1893"/>
                                <a:pt x="1024" y="1907"/>
                                <a:pt x="1016" y="1965"/>
                              </a:cubicBezTo>
                              <a:cubicBezTo>
                                <a:pt x="729" y="1968"/>
                                <a:pt x="729" y="1968"/>
                                <a:pt x="729" y="1968"/>
                              </a:cubicBezTo>
                              <a:cubicBezTo>
                                <a:pt x="740" y="1887"/>
                                <a:pt x="761" y="1824"/>
                                <a:pt x="791" y="1779"/>
                              </a:cubicBezTo>
                              <a:cubicBezTo>
                                <a:pt x="821" y="1734"/>
                                <a:pt x="863" y="1699"/>
                                <a:pt x="918" y="1675"/>
                              </a:cubicBezTo>
                              <a:cubicBezTo>
                                <a:pt x="972" y="1651"/>
                                <a:pt x="1048" y="1638"/>
                                <a:pt x="1145" y="1638"/>
                              </a:cubicBezTo>
                              <a:cubicBezTo>
                                <a:pt x="1246" y="1638"/>
                                <a:pt x="1325" y="1650"/>
                                <a:pt x="1381" y="1673"/>
                              </a:cubicBezTo>
                              <a:cubicBezTo>
                                <a:pt x="1437" y="1696"/>
                                <a:pt x="1481" y="1731"/>
                                <a:pt x="1513" y="1779"/>
                              </a:cubicBezTo>
                              <a:cubicBezTo>
                                <a:pt x="1545" y="1827"/>
                                <a:pt x="1561" y="1880"/>
                                <a:pt x="1561" y="1939"/>
                              </a:cubicBezTo>
                              <a:cubicBezTo>
                                <a:pt x="1561" y="2002"/>
                                <a:pt x="1543" y="2062"/>
                                <a:pt x="1506" y="2120"/>
                              </a:cubicBezTo>
                              <a:cubicBezTo>
                                <a:pt x="1469" y="2177"/>
                                <a:pt x="1402" y="2240"/>
                                <a:pt x="1305" y="2309"/>
                              </a:cubicBezTo>
                              <a:cubicBezTo>
                                <a:pt x="1247" y="2348"/>
                                <a:pt x="1209" y="2376"/>
                                <a:pt x="1189" y="2392"/>
                              </a:cubicBezTo>
                              <a:cubicBezTo>
                                <a:pt x="1170" y="2408"/>
                                <a:pt x="1147" y="2429"/>
                                <a:pt x="1120" y="2455"/>
                              </a:cubicBezTo>
                              <a:cubicBezTo>
                                <a:pt x="1569" y="2455"/>
                                <a:pt x="1569" y="2455"/>
                                <a:pt x="1569" y="2455"/>
                              </a:cubicBezTo>
                              <a:lnTo>
                                <a:pt x="1569" y="2689"/>
                              </a:lnTo>
                              <a:close/>
                              <a:moveTo>
                                <a:pt x="0" y="590"/>
                              </a:moveTo>
                              <a:cubicBezTo>
                                <a:pt x="0" y="409"/>
                                <a:pt x="147" y="262"/>
                                <a:pt x="328" y="262"/>
                              </a:cubicBezTo>
                              <a:cubicBezTo>
                                <a:pt x="460" y="262"/>
                                <a:pt x="460" y="262"/>
                                <a:pt x="460" y="262"/>
                              </a:cubicBezTo>
                              <a:cubicBezTo>
                                <a:pt x="460" y="918"/>
                                <a:pt x="460" y="918"/>
                                <a:pt x="460" y="918"/>
                              </a:cubicBezTo>
                              <a:cubicBezTo>
                                <a:pt x="460" y="1063"/>
                                <a:pt x="577" y="1180"/>
                                <a:pt x="722" y="1180"/>
                              </a:cubicBezTo>
                              <a:cubicBezTo>
                                <a:pt x="867" y="1180"/>
                                <a:pt x="984" y="1063"/>
                                <a:pt x="984" y="918"/>
                              </a:cubicBezTo>
                              <a:cubicBezTo>
                                <a:pt x="984" y="262"/>
                                <a:pt x="984" y="262"/>
                                <a:pt x="984" y="262"/>
                              </a:cubicBezTo>
                              <a:cubicBezTo>
                                <a:pt x="2296" y="262"/>
                                <a:pt x="2296" y="262"/>
                                <a:pt x="2296" y="262"/>
                              </a:cubicBezTo>
                              <a:cubicBezTo>
                                <a:pt x="2296" y="918"/>
                                <a:pt x="2296" y="918"/>
                                <a:pt x="2296" y="918"/>
                              </a:cubicBezTo>
                              <a:cubicBezTo>
                                <a:pt x="2296" y="1063"/>
                                <a:pt x="2414" y="1180"/>
                                <a:pt x="2559" y="1180"/>
                              </a:cubicBezTo>
                              <a:cubicBezTo>
                                <a:pt x="2703" y="1180"/>
                                <a:pt x="2821" y="1063"/>
                                <a:pt x="2821" y="918"/>
                              </a:cubicBezTo>
                              <a:cubicBezTo>
                                <a:pt x="2821" y="262"/>
                                <a:pt x="2821" y="262"/>
                                <a:pt x="2821" y="262"/>
                              </a:cubicBezTo>
                              <a:cubicBezTo>
                                <a:pt x="2952" y="262"/>
                                <a:pt x="2952" y="262"/>
                                <a:pt x="2952" y="262"/>
                              </a:cubicBezTo>
                              <a:cubicBezTo>
                                <a:pt x="3133" y="262"/>
                                <a:pt x="3280" y="409"/>
                                <a:pt x="3280" y="590"/>
                              </a:cubicBezTo>
                              <a:cubicBezTo>
                                <a:pt x="3280" y="1312"/>
                                <a:pt x="3280" y="1312"/>
                                <a:pt x="3280" y="1312"/>
                              </a:cubicBezTo>
                              <a:cubicBezTo>
                                <a:pt x="1876" y="1312"/>
                                <a:pt x="1575" y="1312"/>
                                <a:pt x="0" y="1312"/>
                              </a:cubicBezTo>
                              <a:lnTo>
                                <a:pt x="0" y="590"/>
                              </a:lnTo>
                              <a:close/>
                              <a:moveTo>
                                <a:pt x="2559" y="1049"/>
                              </a:moveTo>
                              <a:cubicBezTo>
                                <a:pt x="2450" y="1049"/>
                                <a:pt x="2362" y="961"/>
                                <a:pt x="2362" y="852"/>
                              </a:cubicBezTo>
                              <a:cubicBezTo>
                                <a:pt x="2362" y="197"/>
                                <a:pt x="2362" y="197"/>
                                <a:pt x="2362" y="197"/>
                              </a:cubicBezTo>
                              <a:cubicBezTo>
                                <a:pt x="2362" y="88"/>
                                <a:pt x="2450" y="0"/>
                                <a:pt x="2559" y="0"/>
                              </a:cubicBezTo>
                              <a:cubicBezTo>
                                <a:pt x="2667" y="0"/>
                                <a:pt x="2755" y="88"/>
                                <a:pt x="2755" y="197"/>
                              </a:cubicBezTo>
                              <a:cubicBezTo>
                                <a:pt x="2755" y="852"/>
                                <a:pt x="2755" y="852"/>
                                <a:pt x="2755" y="852"/>
                              </a:cubicBezTo>
                              <a:cubicBezTo>
                                <a:pt x="2755" y="961"/>
                                <a:pt x="2667" y="1049"/>
                                <a:pt x="2559" y="1049"/>
                              </a:cubicBezTo>
                              <a:close/>
                              <a:moveTo>
                                <a:pt x="722" y="1049"/>
                              </a:moveTo>
                              <a:cubicBezTo>
                                <a:pt x="613" y="1049"/>
                                <a:pt x="525" y="961"/>
                                <a:pt x="525" y="852"/>
                              </a:cubicBezTo>
                              <a:cubicBezTo>
                                <a:pt x="525" y="197"/>
                                <a:pt x="525" y="197"/>
                                <a:pt x="525" y="197"/>
                              </a:cubicBezTo>
                              <a:cubicBezTo>
                                <a:pt x="525" y="88"/>
                                <a:pt x="613" y="0"/>
                                <a:pt x="722" y="0"/>
                              </a:cubicBezTo>
                              <a:cubicBezTo>
                                <a:pt x="831" y="0"/>
                                <a:pt x="919" y="88"/>
                                <a:pt x="919" y="197"/>
                              </a:cubicBezTo>
                              <a:cubicBezTo>
                                <a:pt x="919" y="852"/>
                                <a:pt x="919" y="852"/>
                                <a:pt x="919" y="852"/>
                              </a:cubicBezTo>
                              <a:cubicBezTo>
                                <a:pt x="919" y="961"/>
                                <a:pt x="831" y="1049"/>
                                <a:pt x="722" y="1049"/>
                              </a:cubicBezTo>
                              <a:close/>
                            </a:path>
                          </a:pathLst>
                        </a:custGeom>
                        <a:solidFill>
                          <a:schemeClr val="bg1"/>
                        </a:solidFill>
                        <a:ln>
                          <a:noFill/>
                        </a:ln>
                      </wps:spPr>
                      <wps:bodyPr anchor="ctr" anchorCtr="1"/>
                    </wps:wsp>
                  </a:graphicData>
                </a:graphic>
              </wp:anchor>
            </w:drawing>
          </mc:Choice>
          <mc:Fallback>
            <w:pict>
              <v:shape w14:anchorId="62958EC5" id="日历" o:spid="_x0000_s1026" style="position:absolute;left:0;text-align:left;margin-left:322.9pt;margin-top:-9pt;width:11.7pt;height:8.95pt;z-index:251670016;visibility:visible;mso-wrap-style:square;mso-wrap-distance-left:9pt;mso-wrap-distance-top:0;mso-wrap-distance-right:9pt;mso-wrap-distance-bottom:0;mso-position-horizontal:absolute;mso-position-horizontal-relative:text;mso-position-vertical:absolute;mso-position-vertical-relative:text;v-text-anchor:middle-center" coordsize="3280,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" path="m2952,3280v-2624,,-2624,,-2624,c147,3280,,3133,,2952,,1443,,1443,,1443v203,,203,,203,c202,2013,197,2755,197,2755v,181,213,328,394,328c2690,3083,2690,3083,2690,3083v181,,393,-147,393,-328c3083,2755,3079,1996,3078,1443v202,,202,,202,c3280,2952,3280,2952,3280,2952v,181,-147,328,-328,328xm2544,2238v18,34,28,75,28,123c2572,2422,2556,2479,2525,2534v-32,56,-77,98,-136,128c2330,2692,2252,2707,2156,2707v-94,,-169,-11,-223,-33c1879,2651,1834,2619,1799,2577v-35,-43,-61,-96,-80,-161c2006,2378,2006,2378,2006,2378v11,58,28,98,52,120c2082,2521,2112,2532,2149,2532v38,,70,-14,96,-42c2270,2461,2283,2424,2283,2377v,-48,-12,-85,-37,-112c2221,2239,2188,2226,2146,2226v-23,,-54,6,-93,17c2068,2038,2068,2038,2068,2038v16,2,28,4,37,4c2142,2042,2174,2030,2199,2006v25,-24,38,-53,38,-86c2237,1889,2227,1864,2208,1845v-18,-19,-44,-28,-77,-28c2097,1817,2070,1827,2049,1847v-22,21,-36,57,-43,108c1734,1906,1734,1906,1734,1906v23,-86,66,-153,130,-198c1928,1662,2019,1638,2136,1638v135,,233,26,293,76c2489,1764,2519,1827,2519,1903v,45,-12,86,-36,122c2458,2061,2421,2092,2372,2120v40,10,70,21,92,34c2498,2175,2524,2203,2544,2238xm1569,2689v-862,,-862,,-862,c717,2604,747,2524,797,2449v50,-75,144,-163,282,-265c1163,2121,1217,2074,1240,2042v24,-33,35,-64,35,-93c1275,1918,1264,1891,1241,1869v-24,-23,-53,-34,-88,-34c1116,1835,1086,1847,1063,1869v-23,24,-39,38,-47,96c729,1968,729,1968,729,1968v11,-81,32,-144,62,-189c821,1734,863,1699,918,1675v54,-24,130,-37,227,-37c1246,1638,1325,1650,1381,1673v56,23,100,58,132,106c1545,1827,1561,1880,1561,1939v,63,-18,123,-55,181c1469,2177,1402,2240,1305,2309v-58,39,-96,67,-116,83c1170,2408,1147,2429,1120,2455v449,,449,,449,l1569,2689xm,590c,409,147,262,328,262v132,,132,,132,c460,918,460,918,460,918v,145,117,262,262,262c867,1180,984,1063,984,918v,-656,,-656,,-656c2296,262,2296,262,2296,262v,656,,656,,656c2296,1063,2414,1180,2559,1180v144,,262,-117,262,-262c2821,262,2821,262,2821,262v131,,131,,131,c3133,262,3280,409,3280,590v,722,,722,,722c1876,1312,1575,1312,,1312l,590xm2559,1049v-109,,-197,-88,-197,-197c2362,197,2362,197,2362,197,2362,88,2450,,2559,v108,,196,88,196,197c2755,852,2755,852,2755,852v,109,-88,197,-196,197xm722,1049c613,1049,525,961,525,852v,-655,,-655,,-655c525,88,613,,722,,831,,919,88,919,197v,655,,655,,655c919,961,831,1049,722,1049xe" fillcolor="white [3212]" stroked="f">
                <v:path arrowok="t" o:connecttype="custom" o:connectlocs="8151928,62390892;0,27448192;4896131,52404555;66855670,58643620;76498798,27448192;81519192,56151792;63227084,42570384;62754857,48200752;53583955,51491493;44711275,49018690;49855932,45233403;53409996,48162737;56740360,45214378;53335429,42342118;51396873,38766037;54652670,38157341;54876326,35094866;50924647,35132916;43095811,36255184;53086903,31157413;62605724,36198144;58952312,40325812;63227084,42570384;17571356,51149111;26816826,41543206;31688086,37073122;28655989,34904650;25251058,37377453;19659046,33839457;28457159,31157413;37603191,33839457;37429232,40325812;29550700,45499684;38994999,46698052;0,11222755;11432551,4983656;17944145,22445511;24455740,4983656;57063453,17461855;70111467,17461855;73367264,4983656;81519192,24956364;0,11222755;58703741,16206411;63599872,0;68471133,16206411;17944145,19953683;13048059,3747272;22840276,3747272;17944145,19953683" o:connectangles="0,0,0,0,0,0,0,0,0,0,0,0,0,0,0,0,0,0,0,0,0,0,0,0,0,0,0,0,0,0,0,0,0,0,0,0,0,0,0,0,0,0,0,0,0,0,0,0,0,0"/>
              </v:shape>
            </w:pict>
          </mc:Fallback>
        </mc:AlternateContent>
      </w:r>
      <w:r>
        <w:rPr>
          <w:noProof/>
          <w:sz w:val="24"/>
        </w:rPr>
        <mc:AlternateContent>
          <mc:Choice Requires="wps">
            <w:drawing>
              <wp:anchor distT="0" distB="0" distL="114300" distR="114300" simplePos="0" relativeHeight="251672064" behindDoc="1" locked="0" layoutInCell="1" allowOverlap="1">
                <wp:simplePos x="0" y="0"/>
                <wp:positionH relativeFrom="column">
                  <wp:posOffset>4042410</wp:posOffset>
                </wp:positionH>
                <wp:positionV relativeFrom="paragraph">
                  <wp:posOffset>274320</wp:posOffset>
                </wp:positionV>
                <wp:extent cx="262255" cy="241300"/>
                <wp:effectExtent l="0" t="0" r="4445" b="6350"/>
                <wp:wrapNone/>
                <wp:docPr id="19" name="椭圆 19"/>
                <wp:cNvGraphicFramePr/>
                <a:graphic xmlns:a="http://schemas.openxmlformats.org/drawingml/2006/main">
                  <a:graphicData uri="http://schemas.microsoft.com/office/word/2010/wordprocessingShape">
                    <wps:wsp>
                      <wps:cNvSpPr/>
                      <wps:spPr>
                        <a:xfrm>
                          <a:off x="0" y="0"/>
                          <a:ext cx="262255" cy="241300"/>
                        </a:xfrm>
                        <a:prstGeom prst="ellipse">
                          <a:avLst/>
                        </a:prstGeom>
                        <a:solidFill>
                          <a:srgbClr val="566F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1676EFCE" id="椭圆 19" o:spid="_x0000_s1026" style="position:absolute;left:0;text-align:left;margin-left:318.3pt;margin-top:21.6pt;width:20.65pt;height:19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" fillcolor="#566f75" stroked="f" strokeweight="1pt">
                <v:stroke joinstyle="miter"/>
              </v:oval>
            </w:pict>
          </mc:Fallback>
        </mc:AlternateContent>
      </w:r>
      <w:r>
        <w:rPr>
          <w:noProof/>
          <w:sz w:val="24"/>
        </w:rPr>
        <mc:AlternateContent>
          <mc:Choice Requires="wps">
            <w:drawing>
              <wp:anchor distT="0" distB="0" distL="114300" distR="114300" simplePos="0" relativeHeight="251674112" behindDoc="0" locked="0" layoutInCell="1" allowOverlap="1">
                <wp:simplePos x="0" y="0"/>
                <wp:positionH relativeFrom="column">
                  <wp:posOffset>4042410</wp:posOffset>
                </wp:positionH>
                <wp:positionV relativeFrom="paragraph">
                  <wp:posOffset>-172720</wp:posOffset>
                </wp:positionV>
                <wp:extent cx="262255" cy="241300"/>
                <wp:effectExtent l="0" t="0" r="4445" b="6350"/>
                <wp:wrapNone/>
                <wp:docPr id="20" name="椭圆 20"/>
                <wp:cNvGraphicFramePr/>
                <a:graphic xmlns:a="http://schemas.openxmlformats.org/drawingml/2006/main">
                  <a:graphicData uri="http://schemas.microsoft.com/office/word/2010/wordprocessingShape">
                    <wps:wsp>
                      <wps:cNvSpPr/>
                      <wps:spPr>
                        <a:xfrm>
                          <a:off x="0" y="0"/>
                          <a:ext cx="262255" cy="241300"/>
                        </a:xfrm>
                        <a:prstGeom prst="ellipse">
                          <a:avLst/>
                        </a:prstGeom>
                        <a:solidFill>
                          <a:srgbClr val="566F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4BAE23A0" id="椭圆 20" o:spid="_x0000_s1026" style="position:absolute;left:0;text-align:left;margin-left:318.3pt;margin-top:-13.6pt;width:20.65pt;height:19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" fillcolor="#566f75" stroked="f" strokeweight="1pt">
                <v:stroke joinstyle="miter"/>
              </v:oval>
            </w:pict>
          </mc:Fallback>
        </mc:AlternateContent>
      </w:r>
      <w:r>
        <w:rPr>
          <w:noProof/>
          <w:sz w:val="24"/>
        </w:rPr>
        <mc:AlternateContent>
          <mc:Choice Requires="wps">
            <w:drawing>
              <wp:anchor distT="0" distB="0" distL="114300" distR="114300" simplePos="0" relativeHeight="251676160" behindDoc="0" locked="0" layoutInCell="1" allowOverlap="1">
                <wp:simplePos x="0" y="0"/>
                <wp:positionH relativeFrom="column">
                  <wp:posOffset>1651000</wp:posOffset>
                </wp:positionH>
                <wp:positionV relativeFrom="paragraph">
                  <wp:posOffset>156210</wp:posOffset>
                </wp:positionV>
                <wp:extent cx="2046605" cy="38862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046605" cy="388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A2528" w:rsidRDefault="00CB71DE">
                            <w:pPr>
                              <w:rPr>
                                <w:rFonts w:ascii="微软雅黑" w:eastAsia="微软雅黑" w:hAnsi="微软雅黑" w:cs="微软雅黑"/>
                              </w:rPr>
                            </w:pPr>
                            <w:r>
                              <w:rPr>
                                <w:rFonts w:ascii="微软雅黑" w:eastAsia="微软雅黑" w:hAnsi="微软雅黑" w:cs="微软雅黑" w:hint="eastAsia"/>
                              </w:rPr>
                              <w:t>电子邮箱：</w:t>
                            </w:r>
                            <w:r>
                              <w:rPr>
                                <w:rFonts w:ascii="微软雅黑" w:eastAsia="微软雅黑" w:hAnsi="微软雅黑" w:cs="微软雅黑" w:hint="eastAsia"/>
                              </w:rPr>
                              <w:t>123@qq.com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 o:spid="_x0000_s1040" type="#_x0000_t202" style="position:absolute;left:0;text-align:left;margin-left:130pt;margin-top:12.3pt;width:161.15pt;height:30.6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" filled="f" stroked="f" strokeweight=".5pt">
                <v:textbox>
                  <w:txbxContent>
                    <w:p w:rsidR="002A2528" w:rsidRDefault="00CB71DE">
                      <w:pPr>
                        <w:rPr>
                          <w:rFonts w:ascii="微软雅黑" w:eastAsia="微软雅黑" w:hAnsi="微软雅黑" w:cs="微软雅黑"/>
                        </w:rPr>
                      </w:pPr>
                      <w:r>
                        <w:rPr>
                          <w:rFonts w:ascii="微软雅黑" w:eastAsia="微软雅黑" w:hAnsi="微软雅黑" w:cs="微软雅黑" w:hint="eastAsia"/>
                        </w:rPr>
                        <w:t>电子邮箱：</w:t>
                      </w:r>
                      <w:r>
                        <w:rPr>
                          <w:rFonts w:ascii="微软雅黑" w:eastAsia="微软雅黑" w:hAnsi="微软雅黑" w:cs="微软雅黑" w:hint="eastAsia"/>
                        </w:rPr>
                        <w:t>123@qq.com</w:t>
                      </w:r>
                    </w:p>
                  </w:txbxContent>
                </v:textbox>
              </v:shape>
            </w:pict>
          </mc:Fallback>
        </mc:AlternateContent>
      </w:r>
      <w:r>
        <w:rPr>
          <w:noProof/>
          <w:sz w:val="24"/>
        </w:rPr>
        <mc:AlternateContent>
          <mc:Choice Requires="wps">
            <w:drawing>
              <wp:anchor distT="0" distB="0" distL="114300" distR="114300" simplePos="0" relativeHeight="251678208" behindDoc="0" locked="0" layoutInCell="1" allowOverlap="1">
                <wp:simplePos x="0" y="0"/>
                <wp:positionH relativeFrom="column">
                  <wp:posOffset>1649730</wp:posOffset>
                </wp:positionH>
                <wp:positionV relativeFrom="paragraph">
                  <wp:posOffset>-288290</wp:posOffset>
                </wp:positionV>
                <wp:extent cx="2054860" cy="388620"/>
                <wp:effectExtent l="0" t="0" r="0" b="0"/>
                <wp:wrapNone/>
                <wp:docPr id="22" name="文本框 22"/>
                <wp:cNvGraphicFramePr/>
                <a:graphic xmlns:a="http://schemas.openxmlformats.org/drawingml/2006/main">
                  <a:graphicData uri="http://schemas.microsoft.com/office/word/2010/wordprocessingShape">
                    <wps:wsp>
                      <wps:cNvSpPr txBox="1"/>
                      <wps:spPr>
                        <a:xfrm>
                          <a:off x="3145155" y="671830"/>
                          <a:ext cx="2054860" cy="388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A2528" w:rsidRDefault="00CB71DE">
                            <w:pPr>
                              <w:rPr>
                                <w:rFonts w:ascii="微软雅黑" w:eastAsia="微软雅黑" w:hAnsi="微软雅黑" w:cs="微软雅黑"/>
                              </w:rPr>
                            </w:pPr>
                            <w:r>
                              <w:rPr>
                                <w:rFonts w:ascii="微软雅黑" w:eastAsia="微软雅黑" w:hAnsi="微软雅黑" w:cs="微软雅黑" w:hint="eastAsia"/>
                              </w:rPr>
                              <w:t>联系电话：</w:t>
                            </w:r>
                            <w:r>
                              <w:rPr>
                                <w:rFonts w:ascii="微软雅黑" w:eastAsia="微软雅黑" w:hAnsi="微软雅黑" w:cs="微软雅黑" w:hint="eastAsia"/>
                              </w:rPr>
                              <w:t>1234567890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41" type="#_x0000_t202" style="position:absolute;left:0;text-align:left;margin-left:129.9pt;margin-top:-22.7pt;width:161.8pt;height:30.6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" filled="f" stroked="f" strokeweight=".5pt">
                <v:textbox>
                  <w:txbxContent>
                    <w:p w:rsidR="002A2528" w:rsidRDefault="00CB71DE">
                      <w:pPr>
                        <w:rPr>
                          <w:rFonts w:ascii="微软雅黑" w:eastAsia="微软雅黑" w:hAnsi="微软雅黑" w:cs="微软雅黑"/>
                        </w:rPr>
                      </w:pPr>
                      <w:r>
                        <w:rPr>
                          <w:rFonts w:ascii="微软雅黑" w:eastAsia="微软雅黑" w:hAnsi="微软雅黑" w:cs="微软雅黑" w:hint="eastAsia"/>
                        </w:rPr>
                        <w:t>联系电话：</w:t>
                      </w:r>
                      <w:r>
                        <w:rPr>
                          <w:rFonts w:ascii="微软雅黑" w:eastAsia="微软雅黑" w:hAnsi="微软雅黑" w:cs="微软雅黑" w:hint="eastAsia"/>
                        </w:rPr>
                        <w:t>1234567890</w:t>
                      </w:r>
                    </w:p>
                  </w:txbxContent>
                </v:textbox>
              </v:shape>
            </w:pict>
          </mc:Fallback>
        </mc:AlternateContent>
      </w:r>
      <w:r>
        <w:rPr>
          <w:noProof/>
          <w:sz w:val="24"/>
        </w:rPr>
        <mc:AlternateContent>
          <mc:Choice Requires="wps">
            <w:drawing>
              <wp:anchor distT="0" distB="0" distL="114300" distR="114300" simplePos="0" relativeHeight="251680256" behindDoc="0" locked="0" layoutInCell="1" allowOverlap="1">
                <wp:simplePos x="0" y="0"/>
                <wp:positionH relativeFrom="column">
                  <wp:posOffset>1426845</wp:posOffset>
                </wp:positionH>
                <wp:positionV relativeFrom="paragraph">
                  <wp:posOffset>346710</wp:posOffset>
                </wp:positionV>
                <wp:extent cx="128905" cy="118745"/>
                <wp:effectExtent l="0" t="0" r="4445" b="14605"/>
                <wp:wrapNone/>
                <wp:docPr id="23" name="@"/>
                <wp:cNvGraphicFramePr/>
                <a:graphic xmlns:a="http://schemas.openxmlformats.org/drawingml/2006/main">
                  <a:graphicData uri="http://schemas.microsoft.com/office/word/2010/wordprocessingShape">
                    <wps:wsp>
                      <wps:cNvSpPr/>
                      <wps:spPr bwMode="auto">
                        <a:xfrm>
                          <a:off x="2710180" y="1280795"/>
                          <a:ext cx="128905" cy="118745"/>
                        </a:xfrm>
                        <a:custGeom>
                          <a:avLst/>
                          <a:gdLst>
                            <a:gd name="T0" fmla="*/ 2147483646 w 207"/>
                            <a:gd name="T1" fmla="*/ 2147483646 h 207"/>
                            <a:gd name="T2" fmla="*/ 2147483646 w 207"/>
                            <a:gd name="T3" fmla="*/ 2147483646 h 207"/>
                            <a:gd name="T4" fmla="*/ 2147483646 w 207"/>
                            <a:gd name="T5" fmla="*/ 2147483646 h 207"/>
                            <a:gd name="T6" fmla="*/ 2147483646 w 207"/>
                            <a:gd name="T7" fmla="*/ 2147483646 h 207"/>
                            <a:gd name="T8" fmla="*/ 2147483646 w 207"/>
                            <a:gd name="T9" fmla="*/ 2147483646 h 207"/>
                            <a:gd name="T10" fmla="*/ 2147483646 w 207"/>
                            <a:gd name="T11" fmla="*/ 2147483646 h 207"/>
                            <a:gd name="T12" fmla="*/ 2147483646 w 207"/>
                            <a:gd name="T13" fmla="*/ 2147483646 h 207"/>
                            <a:gd name="T14" fmla="*/ 2147483646 w 207"/>
                            <a:gd name="T15" fmla="*/ 2147483646 h 207"/>
                            <a:gd name="T16" fmla="*/ 2147483646 w 207"/>
                            <a:gd name="T17" fmla="*/ 2147483646 h 207"/>
                            <a:gd name="T18" fmla="*/ 2147483646 w 207"/>
                            <a:gd name="T19" fmla="*/ 2147483646 h 207"/>
                            <a:gd name="T20" fmla="*/ 2147483646 w 207"/>
                            <a:gd name="T21" fmla="*/ 2147483646 h 207"/>
                            <a:gd name="T22" fmla="*/ 2147483646 w 207"/>
                            <a:gd name="T23" fmla="*/ 2147483646 h 207"/>
                            <a:gd name="T24" fmla="*/ 2147483646 w 207"/>
                            <a:gd name="T25" fmla="*/ 2147483646 h 207"/>
                            <a:gd name="T26" fmla="*/ 2147483646 w 207"/>
                            <a:gd name="T27" fmla="*/ 2147483646 h 207"/>
                            <a:gd name="T28" fmla="*/ 0 w 207"/>
                            <a:gd name="T29" fmla="*/ 2147483646 h 207"/>
                            <a:gd name="T30" fmla="*/ 2147483646 w 207"/>
                            <a:gd name="T31" fmla="*/ 2147483646 h 207"/>
                            <a:gd name="T32" fmla="*/ 2147483646 w 207"/>
                            <a:gd name="T33" fmla="*/ 0 h 207"/>
                            <a:gd name="T34" fmla="*/ 2147483646 w 207"/>
                            <a:gd name="T35" fmla="*/ 2147483646 h 207"/>
                            <a:gd name="T36" fmla="*/ 2147483646 w 207"/>
                            <a:gd name="T37" fmla="*/ 2147483646 h 207"/>
                            <a:gd name="T38" fmla="*/ 2147483646 w 207"/>
                            <a:gd name="T39" fmla="*/ 2147483646 h 207"/>
                            <a:gd name="T40" fmla="*/ 2147483646 w 207"/>
                            <a:gd name="T41" fmla="*/ 2147483646 h 207"/>
                            <a:gd name="T42" fmla="*/ 2147483646 w 207"/>
                            <a:gd name="T43" fmla="*/ 2147483646 h 207"/>
                            <a:gd name="T44" fmla="*/ 2147483646 w 207"/>
                            <a:gd name="T45" fmla="*/ 2147483646 h 207"/>
                            <a:gd name="T46" fmla="*/ 2147483646 w 207"/>
                            <a:gd name="T47" fmla="*/ 2147483646 h 207"/>
                            <a:gd name="T48" fmla="*/ 2147483646 w 207"/>
                            <a:gd name="T49" fmla="*/ 2147483646 h 207"/>
                            <a:gd name="T50" fmla="*/ 2147483646 w 207"/>
                            <a:gd name="T51" fmla="*/ 2147483646 h 207"/>
                            <a:gd name="T52" fmla="*/ 2147483646 w 207"/>
                            <a:gd name="T53" fmla="*/ 2147483646 h 207"/>
                            <a:gd name="T54" fmla="*/ 2147483646 w 207"/>
                            <a:gd name="T55" fmla="*/ 2147483646 h 207"/>
                            <a:gd name="T56" fmla="*/ 2147483646 w 207"/>
                            <a:gd name="T57" fmla="*/ 2147483646 h 207"/>
                            <a:gd name="T58" fmla="*/ 2147483646 w 207"/>
                            <a:gd name="T59" fmla="*/ 2147483646 h 207"/>
                            <a:gd name="T60" fmla="*/ 2147483646 w 207"/>
                            <a:gd name="T61" fmla="*/ 2147483646 h 207"/>
                            <a:gd name="T62" fmla="*/ 2147483646 w 207"/>
                            <a:gd name="T63" fmla="*/ 2147483646 h 207"/>
                            <a:gd name="T64" fmla="*/ 2147483646 w 207"/>
                            <a:gd name="T65" fmla="*/ 2147483646 h 207"/>
                            <a:gd name="T66" fmla="*/ 2147483646 w 207"/>
                            <a:gd name="T67" fmla="*/ 2147483646 h 207"/>
                            <a:gd name="T68" fmla="*/ 2147483646 w 207"/>
                            <a:gd name="T69" fmla="*/ 2147483646 h 207"/>
                            <a:gd name="T70" fmla="*/ 2147483646 w 207"/>
                            <a:gd name="T71" fmla="*/ 2147483646 h 207"/>
                            <a:gd name="T72" fmla="*/ 2147483646 w 207"/>
                            <a:gd name="T73" fmla="*/ 2147483646 h 207"/>
                            <a:gd name="T74" fmla="*/ 2147483646 w 207"/>
                            <a:gd name="T75" fmla="*/ 2147483646 h 20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07" h="207">
                              <a:moveTo>
                                <a:pt x="137" y="51"/>
                              </a:moveTo>
                              <a:cubicBezTo>
                                <a:pt x="153" y="51"/>
                                <a:pt x="153" y="51"/>
                                <a:pt x="153" y="51"/>
                              </a:cubicBezTo>
                              <a:cubicBezTo>
                                <a:pt x="142" y="113"/>
                                <a:pt x="142" y="113"/>
                                <a:pt x="142" y="113"/>
                              </a:cubicBezTo>
                              <a:cubicBezTo>
                                <a:pt x="141" y="120"/>
                                <a:pt x="141" y="125"/>
                                <a:pt x="142" y="128"/>
                              </a:cubicBezTo>
                              <a:cubicBezTo>
                                <a:pt x="143" y="132"/>
                                <a:pt x="146" y="133"/>
                                <a:pt x="150" y="133"/>
                              </a:cubicBezTo>
                              <a:cubicBezTo>
                                <a:pt x="154" y="133"/>
                                <a:pt x="158" y="132"/>
                                <a:pt x="161" y="130"/>
                              </a:cubicBezTo>
                              <a:cubicBezTo>
                                <a:pt x="165" y="129"/>
                                <a:pt x="169" y="126"/>
                                <a:pt x="172" y="122"/>
                              </a:cubicBezTo>
                              <a:cubicBezTo>
                                <a:pt x="175" y="118"/>
                                <a:pt x="177" y="114"/>
                                <a:pt x="179" y="108"/>
                              </a:cubicBezTo>
                              <a:cubicBezTo>
                                <a:pt x="181" y="102"/>
                                <a:pt x="182" y="95"/>
                                <a:pt x="182" y="87"/>
                              </a:cubicBezTo>
                              <a:cubicBezTo>
                                <a:pt x="182" y="76"/>
                                <a:pt x="180" y="66"/>
                                <a:pt x="176" y="58"/>
                              </a:cubicBezTo>
                              <a:cubicBezTo>
                                <a:pt x="172" y="50"/>
                                <a:pt x="167" y="44"/>
                                <a:pt x="161" y="38"/>
                              </a:cubicBezTo>
                              <a:cubicBezTo>
                                <a:pt x="154" y="33"/>
                                <a:pt x="146" y="29"/>
                                <a:pt x="137" y="27"/>
                              </a:cubicBezTo>
                              <a:cubicBezTo>
                                <a:pt x="128" y="24"/>
                                <a:pt x="119" y="23"/>
                                <a:pt x="109" y="23"/>
                              </a:cubicBezTo>
                              <a:cubicBezTo>
                                <a:pt x="97" y="23"/>
                                <a:pt x="86" y="25"/>
                                <a:pt x="76" y="30"/>
                              </a:cubicBezTo>
                              <a:cubicBezTo>
                                <a:pt x="65" y="34"/>
                                <a:pt x="57" y="40"/>
                                <a:pt x="49" y="47"/>
                              </a:cubicBezTo>
                              <a:cubicBezTo>
                                <a:pt x="42" y="55"/>
                                <a:pt x="36" y="63"/>
                                <a:pt x="31" y="74"/>
                              </a:cubicBezTo>
                              <a:cubicBezTo>
                                <a:pt x="27" y="84"/>
                                <a:pt x="25" y="95"/>
                                <a:pt x="25" y="107"/>
                              </a:cubicBezTo>
                              <a:cubicBezTo>
                                <a:pt x="25" y="119"/>
                                <a:pt x="27" y="129"/>
                                <a:pt x="30" y="139"/>
                              </a:cubicBezTo>
                              <a:cubicBezTo>
                                <a:pt x="34" y="148"/>
                                <a:pt x="39" y="156"/>
                                <a:pt x="46" y="163"/>
                              </a:cubicBezTo>
                              <a:cubicBezTo>
                                <a:pt x="53" y="169"/>
                                <a:pt x="61" y="174"/>
                                <a:pt x="71" y="178"/>
                              </a:cubicBezTo>
                              <a:cubicBezTo>
                                <a:pt x="81" y="181"/>
                                <a:pt x="93" y="183"/>
                                <a:pt x="106" y="183"/>
                              </a:cubicBezTo>
                              <a:cubicBezTo>
                                <a:pt x="110" y="183"/>
                                <a:pt x="115" y="183"/>
                                <a:pt x="121" y="182"/>
                              </a:cubicBezTo>
                              <a:cubicBezTo>
                                <a:pt x="127" y="181"/>
                                <a:pt x="132" y="179"/>
                                <a:pt x="136" y="177"/>
                              </a:cubicBezTo>
                              <a:cubicBezTo>
                                <a:pt x="143" y="199"/>
                                <a:pt x="143" y="199"/>
                                <a:pt x="143" y="199"/>
                              </a:cubicBezTo>
                              <a:cubicBezTo>
                                <a:pt x="137" y="202"/>
                                <a:pt x="131" y="204"/>
                                <a:pt x="124" y="205"/>
                              </a:cubicBezTo>
                              <a:cubicBezTo>
                                <a:pt x="118" y="206"/>
                                <a:pt x="110" y="207"/>
                                <a:pt x="102" y="207"/>
                              </a:cubicBezTo>
                              <a:cubicBezTo>
                                <a:pt x="87" y="207"/>
                                <a:pt x="74" y="205"/>
                                <a:pt x="61" y="200"/>
                              </a:cubicBezTo>
                              <a:cubicBezTo>
                                <a:pt x="49" y="196"/>
                                <a:pt x="38" y="190"/>
                                <a:pt x="29" y="182"/>
                              </a:cubicBezTo>
                              <a:cubicBezTo>
                                <a:pt x="20" y="173"/>
                                <a:pt x="13" y="163"/>
                                <a:pt x="7" y="151"/>
                              </a:cubicBezTo>
                              <a:cubicBezTo>
                                <a:pt x="2" y="138"/>
                                <a:pt x="0" y="124"/>
                                <a:pt x="0" y="108"/>
                              </a:cubicBezTo>
                              <a:cubicBezTo>
                                <a:pt x="0" y="91"/>
                                <a:pt x="3" y="76"/>
                                <a:pt x="9" y="63"/>
                              </a:cubicBezTo>
                              <a:cubicBezTo>
                                <a:pt x="14" y="50"/>
                                <a:pt x="22" y="38"/>
                                <a:pt x="32" y="29"/>
                              </a:cubicBezTo>
                              <a:cubicBezTo>
                                <a:pt x="42" y="20"/>
                                <a:pt x="54" y="12"/>
                                <a:pt x="67" y="7"/>
                              </a:cubicBezTo>
                              <a:cubicBezTo>
                                <a:pt x="80" y="2"/>
                                <a:pt x="94" y="0"/>
                                <a:pt x="109" y="0"/>
                              </a:cubicBezTo>
                              <a:cubicBezTo>
                                <a:pt x="123" y="0"/>
                                <a:pt x="136" y="2"/>
                                <a:pt x="148" y="6"/>
                              </a:cubicBezTo>
                              <a:cubicBezTo>
                                <a:pt x="160" y="10"/>
                                <a:pt x="170" y="15"/>
                                <a:pt x="179" y="23"/>
                              </a:cubicBezTo>
                              <a:cubicBezTo>
                                <a:pt x="188" y="30"/>
                                <a:pt x="195" y="40"/>
                                <a:pt x="200" y="50"/>
                              </a:cubicBezTo>
                              <a:cubicBezTo>
                                <a:pt x="205" y="61"/>
                                <a:pt x="207" y="74"/>
                                <a:pt x="207" y="87"/>
                              </a:cubicBezTo>
                              <a:cubicBezTo>
                                <a:pt x="207" y="97"/>
                                <a:pt x="205" y="106"/>
                                <a:pt x="202" y="115"/>
                              </a:cubicBezTo>
                              <a:cubicBezTo>
                                <a:pt x="199" y="123"/>
                                <a:pt x="194" y="130"/>
                                <a:pt x="188" y="137"/>
                              </a:cubicBezTo>
                              <a:cubicBezTo>
                                <a:pt x="182" y="143"/>
                                <a:pt x="175" y="148"/>
                                <a:pt x="167" y="151"/>
                              </a:cubicBezTo>
                              <a:cubicBezTo>
                                <a:pt x="159" y="155"/>
                                <a:pt x="151" y="157"/>
                                <a:pt x="141" y="157"/>
                              </a:cubicBezTo>
                              <a:cubicBezTo>
                                <a:pt x="138" y="157"/>
                                <a:pt x="134" y="156"/>
                                <a:pt x="131" y="156"/>
                              </a:cubicBezTo>
                              <a:cubicBezTo>
                                <a:pt x="128" y="155"/>
                                <a:pt x="125" y="153"/>
                                <a:pt x="123" y="151"/>
                              </a:cubicBezTo>
                              <a:cubicBezTo>
                                <a:pt x="121" y="149"/>
                                <a:pt x="119" y="147"/>
                                <a:pt x="118" y="144"/>
                              </a:cubicBezTo>
                              <a:cubicBezTo>
                                <a:pt x="117" y="140"/>
                                <a:pt x="116" y="137"/>
                                <a:pt x="117" y="132"/>
                              </a:cubicBezTo>
                              <a:cubicBezTo>
                                <a:pt x="116" y="132"/>
                                <a:pt x="116" y="132"/>
                                <a:pt x="116" y="132"/>
                              </a:cubicBezTo>
                              <a:cubicBezTo>
                                <a:pt x="114" y="135"/>
                                <a:pt x="111" y="138"/>
                                <a:pt x="109" y="141"/>
                              </a:cubicBezTo>
                              <a:cubicBezTo>
                                <a:pt x="106" y="144"/>
                                <a:pt x="103" y="147"/>
                                <a:pt x="100" y="149"/>
                              </a:cubicBezTo>
                              <a:cubicBezTo>
                                <a:pt x="97" y="152"/>
                                <a:pt x="93" y="153"/>
                                <a:pt x="89" y="155"/>
                              </a:cubicBezTo>
                              <a:cubicBezTo>
                                <a:pt x="86" y="156"/>
                                <a:pt x="81" y="157"/>
                                <a:pt x="77" y="157"/>
                              </a:cubicBezTo>
                              <a:cubicBezTo>
                                <a:pt x="73" y="157"/>
                                <a:pt x="70" y="156"/>
                                <a:pt x="66" y="154"/>
                              </a:cubicBezTo>
                              <a:cubicBezTo>
                                <a:pt x="63" y="153"/>
                                <a:pt x="60" y="151"/>
                                <a:pt x="58" y="148"/>
                              </a:cubicBezTo>
                              <a:cubicBezTo>
                                <a:pt x="55" y="145"/>
                                <a:pt x="53" y="141"/>
                                <a:pt x="52" y="137"/>
                              </a:cubicBezTo>
                              <a:cubicBezTo>
                                <a:pt x="51" y="133"/>
                                <a:pt x="50" y="129"/>
                                <a:pt x="50" y="124"/>
                              </a:cubicBezTo>
                              <a:cubicBezTo>
                                <a:pt x="50" y="114"/>
                                <a:pt x="51" y="105"/>
                                <a:pt x="54" y="96"/>
                              </a:cubicBezTo>
                              <a:cubicBezTo>
                                <a:pt x="57" y="87"/>
                                <a:pt x="62" y="80"/>
                                <a:pt x="67" y="73"/>
                              </a:cubicBezTo>
                              <a:cubicBezTo>
                                <a:pt x="72" y="66"/>
                                <a:pt x="78" y="60"/>
                                <a:pt x="85" y="56"/>
                              </a:cubicBezTo>
                              <a:cubicBezTo>
                                <a:pt x="92" y="52"/>
                                <a:pt x="99" y="50"/>
                                <a:pt x="107" y="50"/>
                              </a:cubicBezTo>
                              <a:cubicBezTo>
                                <a:pt x="112" y="50"/>
                                <a:pt x="117" y="51"/>
                                <a:pt x="120" y="52"/>
                              </a:cubicBezTo>
                              <a:cubicBezTo>
                                <a:pt x="124" y="54"/>
                                <a:pt x="127" y="56"/>
                                <a:pt x="130" y="59"/>
                              </a:cubicBezTo>
                              <a:lnTo>
                                <a:pt x="137" y="51"/>
                              </a:lnTo>
                              <a:close/>
                              <a:moveTo>
                                <a:pt x="123" y="79"/>
                              </a:moveTo>
                              <a:cubicBezTo>
                                <a:pt x="121" y="77"/>
                                <a:pt x="119" y="76"/>
                                <a:pt x="117" y="75"/>
                              </a:cubicBezTo>
                              <a:cubicBezTo>
                                <a:pt x="115" y="74"/>
                                <a:pt x="112" y="74"/>
                                <a:pt x="109" y="74"/>
                              </a:cubicBezTo>
                              <a:cubicBezTo>
                                <a:pt x="104" y="74"/>
                                <a:pt x="100" y="75"/>
                                <a:pt x="96" y="78"/>
                              </a:cubicBezTo>
                              <a:cubicBezTo>
                                <a:pt x="92" y="80"/>
                                <a:pt x="89" y="83"/>
                                <a:pt x="86" y="88"/>
                              </a:cubicBezTo>
                              <a:cubicBezTo>
                                <a:pt x="84" y="92"/>
                                <a:pt x="81" y="96"/>
                                <a:pt x="80" y="101"/>
                              </a:cubicBezTo>
                              <a:cubicBezTo>
                                <a:pt x="78" y="106"/>
                                <a:pt x="78" y="111"/>
                                <a:pt x="78" y="116"/>
                              </a:cubicBezTo>
                              <a:cubicBezTo>
                                <a:pt x="78" y="121"/>
                                <a:pt x="79" y="125"/>
                                <a:pt x="81" y="128"/>
                              </a:cubicBezTo>
                              <a:cubicBezTo>
                                <a:pt x="83" y="132"/>
                                <a:pt x="86" y="133"/>
                                <a:pt x="91" y="133"/>
                              </a:cubicBezTo>
                              <a:cubicBezTo>
                                <a:pt x="93" y="133"/>
                                <a:pt x="96" y="133"/>
                                <a:pt x="98" y="131"/>
                              </a:cubicBezTo>
                              <a:cubicBezTo>
                                <a:pt x="100" y="130"/>
                                <a:pt x="103" y="128"/>
                                <a:pt x="105" y="126"/>
                              </a:cubicBezTo>
                              <a:cubicBezTo>
                                <a:pt x="107" y="124"/>
                                <a:pt x="110" y="122"/>
                                <a:pt x="112" y="119"/>
                              </a:cubicBezTo>
                              <a:cubicBezTo>
                                <a:pt x="114" y="116"/>
                                <a:pt x="116" y="113"/>
                                <a:pt x="117" y="110"/>
                              </a:cubicBezTo>
                              <a:lnTo>
                                <a:pt x="123" y="79"/>
                              </a:lnTo>
                              <a:close/>
                            </a:path>
                          </a:pathLst>
                        </a:custGeom>
                        <a:solidFill>
                          <a:schemeClr val="bg1"/>
                        </a:solidFill>
                        <a:ln>
                          <a:noFill/>
                        </a:ln>
                      </wps:spPr>
                      <wps:bodyPr anchor="ctr"/>
                    </wps:wsp>
                  </a:graphicData>
                </a:graphic>
              </wp:anchor>
            </w:drawing>
          </mc:Choice>
          <mc:Fallback>
            <w:pict>
              <v:shape w14:anchorId="7CA71232" id="@" o:spid="_x0000_s1026" style="position:absolute;left:0;text-align:left;margin-left:112.35pt;margin-top:27.3pt;width:10.15pt;height:9.35pt;z-index:251680256;visibility:visible;mso-wrap-style:square;mso-wrap-distance-left:9pt;mso-wrap-distance-top:0;mso-wrap-distance-right:9pt;mso-wrap-distance-bottom:0;mso-position-horizontal:absolute;mso-position-horizontal-relative:text;mso-position-vertical:absolute;mso-position-vertical-relative:text;v-text-anchor:middle" coordsize="20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" path="m137,51v16,,16,,16,c142,113,142,113,142,113v-1,7,-1,12,,15c143,132,146,133,150,133v4,,8,-1,11,-3c165,129,169,126,172,122v3,-4,5,-8,7,-14c181,102,182,95,182,87v,-11,-2,-21,-6,-29c172,50,167,44,161,38,154,33,146,29,137,27v-9,-3,-18,-4,-28,-4c97,23,86,25,76,30,65,34,57,40,49,47,42,55,36,63,31,74v-4,10,-6,21,-6,33c25,119,27,129,30,139v4,9,9,17,16,24c53,169,61,174,71,178v10,3,22,5,35,5c110,183,115,183,121,182v6,-1,11,-3,15,-5c143,199,143,199,143,199v-6,3,-12,5,-19,6c118,206,110,207,102,207v-15,,-28,-2,-41,-7c49,196,38,190,29,182,20,173,13,163,7,151,2,138,,124,,108,,91,3,76,9,63,14,50,22,38,32,29,42,20,54,12,67,7,80,2,94,,109,v14,,27,2,39,6c160,10,170,15,179,23v9,7,16,17,21,27c205,61,207,74,207,87v,10,-2,19,-5,28c199,123,194,130,188,137v-6,6,-13,11,-21,14c159,155,151,157,141,157v-3,,-7,-1,-10,-1c128,155,125,153,123,151v-2,-2,-4,-4,-5,-7c117,140,116,137,117,132v-1,,-1,,-1,c114,135,111,138,109,141v-3,3,-6,6,-9,8c97,152,93,153,89,155v-3,1,-8,2,-12,2c73,157,70,156,66,154v-3,-1,-6,-3,-8,-6c55,145,53,141,52,137v-1,-4,-2,-8,-2,-13c50,114,51,105,54,96,57,87,62,80,67,73,72,66,78,60,85,56v7,-4,14,-6,22,-6c112,50,117,51,120,52v4,2,7,4,10,7l137,51xm123,79v-2,-2,-4,-3,-6,-4c115,74,112,74,109,74v-5,,-9,1,-13,4c92,80,89,83,86,88v-2,4,-5,8,-6,13c78,106,78,111,78,116v,5,1,9,3,12c83,132,86,133,91,133v2,,5,,7,-2c100,130,103,128,105,126v2,-2,5,-4,7,-7c114,116,116,113,117,110r6,-31xe" fillcolor="white [3212]"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
              </v:shape>
            </w:pict>
          </mc:Fallback>
        </mc:AlternateContent>
      </w:r>
      <w:r>
        <w:rPr>
          <w:noProof/>
          <w:sz w:val="24"/>
        </w:rPr>
        <mc:AlternateContent>
          <mc:Choice Requires="wps">
            <w:drawing>
              <wp:anchor distT="0" distB="0" distL="114300" distR="114300" simplePos="0" relativeHeight="251682304" behindDoc="1" locked="0" layoutInCell="1" allowOverlap="1">
                <wp:simplePos x="0" y="0"/>
                <wp:positionH relativeFrom="column">
                  <wp:posOffset>1363980</wp:posOffset>
                </wp:positionH>
                <wp:positionV relativeFrom="paragraph">
                  <wp:posOffset>280035</wp:posOffset>
                </wp:positionV>
                <wp:extent cx="262255" cy="241300"/>
                <wp:effectExtent l="0" t="0" r="4445" b="6350"/>
                <wp:wrapNone/>
                <wp:docPr id="24" name="椭圆 24"/>
                <wp:cNvGraphicFramePr/>
                <a:graphic xmlns:a="http://schemas.openxmlformats.org/drawingml/2006/main">
                  <a:graphicData uri="http://schemas.microsoft.com/office/word/2010/wordprocessingShape">
                    <wps:wsp>
                      <wps:cNvSpPr/>
                      <wps:spPr>
                        <a:xfrm>
                          <a:off x="0" y="0"/>
                          <a:ext cx="262255" cy="241300"/>
                        </a:xfrm>
                        <a:prstGeom prst="ellipse">
                          <a:avLst/>
                        </a:prstGeom>
                        <a:solidFill>
                          <a:srgbClr val="566F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797869F2" id="椭圆 24" o:spid="_x0000_s1026" style="position:absolute;left:0;text-align:left;margin-left:107.4pt;margin-top:22.05pt;width:20.65pt;height:19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" fillcolor="#566f75" stroked="f" strokeweight="1pt">
                <v:stroke joinstyle="miter"/>
              </v:oval>
            </w:pict>
          </mc:Fallback>
        </mc:AlternateContent>
      </w:r>
      <w:r>
        <w:rPr>
          <w:noProof/>
          <w:sz w:val="24"/>
        </w:rPr>
        <mc:AlternateContent>
          <mc:Choice Requires="wps">
            <w:drawing>
              <wp:anchor distT="0" distB="0" distL="114300" distR="114300" simplePos="0" relativeHeight="251684352" behindDoc="0" locked="0" layoutInCell="1" allowOverlap="1">
                <wp:simplePos x="0" y="0"/>
                <wp:positionH relativeFrom="column">
                  <wp:posOffset>-633730</wp:posOffset>
                </wp:positionH>
                <wp:positionV relativeFrom="paragraph">
                  <wp:posOffset>4664710</wp:posOffset>
                </wp:positionV>
                <wp:extent cx="1383665" cy="269240"/>
                <wp:effectExtent l="0" t="0" r="6985" b="16510"/>
                <wp:wrapNone/>
                <wp:docPr id="26" name=" 219"/>
                <wp:cNvGraphicFramePr/>
                <a:graphic xmlns:a="http://schemas.openxmlformats.org/drawingml/2006/main">
                  <a:graphicData uri="http://schemas.microsoft.com/office/word/2010/wordprocessingShape">
                    <wps:wsp>
                      <wps:cNvSpPr/>
                      <wps:spPr>
                        <a:xfrm>
                          <a:off x="0" y="0"/>
                          <a:ext cx="1383665" cy="269240"/>
                        </a:xfrm>
                        <a:prstGeom prst="roundRect">
                          <a:avLst>
                            <a:gd name="adj" fmla="val 50000"/>
                          </a:avLst>
                        </a:prstGeom>
                        <a:solidFill>
                          <a:srgbClr val="566F75"/>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roundrect w14:anchorId="17B2BAEE" id=" 219" o:spid="_x0000_s1026" style="position:absolute;left:0;text-align:left;margin-left:-49.9pt;margin-top:367.3pt;width:108.95pt;height:21.2pt;z-index:251684352;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" fillcolor="#566f75" stroked="f" strokeweight="1pt">
                <v:stroke joinstyle="miter"/>
              </v:roundrect>
            </w:pict>
          </mc:Fallback>
        </mc:AlternateContent>
      </w:r>
      <w:r>
        <w:rPr>
          <w:noProof/>
          <w:sz w:val="24"/>
        </w:rPr>
        <mc:AlternateContent>
          <mc:Choice Requires="wps">
            <w:drawing>
              <wp:anchor distT="0" distB="0" distL="114300" distR="114300" simplePos="0" relativeHeight="251686400" behindDoc="0" locked="0" layoutInCell="1" allowOverlap="1">
                <wp:simplePos x="0" y="0"/>
                <wp:positionH relativeFrom="column">
                  <wp:posOffset>-670560</wp:posOffset>
                </wp:positionH>
                <wp:positionV relativeFrom="paragraph">
                  <wp:posOffset>4718685</wp:posOffset>
                </wp:positionV>
                <wp:extent cx="156210" cy="170815"/>
                <wp:effectExtent l="0" t="0" r="15240" b="635"/>
                <wp:wrapNone/>
                <wp:docPr id="27" name="勋章"/>
                <wp:cNvGraphicFramePr/>
                <a:graphic xmlns:a="http://schemas.openxmlformats.org/drawingml/2006/main">
                  <a:graphicData uri="http://schemas.microsoft.com/office/word/2010/wordprocessingShape">
                    <wps:wsp>
                      <wps:cNvSpPr/>
                      <wps:spPr bwMode="auto">
                        <a:xfrm>
                          <a:off x="472440" y="5765165"/>
                          <a:ext cx="156210" cy="170815"/>
                        </a:xfrm>
                        <a:custGeom>
                          <a:avLst/>
                          <a:gdLst>
                            <a:gd name="T0" fmla="*/ 1379976 w 3177"/>
                            <a:gd name="T1" fmla="*/ 481089 h 3907"/>
                            <a:gd name="T2" fmla="*/ 1463834 w 3177"/>
                            <a:gd name="T3" fmla="*/ 622559 h 3907"/>
                            <a:gd name="T4" fmla="*/ 1104902 w 3177"/>
                            <a:gd name="T5" fmla="*/ 1244196 h 3907"/>
                            <a:gd name="T6" fmla="*/ 1082325 w 3177"/>
                            <a:gd name="T7" fmla="*/ 1244196 h 3907"/>
                            <a:gd name="T8" fmla="*/ 1113196 w 3177"/>
                            <a:gd name="T9" fmla="*/ 1399029 h 3907"/>
                            <a:gd name="T10" fmla="*/ 711874 w 3177"/>
                            <a:gd name="T11" fmla="*/ 1800397 h 3907"/>
                            <a:gd name="T12" fmla="*/ 310552 w 3177"/>
                            <a:gd name="T13" fmla="*/ 1399029 h 3907"/>
                            <a:gd name="T14" fmla="*/ 349256 w 3177"/>
                            <a:gd name="T15" fmla="*/ 1227145 h 3907"/>
                            <a:gd name="T16" fmla="*/ 0 w 3177"/>
                            <a:gd name="T17" fmla="*/ 622559 h 3907"/>
                            <a:gd name="T18" fmla="*/ 84319 w 3177"/>
                            <a:gd name="T19" fmla="*/ 481089 h 3907"/>
                            <a:gd name="T20" fmla="*/ 442790 w 3177"/>
                            <a:gd name="T21" fmla="*/ 1101804 h 3907"/>
                            <a:gd name="T22" fmla="*/ 564892 w 3177"/>
                            <a:gd name="T23" fmla="*/ 1025770 h 3907"/>
                            <a:gd name="T24" fmla="*/ 221165 w 3177"/>
                            <a:gd name="T25" fmla="*/ 430860 h 3907"/>
                            <a:gd name="T26" fmla="*/ 102749 w 3177"/>
                            <a:gd name="T27" fmla="*/ 430860 h 3907"/>
                            <a:gd name="T28" fmla="*/ 183382 w 3177"/>
                            <a:gd name="T29" fmla="*/ 287087 h 3907"/>
                            <a:gd name="T30" fmla="*/ 1222396 w 3177"/>
                            <a:gd name="T31" fmla="*/ 287087 h 3907"/>
                            <a:gd name="T32" fmla="*/ 1303029 w 3177"/>
                            <a:gd name="T33" fmla="*/ 430860 h 3907"/>
                            <a:gd name="T34" fmla="*/ 1242669 w 3177"/>
                            <a:gd name="T35" fmla="*/ 430860 h 3907"/>
                            <a:gd name="T36" fmla="*/ 891110 w 3177"/>
                            <a:gd name="T37" fmla="*/ 1040055 h 3907"/>
                            <a:gd name="T38" fmla="*/ 1006760 w 3177"/>
                            <a:gd name="T39" fmla="*/ 1127149 h 3907"/>
                            <a:gd name="T40" fmla="*/ 1379976 w 3177"/>
                            <a:gd name="T41" fmla="*/ 481089 h 3907"/>
                            <a:gd name="T42" fmla="*/ 570421 w 3177"/>
                            <a:gd name="T43" fmla="*/ 1322534 h 3907"/>
                            <a:gd name="T44" fmla="*/ 665337 w 3177"/>
                            <a:gd name="T45" fmla="*/ 1322534 h 3907"/>
                            <a:gd name="T46" fmla="*/ 665337 w 3177"/>
                            <a:gd name="T47" fmla="*/ 1650633 h 3907"/>
                            <a:gd name="T48" fmla="*/ 806330 w 3177"/>
                            <a:gd name="T49" fmla="*/ 1650633 h 3907"/>
                            <a:gd name="T50" fmla="*/ 806330 w 3177"/>
                            <a:gd name="T51" fmla="*/ 1148807 h 3907"/>
                            <a:gd name="T52" fmla="*/ 702198 w 3177"/>
                            <a:gd name="T53" fmla="*/ 1148807 h 3907"/>
                            <a:gd name="T54" fmla="*/ 660730 w 3177"/>
                            <a:gd name="T55" fmla="*/ 1223459 h 3907"/>
                            <a:gd name="T56" fmla="*/ 570421 w 3177"/>
                            <a:gd name="T57" fmla="*/ 1240048 h 3907"/>
                            <a:gd name="T58" fmla="*/ 570421 w 3177"/>
                            <a:gd name="T59" fmla="*/ 1322534 h 3907"/>
                            <a:gd name="T60" fmla="*/ 1077256 w 3177"/>
                            <a:gd name="T61" fmla="*/ 430860 h 3907"/>
                            <a:gd name="T62" fmla="*/ 387038 w 3177"/>
                            <a:gd name="T63" fmla="*/ 430860 h 3907"/>
                            <a:gd name="T64" fmla="*/ 714178 w 3177"/>
                            <a:gd name="T65" fmla="*/ 997660 h 3907"/>
                            <a:gd name="T66" fmla="*/ 748735 w 3177"/>
                            <a:gd name="T67" fmla="*/ 999504 h 3907"/>
                            <a:gd name="T68" fmla="*/ 1077256 w 3177"/>
                            <a:gd name="T69" fmla="*/ 430860 h 3907"/>
                            <a:gd name="T70" fmla="*/ 343727 w 3177"/>
                            <a:gd name="T71" fmla="*/ 0 h 3907"/>
                            <a:gd name="T72" fmla="*/ 1062051 w 3177"/>
                            <a:gd name="T73" fmla="*/ 0 h 3907"/>
                            <a:gd name="T74" fmla="*/ 1142224 w 3177"/>
                            <a:gd name="T75" fmla="*/ 143313 h 3907"/>
                            <a:gd name="T76" fmla="*/ 263555 w 3177"/>
                            <a:gd name="T77" fmla="*/ 143313 h 3907"/>
                            <a:gd name="T78" fmla="*/ 343727 w 3177"/>
                            <a:gd name="T79" fmla="*/ 0 h 390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3177" h="3907">
                              <a:moveTo>
                                <a:pt x="2995" y="1044"/>
                              </a:moveTo>
                              <a:cubicBezTo>
                                <a:pt x="3177" y="1351"/>
                                <a:pt x="3177" y="1351"/>
                                <a:pt x="3177" y="1351"/>
                              </a:cubicBezTo>
                              <a:cubicBezTo>
                                <a:pt x="2398" y="2700"/>
                                <a:pt x="2398" y="2700"/>
                                <a:pt x="2398" y="2700"/>
                              </a:cubicBezTo>
                              <a:cubicBezTo>
                                <a:pt x="2349" y="2700"/>
                                <a:pt x="2349" y="2700"/>
                                <a:pt x="2349" y="2700"/>
                              </a:cubicBezTo>
                              <a:cubicBezTo>
                                <a:pt x="2392" y="2803"/>
                                <a:pt x="2416" y="2917"/>
                                <a:pt x="2416" y="3036"/>
                              </a:cubicBezTo>
                              <a:cubicBezTo>
                                <a:pt x="2416" y="3517"/>
                                <a:pt x="2026" y="3907"/>
                                <a:pt x="1545" y="3907"/>
                              </a:cubicBezTo>
                              <a:cubicBezTo>
                                <a:pt x="1064" y="3907"/>
                                <a:pt x="674" y="3517"/>
                                <a:pt x="674" y="3036"/>
                              </a:cubicBezTo>
                              <a:cubicBezTo>
                                <a:pt x="674" y="2902"/>
                                <a:pt x="705" y="2776"/>
                                <a:pt x="758" y="2663"/>
                              </a:cubicBezTo>
                              <a:cubicBezTo>
                                <a:pt x="0" y="1351"/>
                                <a:pt x="0" y="1351"/>
                                <a:pt x="0" y="1351"/>
                              </a:cubicBezTo>
                              <a:cubicBezTo>
                                <a:pt x="183" y="1044"/>
                                <a:pt x="183" y="1044"/>
                                <a:pt x="183" y="1044"/>
                              </a:cubicBezTo>
                              <a:cubicBezTo>
                                <a:pt x="961" y="2391"/>
                                <a:pt x="961" y="2391"/>
                                <a:pt x="961" y="2391"/>
                              </a:cubicBezTo>
                              <a:cubicBezTo>
                                <a:pt x="1038" y="2321"/>
                                <a:pt x="1127" y="2265"/>
                                <a:pt x="1226" y="2226"/>
                              </a:cubicBezTo>
                              <a:cubicBezTo>
                                <a:pt x="480" y="935"/>
                                <a:pt x="480" y="935"/>
                                <a:pt x="480" y="935"/>
                              </a:cubicBezTo>
                              <a:cubicBezTo>
                                <a:pt x="223" y="935"/>
                                <a:pt x="223" y="935"/>
                                <a:pt x="223" y="935"/>
                              </a:cubicBezTo>
                              <a:cubicBezTo>
                                <a:pt x="398" y="623"/>
                                <a:pt x="398" y="623"/>
                                <a:pt x="398" y="623"/>
                              </a:cubicBezTo>
                              <a:cubicBezTo>
                                <a:pt x="2653" y="623"/>
                                <a:pt x="2653" y="623"/>
                                <a:pt x="2653" y="623"/>
                              </a:cubicBezTo>
                              <a:cubicBezTo>
                                <a:pt x="2828" y="935"/>
                                <a:pt x="2828" y="935"/>
                                <a:pt x="2828" y="935"/>
                              </a:cubicBezTo>
                              <a:cubicBezTo>
                                <a:pt x="2697" y="935"/>
                                <a:pt x="2697" y="935"/>
                                <a:pt x="2697" y="935"/>
                              </a:cubicBezTo>
                              <a:cubicBezTo>
                                <a:pt x="1934" y="2257"/>
                                <a:pt x="1934" y="2257"/>
                                <a:pt x="1934" y="2257"/>
                              </a:cubicBezTo>
                              <a:cubicBezTo>
                                <a:pt x="2029" y="2305"/>
                                <a:pt x="2114" y="2369"/>
                                <a:pt x="2185" y="2446"/>
                              </a:cubicBezTo>
                              <a:lnTo>
                                <a:pt x="2995" y="1044"/>
                              </a:lnTo>
                              <a:close/>
                              <a:moveTo>
                                <a:pt x="1238" y="2870"/>
                              </a:moveTo>
                              <a:cubicBezTo>
                                <a:pt x="1444" y="2870"/>
                                <a:pt x="1444" y="2870"/>
                                <a:pt x="1444" y="2870"/>
                              </a:cubicBezTo>
                              <a:cubicBezTo>
                                <a:pt x="1444" y="3582"/>
                                <a:pt x="1444" y="3582"/>
                                <a:pt x="1444" y="3582"/>
                              </a:cubicBezTo>
                              <a:cubicBezTo>
                                <a:pt x="1750" y="3582"/>
                                <a:pt x="1750" y="3582"/>
                                <a:pt x="1750" y="3582"/>
                              </a:cubicBezTo>
                              <a:cubicBezTo>
                                <a:pt x="1750" y="2493"/>
                                <a:pt x="1750" y="2493"/>
                                <a:pt x="1750" y="2493"/>
                              </a:cubicBezTo>
                              <a:cubicBezTo>
                                <a:pt x="1524" y="2493"/>
                                <a:pt x="1524" y="2493"/>
                                <a:pt x="1524" y="2493"/>
                              </a:cubicBezTo>
                              <a:cubicBezTo>
                                <a:pt x="1506" y="2557"/>
                                <a:pt x="1475" y="2631"/>
                                <a:pt x="1434" y="2655"/>
                              </a:cubicBezTo>
                              <a:cubicBezTo>
                                <a:pt x="1392" y="2678"/>
                                <a:pt x="1327" y="2691"/>
                                <a:pt x="1238" y="2691"/>
                              </a:cubicBezTo>
                              <a:lnTo>
                                <a:pt x="1238" y="2870"/>
                              </a:lnTo>
                              <a:close/>
                              <a:moveTo>
                                <a:pt x="2338" y="935"/>
                              </a:moveTo>
                              <a:cubicBezTo>
                                <a:pt x="840" y="935"/>
                                <a:pt x="840" y="935"/>
                                <a:pt x="840" y="935"/>
                              </a:cubicBezTo>
                              <a:cubicBezTo>
                                <a:pt x="1550" y="2165"/>
                                <a:pt x="1550" y="2165"/>
                                <a:pt x="1550" y="2165"/>
                              </a:cubicBezTo>
                              <a:cubicBezTo>
                                <a:pt x="1576" y="2165"/>
                                <a:pt x="1600" y="2167"/>
                                <a:pt x="1625" y="2169"/>
                              </a:cubicBezTo>
                              <a:lnTo>
                                <a:pt x="2338" y="935"/>
                              </a:lnTo>
                              <a:close/>
                              <a:moveTo>
                                <a:pt x="746" y="0"/>
                              </a:moveTo>
                              <a:cubicBezTo>
                                <a:pt x="2305" y="0"/>
                                <a:pt x="2305" y="0"/>
                                <a:pt x="2305" y="0"/>
                              </a:cubicBezTo>
                              <a:cubicBezTo>
                                <a:pt x="2479" y="311"/>
                                <a:pt x="2479" y="311"/>
                                <a:pt x="2479" y="311"/>
                              </a:cubicBezTo>
                              <a:cubicBezTo>
                                <a:pt x="572" y="311"/>
                                <a:pt x="572" y="311"/>
                                <a:pt x="572" y="311"/>
                              </a:cubicBezTo>
                              <a:lnTo>
                                <a:pt x="746" y="0"/>
                              </a:lnTo>
                              <a:close/>
                            </a:path>
                          </a:pathLst>
                        </a:custGeom>
                        <a:solidFill>
                          <a:srgbClr val="2C4B53"/>
                        </a:solidFill>
                        <a:ln>
                          <a:noFill/>
                        </a:ln>
                      </wps:spPr>
                      <wps:bodyPr anchor="ctr" anchorCtr="1"/>
                    </wps:wsp>
                  </a:graphicData>
                </a:graphic>
              </wp:anchor>
            </w:drawing>
          </mc:Choice>
          <mc:Fallback>
            <w:pict>
              <v:shape w14:anchorId="239FE3B8" id="勋章" o:spid="_x0000_s1026" style="position:absolute;left:0;text-align:left;margin-left:-52.8pt;margin-top:371.55pt;width:12.3pt;height:13.45pt;z-index:251686400;visibility:visible;mso-wrap-style:square;mso-wrap-distance-left:9pt;mso-wrap-distance-top:0;mso-wrap-distance-right:9pt;mso-wrap-distance-bottom:0;mso-position-horizontal:absolute;mso-position-horizontal-relative:text;mso-position-vertical:absolute;mso-position-vertical-relative:text;v-text-anchor:middle-center" coordsize="3177,3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" path="m2995,1044v182,307,182,307,182,307c2398,2700,2398,2700,2398,2700v-49,,-49,,-49,c2392,2803,2416,2917,2416,3036v,481,-390,871,-871,871c1064,3907,674,3517,674,3036v,-134,31,-260,84,-373c,1351,,1351,,1351,183,1044,183,1044,183,1044,961,2391,961,2391,961,2391v77,-70,166,-126,265,-165c480,935,480,935,480,935v-257,,-257,,-257,c398,623,398,623,398,623v2255,,2255,,2255,c2828,935,2828,935,2828,935v-131,,-131,,-131,c1934,2257,1934,2257,1934,2257v95,48,180,112,251,189l2995,1044xm1238,2870v206,,206,,206,c1444,3582,1444,3582,1444,3582v306,,306,,306,c1750,2493,1750,2493,1750,2493v-226,,-226,,-226,c1506,2557,1475,2631,1434,2655v-42,23,-107,36,-196,36l1238,2870xm2338,935v-1498,,-1498,,-1498,c1550,2165,1550,2165,1550,2165v26,,50,2,75,4l2338,935xm746,c2305,,2305,,2305,v174,311,174,311,174,311c572,311,572,311,572,311l746,xe" fillcolor="#2c4b53" stroked="f">
                <v:path arrowok="t" o:connecttype="custom" o:connectlocs="67852078,21033329;71975294,27218432;54326957,54396555;53216868,54396555;54734765,61165892;35002152,78713799;15269540,61165892;17172578,53651081;0,27218432;4145883,21033329;21771554,48171142;27775190,44846916;10874468,18837305;5052068,18837305;9016715,12551514;60104022,12551514;64068669,18837305;61100826,18837305;43815012,45471460;49501410,49279231;67852078,21033329;28047046,57821511;32713973,57821511;32713973,72166080;39646462,72166080;39646462,50226124;34526393,50226124;32487451,53489928;28047046,54215203;28047046,57821511;52967630,18837305;19030282,18837305;35115438,43617940;36814572,43698560;52967630,18837305;16900722,0;52220015,0;56162043,6265680;12958743,6265680;16900722,0" o:connectangles="0,0,0,0,0,0,0,0,0,0,0,0,0,0,0,0,0,0,0,0,0,0,0,0,0,0,0,0,0,0,0,0,0,0,0,0,0,0,0,0"/>
              </v:shape>
            </w:pict>
          </mc:Fallback>
        </mc:AlternateContent>
      </w:r>
      <w:r>
        <w:rPr>
          <w:noProof/>
          <w:sz w:val="24"/>
        </w:rPr>
        <mc:AlternateContent>
          <mc:Choice Requires="wps">
            <w:drawing>
              <wp:anchor distT="0" distB="0" distL="114300" distR="114300" simplePos="0" relativeHeight="251688448" behindDoc="0" locked="0" layoutInCell="1" allowOverlap="1">
                <wp:simplePos x="0" y="0"/>
                <wp:positionH relativeFrom="column">
                  <wp:posOffset>-732155</wp:posOffset>
                </wp:positionH>
                <wp:positionV relativeFrom="paragraph">
                  <wp:posOffset>4655185</wp:posOffset>
                </wp:positionV>
                <wp:extent cx="282575" cy="292735"/>
                <wp:effectExtent l="0" t="0" r="3175" b="12065"/>
                <wp:wrapNone/>
                <wp:docPr id="28" name="椭圆 28"/>
                <wp:cNvGraphicFramePr/>
                <a:graphic xmlns:a="http://schemas.openxmlformats.org/drawingml/2006/main">
                  <a:graphicData uri="http://schemas.microsoft.com/office/word/2010/wordprocessingShape">
                    <wps:wsp>
                      <wps:cNvSpPr/>
                      <wps:spPr>
                        <a:xfrm>
                          <a:off x="0" y="0"/>
                          <a:ext cx="282575" cy="29273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8CAE9CB" id="椭圆 28" o:spid="_x0000_s1026" style="position:absolute;left:0;text-align:left;margin-left:-57.65pt;margin-top:366.55pt;width:22.25pt;height:23.05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" fillcolor="white [3212]" stroked="f" strokeweight="1pt">
                <v:stroke joinstyle="miter"/>
              </v:oval>
            </w:pict>
          </mc:Fallback>
        </mc:AlternateContent>
      </w:r>
      <w:r>
        <w:rPr>
          <w:noProof/>
          <w:sz w:val="24"/>
        </w:rPr>
        <mc:AlternateContent>
          <mc:Choice Requires="wps">
            <w:drawing>
              <wp:anchor distT="0" distB="0" distL="114300" distR="114300" simplePos="0" relativeHeight="251690496" behindDoc="0" locked="0" layoutInCell="1" allowOverlap="1">
                <wp:simplePos x="0" y="0"/>
                <wp:positionH relativeFrom="column">
                  <wp:posOffset>-1090930</wp:posOffset>
                </wp:positionH>
                <wp:positionV relativeFrom="paragraph">
                  <wp:posOffset>5010150</wp:posOffset>
                </wp:positionV>
                <wp:extent cx="2113915" cy="4391025"/>
                <wp:effectExtent l="0" t="0" r="0" b="0"/>
                <wp:wrapNone/>
                <wp:docPr id="45" name="文本框 45"/>
                <wp:cNvGraphicFramePr/>
                <a:graphic xmlns:a="http://schemas.openxmlformats.org/drawingml/2006/main">
                  <a:graphicData uri="http://schemas.microsoft.com/office/word/2010/wordprocessingShape">
                    <wps:wsp>
                      <wps:cNvSpPr txBox="1"/>
                      <wps:spPr>
                        <a:xfrm>
                          <a:off x="52070" y="6225540"/>
                          <a:ext cx="2113915" cy="4391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A2528" w:rsidRDefault="00CB71DE">
                            <w:pPr>
                              <w:rPr>
                                <w:rFonts w:ascii="微软雅黑" w:eastAsia="微软雅黑" w:hAnsi="微软雅黑" w:cs="微软雅黑"/>
                                <w:b/>
                                <w:bCs/>
                                <w:sz w:val="28"/>
                                <w:szCs w:val="28"/>
                              </w:rPr>
                            </w:pPr>
                            <w:r>
                              <w:rPr>
                                <w:rFonts w:ascii="微软雅黑" w:eastAsia="微软雅黑" w:hAnsi="微软雅黑" w:cs="微软雅黑" w:hint="eastAsia"/>
                                <w:b/>
                                <w:bCs/>
                                <w:sz w:val="28"/>
                                <w:szCs w:val="28"/>
                              </w:rPr>
                              <w:t>通用技能证书</w:t>
                            </w:r>
                          </w:p>
                          <w:p w:rsidR="002A2528" w:rsidRDefault="00CB71DE">
                            <w:r>
                              <w:rPr>
                                <w:rFonts w:ascii="微软雅黑" w:eastAsia="微软雅黑" w:hAnsi="微软雅黑" w:cs="微软雅黑" w:hint="eastAsia"/>
                              </w:rPr>
                              <w:t xml:space="preserve">  </w:t>
                            </w:r>
                            <w:r>
                              <w:rPr>
                                <w:rFonts w:ascii="微软雅黑" w:eastAsia="微软雅黑" w:hAnsi="微软雅黑" w:cs="微软雅黑" w:hint="eastAsia"/>
                              </w:rPr>
                              <w:t>全国计算机一级</w:t>
                            </w:r>
                          </w:p>
                          <w:p w:rsidR="002A2528" w:rsidRDefault="00CB71DE">
                            <w:r>
                              <w:rPr>
                                <w:rFonts w:ascii="微软雅黑" w:eastAsia="微软雅黑" w:hAnsi="微软雅黑" w:cs="微软雅黑" w:hint="eastAsia"/>
                              </w:rPr>
                              <w:t xml:space="preserve">  </w:t>
                            </w:r>
                            <w:r>
                              <w:rPr>
                                <w:rFonts w:ascii="微软雅黑" w:eastAsia="微软雅黑" w:hAnsi="微软雅黑" w:cs="微软雅黑" w:hint="eastAsia"/>
                              </w:rPr>
                              <w:t>全国普通话一级甲等</w:t>
                            </w:r>
                          </w:p>
                          <w:p w:rsidR="002A2528" w:rsidRDefault="00CB71DE">
                            <w:r>
                              <w:rPr>
                                <w:rFonts w:ascii="微软雅黑" w:eastAsia="微软雅黑" w:hAnsi="微软雅黑" w:cs="微软雅黑" w:hint="eastAsia"/>
                              </w:rPr>
                              <w:t xml:space="preserve">  </w:t>
                            </w:r>
                            <w:r>
                              <w:rPr>
                                <w:rFonts w:ascii="微软雅黑" w:eastAsia="微软雅黑" w:hAnsi="微软雅黑" w:cs="微软雅黑" w:hint="eastAsia"/>
                              </w:rPr>
                              <w:t>大学英语</w:t>
                            </w:r>
                            <w:r>
                              <w:rPr>
                                <w:rFonts w:ascii="微软雅黑" w:eastAsia="微软雅黑" w:hAnsi="微软雅黑" w:cs="微软雅黑" w:hint="eastAsia"/>
                              </w:rPr>
                              <w:t>CET-6</w:t>
                            </w:r>
                          </w:p>
                          <w:p w:rsidR="002A2528" w:rsidRDefault="00CB71DE">
                            <w:pPr>
                              <w:rPr>
                                <w:rFonts w:ascii="微软雅黑" w:eastAsia="微软雅黑" w:hAnsi="微软雅黑" w:cs="微软雅黑"/>
                                <w:b/>
                                <w:bCs/>
                                <w:sz w:val="28"/>
                                <w:szCs w:val="28"/>
                              </w:rPr>
                            </w:pPr>
                            <w:r>
                              <w:rPr>
                                <w:rFonts w:ascii="微软雅黑" w:eastAsia="微软雅黑" w:hAnsi="微软雅黑" w:cs="微软雅黑" w:hint="eastAsia"/>
                                <w:b/>
                                <w:bCs/>
                                <w:sz w:val="28"/>
                                <w:szCs w:val="28"/>
                              </w:rPr>
                              <w:t>专业技能证书</w:t>
                            </w:r>
                          </w:p>
                          <w:p w:rsidR="002A2528" w:rsidRDefault="00CB71DE">
                            <w:r>
                              <w:rPr>
                                <w:rFonts w:ascii="微软雅黑" w:eastAsia="微软雅黑" w:hAnsi="微软雅黑" w:cs="微软雅黑" w:hint="eastAsia"/>
                              </w:rPr>
                              <w:t xml:space="preserve">  </w:t>
                            </w:r>
                            <w:r>
                              <w:rPr>
                                <w:rFonts w:ascii="微软雅黑" w:eastAsia="微软雅黑" w:hAnsi="微软雅黑" w:cs="微软雅黑" w:hint="eastAsia"/>
                              </w:rPr>
                              <w:t>高级心理证书</w:t>
                            </w:r>
                          </w:p>
                          <w:p w:rsidR="002A2528" w:rsidRDefault="00CB71DE">
                            <w:r>
                              <w:rPr>
                                <w:rFonts w:ascii="微软雅黑" w:eastAsia="微软雅黑" w:hAnsi="微软雅黑" w:cs="微软雅黑" w:hint="eastAsia"/>
                              </w:rPr>
                              <w:t xml:space="preserve">  </w:t>
                            </w:r>
                            <w:r>
                              <w:rPr>
                                <w:rFonts w:ascii="微软雅黑" w:eastAsia="微软雅黑" w:hAnsi="微软雅黑" w:cs="微软雅黑" w:hint="eastAsia"/>
                              </w:rPr>
                              <w:t>高级财务证书</w:t>
                            </w:r>
                          </w:p>
                          <w:p w:rsidR="002A2528" w:rsidRDefault="00CB71DE">
                            <w:pPr>
                              <w:rPr>
                                <w:rFonts w:ascii="微软雅黑" w:eastAsia="微软雅黑" w:hAnsi="微软雅黑" w:cs="微软雅黑"/>
                              </w:rPr>
                            </w:pPr>
                            <w:r>
                              <w:rPr>
                                <w:rFonts w:ascii="微软雅黑" w:eastAsia="微软雅黑" w:hAnsi="微软雅黑" w:cs="微软雅黑" w:hint="eastAsia"/>
                              </w:rPr>
                              <w:t xml:space="preserve">  </w:t>
                            </w:r>
                            <w:r>
                              <w:rPr>
                                <w:rFonts w:ascii="微软雅黑" w:eastAsia="微软雅黑" w:hAnsi="微软雅黑" w:cs="微软雅黑" w:hint="eastAsia"/>
                              </w:rPr>
                              <w:t>高级建筑证书</w:t>
                            </w:r>
                          </w:p>
                          <w:p w:rsidR="002A2528" w:rsidRDefault="00CB71DE">
                            <w:pPr>
                              <w:rPr>
                                <w:rFonts w:ascii="微软雅黑" w:eastAsia="微软雅黑" w:hAnsi="微软雅黑" w:cs="微软雅黑"/>
                                <w:b/>
                                <w:bCs/>
                                <w:sz w:val="28"/>
                                <w:szCs w:val="28"/>
                              </w:rPr>
                            </w:pPr>
                            <w:r>
                              <w:rPr>
                                <w:rFonts w:ascii="微软雅黑" w:eastAsia="微软雅黑" w:hAnsi="微软雅黑" w:cs="微软雅黑" w:hint="eastAsia"/>
                                <w:b/>
                                <w:bCs/>
                                <w:sz w:val="28"/>
                                <w:szCs w:val="28"/>
                              </w:rPr>
                              <w:t>其他类</w:t>
                            </w:r>
                          </w:p>
                          <w:p w:rsidR="002A2528" w:rsidRDefault="00CB71DE">
                            <w:pPr>
                              <w:rPr>
                                <w:rFonts w:ascii="微软雅黑" w:eastAsia="微软雅黑" w:hAnsi="微软雅黑" w:cs="微软雅黑"/>
                              </w:rPr>
                            </w:pPr>
                            <w:r>
                              <w:rPr>
                                <w:rFonts w:ascii="微软雅黑" w:eastAsia="微软雅黑" w:hAnsi="微软雅黑" w:cs="微软雅黑" w:hint="eastAsia"/>
                              </w:rPr>
                              <w:t xml:space="preserve">  </w:t>
                            </w:r>
                            <w:r>
                              <w:rPr>
                                <w:rFonts w:ascii="微软雅黑" w:eastAsia="微软雅黑" w:hAnsi="微软雅黑" w:cs="微软雅黑" w:hint="eastAsia"/>
                              </w:rPr>
                              <w:t>大学生创业金奖</w:t>
                            </w:r>
                          </w:p>
                          <w:p w:rsidR="002A2528" w:rsidRDefault="00CB71DE">
                            <w:pPr>
                              <w:rPr>
                                <w:rFonts w:ascii="微软雅黑" w:eastAsia="微软雅黑" w:hAnsi="微软雅黑" w:cs="微软雅黑"/>
                              </w:rPr>
                            </w:pPr>
                            <w:r>
                              <w:rPr>
                                <w:rFonts w:ascii="微软雅黑" w:eastAsia="微软雅黑" w:hAnsi="微软雅黑" w:cs="微软雅黑" w:hint="eastAsia"/>
                              </w:rPr>
                              <w:t xml:space="preserve">  </w:t>
                            </w:r>
                            <w:r>
                              <w:rPr>
                                <w:rFonts w:ascii="微软雅黑" w:eastAsia="微软雅黑" w:hAnsi="微软雅黑" w:cs="微软雅黑" w:hint="eastAsia"/>
                              </w:rPr>
                              <w:t>校一等奖学金</w:t>
                            </w:r>
                          </w:p>
                          <w:p w:rsidR="002A2528" w:rsidRDefault="002A252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5" o:spid="_x0000_s1042" type="#_x0000_t202" style="position:absolute;left:0;text-align:left;margin-left:-85.9pt;margin-top:394.5pt;width:166.45pt;height:345.7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" filled="f" stroked="f" strokeweight=".5pt">
                <v:textbox>
                  <w:txbxContent>
                    <w:p w:rsidR="002A2528" w:rsidRDefault="00CB71DE">
                      <w:pPr>
                        <w:rPr>
                          <w:rFonts w:ascii="微软雅黑" w:eastAsia="微软雅黑" w:hAnsi="微软雅黑" w:cs="微软雅黑"/>
                          <w:b/>
                          <w:bCs/>
                          <w:sz w:val="28"/>
                          <w:szCs w:val="28"/>
                        </w:rPr>
                      </w:pPr>
                      <w:r>
                        <w:rPr>
                          <w:rFonts w:ascii="微软雅黑" w:eastAsia="微软雅黑" w:hAnsi="微软雅黑" w:cs="微软雅黑" w:hint="eastAsia"/>
                          <w:b/>
                          <w:bCs/>
                          <w:sz w:val="28"/>
                          <w:szCs w:val="28"/>
                        </w:rPr>
                        <w:t>通用技能证书</w:t>
                      </w:r>
                    </w:p>
                    <w:p w:rsidR="002A2528" w:rsidRDefault="00CB71DE">
                      <w:r>
                        <w:rPr>
                          <w:rFonts w:ascii="微软雅黑" w:eastAsia="微软雅黑" w:hAnsi="微软雅黑" w:cs="微软雅黑" w:hint="eastAsia"/>
                        </w:rPr>
                        <w:t xml:space="preserve">  </w:t>
                      </w:r>
                      <w:r>
                        <w:rPr>
                          <w:rFonts w:ascii="微软雅黑" w:eastAsia="微软雅黑" w:hAnsi="微软雅黑" w:cs="微软雅黑" w:hint="eastAsia"/>
                        </w:rPr>
                        <w:t>全国计算机一级</w:t>
                      </w:r>
                    </w:p>
                    <w:p w:rsidR="002A2528" w:rsidRDefault="00CB71DE">
                      <w:r>
                        <w:rPr>
                          <w:rFonts w:ascii="微软雅黑" w:eastAsia="微软雅黑" w:hAnsi="微软雅黑" w:cs="微软雅黑" w:hint="eastAsia"/>
                        </w:rPr>
                        <w:t xml:space="preserve">  </w:t>
                      </w:r>
                      <w:r>
                        <w:rPr>
                          <w:rFonts w:ascii="微软雅黑" w:eastAsia="微软雅黑" w:hAnsi="微软雅黑" w:cs="微软雅黑" w:hint="eastAsia"/>
                        </w:rPr>
                        <w:t>全国普通话一级甲等</w:t>
                      </w:r>
                    </w:p>
                    <w:p w:rsidR="002A2528" w:rsidRDefault="00CB71DE">
                      <w:r>
                        <w:rPr>
                          <w:rFonts w:ascii="微软雅黑" w:eastAsia="微软雅黑" w:hAnsi="微软雅黑" w:cs="微软雅黑" w:hint="eastAsia"/>
                        </w:rPr>
                        <w:t xml:space="preserve">  </w:t>
                      </w:r>
                      <w:r>
                        <w:rPr>
                          <w:rFonts w:ascii="微软雅黑" w:eastAsia="微软雅黑" w:hAnsi="微软雅黑" w:cs="微软雅黑" w:hint="eastAsia"/>
                        </w:rPr>
                        <w:t>大学英语</w:t>
                      </w:r>
                      <w:r>
                        <w:rPr>
                          <w:rFonts w:ascii="微软雅黑" w:eastAsia="微软雅黑" w:hAnsi="微软雅黑" w:cs="微软雅黑" w:hint="eastAsia"/>
                        </w:rPr>
                        <w:t>CET-6</w:t>
                      </w:r>
                    </w:p>
                    <w:p w:rsidR="002A2528" w:rsidRDefault="00CB71DE">
                      <w:pPr>
                        <w:rPr>
                          <w:rFonts w:ascii="微软雅黑" w:eastAsia="微软雅黑" w:hAnsi="微软雅黑" w:cs="微软雅黑"/>
                          <w:b/>
                          <w:bCs/>
                          <w:sz w:val="28"/>
                          <w:szCs w:val="28"/>
                        </w:rPr>
                      </w:pPr>
                      <w:r>
                        <w:rPr>
                          <w:rFonts w:ascii="微软雅黑" w:eastAsia="微软雅黑" w:hAnsi="微软雅黑" w:cs="微软雅黑" w:hint="eastAsia"/>
                          <w:b/>
                          <w:bCs/>
                          <w:sz w:val="28"/>
                          <w:szCs w:val="28"/>
                        </w:rPr>
                        <w:t>专业技能证书</w:t>
                      </w:r>
                    </w:p>
                    <w:p w:rsidR="002A2528" w:rsidRDefault="00CB71DE">
                      <w:r>
                        <w:rPr>
                          <w:rFonts w:ascii="微软雅黑" w:eastAsia="微软雅黑" w:hAnsi="微软雅黑" w:cs="微软雅黑" w:hint="eastAsia"/>
                        </w:rPr>
                        <w:t xml:space="preserve">  </w:t>
                      </w:r>
                      <w:r>
                        <w:rPr>
                          <w:rFonts w:ascii="微软雅黑" w:eastAsia="微软雅黑" w:hAnsi="微软雅黑" w:cs="微软雅黑" w:hint="eastAsia"/>
                        </w:rPr>
                        <w:t>高级心理证书</w:t>
                      </w:r>
                    </w:p>
                    <w:p w:rsidR="002A2528" w:rsidRDefault="00CB71DE">
                      <w:r>
                        <w:rPr>
                          <w:rFonts w:ascii="微软雅黑" w:eastAsia="微软雅黑" w:hAnsi="微软雅黑" w:cs="微软雅黑" w:hint="eastAsia"/>
                        </w:rPr>
                        <w:t xml:space="preserve">  </w:t>
                      </w:r>
                      <w:r>
                        <w:rPr>
                          <w:rFonts w:ascii="微软雅黑" w:eastAsia="微软雅黑" w:hAnsi="微软雅黑" w:cs="微软雅黑" w:hint="eastAsia"/>
                        </w:rPr>
                        <w:t>高级财务证书</w:t>
                      </w:r>
                    </w:p>
                    <w:p w:rsidR="002A2528" w:rsidRDefault="00CB71DE">
                      <w:pPr>
                        <w:rPr>
                          <w:rFonts w:ascii="微软雅黑" w:eastAsia="微软雅黑" w:hAnsi="微软雅黑" w:cs="微软雅黑"/>
                        </w:rPr>
                      </w:pPr>
                      <w:r>
                        <w:rPr>
                          <w:rFonts w:ascii="微软雅黑" w:eastAsia="微软雅黑" w:hAnsi="微软雅黑" w:cs="微软雅黑" w:hint="eastAsia"/>
                        </w:rPr>
                        <w:t xml:space="preserve">  </w:t>
                      </w:r>
                      <w:r>
                        <w:rPr>
                          <w:rFonts w:ascii="微软雅黑" w:eastAsia="微软雅黑" w:hAnsi="微软雅黑" w:cs="微软雅黑" w:hint="eastAsia"/>
                        </w:rPr>
                        <w:t>高级建筑证书</w:t>
                      </w:r>
                    </w:p>
                    <w:p w:rsidR="002A2528" w:rsidRDefault="00CB71DE">
                      <w:pPr>
                        <w:rPr>
                          <w:rFonts w:ascii="微软雅黑" w:eastAsia="微软雅黑" w:hAnsi="微软雅黑" w:cs="微软雅黑"/>
                          <w:b/>
                          <w:bCs/>
                          <w:sz w:val="28"/>
                          <w:szCs w:val="28"/>
                        </w:rPr>
                      </w:pPr>
                      <w:r>
                        <w:rPr>
                          <w:rFonts w:ascii="微软雅黑" w:eastAsia="微软雅黑" w:hAnsi="微软雅黑" w:cs="微软雅黑" w:hint="eastAsia"/>
                          <w:b/>
                          <w:bCs/>
                          <w:sz w:val="28"/>
                          <w:szCs w:val="28"/>
                        </w:rPr>
                        <w:t>其他类</w:t>
                      </w:r>
                    </w:p>
                    <w:p w:rsidR="002A2528" w:rsidRDefault="00CB71DE">
                      <w:pPr>
                        <w:rPr>
                          <w:rFonts w:ascii="微软雅黑" w:eastAsia="微软雅黑" w:hAnsi="微软雅黑" w:cs="微软雅黑"/>
                        </w:rPr>
                      </w:pPr>
                      <w:r>
                        <w:rPr>
                          <w:rFonts w:ascii="微软雅黑" w:eastAsia="微软雅黑" w:hAnsi="微软雅黑" w:cs="微软雅黑" w:hint="eastAsia"/>
                        </w:rPr>
                        <w:t xml:space="preserve">  </w:t>
                      </w:r>
                      <w:r>
                        <w:rPr>
                          <w:rFonts w:ascii="微软雅黑" w:eastAsia="微软雅黑" w:hAnsi="微软雅黑" w:cs="微软雅黑" w:hint="eastAsia"/>
                        </w:rPr>
                        <w:t>大学生创业金奖</w:t>
                      </w:r>
                    </w:p>
                    <w:p w:rsidR="002A2528" w:rsidRDefault="00CB71DE">
                      <w:pPr>
                        <w:rPr>
                          <w:rFonts w:ascii="微软雅黑" w:eastAsia="微软雅黑" w:hAnsi="微软雅黑" w:cs="微软雅黑"/>
                        </w:rPr>
                      </w:pPr>
                      <w:r>
                        <w:rPr>
                          <w:rFonts w:ascii="微软雅黑" w:eastAsia="微软雅黑" w:hAnsi="微软雅黑" w:cs="微软雅黑" w:hint="eastAsia"/>
                        </w:rPr>
                        <w:t xml:space="preserve">  </w:t>
                      </w:r>
                      <w:r>
                        <w:rPr>
                          <w:rFonts w:ascii="微软雅黑" w:eastAsia="微软雅黑" w:hAnsi="微软雅黑" w:cs="微软雅黑" w:hint="eastAsia"/>
                        </w:rPr>
                        <w:t>校一等奖学金</w:t>
                      </w:r>
                    </w:p>
                    <w:p w:rsidR="002A2528" w:rsidRDefault="002A2528"/>
                  </w:txbxContent>
                </v:textbox>
              </v:shape>
            </w:pict>
          </mc:Fallback>
        </mc:AlternateContent>
      </w:r>
      <w:r>
        <w:rPr>
          <w:noProof/>
          <w:sz w:val="24"/>
        </w:rPr>
        <mc:AlternateContent>
          <mc:Choice Requires="wps">
            <w:drawing>
              <wp:anchor distT="0" distB="0" distL="114300" distR="114300" simplePos="0" relativeHeight="251692544" behindDoc="0" locked="0" layoutInCell="1" allowOverlap="1">
                <wp:simplePos x="0" y="0"/>
                <wp:positionH relativeFrom="column">
                  <wp:posOffset>-1103630</wp:posOffset>
                </wp:positionH>
                <wp:positionV relativeFrom="paragraph">
                  <wp:posOffset>1559560</wp:posOffset>
                </wp:positionV>
                <wp:extent cx="2080895" cy="2679065"/>
                <wp:effectExtent l="0" t="0" r="0" b="0"/>
                <wp:wrapNone/>
                <wp:docPr id="46" name="文本框 46"/>
                <wp:cNvGraphicFramePr/>
                <a:graphic xmlns:a="http://schemas.openxmlformats.org/drawingml/2006/main">
                  <a:graphicData uri="http://schemas.microsoft.com/office/word/2010/wordprocessingShape">
                    <wps:wsp>
                      <wps:cNvSpPr txBox="1"/>
                      <wps:spPr>
                        <a:xfrm>
                          <a:off x="16510" y="2708275"/>
                          <a:ext cx="2080895" cy="2679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A2528" w:rsidRDefault="00CB71DE">
                            <w:pPr>
                              <w:spacing w:line="400" w:lineRule="exact"/>
                              <w:rPr>
                                <w:rFonts w:ascii="微软雅黑" w:eastAsia="微软雅黑" w:hAnsi="微软雅黑" w:cs="微软雅黑"/>
                                <w:sz w:val="24"/>
                              </w:rPr>
                            </w:pPr>
                            <w:r>
                              <w:rPr>
                                <w:rFonts w:ascii="微软雅黑" w:eastAsia="微软雅黑" w:hAnsi="微软雅黑" w:cs="微软雅黑" w:hint="eastAsia"/>
                                <w:sz w:val="24"/>
                              </w:rPr>
                              <w:t xml:space="preserve">   </w:t>
                            </w:r>
                            <w:r>
                              <w:rPr>
                                <w:rFonts w:ascii="微软雅黑" w:eastAsia="微软雅黑" w:hAnsi="微软雅黑" w:cs="微软雅黑" w:hint="eastAsia"/>
                                <w:sz w:val="24"/>
                              </w:rPr>
                              <w:t>对工作热情敬业、有问题不逃避、勇于创新与挑战、乐求真知。</w:t>
                            </w:r>
                          </w:p>
                          <w:p w:rsidR="002A2528" w:rsidRDefault="00CB71DE">
                            <w:pPr>
                              <w:spacing w:line="400" w:lineRule="exact"/>
                              <w:rPr>
                                <w:rFonts w:ascii="微软雅黑" w:eastAsia="微软雅黑" w:hAnsi="微软雅黑" w:cs="微软雅黑"/>
                                <w:sz w:val="24"/>
                              </w:rPr>
                            </w:pPr>
                            <w:r>
                              <w:rPr>
                                <w:rFonts w:ascii="微软雅黑" w:eastAsia="微软雅黑" w:hAnsi="微软雅黑" w:cs="微软雅黑" w:hint="eastAsia"/>
                                <w:sz w:val="24"/>
                              </w:rPr>
                              <w:t xml:space="preserve">   </w:t>
                            </w:r>
                            <w:r>
                              <w:rPr>
                                <w:rFonts w:ascii="微软雅黑" w:eastAsia="微软雅黑" w:hAnsi="微软雅黑" w:cs="微软雅黑" w:hint="eastAsia"/>
                                <w:sz w:val="24"/>
                              </w:rPr>
                              <w:t>具备较强的学习与适应环境能力和良好的沟通能力以及应变能力和承压能力。</w:t>
                            </w:r>
                          </w:p>
                          <w:p w:rsidR="002A2528" w:rsidRDefault="00CB71DE">
                            <w:pPr>
                              <w:spacing w:line="400" w:lineRule="exact"/>
                              <w:rPr>
                                <w:rFonts w:ascii="微软雅黑" w:eastAsia="微软雅黑" w:hAnsi="微软雅黑" w:cs="微软雅黑"/>
                                <w:sz w:val="24"/>
                              </w:rPr>
                            </w:pPr>
                            <w:r>
                              <w:rPr>
                                <w:rFonts w:ascii="微软雅黑" w:eastAsia="微软雅黑" w:hAnsi="微软雅黑" w:cs="微软雅黑" w:hint="eastAsia"/>
                                <w:sz w:val="24"/>
                              </w:rPr>
                              <w:t xml:space="preserve">   </w:t>
                            </w:r>
                            <w:r>
                              <w:rPr>
                                <w:rFonts w:ascii="微软雅黑" w:eastAsia="微软雅黑" w:hAnsi="微软雅黑" w:cs="微软雅黑" w:hint="eastAsia"/>
                                <w:sz w:val="24"/>
                              </w:rPr>
                              <w:t>具备良好的全局观念，具有较强的团队精神和团队协作能力</w:t>
                            </w:r>
                            <w:r>
                              <w:rPr>
                                <w:rFonts w:ascii="微软雅黑" w:eastAsia="微软雅黑" w:hAnsi="微软雅黑" w:cs="微软雅黑" w:hint="eastAsia"/>
                                <w:sz w:val="24"/>
                              </w:rPr>
                              <w:t>。</w:t>
                            </w:r>
                          </w:p>
                          <w:p w:rsidR="002A2528" w:rsidRDefault="002A252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6" o:spid="_x0000_s1043" type="#_x0000_t202" style="position:absolute;left:0;text-align:left;margin-left:-86.9pt;margin-top:122.8pt;width:163.85pt;height:210.9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" filled="f" stroked="f" strokeweight=".5pt">
                <v:textbox>
                  <w:txbxContent>
                    <w:p w:rsidR="002A2528" w:rsidRDefault="00CB71DE">
                      <w:pPr>
                        <w:spacing w:line="400" w:lineRule="exact"/>
                        <w:rPr>
                          <w:rFonts w:ascii="微软雅黑" w:eastAsia="微软雅黑" w:hAnsi="微软雅黑" w:cs="微软雅黑"/>
                          <w:sz w:val="24"/>
                        </w:rPr>
                      </w:pPr>
                      <w:r>
                        <w:rPr>
                          <w:rFonts w:ascii="微软雅黑" w:eastAsia="微软雅黑" w:hAnsi="微软雅黑" w:cs="微软雅黑" w:hint="eastAsia"/>
                          <w:sz w:val="24"/>
                        </w:rPr>
                        <w:t xml:space="preserve">   </w:t>
                      </w:r>
                      <w:r>
                        <w:rPr>
                          <w:rFonts w:ascii="微软雅黑" w:eastAsia="微软雅黑" w:hAnsi="微软雅黑" w:cs="微软雅黑" w:hint="eastAsia"/>
                          <w:sz w:val="24"/>
                        </w:rPr>
                        <w:t>对工作热情敬业、有问题不逃避、勇于创新与挑战、乐求真知。</w:t>
                      </w:r>
                    </w:p>
                    <w:p w:rsidR="002A2528" w:rsidRDefault="00CB71DE">
                      <w:pPr>
                        <w:spacing w:line="400" w:lineRule="exact"/>
                        <w:rPr>
                          <w:rFonts w:ascii="微软雅黑" w:eastAsia="微软雅黑" w:hAnsi="微软雅黑" w:cs="微软雅黑"/>
                          <w:sz w:val="24"/>
                        </w:rPr>
                      </w:pPr>
                      <w:r>
                        <w:rPr>
                          <w:rFonts w:ascii="微软雅黑" w:eastAsia="微软雅黑" w:hAnsi="微软雅黑" w:cs="微软雅黑" w:hint="eastAsia"/>
                          <w:sz w:val="24"/>
                        </w:rPr>
                        <w:t xml:space="preserve">   </w:t>
                      </w:r>
                      <w:r>
                        <w:rPr>
                          <w:rFonts w:ascii="微软雅黑" w:eastAsia="微软雅黑" w:hAnsi="微软雅黑" w:cs="微软雅黑" w:hint="eastAsia"/>
                          <w:sz w:val="24"/>
                        </w:rPr>
                        <w:t>具备较强的学习与适应环境能力和良好的沟通能力以及应变能力和承压能力。</w:t>
                      </w:r>
                    </w:p>
                    <w:p w:rsidR="002A2528" w:rsidRDefault="00CB71DE">
                      <w:pPr>
                        <w:spacing w:line="400" w:lineRule="exact"/>
                        <w:rPr>
                          <w:rFonts w:ascii="微软雅黑" w:eastAsia="微软雅黑" w:hAnsi="微软雅黑" w:cs="微软雅黑"/>
                          <w:sz w:val="24"/>
                        </w:rPr>
                      </w:pPr>
                      <w:r>
                        <w:rPr>
                          <w:rFonts w:ascii="微软雅黑" w:eastAsia="微软雅黑" w:hAnsi="微软雅黑" w:cs="微软雅黑" w:hint="eastAsia"/>
                          <w:sz w:val="24"/>
                        </w:rPr>
                        <w:t xml:space="preserve">   </w:t>
                      </w:r>
                      <w:r>
                        <w:rPr>
                          <w:rFonts w:ascii="微软雅黑" w:eastAsia="微软雅黑" w:hAnsi="微软雅黑" w:cs="微软雅黑" w:hint="eastAsia"/>
                          <w:sz w:val="24"/>
                        </w:rPr>
                        <w:t>具备良好的全局观念，具有较强的团队精神和团队协作能力</w:t>
                      </w:r>
                      <w:r>
                        <w:rPr>
                          <w:rFonts w:ascii="微软雅黑" w:eastAsia="微软雅黑" w:hAnsi="微软雅黑" w:cs="微软雅黑" w:hint="eastAsia"/>
                          <w:sz w:val="24"/>
                        </w:rPr>
                        <w:t>。</w:t>
                      </w:r>
                    </w:p>
                    <w:p w:rsidR="002A2528" w:rsidRDefault="002A2528"/>
                  </w:txbxContent>
                </v:textbox>
              </v:shape>
            </w:pict>
          </mc:Fallback>
        </mc:AlternateContent>
      </w:r>
      <w:r>
        <w:rPr>
          <w:noProof/>
          <w:sz w:val="24"/>
        </w:rPr>
        <mc:AlternateContent>
          <mc:Choice Requires="wps">
            <w:drawing>
              <wp:anchor distT="0" distB="0" distL="114300" distR="114300" simplePos="0" relativeHeight="251694592" behindDoc="0" locked="0" layoutInCell="1" allowOverlap="1">
                <wp:simplePos x="0" y="0"/>
                <wp:positionH relativeFrom="column">
                  <wp:posOffset>-633730</wp:posOffset>
                </wp:positionH>
                <wp:positionV relativeFrom="paragraph">
                  <wp:posOffset>1172845</wp:posOffset>
                </wp:positionV>
                <wp:extent cx="1383665" cy="269240"/>
                <wp:effectExtent l="0" t="0" r="6985" b="16510"/>
                <wp:wrapNone/>
                <wp:docPr id="219" name=" 219"/>
                <wp:cNvGraphicFramePr/>
                <a:graphic xmlns:a="http://schemas.openxmlformats.org/drawingml/2006/main">
                  <a:graphicData uri="http://schemas.microsoft.com/office/word/2010/wordprocessingShape">
                    <wps:wsp>
                      <wps:cNvSpPr/>
                      <wps:spPr>
                        <a:xfrm>
                          <a:off x="2771775" y="2475230"/>
                          <a:ext cx="1383665" cy="269240"/>
                        </a:xfrm>
                        <a:prstGeom prst="roundRect">
                          <a:avLst>
                            <a:gd name="adj" fmla="val 50000"/>
                          </a:avLst>
                        </a:prstGeom>
                        <a:solidFill>
                          <a:srgbClr val="566F75"/>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roundrect w14:anchorId="445BF2C5" id=" 219" o:spid="_x0000_s1026" style="position:absolute;left:0;text-align:left;margin-left:-49.9pt;margin-top:92.35pt;width:108.95pt;height:21.2pt;z-index:251694592;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" fillcolor="#566f75" stroked="f" strokeweight="1pt">
                <v:stroke joinstyle="miter"/>
              </v:roundrect>
            </w:pict>
          </mc:Fallback>
        </mc:AlternateContent>
      </w:r>
      <w:r>
        <w:rPr>
          <w:noProof/>
          <w:sz w:val="24"/>
        </w:rPr>
        <mc:AlternateContent>
          <mc:Choice Requires="wps">
            <w:drawing>
              <wp:anchor distT="0" distB="0" distL="114300" distR="114300" simplePos="0" relativeHeight="251696640" behindDoc="0" locked="0" layoutInCell="1" allowOverlap="1">
                <wp:simplePos x="0" y="0"/>
                <wp:positionH relativeFrom="column">
                  <wp:posOffset>-732155</wp:posOffset>
                </wp:positionH>
                <wp:positionV relativeFrom="paragraph">
                  <wp:posOffset>1167130</wp:posOffset>
                </wp:positionV>
                <wp:extent cx="282575" cy="292735"/>
                <wp:effectExtent l="0" t="0" r="3175" b="12065"/>
                <wp:wrapNone/>
                <wp:docPr id="47" name="椭圆 47"/>
                <wp:cNvGraphicFramePr/>
                <a:graphic xmlns:a="http://schemas.openxmlformats.org/drawingml/2006/main">
                  <a:graphicData uri="http://schemas.microsoft.com/office/word/2010/wordprocessingShape">
                    <wps:wsp>
                      <wps:cNvSpPr/>
                      <wps:spPr>
                        <a:xfrm>
                          <a:off x="379730" y="2155190"/>
                          <a:ext cx="282575" cy="29273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779134BD" id="椭圆 47" o:spid="_x0000_s1026" style="position:absolute;left:0;text-align:left;margin-left:-57.65pt;margin-top:91.9pt;width:22.25pt;height:23.05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" fillcolor="white [3212]" stroked="f" strokeweight="1pt">
                <v:stroke joinstyle="miter"/>
              </v:oval>
            </w:pict>
          </mc:Fallback>
        </mc:AlternateContent>
      </w:r>
      <w:r>
        <w:rPr>
          <w:noProof/>
          <w:sz w:val="24"/>
        </w:rPr>
        <mc:AlternateContent>
          <mc:Choice Requires="wps">
            <w:drawing>
              <wp:anchor distT="0" distB="0" distL="114300" distR="114300" simplePos="0" relativeHeight="251681280" behindDoc="0" locked="0" layoutInCell="1" allowOverlap="1">
                <wp:simplePos x="0" y="0"/>
                <wp:positionH relativeFrom="column">
                  <wp:posOffset>2164080</wp:posOffset>
                </wp:positionH>
                <wp:positionV relativeFrom="paragraph">
                  <wp:posOffset>-871220</wp:posOffset>
                </wp:positionV>
                <wp:extent cx="3912870" cy="420370"/>
                <wp:effectExtent l="0" t="0" r="0" b="0"/>
                <wp:wrapNone/>
                <wp:docPr id="48" name="文本框 48"/>
                <wp:cNvGraphicFramePr/>
                <a:graphic xmlns:a="http://schemas.openxmlformats.org/drawingml/2006/main">
                  <a:graphicData uri="http://schemas.microsoft.com/office/word/2010/wordprocessingShape">
                    <wps:wsp>
                      <wps:cNvSpPr txBox="1"/>
                      <wps:spPr>
                        <a:xfrm>
                          <a:off x="2995930" y="62865"/>
                          <a:ext cx="3912870" cy="420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A2528" w:rsidRDefault="00CB71DE">
                            <w:pPr>
                              <w:rPr>
                                <w:rFonts w:ascii="微软雅黑" w:eastAsia="微软雅黑" w:hAnsi="微软雅黑" w:cs="微软雅黑"/>
                              </w:rPr>
                            </w:pPr>
                            <w:r>
                              <w:rPr>
                                <w:rFonts w:ascii="微软雅黑" w:eastAsia="微软雅黑" w:hAnsi="微软雅黑" w:cs="微软雅黑" w:hint="eastAsia"/>
                                <w:b/>
                                <w:bCs/>
                                <w:sz w:val="36"/>
                                <w:szCs w:val="36"/>
                              </w:rPr>
                              <w:t>办公资源</w:t>
                            </w:r>
                            <w:r>
                              <w:rPr>
                                <w:rFonts w:ascii="微软雅黑" w:eastAsia="微软雅黑" w:hAnsi="微软雅黑" w:cs="微软雅黑" w:hint="eastAsia"/>
                                <w:b/>
                                <w:bCs/>
                                <w:sz w:val="32"/>
                                <w:szCs w:val="32"/>
                              </w:rPr>
                              <w:t xml:space="preserve"> </w:t>
                            </w:r>
                            <w:r>
                              <w:rPr>
                                <w:rFonts w:ascii="微软雅黑" w:eastAsia="微软雅黑" w:hAnsi="微软雅黑" w:cs="微软雅黑" w:hint="eastAsia"/>
                                <w:sz w:val="30"/>
                                <w:szCs w:val="30"/>
                              </w:rPr>
                              <w:t xml:space="preserve">/ </w:t>
                            </w:r>
                            <w:r>
                              <w:rPr>
                                <w:rFonts w:ascii="微软雅黑" w:eastAsia="微软雅黑" w:hAnsi="微软雅黑" w:cs="微软雅黑" w:hint="eastAsia"/>
                                <w:sz w:val="30"/>
                                <w:szCs w:val="30"/>
                              </w:rPr>
                              <w:t>五年工作经验</w:t>
                            </w:r>
                            <w:r>
                              <w:rPr>
                                <w:rFonts w:ascii="微软雅黑" w:eastAsia="微软雅黑" w:hAnsi="微软雅黑" w:cs="微软雅黑" w:hint="eastAsia"/>
                                <w:sz w:val="30"/>
                                <w:szCs w:val="30"/>
                              </w:rPr>
                              <w:t xml:space="preserve"> / </w:t>
                            </w:r>
                            <w:r>
                              <w:rPr>
                                <w:rFonts w:ascii="微软雅黑" w:eastAsia="微软雅黑" w:hAnsi="微软雅黑" w:cs="微软雅黑" w:hint="eastAsia"/>
                                <w:sz w:val="30"/>
                                <w:szCs w:val="30"/>
                              </w:rPr>
                              <w:t>销售总监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44" type="#_x0000_t202" style="position:absolute;left:0;text-align:left;margin-left:170.4pt;margin-top:-68.6pt;width:308.1pt;height:33.1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" filled="f" stroked="f" strokeweight=".5pt">
                <v:textbox>
                  <w:txbxContent>
                    <w:p w:rsidR="002A2528" w:rsidRDefault="00CB71DE">
                      <w:pPr>
                        <w:rPr>
                          <w:rFonts w:ascii="微软雅黑" w:eastAsia="微软雅黑" w:hAnsi="微软雅黑" w:cs="微软雅黑"/>
                        </w:rPr>
                      </w:pPr>
                      <w:r>
                        <w:rPr>
                          <w:rFonts w:ascii="微软雅黑" w:eastAsia="微软雅黑" w:hAnsi="微软雅黑" w:cs="微软雅黑" w:hint="eastAsia"/>
                          <w:b/>
                          <w:bCs/>
                          <w:sz w:val="36"/>
                          <w:szCs w:val="36"/>
                        </w:rPr>
                        <w:t>办公资源</w:t>
                      </w:r>
                      <w:r>
                        <w:rPr>
                          <w:rFonts w:ascii="微软雅黑" w:eastAsia="微软雅黑" w:hAnsi="微软雅黑" w:cs="微软雅黑" w:hint="eastAsia"/>
                          <w:b/>
                          <w:bCs/>
                          <w:sz w:val="32"/>
                          <w:szCs w:val="32"/>
                        </w:rPr>
                        <w:t xml:space="preserve"> </w:t>
                      </w:r>
                      <w:r>
                        <w:rPr>
                          <w:rFonts w:ascii="微软雅黑" w:eastAsia="微软雅黑" w:hAnsi="微软雅黑" w:cs="微软雅黑" w:hint="eastAsia"/>
                          <w:sz w:val="30"/>
                          <w:szCs w:val="30"/>
                        </w:rPr>
                        <w:t xml:space="preserve">/ </w:t>
                      </w:r>
                      <w:r>
                        <w:rPr>
                          <w:rFonts w:ascii="微软雅黑" w:eastAsia="微软雅黑" w:hAnsi="微软雅黑" w:cs="微软雅黑" w:hint="eastAsia"/>
                          <w:sz w:val="30"/>
                          <w:szCs w:val="30"/>
                        </w:rPr>
                        <w:t>五年工作经验</w:t>
                      </w:r>
                      <w:r>
                        <w:rPr>
                          <w:rFonts w:ascii="微软雅黑" w:eastAsia="微软雅黑" w:hAnsi="微软雅黑" w:cs="微软雅黑" w:hint="eastAsia"/>
                          <w:sz w:val="30"/>
                          <w:szCs w:val="30"/>
                        </w:rPr>
                        <w:t xml:space="preserve"> / </w:t>
                      </w:r>
                      <w:r>
                        <w:rPr>
                          <w:rFonts w:ascii="微软雅黑" w:eastAsia="微软雅黑" w:hAnsi="微软雅黑" w:cs="微软雅黑" w:hint="eastAsia"/>
                          <w:sz w:val="30"/>
                          <w:szCs w:val="30"/>
                        </w:rPr>
                        <w:t>销售总监</w:t>
                      </w:r>
                    </w:p>
                  </w:txbxContent>
                </v:textbox>
              </v:shape>
            </w:pict>
          </mc:Fallback>
        </mc:AlternateContent>
      </w:r>
    </w:p>
    <w:p w:rsidR="002A2528" w:rsidRDefault="00CB71DE">
      <w:r>
        <w:rPr>
          <w:rFonts w:hint="eastAsia"/>
        </w:rPr>
        <w:t xml:space="preserve">     </w:t>
      </w:r>
    </w:p>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2A2528"/>
    <w:p w:rsidR="002A2528" w:rsidRDefault="00CB71DE">
      <w:r>
        <w:rPr>
          <w:noProof/>
        </w:rPr>
        <w:lastRenderedPageBreak/>
        <w:drawing>
          <wp:anchor distT="0" distB="0" distL="114300" distR="114300" simplePos="0" relativeHeight="251682304" behindDoc="0" locked="0" layoutInCell="1" allowOverlap="1">
            <wp:simplePos x="0" y="0"/>
            <wp:positionH relativeFrom="column">
              <wp:posOffset>-291465</wp:posOffset>
            </wp:positionH>
            <wp:positionV relativeFrom="paragraph">
              <wp:posOffset>-342900</wp:posOffset>
            </wp:positionV>
            <wp:extent cx="1483995" cy="1506855"/>
            <wp:effectExtent l="25400" t="25400" r="33655" b="29845"/>
            <wp:wrapNone/>
            <wp:docPr id="51" name="图片 51"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1111"/>
                    <pic:cNvPicPr>
                      <a:picLocks noChangeAspect="1"/>
                    </pic:cNvPicPr>
                  </pic:nvPicPr>
                  <pic:blipFill>
                    <a:blip r:embed="rId7"/>
                    <a:stretch>
                      <a:fillRect/>
                    </a:stretch>
                  </pic:blipFill>
                  <pic:spPr>
                    <a:xfrm>
                      <a:off x="0" y="0"/>
                      <a:ext cx="1483995" cy="1506855"/>
                    </a:xfrm>
                    <a:prstGeom prst="ellipse">
                      <a:avLst/>
                    </a:prstGeom>
                    <a:ln w="25400">
                      <a:solidFill>
                        <a:schemeClr val="bg1"/>
                      </a:solidFill>
                    </a:ln>
                  </pic:spPr>
                </pic:pic>
              </a:graphicData>
            </a:graphic>
          </wp:anchor>
        </w:drawing>
      </w:r>
      <w:r>
        <w:rPr>
          <w:noProof/>
        </w:rPr>
        <mc:AlternateContent>
          <mc:Choice Requires="wps">
            <w:drawing>
              <wp:anchor distT="0" distB="0" distL="114300" distR="114300" simplePos="0" relativeHeight="251683328" behindDoc="0" locked="0" layoutInCell="1" allowOverlap="1">
                <wp:simplePos x="0" y="0"/>
                <wp:positionH relativeFrom="column">
                  <wp:posOffset>3188970</wp:posOffset>
                </wp:positionH>
                <wp:positionV relativeFrom="paragraph">
                  <wp:posOffset>-37465</wp:posOffset>
                </wp:positionV>
                <wp:extent cx="2051050" cy="1156970"/>
                <wp:effectExtent l="0" t="0" r="0" b="0"/>
                <wp:wrapNone/>
                <wp:docPr id="52" name="文本框 52"/>
                <wp:cNvGraphicFramePr/>
                <a:graphic xmlns:a="http://schemas.openxmlformats.org/drawingml/2006/main">
                  <a:graphicData uri="http://schemas.microsoft.com/office/word/2010/wordprocessingShape">
                    <wps:wsp>
                      <wps:cNvSpPr txBox="1"/>
                      <wps:spPr>
                        <a:xfrm>
                          <a:off x="3966210" y="636905"/>
                          <a:ext cx="2051050" cy="1156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A2528" w:rsidRDefault="00CB71DE">
                            <w:pPr>
                              <w:rPr>
                                <w:rFonts w:ascii="Adobe 仿宋 Std R" w:eastAsia="Adobe 仿宋 Std R" w:hAnsi="Adobe 仿宋 Std R" w:cs="Adobe 仿宋 Std R"/>
                                <w:b/>
                                <w:bCs/>
                                <w:sz w:val="72"/>
                                <w:szCs w:val="72"/>
                              </w:rPr>
                            </w:pPr>
                            <w:r>
                              <w:rPr>
                                <w:rFonts w:ascii="Adobe 仿宋 Std R" w:eastAsia="Adobe 仿宋 Std R" w:hAnsi="Adobe 仿宋 Std R" w:cs="Adobe 仿宋 Std R" w:hint="eastAsia"/>
                                <w:b/>
                                <w:bCs/>
                                <w:sz w:val="72"/>
                                <w:szCs w:val="72"/>
                              </w:rPr>
                              <w:t>自荐信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2" o:spid="_x0000_s1045" type="#_x0000_t202" style="position:absolute;left:0;text-align:left;margin-left:251.1pt;margin-top:-2.95pt;width:161.5pt;height:91.1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" filled="f" stroked="f" strokeweight=".5pt">
                <v:textbox>
                  <w:txbxContent>
                    <w:p w:rsidR="002A2528" w:rsidRDefault="00CB71DE">
                      <w:pPr>
                        <w:rPr>
                          <w:rFonts w:ascii="Adobe 仿宋 Std R" w:eastAsia="Adobe 仿宋 Std R" w:hAnsi="Adobe 仿宋 Std R" w:cs="Adobe 仿宋 Std R"/>
                          <w:b/>
                          <w:bCs/>
                          <w:sz w:val="72"/>
                          <w:szCs w:val="72"/>
                        </w:rPr>
                      </w:pPr>
                      <w:r>
                        <w:rPr>
                          <w:rFonts w:ascii="Adobe 仿宋 Std R" w:eastAsia="Adobe 仿宋 Std R" w:hAnsi="Adobe 仿宋 Std R" w:cs="Adobe 仿宋 Std R" w:hint="eastAsia"/>
                          <w:b/>
                          <w:bCs/>
                          <w:sz w:val="72"/>
                          <w:szCs w:val="72"/>
                        </w:rPr>
                        <w:t>自荐信</w:t>
                      </w:r>
                    </w:p>
                  </w:txbxContent>
                </v:textbox>
              </v:shape>
            </w:pict>
          </mc:Fallback>
        </mc:AlternateContent>
      </w:r>
      <w:r>
        <w:rPr>
          <w:rFonts w:hint="eastAsia"/>
          <w:noProof/>
        </w:rPr>
        <w:drawing>
          <wp:anchor distT="0" distB="0" distL="114300" distR="114300" simplePos="0" relativeHeight="251684352" behindDoc="0" locked="0" layoutInCell="1" allowOverlap="1">
            <wp:simplePos x="0" y="0"/>
            <wp:positionH relativeFrom="column">
              <wp:posOffset>-1194435</wp:posOffset>
            </wp:positionH>
            <wp:positionV relativeFrom="paragraph">
              <wp:posOffset>-990600</wp:posOffset>
            </wp:positionV>
            <wp:extent cx="7653020" cy="10759440"/>
            <wp:effectExtent l="0" t="0" r="5080" b="3810"/>
            <wp:wrapNone/>
            <wp:docPr id="50" name="图片 5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8"/>
                    <pic:cNvPicPr>
                      <a:picLocks noChangeAspect="1"/>
                    </pic:cNvPicPr>
                  </pic:nvPicPr>
                  <pic:blipFill>
                    <a:blip r:embed="rId8"/>
                    <a:stretch>
                      <a:fillRect/>
                    </a:stretch>
                  </pic:blipFill>
                  <pic:spPr>
                    <a:xfrm>
                      <a:off x="0" y="0"/>
                      <a:ext cx="7653020" cy="10759440"/>
                    </a:xfrm>
                    <a:prstGeom prst="rect">
                      <a:avLst/>
                    </a:prstGeom>
                  </pic:spPr>
                </pic:pic>
              </a:graphicData>
            </a:graphic>
          </wp:anchor>
        </w:drawing>
      </w:r>
      <w:r>
        <w:rPr>
          <w:noProof/>
        </w:rPr>
        <mc:AlternateContent>
          <mc:Choice Requires="wps">
            <w:drawing>
              <wp:anchor distT="0" distB="0" distL="114300" distR="114300" simplePos="0" relativeHeight="251685376" behindDoc="0" locked="0" layoutInCell="1" allowOverlap="1">
                <wp:simplePos x="0" y="0"/>
                <wp:positionH relativeFrom="column">
                  <wp:posOffset>-776605</wp:posOffset>
                </wp:positionH>
                <wp:positionV relativeFrom="paragraph">
                  <wp:posOffset>-650240</wp:posOffset>
                </wp:positionV>
                <wp:extent cx="6784340" cy="10027920"/>
                <wp:effectExtent l="0" t="0" r="16510" b="11430"/>
                <wp:wrapNone/>
                <wp:docPr id="49" name="矩形 49"/>
                <wp:cNvGraphicFramePr/>
                <a:graphic xmlns:a="http://schemas.openxmlformats.org/drawingml/2006/main">
                  <a:graphicData uri="http://schemas.microsoft.com/office/word/2010/wordprocessingShape">
                    <wps:wsp>
                      <wps:cNvSpPr/>
                      <wps:spPr>
                        <a:xfrm>
                          <a:off x="0" y="0"/>
                          <a:ext cx="6784340" cy="10027920"/>
                        </a:xfrm>
                        <a:prstGeom prst="rect">
                          <a:avLst/>
                        </a:prstGeom>
                        <a:solidFill>
                          <a:schemeClr val="bg1">
                            <a:lumMod val="95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4D7CA77" id="矩形 49" o:spid="_x0000_s1026" style="position:absolute;left:0;text-align:left;margin-left:-61.15pt;margin-top:-51.2pt;width:534.2pt;height:789.6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" fillcolor="#f2f2f2 [3052]" stroked="f" strokeweight="1pt">
                <v:fill opacity="32896f"/>
              </v:rect>
            </w:pict>
          </mc:Fallback>
        </mc:AlternateContent>
      </w:r>
    </w:p>
    <w:p w:rsidR="002A2528" w:rsidRDefault="00CB71DE">
      <w:r>
        <w:rPr>
          <w:noProof/>
        </w:rPr>
        <mc:AlternateContent>
          <mc:Choice Requires="wps">
            <w:drawing>
              <wp:anchor distT="0" distB="0" distL="114300" distR="114300" simplePos="0" relativeHeight="251686400" behindDoc="0" locked="0" layoutInCell="1" allowOverlap="1">
                <wp:simplePos x="0" y="0"/>
                <wp:positionH relativeFrom="column">
                  <wp:posOffset>-455295</wp:posOffset>
                </wp:positionH>
                <wp:positionV relativeFrom="paragraph">
                  <wp:posOffset>628015</wp:posOffset>
                </wp:positionV>
                <wp:extent cx="6209030" cy="8326755"/>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6209030" cy="83267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A2528" w:rsidRDefault="00CB71DE">
                            <w:pPr>
                              <w:rPr>
                                <w:rFonts w:ascii="微软雅黑" w:eastAsia="微软雅黑" w:hAnsi="微软雅黑" w:cs="微软雅黑"/>
                                <w:color w:val="F2F2F2" w:themeColor="background1" w:themeShade="F2"/>
                                <w:sz w:val="24"/>
                              </w:rPr>
                            </w:pPr>
                            <w:r>
                              <w:rPr>
                                <w:rFonts w:ascii="微软雅黑" w:eastAsia="微软雅黑" w:hAnsi="微软雅黑" w:cs="微软雅黑" w:hint="eastAsia"/>
                                <w:sz w:val="24"/>
                              </w:rPr>
                              <w:t xml:space="preserve"> </w:t>
                            </w:r>
                            <w:r>
                              <w:rPr>
                                <w:rFonts w:ascii="微软雅黑" w:eastAsia="微软雅黑" w:hAnsi="微软雅黑" w:cs="微软雅黑" w:hint="eastAsia"/>
                                <w:sz w:val="24"/>
                              </w:rPr>
                              <w:t xml:space="preserve">    </w:t>
                            </w:r>
                            <w:r>
                              <w:rPr>
                                <w:rFonts w:ascii="微软雅黑" w:eastAsia="微软雅黑" w:hAnsi="微软雅黑" w:cs="微软雅黑" w:hint="eastAsia"/>
                                <w:color w:val="FFFFFF" w:themeColor="background1"/>
                                <w:sz w:val="24"/>
                              </w:rPr>
                              <w:t xml:space="preserve"> </w:t>
                            </w:r>
                            <w:r>
                              <w:rPr>
                                <w:rFonts w:ascii="微软雅黑" w:eastAsia="微软雅黑" w:hAnsi="微软雅黑" w:cs="微软雅黑" w:hint="eastAsia"/>
                                <w:color w:val="595959" w:themeColor="text1" w:themeTint="A6"/>
                                <w:sz w:val="24"/>
                              </w:rPr>
                              <w:t xml:space="preserve">     </w:t>
                            </w:r>
                            <w:r>
                              <w:rPr>
                                <w:rFonts w:ascii="微软雅黑" w:eastAsia="微软雅黑" w:hAnsi="微软雅黑" w:cs="微软雅黑" w:hint="eastAsia"/>
                                <w:color w:val="F2F2F2" w:themeColor="background1" w:themeShade="F2"/>
                                <w:sz w:val="24"/>
                              </w:rPr>
                              <w:t xml:space="preserve">                      </w:t>
                            </w:r>
                          </w:p>
                          <w:p w:rsidR="002A2528" w:rsidRDefault="00CB71DE">
                            <w:pPr>
                              <w:spacing w:line="540" w:lineRule="exact"/>
                              <w:ind w:firstLineChars="200" w:firstLine="48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尊敬的公司领导：</w:t>
                            </w:r>
                          </w:p>
                          <w:p w:rsidR="002A2528" w:rsidRDefault="00CB71DE">
                            <w:pPr>
                              <w:spacing w:line="540" w:lineRule="exact"/>
                              <w:ind w:firstLineChars="427" w:firstLine="1025"/>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您好</w:t>
                            </w:r>
                            <w:r>
                              <w:rPr>
                                <w:rFonts w:ascii="微软雅黑" w:eastAsia="微软雅黑" w:hAnsi="微软雅黑" w:cs="微软雅黑" w:hint="eastAsia"/>
                                <w:color w:val="000000" w:themeColor="text1"/>
                                <w:sz w:val="24"/>
                              </w:rPr>
                              <w:t>!</w:t>
                            </w:r>
                          </w:p>
                          <w:p w:rsidR="002A2528" w:rsidRDefault="00CB71DE">
                            <w:pPr>
                              <w:spacing w:line="540" w:lineRule="exact"/>
                              <w:ind w:firstLineChars="427" w:firstLine="1025"/>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首先，真诚地感谢你从百忙之中抽出时间来看我的自荐材料。</w:t>
                            </w:r>
                          </w:p>
                          <w:p w:rsidR="002A2528" w:rsidRDefault="00CB71DE">
                            <w:pPr>
                              <w:spacing w:line="540" w:lineRule="exact"/>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 xml:space="preserve">　</w:t>
                            </w:r>
                            <w:r>
                              <w:rPr>
                                <w:rFonts w:ascii="微软雅黑" w:eastAsia="微软雅黑" w:hAnsi="微软雅黑" w:cs="微软雅黑" w:hint="eastAsia"/>
                                <w:color w:val="000000" w:themeColor="text1"/>
                                <w:sz w:val="24"/>
                              </w:rPr>
                              <w:t xml:space="preserve">      </w:t>
                            </w:r>
                            <w:r>
                              <w:rPr>
                                <w:rFonts w:ascii="微软雅黑" w:eastAsia="微软雅黑" w:hAnsi="微软雅黑" w:cs="微软雅黑" w:hint="eastAsia"/>
                                <w:color w:val="000000" w:themeColor="text1"/>
                                <w:sz w:val="24"/>
                              </w:rPr>
                              <w:t>大学四年里，凭着自己刻苦的努力和勤奋以及学校提供的各种有利条件，本人在专业知识和实际操作技能方面都取得了一定的成绩。当然光靠这些学习是远远不够的，在校期间我不断的充实自己，曾任两年班级生活委员、三年班级团支书、任两年校</w:t>
                            </w:r>
                            <w:proofErr w:type="gramStart"/>
                            <w:r>
                              <w:rPr>
                                <w:rFonts w:ascii="微软雅黑" w:eastAsia="微软雅黑" w:hAnsi="微软雅黑" w:cs="微软雅黑" w:hint="eastAsia"/>
                                <w:color w:val="000000" w:themeColor="text1"/>
                                <w:sz w:val="24"/>
                              </w:rPr>
                              <w:t>学习部</w:t>
                            </w:r>
                            <w:proofErr w:type="gramEnd"/>
                            <w:r>
                              <w:rPr>
                                <w:rFonts w:ascii="微软雅黑" w:eastAsia="微软雅黑" w:hAnsi="微软雅黑" w:cs="微软雅黑" w:hint="eastAsia"/>
                                <w:color w:val="000000" w:themeColor="text1"/>
                                <w:sz w:val="24"/>
                              </w:rPr>
                              <w:t>部长，并多次被评为班级、校级及省级优秀学生干部，这期间积极参加各种团体活动，有一定的工作能力和组织能力。并且从小我就培养了吃苦耐劳的精神和坚强品质，多年在外的求学生涯更是磨练了我独立分析、解决</w:t>
                            </w:r>
                            <w:r>
                              <w:rPr>
                                <w:rFonts w:ascii="微软雅黑" w:eastAsia="微软雅黑" w:hAnsi="微软雅黑" w:cs="微软雅黑" w:hint="eastAsia"/>
                                <w:color w:val="000000" w:themeColor="text1"/>
                                <w:sz w:val="24"/>
                              </w:rPr>
                              <w:t>问题的能力。在校我乐于助人，团结同学，尊敬师长，人际关系好。并且还积极的向党组织靠拢。</w:t>
                            </w:r>
                          </w:p>
                          <w:p w:rsidR="002A2528" w:rsidRDefault="00CB71DE">
                            <w:pPr>
                              <w:spacing w:line="540" w:lineRule="exact"/>
                              <w:ind w:firstLineChars="400" w:firstLine="96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明天又是一个新的里程，面对新生活的挑战，我信心十足，相信我所具备的专业技能、积累的知识，加上所掌握的人际关系心得，会帮我掀开生活中的新一页，假如我能有幸成为贵公司的一员，我相信我有能力胜任贵公司安排的工作，并愿与公司同甘共苦，并将以敬业乐业，深入实际，刻苦耐劳，开拓创新的精神投入到这份工作当中去，为公司创造更好的效益献上自己的一份力量。希望领导相信我的真诚与能力，我也将会好好把握这次利于我本人发挥和发展的机会。我真诚的期</w:t>
                            </w:r>
                            <w:r>
                              <w:rPr>
                                <w:rFonts w:ascii="微软雅黑" w:eastAsia="微软雅黑" w:hAnsi="微软雅黑" w:cs="微软雅黑" w:hint="eastAsia"/>
                                <w:color w:val="000000" w:themeColor="text1"/>
                                <w:sz w:val="24"/>
                              </w:rPr>
                              <w:t>盼您的佳音！</w:t>
                            </w:r>
                          </w:p>
                          <w:p w:rsidR="002A2528" w:rsidRDefault="00CB71DE">
                            <w:pPr>
                              <w:spacing w:line="540" w:lineRule="exact"/>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 xml:space="preserve">　　</w:t>
                            </w:r>
                            <w:r>
                              <w:rPr>
                                <w:rFonts w:ascii="微软雅黑" w:eastAsia="微软雅黑" w:hAnsi="微软雅黑" w:cs="微软雅黑" w:hint="eastAsia"/>
                                <w:color w:val="000000" w:themeColor="text1"/>
                                <w:sz w:val="24"/>
                              </w:rPr>
                              <w:t xml:space="preserve">    </w:t>
                            </w:r>
                            <w:r>
                              <w:rPr>
                                <w:rFonts w:ascii="微软雅黑" w:eastAsia="微软雅黑" w:hAnsi="微软雅黑" w:cs="微软雅黑" w:hint="eastAsia"/>
                                <w:color w:val="000000" w:themeColor="text1"/>
                                <w:sz w:val="24"/>
                              </w:rPr>
                              <w:t>随信附个人简历表，并感谢您在百忙之中所给与我的关注，愿贵公司事业蒸蒸日上，屡创佳绩，祝您的事业百尺竿头，更进一步</w:t>
                            </w:r>
                            <w:r>
                              <w:rPr>
                                <w:rFonts w:ascii="微软雅黑" w:eastAsia="微软雅黑" w:hAnsi="微软雅黑" w:cs="微软雅黑" w:hint="eastAsia"/>
                                <w:color w:val="000000" w:themeColor="text1"/>
                                <w:sz w:val="24"/>
                              </w:rPr>
                              <w:t>!</w:t>
                            </w:r>
                          </w:p>
                          <w:p w:rsidR="002A2528" w:rsidRDefault="00CB71DE">
                            <w:pPr>
                              <w:spacing w:line="540" w:lineRule="exact"/>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 xml:space="preserve">　　</w:t>
                            </w:r>
                            <w:r>
                              <w:rPr>
                                <w:rFonts w:ascii="微软雅黑" w:eastAsia="微软雅黑" w:hAnsi="微软雅黑" w:cs="微软雅黑" w:hint="eastAsia"/>
                                <w:color w:val="000000" w:themeColor="text1"/>
                                <w:sz w:val="24"/>
                              </w:rPr>
                              <w:t xml:space="preserve">  </w:t>
                            </w:r>
                            <w:r>
                              <w:rPr>
                                <w:rFonts w:ascii="微软雅黑" w:eastAsia="微软雅黑" w:hAnsi="微软雅黑" w:cs="微软雅黑" w:hint="eastAsia"/>
                                <w:color w:val="000000" w:themeColor="text1"/>
                                <w:sz w:val="24"/>
                              </w:rPr>
                              <w:t>此致</w:t>
                            </w:r>
                          </w:p>
                          <w:p w:rsidR="002A2528" w:rsidRDefault="00CB71DE">
                            <w:pPr>
                              <w:spacing w:line="540" w:lineRule="exact"/>
                              <w:ind w:firstLineChars="400" w:firstLine="96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敬礼</w:t>
                            </w:r>
                            <w:r>
                              <w:rPr>
                                <w:rFonts w:ascii="微软雅黑" w:eastAsia="微软雅黑" w:hAnsi="微软雅黑" w:cs="微软雅黑" w:hint="eastAsia"/>
                                <w:color w:val="000000" w:themeColor="text1"/>
                                <w:sz w:val="24"/>
                              </w:rPr>
                              <w:t>!</w:t>
                            </w:r>
                          </w:p>
                          <w:p w:rsidR="002A2528" w:rsidRDefault="00CB71DE">
                            <w:pPr>
                              <w:ind w:firstLineChars="2700" w:firstLine="648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自荐人：x</w:t>
                            </w:r>
                            <w:r>
                              <w:rPr>
                                <w:rFonts w:ascii="微软雅黑" w:eastAsia="微软雅黑" w:hAnsi="微软雅黑" w:cs="微软雅黑"/>
                                <w:color w:val="000000" w:themeColor="text1"/>
                                <w:sz w:val="24"/>
                              </w:rPr>
                              <w:t>xxx</w:t>
                            </w:r>
                            <w:bookmarkStart w:id="0" w:name="_GoBack"/>
                            <w:bookmarkEnd w:id="0"/>
                          </w:p>
                          <w:p w:rsidR="002A2528" w:rsidRDefault="00CB71DE">
                            <w:pPr>
                              <w:ind w:firstLineChars="2700" w:firstLine="648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201</w:t>
                            </w:r>
                            <w:r>
                              <w:rPr>
                                <w:rFonts w:ascii="微软雅黑" w:eastAsia="微软雅黑" w:hAnsi="微软雅黑" w:cs="微软雅黑" w:hint="eastAsia"/>
                                <w:color w:val="000000" w:themeColor="text1"/>
                                <w:sz w:val="24"/>
                              </w:rPr>
                              <w:t>8</w:t>
                            </w:r>
                            <w:r>
                              <w:rPr>
                                <w:rFonts w:ascii="微软雅黑" w:eastAsia="微软雅黑" w:hAnsi="微软雅黑" w:cs="微软雅黑" w:hint="eastAsia"/>
                                <w:color w:val="000000" w:themeColor="text1"/>
                                <w:sz w:val="24"/>
                              </w:rPr>
                              <w:t>年</w:t>
                            </w:r>
                            <w:r>
                              <w:rPr>
                                <w:rFonts w:ascii="微软雅黑" w:eastAsia="微软雅黑" w:hAnsi="微软雅黑" w:cs="微软雅黑" w:hint="eastAsia"/>
                                <w:color w:val="000000" w:themeColor="text1"/>
                                <w:sz w:val="24"/>
                              </w:rPr>
                              <w:t>3</w:t>
                            </w:r>
                            <w:r>
                              <w:rPr>
                                <w:rFonts w:ascii="微软雅黑" w:eastAsia="微软雅黑" w:hAnsi="微软雅黑" w:cs="微软雅黑" w:hint="eastAsia"/>
                                <w:color w:val="000000" w:themeColor="text1"/>
                                <w:sz w:val="24"/>
                              </w:rPr>
                              <w:t>月</w:t>
                            </w:r>
                            <w:r>
                              <w:rPr>
                                <w:rFonts w:ascii="微软雅黑" w:eastAsia="微软雅黑" w:hAnsi="微软雅黑" w:cs="微软雅黑" w:hint="eastAsia"/>
                                <w:color w:val="000000" w:themeColor="text1"/>
                                <w:sz w:val="24"/>
                              </w:rPr>
                              <w:t>1</w:t>
                            </w:r>
                            <w:r>
                              <w:rPr>
                                <w:rFonts w:ascii="微软雅黑" w:eastAsia="微软雅黑" w:hAnsi="微软雅黑" w:cs="微软雅黑" w:hint="eastAsia"/>
                                <w:color w:val="000000" w:themeColor="text1"/>
                                <w:sz w:val="24"/>
                              </w:rPr>
                              <w:t>9</w:t>
                            </w:r>
                            <w:r>
                              <w:rPr>
                                <w:rFonts w:ascii="微软雅黑" w:eastAsia="微软雅黑" w:hAnsi="微软雅黑" w:cs="微软雅黑" w:hint="eastAsia"/>
                                <w:color w:val="000000" w:themeColor="text1"/>
                                <w:sz w:val="24"/>
                              </w:rPr>
                              <w:t>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1" o:spid="_x0000_s1046" type="#_x0000_t202" style="position:absolute;left:0;text-align:left;margin-left:-35.85pt;margin-top:49.45pt;width:488.9pt;height:655.6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" filled="f" stroked="f" strokeweight=".5pt">
                <v:textbox>
                  <w:txbxContent>
                    <w:p w:rsidR="002A2528" w:rsidRDefault="00CB71DE">
                      <w:pPr>
                        <w:rPr>
                          <w:rFonts w:ascii="微软雅黑" w:eastAsia="微软雅黑" w:hAnsi="微软雅黑" w:cs="微软雅黑"/>
                          <w:color w:val="F2F2F2" w:themeColor="background1" w:themeShade="F2"/>
                          <w:sz w:val="24"/>
                        </w:rPr>
                      </w:pPr>
                      <w:r>
                        <w:rPr>
                          <w:rFonts w:ascii="微软雅黑" w:eastAsia="微软雅黑" w:hAnsi="微软雅黑" w:cs="微软雅黑" w:hint="eastAsia"/>
                          <w:sz w:val="24"/>
                        </w:rPr>
                        <w:t xml:space="preserve"> </w:t>
                      </w:r>
                      <w:r>
                        <w:rPr>
                          <w:rFonts w:ascii="微软雅黑" w:eastAsia="微软雅黑" w:hAnsi="微软雅黑" w:cs="微软雅黑" w:hint="eastAsia"/>
                          <w:sz w:val="24"/>
                        </w:rPr>
                        <w:t xml:space="preserve">    </w:t>
                      </w:r>
                      <w:r>
                        <w:rPr>
                          <w:rFonts w:ascii="微软雅黑" w:eastAsia="微软雅黑" w:hAnsi="微软雅黑" w:cs="微软雅黑" w:hint="eastAsia"/>
                          <w:color w:val="FFFFFF" w:themeColor="background1"/>
                          <w:sz w:val="24"/>
                        </w:rPr>
                        <w:t xml:space="preserve"> </w:t>
                      </w:r>
                      <w:r>
                        <w:rPr>
                          <w:rFonts w:ascii="微软雅黑" w:eastAsia="微软雅黑" w:hAnsi="微软雅黑" w:cs="微软雅黑" w:hint="eastAsia"/>
                          <w:color w:val="595959" w:themeColor="text1" w:themeTint="A6"/>
                          <w:sz w:val="24"/>
                        </w:rPr>
                        <w:t xml:space="preserve">     </w:t>
                      </w:r>
                      <w:r>
                        <w:rPr>
                          <w:rFonts w:ascii="微软雅黑" w:eastAsia="微软雅黑" w:hAnsi="微软雅黑" w:cs="微软雅黑" w:hint="eastAsia"/>
                          <w:color w:val="F2F2F2" w:themeColor="background1" w:themeShade="F2"/>
                          <w:sz w:val="24"/>
                        </w:rPr>
                        <w:t xml:space="preserve">                      </w:t>
                      </w:r>
                    </w:p>
                    <w:p w:rsidR="002A2528" w:rsidRDefault="00CB71DE">
                      <w:pPr>
                        <w:spacing w:line="540" w:lineRule="exact"/>
                        <w:ind w:firstLineChars="200" w:firstLine="48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尊敬的公司领导：</w:t>
                      </w:r>
                    </w:p>
                    <w:p w:rsidR="002A2528" w:rsidRDefault="00CB71DE">
                      <w:pPr>
                        <w:spacing w:line="540" w:lineRule="exact"/>
                        <w:ind w:firstLineChars="427" w:firstLine="1025"/>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您好</w:t>
                      </w:r>
                      <w:r>
                        <w:rPr>
                          <w:rFonts w:ascii="微软雅黑" w:eastAsia="微软雅黑" w:hAnsi="微软雅黑" w:cs="微软雅黑" w:hint="eastAsia"/>
                          <w:color w:val="000000" w:themeColor="text1"/>
                          <w:sz w:val="24"/>
                        </w:rPr>
                        <w:t>!</w:t>
                      </w:r>
                    </w:p>
                    <w:p w:rsidR="002A2528" w:rsidRDefault="00CB71DE">
                      <w:pPr>
                        <w:spacing w:line="540" w:lineRule="exact"/>
                        <w:ind w:firstLineChars="427" w:firstLine="1025"/>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首先，真诚地感谢你从百忙之中抽出时间来看我的自荐材料。</w:t>
                      </w:r>
                    </w:p>
                    <w:p w:rsidR="002A2528" w:rsidRDefault="00CB71DE">
                      <w:pPr>
                        <w:spacing w:line="540" w:lineRule="exact"/>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 xml:space="preserve">　</w:t>
                      </w:r>
                      <w:r>
                        <w:rPr>
                          <w:rFonts w:ascii="微软雅黑" w:eastAsia="微软雅黑" w:hAnsi="微软雅黑" w:cs="微软雅黑" w:hint="eastAsia"/>
                          <w:color w:val="000000" w:themeColor="text1"/>
                          <w:sz w:val="24"/>
                        </w:rPr>
                        <w:t xml:space="preserve">      </w:t>
                      </w:r>
                      <w:r>
                        <w:rPr>
                          <w:rFonts w:ascii="微软雅黑" w:eastAsia="微软雅黑" w:hAnsi="微软雅黑" w:cs="微软雅黑" w:hint="eastAsia"/>
                          <w:color w:val="000000" w:themeColor="text1"/>
                          <w:sz w:val="24"/>
                        </w:rPr>
                        <w:t>大学四年里，凭着自己刻苦的努力和勤奋以及学校提供的各种有利条件，本人在专业知识和实际操作技能方面都取得了一定的成绩。当然光靠这些学习是远远不够的，在校期间我不断的充实自己，曾任两年班级生活委员、三年班级团支书、任两年校</w:t>
                      </w:r>
                      <w:proofErr w:type="gramStart"/>
                      <w:r>
                        <w:rPr>
                          <w:rFonts w:ascii="微软雅黑" w:eastAsia="微软雅黑" w:hAnsi="微软雅黑" w:cs="微软雅黑" w:hint="eastAsia"/>
                          <w:color w:val="000000" w:themeColor="text1"/>
                          <w:sz w:val="24"/>
                        </w:rPr>
                        <w:t>学习部</w:t>
                      </w:r>
                      <w:proofErr w:type="gramEnd"/>
                      <w:r>
                        <w:rPr>
                          <w:rFonts w:ascii="微软雅黑" w:eastAsia="微软雅黑" w:hAnsi="微软雅黑" w:cs="微软雅黑" w:hint="eastAsia"/>
                          <w:color w:val="000000" w:themeColor="text1"/>
                          <w:sz w:val="24"/>
                        </w:rPr>
                        <w:t>部长，并多次被评为班级、校级及省级优秀学生干部，这期间积极参加各种团体活动，有一定的工作能力和组织能力。并且从小我就培养了吃苦耐劳的精神和坚强品质，多年在外的求学生涯更是磨练了我独立分析、解决</w:t>
                      </w:r>
                      <w:r>
                        <w:rPr>
                          <w:rFonts w:ascii="微软雅黑" w:eastAsia="微软雅黑" w:hAnsi="微软雅黑" w:cs="微软雅黑" w:hint="eastAsia"/>
                          <w:color w:val="000000" w:themeColor="text1"/>
                          <w:sz w:val="24"/>
                        </w:rPr>
                        <w:t>问题的能力。在校我乐于助人，团结同学，尊敬师长，人际关系好。并且还积极的向党组织靠拢。</w:t>
                      </w:r>
                    </w:p>
                    <w:p w:rsidR="002A2528" w:rsidRDefault="00CB71DE">
                      <w:pPr>
                        <w:spacing w:line="540" w:lineRule="exact"/>
                        <w:ind w:firstLineChars="400" w:firstLine="96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明天又是一个新的里程，面对新生活的挑战，我信心十足，相信我所具备的专业技能、积累的知识，加上所掌握的人际关系心得，会帮我掀开生活中的新一页，假如我能有幸成为贵公司的一员，我相信我有能力胜任贵公司安排的工作，并愿与公司同甘共苦，并将以敬业乐业，深入实际，刻苦耐劳，开拓创新的精神投入到这份工作当中去，为公司创造更好的效益献上自己的一份力量。希望领导相信我的真诚与能力，我也将会好好把握这次利于我本人发挥和发展的机会。我真诚的期</w:t>
                      </w:r>
                      <w:r>
                        <w:rPr>
                          <w:rFonts w:ascii="微软雅黑" w:eastAsia="微软雅黑" w:hAnsi="微软雅黑" w:cs="微软雅黑" w:hint="eastAsia"/>
                          <w:color w:val="000000" w:themeColor="text1"/>
                          <w:sz w:val="24"/>
                        </w:rPr>
                        <w:t>盼您的佳音！</w:t>
                      </w:r>
                    </w:p>
                    <w:p w:rsidR="002A2528" w:rsidRDefault="00CB71DE">
                      <w:pPr>
                        <w:spacing w:line="540" w:lineRule="exact"/>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 xml:space="preserve">　　</w:t>
                      </w:r>
                      <w:r>
                        <w:rPr>
                          <w:rFonts w:ascii="微软雅黑" w:eastAsia="微软雅黑" w:hAnsi="微软雅黑" w:cs="微软雅黑" w:hint="eastAsia"/>
                          <w:color w:val="000000" w:themeColor="text1"/>
                          <w:sz w:val="24"/>
                        </w:rPr>
                        <w:t xml:space="preserve">    </w:t>
                      </w:r>
                      <w:r>
                        <w:rPr>
                          <w:rFonts w:ascii="微软雅黑" w:eastAsia="微软雅黑" w:hAnsi="微软雅黑" w:cs="微软雅黑" w:hint="eastAsia"/>
                          <w:color w:val="000000" w:themeColor="text1"/>
                          <w:sz w:val="24"/>
                        </w:rPr>
                        <w:t>随信附个人简历表，并感谢您在百忙之中所给与我的关注，愿贵公司事业蒸蒸日上，屡创佳绩，祝您的事业百尺竿头，更进一步</w:t>
                      </w:r>
                      <w:r>
                        <w:rPr>
                          <w:rFonts w:ascii="微软雅黑" w:eastAsia="微软雅黑" w:hAnsi="微软雅黑" w:cs="微软雅黑" w:hint="eastAsia"/>
                          <w:color w:val="000000" w:themeColor="text1"/>
                          <w:sz w:val="24"/>
                        </w:rPr>
                        <w:t>!</w:t>
                      </w:r>
                    </w:p>
                    <w:p w:rsidR="002A2528" w:rsidRDefault="00CB71DE">
                      <w:pPr>
                        <w:spacing w:line="540" w:lineRule="exact"/>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 xml:space="preserve">　　</w:t>
                      </w:r>
                      <w:r>
                        <w:rPr>
                          <w:rFonts w:ascii="微软雅黑" w:eastAsia="微软雅黑" w:hAnsi="微软雅黑" w:cs="微软雅黑" w:hint="eastAsia"/>
                          <w:color w:val="000000" w:themeColor="text1"/>
                          <w:sz w:val="24"/>
                        </w:rPr>
                        <w:t xml:space="preserve">  </w:t>
                      </w:r>
                      <w:r>
                        <w:rPr>
                          <w:rFonts w:ascii="微软雅黑" w:eastAsia="微软雅黑" w:hAnsi="微软雅黑" w:cs="微软雅黑" w:hint="eastAsia"/>
                          <w:color w:val="000000" w:themeColor="text1"/>
                          <w:sz w:val="24"/>
                        </w:rPr>
                        <w:t>此致</w:t>
                      </w:r>
                    </w:p>
                    <w:p w:rsidR="002A2528" w:rsidRDefault="00CB71DE">
                      <w:pPr>
                        <w:spacing w:line="540" w:lineRule="exact"/>
                        <w:ind w:firstLineChars="400" w:firstLine="96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敬礼</w:t>
                      </w:r>
                      <w:r>
                        <w:rPr>
                          <w:rFonts w:ascii="微软雅黑" w:eastAsia="微软雅黑" w:hAnsi="微软雅黑" w:cs="微软雅黑" w:hint="eastAsia"/>
                          <w:color w:val="000000" w:themeColor="text1"/>
                          <w:sz w:val="24"/>
                        </w:rPr>
                        <w:t>!</w:t>
                      </w:r>
                    </w:p>
                    <w:p w:rsidR="002A2528" w:rsidRDefault="00CB71DE">
                      <w:pPr>
                        <w:ind w:firstLineChars="2700" w:firstLine="648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自荐人：x</w:t>
                      </w:r>
                      <w:r>
                        <w:rPr>
                          <w:rFonts w:ascii="微软雅黑" w:eastAsia="微软雅黑" w:hAnsi="微软雅黑" w:cs="微软雅黑"/>
                          <w:color w:val="000000" w:themeColor="text1"/>
                          <w:sz w:val="24"/>
                        </w:rPr>
                        <w:t>xxx</w:t>
                      </w:r>
                      <w:bookmarkStart w:id="1" w:name="_GoBack"/>
                      <w:bookmarkEnd w:id="1"/>
                    </w:p>
                    <w:p w:rsidR="002A2528" w:rsidRDefault="00CB71DE">
                      <w:pPr>
                        <w:ind w:firstLineChars="2700" w:firstLine="648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201</w:t>
                      </w:r>
                      <w:r>
                        <w:rPr>
                          <w:rFonts w:ascii="微软雅黑" w:eastAsia="微软雅黑" w:hAnsi="微软雅黑" w:cs="微软雅黑" w:hint="eastAsia"/>
                          <w:color w:val="000000" w:themeColor="text1"/>
                          <w:sz w:val="24"/>
                        </w:rPr>
                        <w:t>8</w:t>
                      </w:r>
                      <w:r>
                        <w:rPr>
                          <w:rFonts w:ascii="微软雅黑" w:eastAsia="微软雅黑" w:hAnsi="微软雅黑" w:cs="微软雅黑" w:hint="eastAsia"/>
                          <w:color w:val="000000" w:themeColor="text1"/>
                          <w:sz w:val="24"/>
                        </w:rPr>
                        <w:t>年</w:t>
                      </w:r>
                      <w:r>
                        <w:rPr>
                          <w:rFonts w:ascii="微软雅黑" w:eastAsia="微软雅黑" w:hAnsi="微软雅黑" w:cs="微软雅黑" w:hint="eastAsia"/>
                          <w:color w:val="000000" w:themeColor="text1"/>
                          <w:sz w:val="24"/>
                        </w:rPr>
                        <w:t>3</w:t>
                      </w:r>
                      <w:r>
                        <w:rPr>
                          <w:rFonts w:ascii="微软雅黑" w:eastAsia="微软雅黑" w:hAnsi="微软雅黑" w:cs="微软雅黑" w:hint="eastAsia"/>
                          <w:color w:val="000000" w:themeColor="text1"/>
                          <w:sz w:val="24"/>
                        </w:rPr>
                        <w:t>月</w:t>
                      </w:r>
                      <w:r>
                        <w:rPr>
                          <w:rFonts w:ascii="微软雅黑" w:eastAsia="微软雅黑" w:hAnsi="微软雅黑" w:cs="微软雅黑" w:hint="eastAsia"/>
                          <w:color w:val="000000" w:themeColor="text1"/>
                          <w:sz w:val="24"/>
                        </w:rPr>
                        <w:t>1</w:t>
                      </w:r>
                      <w:r>
                        <w:rPr>
                          <w:rFonts w:ascii="微软雅黑" w:eastAsia="微软雅黑" w:hAnsi="微软雅黑" w:cs="微软雅黑" w:hint="eastAsia"/>
                          <w:color w:val="000000" w:themeColor="text1"/>
                          <w:sz w:val="24"/>
                        </w:rPr>
                        <w:t>9</w:t>
                      </w:r>
                      <w:r>
                        <w:rPr>
                          <w:rFonts w:ascii="微软雅黑" w:eastAsia="微软雅黑" w:hAnsi="微软雅黑" w:cs="微软雅黑" w:hint="eastAsia"/>
                          <w:color w:val="000000" w:themeColor="text1"/>
                          <w:sz w:val="24"/>
                        </w:rPr>
                        <w:t>日</w:t>
                      </w:r>
                    </w:p>
                  </w:txbxContent>
                </v:textbox>
              </v:shape>
            </w:pict>
          </mc:Fallback>
        </mc:AlternateContent>
      </w:r>
    </w:p>
    <w:sectPr w:rsidR="002A252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Adobe 仿宋 Std R">
    <w:altName w:val="仿宋"/>
    <w:charset w:val="86"/>
    <w:family w:val="auto"/>
    <w:pitch w:val="default"/>
    <w:sig w:usb0="00000000" w:usb1="00000000" w:usb2="00000016" w:usb3="00000000" w:csb0="00060007"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embedSystemFonts/>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6FA74DD"/>
    <w:rsid w:val="002A2528"/>
    <w:rsid w:val="00CB71DE"/>
    <w:rsid w:val="088757D3"/>
    <w:rsid w:val="0F287BE7"/>
    <w:rsid w:val="12C5046B"/>
    <w:rsid w:val="158B184D"/>
    <w:rsid w:val="282E0D32"/>
    <w:rsid w:val="3F2119CF"/>
    <w:rsid w:val="46FA74DD"/>
    <w:rsid w:val="4D4E7BD6"/>
    <w:rsid w:val="4EDD28CD"/>
    <w:rsid w:val="55EF4D5D"/>
    <w:rsid w:val="76751F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E741DED"/>
  <w15:docId w15:val="{7D0AA598-A8FC-446A-AE27-248C4F8AD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aihang\AppData\Roaming\kingsoft\office6\templates\download\&#40664;&#35748;\&#31616;&#21382;&#22871;&#35013;-&#38144;&#21806;&#20154;&#21592;&#31616;&#21382;&#22871;&#35013;.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简历套装-销售人员简历套装.docx</Template>
  <TotalTime>1</TotalTime>
  <Pages>3</Pages>
  <Words>23</Words>
  <Characters>133</Characters>
  <Application>Microsoft Office Word</Application>
  <DocSecurity>0</DocSecurity>
  <Lines>1</Lines>
  <Paragraphs>1</Paragraphs>
  <ScaleCrop>false</ScaleCrop>
  <Company/>
  <LinksUpToDate>false</LinksUpToDate>
  <CharactersWithSpaces>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稻壳儿</dc:creator>
  <cp:lastModifiedBy>Administrator</cp:lastModifiedBy>
  <cp:revision>2</cp:revision>
  <dcterms:created xsi:type="dcterms:W3CDTF">2018-03-23T07:28:00Z</dcterms:created>
  <dcterms:modified xsi:type="dcterms:W3CDTF">2018-10-23T02:45:00Z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