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BF9" w:rsidRDefault="00922471">
      <w:pPr>
        <w:rPr>
          <w:sz w:val="20"/>
          <w:szCs w:val="21"/>
        </w:rPr>
        <w:sectPr w:rsidR="00FF2BF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6457315</wp:posOffset>
                </wp:positionV>
                <wp:extent cx="2496820" cy="1628140"/>
                <wp:effectExtent l="0" t="0" r="0" b="1079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993" cy="1628346"/>
                          <a:chOff x="8967" y="10770"/>
                          <a:chExt cx="5409" cy="3276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9158" y="10770"/>
                            <a:ext cx="5218" cy="3276"/>
                            <a:chOff x="10926" y="11079"/>
                            <a:chExt cx="5218" cy="3276"/>
                          </a:xfrm>
                        </wpg:grpSpPr>
                        <wps:wsp>
                          <wps:cNvPr id="23" name="方形小人2 1235"/>
                          <wps:cNvSpPr/>
                          <wps:spPr>
                            <a:xfrm>
                              <a:off x="10927" y="11320"/>
                              <a:ext cx="285" cy="2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0415" h="1755576">
                                  <a:moveTo>
                                    <a:pt x="393420" y="849255"/>
                                  </a:moveTo>
                                  <a:cubicBezTo>
                                    <a:pt x="462894" y="997863"/>
                                    <a:pt x="601240" y="1098122"/>
                                    <a:pt x="760208" y="1098122"/>
                                  </a:cubicBezTo>
                                  <a:cubicBezTo>
                                    <a:pt x="919176" y="1098122"/>
                                    <a:pt x="1057521" y="997863"/>
                                    <a:pt x="1126995" y="849255"/>
                                  </a:cubicBezTo>
                                  <a:cubicBezTo>
                                    <a:pt x="1344348" y="849804"/>
                                    <a:pt x="1520415" y="1129988"/>
                                    <a:pt x="1520415" y="1475516"/>
                                  </a:cubicBezTo>
                                  <a:lnTo>
                                    <a:pt x="1520415" y="1755576"/>
                                  </a:lnTo>
                                  <a:lnTo>
                                    <a:pt x="0" y="1755576"/>
                                  </a:lnTo>
                                  <a:lnTo>
                                    <a:pt x="0" y="1475516"/>
                                  </a:lnTo>
                                  <a:cubicBezTo>
                                    <a:pt x="0" y="1129988"/>
                                    <a:pt x="176067" y="849804"/>
                                    <a:pt x="393420" y="849255"/>
                                  </a:cubicBezTo>
                                  <a:close/>
                                  <a:moveTo>
                                    <a:pt x="760207" y="0"/>
                                  </a:moveTo>
                                  <a:cubicBezTo>
                                    <a:pt x="968994" y="0"/>
                                    <a:pt x="1138249" y="213584"/>
                                    <a:pt x="1138249" y="477053"/>
                                  </a:cubicBezTo>
                                  <a:cubicBezTo>
                                    <a:pt x="1138249" y="740522"/>
                                    <a:pt x="968994" y="954106"/>
                                    <a:pt x="760207" y="954106"/>
                                  </a:cubicBezTo>
                                  <a:cubicBezTo>
                                    <a:pt x="551420" y="954106"/>
                                    <a:pt x="382165" y="740522"/>
                                    <a:pt x="382165" y="477053"/>
                                  </a:cubicBezTo>
                                  <a:cubicBezTo>
                                    <a:pt x="382165" y="213584"/>
                                    <a:pt x="551420" y="0"/>
                                    <a:pt x="7602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vert="horz" wrap="square" anchor="ctr" upright="1"/>
                        </wps:wsp>
                        <wps:wsp>
                          <wps:cNvPr id="21" name="电话2 855"/>
                          <wps:cNvSpPr/>
                          <wps:spPr>
                            <a:xfrm>
                              <a:off x="10926" y="12061"/>
                              <a:ext cx="33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520" h="469210">
                                  <a:moveTo>
                                    <a:pt x="327445" y="314600"/>
                                  </a:moveTo>
                                  <a:cubicBezTo>
                                    <a:pt x="356349" y="319254"/>
                                    <a:pt x="385797" y="360745"/>
                                    <a:pt x="394054" y="381803"/>
                                  </a:cubicBezTo>
                                  <a:cubicBezTo>
                                    <a:pt x="402312" y="402860"/>
                                    <a:pt x="388098" y="427511"/>
                                    <a:pt x="376990" y="440944"/>
                                  </a:cubicBezTo>
                                  <a:cubicBezTo>
                                    <a:pt x="373700" y="421882"/>
                                    <a:pt x="364955" y="401443"/>
                                    <a:pt x="352485" y="383463"/>
                                  </a:cubicBezTo>
                                  <a:cubicBezTo>
                                    <a:pt x="332676" y="354903"/>
                                    <a:pt x="307287" y="337803"/>
                                    <a:pt x="287162" y="338581"/>
                                  </a:cubicBezTo>
                                  <a:cubicBezTo>
                                    <a:pt x="300917" y="326499"/>
                                    <a:pt x="298542" y="309947"/>
                                    <a:pt x="327445" y="314600"/>
                                  </a:cubicBezTo>
                                  <a:close/>
                                  <a:moveTo>
                                    <a:pt x="44367" y="9445"/>
                                  </a:moveTo>
                                  <a:cubicBezTo>
                                    <a:pt x="65307" y="7976"/>
                                    <a:pt x="88582" y="48300"/>
                                    <a:pt x="98716" y="103893"/>
                                  </a:cubicBezTo>
                                  <a:cubicBezTo>
                                    <a:pt x="103023" y="127522"/>
                                    <a:pt x="104507" y="151694"/>
                                    <a:pt x="102812" y="172874"/>
                                  </a:cubicBezTo>
                                  <a:cubicBezTo>
                                    <a:pt x="96419" y="177933"/>
                                    <a:pt x="92462" y="183883"/>
                                    <a:pt x="93679" y="191748"/>
                                  </a:cubicBezTo>
                                  <a:cubicBezTo>
                                    <a:pt x="97962" y="219449"/>
                                    <a:pt x="202914" y="329063"/>
                                    <a:pt x="240363" y="349244"/>
                                  </a:cubicBezTo>
                                  <a:cubicBezTo>
                                    <a:pt x="253454" y="356299"/>
                                    <a:pt x="265280" y="353652"/>
                                    <a:pt x="275564" y="347108"/>
                                  </a:cubicBezTo>
                                  <a:lnTo>
                                    <a:pt x="275884" y="347663"/>
                                  </a:lnTo>
                                  <a:cubicBezTo>
                                    <a:pt x="293996" y="337193"/>
                                    <a:pt x="324545" y="354625"/>
                                    <a:pt x="347507" y="388530"/>
                                  </a:cubicBezTo>
                                  <a:cubicBezTo>
                                    <a:pt x="360303" y="407426"/>
                                    <a:pt x="369015" y="429003"/>
                                    <a:pt x="371399" y="448117"/>
                                  </a:cubicBezTo>
                                  <a:cubicBezTo>
                                    <a:pt x="347296" y="472826"/>
                                    <a:pt x="310581" y="469765"/>
                                    <a:pt x="288158" y="468159"/>
                                  </a:cubicBezTo>
                                  <a:cubicBezTo>
                                    <a:pt x="253182" y="465654"/>
                                    <a:pt x="-15065" y="364036"/>
                                    <a:pt x="664" y="89829"/>
                                  </a:cubicBezTo>
                                  <a:cubicBezTo>
                                    <a:pt x="3125" y="70964"/>
                                    <a:pt x="7079" y="53749"/>
                                    <a:pt x="14299" y="39550"/>
                                  </a:cubicBezTo>
                                  <a:cubicBezTo>
                                    <a:pt x="20978" y="26415"/>
                                    <a:pt x="30453" y="15861"/>
                                    <a:pt x="44367" y="9445"/>
                                  </a:cubicBezTo>
                                  <a:close/>
                                  <a:moveTo>
                                    <a:pt x="85842" y="6"/>
                                  </a:moveTo>
                                  <a:cubicBezTo>
                                    <a:pt x="147282" y="-938"/>
                                    <a:pt x="156451" y="106342"/>
                                    <a:pt x="147962" y="128156"/>
                                  </a:cubicBezTo>
                                  <a:cubicBezTo>
                                    <a:pt x="140696" y="146825"/>
                                    <a:pt x="125598" y="157194"/>
                                    <a:pt x="109217" y="167957"/>
                                  </a:cubicBezTo>
                                  <a:cubicBezTo>
                                    <a:pt x="111214" y="147002"/>
                                    <a:pt x="109601" y="123749"/>
                                    <a:pt x="105273" y="101024"/>
                                  </a:cubicBezTo>
                                  <a:cubicBezTo>
                                    <a:pt x="95931" y="51971"/>
                                    <a:pt x="75887" y="14560"/>
                                    <a:pt x="55177" y="5105"/>
                                  </a:cubicBezTo>
                                  <a:cubicBezTo>
                                    <a:pt x="63799" y="1769"/>
                                    <a:pt x="73998" y="188"/>
                                    <a:pt x="8584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vert="horz" wrap="square" anchor="ctr" upright="1"/>
                        </wps:wsp>
                        <wpg:grpSp>
                          <wpg:cNvPr id="22" name="组合 6"/>
                          <wpg:cNvGrpSpPr/>
                          <wpg:grpSpPr>
                            <a:xfrm>
                              <a:off x="10928" y="12970"/>
                              <a:ext cx="356" cy="1109"/>
                              <a:chOff x="6923" y="12012"/>
                              <a:chExt cx="356" cy="1109"/>
                            </a:xfrm>
                            <a:effectLst/>
                          </wpg:grpSpPr>
                          <wps:wsp>
                            <wps:cNvPr id="24" name="搜索2 423"/>
                            <wps:cNvSpPr/>
                            <wps:spPr>
                              <a:xfrm>
                                <a:off x="6941" y="12776"/>
                                <a:ext cx="338" cy="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26557" h="1124410">
                                    <a:moveTo>
                                      <a:pt x="319502" y="42976"/>
                                    </a:moveTo>
                                    <a:cubicBezTo>
                                      <a:pt x="167768" y="42976"/>
                                      <a:pt x="44763" y="161072"/>
                                      <a:pt x="44763" y="306750"/>
                                    </a:cubicBezTo>
                                    <a:cubicBezTo>
                                      <a:pt x="44763" y="452429"/>
                                      <a:pt x="167768" y="570525"/>
                                      <a:pt x="319502" y="570525"/>
                                    </a:cubicBezTo>
                                    <a:cubicBezTo>
                                      <a:pt x="471237" y="570525"/>
                                      <a:pt x="594242" y="452429"/>
                                      <a:pt x="594242" y="306750"/>
                                    </a:cubicBezTo>
                                    <a:cubicBezTo>
                                      <a:pt x="594242" y="161072"/>
                                      <a:pt x="471237" y="42976"/>
                                      <a:pt x="319502" y="42976"/>
                                    </a:cubicBezTo>
                                    <a:close/>
                                    <a:moveTo>
                                      <a:pt x="319502" y="0"/>
                                    </a:moveTo>
                                    <a:cubicBezTo>
                                      <a:pt x="495959" y="0"/>
                                      <a:pt x="639005" y="137337"/>
                                      <a:pt x="639005" y="306750"/>
                                    </a:cubicBezTo>
                                    <a:cubicBezTo>
                                      <a:pt x="639005" y="405310"/>
                                      <a:pt x="590590" y="493013"/>
                                      <a:pt x="515156" y="548896"/>
                                    </a:cubicBezTo>
                                    <a:lnTo>
                                      <a:pt x="582115" y="648710"/>
                                    </a:lnTo>
                                    <a:lnTo>
                                      <a:pt x="602593" y="634624"/>
                                    </a:lnTo>
                                    <a:cubicBezTo>
                                      <a:pt x="861748" y="850694"/>
                                      <a:pt x="940987" y="1016410"/>
                                      <a:pt x="924472" y="1076071"/>
                                    </a:cubicBezTo>
                                    <a:cubicBezTo>
                                      <a:pt x="918911" y="1116496"/>
                                      <a:pt x="880404" y="1127298"/>
                                      <a:pt x="856539" y="1123792"/>
                                    </a:cubicBezTo>
                                    <a:cubicBezTo>
                                      <a:pt x="699114" y="1087767"/>
                                      <a:pt x="580304" y="803802"/>
                                      <a:pt x="527916" y="685990"/>
                                    </a:cubicBezTo>
                                    <a:lnTo>
                                      <a:pt x="547442" y="672559"/>
                                    </a:lnTo>
                                    <a:lnTo>
                                      <a:pt x="479840" y="571786"/>
                                    </a:lnTo>
                                    <a:cubicBezTo>
                                      <a:pt x="432836" y="598404"/>
                                      <a:pt x="378006" y="613501"/>
                                      <a:pt x="319502" y="613501"/>
                                    </a:cubicBezTo>
                                    <a:cubicBezTo>
                                      <a:pt x="143046" y="613501"/>
                                      <a:pt x="0" y="476164"/>
                                      <a:pt x="0" y="306750"/>
                                    </a:cubicBezTo>
                                    <a:cubicBezTo>
                                      <a:pt x="0" y="137337"/>
                                      <a:pt x="143046" y="0"/>
                                      <a:pt x="3195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bodyPr vert="horz" wrap="square" anchor="ctr" upright="1"/>
                          </wps:wsp>
                          <wps:wsp>
                            <wps:cNvPr id="25" name="信息3 417"/>
                            <wps:cNvSpPr/>
                            <wps:spPr>
                              <a:xfrm>
                                <a:off x="6923" y="12012"/>
                                <a:ext cx="319" cy="1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974795" h="3320682">
                                    <a:moveTo>
                                      <a:pt x="1897867" y="1805825"/>
                                    </a:moveTo>
                                    <a:lnTo>
                                      <a:pt x="2485737" y="2315734"/>
                                    </a:lnTo>
                                    <a:lnTo>
                                      <a:pt x="3073607" y="1805825"/>
                                    </a:lnTo>
                                    <a:lnTo>
                                      <a:pt x="4820061" y="3320682"/>
                                    </a:lnTo>
                                    <a:lnTo>
                                      <a:pt x="151413" y="3320682"/>
                                    </a:lnTo>
                                    <a:lnTo>
                                      <a:pt x="1897867" y="1805825"/>
                                    </a:lnTo>
                                    <a:close/>
                                    <a:moveTo>
                                      <a:pt x="0" y="159634"/>
                                    </a:moveTo>
                                    <a:lnTo>
                                      <a:pt x="1788328" y="1710812"/>
                                    </a:lnTo>
                                    <a:lnTo>
                                      <a:pt x="0" y="3261996"/>
                                    </a:lnTo>
                                    <a:lnTo>
                                      <a:pt x="0" y="159634"/>
                                    </a:lnTo>
                                    <a:close/>
                                    <a:moveTo>
                                      <a:pt x="4974795" y="156753"/>
                                    </a:moveTo>
                                    <a:lnTo>
                                      <a:pt x="4974795" y="3264872"/>
                                    </a:lnTo>
                                    <a:lnTo>
                                      <a:pt x="3183146" y="1710812"/>
                                    </a:lnTo>
                                    <a:lnTo>
                                      <a:pt x="4974795" y="156753"/>
                                    </a:lnTo>
                                    <a:close/>
                                    <a:moveTo>
                                      <a:pt x="35040" y="0"/>
                                    </a:moveTo>
                                    <a:lnTo>
                                      <a:pt x="4936434" y="0"/>
                                    </a:lnTo>
                                    <a:lnTo>
                                      <a:pt x="2485737" y="2125709"/>
                                    </a:lnTo>
                                    <a:lnTo>
                                      <a:pt x="350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  <a:effectLst/>
                            </wps:spPr>
                            <wps:bodyPr vert="horz" wrap="square" anchor="ctr" upright="1"/>
                          </wps:wsp>
                        </wpg:grpSp>
                        <wps:wsp>
                          <wps:cNvPr id="47" name="文本框 32"/>
                          <wps:cNvSpPr txBox="1"/>
                          <wps:spPr>
                            <a:xfrm>
                              <a:off x="11550" y="11079"/>
                              <a:ext cx="4594" cy="3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  <a:effectLst/>
                          </wps:spPr>
                          <wps:txbx>
                            <w:txbxContent>
                              <w:p w:rsidR="00FF2BF9" w:rsidRDefault="00922471"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姓名：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输入姓名</w:t>
                                </w:r>
                              </w:p>
                              <w:p w:rsidR="00FF2BF9" w:rsidRDefault="00922471"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电话：</w:t>
                                </w:r>
                              </w:p>
                              <w:p w:rsidR="00FF2BF9" w:rsidRDefault="00922471"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邮箱：</w:t>
                                </w:r>
                              </w:p>
                              <w:p w:rsidR="00FF2BF9" w:rsidRDefault="00922471"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xxx职位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noAutofit/>
                          </wps:bodyPr>
                        </wps:wsp>
                      </wpg:grpSp>
                      <wpg:grpSp>
                        <wpg:cNvPr id="54" name="组合 54"/>
                        <wpg:cNvGrpSpPr/>
                        <wpg:grpSpPr>
                          <a:xfrm>
                            <a:off x="8967" y="11505"/>
                            <a:ext cx="4720" cy="2409"/>
                            <a:chOff x="6161" y="9211"/>
                            <a:chExt cx="4720" cy="2409"/>
                          </a:xfrm>
                        </wpg:grpSpPr>
                        <wps:wsp>
                          <wps:cNvPr id="49" name="直接连接符 49"/>
                          <wps:cNvCnPr/>
                          <wps:spPr>
                            <a:xfrm>
                              <a:off x="6161" y="10071"/>
                              <a:ext cx="47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接连接符 50"/>
                          <wps:cNvCnPr/>
                          <wps:spPr>
                            <a:xfrm>
                              <a:off x="6161" y="10871"/>
                              <a:ext cx="47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接连接符 52"/>
                          <wps:cNvCnPr/>
                          <wps:spPr>
                            <a:xfrm>
                              <a:off x="6161" y="11620"/>
                              <a:ext cx="47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直接连接符 53"/>
                          <wps:cNvCnPr/>
                          <wps:spPr>
                            <a:xfrm>
                              <a:off x="6161" y="9211"/>
                              <a:ext cx="47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" o:spid="_x0000_s1026" style="position:absolute;left:0;text-align:left;margin-left:128.45pt;margin-top:508.45pt;width:196.6pt;height:128.2pt;z-index:251658240" coordorigin="8967,10770" coordsize="5409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">
                <v:group id="组合 19" o:spid="_x0000_s1027" style="position:absolute;left:9158;top:10770;width:5218;height:3276" coordorigin="10926,11079" coordsize="5218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方形小人2 1235" o:spid="_x0000_s1028" style="position:absolute;left:10927;top:11320;width:285;height:285;visibility:visible;mso-wrap-style:square;v-text-anchor:middle" coordsize="1520415,175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" path="m393420,849255v69474,148608,207820,248867,366788,248867c919176,1098122,1057521,997863,1126995,849255v217353,549,393420,280733,393420,626261l1520415,1755576,,1755576,,1475516c,1129988,176067,849804,393420,849255xm760207,v208787,,378042,213584,378042,477053c1138249,740522,968994,954106,760207,954106v-208787,,-378042,-213584,-378042,-477053c382165,213584,551420,,760207,xe" strokecolor="white">
                    <v:path arrowok="t" textboxrect="0,0,1520415,1755576"/>
                  </v:shape>
                  <v:shape id="电话2 855" o:spid="_x0000_s1029" style="position:absolute;left:10926;top:12061;width:334;height:334;visibility:visible;mso-wrap-style:square;v-text-anchor:middle" coordsize="396520,4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strokecolor="white">
                    <v:path arrowok="t" textboxrect="0,0,396520,469210"/>
                  </v:shape>
                  <v:group id="组合 6" o:spid="_x0000_s1030" style="position:absolute;left:10928;top:12970;width:356;height:1109" coordorigin="6923,12012" coordsize="356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搜索2 423" o:spid="_x0000_s1031" style="position:absolute;left:6941;top:12776;width:338;height:345;visibility:visible;mso-wrap-style:square;v-text-anchor:middle" coordsize="926557,112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" path="m319502,42976c167768,42976,44763,161072,44763,306750v,145679,123005,263775,274739,263775c471237,570525,594242,452429,594242,306750,594242,161072,471237,42976,319502,42976xm319502,c495959,,639005,137337,639005,306750v,98560,-48415,186263,-123849,242146l582115,648710r20478,-14086c861748,850694,940987,1016410,924472,1076071v-5561,40425,-44068,51227,-67933,47721c699114,1087767,580304,803802,527916,685990r19526,-13431l479840,571786v-47004,26618,-101834,41715,-160338,41715c143046,613501,,476164,,306750,,137337,143046,,319502,xe" strokecolor="white">
                      <v:path arrowok="t" textboxrect="0,0,926557,1124410"/>
                    </v:shape>
                    <v:shape id="信息3 417" o:spid="_x0000_s1032" style="position:absolute;left:6923;top:12012;width:319;height:179;visibility:visible;mso-wrap-style:square;v-text-anchor:middle" coordsize="4974795,332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" path="m1897867,1805825r587870,509909l3073607,1805825,4820061,3320682r-4668648,l1897867,1805825xm,159634l1788328,1710812,,3261996,,159634xm4974795,156753r,3108119l3183146,1710812,4974795,156753xm35040,l4936434,,2485737,2125709,35040,xe" stroked="f">
                      <v:path arrowok="t" textboxrect="0,0,4974795,3320682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2" o:spid="_x0000_s1033" type="#_x0000_t202" style="position:absolute;left:11550;top:11079;width:4594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:rsidR="00FF2BF9" w:rsidRDefault="00922471"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姓名：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4"/>
                              <w:szCs w:val="24"/>
                            </w:rPr>
                            <w:t>输入姓名</w:t>
                          </w:r>
                        </w:p>
                        <w:p w:rsidR="00FF2BF9" w:rsidRDefault="00922471"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电话：</w:t>
                          </w:r>
                        </w:p>
                        <w:p w:rsidR="00FF2BF9" w:rsidRDefault="00922471"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邮箱：</w:t>
                          </w:r>
                        </w:p>
                        <w:p w:rsidR="00FF2BF9" w:rsidRDefault="00922471"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求职意向：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4"/>
                              <w:szCs w:val="24"/>
                            </w:rPr>
                            <w:t>xxx职位</w:t>
                          </w:r>
                        </w:p>
                      </w:txbxContent>
                    </v:textbox>
                  </v:shape>
                </v:group>
                <v:group id="组合 54" o:spid="_x0000_s1034" style="position:absolute;left:8967;top:11505;width:4720;height:2409" coordorigin="6161,9211" coordsize="4720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line id="直接连接符 49" o:spid="_x0000_s1035" style="position:absolute;visibility:visible;mso-wrap-style:square" from="6161,10071" to="10881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" strokecolor="white [3212]">
                    <v:stroke joinstyle="miter"/>
                  </v:line>
                  <v:line id="直接连接符 50" o:spid="_x0000_s1036" style="position:absolute;visibility:visible;mso-wrap-style:square" from="6161,10871" to="10881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" strokecolor="white [3212]">
                    <v:stroke joinstyle="miter"/>
                  </v:line>
                  <v:line id="直接连接符 52" o:spid="_x0000_s1037" style="position:absolute;visibility:visible;mso-wrap-style:square" from="6161,11620" to="10881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" strokecolor="white [3212]">
                    <v:stroke joinstyle="miter"/>
                  </v:line>
                  <v:line id="直接连接符 53" o:spid="_x0000_s1038" style="position:absolute;visibility:visible;mso-wrap-style:square" from="6161,9211" to="10881,9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" strokecolor="white [3212]">
                    <v:stroke joinstyle="miter"/>
                  </v:line>
                </v:group>
              </v:group>
            </w:pict>
          </mc:Fallback>
        </mc:AlternateContent>
      </w:r>
      <w:r>
        <w:rPr>
          <w:rFonts w:hint="eastAsia"/>
          <w:noProof/>
          <w:sz w:val="2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-894080</wp:posOffset>
            </wp:positionV>
            <wp:extent cx="7561580" cy="10697845"/>
            <wp:effectExtent l="0" t="0" r="1270" b="8255"/>
            <wp:wrapNone/>
            <wp:docPr id="2" name="图片 2" descr="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BF9" w:rsidRDefault="00922471">
      <w:pPr>
        <w:rPr>
          <w:sz w:val="20"/>
          <w:szCs w:val="21"/>
        </w:rPr>
        <w:sectPr w:rsidR="00FF2BF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-730885</wp:posOffset>
                </wp:positionH>
                <wp:positionV relativeFrom="paragraph">
                  <wp:posOffset>-516890</wp:posOffset>
                </wp:positionV>
                <wp:extent cx="6743700" cy="998982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9989820"/>
                          <a:chOff x="29356" y="715"/>
                          <a:chExt cx="10620" cy="15732"/>
                        </a:xfrm>
                      </wpg:grpSpPr>
                      <wps:wsp>
                        <wps:cNvPr id="58" name="文本框 2"/>
                        <wps:cNvSpPr txBox="1"/>
                        <wps:spPr>
                          <a:xfrm>
                            <a:off x="29356" y="2025"/>
                            <a:ext cx="10621" cy="14422"/>
                          </a:xfrm>
                          <a:prstGeom prst="rect">
                            <a:avLst/>
                          </a:prstGeom>
                          <a:noFill/>
                          <a:ln w="38100" cap="sq" cmpd="sng">
                            <a:noFill/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F2BF9" w:rsidRDefault="00922471">
                              <w:pPr>
                                <w:rPr>
                                  <w:rFonts w:ascii="微软雅黑" w:eastAsia="微软雅黑" w:hAnsi="微软雅黑" w:cs="微软雅黑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尊敬的公司领导：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　　您好！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　　感谢您百忙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中垂阅我的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自荐书，为一位满腔热情的大学生开启一扇希望之门，相信我一定不会让您失望。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　　我是厦门大学的一名即将毕业的财会专业本科生，在贵公司招贤纳粹之际，鉴于扎实基础知识、熟练的操作技术、出色的社会工作能力及较强的自学提高能力，我有信心自己能够很快胜任相关工作。因此，特向贵公司毛遂自荐。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　　丰富的社会工作经验不仅开阔了我的视野，更形成了我沉稳果断、热忱高效的工作作风。在小学、初中、高中，一直到大学各阶段中，我曾任学生会学习部长.学生会生活部长.班长.学习委员等，成功地组织了无数次班集体校内外活动，工作得到同学的认可与老师的好评，我所在的班级多次被评为"优秀班集体"，本人也多次赢得了“优秀学生会干部”“优秀共青团员”“三好学生”等荣誉称号。我相信有了这些工作经历，我一定能够协调各种关系、处理好日常工作中遇到的问题。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　　自学能力强是我的另外一个优点。医学科学技术日新月异，只有不断的"升级"自己的知识才能在激烈的竞争中立于不败之地。在校期间我学习了计算机一、二级考试，国家大学英语四级，能熟练掌握Windows98、Windows2000操作系统，并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学使用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 xml:space="preserve">图文处理、表格设计、网页制作等工作，为日后的工作、学习、提高工作效率创造了良好条件。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　　通过三年的学习和实践，我从心理和能力等方面做好了走上工作岗位的充分准备，我诚挚地希望能成为贵院公司队伍中的一员, 我将倾我所能，不断学习我所不能，为公司发展事业贡献一份力量，。最后，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祝贵单位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宏图事业蒸蒸日上！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 xml:space="preserve">    此致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>         敬礼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>                                                                                                      x</w:t>
                              </w:r>
                              <w:r>
                                <w:rPr>
                                  <w:rFonts w:ascii="微软雅黑" w:eastAsia="微软雅黑" w:hAnsi="微软雅黑" w:cs="微软雅黑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t xml:space="preserve">敬上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4"/>
                                </w:rPr>
                                <w:br/>
                                <w:t>                                                                                                  2018.02</w:t>
                              </w: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9" name="文本框 3"/>
                        <wps:cNvSpPr txBox="1"/>
                        <wps:spPr>
                          <a:xfrm>
                            <a:off x="32060" y="715"/>
                            <a:ext cx="5213" cy="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FF2BF9" w:rsidRDefault="00922471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3B3838" w:themeColor="background2" w:themeShade="40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44"/>
                                  <w:szCs w:val="48"/>
                                </w:rPr>
                                <w:t xml:space="preserve">       自 荐 信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39" style="position:absolute;left:0;text-align:left;margin-left:-57.55pt;margin-top:-40.7pt;width:531pt;height:786.6pt;z-index:251660288" coordorigin="29356,715" coordsize="10620,1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">
                <v:shape id="文本框 2" o:spid="_x0000_s1040" type="#_x0000_t202" style="position:absolute;left:29356;top:2025;width:10621;height:1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" filled="f" stroked="f" strokeweight="3pt">
                  <v:stroke dashstyle="1 1" endcap="square"/>
                  <v:textbox>
                    <w:txbxContent>
                      <w:p w:rsidR="00FF2BF9" w:rsidRDefault="00922471">
                        <w:pPr>
                          <w:rPr>
                            <w:rFonts w:ascii="微软雅黑" w:eastAsia="微软雅黑" w:hAnsi="微软雅黑" w:cs="微软雅黑"/>
                            <w:color w:val="3B3838" w:themeColor="background2" w:themeShade="40"/>
                            <w:sz w:val="22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>尊敬的公司领导：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　　您好！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　　感谢您百忙</w:t>
                        </w:r>
                        <w:proofErr w:type="gramStart"/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>中垂阅我的</w:t>
                        </w:r>
                        <w:proofErr w:type="gramEnd"/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>自荐书，为一位满腔热情的大学生开启一扇希望之门，相信我一定不会让您失望。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　　我是厦门大学的一名即将毕业的财会专业本科生，在贵公司招贤纳粹之际，鉴于扎实基础知识、熟练的操作技术、出色的社会工作能力及较强的自学提高能力，我有信心自己能够很快胜任相关工作。因此，特向贵公司毛遂自荐。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　　丰富的社会工作经验不仅开阔了我的视野，更形成了我沉稳果断、热忱高效的工作作风。在小学、初中、高中，一直到大学各阶段中，我曾任学生会学习部长.学生会生活部长.班长.学习委员等，成功地组织了无数次班集体校内外活动，工作得到同学的认可与老师的好评，我所在的班级多次被评为"优秀班集体"，本人也多次赢得了“优秀学生会干部”“优秀共青团员”“三好学生”等荣誉称号。我相信有了这些工作经历，我一定能够协调各种关系、处理好日常工作中遇到的问题。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　　自学能力强是我的另外一个优点。医学科学技术日新月异，只有不断的"升级"自己的知识才能在激烈的竞争中立于不败之地。在校期间我学习了计算机一、二级考试，国家大学英语四级，能熟练掌握Windows98、Windows2000操作系统，并</w:t>
                        </w:r>
                        <w:proofErr w:type="gramStart"/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>学使用</w:t>
                        </w:r>
                        <w:proofErr w:type="gramEnd"/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 xml:space="preserve">图文处理、表格设计、网页制作等工作，为日后的工作、学习、提高工作效率创造了良好条件。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　　通过三年的学习和实践，我从心理和能力等方面做好了走上工作岗位的充分准备，我诚挚地希望能成为贵院公司队伍中的一员, 我将倾我所能，不断学习我所不能，为公司发展事业贡献一份力量，。最后，</w:t>
                        </w:r>
                        <w:proofErr w:type="gramStart"/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>祝贵单位</w:t>
                        </w:r>
                        <w:proofErr w:type="gramEnd"/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>宏图事业蒸蒸日上！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 xml:space="preserve">    此致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>         敬礼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>                                                                                                      x</w:t>
                        </w:r>
                        <w:r>
                          <w:rPr>
                            <w:rFonts w:ascii="微软雅黑" w:eastAsia="微软雅黑" w:hAnsi="微软雅黑" w:cs="微软雅黑"/>
                            <w:color w:val="3B3838" w:themeColor="background2" w:themeShade="40"/>
                            <w:sz w:val="22"/>
                            <w:szCs w:val="24"/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t xml:space="preserve">敬上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4"/>
                          </w:rPr>
                          <w:br/>
                          <w:t>                                                                                                  2018.02</w:t>
                        </w: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  <v:shape id="文本框 3" o:spid="_x0000_s1041" type="#_x0000_t202" style="position:absolute;left:32060;top:715;width:521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FF2BF9" w:rsidRDefault="00922471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3B3838" w:themeColor="background2" w:themeShade="40"/>
                            <w:sz w:val="44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44"/>
                            <w:szCs w:val="48"/>
                          </w:rPr>
                          <w:t xml:space="preserve">       自 荐 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  <w:sz w:val="20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-922020</wp:posOffset>
            </wp:positionV>
            <wp:extent cx="7571740" cy="10712450"/>
            <wp:effectExtent l="0" t="0" r="10160" b="12700"/>
            <wp:wrapNone/>
            <wp:docPr id="30" name="图片 30" descr="s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rt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BF9" w:rsidRDefault="00922471">
      <w:pPr>
        <w:rPr>
          <w:sz w:val="20"/>
          <w:szCs w:val="21"/>
        </w:rPr>
      </w:pPr>
      <w:r>
        <w:rPr>
          <w:noProof/>
          <w:sz w:val="2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-494931</wp:posOffset>
                </wp:positionH>
                <wp:positionV relativeFrom="paragraph">
                  <wp:posOffset>-399495</wp:posOffset>
                </wp:positionV>
                <wp:extent cx="1793289" cy="53721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89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BF9" w:rsidRDefault="00922471">
                            <w:pPr>
                              <w:rPr>
                                <w:rFonts w:ascii="本墨绪圆" w:eastAsia="本墨绪圆" w:hAnsi="本墨绪圆" w:cs="本墨绪圆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本墨绪圆" w:eastAsia="本墨绪圆" w:hAnsi="本墨绪圆" w:cs="本墨绪圆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0" o:spid="_x0000_s1042" type="#_x0000_t202" style="position:absolute;left:0;text-align:left;margin-left:-38.95pt;margin-top:-31.45pt;width:141.2pt;height:42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" filled="f" stroked="f" strokeweight=".5pt">
                <v:textbox>
                  <w:txbxContent>
                    <w:p w:rsidR="00FF2BF9" w:rsidRDefault="00922471">
                      <w:pPr>
                        <w:rPr>
                          <w:rFonts w:ascii="本墨绪圆" w:eastAsia="本墨绪圆" w:hAnsi="本墨绪圆" w:cs="本墨绪圆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本墨绪圆" w:eastAsia="本墨绪圆" w:hAnsi="本墨绪圆" w:cs="本墨绪圆" w:hint="eastAsia"/>
                          <w:color w:val="FFFFFF" w:themeColor="background1"/>
                          <w:sz w:val="52"/>
                          <w:szCs w:val="52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1207770</wp:posOffset>
                </wp:positionV>
                <wp:extent cx="7143750" cy="4791075"/>
                <wp:effectExtent l="0" t="9525" r="0" b="1905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4791075"/>
                          <a:chOff x="14320" y="3625"/>
                          <a:chExt cx="11250" cy="7545"/>
                        </a:xfrm>
                      </wpg:grpSpPr>
                      <wps:wsp>
                        <wps:cNvPr id="12" name="直接连接符 12"/>
                        <wps:cNvCnPr/>
                        <wps:spPr>
                          <a:xfrm>
                            <a:off x="14320" y="3625"/>
                            <a:ext cx="112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14320" y="6565"/>
                            <a:ext cx="112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>
                            <a:off x="14320" y="8730"/>
                            <a:ext cx="112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14320" y="11170"/>
                            <a:ext cx="112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33290" id="组合 16" o:spid="_x0000_s1026" style="position:absolute;left:0;text-align:left;margin-left:-71.95pt;margin-top:95.1pt;width:562.5pt;height:377.25pt;z-index:251649024" coordorigin="14320,3625" coordsize="11250,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">
                <v:line id="直接连接符 12" o:spid="_x0000_s1027" style="position:absolute;visibility:visible;mso-wrap-style:square" from="14320,3625" to="25570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" strokecolor="#393737 [814]" strokeweight="1.5pt">
                  <v:stroke dashstyle="dash" joinstyle="miter"/>
                </v:line>
                <v:line id="直接连接符 13" o:spid="_x0000_s1028" style="position:absolute;visibility:visible;mso-wrap-style:square" from="14320,6565" to="25570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" strokecolor="#393737 [814]" strokeweight="1.5pt">
                  <v:stroke dashstyle="dash" joinstyle="miter"/>
                </v:line>
                <v:line id="直接连接符 14" o:spid="_x0000_s1029" style="position:absolute;visibility:visible;mso-wrap-style:square" from="14320,8730" to="25570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" strokecolor="#393737 [814]" strokeweight="1.5pt">
                  <v:stroke dashstyle="dash" joinstyle="miter"/>
                </v:line>
                <v:line id="直接连接符 15" o:spid="_x0000_s1030" style="position:absolute;visibility:visible;mso-wrap-style:square" from="14320,11170" to="25570,1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" strokecolor="#393737 [814]" strokeweight="1.5pt">
                  <v:stroke dashstyle="dash" joinstyle="miter"/>
                </v:line>
              </v:group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1341120</wp:posOffset>
                </wp:positionV>
                <wp:extent cx="6677025" cy="7552690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7552690"/>
                          <a:chOff x="9016" y="3835"/>
                          <a:chExt cx="10515" cy="11894"/>
                        </a:xfrm>
                      </wpg:grpSpPr>
                      <wps:wsp>
                        <wps:cNvPr id="39" name="文本框 39"/>
                        <wps:cNvSpPr txBox="1"/>
                        <wps:spPr>
                          <a:xfrm>
                            <a:off x="9061" y="3835"/>
                            <a:ext cx="9899" cy="2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tabs>
                                  <w:tab w:val="left" w:pos="1230"/>
                                  <w:tab w:val="left" w:pos="2550"/>
                                  <w:tab w:val="left" w:pos="3735"/>
                                  <w:tab w:val="left" w:pos="5235"/>
                                  <w:tab w:val="left" w:pos="6555"/>
                                  <w:tab w:val="left" w:pos="7665"/>
                                </w:tabs>
                                <w:spacing w:line="40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3B3838" w:themeColor="background2" w:themeShade="40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</w:rPr>
                                <w:t>姓    名：  办公资源                籍    贯： 厦门</w:t>
                              </w:r>
                            </w:p>
                            <w:p w:rsidR="00FF2BF9" w:rsidRDefault="00922471">
                              <w:pPr>
                                <w:tabs>
                                  <w:tab w:val="left" w:pos="1230"/>
                                  <w:tab w:val="left" w:pos="2550"/>
                                  <w:tab w:val="left" w:pos="3735"/>
                                  <w:tab w:val="left" w:pos="5235"/>
                                  <w:tab w:val="left" w:pos="6555"/>
                                  <w:tab w:val="left" w:pos="7665"/>
                                </w:tabs>
                                <w:spacing w:line="50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3B3838" w:themeColor="background2" w:themeShade="40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</w:rPr>
                                <w:t>出生年月：  1990.11.15            政治面貌： 党员</w:t>
                              </w:r>
                            </w:p>
                            <w:p w:rsidR="00FF2BF9" w:rsidRDefault="00922471">
                              <w:pPr>
                                <w:spacing w:line="500" w:lineRule="exac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3B3838" w:themeColor="background2" w:themeShade="40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</w:rPr>
                                <w:t xml:space="preserve">联系电话：  123-156-4568         电子邮箱： </w:t>
                              </w:r>
                            </w:p>
                            <w:p w:rsidR="00FF2BF9" w:rsidRDefault="00922471">
                              <w:pPr>
                                <w:spacing w:line="500" w:lineRule="exact"/>
                                <w:rPr>
                                  <w:color w:val="3B3838" w:themeColor="background2" w:themeShade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</w:rPr>
                                <w:t>身体情况：  健康                   现居住址： 厦门市思明区仙岳路</w:t>
                              </w: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9016" y="6862"/>
                            <a:ext cx="10034" cy="1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spacing w:line="40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2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2"/>
                                </w:rPr>
                                <w:t>华南理工大学           大学英语6级                   最高学历：本科</w:t>
                              </w:r>
                            </w:p>
                            <w:p w:rsidR="00FF2BF9" w:rsidRDefault="00922471">
                              <w:pPr>
                                <w:spacing w:line="40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2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2"/>
                                </w:rPr>
                                <w:t xml:space="preserve">                       毕业时间：2011年7月           个人专业：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计算机科学与技术</w:t>
                              </w:r>
                            </w:p>
                            <w:p w:rsidR="00FF2BF9" w:rsidRDefault="00FF2BF9">
                              <w:pPr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2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" name="文本框 51"/>
                        <wps:cNvSpPr txBox="1"/>
                        <wps:spPr>
                          <a:xfrm>
                            <a:off x="9064" y="9014"/>
                            <a:ext cx="10454" cy="1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spacing w:line="400" w:lineRule="exact"/>
                                <w:rPr>
                                  <w:rFonts w:ascii="黑体" w:eastAsia="黑体" w:hAnsi="黑体" w:cs="黑体"/>
                                  <w:color w:val="404040" w:themeColor="text1" w:themeTint="BF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404040" w:themeColor="text1" w:themeTint="BF"/>
                                  <w:sz w:val="24"/>
                                  <w:szCs w:val="24"/>
                                  <w:shd w:val="clear" w:color="auto" w:fill="FFFFFF"/>
                                </w:rPr>
                                <w:t>熟练操作office 软件、HR考勤系统、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  <w:shd w:val="clear" w:color="auto" w:fill="FFFFFF"/>
                                </w:rPr>
                                <w:t>熟悉运用ASP.NET进行网站设计  熟悉路由器，交换机，电脑配置管理  适应性强，有良好的学习工作态度，团队合作精神强。</w:t>
                              </w:r>
                            </w:p>
                            <w:p w:rsidR="00FF2BF9" w:rsidRDefault="00922471">
                              <w:pPr>
                                <w:spacing w:line="400" w:lineRule="exact"/>
                                <w:rPr>
                                  <w:rFonts w:ascii="黑体" w:eastAsia="黑体" w:hAnsi="黑体" w:cs="黑体"/>
                                  <w:color w:val="404040" w:themeColor="text1" w:themeTint="BF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404040" w:themeColor="text1" w:themeTint="BF"/>
                                  <w:sz w:val="24"/>
                                  <w:szCs w:val="24"/>
                                  <w:shd w:val="clear" w:color="auto" w:fill="FFFFFF"/>
                                </w:rPr>
                                <w:t>略懂CorelDraw、Photoshop图像处理软件。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9141" y="11401"/>
                            <a:ext cx="10390" cy="4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2015.3-2015.9         XX有限公司          策划</w:t>
                              </w:r>
                              <w:proofErr w:type="gramStart"/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部　　</w:t>
                              </w:r>
                              <w:proofErr w:type="gramEnd"/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    系统管理员/网络管理员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负责公司计算机系统的日常维护和管理，系统的更新安装升级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公司网站的内容更新发布信息各</w:t>
                              </w:r>
                              <w:proofErr w:type="gramStart"/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版块</w:t>
                              </w:r>
                              <w:proofErr w:type="gramEnd"/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调整维护，网站的服务器系统补丁安装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2014.4-2015.5         XX有限公司          策划</w:t>
                              </w:r>
                              <w:proofErr w:type="gramStart"/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部　　</w:t>
                              </w:r>
                              <w:proofErr w:type="gramEnd"/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    系统管理员/网络管理员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负责系统软硬件的采购、询价、安装、升级、保管、维护等工作以及日后产品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售后接洽等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巡视计算机各系统终端、打印机、交换机、路由器、防火墙、服务器运行</w:t>
                              </w:r>
                            </w:p>
                            <w:p w:rsidR="00FF2BF9" w:rsidRDefault="00922471">
                              <w:pPr>
                                <w:spacing w:line="460" w:lineRule="exact"/>
                                <w:rPr>
                                  <w:rFonts w:ascii="黑体" w:eastAsia="黑体" w:hAnsi="黑体" w:cs="黑体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 xml:space="preserve">  是否正常，是否有不正确的操作使用或是带故障工作的设备</w:t>
                              </w:r>
                            </w:p>
                            <w:p w:rsidR="00FF2BF9" w:rsidRDefault="00922471">
                              <w:pPr>
                                <w:spacing w:line="400" w:lineRule="exact"/>
                                <w:rPr>
                                  <w:rFonts w:ascii="黑体" w:eastAsia="黑体" w:hAnsi="黑体" w:cs="黑体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  <w:t>6、担任公司晚会主持活动，协助主管组织每年的旅游活动。</w:t>
                              </w:r>
                            </w:p>
                            <w:p w:rsidR="00FF2BF9" w:rsidRDefault="00922471">
                              <w:pPr>
                                <w:spacing w:line="400" w:lineRule="exact"/>
                                <w:rPr>
                                  <w:rFonts w:ascii="黑体" w:eastAsia="黑体" w:hAnsi="黑体" w:cs="黑体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  <w:t xml:space="preserve">7、主管交待的其他事项。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43" style="position:absolute;left:0;text-align:left;margin-left:-61.15pt;margin-top:105.6pt;width:525.75pt;height:594.7pt;z-index:251653120" coordorigin="9016,3835" coordsize="10515,1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">
                <v:shape id="文本框 39" o:spid="_x0000_s1044" type="#_x0000_t202" style="position:absolute;left:9061;top:3835;width:9899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FF2BF9" w:rsidRDefault="00922471">
                        <w:pPr>
                          <w:tabs>
                            <w:tab w:val="left" w:pos="1230"/>
                            <w:tab w:val="left" w:pos="2550"/>
                            <w:tab w:val="left" w:pos="3735"/>
                            <w:tab w:val="left" w:pos="5235"/>
                            <w:tab w:val="left" w:pos="6555"/>
                            <w:tab w:val="left" w:pos="7665"/>
                          </w:tabs>
                          <w:spacing w:line="40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3B3838" w:themeColor="background2" w:themeShade="40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</w:rPr>
                          <w:t>姓    名：  办公资源                籍    贯： 厦门</w:t>
                        </w:r>
                      </w:p>
                      <w:p w:rsidR="00FF2BF9" w:rsidRDefault="00922471">
                        <w:pPr>
                          <w:tabs>
                            <w:tab w:val="left" w:pos="1230"/>
                            <w:tab w:val="left" w:pos="2550"/>
                            <w:tab w:val="left" w:pos="3735"/>
                            <w:tab w:val="left" w:pos="5235"/>
                            <w:tab w:val="left" w:pos="6555"/>
                            <w:tab w:val="left" w:pos="7665"/>
                          </w:tabs>
                          <w:spacing w:line="50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3B3838" w:themeColor="background2" w:themeShade="40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</w:rPr>
                          <w:t>出生年月：  1990.11.15            政治面貌： 党员</w:t>
                        </w:r>
                      </w:p>
                      <w:p w:rsidR="00FF2BF9" w:rsidRDefault="00922471">
                        <w:pPr>
                          <w:spacing w:line="500" w:lineRule="exact"/>
                          <w:jc w:val="left"/>
                          <w:rPr>
                            <w:rFonts w:ascii="微软雅黑" w:eastAsia="微软雅黑" w:hAnsi="微软雅黑" w:cs="微软雅黑"/>
                            <w:color w:val="3B3838" w:themeColor="background2" w:themeShade="40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</w:rPr>
                          <w:t xml:space="preserve">联系电话：  123-156-4568         电子邮箱： </w:t>
                        </w:r>
                      </w:p>
                      <w:p w:rsidR="00FF2BF9" w:rsidRDefault="00922471">
                        <w:pPr>
                          <w:spacing w:line="500" w:lineRule="exact"/>
                          <w:rPr>
                            <w:color w:val="3B3838" w:themeColor="background2" w:themeShade="4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</w:rPr>
                          <w:t>身体情况：  健康                   现居住址： 厦门市思明区仙岳路</w:t>
                        </w: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  <v:shape id="文本框 45" o:spid="_x0000_s1045" type="#_x0000_t202" style="position:absolute;left:9016;top:6862;width:1003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FF2BF9" w:rsidRDefault="00922471">
                        <w:pPr>
                          <w:spacing w:line="40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2"/>
                          </w:rPr>
                          <w:t>华南理工大学           大学英语6级                   最高学历：本科</w:t>
                        </w:r>
                      </w:p>
                      <w:p w:rsidR="00FF2BF9" w:rsidRDefault="00922471">
                        <w:pPr>
                          <w:spacing w:line="40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2"/>
                          </w:rPr>
                          <w:t xml:space="preserve">                       毕业时间：2011年7月           个人专业：</w:t>
                        </w: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>计算机科学与技术</w:t>
                        </w:r>
                      </w:p>
                      <w:p w:rsidR="00FF2BF9" w:rsidRDefault="00FF2BF9">
                        <w:pPr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2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  <v:shape id="文本框 51" o:spid="_x0000_s1046" type="#_x0000_t202" style="position:absolute;left:9064;top:9014;width:1045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FF2BF9" w:rsidRDefault="00922471">
                        <w:pPr>
                          <w:spacing w:line="400" w:lineRule="exact"/>
                          <w:rPr>
                            <w:rFonts w:ascii="黑体" w:eastAsia="黑体" w:hAnsi="黑体" w:cs="黑体"/>
                            <w:color w:val="404040" w:themeColor="text1" w:themeTint="BF"/>
                            <w:sz w:val="24"/>
                            <w:szCs w:val="24"/>
                            <w:shd w:val="clear" w:color="auto" w:fill="FFFFFF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404040" w:themeColor="text1" w:themeTint="BF"/>
                            <w:sz w:val="24"/>
                            <w:szCs w:val="24"/>
                            <w:shd w:val="clear" w:color="auto" w:fill="FFFFFF"/>
                          </w:rPr>
                          <w:t>熟练操作office 软件、HR考勤系统、</w:t>
                        </w: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  <w:shd w:val="clear" w:color="auto" w:fill="FFFFFF"/>
                          </w:rPr>
                          <w:t>熟悉运用ASP.NET进行网站设计  熟悉路由器，交换机，电脑配置管理  适应性强，有良好的学习工作态度，团队合作精神强。</w:t>
                        </w:r>
                      </w:p>
                      <w:p w:rsidR="00FF2BF9" w:rsidRDefault="00922471">
                        <w:pPr>
                          <w:spacing w:line="400" w:lineRule="exact"/>
                          <w:rPr>
                            <w:rFonts w:ascii="黑体" w:eastAsia="黑体" w:hAnsi="黑体" w:cs="黑体"/>
                            <w:color w:val="404040" w:themeColor="text1" w:themeTint="BF"/>
                            <w:sz w:val="24"/>
                            <w:szCs w:val="24"/>
                            <w:shd w:val="clear" w:color="auto" w:fill="FFFFFF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404040" w:themeColor="text1" w:themeTint="BF"/>
                            <w:sz w:val="24"/>
                            <w:szCs w:val="24"/>
                            <w:shd w:val="clear" w:color="auto" w:fill="FFFFFF"/>
                          </w:rPr>
                          <w:t>略懂CorelDraw、Photoshop图像处理软件。</w:t>
                        </w:r>
                      </w:p>
                    </w:txbxContent>
                  </v:textbox>
                </v:shape>
                <v:shape id="文本框 43" o:spid="_x0000_s1047" type="#_x0000_t202" style="position:absolute;left:9141;top:11401;width:10390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>2015.3-2015.9         XX有限公司          策划</w:t>
                        </w:r>
                        <w:proofErr w:type="gramStart"/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部　　</w:t>
                        </w:r>
                        <w:proofErr w:type="gramEnd"/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    系统管理员/网络管理员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负责公司计算机系统的日常维护和管理，系统的更新安装升级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公司网站的内容更新发布信息各</w:t>
                        </w:r>
                        <w:proofErr w:type="gramStart"/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>版块</w:t>
                        </w:r>
                        <w:proofErr w:type="gramEnd"/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>调整维护，网站的服务器系统补丁安装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>2014.4-2015.5         XX有限公司          策划</w:t>
                        </w:r>
                        <w:proofErr w:type="gramStart"/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部　　</w:t>
                        </w:r>
                        <w:proofErr w:type="gramEnd"/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    系统管理员/网络管理员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负责系统软硬件的采购、询价、安装、升级、保管、维护等工作以及日后产品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售后接洽等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巡视计算机各系统终端、打印机、交换机、路由器、防火墙、服务器运行</w:t>
                        </w:r>
                      </w:p>
                      <w:p w:rsidR="00FF2BF9" w:rsidRDefault="00922471">
                        <w:pPr>
                          <w:spacing w:line="460" w:lineRule="exact"/>
                          <w:rPr>
                            <w:rFonts w:ascii="黑体" w:eastAsia="黑体" w:hAnsi="黑体" w:cs="黑体"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3B3838" w:themeColor="background2" w:themeShade="40"/>
                            <w:sz w:val="24"/>
                            <w:szCs w:val="24"/>
                          </w:rPr>
                          <w:t xml:space="preserve">  是否正常，是否有不正确的操作使用或是带故障工作的设备</w:t>
                        </w:r>
                      </w:p>
                      <w:p w:rsidR="00FF2BF9" w:rsidRDefault="00922471">
                        <w:pPr>
                          <w:spacing w:line="400" w:lineRule="exact"/>
                          <w:rPr>
                            <w:rFonts w:ascii="黑体" w:eastAsia="黑体" w:hAnsi="黑体" w:cs="黑体"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404040" w:themeColor="text1" w:themeTint="BF"/>
                            <w:sz w:val="24"/>
                            <w:szCs w:val="24"/>
                          </w:rPr>
                          <w:t>6、担任公司晚会主持活动，协助主管组织每年的旅游活动。</w:t>
                        </w:r>
                      </w:p>
                      <w:p w:rsidR="00FF2BF9" w:rsidRDefault="00922471">
                        <w:pPr>
                          <w:spacing w:line="400" w:lineRule="exact"/>
                          <w:rPr>
                            <w:rFonts w:ascii="黑体" w:eastAsia="黑体" w:hAnsi="黑体" w:cs="黑体"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404040" w:themeColor="text1" w:themeTint="BF"/>
                            <w:sz w:val="24"/>
                            <w:szCs w:val="24"/>
                          </w:rPr>
                          <w:t xml:space="preserve">7、主管交待的其他事项。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808990</wp:posOffset>
                </wp:positionV>
                <wp:extent cx="1072515" cy="518922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515" cy="5189220"/>
                          <a:chOff x="9967" y="2097"/>
                          <a:chExt cx="1689" cy="8172"/>
                        </a:xfrm>
                      </wpg:grpSpPr>
                      <wps:wsp>
                        <wps:cNvPr id="27" name="文本框 27"/>
                        <wps:cNvSpPr txBox="1"/>
                        <wps:spPr>
                          <a:xfrm>
                            <a:off x="9967" y="2097"/>
                            <a:ext cx="1689" cy="6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3B3838" w:themeColor="background2" w:themeShade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2"/>
                                </w:rPr>
                                <w:t>基本信息</w:t>
                              </w: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9967" y="4997"/>
                            <a:ext cx="1689" cy="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3B3838" w:themeColor="background2" w:themeShade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2"/>
                                </w:rPr>
                                <w:t>教育背景</w:t>
                              </w: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9967" y="7104"/>
                            <a:ext cx="1689" cy="8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3B3838" w:themeColor="background2" w:themeShade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2"/>
                                </w:rPr>
                                <w:t>职业技能</w:t>
                              </w: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9967" y="9580"/>
                            <a:ext cx="1689" cy="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BF9" w:rsidRDefault="00922471">
                              <w:pP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3B3838" w:themeColor="background2" w:themeShade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2"/>
                                </w:rPr>
                                <w:t>工作经验</w:t>
                              </w:r>
                            </w:p>
                            <w:p w:rsidR="00FF2BF9" w:rsidRDefault="00FF2BF9">
                              <w:pPr>
                                <w:rPr>
                                  <w:rFonts w:eastAsiaTheme="minorEastAsia"/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  <w:p w:rsidR="00FF2BF9" w:rsidRDefault="00FF2BF9">
                              <w:pPr>
                                <w:rPr>
                                  <w:color w:val="3B3838" w:themeColor="background2" w:themeShade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48" style="position:absolute;left:0;text-align:left;margin-left:-60.6pt;margin-top:63.7pt;width:84.45pt;height:408.6pt;z-index:251657216" coordorigin="9967,2097" coordsize="1689,8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">
                <v:shape id="文本框 27" o:spid="_x0000_s1049" type="#_x0000_t202" style="position:absolute;left:9967;top:2097;width:1689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FF2BF9" w:rsidRDefault="00922471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3B3838" w:themeColor="background2" w:themeShade="4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32"/>
                            <w:szCs w:val="32"/>
                          </w:rPr>
                          <w:t>基本信息</w:t>
                        </w: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  <v:shape id="文本框 26" o:spid="_x0000_s1050" type="#_x0000_t202" style="position:absolute;left:9967;top:4997;width:1689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FF2BF9" w:rsidRDefault="00922471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3B3838" w:themeColor="background2" w:themeShade="4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32"/>
                            <w:szCs w:val="32"/>
                          </w:rPr>
                          <w:t>教育背景</w:t>
                        </w: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  <v:shape id="文本框 28" o:spid="_x0000_s1051" type="#_x0000_t202" style="position:absolute;left:9967;top:7104;width:168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FF2BF9" w:rsidRDefault="00922471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3B3838" w:themeColor="background2" w:themeShade="4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32"/>
                            <w:szCs w:val="32"/>
                          </w:rPr>
                          <w:t>职业技能</w:t>
                        </w: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  <v:shape id="文本框 42" o:spid="_x0000_s1052" type="#_x0000_t202" style="position:absolute;left:9967;top:9580;width:1689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FF2BF9" w:rsidRDefault="00922471">
                        <w:pP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3B3838" w:themeColor="background2" w:themeShade="4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32"/>
                            <w:szCs w:val="32"/>
                          </w:rPr>
                          <w:t>工作经验</w:t>
                        </w:r>
                      </w:p>
                      <w:p w:rsidR="00FF2BF9" w:rsidRDefault="00FF2BF9">
                        <w:pPr>
                          <w:rPr>
                            <w:rFonts w:eastAsiaTheme="minorEastAsia"/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  <w:p w:rsidR="00FF2BF9" w:rsidRDefault="00FF2BF9">
                        <w:pPr>
                          <w:rPr>
                            <w:color w:val="3B3838" w:themeColor="background2" w:themeShade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-1149985</wp:posOffset>
                </wp:positionH>
                <wp:positionV relativeFrom="paragraph">
                  <wp:posOffset>645795</wp:posOffset>
                </wp:positionV>
                <wp:extent cx="7560310" cy="71755"/>
                <wp:effectExtent l="0" t="0" r="2540" b="4445"/>
                <wp:wrapNone/>
                <wp:docPr id="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6985" y="1718945"/>
                          <a:ext cx="7560310" cy="717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B0830BC" id="矩形 7" o:spid="_x0000_s1026" style="position:absolute;left:0;text-align:left;margin-left:-90.55pt;margin-top:50.85pt;width:595.3pt;height: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" fillcolor="#747070 [1614]" stroked="f"/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269875</wp:posOffset>
                </wp:positionV>
                <wp:extent cx="2262505" cy="3968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BF9" w:rsidRDefault="00922471">
                            <w:pPr>
                              <w:rPr>
                                <w:rFonts w:ascii="黑体" w:eastAsia="黑体" w:hAnsi="黑体" w:cs="黑体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62626" w:themeColor="text1" w:themeTint="D9"/>
                                <w:sz w:val="28"/>
                                <w:szCs w:val="28"/>
                              </w:rPr>
                              <w:t>求职意向：销售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53" type="#_x0000_t202" style="position:absolute;left:0;text-align:left;margin-left:-45.9pt;margin-top:21.25pt;width:178.15pt;height:3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" filled="f" stroked="f" strokeweight=".5pt">
                <v:textbox>
                  <w:txbxContent>
                    <w:p w:rsidR="00FF2BF9" w:rsidRDefault="00922471">
                      <w:pPr>
                        <w:rPr>
                          <w:rFonts w:ascii="黑体" w:eastAsia="黑体" w:hAnsi="黑体" w:cs="黑体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color w:val="262626" w:themeColor="text1" w:themeTint="D9"/>
                          <w:sz w:val="28"/>
                          <w:szCs w:val="28"/>
                        </w:rPr>
                        <w:t>求职意向：销售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-606425</wp:posOffset>
                </wp:positionV>
                <wp:extent cx="7560310" cy="36195"/>
                <wp:effectExtent l="0" t="0" r="2540" b="190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9525" y="307975"/>
                          <a:ext cx="7560310" cy="361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673EC5C" id="矩形 6" o:spid="_x0000_s1026" style="position:absolute;left:0;text-align:left;margin-left:-90.75pt;margin-top:-47.75pt;width:595.3pt;height: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" fillcolor="#747070 [1614]" stroked="f"/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-1174750</wp:posOffset>
                </wp:positionH>
                <wp:positionV relativeFrom="paragraph">
                  <wp:posOffset>9197975</wp:posOffset>
                </wp:positionV>
                <wp:extent cx="7562850" cy="148590"/>
                <wp:effectExtent l="0" t="0" r="0" b="38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48590"/>
                          <a:chOff x="13969" y="2893"/>
                          <a:chExt cx="11910" cy="234"/>
                        </a:xfrm>
                      </wpg:grpSpPr>
                      <wps:wsp>
                        <wps:cNvPr id="6" name="矩形 7"/>
                        <wps:cNvSpPr/>
                        <wps:spPr>
                          <a:xfrm>
                            <a:off x="13973" y="3015"/>
                            <a:ext cx="11906" cy="113"/>
                          </a:xfrm>
                          <a:prstGeom prst="rect">
                            <a:avLst/>
                          </a:prstGeom>
                          <a:solidFill>
                            <a:srgbClr val="11192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" name="矩形 6"/>
                        <wps:cNvSpPr/>
                        <wps:spPr>
                          <a:xfrm>
                            <a:off x="13969" y="2893"/>
                            <a:ext cx="11906" cy="57"/>
                          </a:xfrm>
                          <a:prstGeom prst="rect">
                            <a:avLst/>
                          </a:prstGeom>
                          <a:solidFill>
                            <a:srgbClr val="11192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BC250" id="组合 5" o:spid="_x0000_s1026" style="position:absolute;left:0;text-align:left;margin-left:-92.5pt;margin-top:724.25pt;width:595.5pt;height:11.7pt;z-index:251685888" coordorigin="13969,2893" coordsize="11910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">
                <v:rect id="矩形 7" o:spid="_x0000_s1027" style="position:absolute;left:13973;top:3015;width:11906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" fillcolor="#11192c" stroked="f"/>
                <v:rect id="矩形 6" o:spid="_x0000_s1028" style="position:absolute;left:13969;top:2893;width:1190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" fillcolor="#11192c" stroked="f"/>
              </v:group>
            </w:pict>
          </mc:Fallback>
        </mc:AlternateContent>
      </w:r>
      <w:r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-1242695</wp:posOffset>
                </wp:positionH>
                <wp:positionV relativeFrom="paragraph">
                  <wp:posOffset>-422910</wp:posOffset>
                </wp:positionV>
                <wp:extent cx="7757160" cy="743585"/>
                <wp:effectExtent l="0" t="0" r="15240" b="18415"/>
                <wp:wrapNone/>
                <wp:docPr id="1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7160" cy="7435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F4EEE" id="矩形 4" o:spid="_x0000_s1026" style="position:absolute;left:0;text-align:left;margin-left:-97.85pt;margin-top:-33.3pt;width:610.8pt;height:5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" fillcolor="#393737 [814]" stroked="f"/>
            </w:pict>
          </mc:Fallback>
        </mc:AlternateContent>
      </w:r>
    </w:p>
    <w:sectPr w:rsidR="00FF2B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本墨绪圆">
    <w:altName w:val="宋体"/>
    <w:charset w:val="86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B4F234E"/>
    <w:rsid w:val="008E6807"/>
    <w:rsid w:val="00922471"/>
    <w:rsid w:val="00FF2BF9"/>
    <w:rsid w:val="059965AC"/>
    <w:rsid w:val="2E5C3FCA"/>
    <w:rsid w:val="524B4D97"/>
    <w:rsid w:val="6B4F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C82AF2F-3659-4A9E-B61D-D828C398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6149;&#25307;&#31616;&#21382;&#22871;&#35013;&#12305;&#31616;&#32422;&#21830;&#21153;&#36890;&#29992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【春招简历套装】简约商务通用简历套装.docx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稻壳儿</dc:creator>
  <cp:lastModifiedBy>Administrator</cp:lastModifiedBy>
  <cp:revision>3</cp:revision>
  <dcterms:created xsi:type="dcterms:W3CDTF">2018-03-23T07:27:00Z</dcterms:created>
  <dcterms:modified xsi:type="dcterms:W3CDTF">2018-10-24T06:49:00Z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