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</w:pP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2448560</wp:posOffset>
                </wp:positionH>
                <wp:positionV relativeFrom="paragraph">
                  <wp:posOffset>4480560</wp:posOffset>
                </wp:positionV>
                <wp:extent cx="3729355" cy="2206625"/>
                <wp:effectExtent l="0" t="0" r="0" b="317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9355" cy="220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kinsoku w:val="0"/>
                              <w:overflowPunct w:val="0"/>
                              <w:snapToGrid w:val="0"/>
                              <w:spacing w:before="0" w:beforeAutospacing="0" w:after="0" w:afterAutospacing="0" w:line="324" w:lineRule="auto"/>
                              <w:textAlignment w:val="baseline"/>
                              <w:rPr>
                                <w:rFonts w:ascii="楷体" w:hAnsi="楷体" w:eastAsia="楷体" w:cs="楷体"/>
                                <w:bCs/>
                                <w:color w:val="637DA6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Cs/>
                                <w:color w:val="637DA6"/>
                                <w:kern w:val="24"/>
                                <w:sz w:val="44"/>
                                <w:szCs w:val="44"/>
                              </w:rPr>
                              <w:t>姓    名：办公资源</w:t>
                            </w:r>
                          </w:p>
                          <w:p>
                            <w:pPr>
                              <w:pStyle w:val="5"/>
                              <w:kinsoku w:val="0"/>
                              <w:overflowPunct w:val="0"/>
                              <w:snapToGrid w:val="0"/>
                              <w:spacing w:before="0" w:beforeAutospacing="0" w:after="0" w:afterAutospacing="0" w:line="324" w:lineRule="auto"/>
                              <w:textAlignment w:val="baseline"/>
                              <w:rPr>
                                <w:rFonts w:hint="eastAsia" w:ascii="楷体" w:hAnsi="楷体" w:eastAsia="楷体" w:cs="楷体"/>
                                <w:bCs/>
                                <w:color w:val="637DA6"/>
                                <w:kern w:val="24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Cs/>
                                <w:color w:val="637DA6"/>
                                <w:kern w:val="24"/>
                                <w:sz w:val="44"/>
                                <w:szCs w:val="44"/>
                              </w:rPr>
                              <w:t>求职意向：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Cs/>
                                <w:color w:val="637DA6"/>
                                <w:kern w:val="24"/>
                                <w:sz w:val="44"/>
                                <w:szCs w:val="44"/>
                                <w:lang w:eastAsia="zh-CN"/>
                              </w:rPr>
                              <w:t>电话销售</w:t>
                            </w:r>
                          </w:p>
                          <w:p>
                            <w:pPr>
                              <w:pStyle w:val="5"/>
                              <w:kinsoku w:val="0"/>
                              <w:overflowPunct w:val="0"/>
                              <w:snapToGrid w:val="0"/>
                              <w:spacing w:before="0" w:beforeAutospacing="0" w:after="0" w:afterAutospacing="0" w:line="324" w:lineRule="auto"/>
                              <w:textAlignment w:val="baseline"/>
                              <w:rPr>
                                <w:rFonts w:ascii="楷体" w:hAnsi="楷体" w:eastAsia="楷体" w:cs="楷体"/>
                                <w:bCs/>
                                <w:color w:val="637DA6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Cs/>
                                <w:color w:val="637DA6"/>
                                <w:kern w:val="24"/>
                                <w:sz w:val="44"/>
                                <w:szCs w:val="44"/>
                              </w:rPr>
                              <w:t>联系电话：186</w:t>
                            </w:r>
                            <w:r>
                              <w:rPr>
                                <w:rFonts w:ascii="楷体" w:hAnsi="楷体" w:eastAsia="楷体" w:cs="楷体"/>
                                <w:bCs/>
                                <w:color w:val="637DA6"/>
                                <w:kern w:val="24"/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Cs/>
                                <w:color w:val="637DA6"/>
                                <w:kern w:val="24"/>
                                <w:sz w:val="44"/>
                                <w:szCs w:val="44"/>
                              </w:rPr>
                              <w:t>8660</w:t>
                            </w:r>
                            <w:r>
                              <w:rPr>
                                <w:rFonts w:ascii="楷体" w:hAnsi="楷体" w:eastAsia="楷体" w:cs="楷体"/>
                                <w:bCs/>
                                <w:color w:val="637DA6"/>
                                <w:kern w:val="24"/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Cs/>
                                <w:color w:val="637DA6"/>
                                <w:kern w:val="24"/>
                                <w:sz w:val="44"/>
                                <w:szCs w:val="44"/>
                              </w:rPr>
                              <w:t>0000</w:t>
                            </w:r>
                          </w:p>
                          <w:p>
                            <w:pPr>
                              <w:pStyle w:val="5"/>
                              <w:kinsoku w:val="0"/>
                              <w:overflowPunct w:val="0"/>
                              <w:snapToGrid w:val="0"/>
                              <w:spacing w:before="0" w:beforeAutospacing="0" w:after="0" w:afterAutospacing="0" w:line="324" w:lineRule="auto"/>
                              <w:textAlignment w:val="baseline"/>
                              <w:rPr>
                                <w:rFonts w:ascii="楷体" w:hAnsi="楷体" w:eastAsia="楷体" w:cs="楷体"/>
                                <w:bCs/>
                                <w:color w:val="637DA6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Cs/>
                                <w:color w:val="637DA6"/>
                                <w:kern w:val="24"/>
                                <w:sz w:val="44"/>
                                <w:szCs w:val="44"/>
                              </w:rPr>
                              <w:t>电子邮箱：</w:t>
                            </w:r>
                          </w:p>
                          <w:p>
                            <w:pPr>
                              <w:pStyle w:val="5"/>
                              <w:kinsoku w:val="0"/>
                              <w:overflowPunct w:val="0"/>
                              <w:spacing w:line="324" w:lineRule="auto"/>
                              <w:textAlignment w:val="baseline"/>
                              <w:rPr>
                                <w:rFonts w:ascii="楷体" w:hAnsi="楷体" w:eastAsia="楷体" w:cs="楷体"/>
                                <w:b/>
                                <w:bCs/>
                                <w:color w:val="2885AE"/>
                                <w:kern w:val="24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8pt;margin-top:352.8pt;height:173.75pt;width:293.65pt;z-index:251719680;mso-width-relative:page;mso-height-relative:page;" filled="f" stroked="f" coordsize="21600,21600" o:gfxdata="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KpWxDZAAAADAEAAA8AAAAAAAAAAQAgAAAAIgAAAGRycy9kb3du&#10;cmV2LnhtbFBLAQIUABQAAAAIAIdO4kCGETsP/gEAAMoDAAAOAAAAAAAAAAEAIAAAACg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kinsoku w:val="0"/>
                        <w:overflowPunct w:val="0"/>
                        <w:snapToGrid w:val="0"/>
                        <w:spacing w:before="0" w:beforeAutospacing="0" w:after="0" w:afterAutospacing="0" w:line="324" w:lineRule="auto"/>
                        <w:textAlignment w:val="baseline"/>
                        <w:rPr>
                          <w:rFonts w:ascii="楷体" w:hAnsi="楷体" w:eastAsia="楷体" w:cs="楷体"/>
                          <w:bCs/>
                          <w:color w:val="637DA6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Cs/>
                          <w:color w:val="637DA6"/>
                          <w:kern w:val="24"/>
                          <w:sz w:val="44"/>
                          <w:szCs w:val="44"/>
                        </w:rPr>
                        <w:t>姓    名：办公资源</w:t>
                      </w:r>
                    </w:p>
                    <w:p>
                      <w:pPr>
                        <w:pStyle w:val="5"/>
                        <w:kinsoku w:val="0"/>
                        <w:overflowPunct w:val="0"/>
                        <w:snapToGrid w:val="0"/>
                        <w:spacing w:before="0" w:beforeAutospacing="0" w:after="0" w:afterAutospacing="0" w:line="324" w:lineRule="auto"/>
                        <w:textAlignment w:val="baseline"/>
                        <w:rPr>
                          <w:rFonts w:hint="eastAsia" w:ascii="楷体" w:hAnsi="楷体" w:eastAsia="楷体" w:cs="楷体"/>
                          <w:bCs/>
                          <w:color w:val="637DA6"/>
                          <w:kern w:val="24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Cs/>
                          <w:color w:val="637DA6"/>
                          <w:kern w:val="24"/>
                          <w:sz w:val="44"/>
                          <w:szCs w:val="44"/>
                        </w:rPr>
                        <w:t>求职意向：</w:t>
                      </w:r>
                      <w:r>
                        <w:rPr>
                          <w:rFonts w:hint="eastAsia" w:ascii="楷体" w:hAnsi="楷体" w:eastAsia="楷体" w:cs="楷体"/>
                          <w:bCs/>
                          <w:color w:val="637DA6"/>
                          <w:kern w:val="24"/>
                          <w:sz w:val="44"/>
                          <w:szCs w:val="44"/>
                          <w:lang w:eastAsia="zh-CN"/>
                        </w:rPr>
                        <w:t>电话销售</w:t>
                      </w:r>
                    </w:p>
                    <w:p>
                      <w:pPr>
                        <w:pStyle w:val="5"/>
                        <w:kinsoku w:val="0"/>
                        <w:overflowPunct w:val="0"/>
                        <w:snapToGrid w:val="0"/>
                        <w:spacing w:before="0" w:beforeAutospacing="0" w:after="0" w:afterAutospacing="0" w:line="324" w:lineRule="auto"/>
                        <w:textAlignment w:val="baseline"/>
                        <w:rPr>
                          <w:rFonts w:ascii="楷体" w:hAnsi="楷体" w:eastAsia="楷体" w:cs="楷体"/>
                          <w:bCs/>
                          <w:color w:val="637DA6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Cs/>
                          <w:color w:val="637DA6"/>
                          <w:kern w:val="24"/>
                          <w:sz w:val="44"/>
                          <w:szCs w:val="44"/>
                        </w:rPr>
                        <w:t>联系电话：186</w:t>
                      </w:r>
                      <w:r>
                        <w:rPr>
                          <w:rFonts w:ascii="楷体" w:hAnsi="楷体" w:eastAsia="楷体" w:cs="楷体"/>
                          <w:bCs/>
                          <w:color w:val="637DA6"/>
                          <w:kern w:val="24"/>
                          <w:sz w:val="44"/>
                          <w:szCs w:val="44"/>
                        </w:rPr>
                        <w:t>-</w:t>
                      </w:r>
                      <w:r>
                        <w:rPr>
                          <w:rFonts w:hint="eastAsia" w:ascii="楷体" w:hAnsi="楷体" w:eastAsia="楷体" w:cs="楷体"/>
                          <w:bCs/>
                          <w:color w:val="637DA6"/>
                          <w:kern w:val="24"/>
                          <w:sz w:val="44"/>
                          <w:szCs w:val="44"/>
                        </w:rPr>
                        <w:t>8660</w:t>
                      </w:r>
                      <w:r>
                        <w:rPr>
                          <w:rFonts w:ascii="楷体" w:hAnsi="楷体" w:eastAsia="楷体" w:cs="楷体"/>
                          <w:bCs/>
                          <w:color w:val="637DA6"/>
                          <w:kern w:val="24"/>
                          <w:sz w:val="44"/>
                          <w:szCs w:val="44"/>
                        </w:rPr>
                        <w:t>-</w:t>
                      </w:r>
                      <w:r>
                        <w:rPr>
                          <w:rFonts w:hint="eastAsia" w:ascii="楷体" w:hAnsi="楷体" w:eastAsia="楷体" w:cs="楷体"/>
                          <w:bCs/>
                          <w:color w:val="637DA6"/>
                          <w:kern w:val="24"/>
                          <w:sz w:val="44"/>
                          <w:szCs w:val="44"/>
                        </w:rPr>
                        <w:t>0000</w:t>
                      </w:r>
                    </w:p>
                    <w:p>
                      <w:pPr>
                        <w:pStyle w:val="5"/>
                        <w:kinsoku w:val="0"/>
                        <w:overflowPunct w:val="0"/>
                        <w:snapToGrid w:val="0"/>
                        <w:spacing w:before="0" w:beforeAutospacing="0" w:after="0" w:afterAutospacing="0" w:line="324" w:lineRule="auto"/>
                        <w:textAlignment w:val="baseline"/>
                        <w:rPr>
                          <w:rFonts w:ascii="楷体" w:hAnsi="楷体" w:eastAsia="楷体" w:cs="楷体"/>
                          <w:bCs/>
                          <w:color w:val="637DA6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Cs/>
                          <w:color w:val="637DA6"/>
                          <w:kern w:val="24"/>
                          <w:sz w:val="44"/>
                          <w:szCs w:val="44"/>
                        </w:rPr>
                        <w:t>电子邮箱：</w:t>
                      </w:r>
                    </w:p>
                    <w:p>
                      <w:pPr>
                        <w:pStyle w:val="5"/>
                        <w:kinsoku w:val="0"/>
                        <w:overflowPunct w:val="0"/>
                        <w:spacing w:line="324" w:lineRule="auto"/>
                        <w:textAlignment w:val="baseline"/>
                        <w:rPr>
                          <w:rFonts w:ascii="楷体" w:hAnsi="楷体" w:eastAsia="楷体" w:cs="楷体"/>
                          <w:b/>
                          <w:bCs/>
                          <w:color w:val="2885AE"/>
                          <w:kern w:val="24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1901825</wp:posOffset>
                </wp:positionH>
                <wp:positionV relativeFrom="paragraph">
                  <wp:posOffset>4596130</wp:posOffset>
                </wp:positionV>
                <wp:extent cx="283210" cy="1687830"/>
                <wp:effectExtent l="0" t="0" r="2540" b="762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10" cy="1687830"/>
                          <a:chOff x="0" y="584"/>
                          <a:chExt cx="3067" cy="16191"/>
                        </a:xfrm>
                        <a:solidFill>
                          <a:srgbClr val="637DA6"/>
                        </a:solidFill>
                      </wpg:grpSpPr>
                      <wps:wsp>
                        <wps:cNvPr id="23" name="KSO_Shape"/>
                        <wps:cNvSpPr/>
                        <wps:spPr bwMode="auto">
                          <a:xfrm>
                            <a:off x="0" y="14789"/>
                            <a:ext cx="3067" cy="1986"/>
                          </a:xfrm>
                          <a:custGeom>
                            <a:avLst/>
                            <a:gdLst>
                              <a:gd name="T0" fmla="*/ 117016 w 4974795"/>
                              <a:gd name="T1" fmla="*/ 107990 h 3320682"/>
                              <a:gd name="T2" fmla="*/ 153262 w 4974795"/>
                              <a:gd name="T3" fmla="*/ 138483 h 3320682"/>
                              <a:gd name="T4" fmla="*/ 189508 w 4974795"/>
                              <a:gd name="T5" fmla="*/ 107990 h 3320682"/>
                              <a:gd name="T6" fmla="*/ 297188 w 4974795"/>
                              <a:gd name="T7" fmla="*/ 198580 h 3320682"/>
                              <a:gd name="T8" fmla="*/ 9336 w 4974795"/>
                              <a:gd name="T9" fmla="*/ 198580 h 3320682"/>
                              <a:gd name="T10" fmla="*/ 117016 w 4974795"/>
                              <a:gd name="T11" fmla="*/ 107990 h 3320682"/>
                              <a:gd name="T12" fmla="*/ 0 w 4974795"/>
                              <a:gd name="T13" fmla="*/ 9546 h 3320682"/>
                              <a:gd name="T14" fmla="*/ 110262 w 4974795"/>
                              <a:gd name="T15" fmla="*/ 102308 h 3320682"/>
                              <a:gd name="T16" fmla="*/ 0 w 4974795"/>
                              <a:gd name="T17" fmla="*/ 195071 h 3320682"/>
                              <a:gd name="T18" fmla="*/ 0 w 4974795"/>
                              <a:gd name="T19" fmla="*/ 9546 h 3320682"/>
                              <a:gd name="T20" fmla="*/ 306728 w 4974795"/>
                              <a:gd name="T21" fmla="*/ 9374 h 3320682"/>
                              <a:gd name="T22" fmla="*/ 306728 w 4974795"/>
                              <a:gd name="T23" fmla="*/ 195243 h 3320682"/>
                              <a:gd name="T24" fmla="*/ 196261 w 4974795"/>
                              <a:gd name="T25" fmla="*/ 102308 h 3320682"/>
                              <a:gd name="T26" fmla="*/ 306728 w 4974795"/>
                              <a:gd name="T27" fmla="*/ 9374 h 3320682"/>
                              <a:gd name="T28" fmla="*/ 2160 w 4974795"/>
                              <a:gd name="T29" fmla="*/ 0 h 3320682"/>
                              <a:gd name="T30" fmla="*/ 304363 w 4974795"/>
                              <a:gd name="T31" fmla="*/ 0 h 3320682"/>
                              <a:gd name="T32" fmla="*/ 153262 w 4974795"/>
                              <a:gd name="T33" fmla="*/ 127119 h 3320682"/>
                              <a:gd name="T34" fmla="*/ 2160 w 4974795"/>
                              <a:gd name="T35" fmla="*/ 0 h 332068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974795" h="3320682">
                                <a:moveTo>
                                  <a:pt x="1897867" y="1805825"/>
                                </a:moveTo>
                                <a:lnTo>
                                  <a:pt x="2485737" y="2315734"/>
                                </a:lnTo>
                                <a:lnTo>
                                  <a:pt x="3073607" y="1805825"/>
                                </a:lnTo>
                                <a:lnTo>
                                  <a:pt x="4820061" y="3320682"/>
                                </a:lnTo>
                                <a:lnTo>
                                  <a:pt x="151413" y="3320682"/>
                                </a:lnTo>
                                <a:lnTo>
                                  <a:pt x="1897867" y="1805825"/>
                                </a:lnTo>
                                <a:close/>
                                <a:moveTo>
                                  <a:pt x="0" y="159634"/>
                                </a:moveTo>
                                <a:lnTo>
                                  <a:pt x="1788328" y="1710812"/>
                                </a:lnTo>
                                <a:lnTo>
                                  <a:pt x="0" y="3261996"/>
                                </a:lnTo>
                                <a:lnTo>
                                  <a:pt x="0" y="159634"/>
                                </a:lnTo>
                                <a:close/>
                                <a:moveTo>
                                  <a:pt x="4974795" y="156753"/>
                                </a:moveTo>
                                <a:lnTo>
                                  <a:pt x="4974795" y="3264872"/>
                                </a:lnTo>
                                <a:lnTo>
                                  <a:pt x="3183146" y="1710812"/>
                                </a:lnTo>
                                <a:lnTo>
                                  <a:pt x="4974795" y="156753"/>
                                </a:lnTo>
                                <a:close/>
                                <a:moveTo>
                                  <a:pt x="35040" y="0"/>
                                </a:moveTo>
                                <a:lnTo>
                                  <a:pt x="4936434" y="0"/>
                                </a:lnTo>
                                <a:lnTo>
                                  <a:pt x="2485737" y="2125709"/>
                                </a:lnTo>
                                <a:lnTo>
                                  <a:pt x="3504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" name="KSO_Shape"/>
                        <wps:cNvSpPr/>
                        <wps:spPr bwMode="auto">
                          <a:xfrm>
                            <a:off x="292" y="9936"/>
                            <a:ext cx="2616" cy="2614"/>
                          </a:xfrm>
                          <a:custGeom>
                            <a:avLst/>
                            <a:gdLst>
                              <a:gd name="T0" fmla="*/ 106139 w 577593"/>
                              <a:gd name="T1" fmla="*/ 172055 h 577592"/>
                              <a:gd name="T2" fmla="*/ 118930 w 577593"/>
                              <a:gd name="T3" fmla="*/ 182945 h 577592"/>
                              <a:gd name="T4" fmla="*/ 103816 w 577593"/>
                              <a:gd name="T5" fmla="*/ 213282 h 577592"/>
                              <a:gd name="T6" fmla="*/ 81773 w 577593"/>
                              <a:gd name="T7" fmla="*/ 214320 h 577592"/>
                              <a:gd name="T8" fmla="*/ 98451 w 577593"/>
                              <a:gd name="T9" fmla="*/ 199380 h 577592"/>
                              <a:gd name="T10" fmla="*/ 106139 w 577593"/>
                              <a:gd name="T11" fmla="*/ 172055 h 577592"/>
                              <a:gd name="T12" fmla="*/ 192521 w 577593"/>
                              <a:gd name="T13" fmla="*/ 54928 h 577592"/>
                              <a:gd name="T14" fmla="*/ 197792 w 577593"/>
                              <a:gd name="T15" fmla="*/ 64736 h 577592"/>
                              <a:gd name="T16" fmla="*/ 161476 w 577593"/>
                              <a:gd name="T17" fmla="*/ 100583 h 577592"/>
                              <a:gd name="T18" fmla="*/ 143493 w 577593"/>
                              <a:gd name="T19" fmla="*/ 92039 h 577592"/>
                              <a:gd name="T20" fmla="*/ 165753 w 577593"/>
                              <a:gd name="T21" fmla="*/ 82979 h 577592"/>
                              <a:gd name="T22" fmla="*/ 192521 w 577593"/>
                              <a:gd name="T23" fmla="*/ 54928 h 577592"/>
                              <a:gd name="T24" fmla="*/ 130820 w 577593"/>
                              <a:gd name="T25" fmla="*/ 0 h 577592"/>
                              <a:gd name="T26" fmla="*/ 261640 w 577593"/>
                              <a:gd name="T27" fmla="*/ 130686 h 577592"/>
                              <a:gd name="T28" fmla="*/ 130820 w 577593"/>
                              <a:gd name="T29" fmla="*/ 261371 h 577592"/>
                              <a:gd name="T30" fmla="*/ 72835 w 577593"/>
                              <a:gd name="T31" fmla="*/ 247629 h 577592"/>
                              <a:gd name="T32" fmla="*/ 72920 w 577593"/>
                              <a:gd name="T33" fmla="*/ 248276 h 577592"/>
                              <a:gd name="T34" fmla="*/ 70926 w 577593"/>
                              <a:gd name="T35" fmla="*/ 246759 h 577592"/>
                              <a:gd name="T36" fmla="*/ 69964 w 577593"/>
                              <a:gd name="T37" fmla="*/ 246320 h 577592"/>
                              <a:gd name="T38" fmla="*/ 69796 w 577593"/>
                              <a:gd name="T39" fmla="*/ 245700 h 577592"/>
                              <a:gd name="T40" fmla="*/ 56975 w 577593"/>
                              <a:gd name="T41" fmla="*/ 218359 h 577592"/>
                              <a:gd name="T42" fmla="*/ 65378 w 577593"/>
                              <a:gd name="T43" fmla="*/ 197027 h 577592"/>
                              <a:gd name="T44" fmla="*/ 62277 w 577593"/>
                              <a:gd name="T45" fmla="*/ 187344 h 577592"/>
                              <a:gd name="T46" fmla="*/ 157470 w 577593"/>
                              <a:gd name="T47" fmla="*/ 46222 h 577592"/>
                              <a:gd name="T48" fmla="*/ 167178 w 577593"/>
                              <a:gd name="T49" fmla="*/ 44825 h 577592"/>
                              <a:gd name="T50" fmla="*/ 176109 w 577593"/>
                              <a:gd name="T51" fmla="*/ 45043 h 577592"/>
                              <a:gd name="T52" fmla="*/ 189799 w 577593"/>
                              <a:gd name="T53" fmla="*/ 51764 h 577592"/>
                              <a:gd name="T54" fmla="*/ 164022 w 577593"/>
                              <a:gd name="T55" fmla="*/ 81087 h 577592"/>
                              <a:gd name="T56" fmla="*/ 141084 w 577593"/>
                              <a:gd name="T57" fmla="*/ 90434 h 577592"/>
                              <a:gd name="T58" fmla="*/ 133624 w 577593"/>
                              <a:gd name="T59" fmla="*/ 89516 h 577592"/>
                              <a:gd name="T60" fmla="*/ 97114 w 577593"/>
                              <a:gd name="T61" fmla="*/ 157419 h 577592"/>
                              <a:gd name="T62" fmla="*/ 101905 w 577593"/>
                              <a:gd name="T63" fmla="*/ 169107 h 577592"/>
                              <a:gd name="T64" fmla="*/ 101754 w 577593"/>
                              <a:gd name="T65" fmla="*/ 169279 h 577592"/>
                              <a:gd name="T66" fmla="*/ 96157 w 577593"/>
                              <a:gd name="T67" fmla="*/ 198277 h 577592"/>
                              <a:gd name="T68" fmla="*/ 78693 w 577593"/>
                              <a:gd name="T69" fmla="*/ 213252 h 577592"/>
                              <a:gd name="T70" fmla="*/ 66401 w 577593"/>
                              <a:gd name="T71" fmla="*/ 199576 h 577592"/>
                              <a:gd name="T72" fmla="*/ 60313 w 577593"/>
                              <a:gd name="T73" fmla="*/ 220054 h 577592"/>
                              <a:gd name="T74" fmla="*/ 66214 w 577593"/>
                              <a:gd name="T75" fmla="*/ 237684 h 577592"/>
                              <a:gd name="T76" fmla="*/ 72286 w 577593"/>
                              <a:gd name="T77" fmla="*/ 244315 h 577592"/>
                              <a:gd name="T78" fmla="*/ 130820 w 577593"/>
                              <a:gd name="T79" fmla="*/ 258658 h 577592"/>
                              <a:gd name="T80" fmla="*/ 258924 w 577593"/>
                              <a:gd name="T81" fmla="*/ 130686 h 577592"/>
                              <a:gd name="T82" fmla="*/ 130820 w 577593"/>
                              <a:gd name="T83" fmla="*/ 2713 h 577592"/>
                              <a:gd name="T84" fmla="*/ 2716 w 577593"/>
                              <a:gd name="T85" fmla="*/ 130686 h 577592"/>
                              <a:gd name="T86" fmla="*/ 43152 w 577593"/>
                              <a:gd name="T87" fmla="*/ 223823 h 577592"/>
                              <a:gd name="T88" fmla="*/ 40881 w 577593"/>
                              <a:gd name="T89" fmla="*/ 225422 h 577592"/>
                              <a:gd name="T90" fmla="*/ 0 w 577593"/>
                              <a:gd name="T91" fmla="*/ 130686 h 577592"/>
                              <a:gd name="T92" fmla="*/ 130820 w 577593"/>
                              <a:gd name="T93" fmla="*/ 0 h 577592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77593" h="577592">
                                <a:moveTo>
                                  <a:pt x="234310" y="380217"/>
                                </a:moveTo>
                                <a:cubicBezTo>
                                  <a:pt x="246869" y="387442"/>
                                  <a:pt x="258665" y="381442"/>
                                  <a:pt x="262548" y="404283"/>
                                </a:cubicBezTo>
                                <a:cubicBezTo>
                                  <a:pt x="266431" y="427125"/>
                                  <a:pt x="242854" y="459767"/>
                                  <a:pt x="229183" y="471323"/>
                                </a:cubicBezTo>
                                <a:cubicBezTo>
                                  <a:pt x="215512" y="482878"/>
                                  <a:pt x="193419" y="478515"/>
                                  <a:pt x="180522" y="473617"/>
                                </a:cubicBezTo>
                                <a:cubicBezTo>
                                  <a:pt x="193965" y="466292"/>
                                  <a:pt x="207048" y="454529"/>
                                  <a:pt x="217339" y="440601"/>
                                </a:cubicBezTo>
                                <a:cubicBezTo>
                                  <a:pt x="233687" y="418479"/>
                                  <a:pt x="240024" y="395096"/>
                                  <a:pt x="234310" y="380217"/>
                                </a:cubicBezTo>
                                <a:close/>
                                <a:moveTo>
                                  <a:pt x="425006" y="121382"/>
                                </a:moveTo>
                                <a:cubicBezTo>
                                  <a:pt x="429704" y="126991"/>
                                  <a:pt x="433488" y="134230"/>
                                  <a:pt x="436644" y="143057"/>
                                </a:cubicBezTo>
                                <a:cubicBezTo>
                                  <a:pt x="453017" y="188848"/>
                                  <a:pt x="374979" y="223071"/>
                                  <a:pt x="356472" y="222273"/>
                                </a:cubicBezTo>
                                <a:cubicBezTo>
                                  <a:pt x="340632" y="221589"/>
                                  <a:pt x="329013" y="212922"/>
                                  <a:pt x="316773" y="203393"/>
                                </a:cubicBezTo>
                                <a:cubicBezTo>
                                  <a:pt x="332982" y="199546"/>
                                  <a:pt x="349992" y="192409"/>
                                  <a:pt x="365914" y="183372"/>
                                </a:cubicBezTo>
                                <a:cubicBezTo>
                                  <a:pt x="400284" y="163865"/>
                                  <a:pt x="423202" y="139309"/>
                                  <a:pt x="425006" y="121382"/>
                                </a:cubicBezTo>
                                <a:close/>
                                <a:moveTo>
                                  <a:pt x="288797" y="0"/>
                                </a:moveTo>
                                <a:cubicBezTo>
                                  <a:pt x="448295" y="0"/>
                                  <a:pt x="577593" y="129298"/>
                                  <a:pt x="577593" y="288796"/>
                                </a:cubicBezTo>
                                <a:cubicBezTo>
                                  <a:pt x="577593" y="448294"/>
                                  <a:pt x="448295" y="577592"/>
                                  <a:pt x="288797" y="577592"/>
                                </a:cubicBezTo>
                                <a:cubicBezTo>
                                  <a:pt x="242745" y="577593"/>
                                  <a:pt x="199210" y="566813"/>
                                  <a:pt x="160790" y="547224"/>
                                </a:cubicBezTo>
                                <a:lnTo>
                                  <a:pt x="160978" y="548653"/>
                                </a:lnTo>
                                <a:cubicBezTo>
                                  <a:pt x="160918" y="548616"/>
                                  <a:pt x="159201" y="547509"/>
                                  <a:pt x="156576" y="545302"/>
                                </a:cubicBezTo>
                                <a:cubicBezTo>
                                  <a:pt x="155826" y="545059"/>
                                  <a:pt x="155138" y="544697"/>
                                  <a:pt x="154452" y="544332"/>
                                </a:cubicBezTo>
                                <a:lnTo>
                                  <a:pt x="154081" y="542962"/>
                                </a:lnTo>
                                <a:cubicBezTo>
                                  <a:pt x="143887" y="534039"/>
                                  <a:pt x="126458" y="513897"/>
                                  <a:pt x="125778" y="482542"/>
                                </a:cubicBezTo>
                                <a:cubicBezTo>
                                  <a:pt x="125207" y="456209"/>
                                  <a:pt x="135424" y="442013"/>
                                  <a:pt x="144328" y="435402"/>
                                </a:cubicBezTo>
                                <a:cubicBezTo>
                                  <a:pt x="141049" y="427772"/>
                                  <a:pt x="139101" y="420175"/>
                                  <a:pt x="137482" y="414002"/>
                                </a:cubicBezTo>
                                <a:cubicBezTo>
                                  <a:pt x="130441" y="387159"/>
                                  <a:pt x="138178" y="160274"/>
                                  <a:pt x="347629" y="102143"/>
                                </a:cubicBezTo>
                                <a:cubicBezTo>
                                  <a:pt x="355010" y="100659"/>
                                  <a:pt x="362177" y="99561"/>
                                  <a:pt x="369059" y="99057"/>
                                </a:cubicBezTo>
                                <a:cubicBezTo>
                                  <a:pt x="375940" y="98553"/>
                                  <a:pt x="382537" y="98644"/>
                                  <a:pt x="388776" y="99538"/>
                                </a:cubicBezTo>
                                <a:cubicBezTo>
                                  <a:pt x="400320" y="101193"/>
                                  <a:pt x="410643" y="105601"/>
                                  <a:pt x="418998" y="114390"/>
                                </a:cubicBezTo>
                                <a:cubicBezTo>
                                  <a:pt x="425438" y="129703"/>
                                  <a:pt x="401160" y="157423"/>
                                  <a:pt x="362093" y="179190"/>
                                </a:cubicBezTo>
                                <a:cubicBezTo>
                                  <a:pt x="345488" y="188443"/>
                                  <a:pt x="327757" y="195717"/>
                                  <a:pt x="311456" y="199847"/>
                                </a:cubicBezTo>
                                <a:cubicBezTo>
                                  <a:pt x="306035" y="196348"/>
                                  <a:pt x="300569" y="194901"/>
                                  <a:pt x="294986" y="197818"/>
                                </a:cubicBezTo>
                                <a:cubicBezTo>
                                  <a:pt x="275325" y="208090"/>
                                  <a:pt x="219960" y="314670"/>
                                  <a:pt x="214388" y="347873"/>
                                </a:cubicBezTo>
                                <a:cubicBezTo>
                                  <a:pt x="212440" y="359480"/>
                                  <a:pt x="217439" y="367666"/>
                                  <a:pt x="224964" y="373701"/>
                                </a:cubicBezTo>
                                <a:lnTo>
                                  <a:pt x="224630" y="374083"/>
                                </a:lnTo>
                                <a:cubicBezTo>
                                  <a:pt x="237092" y="384983"/>
                                  <a:pt x="231822" y="412316"/>
                                  <a:pt x="212274" y="438164"/>
                                </a:cubicBezTo>
                                <a:cubicBezTo>
                                  <a:pt x="201379" y="452569"/>
                                  <a:pt x="187435" y="464598"/>
                                  <a:pt x="173722" y="471257"/>
                                </a:cubicBezTo>
                                <a:cubicBezTo>
                                  <a:pt x="160041" y="464734"/>
                                  <a:pt x="151775" y="453122"/>
                                  <a:pt x="146587" y="441033"/>
                                </a:cubicBezTo>
                                <a:cubicBezTo>
                                  <a:pt x="139259" y="451214"/>
                                  <a:pt x="130813" y="467448"/>
                                  <a:pt x="133146" y="486288"/>
                                </a:cubicBezTo>
                                <a:cubicBezTo>
                                  <a:pt x="137119" y="518381"/>
                                  <a:pt x="141720" y="516247"/>
                                  <a:pt x="146174" y="525248"/>
                                </a:cubicBezTo>
                                <a:cubicBezTo>
                                  <a:pt x="158269" y="542339"/>
                                  <a:pt x="158341" y="537239"/>
                                  <a:pt x="159578" y="539900"/>
                                </a:cubicBezTo>
                                <a:cubicBezTo>
                                  <a:pt x="198149" y="560306"/>
                                  <a:pt x="242154" y="571597"/>
                                  <a:pt x="288797" y="571597"/>
                                </a:cubicBezTo>
                                <a:cubicBezTo>
                                  <a:pt x="444983" y="571597"/>
                                  <a:pt x="571598" y="444983"/>
                                  <a:pt x="571598" y="288796"/>
                                </a:cubicBezTo>
                                <a:cubicBezTo>
                                  <a:pt x="571598" y="132609"/>
                                  <a:pt x="444984" y="5995"/>
                                  <a:pt x="288797" y="5995"/>
                                </a:cubicBezTo>
                                <a:cubicBezTo>
                                  <a:pt x="132610" y="5995"/>
                                  <a:pt x="5996" y="132609"/>
                                  <a:pt x="5996" y="288796"/>
                                </a:cubicBezTo>
                                <a:cubicBezTo>
                                  <a:pt x="5996" y="370017"/>
                                  <a:pt x="40236" y="443242"/>
                                  <a:pt x="95262" y="494616"/>
                                </a:cubicBezTo>
                                <a:lnTo>
                                  <a:pt x="90248" y="498151"/>
                                </a:lnTo>
                                <a:cubicBezTo>
                                  <a:pt x="34594" y="445716"/>
                                  <a:pt x="0" y="371296"/>
                                  <a:pt x="1" y="288796"/>
                                </a:cubicBezTo>
                                <a:cubicBezTo>
                                  <a:pt x="1" y="129298"/>
                                  <a:pt x="129299" y="0"/>
                                  <a:pt x="288797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" name="KSO_Shape"/>
                        <wps:cNvSpPr/>
                        <wps:spPr bwMode="auto">
                          <a:xfrm>
                            <a:off x="317" y="584"/>
                            <a:ext cx="2242" cy="2936"/>
                          </a:xfrm>
                          <a:custGeom>
                            <a:avLst/>
                            <a:gdLst>
                              <a:gd name="T0" fmla="*/ 60362 w 78"/>
                              <a:gd name="T1" fmla="*/ 94373 h 112"/>
                              <a:gd name="T2" fmla="*/ 60362 w 78"/>
                              <a:gd name="T3" fmla="*/ 28836 h 112"/>
                              <a:gd name="T4" fmla="*/ 166713 w 78"/>
                              <a:gd name="T5" fmla="*/ 28836 h 112"/>
                              <a:gd name="T6" fmla="*/ 163838 w 78"/>
                              <a:gd name="T7" fmla="*/ 94373 h 112"/>
                              <a:gd name="T8" fmla="*/ 152341 w 78"/>
                              <a:gd name="T9" fmla="*/ 123210 h 112"/>
                              <a:gd name="T10" fmla="*/ 112100 w 78"/>
                              <a:gd name="T11" fmla="*/ 138939 h 112"/>
                              <a:gd name="T12" fmla="*/ 112100 w 78"/>
                              <a:gd name="T13" fmla="*/ 138939 h 112"/>
                              <a:gd name="T14" fmla="*/ 74733 w 78"/>
                              <a:gd name="T15" fmla="*/ 123210 h 112"/>
                              <a:gd name="T16" fmla="*/ 60362 w 78"/>
                              <a:gd name="T17" fmla="*/ 94373 h 112"/>
                              <a:gd name="T18" fmla="*/ 37367 w 78"/>
                              <a:gd name="T19" fmla="*/ 280499 h 112"/>
                              <a:gd name="T20" fmla="*/ 192582 w 78"/>
                              <a:gd name="T21" fmla="*/ 280499 h 112"/>
                              <a:gd name="T22" fmla="*/ 183959 w 78"/>
                              <a:gd name="T23" fmla="*/ 293606 h 112"/>
                              <a:gd name="T24" fmla="*/ 45990 w 78"/>
                              <a:gd name="T25" fmla="*/ 293606 h 112"/>
                              <a:gd name="T26" fmla="*/ 37367 w 78"/>
                              <a:gd name="T27" fmla="*/ 280499 h 112"/>
                              <a:gd name="T28" fmla="*/ 201205 w 78"/>
                              <a:gd name="T29" fmla="*/ 175639 h 112"/>
                              <a:gd name="T30" fmla="*/ 218451 w 78"/>
                              <a:gd name="T31" fmla="*/ 235933 h 112"/>
                              <a:gd name="T32" fmla="*/ 195456 w 78"/>
                              <a:gd name="T33" fmla="*/ 270013 h 112"/>
                              <a:gd name="T34" fmla="*/ 189708 w 78"/>
                              <a:gd name="T35" fmla="*/ 270013 h 112"/>
                              <a:gd name="T36" fmla="*/ 189708 w 78"/>
                              <a:gd name="T37" fmla="*/ 188747 h 112"/>
                              <a:gd name="T38" fmla="*/ 120723 w 78"/>
                              <a:gd name="T39" fmla="*/ 188747 h 112"/>
                              <a:gd name="T40" fmla="*/ 140844 w 78"/>
                              <a:gd name="T41" fmla="*/ 146803 h 112"/>
                              <a:gd name="T42" fmla="*/ 146592 w 78"/>
                              <a:gd name="T43" fmla="*/ 141560 h 112"/>
                              <a:gd name="T44" fmla="*/ 186833 w 78"/>
                              <a:gd name="T45" fmla="*/ 149424 h 112"/>
                              <a:gd name="T46" fmla="*/ 189708 w 78"/>
                              <a:gd name="T47" fmla="*/ 149424 h 112"/>
                              <a:gd name="T48" fmla="*/ 189708 w 78"/>
                              <a:gd name="T49" fmla="*/ 152046 h 112"/>
                              <a:gd name="T50" fmla="*/ 201205 w 78"/>
                              <a:gd name="T51" fmla="*/ 175639 h 112"/>
                              <a:gd name="T52" fmla="*/ 201205 w 78"/>
                              <a:gd name="T53" fmla="*/ 175639 h 112"/>
                              <a:gd name="T54" fmla="*/ 40241 w 78"/>
                              <a:gd name="T55" fmla="*/ 270013 h 112"/>
                              <a:gd name="T56" fmla="*/ 31618 w 78"/>
                              <a:gd name="T57" fmla="*/ 270013 h 112"/>
                              <a:gd name="T58" fmla="*/ 8623 w 78"/>
                              <a:gd name="T59" fmla="*/ 235933 h 112"/>
                              <a:gd name="T60" fmla="*/ 25869 w 78"/>
                              <a:gd name="T61" fmla="*/ 175639 h 112"/>
                              <a:gd name="T62" fmla="*/ 40241 w 78"/>
                              <a:gd name="T63" fmla="*/ 152046 h 112"/>
                              <a:gd name="T64" fmla="*/ 40241 w 78"/>
                              <a:gd name="T65" fmla="*/ 149424 h 112"/>
                              <a:gd name="T66" fmla="*/ 40241 w 78"/>
                              <a:gd name="T67" fmla="*/ 149424 h 112"/>
                              <a:gd name="T68" fmla="*/ 80482 w 78"/>
                              <a:gd name="T69" fmla="*/ 141560 h 112"/>
                              <a:gd name="T70" fmla="*/ 86231 w 78"/>
                              <a:gd name="T71" fmla="*/ 146803 h 112"/>
                              <a:gd name="T72" fmla="*/ 109226 w 78"/>
                              <a:gd name="T73" fmla="*/ 188747 h 112"/>
                              <a:gd name="T74" fmla="*/ 40241 w 78"/>
                              <a:gd name="T75" fmla="*/ 188747 h 112"/>
                              <a:gd name="T76" fmla="*/ 40241 w 78"/>
                              <a:gd name="T77" fmla="*/ 270013 h 112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8" h="112">
                                <a:moveTo>
                                  <a:pt x="21" y="36"/>
                                </a:moveTo>
                                <a:cubicBezTo>
                                  <a:pt x="20" y="27"/>
                                  <a:pt x="20" y="19"/>
                                  <a:pt x="21" y="11"/>
                                </a:cubicBezTo>
                                <a:cubicBezTo>
                                  <a:pt x="37" y="0"/>
                                  <a:pt x="45" y="13"/>
                                  <a:pt x="58" y="11"/>
                                </a:cubicBezTo>
                                <a:cubicBezTo>
                                  <a:pt x="59" y="19"/>
                                  <a:pt x="59" y="29"/>
                                  <a:pt x="57" y="36"/>
                                </a:cubicBezTo>
                                <a:cubicBezTo>
                                  <a:pt x="57" y="40"/>
                                  <a:pt x="55" y="44"/>
                                  <a:pt x="53" y="47"/>
                                </a:cubicBezTo>
                                <a:cubicBezTo>
                                  <a:pt x="49" y="51"/>
                                  <a:pt x="44" y="53"/>
                                  <a:pt x="39" y="53"/>
                                </a:cubicBezTo>
                                <a:cubicBezTo>
                                  <a:pt x="39" y="53"/>
                                  <a:pt x="39" y="53"/>
                                  <a:pt x="39" y="53"/>
                                </a:cubicBezTo>
                                <a:cubicBezTo>
                                  <a:pt x="34" y="53"/>
                                  <a:pt x="29" y="51"/>
                                  <a:pt x="26" y="47"/>
                                </a:cubicBezTo>
                                <a:cubicBezTo>
                                  <a:pt x="24" y="44"/>
                                  <a:pt x="22" y="40"/>
                                  <a:pt x="21" y="36"/>
                                </a:cubicBezTo>
                                <a:close/>
                                <a:moveTo>
                                  <a:pt x="13" y="107"/>
                                </a:moveTo>
                                <a:cubicBezTo>
                                  <a:pt x="67" y="107"/>
                                  <a:pt x="67" y="107"/>
                                  <a:pt x="67" y="107"/>
                                </a:cubicBezTo>
                                <a:cubicBezTo>
                                  <a:pt x="64" y="112"/>
                                  <a:pt x="64" y="112"/>
                                  <a:pt x="64" y="112"/>
                                </a:cubicBezTo>
                                <a:cubicBezTo>
                                  <a:pt x="16" y="112"/>
                                  <a:pt x="16" y="112"/>
                                  <a:pt x="16" y="112"/>
                                </a:cubicBezTo>
                                <a:cubicBezTo>
                                  <a:pt x="13" y="107"/>
                                  <a:pt x="13" y="107"/>
                                  <a:pt x="13" y="107"/>
                                </a:cubicBezTo>
                                <a:close/>
                                <a:moveTo>
                                  <a:pt x="70" y="67"/>
                                </a:moveTo>
                                <a:cubicBezTo>
                                  <a:pt x="76" y="90"/>
                                  <a:pt x="76" y="90"/>
                                  <a:pt x="76" y="90"/>
                                </a:cubicBezTo>
                                <a:cubicBezTo>
                                  <a:pt x="78" y="98"/>
                                  <a:pt x="77" y="103"/>
                                  <a:pt x="68" y="103"/>
                                </a:cubicBezTo>
                                <a:cubicBezTo>
                                  <a:pt x="66" y="103"/>
                                  <a:pt x="66" y="103"/>
                                  <a:pt x="66" y="103"/>
                                </a:cubicBezTo>
                                <a:cubicBezTo>
                                  <a:pt x="66" y="72"/>
                                  <a:pt x="66" y="72"/>
                                  <a:pt x="66" y="72"/>
                                </a:cubicBezTo>
                                <a:cubicBezTo>
                                  <a:pt x="42" y="72"/>
                                  <a:pt x="42" y="72"/>
                                  <a:pt x="42" y="72"/>
                                </a:cubicBezTo>
                                <a:cubicBezTo>
                                  <a:pt x="49" y="56"/>
                                  <a:pt x="49" y="56"/>
                                  <a:pt x="49" y="56"/>
                                </a:cubicBezTo>
                                <a:cubicBezTo>
                                  <a:pt x="51" y="54"/>
                                  <a:pt x="51" y="54"/>
                                  <a:pt x="51" y="54"/>
                                </a:cubicBezTo>
                                <a:cubicBezTo>
                                  <a:pt x="65" y="57"/>
                                  <a:pt x="65" y="57"/>
                                  <a:pt x="65" y="57"/>
                                </a:cubicBezTo>
                                <a:cubicBezTo>
                                  <a:pt x="66" y="57"/>
                                  <a:pt x="66" y="57"/>
                                  <a:pt x="66" y="57"/>
                                </a:cubicBezTo>
                                <a:cubicBezTo>
                                  <a:pt x="66" y="58"/>
                                  <a:pt x="66" y="58"/>
                                  <a:pt x="66" y="58"/>
                                </a:cubicBezTo>
                                <a:cubicBezTo>
                                  <a:pt x="68" y="61"/>
                                  <a:pt x="69" y="64"/>
                                  <a:pt x="70" y="67"/>
                                </a:cubicBezTo>
                                <a:cubicBezTo>
                                  <a:pt x="70" y="67"/>
                                  <a:pt x="70" y="67"/>
                                  <a:pt x="70" y="67"/>
                                </a:cubicBezTo>
                                <a:close/>
                                <a:moveTo>
                                  <a:pt x="14" y="103"/>
                                </a:moveTo>
                                <a:cubicBezTo>
                                  <a:pt x="11" y="103"/>
                                  <a:pt x="11" y="103"/>
                                  <a:pt x="11" y="103"/>
                                </a:cubicBezTo>
                                <a:cubicBezTo>
                                  <a:pt x="1" y="103"/>
                                  <a:pt x="0" y="98"/>
                                  <a:pt x="3" y="90"/>
                                </a:cubicBezTo>
                                <a:cubicBezTo>
                                  <a:pt x="9" y="67"/>
                                  <a:pt x="9" y="67"/>
                                  <a:pt x="9" y="67"/>
                                </a:cubicBezTo>
                                <a:cubicBezTo>
                                  <a:pt x="9" y="63"/>
                                  <a:pt x="11" y="60"/>
                                  <a:pt x="14" y="58"/>
                                </a:cubicBezTo>
                                <a:cubicBezTo>
                                  <a:pt x="14" y="57"/>
                                  <a:pt x="14" y="57"/>
                                  <a:pt x="14" y="57"/>
                                </a:cubicBezTo>
                                <a:cubicBezTo>
                                  <a:pt x="14" y="57"/>
                                  <a:pt x="14" y="57"/>
                                  <a:pt x="14" y="57"/>
                                </a:cubicBezTo>
                                <a:cubicBezTo>
                                  <a:pt x="28" y="54"/>
                                  <a:pt x="28" y="54"/>
                                  <a:pt x="28" y="54"/>
                                </a:cubicBezTo>
                                <a:cubicBezTo>
                                  <a:pt x="30" y="56"/>
                                  <a:pt x="30" y="56"/>
                                  <a:pt x="30" y="56"/>
                                </a:cubicBezTo>
                                <a:cubicBezTo>
                                  <a:pt x="38" y="72"/>
                                  <a:pt x="38" y="72"/>
                                  <a:pt x="38" y="72"/>
                                </a:cubicBezTo>
                                <a:cubicBezTo>
                                  <a:pt x="14" y="72"/>
                                  <a:pt x="14" y="72"/>
                                  <a:pt x="14" y="72"/>
                                </a:cubicBezTo>
                                <a:lnTo>
                                  <a:pt x="14" y="10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KSO_Shape"/>
                        <wps:cNvSpPr>
                          <a:spLocks noChangeArrowheads="1"/>
                        </wps:cNvSpPr>
                        <wps:spPr bwMode="auto">
                          <a:xfrm>
                            <a:off x="292" y="5289"/>
                            <a:ext cx="2768" cy="2518"/>
                          </a:xfrm>
                          <a:custGeom>
                            <a:avLst/>
                            <a:gdLst>
                              <a:gd name="T0" fmla="*/ 53172 w 2874963"/>
                              <a:gd name="T1" fmla="*/ 136884 h 2311400"/>
                              <a:gd name="T2" fmla="*/ 78434 w 2874963"/>
                              <a:gd name="T3" fmla="*/ 127061 h 2311400"/>
                              <a:gd name="T4" fmla="*/ 83003 w 2874963"/>
                              <a:gd name="T5" fmla="*/ 133113 h 2311400"/>
                              <a:gd name="T6" fmla="*/ 50957 w 2874963"/>
                              <a:gd name="T7" fmla="*/ 158237 h 2311400"/>
                              <a:gd name="T8" fmla="*/ 11822 w 2874963"/>
                              <a:gd name="T9" fmla="*/ 148031 h 2311400"/>
                              <a:gd name="T10" fmla="*/ 16942 w 2874963"/>
                              <a:gd name="T11" fmla="*/ 129891 h 2311400"/>
                              <a:gd name="T12" fmla="*/ 26689 w 2874963"/>
                              <a:gd name="T13" fmla="*/ 122988 h 2311400"/>
                              <a:gd name="T14" fmla="*/ 29379 w 2874963"/>
                              <a:gd name="T15" fmla="*/ 135387 h 2311400"/>
                              <a:gd name="T16" fmla="*/ 95735 w 2874963"/>
                              <a:gd name="T17" fmla="*/ 92973 h 2311400"/>
                              <a:gd name="T18" fmla="*/ 62086 w 2874963"/>
                              <a:gd name="T19" fmla="*/ 72576 h 2311400"/>
                              <a:gd name="T20" fmla="*/ 65082 w 2874963"/>
                              <a:gd name="T21" fmla="*/ 84549 h 2311400"/>
                              <a:gd name="T22" fmla="*/ 69279 w 2874963"/>
                              <a:gd name="T23" fmla="*/ 89440 h 2311400"/>
                              <a:gd name="T24" fmla="*/ 66862 w 2874963"/>
                              <a:gd name="T25" fmla="*/ 96506 h 2311400"/>
                              <a:gd name="T26" fmla="*/ 61580 w 2874963"/>
                              <a:gd name="T27" fmla="*/ 108610 h 2311400"/>
                              <a:gd name="T28" fmla="*/ 54112 w 2874963"/>
                              <a:gd name="T29" fmla="*/ 116429 h 2311400"/>
                              <a:gd name="T30" fmla="*/ 48743 w 2874963"/>
                              <a:gd name="T31" fmla="*/ 117558 h 2311400"/>
                              <a:gd name="T32" fmla="*/ 43243 w 2874963"/>
                              <a:gd name="T33" fmla="*/ 115464 h 2311400"/>
                              <a:gd name="T34" fmla="*/ 35862 w 2874963"/>
                              <a:gd name="T35" fmla="*/ 105323 h 2311400"/>
                              <a:gd name="T36" fmla="*/ 30537 w 2874963"/>
                              <a:gd name="T37" fmla="*/ 94494 h 2311400"/>
                              <a:gd name="T38" fmla="*/ 30406 w 2874963"/>
                              <a:gd name="T39" fmla="*/ 88001 h 2311400"/>
                              <a:gd name="T40" fmla="*/ 34748 w 2874963"/>
                              <a:gd name="T41" fmla="*/ 79135 h 2311400"/>
                              <a:gd name="T42" fmla="*/ 40479 w 2874963"/>
                              <a:gd name="T43" fmla="*/ 74964 h 2311400"/>
                              <a:gd name="T44" fmla="*/ 52130 w 2874963"/>
                              <a:gd name="T45" fmla="*/ 74064 h 2311400"/>
                              <a:gd name="T46" fmla="*/ 59308 w 2874963"/>
                              <a:gd name="T47" fmla="*/ 69959 h 2311400"/>
                              <a:gd name="T48" fmla="*/ 58490 w 2874963"/>
                              <a:gd name="T49" fmla="*/ 59999 h 2311400"/>
                              <a:gd name="T50" fmla="*/ 62800 w 2874963"/>
                              <a:gd name="T51" fmla="*/ 62748 h 2311400"/>
                              <a:gd name="T52" fmla="*/ 66531 w 2874963"/>
                              <a:gd name="T53" fmla="*/ 66823 h 2311400"/>
                              <a:gd name="T54" fmla="*/ 68266 w 2874963"/>
                              <a:gd name="T55" fmla="*/ 77920 h 2311400"/>
                              <a:gd name="T56" fmla="*/ 65952 w 2874963"/>
                              <a:gd name="T57" fmla="*/ 85498 h 2311400"/>
                              <a:gd name="T58" fmla="*/ 62959 w 2874963"/>
                              <a:gd name="T59" fmla="*/ 72405 h 2311400"/>
                              <a:gd name="T60" fmla="*/ 56900 w 2874963"/>
                              <a:gd name="T61" fmla="*/ 70670 h 2311400"/>
                              <a:gd name="T62" fmla="*/ 47760 w 2874963"/>
                              <a:gd name="T63" fmla="*/ 74205 h 2311400"/>
                              <a:gd name="T64" fmla="*/ 36856 w 2874963"/>
                              <a:gd name="T65" fmla="*/ 73272 h 2311400"/>
                              <a:gd name="T66" fmla="*/ 32937 w 2874963"/>
                              <a:gd name="T67" fmla="*/ 85498 h 2311400"/>
                              <a:gd name="T68" fmla="*/ 30493 w 2874963"/>
                              <a:gd name="T69" fmla="*/ 79868 h 2311400"/>
                              <a:gd name="T70" fmla="*/ 32200 w 2874963"/>
                              <a:gd name="T71" fmla="*/ 69066 h 2311400"/>
                              <a:gd name="T72" fmla="*/ 37825 w 2874963"/>
                              <a:gd name="T73" fmla="*/ 61193 h 2311400"/>
                              <a:gd name="T74" fmla="*/ 49438 w 2874963"/>
                              <a:gd name="T75" fmla="*/ 57822 h 2311400"/>
                              <a:gd name="T76" fmla="*/ 78635 w 2874963"/>
                              <a:gd name="T77" fmla="*/ 40018 h 2311400"/>
                              <a:gd name="T78" fmla="*/ 78635 w 2874963"/>
                              <a:gd name="T79" fmla="*/ 45627 h 2311400"/>
                              <a:gd name="T80" fmla="*/ 103978 w 2874963"/>
                              <a:gd name="T81" fmla="*/ 46412 h 2311400"/>
                              <a:gd name="T82" fmla="*/ 105309 w 2874963"/>
                              <a:gd name="T83" fmla="*/ 41081 h 2311400"/>
                              <a:gd name="T84" fmla="*/ 101083 w 2874963"/>
                              <a:gd name="T85" fmla="*/ 39658 h 2311400"/>
                              <a:gd name="T86" fmla="*/ 98565 w 2874963"/>
                              <a:gd name="T87" fmla="*/ 42798 h 2311400"/>
                              <a:gd name="T88" fmla="*/ 82499 w 2874963"/>
                              <a:gd name="T89" fmla="*/ 40590 h 2311400"/>
                              <a:gd name="T90" fmla="*/ 89359 w 2874963"/>
                              <a:gd name="T91" fmla="*/ 7016 h 2311400"/>
                              <a:gd name="T92" fmla="*/ 87087 w 2874963"/>
                              <a:gd name="T93" fmla="*/ 10009 h 2311400"/>
                              <a:gd name="T94" fmla="*/ 87159 w 2874963"/>
                              <a:gd name="T95" fmla="*/ 14097 h 2311400"/>
                              <a:gd name="T96" fmla="*/ 89577 w 2874963"/>
                              <a:gd name="T97" fmla="*/ 16959 h 2311400"/>
                              <a:gd name="T98" fmla="*/ 93209 w 2874963"/>
                              <a:gd name="T99" fmla="*/ 17253 h 2311400"/>
                              <a:gd name="T100" fmla="*/ 95945 w 2874963"/>
                              <a:gd name="T101" fmla="*/ 14833 h 2311400"/>
                              <a:gd name="T102" fmla="*/ 96582 w 2874963"/>
                              <a:gd name="T103" fmla="*/ 10794 h 2311400"/>
                              <a:gd name="T104" fmla="*/ 94686 w 2874963"/>
                              <a:gd name="T105" fmla="*/ 7441 h 2311400"/>
                              <a:gd name="T106" fmla="*/ 84902 w 2874963"/>
                              <a:gd name="T107" fmla="*/ 0 h 2311400"/>
                              <a:gd name="T108" fmla="*/ 100967 w 2874963"/>
                              <a:gd name="T109" fmla="*/ 2224 h 2311400"/>
                              <a:gd name="T110" fmla="*/ 179052 w 2874963"/>
                              <a:gd name="T111" fmla="*/ 33656 h 2311400"/>
                              <a:gd name="T112" fmla="*/ 182945 w 2874963"/>
                              <a:gd name="T113" fmla="*/ 38758 h 2311400"/>
                              <a:gd name="T114" fmla="*/ 261 w 2874963"/>
                              <a:gd name="T115" fmla="*/ 39658 h 2311400"/>
                              <a:gd name="T116" fmla="*/ 3720 w 2874963"/>
                              <a:gd name="T117" fmla="*/ 34147 h 2311400"/>
                              <a:gd name="T118" fmla="*/ 82383 w 2874963"/>
                              <a:gd name="T119" fmla="*/ 2846 h 2311400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874963" h="2311400">
                                <a:moveTo>
                                  <a:pt x="1500188" y="1927225"/>
                                </a:moveTo>
                                <a:lnTo>
                                  <a:pt x="2676526" y="1927225"/>
                                </a:lnTo>
                                <a:lnTo>
                                  <a:pt x="2676526" y="1949450"/>
                                </a:lnTo>
                                <a:lnTo>
                                  <a:pt x="1500188" y="1949450"/>
                                </a:lnTo>
                                <a:lnTo>
                                  <a:pt x="1500188" y="1927225"/>
                                </a:lnTo>
                                <a:close/>
                                <a:moveTo>
                                  <a:pt x="1500188" y="1706563"/>
                                </a:moveTo>
                                <a:lnTo>
                                  <a:pt x="2676526" y="1706563"/>
                                </a:lnTo>
                                <a:lnTo>
                                  <a:pt x="2676526" y="1728788"/>
                                </a:lnTo>
                                <a:lnTo>
                                  <a:pt x="1500188" y="1728788"/>
                                </a:lnTo>
                                <a:lnTo>
                                  <a:pt x="1500188" y="1706563"/>
                                </a:lnTo>
                                <a:close/>
                                <a:moveTo>
                                  <a:pt x="741023" y="1676400"/>
                                </a:moveTo>
                                <a:lnTo>
                                  <a:pt x="803616" y="1676400"/>
                                </a:lnTo>
                                <a:lnTo>
                                  <a:pt x="835026" y="1736633"/>
                                </a:lnTo>
                                <a:lnTo>
                                  <a:pt x="813107" y="1759278"/>
                                </a:lnTo>
                                <a:lnTo>
                                  <a:pt x="833218" y="1897860"/>
                                </a:lnTo>
                                <a:lnTo>
                                  <a:pt x="772432" y="2124075"/>
                                </a:lnTo>
                                <a:lnTo>
                                  <a:pt x="711647" y="1897860"/>
                                </a:lnTo>
                                <a:lnTo>
                                  <a:pt x="731532" y="1759278"/>
                                </a:lnTo>
                                <a:lnTo>
                                  <a:pt x="709613" y="1736633"/>
                                </a:lnTo>
                                <a:lnTo>
                                  <a:pt x="741023" y="1676400"/>
                                </a:lnTo>
                                <a:close/>
                                <a:moveTo>
                                  <a:pt x="1033510" y="1660525"/>
                                </a:moveTo>
                                <a:lnTo>
                                  <a:pt x="1069768" y="1677761"/>
                                </a:lnTo>
                                <a:lnTo>
                                  <a:pt x="1107612" y="1695904"/>
                                </a:lnTo>
                                <a:lnTo>
                                  <a:pt x="1126421" y="1705202"/>
                                </a:lnTo>
                                <a:lnTo>
                                  <a:pt x="1145003" y="1714727"/>
                                </a:lnTo>
                                <a:lnTo>
                                  <a:pt x="1163585" y="1724252"/>
                                </a:lnTo>
                                <a:lnTo>
                                  <a:pt x="1181261" y="1734004"/>
                                </a:lnTo>
                                <a:lnTo>
                                  <a:pt x="1198257" y="1743302"/>
                                </a:lnTo>
                                <a:lnTo>
                                  <a:pt x="1214346" y="1752600"/>
                                </a:lnTo>
                                <a:lnTo>
                                  <a:pt x="1229076" y="1761671"/>
                                </a:lnTo>
                                <a:lnTo>
                                  <a:pt x="1242673" y="1770289"/>
                                </a:lnTo>
                                <a:lnTo>
                                  <a:pt x="1248792" y="1774598"/>
                                </a:lnTo>
                                <a:lnTo>
                                  <a:pt x="1254683" y="1778680"/>
                                </a:lnTo>
                                <a:lnTo>
                                  <a:pt x="1259896" y="1782762"/>
                                </a:lnTo>
                                <a:lnTo>
                                  <a:pt x="1264881" y="1786618"/>
                                </a:lnTo>
                                <a:lnTo>
                                  <a:pt x="1269187" y="1790473"/>
                                </a:lnTo>
                                <a:lnTo>
                                  <a:pt x="1273039" y="1794102"/>
                                </a:lnTo>
                                <a:lnTo>
                                  <a:pt x="1276438" y="1797504"/>
                                </a:lnTo>
                                <a:lnTo>
                                  <a:pt x="1278931" y="1800905"/>
                                </a:lnTo>
                                <a:lnTo>
                                  <a:pt x="1281197" y="1803627"/>
                                </a:lnTo>
                                <a:lnTo>
                                  <a:pt x="1283237" y="1807029"/>
                                </a:lnTo>
                                <a:lnTo>
                                  <a:pt x="1287542" y="1814739"/>
                                </a:lnTo>
                                <a:lnTo>
                                  <a:pt x="1291621" y="1823811"/>
                                </a:lnTo>
                                <a:lnTo>
                                  <a:pt x="1296380" y="1834016"/>
                                </a:lnTo>
                                <a:lnTo>
                                  <a:pt x="1300686" y="1845582"/>
                                </a:lnTo>
                                <a:lnTo>
                                  <a:pt x="1305445" y="1858282"/>
                                </a:lnTo>
                                <a:lnTo>
                                  <a:pt x="1310203" y="1871889"/>
                                </a:lnTo>
                                <a:lnTo>
                                  <a:pt x="1314736" y="1886404"/>
                                </a:lnTo>
                                <a:lnTo>
                                  <a:pt x="1319495" y="1901371"/>
                                </a:lnTo>
                                <a:lnTo>
                                  <a:pt x="1324027" y="1917246"/>
                                </a:lnTo>
                                <a:lnTo>
                                  <a:pt x="1333318" y="1950130"/>
                                </a:lnTo>
                                <a:lnTo>
                                  <a:pt x="1342382" y="1984375"/>
                                </a:lnTo>
                                <a:lnTo>
                                  <a:pt x="1350994" y="2018620"/>
                                </a:lnTo>
                                <a:lnTo>
                                  <a:pt x="1359378" y="2052411"/>
                                </a:lnTo>
                                <a:lnTo>
                                  <a:pt x="1366857" y="2084388"/>
                                </a:lnTo>
                                <a:lnTo>
                                  <a:pt x="1373655" y="2114097"/>
                                </a:lnTo>
                                <a:lnTo>
                                  <a:pt x="1379320" y="2140404"/>
                                </a:lnTo>
                                <a:lnTo>
                                  <a:pt x="1387478" y="2179184"/>
                                </a:lnTo>
                                <a:lnTo>
                                  <a:pt x="1390651" y="2193925"/>
                                </a:lnTo>
                                <a:lnTo>
                                  <a:pt x="798513" y="2193925"/>
                                </a:lnTo>
                                <a:lnTo>
                                  <a:pt x="1111918" y="1875064"/>
                                </a:lnTo>
                                <a:lnTo>
                                  <a:pt x="1011755" y="1800905"/>
                                </a:lnTo>
                                <a:lnTo>
                                  <a:pt x="1094922" y="1766661"/>
                                </a:lnTo>
                                <a:lnTo>
                                  <a:pt x="1033510" y="1660525"/>
                                </a:lnTo>
                                <a:close/>
                                <a:moveTo>
                                  <a:pt x="511355" y="1660525"/>
                                </a:moveTo>
                                <a:lnTo>
                                  <a:pt x="449944" y="1766661"/>
                                </a:lnTo>
                                <a:lnTo>
                                  <a:pt x="532657" y="1800905"/>
                                </a:lnTo>
                                <a:lnTo>
                                  <a:pt x="432494" y="1875064"/>
                                </a:lnTo>
                                <a:lnTo>
                                  <a:pt x="746126" y="2193925"/>
                                </a:lnTo>
                                <a:lnTo>
                                  <a:pt x="153988" y="2193925"/>
                                </a:lnTo>
                                <a:lnTo>
                                  <a:pt x="157160" y="2179184"/>
                                </a:lnTo>
                                <a:lnTo>
                                  <a:pt x="165318" y="2140404"/>
                                </a:lnTo>
                                <a:lnTo>
                                  <a:pt x="171210" y="2114097"/>
                                </a:lnTo>
                                <a:lnTo>
                                  <a:pt x="177782" y="2084388"/>
                                </a:lnTo>
                                <a:lnTo>
                                  <a:pt x="185260" y="2052411"/>
                                </a:lnTo>
                                <a:lnTo>
                                  <a:pt x="193418" y="2018620"/>
                                </a:lnTo>
                                <a:lnTo>
                                  <a:pt x="202256" y="1984375"/>
                                </a:lnTo>
                                <a:lnTo>
                                  <a:pt x="211321" y="1950130"/>
                                </a:lnTo>
                                <a:lnTo>
                                  <a:pt x="220385" y="1917246"/>
                                </a:lnTo>
                                <a:lnTo>
                                  <a:pt x="224918" y="1901371"/>
                                </a:lnTo>
                                <a:lnTo>
                                  <a:pt x="229676" y="1886404"/>
                                </a:lnTo>
                                <a:lnTo>
                                  <a:pt x="234209" y="1871889"/>
                                </a:lnTo>
                                <a:lnTo>
                                  <a:pt x="238967" y="1858282"/>
                                </a:lnTo>
                                <a:lnTo>
                                  <a:pt x="243726" y="1845582"/>
                                </a:lnTo>
                                <a:lnTo>
                                  <a:pt x="248259" y="1834016"/>
                                </a:lnTo>
                                <a:lnTo>
                                  <a:pt x="252791" y="1823811"/>
                                </a:lnTo>
                                <a:lnTo>
                                  <a:pt x="257096" y="1814739"/>
                                </a:lnTo>
                                <a:lnTo>
                                  <a:pt x="261175" y="1807029"/>
                                </a:lnTo>
                                <a:lnTo>
                                  <a:pt x="263442" y="1803627"/>
                                </a:lnTo>
                                <a:lnTo>
                                  <a:pt x="265481" y="1800905"/>
                                </a:lnTo>
                                <a:lnTo>
                                  <a:pt x="268200" y="1797504"/>
                                </a:lnTo>
                                <a:lnTo>
                                  <a:pt x="271600" y="1794102"/>
                                </a:lnTo>
                                <a:lnTo>
                                  <a:pt x="275452" y="1790473"/>
                                </a:lnTo>
                                <a:lnTo>
                                  <a:pt x="279984" y="1786618"/>
                                </a:lnTo>
                                <a:lnTo>
                                  <a:pt x="284517" y="1782762"/>
                                </a:lnTo>
                                <a:lnTo>
                                  <a:pt x="289955" y="1778680"/>
                                </a:lnTo>
                                <a:lnTo>
                                  <a:pt x="295621" y="1774598"/>
                                </a:lnTo>
                                <a:lnTo>
                                  <a:pt x="301966" y="1770289"/>
                                </a:lnTo>
                                <a:lnTo>
                                  <a:pt x="315336" y="1761671"/>
                                </a:lnTo>
                                <a:lnTo>
                                  <a:pt x="330066" y="1752600"/>
                                </a:lnTo>
                                <a:lnTo>
                                  <a:pt x="346155" y="1743302"/>
                                </a:lnTo>
                                <a:lnTo>
                                  <a:pt x="363378" y="1734004"/>
                                </a:lnTo>
                                <a:lnTo>
                                  <a:pt x="381053" y="1724252"/>
                                </a:lnTo>
                                <a:lnTo>
                                  <a:pt x="399409" y="1714727"/>
                                </a:lnTo>
                                <a:lnTo>
                                  <a:pt x="418218" y="1705202"/>
                                </a:lnTo>
                                <a:lnTo>
                                  <a:pt x="437253" y="1695904"/>
                                </a:lnTo>
                                <a:lnTo>
                                  <a:pt x="475098" y="1677761"/>
                                </a:lnTo>
                                <a:lnTo>
                                  <a:pt x="511355" y="1660525"/>
                                </a:lnTo>
                                <a:close/>
                                <a:moveTo>
                                  <a:pt x="929254" y="1614488"/>
                                </a:moveTo>
                                <a:lnTo>
                                  <a:pt x="950557" y="1623559"/>
                                </a:lnTo>
                                <a:lnTo>
                                  <a:pt x="974579" y="1633992"/>
                                </a:lnTo>
                                <a:lnTo>
                                  <a:pt x="1004946" y="1647599"/>
                                </a:lnTo>
                                <a:lnTo>
                                  <a:pt x="1068853" y="1757817"/>
                                </a:lnTo>
                                <a:lnTo>
                                  <a:pt x="975258" y="1796370"/>
                                </a:lnTo>
                                <a:lnTo>
                                  <a:pt x="1084263" y="1877106"/>
                                </a:lnTo>
                                <a:lnTo>
                                  <a:pt x="773113" y="2193926"/>
                                </a:lnTo>
                                <a:lnTo>
                                  <a:pt x="929254" y="1614488"/>
                                </a:lnTo>
                                <a:close/>
                                <a:moveTo>
                                  <a:pt x="615947" y="1614488"/>
                                </a:moveTo>
                                <a:lnTo>
                                  <a:pt x="773113" y="2193926"/>
                                </a:lnTo>
                                <a:lnTo>
                                  <a:pt x="460375" y="1877106"/>
                                </a:lnTo>
                                <a:lnTo>
                                  <a:pt x="569936" y="1796370"/>
                                </a:lnTo>
                                <a:lnTo>
                                  <a:pt x="475636" y="1757817"/>
                                </a:lnTo>
                                <a:lnTo>
                                  <a:pt x="539869" y="1647599"/>
                                </a:lnTo>
                                <a:lnTo>
                                  <a:pt x="570619" y="1633992"/>
                                </a:lnTo>
                                <a:lnTo>
                                  <a:pt x="594536" y="1623559"/>
                                </a:lnTo>
                                <a:lnTo>
                                  <a:pt x="615947" y="1614488"/>
                                </a:lnTo>
                                <a:close/>
                                <a:moveTo>
                                  <a:pt x="1500188" y="1487488"/>
                                </a:moveTo>
                                <a:lnTo>
                                  <a:pt x="2676526" y="1487488"/>
                                </a:lnTo>
                                <a:lnTo>
                                  <a:pt x="2676526" y="1509713"/>
                                </a:lnTo>
                                <a:lnTo>
                                  <a:pt x="1500188" y="1509713"/>
                                </a:lnTo>
                                <a:lnTo>
                                  <a:pt x="1500188" y="1487488"/>
                                </a:lnTo>
                                <a:close/>
                                <a:moveTo>
                                  <a:pt x="1500188" y="1266825"/>
                                </a:moveTo>
                                <a:lnTo>
                                  <a:pt x="2676526" y="1266825"/>
                                </a:lnTo>
                                <a:lnTo>
                                  <a:pt x="2676526" y="1289050"/>
                                </a:lnTo>
                                <a:lnTo>
                                  <a:pt x="1500188" y="1289050"/>
                                </a:lnTo>
                                <a:lnTo>
                                  <a:pt x="1500188" y="1266825"/>
                                </a:lnTo>
                                <a:close/>
                                <a:moveTo>
                                  <a:pt x="1500188" y="1047750"/>
                                </a:moveTo>
                                <a:lnTo>
                                  <a:pt x="2676526" y="1047750"/>
                                </a:lnTo>
                                <a:lnTo>
                                  <a:pt x="2676526" y="1068388"/>
                                </a:lnTo>
                                <a:lnTo>
                                  <a:pt x="1500188" y="1068388"/>
                                </a:lnTo>
                                <a:lnTo>
                                  <a:pt x="1500188" y="1047750"/>
                                </a:lnTo>
                                <a:close/>
                                <a:moveTo>
                                  <a:pt x="929369" y="969963"/>
                                </a:moveTo>
                                <a:lnTo>
                                  <a:pt x="936399" y="973819"/>
                                </a:lnTo>
                                <a:lnTo>
                                  <a:pt x="942522" y="977674"/>
                                </a:lnTo>
                                <a:lnTo>
                                  <a:pt x="948872" y="981756"/>
                                </a:lnTo>
                                <a:lnTo>
                                  <a:pt x="954315" y="986519"/>
                                </a:lnTo>
                                <a:lnTo>
                                  <a:pt x="959531" y="991281"/>
                                </a:lnTo>
                                <a:lnTo>
                                  <a:pt x="964294" y="995817"/>
                                </a:lnTo>
                                <a:lnTo>
                                  <a:pt x="968829" y="1001033"/>
                                </a:lnTo>
                                <a:lnTo>
                                  <a:pt x="972911" y="1006249"/>
                                </a:lnTo>
                                <a:lnTo>
                                  <a:pt x="976767" y="1011919"/>
                                </a:lnTo>
                                <a:lnTo>
                                  <a:pt x="980395" y="1017588"/>
                                </a:lnTo>
                                <a:lnTo>
                                  <a:pt x="983797" y="1023485"/>
                                </a:lnTo>
                                <a:lnTo>
                                  <a:pt x="986745" y="1029835"/>
                                </a:lnTo>
                                <a:lnTo>
                                  <a:pt x="989467" y="1035958"/>
                                </a:lnTo>
                                <a:lnTo>
                                  <a:pt x="992188" y="1042535"/>
                                </a:lnTo>
                                <a:lnTo>
                                  <a:pt x="994683" y="1049338"/>
                                </a:lnTo>
                                <a:lnTo>
                                  <a:pt x="996724" y="1056368"/>
                                </a:lnTo>
                                <a:lnTo>
                                  <a:pt x="998765" y="1063172"/>
                                </a:lnTo>
                                <a:lnTo>
                                  <a:pt x="1001033" y="1070883"/>
                                </a:lnTo>
                                <a:lnTo>
                                  <a:pt x="1004208" y="1085850"/>
                                </a:lnTo>
                                <a:lnTo>
                                  <a:pt x="1007383" y="1101725"/>
                                </a:lnTo>
                                <a:lnTo>
                                  <a:pt x="1010558" y="1118508"/>
                                </a:lnTo>
                                <a:lnTo>
                                  <a:pt x="1016454" y="1153433"/>
                                </a:lnTo>
                                <a:lnTo>
                                  <a:pt x="1019856" y="1172256"/>
                                </a:lnTo>
                                <a:lnTo>
                                  <a:pt x="1023712" y="1191306"/>
                                </a:lnTo>
                                <a:lnTo>
                                  <a:pt x="1029608" y="1192667"/>
                                </a:lnTo>
                                <a:lnTo>
                                  <a:pt x="1035958" y="1194254"/>
                                </a:lnTo>
                                <a:lnTo>
                                  <a:pt x="1041628" y="1196295"/>
                                </a:lnTo>
                                <a:lnTo>
                                  <a:pt x="1047297" y="1198790"/>
                                </a:lnTo>
                                <a:lnTo>
                                  <a:pt x="1052513" y="1201511"/>
                                </a:lnTo>
                                <a:lnTo>
                                  <a:pt x="1057729" y="1204459"/>
                                </a:lnTo>
                                <a:lnTo>
                                  <a:pt x="1062492" y="1208088"/>
                                </a:lnTo>
                                <a:lnTo>
                                  <a:pt x="1066801" y="1211943"/>
                                </a:lnTo>
                                <a:lnTo>
                                  <a:pt x="1070883" y="1216025"/>
                                </a:lnTo>
                                <a:lnTo>
                                  <a:pt x="1074738" y="1220108"/>
                                </a:lnTo>
                                <a:lnTo>
                                  <a:pt x="1078140" y="1224870"/>
                                </a:lnTo>
                                <a:lnTo>
                                  <a:pt x="1081088" y="1229633"/>
                                </a:lnTo>
                                <a:lnTo>
                                  <a:pt x="1083583" y="1234849"/>
                                </a:lnTo>
                                <a:lnTo>
                                  <a:pt x="1085624" y="1240065"/>
                                </a:lnTo>
                                <a:lnTo>
                                  <a:pt x="1087212" y="1245734"/>
                                </a:lnTo>
                                <a:lnTo>
                                  <a:pt x="1088345" y="1251404"/>
                                </a:lnTo>
                                <a:lnTo>
                                  <a:pt x="1089026" y="1257527"/>
                                </a:lnTo>
                                <a:lnTo>
                                  <a:pt x="1089026" y="1263424"/>
                                </a:lnTo>
                                <a:lnTo>
                                  <a:pt x="1088572" y="1270000"/>
                                </a:lnTo>
                                <a:lnTo>
                                  <a:pt x="1087438" y="1276124"/>
                                </a:lnTo>
                                <a:lnTo>
                                  <a:pt x="1085624" y="1282927"/>
                                </a:lnTo>
                                <a:lnTo>
                                  <a:pt x="1083356" y="1289277"/>
                                </a:lnTo>
                                <a:lnTo>
                                  <a:pt x="1080635" y="1296081"/>
                                </a:lnTo>
                                <a:lnTo>
                                  <a:pt x="1077006" y="1303111"/>
                                </a:lnTo>
                                <a:lnTo>
                                  <a:pt x="1072470" y="1310141"/>
                                </a:lnTo>
                                <a:lnTo>
                                  <a:pt x="1067481" y="1317172"/>
                                </a:lnTo>
                                <a:lnTo>
                                  <a:pt x="1061585" y="1324202"/>
                                </a:lnTo>
                                <a:lnTo>
                                  <a:pt x="1055235" y="1331006"/>
                                </a:lnTo>
                                <a:lnTo>
                                  <a:pt x="1047751" y="1338036"/>
                                </a:lnTo>
                                <a:lnTo>
                                  <a:pt x="1039587" y="1345293"/>
                                </a:lnTo>
                                <a:lnTo>
                                  <a:pt x="1030742" y="1352324"/>
                                </a:lnTo>
                                <a:lnTo>
                                  <a:pt x="1020990" y="1359354"/>
                                </a:lnTo>
                                <a:lnTo>
                                  <a:pt x="1018269" y="1372281"/>
                                </a:lnTo>
                                <a:lnTo>
                                  <a:pt x="1015094" y="1385208"/>
                                </a:lnTo>
                                <a:lnTo>
                                  <a:pt x="1011919" y="1398361"/>
                                </a:lnTo>
                                <a:lnTo>
                                  <a:pt x="1007836" y="1411061"/>
                                </a:lnTo>
                                <a:lnTo>
                                  <a:pt x="1003754" y="1423761"/>
                                </a:lnTo>
                                <a:lnTo>
                                  <a:pt x="999445" y="1436008"/>
                                </a:lnTo>
                                <a:lnTo>
                                  <a:pt x="994456" y="1448254"/>
                                </a:lnTo>
                                <a:lnTo>
                                  <a:pt x="989240" y="1460274"/>
                                </a:lnTo>
                                <a:lnTo>
                                  <a:pt x="983570" y="1472066"/>
                                </a:lnTo>
                                <a:lnTo>
                                  <a:pt x="977901" y="1483633"/>
                                </a:lnTo>
                                <a:lnTo>
                                  <a:pt x="971551" y="1494745"/>
                                </a:lnTo>
                                <a:lnTo>
                                  <a:pt x="964974" y="1505858"/>
                                </a:lnTo>
                                <a:lnTo>
                                  <a:pt x="958170" y="1516516"/>
                                </a:lnTo>
                                <a:lnTo>
                                  <a:pt x="950913" y="1526722"/>
                                </a:lnTo>
                                <a:lnTo>
                                  <a:pt x="943429" y="1536700"/>
                                </a:lnTo>
                                <a:lnTo>
                                  <a:pt x="935492" y="1546225"/>
                                </a:lnTo>
                                <a:lnTo>
                                  <a:pt x="927554" y="1555297"/>
                                </a:lnTo>
                                <a:lnTo>
                                  <a:pt x="919163" y="1564141"/>
                                </a:lnTo>
                                <a:lnTo>
                                  <a:pt x="910772" y="1572533"/>
                                </a:lnTo>
                                <a:lnTo>
                                  <a:pt x="901701" y="1580243"/>
                                </a:lnTo>
                                <a:lnTo>
                                  <a:pt x="892629" y="1587500"/>
                                </a:lnTo>
                                <a:lnTo>
                                  <a:pt x="883331" y="1594531"/>
                                </a:lnTo>
                                <a:lnTo>
                                  <a:pt x="873352" y="1600881"/>
                                </a:lnTo>
                                <a:lnTo>
                                  <a:pt x="863601" y="1606550"/>
                                </a:lnTo>
                                <a:lnTo>
                                  <a:pt x="858385" y="1609272"/>
                                </a:lnTo>
                                <a:lnTo>
                                  <a:pt x="853169" y="1611766"/>
                                </a:lnTo>
                                <a:lnTo>
                                  <a:pt x="847952" y="1614261"/>
                                </a:lnTo>
                                <a:lnTo>
                                  <a:pt x="842736" y="1616302"/>
                                </a:lnTo>
                                <a:lnTo>
                                  <a:pt x="837520" y="1618343"/>
                                </a:lnTo>
                                <a:lnTo>
                                  <a:pt x="832077" y="1620384"/>
                                </a:lnTo>
                                <a:lnTo>
                                  <a:pt x="826635" y="1621972"/>
                                </a:lnTo>
                                <a:lnTo>
                                  <a:pt x="821192" y="1623786"/>
                                </a:lnTo>
                                <a:lnTo>
                                  <a:pt x="815749" y="1625147"/>
                                </a:lnTo>
                                <a:lnTo>
                                  <a:pt x="810079" y="1626508"/>
                                </a:lnTo>
                                <a:lnTo>
                                  <a:pt x="804410" y="1627415"/>
                                </a:lnTo>
                                <a:lnTo>
                                  <a:pt x="798740" y="1628549"/>
                                </a:lnTo>
                                <a:lnTo>
                                  <a:pt x="793070" y="1629229"/>
                                </a:lnTo>
                                <a:lnTo>
                                  <a:pt x="787401" y="1629909"/>
                                </a:lnTo>
                                <a:lnTo>
                                  <a:pt x="781277" y="1630363"/>
                                </a:lnTo>
                                <a:lnTo>
                                  <a:pt x="775381" y="1630363"/>
                                </a:lnTo>
                                <a:lnTo>
                                  <a:pt x="769711" y="1630363"/>
                                </a:lnTo>
                                <a:lnTo>
                                  <a:pt x="763815" y="1629909"/>
                                </a:lnTo>
                                <a:lnTo>
                                  <a:pt x="757918" y="1629229"/>
                                </a:lnTo>
                                <a:lnTo>
                                  <a:pt x="752249" y="1628549"/>
                                </a:lnTo>
                                <a:lnTo>
                                  <a:pt x="746579" y="1627415"/>
                                </a:lnTo>
                                <a:lnTo>
                                  <a:pt x="740910" y="1626508"/>
                                </a:lnTo>
                                <a:lnTo>
                                  <a:pt x="735240" y="1625147"/>
                                </a:lnTo>
                                <a:lnTo>
                                  <a:pt x="729797" y="1623786"/>
                                </a:lnTo>
                                <a:lnTo>
                                  <a:pt x="724354" y="1621972"/>
                                </a:lnTo>
                                <a:lnTo>
                                  <a:pt x="718911" y="1620384"/>
                                </a:lnTo>
                                <a:lnTo>
                                  <a:pt x="713468" y="1618343"/>
                                </a:lnTo>
                                <a:lnTo>
                                  <a:pt x="708252" y="1616302"/>
                                </a:lnTo>
                                <a:lnTo>
                                  <a:pt x="703036" y="1614261"/>
                                </a:lnTo>
                                <a:lnTo>
                                  <a:pt x="697820" y="1611766"/>
                                </a:lnTo>
                                <a:lnTo>
                                  <a:pt x="692604" y="1609272"/>
                                </a:lnTo>
                                <a:lnTo>
                                  <a:pt x="687388" y="1606550"/>
                                </a:lnTo>
                                <a:lnTo>
                                  <a:pt x="677636" y="1600881"/>
                                </a:lnTo>
                                <a:lnTo>
                                  <a:pt x="668111" y="1594531"/>
                                </a:lnTo>
                                <a:lnTo>
                                  <a:pt x="658359" y="1587500"/>
                                </a:lnTo>
                                <a:lnTo>
                                  <a:pt x="649288" y="1580243"/>
                                </a:lnTo>
                                <a:lnTo>
                                  <a:pt x="640217" y="1572533"/>
                                </a:lnTo>
                                <a:lnTo>
                                  <a:pt x="631826" y="1564141"/>
                                </a:lnTo>
                                <a:lnTo>
                                  <a:pt x="623434" y="1555297"/>
                                </a:lnTo>
                                <a:lnTo>
                                  <a:pt x="615497" y="1546225"/>
                                </a:lnTo>
                                <a:lnTo>
                                  <a:pt x="607559" y="1536700"/>
                                </a:lnTo>
                                <a:lnTo>
                                  <a:pt x="600075" y="1526722"/>
                                </a:lnTo>
                                <a:lnTo>
                                  <a:pt x="592818" y="1516516"/>
                                </a:lnTo>
                                <a:lnTo>
                                  <a:pt x="586015" y="1505858"/>
                                </a:lnTo>
                                <a:lnTo>
                                  <a:pt x="579665" y="1494745"/>
                                </a:lnTo>
                                <a:lnTo>
                                  <a:pt x="573315" y="1483633"/>
                                </a:lnTo>
                                <a:lnTo>
                                  <a:pt x="567418" y="1472066"/>
                                </a:lnTo>
                                <a:lnTo>
                                  <a:pt x="561975" y="1460274"/>
                                </a:lnTo>
                                <a:lnTo>
                                  <a:pt x="556533" y="1448254"/>
                                </a:lnTo>
                                <a:lnTo>
                                  <a:pt x="551997" y="1436008"/>
                                </a:lnTo>
                                <a:lnTo>
                                  <a:pt x="547234" y="1423761"/>
                                </a:lnTo>
                                <a:lnTo>
                                  <a:pt x="543152" y="1411061"/>
                                </a:lnTo>
                                <a:lnTo>
                                  <a:pt x="539524" y="1398361"/>
                                </a:lnTo>
                                <a:lnTo>
                                  <a:pt x="535895" y="1385208"/>
                                </a:lnTo>
                                <a:lnTo>
                                  <a:pt x="532947" y="1372281"/>
                                </a:lnTo>
                                <a:lnTo>
                                  <a:pt x="529999" y="1359354"/>
                                </a:lnTo>
                                <a:lnTo>
                                  <a:pt x="520247" y="1352324"/>
                                </a:lnTo>
                                <a:lnTo>
                                  <a:pt x="511402" y="1345293"/>
                                </a:lnTo>
                                <a:lnTo>
                                  <a:pt x="503238" y="1338036"/>
                                </a:lnTo>
                                <a:lnTo>
                                  <a:pt x="495981" y="1331006"/>
                                </a:lnTo>
                                <a:lnTo>
                                  <a:pt x="489404" y="1324202"/>
                                </a:lnTo>
                                <a:lnTo>
                                  <a:pt x="483734" y="1317172"/>
                                </a:lnTo>
                                <a:lnTo>
                                  <a:pt x="478518" y="1310141"/>
                                </a:lnTo>
                                <a:lnTo>
                                  <a:pt x="474209" y="1303111"/>
                                </a:lnTo>
                                <a:lnTo>
                                  <a:pt x="470581" y="1296081"/>
                                </a:lnTo>
                                <a:lnTo>
                                  <a:pt x="467633" y="1289277"/>
                                </a:lnTo>
                                <a:lnTo>
                                  <a:pt x="465365" y="1282927"/>
                                </a:lnTo>
                                <a:lnTo>
                                  <a:pt x="463550" y="1276124"/>
                                </a:lnTo>
                                <a:lnTo>
                                  <a:pt x="462416" y="1270000"/>
                                </a:lnTo>
                                <a:lnTo>
                                  <a:pt x="461963" y="1263424"/>
                                </a:lnTo>
                                <a:lnTo>
                                  <a:pt x="462190" y="1257527"/>
                                </a:lnTo>
                                <a:lnTo>
                                  <a:pt x="462643" y="1251404"/>
                                </a:lnTo>
                                <a:lnTo>
                                  <a:pt x="463777" y="1245734"/>
                                </a:lnTo>
                                <a:lnTo>
                                  <a:pt x="465591" y="1240065"/>
                                </a:lnTo>
                                <a:lnTo>
                                  <a:pt x="467633" y="1234849"/>
                                </a:lnTo>
                                <a:lnTo>
                                  <a:pt x="469900" y="1229633"/>
                                </a:lnTo>
                                <a:lnTo>
                                  <a:pt x="473075" y="1224870"/>
                                </a:lnTo>
                                <a:lnTo>
                                  <a:pt x="476477" y="1220108"/>
                                </a:lnTo>
                                <a:lnTo>
                                  <a:pt x="480106" y="1216025"/>
                                </a:lnTo>
                                <a:lnTo>
                                  <a:pt x="484188" y="1211943"/>
                                </a:lnTo>
                                <a:lnTo>
                                  <a:pt x="488724" y="1208088"/>
                                </a:lnTo>
                                <a:lnTo>
                                  <a:pt x="493486" y="1204459"/>
                                </a:lnTo>
                                <a:lnTo>
                                  <a:pt x="498475" y="1201511"/>
                                </a:lnTo>
                                <a:lnTo>
                                  <a:pt x="503918" y="1198790"/>
                                </a:lnTo>
                                <a:lnTo>
                                  <a:pt x="509361" y="1196295"/>
                                </a:lnTo>
                                <a:lnTo>
                                  <a:pt x="515258" y="1194254"/>
                                </a:lnTo>
                                <a:lnTo>
                                  <a:pt x="521381" y="1192667"/>
                                </a:lnTo>
                                <a:lnTo>
                                  <a:pt x="527504" y="1191306"/>
                                </a:lnTo>
                                <a:lnTo>
                                  <a:pt x="529999" y="1178606"/>
                                </a:lnTo>
                                <a:lnTo>
                                  <a:pt x="532493" y="1166133"/>
                                </a:lnTo>
                                <a:lnTo>
                                  <a:pt x="536575" y="1142093"/>
                                </a:lnTo>
                                <a:lnTo>
                                  <a:pt x="540431" y="1118961"/>
                                </a:lnTo>
                                <a:lnTo>
                                  <a:pt x="544513" y="1097190"/>
                                </a:lnTo>
                                <a:lnTo>
                                  <a:pt x="546781" y="1086531"/>
                                </a:lnTo>
                                <a:lnTo>
                                  <a:pt x="548822" y="1076552"/>
                                </a:lnTo>
                                <a:lnTo>
                                  <a:pt x="551317" y="1066574"/>
                                </a:lnTo>
                                <a:lnTo>
                                  <a:pt x="554038" y="1057275"/>
                                </a:lnTo>
                                <a:lnTo>
                                  <a:pt x="556759" y="1048204"/>
                                </a:lnTo>
                                <a:lnTo>
                                  <a:pt x="560161" y="1039360"/>
                                </a:lnTo>
                                <a:lnTo>
                                  <a:pt x="563790" y="1030742"/>
                                </a:lnTo>
                                <a:lnTo>
                                  <a:pt x="567645" y="1022804"/>
                                </a:lnTo>
                                <a:lnTo>
                                  <a:pt x="575809" y="1025299"/>
                                </a:lnTo>
                                <a:lnTo>
                                  <a:pt x="586695" y="1028701"/>
                                </a:lnTo>
                                <a:lnTo>
                                  <a:pt x="600075" y="1032330"/>
                                </a:lnTo>
                                <a:lnTo>
                                  <a:pt x="607786" y="1034144"/>
                                </a:lnTo>
                                <a:lnTo>
                                  <a:pt x="615950" y="1035958"/>
                                </a:lnTo>
                                <a:lnTo>
                                  <a:pt x="625022" y="1037772"/>
                                </a:lnTo>
                                <a:lnTo>
                                  <a:pt x="634320" y="1039360"/>
                                </a:lnTo>
                                <a:lnTo>
                                  <a:pt x="644072" y="1040947"/>
                                </a:lnTo>
                                <a:lnTo>
                                  <a:pt x="654731" y="1042308"/>
                                </a:lnTo>
                                <a:lnTo>
                                  <a:pt x="665617" y="1043215"/>
                                </a:lnTo>
                                <a:lnTo>
                                  <a:pt x="676956" y="1044122"/>
                                </a:lnTo>
                                <a:lnTo>
                                  <a:pt x="688749" y="1044576"/>
                                </a:lnTo>
                                <a:lnTo>
                                  <a:pt x="700995" y="1044576"/>
                                </a:lnTo>
                                <a:lnTo>
                                  <a:pt x="713468" y="1044576"/>
                                </a:lnTo>
                                <a:lnTo>
                                  <a:pt x="726395" y="1043896"/>
                                </a:lnTo>
                                <a:lnTo>
                                  <a:pt x="739549" y="1042762"/>
                                </a:lnTo>
                                <a:lnTo>
                                  <a:pt x="753156" y="1041174"/>
                                </a:lnTo>
                                <a:lnTo>
                                  <a:pt x="766763" y="1039133"/>
                                </a:lnTo>
                                <a:lnTo>
                                  <a:pt x="780824" y="1036185"/>
                                </a:lnTo>
                                <a:lnTo>
                                  <a:pt x="795111" y="1033010"/>
                                </a:lnTo>
                                <a:lnTo>
                                  <a:pt x="809626" y="1028928"/>
                                </a:lnTo>
                                <a:lnTo>
                                  <a:pt x="816883" y="1026887"/>
                                </a:lnTo>
                                <a:lnTo>
                                  <a:pt x="824140" y="1024619"/>
                                </a:lnTo>
                                <a:lnTo>
                                  <a:pt x="831624" y="1022124"/>
                                </a:lnTo>
                                <a:lnTo>
                                  <a:pt x="838881" y="1019176"/>
                                </a:lnTo>
                                <a:lnTo>
                                  <a:pt x="846365" y="1016228"/>
                                </a:lnTo>
                                <a:lnTo>
                                  <a:pt x="853849" y="1013280"/>
                                </a:lnTo>
                                <a:lnTo>
                                  <a:pt x="861560" y="1009878"/>
                                </a:lnTo>
                                <a:lnTo>
                                  <a:pt x="869044" y="1006249"/>
                                </a:lnTo>
                                <a:lnTo>
                                  <a:pt x="876527" y="1002621"/>
                                </a:lnTo>
                                <a:lnTo>
                                  <a:pt x="884011" y="998538"/>
                                </a:lnTo>
                                <a:lnTo>
                                  <a:pt x="891495" y="994230"/>
                                </a:lnTo>
                                <a:lnTo>
                                  <a:pt x="898979" y="989921"/>
                                </a:lnTo>
                                <a:lnTo>
                                  <a:pt x="906463" y="985158"/>
                                </a:lnTo>
                                <a:lnTo>
                                  <a:pt x="914401" y="980622"/>
                                </a:lnTo>
                                <a:lnTo>
                                  <a:pt x="921885" y="975406"/>
                                </a:lnTo>
                                <a:lnTo>
                                  <a:pt x="929369" y="969963"/>
                                </a:lnTo>
                                <a:close/>
                                <a:moveTo>
                                  <a:pt x="774700" y="801688"/>
                                </a:moveTo>
                                <a:lnTo>
                                  <a:pt x="790563" y="802369"/>
                                </a:lnTo>
                                <a:lnTo>
                                  <a:pt x="805746" y="803050"/>
                                </a:lnTo>
                                <a:lnTo>
                                  <a:pt x="820702" y="804638"/>
                                </a:lnTo>
                                <a:lnTo>
                                  <a:pt x="835205" y="806681"/>
                                </a:lnTo>
                                <a:lnTo>
                                  <a:pt x="849255" y="809177"/>
                                </a:lnTo>
                                <a:lnTo>
                                  <a:pt x="863079" y="812353"/>
                                </a:lnTo>
                                <a:lnTo>
                                  <a:pt x="875996" y="815757"/>
                                </a:lnTo>
                                <a:lnTo>
                                  <a:pt x="882567" y="817799"/>
                                </a:lnTo>
                                <a:lnTo>
                                  <a:pt x="888459" y="819842"/>
                                </a:lnTo>
                                <a:lnTo>
                                  <a:pt x="894578" y="822111"/>
                                </a:lnTo>
                                <a:lnTo>
                                  <a:pt x="900243" y="824380"/>
                                </a:lnTo>
                                <a:lnTo>
                                  <a:pt x="906135" y="826649"/>
                                </a:lnTo>
                                <a:lnTo>
                                  <a:pt x="911574" y="829372"/>
                                </a:lnTo>
                                <a:lnTo>
                                  <a:pt x="916559" y="831868"/>
                                </a:lnTo>
                                <a:lnTo>
                                  <a:pt x="921771" y="834818"/>
                                </a:lnTo>
                                <a:lnTo>
                                  <a:pt x="926757" y="837314"/>
                                </a:lnTo>
                                <a:lnTo>
                                  <a:pt x="931516" y="840491"/>
                                </a:lnTo>
                                <a:lnTo>
                                  <a:pt x="935821" y="843214"/>
                                </a:lnTo>
                                <a:lnTo>
                                  <a:pt x="940127" y="846391"/>
                                </a:lnTo>
                                <a:lnTo>
                                  <a:pt x="944206" y="849568"/>
                                </a:lnTo>
                                <a:lnTo>
                                  <a:pt x="948058" y="852518"/>
                                </a:lnTo>
                                <a:lnTo>
                                  <a:pt x="951684" y="855921"/>
                                </a:lnTo>
                                <a:lnTo>
                                  <a:pt x="955083" y="859325"/>
                                </a:lnTo>
                                <a:lnTo>
                                  <a:pt x="958029" y="862956"/>
                                </a:lnTo>
                                <a:lnTo>
                                  <a:pt x="960975" y="866359"/>
                                </a:lnTo>
                                <a:lnTo>
                                  <a:pt x="966867" y="866586"/>
                                </a:lnTo>
                                <a:lnTo>
                                  <a:pt x="972986" y="867494"/>
                                </a:lnTo>
                                <a:lnTo>
                                  <a:pt x="978651" y="868402"/>
                                </a:lnTo>
                                <a:lnTo>
                                  <a:pt x="984090" y="869990"/>
                                </a:lnTo>
                                <a:lnTo>
                                  <a:pt x="989302" y="871579"/>
                                </a:lnTo>
                                <a:lnTo>
                                  <a:pt x="994287" y="873621"/>
                                </a:lnTo>
                                <a:lnTo>
                                  <a:pt x="999273" y="876117"/>
                                </a:lnTo>
                                <a:lnTo>
                                  <a:pt x="1003805" y="878840"/>
                                </a:lnTo>
                                <a:lnTo>
                                  <a:pt x="1008337" y="882017"/>
                                </a:lnTo>
                                <a:lnTo>
                                  <a:pt x="1012416" y="885194"/>
                                </a:lnTo>
                                <a:lnTo>
                                  <a:pt x="1016722" y="888824"/>
                                </a:lnTo>
                                <a:lnTo>
                                  <a:pt x="1020574" y="892909"/>
                                </a:lnTo>
                                <a:lnTo>
                                  <a:pt x="1024200" y="896993"/>
                                </a:lnTo>
                                <a:lnTo>
                                  <a:pt x="1027599" y="901078"/>
                                </a:lnTo>
                                <a:lnTo>
                                  <a:pt x="1030999" y="905843"/>
                                </a:lnTo>
                                <a:lnTo>
                                  <a:pt x="1034171" y="910835"/>
                                </a:lnTo>
                                <a:lnTo>
                                  <a:pt x="1037117" y="915600"/>
                                </a:lnTo>
                                <a:lnTo>
                                  <a:pt x="1040063" y="921046"/>
                                </a:lnTo>
                                <a:lnTo>
                                  <a:pt x="1042556" y="926492"/>
                                </a:lnTo>
                                <a:lnTo>
                                  <a:pt x="1045048" y="931938"/>
                                </a:lnTo>
                                <a:lnTo>
                                  <a:pt x="1047541" y="938065"/>
                                </a:lnTo>
                                <a:lnTo>
                                  <a:pt x="1049807" y="943965"/>
                                </a:lnTo>
                                <a:lnTo>
                                  <a:pt x="1051847" y="949865"/>
                                </a:lnTo>
                                <a:lnTo>
                                  <a:pt x="1053886" y="956218"/>
                                </a:lnTo>
                                <a:lnTo>
                                  <a:pt x="1055699" y="962572"/>
                                </a:lnTo>
                                <a:lnTo>
                                  <a:pt x="1057286" y="969153"/>
                                </a:lnTo>
                                <a:lnTo>
                                  <a:pt x="1060458" y="982314"/>
                                </a:lnTo>
                                <a:lnTo>
                                  <a:pt x="1062724" y="996156"/>
                                </a:lnTo>
                                <a:lnTo>
                                  <a:pt x="1064764" y="1009997"/>
                                </a:lnTo>
                                <a:lnTo>
                                  <a:pt x="1066577" y="1024066"/>
                                </a:lnTo>
                                <a:lnTo>
                                  <a:pt x="1067936" y="1038362"/>
                                </a:lnTo>
                                <a:lnTo>
                                  <a:pt x="1069069" y="1052430"/>
                                </a:lnTo>
                                <a:lnTo>
                                  <a:pt x="1069523" y="1066499"/>
                                </a:lnTo>
                                <a:lnTo>
                                  <a:pt x="1069749" y="1080341"/>
                                </a:lnTo>
                                <a:lnTo>
                                  <a:pt x="1069976" y="1093956"/>
                                </a:lnTo>
                                <a:lnTo>
                                  <a:pt x="1069749" y="1107117"/>
                                </a:lnTo>
                                <a:lnTo>
                                  <a:pt x="1069523" y="1120051"/>
                                </a:lnTo>
                                <a:lnTo>
                                  <a:pt x="1069069" y="1132305"/>
                                </a:lnTo>
                                <a:lnTo>
                                  <a:pt x="1068390" y="1143878"/>
                                </a:lnTo>
                                <a:lnTo>
                                  <a:pt x="1067030" y="1165208"/>
                                </a:lnTo>
                                <a:lnTo>
                                  <a:pt x="1065444" y="1182907"/>
                                </a:lnTo>
                                <a:lnTo>
                                  <a:pt x="1064084" y="1196295"/>
                                </a:lnTo>
                                <a:lnTo>
                                  <a:pt x="1056832" y="1192665"/>
                                </a:lnTo>
                                <a:lnTo>
                                  <a:pt x="1053207" y="1191076"/>
                                </a:lnTo>
                                <a:lnTo>
                                  <a:pt x="1049581" y="1189715"/>
                                </a:lnTo>
                                <a:lnTo>
                                  <a:pt x="1045728" y="1188353"/>
                                </a:lnTo>
                                <a:lnTo>
                                  <a:pt x="1041876" y="1187219"/>
                                </a:lnTo>
                                <a:lnTo>
                                  <a:pt x="1037570" y="1186311"/>
                                </a:lnTo>
                                <a:lnTo>
                                  <a:pt x="1033491" y="1185403"/>
                                </a:lnTo>
                                <a:lnTo>
                                  <a:pt x="1027826" y="1146147"/>
                                </a:lnTo>
                                <a:lnTo>
                                  <a:pt x="1024880" y="1127086"/>
                                </a:lnTo>
                                <a:lnTo>
                                  <a:pt x="1021934" y="1109159"/>
                                </a:lnTo>
                                <a:lnTo>
                                  <a:pt x="1018761" y="1091914"/>
                                </a:lnTo>
                                <a:lnTo>
                                  <a:pt x="1015136" y="1075122"/>
                                </a:lnTo>
                                <a:lnTo>
                                  <a:pt x="1013096" y="1067180"/>
                                </a:lnTo>
                                <a:lnTo>
                                  <a:pt x="1010603" y="1059465"/>
                                </a:lnTo>
                                <a:lnTo>
                                  <a:pt x="1008337" y="1051523"/>
                                </a:lnTo>
                                <a:lnTo>
                                  <a:pt x="1006071" y="1044262"/>
                                </a:lnTo>
                                <a:lnTo>
                                  <a:pt x="1003125" y="1037000"/>
                                </a:lnTo>
                                <a:lnTo>
                                  <a:pt x="1000406" y="1029966"/>
                                </a:lnTo>
                                <a:lnTo>
                                  <a:pt x="997233" y="1023159"/>
                                </a:lnTo>
                                <a:lnTo>
                                  <a:pt x="994061" y="1016578"/>
                                </a:lnTo>
                                <a:lnTo>
                                  <a:pt x="990435" y="1009997"/>
                                </a:lnTo>
                                <a:lnTo>
                                  <a:pt x="986583" y="1003871"/>
                                </a:lnTo>
                                <a:lnTo>
                                  <a:pt x="982504" y="997971"/>
                                </a:lnTo>
                                <a:lnTo>
                                  <a:pt x="977971" y="992298"/>
                                </a:lnTo>
                                <a:lnTo>
                                  <a:pt x="973439" y="986852"/>
                                </a:lnTo>
                                <a:lnTo>
                                  <a:pt x="968454" y="981406"/>
                                </a:lnTo>
                                <a:lnTo>
                                  <a:pt x="963241" y="976414"/>
                                </a:lnTo>
                                <a:lnTo>
                                  <a:pt x="957576" y="971422"/>
                                </a:lnTo>
                                <a:lnTo>
                                  <a:pt x="951458" y="966657"/>
                                </a:lnTo>
                                <a:lnTo>
                                  <a:pt x="945112" y="962345"/>
                                </a:lnTo>
                                <a:lnTo>
                                  <a:pt x="938087" y="958261"/>
                                </a:lnTo>
                                <a:lnTo>
                                  <a:pt x="931063" y="954403"/>
                                </a:lnTo>
                                <a:lnTo>
                                  <a:pt x="923131" y="960076"/>
                                </a:lnTo>
                                <a:lnTo>
                                  <a:pt x="915426" y="965295"/>
                                </a:lnTo>
                                <a:lnTo>
                                  <a:pt x="907268" y="970287"/>
                                </a:lnTo>
                                <a:lnTo>
                                  <a:pt x="899563" y="975052"/>
                                </a:lnTo>
                                <a:lnTo>
                                  <a:pt x="891632" y="979818"/>
                                </a:lnTo>
                                <a:lnTo>
                                  <a:pt x="883701" y="984129"/>
                                </a:lnTo>
                                <a:lnTo>
                                  <a:pt x="875996" y="988213"/>
                                </a:lnTo>
                                <a:lnTo>
                                  <a:pt x="868291" y="992298"/>
                                </a:lnTo>
                                <a:lnTo>
                                  <a:pt x="860359" y="995929"/>
                                </a:lnTo>
                                <a:lnTo>
                                  <a:pt x="852655" y="999559"/>
                                </a:lnTo>
                                <a:lnTo>
                                  <a:pt x="844950" y="1002509"/>
                                </a:lnTo>
                                <a:lnTo>
                                  <a:pt x="837018" y="1005686"/>
                                </a:lnTo>
                                <a:lnTo>
                                  <a:pt x="829314" y="1008636"/>
                                </a:lnTo>
                                <a:lnTo>
                                  <a:pt x="821835" y="1011359"/>
                                </a:lnTo>
                                <a:lnTo>
                                  <a:pt x="814357" y="1013628"/>
                                </a:lnTo>
                                <a:lnTo>
                                  <a:pt x="806879" y="1016124"/>
                                </a:lnTo>
                                <a:lnTo>
                                  <a:pt x="791696" y="1020209"/>
                                </a:lnTo>
                                <a:lnTo>
                                  <a:pt x="776966" y="1023612"/>
                                </a:lnTo>
                                <a:lnTo>
                                  <a:pt x="762690" y="1026335"/>
                                </a:lnTo>
                                <a:lnTo>
                                  <a:pt x="748413" y="1028832"/>
                                </a:lnTo>
                                <a:lnTo>
                                  <a:pt x="734590" y="1030420"/>
                                </a:lnTo>
                                <a:lnTo>
                                  <a:pt x="720993" y="1031328"/>
                                </a:lnTo>
                                <a:lnTo>
                                  <a:pt x="707849" y="1032235"/>
                                </a:lnTo>
                                <a:lnTo>
                                  <a:pt x="694932" y="1032462"/>
                                </a:lnTo>
                                <a:lnTo>
                                  <a:pt x="682469" y="1032235"/>
                                </a:lnTo>
                                <a:lnTo>
                                  <a:pt x="670232" y="1031555"/>
                                </a:lnTo>
                                <a:lnTo>
                                  <a:pt x="658675" y="1030874"/>
                                </a:lnTo>
                                <a:lnTo>
                                  <a:pt x="647570" y="1029739"/>
                                </a:lnTo>
                                <a:lnTo>
                                  <a:pt x="636920" y="1028605"/>
                                </a:lnTo>
                                <a:lnTo>
                                  <a:pt x="626496" y="1027016"/>
                                </a:lnTo>
                                <a:lnTo>
                                  <a:pt x="616978" y="1025201"/>
                                </a:lnTo>
                                <a:lnTo>
                                  <a:pt x="607913" y="1023385"/>
                                </a:lnTo>
                                <a:lnTo>
                                  <a:pt x="599302" y="1021570"/>
                                </a:lnTo>
                                <a:lnTo>
                                  <a:pt x="591597" y="1019755"/>
                                </a:lnTo>
                                <a:lnTo>
                                  <a:pt x="577547" y="1015897"/>
                                </a:lnTo>
                                <a:lnTo>
                                  <a:pt x="566443" y="1012267"/>
                                </a:lnTo>
                                <a:lnTo>
                                  <a:pt x="558059" y="1009317"/>
                                </a:lnTo>
                                <a:lnTo>
                                  <a:pt x="553980" y="1017940"/>
                                </a:lnTo>
                                <a:lnTo>
                                  <a:pt x="550127" y="1026789"/>
                                </a:lnTo>
                                <a:lnTo>
                                  <a:pt x="546728" y="1035866"/>
                                </a:lnTo>
                                <a:lnTo>
                                  <a:pt x="543782" y="1045396"/>
                                </a:lnTo>
                                <a:lnTo>
                                  <a:pt x="541063" y="1055607"/>
                                </a:lnTo>
                                <a:lnTo>
                                  <a:pt x="538343" y="1065591"/>
                                </a:lnTo>
                                <a:lnTo>
                                  <a:pt x="536077" y="1076257"/>
                                </a:lnTo>
                                <a:lnTo>
                                  <a:pt x="533811" y="1087148"/>
                                </a:lnTo>
                                <a:lnTo>
                                  <a:pt x="529505" y="1110067"/>
                                </a:lnTo>
                                <a:lnTo>
                                  <a:pt x="525653" y="1133893"/>
                                </a:lnTo>
                                <a:lnTo>
                                  <a:pt x="521347" y="1159081"/>
                                </a:lnTo>
                                <a:lnTo>
                                  <a:pt x="518628" y="1172242"/>
                                </a:lnTo>
                                <a:lnTo>
                                  <a:pt x="516135" y="1185403"/>
                                </a:lnTo>
                                <a:lnTo>
                                  <a:pt x="512056" y="1186311"/>
                                </a:lnTo>
                                <a:lnTo>
                                  <a:pt x="507751" y="1187219"/>
                                </a:lnTo>
                                <a:lnTo>
                                  <a:pt x="503672" y="1188580"/>
                                </a:lnTo>
                                <a:lnTo>
                                  <a:pt x="499819" y="1189942"/>
                                </a:lnTo>
                                <a:lnTo>
                                  <a:pt x="495967" y="1191530"/>
                                </a:lnTo>
                                <a:lnTo>
                                  <a:pt x="492341" y="1192891"/>
                                </a:lnTo>
                                <a:lnTo>
                                  <a:pt x="488715" y="1195161"/>
                                </a:lnTo>
                                <a:lnTo>
                                  <a:pt x="485089" y="1196976"/>
                                </a:lnTo>
                                <a:lnTo>
                                  <a:pt x="482823" y="1181546"/>
                                </a:lnTo>
                                <a:lnTo>
                                  <a:pt x="481464" y="1172015"/>
                                </a:lnTo>
                                <a:lnTo>
                                  <a:pt x="480331" y="1161123"/>
                                </a:lnTo>
                                <a:lnTo>
                                  <a:pt x="479424" y="1148870"/>
                                </a:lnTo>
                                <a:lnTo>
                                  <a:pt x="478518" y="1135935"/>
                                </a:lnTo>
                                <a:lnTo>
                                  <a:pt x="478064" y="1121867"/>
                                </a:lnTo>
                                <a:lnTo>
                                  <a:pt x="477838" y="1107344"/>
                                </a:lnTo>
                                <a:lnTo>
                                  <a:pt x="478064" y="1092141"/>
                                </a:lnTo>
                                <a:lnTo>
                                  <a:pt x="478744" y="1076030"/>
                                </a:lnTo>
                                <a:lnTo>
                                  <a:pt x="480104" y="1059692"/>
                                </a:lnTo>
                                <a:lnTo>
                                  <a:pt x="481237" y="1051296"/>
                                </a:lnTo>
                                <a:lnTo>
                                  <a:pt x="482144" y="1043127"/>
                                </a:lnTo>
                                <a:lnTo>
                                  <a:pt x="483503" y="1034504"/>
                                </a:lnTo>
                                <a:lnTo>
                                  <a:pt x="484863" y="1025882"/>
                                </a:lnTo>
                                <a:lnTo>
                                  <a:pt x="486676" y="1017259"/>
                                </a:lnTo>
                                <a:lnTo>
                                  <a:pt x="488489" y="1008863"/>
                                </a:lnTo>
                                <a:lnTo>
                                  <a:pt x="490528" y="1000240"/>
                                </a:lnTo>
                                <a:lnTo>
                                  <a:pt x="492794" y="991617"/>
                                </a:lnTo>
                                <a:lnTo>
                                  <a:pt x="495514" y="983221"/>
                                </a:lnTo>
                                <a:lnTo>
                                  <a:pt x="498233" y="974599"/>
                                </a:lnTo>
                                <a:lnTo>
                                  <a:pt x="501406" y="966203"/>
                                </a:lnTo>
                                <a:lnTo>
                                  <a:pt x="504578" y="957580"/>
                                </a:lnTo>
                                <a:lnTo>
                                  <a:pt x="508204" y="949411"/>
                                </a:lnTo>
                                <a:lnTo>
                                  <a:pt x="512056" y="941242"/>
                                </a:lnTo>
                                <a:lnTo>
                                  <a:pt x="516362" y="933073"/>
                                </a:lnTo>
                                <a:lnTo>
                                  <a:pt x="520894" y="924904"/>
                                </a:lnTo>
                                <a:lnTo>
                                  <a:pt x="525653" y="917189"/>
                                </a:lnTo>
                                <a:lnTo>
                                  <a:pt x="530639" y="909474"/>
                                </a:lnTo>
                                <a:lnTo>
                                  <a:pt x="536077" y="901985"/>
                                </a:lnTo>
                                <a:lnTo>
                                  <a:pt x="541969" y="894270"/>
                                </a:lnTo>
                                <a:lnTo>
                                  <a:pt x="548314" y="887009"/>
                                </a:lnTo>
                                <a:lnTo>
                                  <a:pt x="554659" y="880201"/>
                                </a:lnTo>
                                <a:lnTo>
                                  <a:pt x="561458" y="873394"/>
                                </a:lnTo>
                                <a:lnTo>
                                  <a:pt x="568709" y="866813"/>
                                </a:lnTo>
                                <a:lnTo>
                                  <a:pt x="576414" y="860460"/>
                                </a:lnTo>
                                <a:lnTo>
                                  <a:pt x="584572" y="854333"/>
                                </a:lnTo>
                                <a:lnTo>
                                  <a:pt x="592730" y="848433"/>
                                </a:lnTo>
                                <a:lnTo>
                                  <a:pt x="601795" y="842987"/>
                                </a:lnTo>
                                <a:lnTo>
                                  <a:pt x="611313" y="837541"/>
                                </a:lnTo>
                                <a:lnTo>
                                  <a:pt x="620830" y="832549"/>
                                </a:lnTo>
                                <a:lnTo>
                                  <a:pt x="630801" y="828011"/>
                                </a:lnTo>
                                <a:lnTo>
                                  <a:pt x="641452" y="823926"/>
                                </a:lnTo>
                                <a:lnTo>
                                  <a:pt x="652783" y="819615"/>
                                </a:lnTo>
                                <a:lnTo>
                                  <a:pt x="664340" y="815984"/>
                                </a:lnTo>
                                <a:lnTo>
                                  <a:pt x="676350" y="812807"/>
                                </a:lnTo>
                                <a:lnTo>
                                  <a:pt x="689041" y="810084"/>
                                </a:lnTo>
                                <a:lnTo>
                                  <a:pt x="701957" y="807815"/>
                                </a:lnTo>
                                <a:lnTo>
                                  <a:pt x="715328" y="805546"/>
                                </a:lnTo>
                                <a:lnTo>
                                  <a:pt x="729378" y="804184"/>
                                </a:lnTo>
                                <a:lnTo>
                                  <a:pt x="744107" y="802823"/>
                                </a:lnTo>
                                <a:lnTo>
                                  <a:pt x="759064" y="801915"/>
                                </a:lnTo>
                                <a:lnTo>
                                  <a:pt x="774700" y="801688"/>
                                </a:lnTo>
                                <a:close/>
                                <a:moveTo>
                                  <a:pt x="44000" y="736683"/>
                                </a:moveTo>
                                <a:lnTo>
                                  <a:pt x="44000" y="2267412"/>
                                </a:lnTo>
                                <a:lnTo>
                                  <a:pt x="2830736" y="2267412"/>
                                </a:lnTo>
                                <a:lnTo>
                                  <a:pt x="2830736" y="736683"/>
                                </a:lnTo>
                                <a:lnTo>
                                  <a:pt x="44000" y="736683"/>
                                </a:lnTo>
                                <a:close/>
                                <a:moveTo>
                                  <a:pt x="1266245" y="538738"/>
                                </a:moveTo>
                                <a:lnTo>
                                  <a:pt x="1261935" y="538964"/>
                                </a:lnTo>
                                <a:lnTo>
                                  <a:pt x="1257399" y="539645"/>
                                </a:lnTo>
                                <a:lnTo>
                                  <a:pt x="1253317" y="540778"/>
                                </a:lnTo>
                                <a:lnTo>
                                  <a:pt x="1249234" y="542365"/>
                                </a:lnTo>
                                <a:lnTo>
                                  <a:pt x="1245605" y="544179"/>
                                </a:lnTo>
                                <a:lnTo>
                                  <a:pt x="1241977" y="546220"/>
                                </a:lnTo>
                                <a:lnTo>
                                  <a:pt x="1238348" y="548714"/>
                                </a:lnTo>
                                <a:lnTo>
                                  <a:pt x="1235172" y="551662"/>
                                </a:lnTo>
                                <a:lnTo>
                                  <a:pt x="1232224" y="554836"/>
                                </a:lnTo>
                                <a:lnTo>
                                  <a:pt x="1229956" y="558237"/>
                                </a:lnTo>
                                <a:lnTo>
                                  <a:pt x="1227688" y="561865"/>
                                </a:lnTo>
                                <a:lnTo>
                                  <a:pt x="1225874" y="565720"/>
                                </a:lnTo>
                                <a:lnTo>
                                  <a:pt x="1224286" y="569574"/>
                                </a:lnTo>
                                <a:lnTo>
                                  <a:pt x="1223152" y="573883"/>
                                </a:lnTo>
                                <a:lnTo>
                                  <a:pt x="1222471" y="578191"/>
                                </a:lnTo>
                                <a:lnTo>
                                  <a:pt x="1222471" y="582725"/>
                                </a:lnTo>
                                <a:lnTo>
                                  <a:pt x="1222471" y="604719"/>
                                </a:lnTo>
                                <a:lnTo>
                                  <a:pt x="1222471" y="609254"/>
                                </a:lnTo>
                                <a:lnTo>
                                  <a:pt x="1223152" y="613562"/>
                                </a:lnTo>
                                <a:lnTo>
                                  <a:pt x="1224286" y="617870"/>
                                </a:lnTo>
                                <a:lnTo>
                                  <a:pt x="1225874" y="621725"/>
                                </a:lnTo>
                                <a:lnTo>
                                  <a:pt x="1227688" y="625579"/>
                                </a:lnTo>
                                <a:lnTo>
                                  <a:pt x="1229956" y="629207"/>
                                </a:lnTo>
                                <a:lnTo>
                                  <a:pt x="1232224" y="632608"/>
                                </a:lnTo>
                                <a:lnTo>
                                  <a:pt x="1235172" y="635556"/>
                                </a:lnTo>
                                <a:lnTo>
                                  <a:pt x="1238348" y="638504"/>
                                </a:lnTo>
                                <a:lnTo>
                                  <a:pt x="1241977" y="640998"/>
                                </a:lnTo>
                                <a:lnTo>
                                  <a:pt x="1245605" y="643492"/>
                                </a:lnTo>
                                <a:lnTo>
                                  <a:pt x="1249234" y="645306"/>
                                </a:lnTo>
                                <a:lnTo>
                                  <a:pt x="1253317" y="646893"/>
                                </a:lnTo>
                                <a:lnTo>
                                  <a:pt x="1257399" y="647800"/>
                                </a:lnTo>
                                <a:lnTo>
                                  <a:pt x="1261935" y="648254"/>
                                </a:lnTo>
                                <a:lnTo>
                                  <a:pt x="1266245" y="648707"/>
                                </a:lnTo>
                                <a:lnTo>
                                  <a:pt x="1608265" y="648707"/>
                                </a:lnTo>
                                <a:lnTo>
                                  <a:pt x="1613028" y="648254"/>
                                </a:lnTo>
                                <a:lnTo>
                                  <a:pt x="1617337" y="647800"/>
                                </a:lnTo>
                                <a:lnTo>
                                  <a:pt x="1621419" y="646893"/>
                                </a:lnTo>
                                <a:lnTo>
                                  <a:pt x="1625502" y="645306"/>
                                </a:lnTo>
                                <a:lnTo>
                                  <a:pt x="1629358" y="643492"/>
                                </a:lnTo>
                                <a:lnTo>
                                  <a:pt x="1632986" y="640998"/>
                                </a:lnTo>
                                <a:lnTo>
                                  <a:pt x="1636388" y="638504"/>
                                </a:lnTo>
                                <a:lnTo>
                                  <a:pt x="1639337" y="635556"/>
                                </a:lnTo>
                                <a:lnTo>
                                  <a:pt x="1642285" y="632608"/>
                                </a:lnTo>
                                <a:lnTo>
                                  <a:pt x="1644780" y="629207"/>
                                </a:lnTo>
                                <a:lnTo>
                                  <a:pt x="1647275" y="625579"/>
                                </a:lnTo>
                                <a:lnTo>
                                  <a:pt x="1649089" y="621725"/>
                                </a:lnTo>
                                <a:lnTo>
                                  <a:pt x="1650224" y="617870"/>
                                </a:lnTo>
                                <a:lnTo>
                                  <a:pt x="1651584" y="613562"/>
                                </a:lnTo>
                                <a:lnTo>
                                  <a:pt x="1652038" y="609254"/>
                                </a:lnTo>
                                <a:lnTo>
                                  <a:pt x="1652492" y="604719"/>
                                </a:lnTo>
                                <a:lnTo>
                                  <a:pt x="1652492" y="582725"/>
                                </a:lnTo>
                                <a:lnTo>
                                  <a:pt x="1652038" y="578191"/>
                                </a:lnTo>
                                <a:lnTo>
                                  <a:pt x="1651584" y="573883"/>
                                </a:lnTo>
                                <a:lnTo>
                                  <a:pt x="1650224" y="569574"/>
                                </a:lnTo>
                                <a:lnTo>
                                  <a:pt x="1649089" y="565720"/>
                                </a:lnTo>
                                <a:lnTo>
                                  <a:pt x="1647275" y="561865"/>
                                </a:lnTo>
                                <a:lnTo>
                                  <a:pt x="1644780" y="558237"/>
                                </a:lnTo>
                                <a:lnTo>
                                  <a:pt x="1642285" y="554836"/>
                                </a:lnTo>
                                <a:lnTo>
                                  <a:pt x="1639337" y="551662"/>
                                </a:lnTo>
                                <a:lnTo>
                                  <a:pt x="1636388" y="548714"/>
                                </a:lnTo>
                                <a:lnTo>
                                  <a:pt x="1632986" y="546220"/>
                                </a:lnTo>
                                <a:lnTo>
                                  <a:pt x="1629358" y="544179"/>
                                </a:lnTo>
                                <a:lnTo>
                                  <a:pt x="1625502" y="542365"/>
                                </a:lnTo>
                                <a:lnTo>
                                  <a:pt x="1621419" y="540778"/>
                                </a:lnTo>
                                <a:lnTo>
                                  <a:pt x="1617337" y="539645"/>
                                </a:lnTo>
                                <a:lnTo>
                                  <a:pt x="1613028" y="538964"/>
                                </a:lnTo>
                                <a:lnTo>
                                  <a:pt x="1608265" y="538738"/>
                                </a:lnTo>
                                <a:lnTo>
                                  <a:pt x="1583997" y="538738"/>
                                </a:lnTo>
                                <a:lnTo>
                                  <a:pt x="1583997" y="549848"/>
                                </a:lnTo>
                                <a:lnTo>
                                  <a:pt x="1583997" y="554156"/>
                                </a:lnTo>
                                <a:lnTo>
                                  <a:pt x="1583090" y="558691"/>
                                </a:lnTo>
                                <a:lnTo>
                                  <a:pt x="1582182" y="562772"/>
                                </a:lnTo>
                                <a:lnTo>
                                  <a:pt x="1580595" y="566627"/>
                                </a:lnTo>
                                <a:lnTo>
                                  <a:pt x="1578780" y="570481"/>
                                </a:lnTo>
                                <a:lnTo>
                                  <a:pt x="1576512" y="574109"/>
                                </a:lnTo>
                                <a:lnTo>
                                  <a:pt x="1574017" y="577510"/>
                                </a:lnTo>
                                <a:lnTo>
                                  <a:pt x="1571296" y="580685"/>
                                </a:lnTo>
                                <a:lnTo>
                                  <a:pt x="1568121" y="583632"/>
                                </a:lnTo>
                                <a:lnTo>
                                  <a:pt x="1564492" y="586126"/>
                                </a:lnTo>
                                <a:lnTo>
                                  <a:pt x="1560863" y="588394"/>
                                </a:lnTo>
                                <a:lnTo>
                                  <a:pt x="1557234" y="590208"/>
                                </a:lnTo>
                                <a:lnTo>
                                  <a:pt x="1553152" y="591795"/>
                                </a:lnTo>
                                <a:lnTo>
                                  <a:pt x="1548842" y="592929"/>
                                </a:lnTo>
                                <a:lnTo>
                                  <a:pt x="1544533" y="593382"/>
                                </a:lnTo>
                                <a:lnTo>
                                  <a:pt x="1539997" y="593609"/>
                                </a:lnTo>
                                <a:lnTo>
                                  <a:pt x="1334739" y="593609"/>
                                </a:lnTo>
                                <a:lnTo>
                                  <a:pt x="1330430" y="593382"/>
                                </a:lnTo>
                                <a:lnTo>
                                  <a:pt x="1325894" y="592929"/>
                                </a:lnTo>
                                <a:lnTo>
                                  <a:pt x="1321811" y="591795"/>
                                </a:lnTo>
                                <a:lnTo>
                                  <a:pt x="1317729" y="590208"/>
                                </a:lnTo>
                                <a:lnTo>
                                  <a:pt x="1313647" y="588394"/>
                                </a:lnTo>
                                <a:lnTo>
                                  <a:pt x="1310018" y="586126"/>
                                </a:lnTo>
                                <a:lnTo>
                                  <a:pt x="1306842" y="583632"/>
                                </a:lnTo>
                                <a:lnTo>
                                  <a:pt x="1303667" y="580685"/>
                                </a:lnTo>
                                <a:lnTo>
                                  <a:pt x="1300719" y="577510"/>
                                </a:lnTo>
                                <a:lnTo>
                                  <a:pt x="1298224" y="574109"/>
                                </a:lnTo>
                                <a:lnTo>
                                  <a:pt x="1296183" y="570481"/>
                                </a:lnTo>
                                <a:lnTo>
                                  <a:pt x="1294368" y="566627"/>
                                </a:lnTo>
                                <a:lnTo>
                                  <a:pt x="1292781" y="562772"/>
                                </a:lnTo>
                                <a:lnTo>
                                  <a:pt x="1291647" y="558691"/>
                                </a:lnTo>
                                <a:lnTo>
                                  <a:pt x="1290966" y="554156"/>
                                </a:lnTo>
                                <a:lnTo>
                                  <a:pt x="1290739" y="549848"/>
                                </a:lnTo>
                                <a:lnTo>
                                  <a:pt x="1290739" y="538738"/>
                                </a:lnTo>
                                <a:lnTo>
                                  <a:pt x="1266245" y="538738"/>
                                </a:lnTo>
                                <a:close/>
                                <a:moveTo>
                                  <a:pt x="1433626" y="87976"/>
                                </a:moveTo>
                                <a:lnTo>
                                  <a:pt x="1429316" y="88203"/>
                                </a:lnTo>
                                <a:lnTo>
                                  <a:pt x="1425688" y="88656"/>
                                </a:lnTo>
                                <a:lnTo>
                                  <a:pt x="1421832" y="89336"/>
                                </a:lnTo>
                                <a:lnTo>
                                  <a:pt x="1417976" y="90243"/>
                                </a:lnTo>
                                <a:lnTo>
                                  <a:pt x="1414347" y="91150"/>
                                </a:lnTo>
                                <a:lnTo>
                                  <a:pt x="1410718" y="92511"/>
                                </a:lnTo>
                                <a:lnTo>
                                  <a:pt x="1407316" y="93871"/>
                                </a:lnTo>
                                <a:lnTo>
                                  <a:pt x="1403688" y="95458"/>
                                </a:lnTo>
                                <a:lnTo>
                                  <a:pt x="1400286" y="97272"/>
                                </a:lnTo>
                                <a:lnTo>
                                  <a:pt x="1397337" y="99086"/>
                                </a:lnTo>
                                <a:lnTo>
                                  <a:pt x="1394162" y="101127"/>
                                </a:lnTo>
                                <a:lnTo>
                                  <a:pt x="1390987" y="103168"/>
                                </a:lnTo>
                                <a:lnTo>
                                  <a:pt x="1388265" y="105435"/>
                                </a:lnTo>
                                <a:lnTo>
                                  <a:pt x="1385316" y="107929"/>
                                </a:lnTo>
                                <a:lnTo>
                                  <a:pt x="1382822" y="110423"/>
                                </a:lnTo>
                                <a:lnTo>
                                  <a:pt x="1380100" y="113371"/>
                                </a:lnTo>
                                <a:lnTo>
                                  <a:pt x="1377605" y="116092"/>
                                </a:lnTo>
                                <a:lnTo>
                                  <a:pt x="1375110" y="119039"/>
                                </a:lnTo>
                                <a:lnTo>
                                  <a:pt x="1373069" y="122214"/>
                                </a:lnTo>
                                <a:lnTo>
                                  <a:pt x="1371028" y="125161"/>
                                </a:lnTo>
                                <a:lnTo>
                                  <a:pt x="1369213" y="128336"/>
                                </a:lnTo>
                                <a:lnTo>
                                  <a:pt x="1367399" y="131737"/>
                                </a:lnTo>
                                <a:lnTo>
                                  <a:pt x="1365811" y="135138"/>
                                </a:lnTo>
                                <a:lnTo>
                                  <a:pt x="1364677" y="138766"/>
                                </a:lnTo>
                                <a:lnTo>
                                  <a:pt x="1363317" y="142394"/>
                                </a:lnTo>
                                <a:lnTo>
                                  <a:pt x="1362183" y="146022"/>
                                </a:lnTo>
                                <a:lnTo>
                                  <a:pt x="1361502" y="149650"/>
                                </a:lnTo>
                                <a:lnTo>
                                  <a:pt x="1360595" y="153504"/>
                                </a:lnTo>
                                <a:lnTo>
                                  <a:pt x="1360141" y="157359"/>
                                </a:lnTo>
                                <a:lnTo>
                                  <a:pt x="1359914" y="161213"/>
                                </a:lnTo>
                                <a:lnTo>
                                  <a:pt x="1359914" y="165295"/>
                                </a:lnTo>
                                <a:lnTo>
                                  <a:pt x="1359914" y="169376"/>
                                </a:lnTo>
                                <a:lnTo>
                                  <a:pt x="1360141" y="173231"/>
                                </a:lnTo>
                                <a:lnTo>
                                  <a:pt x="1360595" y="177085"/>
                                </a:lnTo>
                                <a:lnTo>
                                  <a:pt x="1361502" y="180940"/>
                                </a:lnTo>
                                <a:lnTo>
                                  <a:pt x="1362183" y="184568"/>
                                </a:lnTo>
                                <a:lnTo>
                                  <a:pt x="1363317" y="188422"/>
                                </a:lnTo>
                                <a:lnTo>
                                  <a:pt x="1364677" y="192050"/>
                                </a:lnTo>
                                <a:lnTo>
                                  <a:pt x="1365811" y="195451"/>
                                </a:lnTo>
                                <a:lnTo>
                                  <a:pt x="1367399" y="198852"/>
                                </a:lnTo>
                                <a:lnTo>
                                  <a:pt x="1369213" y="202253"/>
                                </a:lnTo>
                                <a:lnTo>
                                  <a:pt x="1371028" y="205655"/>
                                </a:lnTo>
                                <a:lnTo>
                                  <a:pt x="1373069" y="208602"/>
                                </a:lnTo>
                                <a:lnTo>
                                  <a:pt x="1375110" y="211777"/>
                                </a:lnTo>
                                <a:lnTo>
                                  <a:pt x="1377605" y="214724"/>
                                </a:lnTo>
                                <a:lnTo>
                                  <a:pt x="1380100" y="217445"/>
                                </a:lnTo>
                                <a:lnTo>
                                  <a:pt x="1382822" y="220166"/>
                                </a:lnTo>
                                <a:lnTo>
                                  <a:pt x="1385316" y="222660"/>
                                </a:lnTo>
                                <a:lnTo>
                                  <a:pt x="1388265" y="225381"/>
                                </a:lnTo>
                                <a:lnTo>
                                  <a:pt x="1390987" y="227422"/>
                                </a:lnTo>
                                <a:lnTo>
                                  <a:pt x="1394162" y="229689"/>
                                </a:lnTo>
                                <a:lnTo>
                                  <a:pt x="1397337" y="231730"/>
                                </a:lnTo>
                                <a:lnTo>
                                  <a:pt x="1400286" y="233544"/>
                                </a:lnTo>
                                <a:lnTo>
                                  <a:pt x="1403688" y="235131"/>
                                </a:lnTo>
                                <a:lnTo>
                                  <a:pt x="1407316" y="236718"/>
                                </a:lnTo>
                                <a:lnTo>
                                  <a:pt x="1410718" y="238305"/>
                                </a:lnTo>
                                <a:lnTo>
                                  <a:pt x="1414347" y="239212"/>
                                </a:lnTo>
                                <a:lnTo>
                                  <a:pt x="1417976" y="240346"/>
                                </a:lnTo>
                                <a:lnTo>
                                  <a:pt x="1421832" y="241253"/>
                                </a:lnTo>
                                <a:lnTo>
                                  <a:pt x="1425688" y="241933"/>
                                </a:lnTo>
                                <a:lnTo>
                                  <a:pt x="1429316" y="242387"/>
                                </a:lnTo>
                                <a:lnTo>
                                  <a:pt x="1433626" y="242613"/>
                                </a:lnTo>
                                <a:lnTo>
                                  <a:pt x="1437481" y="242840"/>
                                </a:lnTo>
                                <a:lnTo>
                                  <a:pt x="1441337" y="242613"/>
                                </a:lnTo>
                                <a:lnTo>
                                  <a:pt x="1445419" y="242387"/>
                                </a:lnTo>
                                <a:lnTo>
                                  <a:pt x="1449275" y="241933"/>
                                </a:lnTo>
                                <a:lnTo>
                                  <a:pt x="1452904" y="241253"/>
                                </a:lnTo>
                                <a:lnTo>
                                  <a:pt x="1456986" y="240346"/>
                                </a:lnTo>
                                <a:lnTo>
                                  <a:pt x="1460615" y="239212"/>
                                </a:lnTo>
                                <a:lnTo>
                                  <a:pt x="1464244" y="238305"/>
                                </a:lnTo>
                                <a:lnTo>
                                  <a:pt x="1467419" y="236718"/>
                                </a:lnTo>
                                <a:lnTo>
                                  <a:pt x="1471048" y="235131"/>
                                </a:lnTo>
                                <a:lnTo>
                                  <a:pt x="1474224" y="233544"/>
                                </a:lnTo>
                                <a:lnTo>
                                  <a:pt x="1477626" y="231730"/>
                                </a:lnTo>
                                <a:lnTo>
                                  <a:pt x="1480801" y="229689"/>
                                </a:lnTo>
                                <a:lnTo>
                                  <a:pt x="1483749" y="227422"/>
                                </a:lnTo>
                                <a:lnTo>
                                  <a:pt x="1486698" y="225381"/>
                                </a:lnTo>
                                <a:lnTo>
                                  <a:pt x="1489646" y="222660"/>
                                </a:lnTo>
                                <a:lnTo>
                                  <a:pt x="1492141" y="220166"/>
                                </a:lnTo>
                                <a:lnTo>
                                  <a:pt x="1494636" y="217445"/>
                                </a:lnTo>
                                <a:lnTo>
                                  <a:pt x="1497131" y="214724"/>
                                </a:lnTo>
                                <a:lnTo>
                                  <a:pt x="1499399" y="211777"/>
                                </a:lnTo>
                                <a:lnTo>
                                  <a:pt x="1501667" y="208602"/>
                                </a:lnTo>
                                <a:lnTo>
                                  <a:pt x="1503482" y="205655"/>
                                </a:lnTo>
                                <a:lnTo>
                                  <a:pt x="1505523" y="202253"/>
                                </a:lnTo>
                                <a:lnTo>
                                  <a:pt x="1507110" y="198852"/>
                                </a:lnTo>
                                <a:lnTo>
                                  <a:pt x="1508698" y="195451"/>
                                </a:lnTo>
                                <a:lnTo>
                                  <a:pt x="1510286" y="192050"/>
                                </a:lnTo>
                                <a:lnTo>
                                  <a:pt x="1511420" y="188422"/>
                                </a:lnTo>
                                <a:lnTo>
                                  <a:pt x="1512327" y="184568"/>
                                </a:lnTo>
                                <a:lnTo>
                                  <a:pt x="1513461" y="180940"/>
                                </a:lnTo>
                                <a:lnTo>
                                  <a:pt x="1513915" y="177085"/>
                                </a:lnTo>
                                <a:lnTo>
                                  <a:pt x="1514368" y="173231"/>
                                </a:lnTo>
                                <a:lnTo>
                                  <a:pt x="1514595" y="169376"/>
                                </a:lnTo>
                                <a:lnTo>
                                  <a:pt x="1515049" y="165295"/>
                                </a:lnTo>
                                <a:lnTo>
                                  <a:pt x="1514595" y="161213"/>
                                </a:lnTo>
                                <a:lnTo>
                                  <a:pt x="1514368" y="157359"/>
                                </a:lnTo>
                                <a:lnTo>
                                  <a:pt x="1513915" y="153504"/>
                                </a:lnTo>
                                <a:lnTo>
                                  <a:pt x="1513461" y="149650"/>
                                </a:lnTo>
                                <a:lnTo>
                                  <a:pt x="1512327" y="146022"/>
                                </a:lnTo>
                                <a:lnTo>
                                  <a:pt x="1511420" y="142394"/>
                                </a:lnTo>
                                <a:lnTo>
                                  <a:pt x="1510286" y="138766"/>
                                </a:lnTo>
                                <a:lnTo>
                                  <a:pt x="1508698" y="135138"/>
                                </a:lnTo>
                                <a:lnTo>
                                  <a:pt x="1507110" y="131737"/>
                                </a:lnTo>
                                <a:lnTo>
                                  <a:pt x="1505523" y="128336"/>
                                </a:lnTo>
                                <a:lnTo>
                                  <a:pt x="1503482" y="125161"/>
                                </a:lnTo>
                                <a:lnTo>
                                  <a:pt x="1501667" y="122214"/>
                                </a:lnTo>
                                <a:lnTo>
                                  <a:pt x="1499399" y="119039"/>
                                </a:lnTo>
                                <a:lnTo>
                                  <a:pt x="1497131" y="116092"/>
                                </a:lnTo>
                                <a:lnTo>
                                  <a:pt x="1494636" y="113371"/>
                                </a:lnTo>
                                <a:lnTo>
                                  <a:pt x="1492141" y="110423"/>
                                </a:lnTo>
                                <a:lnTo>
                                  <a:pt x="1489646" y="107929"/>
                                </a:lnTo>
                                <a:lnTo>
                                  <a:pt x="1486698" y="105435"/>
                                </a:lnTo>
                                <a:lnTo>
                                  <a:pt x="1483749" y="103168"/>
                                </a:lnTo>
                                <a:lnTo>
                                  <a:pt x="1480801" y="101127"/>
                                </a:lnTo>
                                <a:lnTo>
                                  <a:pt x="1477626" y="99086"/>
                                </a:lnTo>
                                <a:lnTo>
                                  <a:pt x="1474224" y="97272"/>
                                </a:lnTo>
                                <a:lnTo>
                                  <a:pt x="1471048" y="95458"/>
                                </a:lnTo>
                                <a:lnTo>
                                  <a:pt x="1467419" y="93871"/>
                                </a:lnTo>
                                <a:lnTo>
                                  <a:pt x="1464244" y="92511"/>
                                </a:lnTo>
                                <a:lnTo>
                                  <a:pt x="1460615" y="91150"/>
                                </a:lnTo>
                                <a:lnTo>
                                  <a:pt x="1456986" y="90243"/>
                                </a:lnTo>
                                <a:lnTo>
                                  <a:pt x="1452904" y="89336"/>
                                </a:lnTo>
                                <a:lnTo>
                                  <a:pt x="1449275" y="88656"/>
                                </a:lnTo>
                                <a:lnTo>
                                  <a:pt x="1445419" y="88203"/>
                                </a:lnTo>
                                <a:lnTo>
                                  <a:pt x="1441337" y="87976"/>
                                </a:lnTo>
                                <a:lnTo>
                                  <a:pt x="1437481" y="87976"/>
                                </a:lnTo>
                                <a:lnTo>
                                  <a:pt x="1433626" y="87976"/>
                                </a:lnTo>
                                <a:close/>
                                <a:moveTo>
                                  <a:pt x="1330430" y="0"/>
                                </a:moveTo>
                                <a:lnTo>
                                  <a:pt x="1334739" y="0"/>
                                </a:lnTo>
                                <a:lnTo>
                                  <a:pt x="1539997" y="0"/>
                                </a:lnTo>
                                <a:lnTo>
                                  <a:pt x="1544533" y="0"/>
                                </a:lnTo>
                                <a:lnTo>
                                  <a:pt x="1548842" y="681"/>
                                </a:lnTo>
                                <a:lnTo>
                                  <a:pt x="1553152" y="1814"/>
                                </a:lnTo>
                                <a:lnTo>
                                  <a:pt x="1557234" y="3401"/>
                                </a:lnTo>
                                <a:lnTo>
                                  <a:pt x="1560863" y="5215"/>
                                </a:lnTo>
                                <a:lnTo>
                                  <a:pt x="1564492" y="7483"/>
                                </a:lnTo>
                                <a:lnTo>
                                  <a:pt x="1568121" y="9750"/>
                                </a:lnTo>
                                <a:lnTo>
                                  <a:pt x="1571296" y="12698"/>
                                </a:lnTo>
                                <a:lnTo>
                                  <a:pt x="1574017" y="15872"/>
                                </a:lnTo>
                                <a:lnTo>
                                  <a:pt x="1576512" y="19273"/>
                                </a:lnTo>
                                <a:lnTo>
                                  <a:pt x="1578780" y="22901"/>
                                </a:lnTo>
                                <a:lnTo>
                                  <a:pt x="1580595" y="26756"/>
                                </a:lnTo>
                                <a:lnTo>
                                  <a:pt x="1582182" y="30837"/>
                                </a:lnTo>
                                <a:lnTo>
                                  <a:pt x="1583090" y="34919"/>
                                </a:lnTo>
                                <a:lnTo>
                                  <a:pt x="1583997" y="39453"/>
                                </a:lnTo>
                                <a:lnTo>
                                  <a:pt x="1583997" y="43761"/>
                                </a:lnTo>
                                <a:lnTo>
                                  <a:pt x="1583997" y="450762"/>
                                </a:lnTo>
                                <a:lnTo>
                                  <a:pt x="2742963" y="450762"/>
                                </a:lnTo>
                                <a:lnTo>
                                  <a:pt x="2749768" y="450762"/>
                                </a:lnTo>
                                <a:lnTo>
                                  <a:pt x="2756345" y="451442"/>
                                </a:lnTo>
                                <a:lnTo>
                                  <a:pt x="2762922" y="452349"/>
                                </a:lnTo>
                                <a:lnTo>
                                  <a:pt x="2769499" y="453483"/>
                                </a:lnTo>
                                <a:lnTo>
                                  <a:pt x="2775623" y="455070"/>
                                </a:lnTo>
                                <a:lnTo>
                                  <a:pt x="2782200" y="456884"/>
                                </a:lnTo>
                                <a:lnTo>
                                  <a:pt x="2788097" y="458925"/>
                                </a:lnTo>
                                <a:lnTo>
                                  <a:pt x="2793994" y="461192"/>
                                </a:lnTo>
                                <a:lnTo>
                                  <a:pt x="2799891" y="463686"/>
                                </a:lnTo>
                                <a:lnTo>
                                  <a:pt x="2805788" y="466634"/>
                                </a:lnTo>
                                <a:lnTo>
                                  <a:pt x="2811231" y="470035"/>
                                </a:lnTo>
                                <a:lnTo>
                                  <a:pt x="2816675" y="473436"/>
                                </a:lnTo>
                                <a:lnTo>
                                  <a:pt x="2821664" y="477064"/>
                                </a:lnTo>
                                <a:lnTo>
                                  <a:pt x="2826654" y="480919"/>
                                </a:lnTo>
                                <a:lnTo>
                                  <a:pt x="2831417" y="485000"/>
                                </a:lnTo>
                                <a:lnTo>
                                  <a:pt x="2835953" y="489535"/>
                                </a:lnTo>
                                <a:lnTo>
                                  <a:pt x="2840489" y="494070"/>
                                </a:lnTo>
                                <a:lnTo>
                                  <a:pt x="2844571" y="498831"/>
                                </a:lnTo>
                                <a:lnTo>
                                  <a:pt x="2848427" y="504046"/>
                                </a:lnTo>
                                <a:lnTo>
                                  <a:pt x="2852056" y="509261"/>
                                </a:lnTo>
                                <a:lnTo>
                                  <a:pt x="2855685" y="514249"/>
                                </a:lnTo>
                                <a:lnTo>
                                  <a:pt x="2858860" y="520145"/>
                                </a:lnTo>
                                <a:lnTo>
                                  <a:pt x="2861809" y="525813"/>
                                </a:lnTo>
                                <a:lnTo>
                                  <a:pt x="2864530" y="531482"/>
                                </a:lnTo>
                                <a:lnTo>
                                  <a:pt x="2866798" y="537377"/>
                                </a:lnTo>
                                <a:lnTo>
                                  <a:pt x="2869066" y="543726"/>
                                </a:lnTo>
                                <a:lnTo>
                                  <a:pt x="2870881" y="549848"/>
                                </a:lnTo>
                                <a:lnTo>
                                  <a:pt x="2872015" y="556423"/>
                                </a:lnTo>
                                <a:lnTo>
                                  <a:pt x="2873375" y="562772"/>
                                </a:lnTo>
                                <a:lnTo>
                                  <a:pt x="2874056" y="569348"/>
                                </a:lnTo>
                                <a:lnTo>
                                  <a:pt x="2874736" y="575923"/>
                                </a:lnTo>
                                <a:lnTo>
                                  <a:pt x="2874963" y="582725"/>
                                </a:lnTo>
                                <a:lnTo>
                                  <a:pt x="2874963" y="2311400"/>
                                </a:lnTo>
                                <a:lnTo>
                                  <a:pt x="0" y="2311400"/>
                                </a:lnTo>
                                <a:lnTo>
                                  <a:pt x="0" y="582725"/>
                                </a:lnTo>
                                <a:lnTo>
                                  <a:pt x="227" y="575923"/>
                                </a:lnTo>
                                <a:lnTo>
                                  <a:pt x="680" y="569348"/>
                                </a:lnTo>
                                <a:lnTo>
                                  <a:pt x="1588" y="562772"/>
                                </a:lnTo>
                                <a:lnTo>
                                  <a:pt x="2722" y="556423"/>
                                </a:lnTo>
                                <a:lnTo>
                                  <a:pt x="4082" y="549848"/>
                                </a:lnTo>
                                <a:lnTo>
                                  <a:pt x="5897" y="543726"/>
                                </a:lnTo>
                                <a:lnTo>
                                  <a:pt x="7938" y="537377"/>
                                </a:lnTo>
                                <a:lnTo>
                                  <a:pt x="10206" y="531482"/>
                                </a:lnTo>
                                <a:lnTo>
                                  <a:pt x="13154" y="525813"/>
                                </a:lnTo>
                                <a:lnTo>
                                  <a:pt x="16103" y="520145"/>
                                </a:lnTo>
                                <a:lnTo>
                                  <a:pt x="19051" y="514249"/>
                                </a:lnTo>
                                <a:lnTo>
                                  <a:pt x="22453" y="509261"/>
                                </a:lnTo>
                                <a:lnTo>
                                  <a:pt x="26309" y="504046"/>
                                </a:lnTo>
                                <a:lnTo>
                                  <a:pt x="30165" y="498831"/>
                                </a:lnTo>
                                <a:lnTo>
                                  <a:pt x="34474" y="494070"/>
                                </a:lnTo>
                                <a:lnTo>
                                  <a:pt x="38783" y="489535"/>
                                </a:lnTo>
                                <a:lnTo>
                                  <a:pt x="43319" y="485000"/>
                                </a:lnTo>
                                <a:lnTo>
                                  <a:pt x="48082" y="480919"/>
                                </a:lnTo>
                                <a:lnTo>
                                  <a:pt x="53072" y="477064"/>
                                </a:lnTo>
                                <a:lnTo>
                                  <a:pt x="58288" y="473436"/>
                                </a:lnTo>
                                <a:lnTo>
                                  <a:pt x="63732" y="470035"/>
                                </a:lnTo>
                                <a:lnTo>
                                  <a:pt x="69175" y="466634"/>
                                </a:lnTo>
                                <a:lnTo>
                                  <a:pt x="74845" y="463686"/>
                                </a:lnTo>
                                <a:lnTo>
                                  <a:pt x="80742" y="461192"/>
                                </a:lnTo>
                                <a:lnTo>
                                  <a:pt x="86866" y="458925"/>
                                </a:lnTo>
                                <a:lnTo>
                                  <a:pt x="92763" y="456884"/>
                                </a:lnTo>
                                <a:lnTo>
                                  <a:pt x="99340" y="455070"/>
                                </a:lnTo>
                                <a:lnTo>
                                  <a:pt x="105464" y="453483"/>
                                </a:lnTo>
                                <a:lnTo>
                                  <a:pt x="112041" y="452349"/>
                                </a:lnTo>
                                <a:lnTo>
                                  <a:pt x="118618" y="451442"/>
                                </a:lnTo>
                                <a:lnTo>
                                  <a:pt x="125195" y="450762"/>
                                </a:lnTo>
                                <a:lnTo>
                                  <a:pt x="132000" y="450762"/>
                                </a:lnTo>
                                <a:lnTo>
                                  <a:pt x="1290739" y="450762"/>
                                </a:lnTo>
                                <a:lnTo>
                                  <a:pt x="1290739" y="43761"/>
                                </a:lnTo>
                                <a:lnTo>
                                  <a:pt x="1290966" y="39453"/>
                                </a:lnTo>
                                <a:lnTo>
                                  <a:pt x="1291647" y="34919"/>
                                </a:lnTo>
                                <a:lnTo>
                                  <a:pt x="1292781" y="30837"/>
                                </a:lnTo>
                                <a:lnTo>
                                  <a:pt x="1294368" y="26756"/>
                                </a:lnTo>
                                <a:lnTo>
                                  <a:pt x="1296183" y="22901"/>
                                </a:lnTo>
                                <a:lnTo>
                                  <a:pt x="1298224" y="19273"/>
                                </a:lnTo>
                                <a:lnTo>
                                  <a:pt x="1300719" y="15872"/>
                                </a:lnTo>
                                <a:lnTo>
                                  <a:pt x="1303667" y="12698"/>
                                </a:lnTo>
                                <a:lnTo>
                                  <a:pt x="1306842" y="9750"/>
                                </a:lnTo>
                                <a:lnTo>
                                  <a:pt x="1310018" y="7483"/>
                                </a:lnTo>
                                <a:lnTo>
                                  <a:pt x="1313647" y="5215"/>
                                </a:lnTo>
                                <a:lnTo>
                                  <a:pt x="1317729" y="3401"/>
                                </a:lnTo>
                                <a:lnTo>
                                  <a:pt x="1321811" y="1814"/>
                                </a:lnTo>
                                <a:lnTo>
                                  <a:pt x="1325894" y="681"/>
                                </a:lnTo>
                                <a:lnTo>
                                  <a:pt x="133043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9.75pt;margin-top:361.9pt;height:132.9pt;width:22.3pt;z-index:251718656;mso-width-relative:page;mso-height-relative:page;" coordorigin="0,584" coordsize="3067,16191" o:gfxdata="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">
                <o:lock v:ext="edit" aspectratio="f"/>
                <v:shape id="KSO_Shape" o:spid="_x0000_s1026" o:spt="100" style="position:absolute;left:0;top:14789;height:1986;width:3067;v-text-anchor:middle;" filled="t" stroked="f" coordsize="4974795,3320682" o:gfxdata="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vbxG&#10;wAAAANsAAAAPAAAAAAAAAAEAIAAAACIAAABkcnMvZG93bnJldi54bWxQSwECFAAUAAAACACHTuJA&#10;My8FnjsAAAA5AAAAEAAAAAAAAAABACAAAAAPAQAAZHJzL3NoYXBleG1sLnhtbFBLBQYAAAAABgAG&#10;AFsBAAC5AwAAAAA=&#10;" path="m1897867,1805825l2485737,2315734,3073607,1805825,4820061,3320682,151413,3320682,1897867,1805825xm0,159634l1788328,1710812,0,3261996,0,159634xm4974795,156753l4974795,3264872,3183146,1710812,4974795,156753xm35040,0l4936434,0,2485737,2125709,35040,0xe">
                  <v:path o:connectlocs="72,64;94,82;116,64;183,118;5,118;72,64;0,5;67,61;0,116;0,5;189,5;189,116;120,61;189,5;1,0;187,0;94,76;1,0" o:connectangles="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style="position:absolute;left:292;top:9936;height:2614;width:2616;v-text-anchor:middle;" filled="t" stroked="f" coordsize="577593,577592" o:gfxdata="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Keq6&#10;wAAAANsAAAAPAAAAAAAAAAEAIAAAACIAAABkcnMvZG93bnJldi54bWxQSwECFAAUAAAACACHTuJA&#10;My8FnjsAAAA5AAAAEAAAAAAAAAABACAAAAAPAQAAZHJzL3NoYXBleG1sLnhtbFBLBQYAAAAABgAG&#10;AFsBAAC5AwAAAAA=&#10;" path="m234310,380217c246869,387442,258665,381442,262548,404283c266431,427125,242854,459767,229183,471323c215512,482878,193419,478515,180522,473617c193965,466292,207048,454529,217339,440601c233687,418479,240024,395096,234310,380217xm425006,121382c429704,126991,433488,134230,436644,143057c453017,188848,374979,223071,356472,222273c340632,221589,329013,212922,316773,203393c332982,199546,349992,192409,365914,183372c400284,163865,423202,139309,425006,121382xm288797,0c448295,0,577593,129298,577593,288796c577593,448294,448295,577592,288797,577592c242745,577593,199210,566813,160790,547224l160978,548653c160918,548616,159201,547509,156576,545302c155826,545059,155138,544697,154452,544332l154081,542962c143887,534039,126458,513897,125778,482542c125207,456209,135424,442013,144328,435402c141049,427772,139101,420175,137482,414002c130441,387159,138178,160274,347629,102143c355010,100659,362177,99561,369059,99057c375940,98553,382537,98644,388776,99538c400320,101193,410643,105601,418998,114390c425438,129703,401160,157423,362093,179190c345488,188443,327757,195717,311456,199847c306035,196348,300569,194901,294986,197818c275325,208090,219960,314670,214388,347873c212440,359480,217439,367666,224964,373701l224630,374083c237092,384983,231822,412316,212274,438164c201379,452569,187435,464598,173722,471257c160041,464734,151775,453122,146587,441033c139259,451214,130813,467448,133146,486288c137119,518381,141720,516247,146174,525248c158269,542339,158341,537239,159578,539900c198149,560306,242154,571597,288797,571597c444983,571597,571598,444983,571598,288796c571598,132609,444984,5995,288797,5995c132610,5995,5996,132609,5996,288796c5996,370017,40236,443242,95262,494616l90248,498151c34594,445716,0,371296,1,288796c1,129298,129299,0,288797,0xe">
                  <v:path o:connectlocs="480,778;538,827;470,965;370,969;445,902;480,778;871,248;895,292;731,455;649,416;750,375;871,248;592,0;1185,591;592,1182;329,1120;330,1123;321,1116;316,1114;316,1111;258,988;296,891;282,847;713,209;757,202;797,203;859,234;742,366;638,409;605,405;439,712;461,765;460,766;435,897;356,965;300,903;273,995;299,1075;327,1105;592,1170;1172,591;592,12;12,591;195,1012;185,1020;0,591;592,0" o:connectangles="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style="position:absolute;left:317;top:584;height:2936;width:2242;" filled="t" stroked="f" coordsize="78,112" o:gfxdata="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y3b074A&#10;AADbAAAADwAAAAAAAAABACAAAAAiAAAAZHJzL2Rvd25yZXYueG1sUEsBAhQAFAAAAAgAh07iQDMv&#10;BZ47AAAAOQAAABAAAAAAAAAAAQAgAAAADQEAAGRycy9zaGFwZXhtbC54bWxQSwUGAAAAAAYABgBb&#10;AQAAtwMAAAAA&#10;" path="m21,36c20,27,20,19,21,11c37,0,45,13,58,11c59,19,59,29,57,36c57,40,55,44,53,47c49,51,44,53,39,53c39,53,39,53,39,53c34,53,29,51,26,47c24,44,22,40,21,36xm13,107c67,107,67,107,67,107c64,112,64,112,64,112c16,112,16,112,16,112c13,107,13,107,13,107xm70,67c76,90,76,90,76,90c78,98,77,103,68,103c66,103,66,103,66,103c66,72,66,72,66,72c42,72,42,72,42,72c49,56,49,56,49,56c51,54,51,54,51,54c65,57,65,57,65,57c66,57,66,57,66,57c66,58,66,58,66,58c68,61,69,64,70,67c70,67,70,67,70,67xm14,103c11,103,11,103,11,103c1,103,0,98,3,90c9,67,9,67,9,67c9,63,11,60,14,58c14,57,14,57,14,57c14,57,14,57,14,57c28,54,28,54,28,54c30,56,30,56,30,56c38,72,38,72,38,72c14,72,14,72,14,72l14,103xe">
                  <v:path o:connectlocs="1735020,2473920;1735020,755915;4791930,755915;4709292,2473920;4378827,3229862;3222156,3642186;3222156,3642186;2148094,3229862;1735020,2473920;1074061,7353080;5535498,7353080;5287642,7696671;1321917,7696671;1074061,7353080;5783353,4604250;6279065,6184815;5618107,7078197;5452888,7078197;5452888,4947867;3470012,4947867;4048362,3848335;4213580,3710894;5370251,3917043;5452888,3917043;5452888,3985777;5783353,4604250;5783353,4604250;1156670,7078197;908814,7078197;247855,6184815;743567,4604250;1156670,3985777;1156670,3917043;1156670,3917043;2313341,3710894;2478588,3848335;3139547,4947867;1156670,4947867;1156670,7078197" o:connectangles="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style="position:absolute;left:292;top:5289;height:2518;width:2768;v-text-anchor:middle;" filled="t" stroked="f" coordsize="2874963,2311400" o:gfxdata="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TsWJugAAANsA&#10;AAAPAAAAAAAAAAEAIAAAACIAAABkcnMvZG93bnJldi54bWxQSwECFAAUAAAACACHTuJAMy8FnjsA&#10;AAA5AAAAEAAAAAAAAAABACAAAAAJAQAAZHJzL3NoYXBleG1sLnhtbFBLBQYAAAAABgAGAFsBAACz&#10;AwAAAAA=&#10;" path="m1500188,1927225l2676526,1927225,2676526,1949450,1500188,1949450,1500188,1927225xm1500188,1706563l2676526,1706563,2676526,1728788,1500188,1728788,1500188,1706563xm741023,1676400l803616,1676400,835026,1736633,813107,1759278,833218,1897860,772432,2124075,711647,1897860,731532,1759278,709613,1736633,741023,1676400xm1033510,1660525l1069768,1677761,1107612,1695904,1126421,1705202,1145003,1714727,1163585,1724252,1181261,1734004,1198257,1743302,1214346,1752600,1229076,1761671,1242673,1770289,1248792,1774598,1254683,1778680,1259896,1782762,1264881,1786618,1269187,1790473,1273039,1794102,1276438,1797504,1278931,1800905,1281197,1803627,1283237,1807029,1287542,1814739,1291621,1823811,1296380,1834016,1300686,1845582,1305445,1858282,1310203,1871889,1314736,1886404,1319495,1901371,1324027,1917246,1333318,1950130,1342382,1984375,1350994,2018620,1359378,2052411,1366857,2084388,1373655,2114097,1379320,2140404,1387478,2179184,1390651,2193925,798513,2193925,1111918,1875064,1011755,1800905,1094922,1766661,1033510,1660525xm511355,1660525l449944,1766661,532657,1800905,432494,1875064,746126,2193925,153988,2193925,157160,2179184,165318,2140404,171210,2114097,177782,2084388,185260,2052411,193418,2018620,202256,1984375,211321,1950130,220385,1917246,224918,1901371,229676,1886404,234209,1871889,238967,1858282,243726,1845582,248259,1834016,252791,1823811,257096,1814739,261175,1807029,263442,1803627,265481,1800905,268200,1797504,271600,1794102,275452,1790473,279984,1786618,284517,1782762,289955,1778680,295621,1774598,301966,1770289,315336,1761671,330066,1752600,346155,1743302,363378,1734004,381053,1724252,399409,1714727,418218,1705202,437253,1695904,475098,1677761,511355,1660525xm929254,1614488l950557,1623559,974579,1633992,1004946,1647599,1068853,1757817,975258,1796370,1084263,1877106,773113,2193926,929254,1614488xm615947,1614488l773113,2193926,460375,1877106,569936,1796370,475636,1757817,539869,1647599,570619,1633992,594536,1623559,615947,1614488xm1500188,1487488l2676526,1487488,2676526,1509713,1500188,1509713,1500188,1487488xm1500188,1266825l2676526,1266825,2676526,1289050,1500188,1289050,1500188,1266825xm1500188,1047750l2676526,1047750,2676526,1068388,1500188,1068388,1500188,1047750xm929369,969963l936399,973819,942522,977674,948872,981756,954315,986519,959531,991281,964294,995817,968829,1001033,972911,1006249,976767,1011919,980395,1017588,983797,1023485,986745,1029835,989467,1035958,992188,1042535,994683,1049338,996724,1056368,998765,1063172,1001033,1070883,1004208,1085850,1007383,1101725,1010558,1118508,1016454,1153433,1019856,1172256,1023712,1191306,1029608,1192667,1035958,1194254,1041628,1196295,1047297,1198790,1052513,1201511,1057729,1204459,1062492,1208088,1066801,1211943,1070883,1216025,1074738,1220108,1078140,1224870,1081088,1229633,1083583,1234849,1085624,1240065,1087212,1245734,1088345,1251404,1089026,1257527,1089026,1263424,1088572,1270000,1087438,1276124,1085624,1282927,1083356,1289277,1080635,1296081,1077006,1303111,1072470,1310141,1067481,1317172,1061585,1324202,1055235,1331006,1047751,1338036,1039587,1345293,1030742,1352324,1020990,1359354,1018269,1372281,1015094,1385208,1011919,1398361,1007836,1411061,1003754,1423761,999445,1436008,994456,1448254,989240,1460274,983570,1472066,977901,1483633,971551,1494745,964974,1505858,958170,1516516,950913,1526722,943429,1536700,935492,1546225,927554,1555297,919163,1564141,910772,1572533,901701,1580243,892629,1587500,883331,1594531,873352,1600881,863601,1606550,858385,1609272,853169,1611766,847952,1614261,842736,1616302,837520,1618343,832077,1620384,826635,1621972,821192,1623786,815749,1625147,810079,1626508,804410,1627415,798740,1628549,793070,1629229,787401,1629909,781277,1630363,775381,1630363,769711,1630363,763815,1629909,757918,1629229,752249,1628549,746579,1627415,740910,1626508,735240,1625147,729797,1623786,724354,1621972,718911,1620384,713468,1618343,708252,1616302,703036,1614261,697820,1611766,692604,1609272,687388,1606550,677636,1600881,668111,1594531,658359,1587500,649288,1580243,640217,1572533,631826,1564141,623434,1555297,615497,1546225,607559,1536700,600075,1526722,592818,1516516,586015,1505858,579665,1494745,573315,1483633,567418,1472066,561975,1460274,556533,1448254,551997,1436008,547234,1423761,543152,1411061,539524,1398361,535895,1385208,532947,1372281,529999,1359354,520247,1352324,511402,1345293,503238,1338036,495981,1331006,489404,1324202,483734,1317172,478518,1310141,474209,1303111,470581,1296081,467633,1289277,465365,1282927,463550,1276124,462416,1270000,461963,1263424,462190,1257527,462643,1251404,463777,1245734,465591,1240065,467633,1234849,469900,1229633,473075,1224870,476477,1220108,480106,1216025,484188,1211943,488724,1208088,493486,1204459,498475,1201511,503918,1198790,509361,1196295,515258,1194254,521381,1192667,527504,1191306,529999,1178606,532493,1166133,536575,1142093,540431,1118961,544513,1097190,546781,1086531,548822,1076552,551317,1066574,554038,1057275,556759,1048204,560161,1039360,563790,1030742,567645,1022804,575809,1025299,586695,1028701,600075,1032330,607786,1034144,615950,1035958,625022,1037772,634320,1039360,644072,1040947,654731,1042308,665617,1043215,676956,1044122,688749,1044576,700995,1044576,713468,1044576,726395,1043896,739549,1042762,753156,1041174,766763,1039133,780824,1036185,795111,1033010,809626,1028928,816883,1026887,824140,1024619,831624,1022124,838881,1019176,846365,1016228,853849,1013280,861560,1009878,869044,1006249,876527,1002621,884011,998538,891495,994230,898979,989921,906463,985158,914401,980622,921885,975406,929369,969963xm774700,801688l790563,802369,805746,803050,820702,804638,835205,806681,849255,809177,863079,812353,875996,815757,882567,817799,888459,819842,894578,822111,900243,824380,906135,826649,911574,829372,916559,831868,921771,834818,926757,837314,931516,840491,935821,843214,940127,846391,944206,849568,948058,852518,951684,855921,955083,859325,958029,862956,960975,866359,966867,866586,972986,867494,978651,868402,984090,869990,989302,871579,994287,873621,999273,876117,1003805,878840,1008337,882017,1012416,885194,1016722,888824,1020574,892909,1024200,896993,1027599,901078,1030999,905843,1034171,910835,1037117,915600,1040063,921046,1042556,926492,1045048,931938,1047541,938065,1049807,943965,1051847,949865,1053886,956218,1055699,962572,1057286,969153,1060458,982314,1062724,996156,1064764,1009997,1066577,1024066,1067936,1038362,1069069,1052430,1069523,1066499,1069749,1080341,1069976,1093956,1069749,1107117,1069523,1120051,1069069,1132305,1068390,1143878,1067030,1165208,1065444,1182907,1064084,1196295,1056832,1192665,1053207,1191076,1049581,1189715,1045728,1188353,1041876,1187219,1037570,1186311,1033491,1185403,1027826,1146147,1024880,1127086,1021934,1109159,1018761,1091914,1015136,1075122,1013096,1067180,1010603,1059465,1008337,1051523,1006071,1044262,1003125,1037000,1000406,1029966,997233,1023159,994061,1016578,990435,1009997,986583,1003871,982504,997971,977971,992298,973439,986852,968454,981406,963241,976414,957576,971422,951458,966657,945112,962345,938087,958261,931063,954403,923131,960076,915426,965295,907268,970287,899563,975052,891632,979818,883701,984129,875996,988213,868291,992298,860359,995929,852655,999559,844950,1002509,837018,1005686,829314,1008636,821835,1011359,814357,1013628,806879,1016124,791696,1020209,776966,1023612,762690,1026335,748413,1028832,734590,1030420,720993,1031328,707849,1032235,694932,1032462,682469,1032235,670232,1031555,658675,1030874,647570,1029739,636920,1028605,626496,1027016,616978,1025201,607913,1023385,599302,1021570,591597,1019755,577547,1015897,566443,1012267,558059,1009317,553980,1017940,550127,1026789,546728,1035866,543782,1045396,541063,1055607,538343,1065591,536077,1076257,533811,1087148,529505,1110067,525653,1133893,521347,1159081,518628,1172242,516135,1185403,512056,1186311,507751,1187219,503672,1188580,499819,1189942,495967,1191530,492341,1192891,488715,1195161,485089,1196976,482823,1181546,481464,1172015,480331,1161123,479424,1148870,478518,1135935,478064,1121867,477838,1107344,478064,1092141,478744,1076030,480104,1059692,481237,1051296,482144,1043127,483503,1034504,484863,1025882,486676,1017259,488489,1008863,490528,1000240,492794,991617,495514,983221,498233,974599,501406,966203,504578,957580,508204,949411,512056,941242,516362,933073,520894,924904,525653,917189,530639,909474,536077,901985,541969,894270,548314,887009,554659,880201,561458,873394,568709,866813,576414,860460,584572,854333,592730,848433,601795,842987,611313,837541,620830,832549,630801,828011,641452,823926,652783,819615,664340,815984,676350,812807,689041,810084,701957,807815,715328,805546,729378,804184,744107,802823,759064,801915,774700,801688xm44000,736683l44000,2267412,2830736,2267412,2830736,736683,44000,736683xm1266245,538738l1261935,538964,1257399,539645,1253317,540778,1249234,542365,1245605,544179,1241977,546220,1238348,548714,1235172,551662,1232224,554836,1229956,558237,1227688,561865,1225874,565720,1224286,569574,1223152,573883,1222471,578191,1222471,582725,1222471,604719,1222471,609254,1223152,613562,1224286,617870,1225874,621725,1227688,625579,1229956,629207,1232224,632608,1235172,635556,1238348,638504,1241977,640998,1245605,643492,1249234,645306,1253317,646893,1257399,647800,1261935,648254,1266245,648707,1608265,648707,1613028,648254,1617337,647800,1621419,646893,1625502,645306,1629358,643492,1632986,640998,1636388,638504,1639337,635556,1642285,632608,1644780,629207,1647275,625579,1649089,621725,1650224,617870,1651584,613562,1652038,609254,1652492,604719,1652492,582725,1652038,578191,1651584,573883,1650224,569574,1649089,565720,1647275,561865,1644780,558237,1642285,554836,1639337,551662,1636388,548714,1632986,546220,1629358,544179,1625502,542365,1621419,540778,1617337,539645,1613028,538964,1608265,538738,1583997,538738,1583997,549848,1583997,554156,1583090,558691,1582182,562772,1580595,566627,1578780,570481,1576512,574109,1574017,577510,1571296,580685,1568121,583632,1564492,586126,1560863,588394,1557234,590208,1553152,591795,1548842,592929,1544533,593382,1539997,593609,1334739,593609,1330430,593382,1325894,592929,1321811,591795,1317729,590208,1313647,588394,1310018,586126,1306842,583632,1303667,580685,1300719,577510,1298224,574109,1296183,570481,1294368,566627,1292781,562772,1291647,558691,1290966,554156,1290739,549848,1290739,538738,1266245,538738xm1433626,87976l1429316,88203,1425688,88656,1421832,89336,1417976,90243,1414347,91150,1410718,92511,1407316,93871,1403688,95458,1400286,97272,1397337,99086,1394162,101127,1390987,103168,1388265,105435,1385316,107929,1382822,110423,1380100,113371,1377605,116092,1375110,119039,1373069,122214,1371028,125161,1369213,128336,1367399,131737,1365811,135138,1364677,138766,1363317,142394,1362183,146022,1361502,149650,1360595,153504,1360141,157359,1359914,161213,1359914,165295,1359914,169376,1360141,173231,1360595,177085,1361502,180940,1362183,184568,1363317,188422,1364677,192050,1365811,195451,1367399,198852,1369213,202253,1371028,205655,1373069,208602,1375110,211777,1377605,214724,1380100,217445,1382822,220166,1385316,222660,1388265,225381,1390987,227422,1394162,229689,1397337,231730,1400286,233544,1403688,235131,1407316,236718,1410718,238305,1414347,239212,1417976,240346,1421832,241253,1425688,241933,1429316,242387,1433626,242613,1437481,242840,1441337,242613,1445419,242387,1449275,241933,1452904,241253,1456986,240346,1460615,239212,1464244,238305,1467419,236718,1471048,235131,1474224,233544,1477626,231730,1480801,229689,1483749,227422,1486698,225381,1489646,222660,1492141,220166,1494636,217445,1497131,214724,1499399,211777,1501667,208602,1503482,205655,1505523,202253,1507110,198852,1508698,195451,1510286,192050,1511420,188422,1512327,184568,1513461,180940,1513915,177085,1514368,173231,1514595,169376,1515049,165295,1514595,161213,1514368,157359,1513915,153504,1513461,149650,1512327,146022,1511420,142394,1510286,138766,1508698,135138,1507110,131737,1505523,128336,1503482,125161,1501667,122214,1499399,119039,1497131,116092,1494636,113371,1492141,110423,1489646,107929,1486698,105435,1483749,103168,1480801,101127,1477626,99086,1474224,97272,1471048,95458,1467419,93871,1464244,92511,1460615,91150,1456986,90243,1452904,89336,1449275,88656,1445419,88203,1441337,87976,1437481,87976,1433626,87976xm1330430,0l1334739,0,1539997,0,1544533,0,1548842,681,1553152,1814,1557234,3401,1560863,5215,1564492,7483,1568121,9750,1571296,12698,1574017,15872,1576512,19273,1578780,22901,1580595,26756,1582182,30837,1583090,34919,1583997,39453,1583997,43761,1583997,450762,2742963,450762,2749768,450762,2756345,451442,2762922,452349,2769499,453483,2775623,455070,2782200,456884,2788097,458925,2793994,461192,2799891,463686,2805788,466634,2811231,470035,2816675,473436,2821664,477064,2826654,480919,2831417,485000,2835953,489535,2840489,494070,2844571,498831,2848427,504046,2852056,509261,2855685,514249,2858860,520145,2861809,525813,2864530,531482,2866798,537377,2869066,543726,2870881,549848,2872015,556423,2873375,562772,2874056,569348,2874736,575923,2874963,582725,2874963,2311400,0,2311400,0,582725,227,575923,680,569348,1588,562772,2722,556423,4082,549848,5897,543726,7938,537377,10206,531482,13154,525813,16103,520145,19051,514249,22453,509261,26309,504046,30165,498831,34474,494070,38783,489535,43319,485000,48082,480919,53072,477064,58288,473436,63732,470035,69175,466634,74845,463686,80742,461192,86866,458925,92763,456884,99340,455070,105464,453483,112041,452349,118618,451442,125195,450762,132000,450762,1290739,450762,1290739,43761,1290966,39453,1291647,34919,1292781,30837,1294368,26756,1296183,22901,1298224,19273,1300719,15872,1303667,12698,1306842,9750,1310018,7483,1313647,5215,1317729,3401,1321811,1814,1325894,681,1330430,0xe">
                  <v:path o:connectlocs="51,149;75,138;79,145;49,172;11,161;16,141;25,133;28,147;92,101;59,79;62,92;66,97;64,105;59,118;52,126;46,128;41,125;34,114;29,102;29,95;33,86;38,81;50,80;57,76;56,65;60,68;64,72;65,84;63,93;60,78;54,76;45,80;35,79;31,93;29,87;31,75;36,66;47,62;75,43;75,49;100,50;101,44;97,43;94,46;79,44;86,7;83,10;83,15;86,18;89,18;92,16;92,11;91,8;81,0;97,2;172,36;176,42;0,43;3,37;79,3" o:connectangles="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5353685</wp:posOffset>
            </wp:positionV>
            <wp:extent cx="7818755" cy="5437505"/>
            <wp:effectExtent l="0" t="0" r="0" b="0"/>
            <wp:wrapNone/>
            <wp:docPr id="2049" name="图片 2049" descr="C:\Users\Administrator\AppData\Local\Microsoft\Windows\INetCache\Content.Word\135124699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图片 2049" descr="C:\Users\Administrator\AppData\Local\Microsoft\Windows\INetCache\Content.Word\135124699081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8755" cy="543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895985</wp:posOffset>
                </wp:positionV>
                <wp:extent cx="5102225" cy="2030095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2352" cy="202996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楷体" w:hAnsi="楷体" w:eastAsia="楷体" w:cs="楷体"/>
                                <w:color w:val="637DA6"/>
                                <w:sz w:val="144"/>
                                <w:szCs w:val="160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637DA6"/>
                                <w:sz w:val="144"/>
                                <w:szCs w:val="160"/>
                              </w:rPr>
                              <w:t>求职简历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637DA6"/>
                                <w:sz w:val="72"/>
                              </w:rPr>
                            </w:pPr>
                            <w:r>
                              <w:rPr>
                                <w:rFonts w:hint="eastAsia"/>
                                <w:color w:val="637DA6"/>
                                <w:sz w:val="72"/>
                              </w:rPr>
                              <w:t>PERSONAL 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70.55pt;height:159.85pt;width:401.75pt;mso-position-horizontal:center;mso-position-horizontal-relative:margin;z-index:251715584;mso-width-relative:page;mso-height-relative:page;" filled="f" stroked="t" coordsize="21600,21600" o:gfxdata="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OCIZ+PZAAAACAEAAA8AAAAAAAAA&#10;AQAgAAAAIgAAAGRycy9kb3ducmV2LnhtbFBLAQIUABQAAAAIAIdO4kDz7JdWSQIAAG4EAAAOAAAA&#10;AAAAAAEAIAAAACgBAABkcnMvZTJvRG9jLnhtbFBLBQYAAAAABgAGAFkBAADjBQAAAAA=&#10;">
                <v:fill on="f" focussize="0,0"/>
                <v:stroke weight="0.5pt" color="#000000" opacity="0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楷体" w:hAnsi="楷体" w:eastAsia="楷体" w:cs="楷体"/>
                          <w:color w:val="637DA6"/>
                          <w:sz w:val="144"/>
                          <w:szCs w:val="160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637DA6"/>
                          <w:sz w:val="144"/>
                          <w:szCs w:val="160"/>
                        </w:rPr>
                        <w:t>求职简历</w:t>
                      </w:r>
                    </w:p>
                    <w:p>
                      <w:pPr>
                        <w:jc w:val="center"/>
                        <w:rPr>
                          <w:color w:val="637DA6"/>
                          <w:sz w:val="72"/>
                        </w:rPr>
                      </w:pPr>
                      <w:r>
                        <w:rPr>
                          <w:rFonts w:hint="eastAsia"/>
                          <w:color w:val="637DA6"/>
                          <w:sz w:val="72"/>
                        </w:rPr>
                        <w:t>PERSONAL  RESUME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8624570</wp:posOffset>
            </wp:positionH>
            <wp:positionV relativeFrom="paragraph">
              <wp:posOffset>4946650</wp:posOffset>
            </wp:positionV>
            <wp:extent cx="1541145" cy="1950085"/>
            <wp:effectExtent l="38100" t="38100" r="40005" b="31115"/>
            <wp:wrapNone/>
            <wp:docPr id="10" name="图片 10" descr="C:\Users\Administrator\Desktop\杂志\magazine-unlock-04-2.3.240-bigpicture_04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杂志\magazine-unlock-04-2.3.240-bigpicture_04_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4" b="24953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9500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2885AE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0</w:t>
      </w:r>
      <w:r>
        <w:br w:type="page"/>
      </w:r>
    </w:p>
    <w:p>
      <w: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2481580</wp:posOffset>
                </wp:positionH>
                <wp:positionV relativeFrom="paragraph">
                  <wp:posOffset>170815</wp:posOffset>
                </wp:positionV>
                <wp:extent cx="4762500" cy="525780"/>
                <wp:effectExtent l="0" t="0" r="57150" b="7620"/>
                <wp:wrapNone/>
                <wp:docPr id="486" name="组合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525780"/>
                          <a:chOff x="0" y="0"/>
                          <a:chExt cx="4423883" cy="526725"/>
                        </a:xfrm>
                      </wpg:grpSpPr>
                      <wpg:grpSp>
                        <wpg:cNvPr id="487" name="组合 487"/>
                        <wpg:cNvGrpSpPr/>
                        <wpg:grpSpPr>
                          <a:xfrm>
                            <a:off x="0" y="116958"/>
                            <a:ext cx="4423883" cy="285915"/>
                            <a:chOff x="17462" y="1908300"/>
                            <a:chExt cx="2898506" cy="187850"/>
                          </a:xfr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488" name="任意多边形 191"/>
                          <wps:cNvSpPr/>
                          <wps:spPr bwMode="auto">
                            <a:xfrm>
                              <a:off x="17462" y="1908300"/>
                              <a:ext cx="1047780" cy="187850"/>
                            </a:xfrm>
                            <a:custGeom>
                              <a:avLst/>
                              <a:gdLst>
                                <a:gd name="T0" fmla="*/ 0 w 1047184"/>
                                <a:gd name="T1" fmla="*/ 0 h 233362"/>
                                <a:gd name="T2" fmla="*/ 1047780 w 1047184"/>
                                <a:gd name="T3" fmla="*/ 0 h 233362"/>
                                <a:gd name="T4" fmla="*/ 952395 w 1047184"/>
                                <a:gd name="T5" fmla="*/ 187850 h 233362"/>
                                <a:gd name="T6" fmla="*/ 0 w 1047184"/>
                                <a:gd name="T7" fmla="*/ 187850 h 233362"/>
                                <a:gd name="T8" fmla="*/ 0 w 1047184"/>
                                <a:gd name="T9" fmla="*/ 0 h 23336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7184" h="233362">
                                  <a:moveTo>
                                    <a:pt x="0" y="0"/>
                                  </a:moveTo>
                                  <a:lnTo>
                                    <a:pt x="1047184" y="0"/>
                                  </a:lnTo>
                                  <a:lnTo>
                                    <a:pt x="951853" y="233362"/>
                                  </a:lnTo>
                                  <a:lnTo>
                                    <a:pt x="0" y="2333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7DA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9" name="任意多边形 192"/>
                          <wps:cNvSpPr/>
                          <wps:spPr bwMode="auto">
                            <a:xfrm>
                              <a:off x="1023965" y="1908300"/>
                              <a:ext cx="160343" cy="187850"/>
                            </a:xfrm>
                            <a:custGeom>
                              <a:avLst/>
                              <a:gdLst>
                                <a:gd name="T0" fmla="*/ 95321 w 160359"/>
                                <a:gd name="T1" fmla="*/ 0 h 233362"/>
                                <a:gd name="T2" fmla="*/ 160343 w 160359"/>
                                <a:gd name="T3" fmla="*/ 0 h 233362"/>
                                <a:gd name="T4" fmla="*/ 65022 w 160359"/>
                                <a:gd name="T5" fmla="*/ 187850 h 233362"/>
                                <a:gd name="T6" fmla="*/ 0 w 160359"/>
                                <a:gd name="T7" fmla="*/ 187850 h 233362"/>
                                <a:gd name="T8" fmla="*/ 95321 w 160359"/>
                                <a:gd name="T9" fmla="*/ 0 h 23336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0359" h="233362">
                                  <a:moveTo>
                                    <a:pt x="95331" y="0"/>
                                  </a:moveTo>
                                  <a:lnTo>
                                    <a:pt x="160359" y="0"/>
                                  </a:lnTo>
                                  <a:lnTo>
                                    <a:pt x="65028" y="233362"/>
                                  </a:lnTo>
                                  <a:lnTo>
                                    <a:pt x="0" y="233362"/>
                                  </a:lnTo>
                                  <a:lnTo>
                                    <a:pt x="95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7DA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0" name="任意多边形 193"/>
                          <wps:cNvSpPr/>
                          <wps:spPr bwMode="auto">
                            <a:xfrm>
                              <a:off x="1144619" y="1908300"/>
                              <a:ext cx="160343" cy="187850"/>
                            </a:xfrm>
                            <a:custGeom>
                              <a:avLst/>
                              <a:gdLst>
                                <a:gd name="T0" fmla="*/ 95321 w 160359"/>
                                <a:gd name="T1" fmla="*/ 0 h 233362"/>
                                <a:gd name="T2" fmla="*/ 160343 w 160359"/>
                                <a:gd name="T3" fmla="*/ 0 h 233362"/>
                                <a:gd name="T4" fmla="*/ 65022 w 160359"/>
                                <a:gd name="T5" fmla="*/ 187850 h 233362"/>
                                <a:gd name="T6" fmla="*/ 0 w 160359"/>
                                <a:gd name="T7" fmla="*/ 187850 h 233362"/>
                                <a:gd name="T8" fmla="*/ 95321 w 160359"/>
                                <a:gd name="T9" fmla="*/ 0 h 23336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0359" h="233362">
                                  <a:moveTo>
                                    <a:pt x="95331" y="0"/>
                                  </a:moveTo>
                                  <a:lnTo>
                                    <a:pt x="160359" y="0"/>
                                  </a:lnTo>
                                  <a:lnTo>
                                    <a:pt x="65028" y="233362"/>
                                  </a:lnTo>
                                  <a:lnTo>
                                    <a:pt x="0" y="233362"/>
                                  </a:lnTo>
                                  <a:lnTo>
                                    <a:pt x="95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7DA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1" name="直接连接符 1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80999" y="2083396"/>
                              <a:ext cx="1634969" cy="7551"/>
                            </a:xfrm>
                            <a:prstGeom prst="line">
                              <a:avLst/>
                            </a:prstGeom>
                            <a:grpFill/>
                            <a:ln w="19050" algn="ctr">
                              <a:solidFill>
                                <a:srgbClr val="637DA6"/>
                              </a:solidFill>
                              <a:miter lim="800000"/>
                              <a:tailEnd type="oval" w="med" len="med"/>
                            </a:ln>
                          </wps:spPr>
                          <wps:bodyPr/>
                        </wps:wsp>
                      </wpg:grpSp>
                      <wps:wsp>
                        <wps:cNvPr id="492" name="文本框 492"/>
                        <wps:cNvSpPr txBox="1">
                          <a:spLocks noChangeArrowheads="1"/>
                        </wps:cNvSpPr>
                        <wps:spPr bwMode="auto">
                          <a:xfrm>
                            <a:off x="53163" y="0"/>
                            <a:ext cx="1350335" cy="52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0"/>
                                  <w:tab w:val="left" w:pos="426"/>
                                </w:tabs>
                                <w:jc w:val="distribute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z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5.4pt;margin-top:13.45pt;height:41.4pt;width:375pt;mso-position-horizontal-relative:margin;z-index:251689984;mso-width-relative:page;mso-height-relative:page;" coordsize="4423883,526725" o:gfxdata="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">
                <o:lock v:ext="edit" aspectratio="f"/>
                <v:group id="_x0000_s1026" o:spid="_x0000_s1026" o:spt="203" style="position:absolute;left:0;top:116958;height:285915;width:4423883;" coordorigin="17462,1908300" coordsize="2898506,187850" o:gfxdata="UEsDBAoAAAAAAIdO4kAAAAAAAAAAAAAAAAAEAAAAZHJzL1BLAwQUAAAACACHTuJAAs6le7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XdAK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zqV7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91" o:spid="_x0000_s1026" o:spt="100" style="position:absolute;left:17462;top:1908300;height:187850;width:1047780;v-text-anchor:middle;" fillcolor="#637DA6" filled="t" stroked="f" coordsize="1047184,233362" o:gfxdata="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OMqvb4A&#10;AADcAAAADwAAAAAAAAABACAAAAAiAAAAZHJzL2Rvd25yZXYueG1sUEsBAhQAFAAAAAgAh07iQDMv&#10;BZ47AAAAOQAAABAAAAAAAAAAAQAgAAAADQEAAGRycy9zaGFwZXhtbC54bWxQSwUGAAAAAAYABgBb&#10;AQAAtwMAAAAA&#10;" path="m0,0l1047184,0,951853,233362,0,233362,0,0xe">
                    <v:path o:connectlocs="0,0;1048376,0;952937,151214;0,151214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92" o:spid="_x0000_s1026" o:spt="100" style="position:absolute;left:1023965;top:1908300;height:187850;width:160343;v-text-anchor:middle;" fillcolor="#637DA6" filled="t" stroked="f" coordsize="160359,233362" o:gfxdata="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nq/C/&#10;AAAA3AAAAA8AAAAAAAAAAQAgAAAAIgAAAGRycy9kb3ducmV2LnhtbFBLAQIUABQAAAAIAIdO4kAz&#10;LwWeOwAAADkAAAAQAAAAAAAAAAEAIAAAAA4BAABkcnMvc2hhcGV4bWwueG1sUEsFBgAAAAAGAAYA&#10;WwEAALgDAAAAAA==&#10;" path="m95331,0l160359,0,65028,233362,0,233362,95331,0xe">
                    <v:path o:connectlocs="95311,0;160327,0;65015,151214;0,151214;95311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93" o:spid="_x0000_s1026" o:spt="100" style="position:absolute;left:1144619;top:1908300;height:187850;width:160343;v-text-anchor:middle;" fillcolor="#637DA6" filled="t" stroked="f" coordsize="160359,233362" o:gfxdata="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wSUsLsAAADc&#10;AAAADwAAAAAAAAABACAAAAAiAAAAZHJzL2Rvd25yZXYueG1sUEsBAhQAFAAAAAgAh07iQDMvBZ47&#10;AAAAOQAAABAAAAAAAAAAAQAgAAAACgEAAGRycy9zaGFwZXhtbC54bWxQSwUGAAAAAAYABgBbAQAA&#10;tAMAAAAA&#10;" path="m95331,0l160359,0,65028,233362,0,233362,95331,0xe">
                    <v:path o:connectlocs="95311,0;160327,0;65015,151214;0,151214;95311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line id="直接连接符 195" o:spid="_x0000_s1026" o:spt="20" style="position:absolute;left:1280999;top:2083396;flip:y;height:7551;width:1634969;" filled="t" stroked="t" coordsize="21600,21600" o:gfxdata="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PR3L7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.5pt" color="#637DA6" miterlimit="8" joinstyle="miter" endarrow="oval"/>
                    <v:imagedata o:title=""/>
                    <o:lock v:ext="edit" aspectratio="f"/>
                  </v:line>
                </v:group>
                <v:shape id="_x0000_s1026" o:spid="_x0000_s1026" o:spt="202" type="#_x0000_t202" style="position:absolute;left:53163;top:0;height:526725;width:1350335;" filled="f" stroked="f" coordsize="21600,21600" o:gfxdata="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9BWC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tabs>
                            <w:tab w:val="left" w:pos="0"/>
                            <w:tab w:val="left" w:pos="426"/>
                          </w:tabs>
                          <w:jc w:val="distribute"/>
                          <w:rPr>
                            <w:rFonts w:ascii="微软雅黑" w:hAnsi="微软雅黑" w:eastAsia="微软雅黑"/>
                            <w:color w:val="FFFFFF" w:themeColor="background1"/>
                            <w:sz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z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2484755</wp:posOffset>
                </wp:positionH>
                <wp:positionV relativeFrom="paragraph">
                  <wp:posOffset>-1789430</wp:posOffset>
                </wp:positionV>
                <wp:extent cx="0" cy="12621895"/>
                <wp:effectExtent l="19050" t="0" r="19050" b="2794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62184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37DA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5.65pt;margin-top:-140.9pt;height:993.85pt;width:0pt;z-index:251659264;mso-width-relative:page;mso-height-relative:page;" filled="f" stroked="t" coordsize="21600,21600" o:gfxdata="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AcGB/tsAAAANAQAADwAAAAAAAAABACAAAAAi&#10;AAAAZHJzL2Rvd25yZXYueG1sUEsBAhQAFAAAAAgAh07iQB/nD0TOAQAAZwMAAA4AAAAAAAAAAQAg&#10;AAAAKgEAAGRycy9lMm9Eb2MueG1sUEsFBgAAAAAGAAYAWQEAAGoFAAAAAA==&#10;">
                <v:fill on="f" focussize="0,0"/>
                <v:stroke weight="3pt" color="#637DA6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8016875</wp:posOffset>
                </wp:positionV>
                <wp:extent cx="1085850" cy="78740"/>
                <wp:effectExtent l="0" t="0" r="0" b="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78740"/>
                        </a:xfrm>
                        <a:prstGeom prst="rect">
                          <a:avLst/>
                        </a:prstGeom>
                        <a:solidFill>
                          <a:srgbClr val="637D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2pt;margin-top:631.25pt;height:6.2pt;width:85.5pt;z-index:251673600;v-text-anchor:middle;mso-width-relative:page;mso-height-relative:page;" fillcolor="#637DA6" filled="t" stroked="f" coordsize="21600,21600" o:gfxdata="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fQdKTaAAAADQEAAA8AAAAAAAAAAQAgAAAAIgAA&#10;AGRycy9kb3ducmV2LnhtbFBLAQIUABQAAAAIAIdO4kBkrj6bBgIAANsDAAAOAAAAAAAAAAEAIAAA&#10;ACkBAABkcnMvZTJvRG9jLnhtbFBLBQYAAAAABgAGAFkBAACh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7546340</wp:posOffset>
                </wp:positionV>
                <wp:extent cx="979170" cy="78740"/>
                <wp:effectExtent l="0" t="0" r="0" b="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170" cy="78740"/>
                        </a:xfrm>
                        <a:prstGeom prst="rect">
                          <a:avLst/>
                        </a:prstGeom>
                        <a:solidFill>
                          <a:srgbClr val="637D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2pt;margin-top:594.2pt;height:6.2pt;width:77.1pt;z-index:251669504;v-text-anchor:middle;mso-width-relative:page;mso-height-relative:page;" fillcolor="#637DA6" filled="t" stroked="f" coordsize="21600,21600" o:gfxdata="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a272H1wAAAA0BAAAPAAAAAAAAAAEAIAAAACIAAABkcnMv&#10;ZG93bnJldi54bWxQSwECFAAUAAAACACHTuJAZYfUngQCAADaAwAADgAAAAAAAAABACAAAAAmAQAA&#10;ZHJzL2Uyb0RvYy54bWxQSwUGAAAAAAYABgBZAQAAnA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969645</wp:posOffset>
                </wp:positionH>
                <wp:positionV relativeFrom="paragraph">
                  <wp:posOffset>7308215</wp:posOffset>
                </wp:positionV>
                <wp:extent cx="952500" cy="78105"/>
                <wp:effectExtent l="0" t="0" r="0" b="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78105"/>
                        </a:xfrm>
                        <a:prstGeom prst="rect">
                          <a:avLst/>
                        </a:prstGeom>
                        <a:solidFill>
                          <a:srgbClr val="637DA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35pt;margin-top:575.45pt;height:6.15pt;width:75pt;z-index:251667456;v-text-anchor:middle;mso-width-relative:page;mso-height-relative:page;" fillcolor="#637DA6" filled="t" stroked="f" coordsize="21600,21600" o:gfxdata="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FG4JjPZAAAADQEAAA8AAAAAAAAAAQAgAAAAIgAA&#10;AGRycy9kb3ducmV2LnhtbFBLAQIUABQAAAAIAIdO4kDtRTBFBwIAAOUDAAAOAAAAAAAAAAEAIAAA&#10;ACgBAABkcnMvZTJvRG9jLnhtbFBLBQYAAAAABgAGAFkBAACh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9794875</wp:posOffset>
                </wp:positionV>
                <wp:extent cx="1047115" cy="78105"/>
                <wp:effectExtent l="0" t="0" r="635" b="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115" cy="78105"/>
                        </a:xfrm>
                        <a:prstGeom prst="rect">
                          <a:avLst/>
                        </a:prstGeom>
                        <a:solidFill>
                          <a:srgbClr val="637D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2pt;margin-top:771.25pt;height:6.15pt;width:82.45pt;z-index:251681792;v-text-anchor:middle;mso-width-relative:page;mso-height-relative:page;" fillcolor="#637DA6" filled="t" stroked="f" coordsize="21600,21600" o:gfxdata="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NcIS5LaAAAADQEAAA8AAAAAAAAAAQAgAAAAIgAAAGRy&#10;cy9kb3ducmV2LnhtbFBLAQIUABQAAAAIAIdO4kBMJ+sPAwIAANsDAAAOAAAAAAAAAAEAIAAAACkB&#10;AABkcnMvZTJvRG9jLnhtbFBLBQYAAAAABgAGAFkBAACe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9559290</wp:posOffset>
                </wp:positionV>
                <wp:extent cx="883920" cy="78740"/>
                <wp:effectExtent l="0" t="0" r="0" b="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3920" cy="78740"/>
                        </a:xfrm>
                        <a:prstGeom prst="rect">
                          <a:avLst/>
                        </a:prstGeom>
                        <a:solidFill>
                          <a:srgbClr val="637D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2pt;margin-top:752.7pt;height:6.2pt;width:69.6pt;z-index:251679744;v-text-anchor:middle;mso-width-relative:page;mso-height-relative:page;" fillcolor="#637DA6" filled="t" stroked="f" coordsize="21600,21600" o:gfxdata="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ieRJ72QAAAA0BAAAPAAAAAAAAAAEAIAAAACIAAABk&#10;cnMvZG93bnJldi54bWxQSwECFAAUAAAACACHTuJASST5fQUCAADaAwAADgAAAAAAAAABACAAAAAo&#10;AQAAZHJzL2Uyb0RvYy54bWxQSwUGAAAAAAYABgBZAQAAn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969645</wp:posOffset>
                </wp:positionH>
                <wp:positionV relativeFrom="paragraph">
                  <wp:posOffset>9321165</wp:posOffset>
                </wp:positionV>
                <wp:extent cx="1004570" cy="78105"/>
                <wp:effectExtent l="0" t="0" r="5080" b="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4570" cy="78105"/>
                        </a:xfrm>
                        <a:prstGeom prst="rect">
                          <a:avLst/>
                        </a:prstGeom>
                        <a:solidFill>
                          <a:srgbClr val="637D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35pt;margin-top:733.95pt;height:6.15pt;width:79.1pt;z-index:251677696;v-text-anchor:middle;mso-width-relative:page;mso-height-relative:page;" fillcolor="#637DA6" filled="t" stroked="f" coordsize="21600,21600" o:gfxdata="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IG+Lq9oAAAANAQAADwAAAAAAAAABACAAAAAiAAAAZHJz&#10;L2Rvd25yZXYueG1sUEsBAhQAFAAAAAgAh07iQJDg9eQCAgAA2wMAAA4AAAAAAAAAAQAgAAAAKQEA&#10;AGRycy9lMm9Eb2MueG1sUEsFBgAAAAAGAAYAWQEAAJ0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9177655</wp:posOffset>
                </wp:positionV>
                <wp:extent cx="699770" cy="1137285"/>
                <wp:effectExtent l="1270" t="0" r="3810" b="635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adjustRightInd w:val="0"/>
                              <w:snapToGrid w:val="0"/>
                              <w:spacing w:before="0" w:beforeAutospacing="0" w:after="0" w:afterAutospacing="0" w:line="264" w:lineRule="auto"/>
                              <w:rPr>
                                <w:color w:val="595959" w:themeColor="text1" w:themeTint="A6"/>
                                <w:sz w:val="32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1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Word</w:t>
                            </w:r>
                          </w:p>
                          <w:p>
                            <w:pPr>
                              <w:pStyle w:val="5"/>
                              <w:adjustRightInd w:val="0"/>
                              <w:snapToGrid w:val="0"/>
                              <w:spacing w:before="0" w:beforeAutospacing="0" w:after="0" w:afterAutospacing="0" w:line="264" w:lineRule="auto"/>
                              <w:rPr>
                                <w:color w:val="595959" w:themeColor="text1" w:themeTint="A6"/>
                                <w:sz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1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Excel</w:t>
                            </w:r>
                          </w:p>
                          <w:p>
                            <w:pPr>
                              <w:pStyle w:val="5"/>
                              <w:adjustRightInd w:val="0"/>
                              <w:snapToGrid w:val="0"/>
                              <w:spacing w:before="0" w:beforeAutospacing="0" w:after="0" w:afterAutospacing="0" w:line="264" w:lineRule="auto"/>
                              <w:rPr>
                                <w:rFonts w:ascii="微软雅黑" w:hAnsi="微软雅黑" w:eastAsia="微软雅黑"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1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1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PPT</w:t>
                            </w:r>
                          </w:p>
                          <w:p>
                            <w:pPr>
                              <w:pStyle w:val="5"/>
                              <w:adjustRightInd w:val="0"/>
                              <w:snapToGrid w:val="0"/>
                              <w:spacing w:before="0" w:beforeAutospacing="0" w:after="0" w:afterAutospacing="0" w:line="264" w:lineRule="auto"/>
                              <w:rPr>
                                <w:rFonts w:ascii="微软雅黑" w:hAnsi="微软雅黑" w:eastAsia="微软雅黑"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1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1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其他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6pt;margin-top:722.65pt;height:89.55pt;width:55.1pt;z-index:251663360;mso-width-relative:page;mso-height-relative:page;" filled="f" stroked="f" coordsize="21600,21600" o:gfxdata="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Av3Zm/XAAAADAEAAA8AAAAAAAAAAQAgAAAAIgAAAGRycy9kb3ducmV2&#10;LnhtbFBLAQIUABQAAAAIAIdO4kCA8p3L/QEAAMkDAAAOAAAAAAAAAAEAIAAAACYBAABkcnMvZTJv&#10;RG9jLnhtbFBLBQYAAAAABgAGAFkBAACV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adjustRightInd w:val="0"/>
                        <w:snapToGrid w:val="0"/>
                        <w:spacing w:before="0" w:beforeAutospacing="0" w:after="0" w:afterAutospacing="0" w:line="264" w:lineRule="auto"/>
                        <w:rPr>
                          <w:color w:val="595959" w:themeColor="text1" w:themeTint="A6"/>
                          <w:sz w:val="32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595959" w:themeColor="text1" w:themeTint="A6"/>
                          <w:kern w:val="24"/>
                          <w:sz w:val="20"/>
                          <w:szCs w:val="1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Word</w:t>
                      </w:r>
                    </w:p>
                    <w:p>
                      <w:pPr>
                        <w:pStyle w:val="5"/>
                        <w:adjustRightInd w:val="0"/>
                        <w:snapToGrid w:val="0"/>
                        <w:spacing w:before="0" w:beforeAutospacing="0" w:after="0" w:afterAutospacing="0" w:line="264" w:lineRule="auto"/>
                        <w:rPr>
                          <w:color w:val="595959" w:themeColor="text1" w:themeTint="A6"/>
                          <w:sz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bCs/>
                          <w:color w:val="595959" w:themeColor="text1" w:themeTint="A6"/>
                          <w:kern w:val="24"/>
                          <w:sz w:val="20"/>
                          <w:szCs w:val="1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Excel</w:t>
                      </w:r>
                    </w:p>
                    <w:p>
                      <w:pPr>
                        <w:pStyle w:val="5"/>
                        <w:adjustRightInd w:val="0"/>
                        <w:snapToGrid w:val="0"/>
                        <w:spacing w:before="0" w:beforeAutospacing="0" w:after="0" w:afterAutospacing="0" w:line="264" w:lineRule="auto"/>
                        <w:rPr>
                          <w:rFonts w:ascii="微软雅黑" w:hAnsi="微软雅黑" w:eastAsia="微软雅黑"/>
                          <w:bCs/>
                          <w:color w:val="595959" w:themeColor="text1" w:themeTint="A6"/>
                          <w:kern w:val="24"/>
                          <w:sz w:val="20"/>
                          <w:szCs w:val="1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bCs/>
                          <w:color w:val="595959" w:themeColor="text1" w:themeTint="A6"/>
                          <w:kern w:val="24"/>
                          <w:sz w:val="20"/>
                          <w:szCs w:val="1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PPT</w:t>
                      </w:r>
                    </w:p>
                    <w:p>
                      <w:pPr>
                        <w:pStyle w:val="5"/>
                        <w:adjustRightInd w:val="0"/>
                        <w:snapToGrid w:val="0"/>
                        <w:spacing w:before="0" w:beforeAutospacing="0" w:after="0" w:afterAutospacing="0" w:line="264" w:lineRule="auto"/>
                        <w:rPr>
                          <w:rFonts w:ascii="微软雅黑" w:hAnsi="微软雅黑" w:eastAsia="微软雅黑"/>
                          <w:bCs/>
                          <w:color w:val="595959" w:themeColor="text1" w:themeTint="A6"/>
                          <w:kern w:val="24"/>
                          <w:sz w:val="20"/>
                          <w:szCs w:val="1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595959" w:themeColor="text1" w:themeTint="A6"/>
                          <w:kern w:val="24"/>
                          <w:sz w:val="20"/>
                          <w:szCs w:val="1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其他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9794875</wp:posOffset>
                </wp:positionV>
                <wp:extent cx="1177290" cy="78105"/>
                <wp:effectExtent l="0" t="0" r="3810" b="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290" cy="781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2pt;margin-top:771.25pt;height:6.15pt;width:92.7pt;z-index:251680768;v-text-anchor:middle;mso-width-relative:page;mso-height-relative:page;" fillcolor="#A6A6A6 [2092]" filled="t" stroked="f" coordsize="21600,21600" o:gfxdata="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d4EegdkAAAANAQAADwAAAAAA&#10;AAABACAAAAAiAAAAZHJzL2Rvd25yZXYueG1sUEsBAhQAFAAAAAgAh07iQE9Jvz8SAgAA/QMAAA4A&#10;AAAAAAAAAQAgAAAAKAEAAGRycy9lMm9Eb2MueG1sUEsFBgAAAAAGAAYAWQEAAKw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9559290</wp:posOffset>
                </wp:positionV>
                <wp:extent cx="1177290" cy="78740"/>
                <wp:effectExtent l="0" t="0" r="3810" b="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290" cy="78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2pt;margin-top:752.7pt;height:6.2pt;width:92.7pt;z-index:251678720;v-text-anchor:middle;mso-width-relative:page;mso-height-relative:page;" fillcolor="#A6A6A6 [2092]" filled="t" stroked="f" coordsize="21600,21600" o:gfxdata="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JUKJU9YAAAANAQAADwAAAAAAAAAB&#10;ACAAAAAiAAAAZHJzL2Rvd25yZXYueG1sUEsBAhQAFAAAAAgAh07iQP+vAcUSAgAA/QMAAA4AAAAA&#10;AAAAAQAgAAAAJQEAAGRycy9lMm9Eb2MueG1sUEsFBgAAAAAGAAYAWQEAAKk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969645</wp:posOffset>
                </wp:positionH>
                <wp:positionV relativeFrom="paragraph">
                  <wp:posOffset>9321165</wp:posOffset>
                </wp:positionV>
                <wp:extent cx="1177290" cy="78105"/>
                <wp:effectExtent l="0" t="0" r="3810" b="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290" cy="781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35pt;margin-top:733.95pt;height:6.15pt;width:92.7pt;z-index:251676672;v-text-anchor:middle;mso-width-relative:page;mso-height-relative:page;" fillcolor="#A6A6A6 [2092]" filled="t" stroked="f" coordsize="21600,21600" o:gfxdata="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O2ToCXZAAAADQEAAA8AAAAA&#10;AAAAAQAgAAAAIgAAAGRycy9kb3ducmV2LnhtbFBLAQIUABQAAAAIAIdO4kBAT+TKEwIAAP0DAAAO&#10;AAAAAAAAAAEAIAAAACgBAABkcnMvZTJvRG9jLnhtbFBLBQYAAAAABgAGAFkBAACt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8252460</wp:posOffset>
                </wp:positionV>
                <wp:extent cx="824865" cy="78105"/>
                <wp:effectExtent l="0" t="0" r="0" b="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4865" cy="78105"/>
                        </a:xfrm>
                        <a:prstGeom prst="rect">
                          <a:avLst/>
                        </a:prstGeom>
                        <a:solidFill>
                          <a:srgbClr val="637D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2pt;margin-top:649.8pt;height:6.15pt;width:64.95pt;z-index:251675648;v-text-anchor:middle;mso-width-relative:page;mso-height-relative:page;" fillcolor="#637DA6" filled="t" stroked="f" coordsize="21600,21600" o:gfxdata="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KQgITzbAAAADQEAAA8AAAAAAAAAAQAgAAAAIgAAAGRy&#10;cy9kb3ducmV2LnhtbFBLAQIUABQAAAAIAIdO4kACjS/AAgIAANoDAAAOAAAAAAAAAAEAIAAAACoB&#10;AABkcnMvZTJvRG9jLnhtbFBLBQYAAAAABgAGAFkBAACe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8252460</wp:posOffset>
                </wp:positionV>
                <wp:extent cx="1177290" cy="78105"/>
                <wp:effectExtent l="0" t="0" r="3810" b="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290" cy="781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2pt;margin-top:649.8pt;height:6.15pt;width:92.7pt;z-index:251674624;v-text-anchor:middle;mso-width-relative:page;mso-height-relative:page;" fillcolor="#A6A6A6 [2092]" filled="t" stroked="f" coordsize="21600,21600" o:gfxdata="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9tlWraAAAADQEAAA8AAAAA&#10;AAAAAQAgAAAAIgAAAGRycy9kb3ducmV2LnhtbFBLAQIUABQAAAAIAIdO4kB6TwIvEgIAAP0DAAAO&#10;AAAAAAAAAAEAIAAAACkBAABkcnMvZTJvRG9jLnhtbFBLBQYAAAAABgAGAFkBAACt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8016875</wp:posOffset>
                </wp:positionV>
                <wp:extent cx="1177290" cy="78740"/>
                <wp:effectExtent l="0" t="0" r="3810" b="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290" cy="78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2pt;margin-top:631.25pt;height:6.2pt;width:92.7pt;z-index:251672576;v-text-anchor:middle;mso-width-relative:page;mso-height-relative:page;" fillcolor="#A6A6A6 [2092]" filled="t" stroked="f" coordsize="21600,21600" o:gfxdata="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55eyn2QAAAA0BAAAPAAAAAAAA&#10;AAEAIAAAACIAAABkcnMvZG93bnJldi54bWxQSwECFAAUAAAACACHTuJAyqm81RECAAD9AwAADgAA&#10;AAAAAAABACAAAAAoAQAAZHJzL2Uyb0RvYy54bWxQSwUGAAAAAAYABgBZAQAAq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7781925</wp:posOffset>
                </wp:positionV>
                <wp:extent cx="954405" cy="78105"/>
                <wp:effectExtent l="0" t="0" r="0" b="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78105"/>
                        </a:xfrm>
                        <a:prstGeom prst="rect">
                          <a:avLst/>
                        </a:prstGeom>
                        <a:solidFill>
                          <a:srgbClr val="637D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2pt;margin-top:612.75pt;height:6.15pt;width:75.15pt;z-index:251671552;v-text-anchor:middle;mso-width-relative:page;mso-height-relative:page;" fillcolor="#637DA6" filled="t" stroked="f" coordsize="21600,21600" o:gfxdata="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GTcuqNoAAAANAQAADwAAAAAAAAABACAAAAAiAAAAZHJz&#10;L2Rvd25yZXYueG1sUEsBAhQAFAAAAAgAh07iQIakVOUCAgAA2gMAAA4AAAAAAAAAAQAgAAAAKQEA&#10;AGRycy9lMm9Eb2MueG1sUEsFBgAAAAAGAAYAWQEAAJ0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7781925</wp:posOffset>
                </wp:positionV>
                <wp:extent cx="1177290" cy="78105"/>
                <wp:effectExtent l="0" t="0" r="3810" b="0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290" cy="781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2pt;margin-top:612.75pt;height:6.15pt;width:92.7pt;z-index:251670528;v-text-anchor:middle;mso-width-relative:page;mso-height-relative:page;" fillcolor="#A6A6A6 [2092]" filled="t" stroked="f" coordsize="21600,21600" o:gfxdata="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kVsRL9YAAAANAQAADwAAAAAAAAAB&#10;ACAAAAAiAAAAZHJzL2Rvd25yZXYueG1sUEsBAhQAFAAAAAgAh07iQNTc/x8SAgAA/QMAAA4AAAAA&#10;AAAAAQAgAAAAJQEAAGRycy9lMm9Eb2MueG1sUEsFBgAAAAAGAAYAWQEAAKk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7546340</wp:posOffset>
                </wp:positionV>
                <wp:extent cx="1177290" cy="78740"/>
                <wp:effectExtent l="0" t="0" r="3810" b="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290" cy="78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2pt;margin-top:594.2pt;height:6.2pt;width:92.7pt;z-index:251668480;v-text-anchor:middle;mso-width-relative:page;mso-height-relative:page;" fillcolor="#A6A6A6 [2092]" filled="t" stroked="f" coordsize="21600,21600" o:gfxdata="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VuIGktcAAAANAQAADwAA&#10;AAAAAAABACAAAAAiAAAAZHJzL2Rvd25yZXYueG1sUEsBAhQAFAAAAAgAh07iQF2C6yQXAgAACAQA&#10;AA4AAAAAAAAAAQAgAAAAJgEAAGRycy9lMm9Eb2MueG1sUEsFBgAAAAAGAAYAWQEAAK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969645</wp:posOffset>
                </wp:positionH>
                <wp:positionV relativeFrom="paragraph">
                  <wp:posOffset>7308215</wp:posOffset>
                </wp:positionV>
                <wp:extent cx="1177290" cy="78105"/>
                <wp:effectExtent l="0" t="0" r="3810" b="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290" cy="781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35pt;margin-top:575.45pt;height:6.15pt;width:92.7pt;z-index:251666432;v-text-anchor:middle;mso-width-relative:page;mso-height-relative:page;" fillcolor="#A6A6A6 [2092]" filled="t" stroked="f" coordsize="21600,21600" o:gfxdata="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Z/lvTaAAAADQEA&#10;AA8AAAAAAAAAAQAgAAAAIgAAAGRycy9kb3ducmV2LnhtbFBLAQIUABQAAAAIAIdO4kBlkpGvGAIA&#10;AAgEAAAOAAAAAAAAAAEAIAAAACkBAABkcnMvZTJvRG9jLnhtbFBLBQYAAAAABgAGAFkBAACzBQAA&#10;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394970</wp:posOffset>
            </wp:positionH>
            <wp:positionV relativeFrom="paragraph">
              <wp:posOffset>298450</wp:posOffset>
            </wp:positionV>
            <wp:extent cx="1689735" cy="1838960"/>
            <wp:effectExtent l="0" t="0" r="5715" b="8890"/>
            <wp:wrapNone/>
            <wp:docPr id="11" name="图片 11" descr="C:\Users\computer\Desktop\Word简历头像\2\4_看图王.png4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computer\Desktop\Word简历头像\2\4_看图王.png4_看图王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2660015</wp:posOffset>
                </wp:positionH>
                <wp:positionV relativeFrom="paragraph">
                  <wp:posOffset>135255</wp:posOffset>
                </wp:positionV>
                <wp:extent cx="4617720" cy="1302385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7720" cy="1302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hAnsi="微软雅黑" w:eastAsia="微软雅黑"/>
                                <w:color w:val="637DA6"/>
                                <w:kern w:val="2"/>
                                <w:sz w:val="22"/>
                                <w:szCs w:val="24"/>
                              </w:rPr>
                            </w:pPr>
                            <w:bookmarkStart w:id="0" w:name="_Hlk494360518"/>
                            <w:bookmarkStart w:id="1" w:name="_Hlk494360516"/>
                            <w:bookmarkStart w:id="2" w:name="_Hlk494360517"/>
                            <w:r>
                              <w:rPr>
                                <w:rFonts w:hint="eastAsia" w:ascii="微软雅黑" w:hAnsi="微软雅黑" w:eastAsia="微软雅黑"/>
                                <w:color w:val="637DA6"/>
                                <w:kern w:val="2"/>
                                <w:sz w:val="22"/>
                                <w:szCs w:val="24"/>
                              </w:rPr>
                              <w:t>2014.09-2018.06      闽南师范大学       市场营销专业（本科）</w:t>
                            </w:r>
                          </w:p>
                          <w:p>
                            <w:pPr>
                              <w:pStyle w:val="5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hAnsi="微软雅黑" w:eastAsia="微软雅黑"/>
                                <w:color w:val="42BAD2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主修课程：管理学、微观经济学、宏观经济学、管理信息系统、统计学、会计学、财务管理、市场营销、经济法、消费者行为学、国际市场营销、市场调查等课程</w:t>
                            </w:r>
                            <w:bookmarkEnd w:id="0"/>
                            <w:bookmarkEnd w:id="1"/>
                            <w:bookmarkEnd w:id="2"/>
                          </w:p>
                          <w:p>
                            <w:pPr>
                              <w:pStyle w:val="5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hAnsi="微软雅黑" w:eastAsia="微软雅黑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9.45pt;margin-top:10.65pt;height:102.55pt;width:363.6pt;z-index:251665408;mso-width-relative:page;mso-height-relative:page;" filled="f" stroked="f" coordsize="21600,21600" o:gfxdata="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P1LzQ/XAAAACwEAAA8AAAAAAAAAAQAgAAAAIgAAAGRycy9kb3ducmV2&#10;LnhtbFBLAQIUABQAAAAIAIdO4kAckSEy/QEAAMoDAAAOAAAAAAAAAAEAIAAAACY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hAnsi="微软雅黑" w:eastAsia="微软雅黑"/>
                          <w:color w:val="637DA6"/>
                          <w:kern w:val="2"/>
                          <w:sz w:val="22"/>
                          <w:szCs w:val="24"/>
                        </w:rPr>
                      </w:pPr>
                      <w:bookmarkStart w:id="0" w:name="_Hlk494360518"/>
                      <w:bookmarkStart w:id="1" w:name="_Hlk494360516"/>
                      <w:bookmarkStart w:id="2" w:name="_Hlk494360517"/>
                      <w:r>
                        <w:rPr>
                          <w:rFonts w:hint="eastAsia" w:ascii="微软雅黑" w:hAnsi="微软雅黑" w:eastAsia="微软雅黑"/>
                          <w:color w:val="637DA6"/>
                          <w:kern w:val="2"/>
                          <w:sz w:val="22"/>
                          <w:szCs w:val="24"/>
                        </w:rPr>
                        <w:t>2014.09-2018.06      闽南师范大学       市场营销专业（本科）</w:t>
                      </w:r>
                    </w:p>
                    <w:p>
                      <w:pPr>
                        <w:pStyle w:val="5"/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hAnsi="微软雅黑" w:eastAsia="微软雅黑"/>
                          <w:color w:val="42BAD2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主修课程：管理学、微观经济学、宏观经济学、管理信息系统、统计学、会计学、财务管理、市场营销、经济法、消费者行为学、国际市场营销、市场调查等课程</w:t>
                      </w:r>
                      <w:bookmarkEnd w:id="0"/>
                      <w:bookmarkEnd w:id="1"/>
                      <w:bookmarkEnd w:id="2"/>
                    </w:p>
                    <w:p>
                      <w:pPr>
                        <w:pStyle w:val="5"/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hAnsi="微软雅黑" w:eastAsia="微软雅黑"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>
      <w: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2504440</wp:posOffset>
                </wp:positionH>
                <wp:positionV relativeFrom="paragraph">
                  <wp:posOffset>187325</wp:posOffset>
                </wp:positionV>
                <wp:extent cx="4762500" cy="525780"/>
                <wp:effectExtent l="0" t="0" r="57150" b="7620"/>
                <wp:wrapNone/>
                <wp:docPr id="493" name="组合 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525780"/>
                          <a:chOff x="0" y="0"/>
                          <a:chExt cx="4423883" cy="526725"/>
                        </a:xfrm>
                      </wpg:grpSpPr>
                      <wpg:grpSp>
                        <wpg:cNvPr id="494" name="组合 494"/>
                        <wpg:cNvGrpSpPr/>
                        <wpg:grpSpPr>
                          <a:xfrm>
                            <a:off x="0" y="116958"/>
                            <a:ext cx="4423883" cy="285915"/>
                            <a:chOff x="17462" y="1908300"/>
                            <a:chExt cx="2898506" cy="187850"/>
                          </a:xfr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495" name="任意多边形 191"/>
                          <wps:cNvSpPr/>
                          <wps:spPr bwMode="auto">
                            <a:xfrm>
                              <a:off x="17462" y="1908300"/>
                              <a:ext cx="1047780" cy="187850"/>
                            </a:xfrm>
                            <a:custGeom>
                              <a:avLst/>
                              <a:gdLst>
                                <a:gd name="T0" fmla="*/ 0 w 1047184"/>
                                <a:gd name="T1" fmla="*/ 0 h 233362"/>
                                <a:gd name="T2" fmla="*/ 1047780 w 1047184"/>
                                <a:gd name="T3" fmla="*/ 0 h 233362"/>
                                <a:gd name="T4" fmla="*/ 952395 w 1047184"/>
                                <a:gd name="T5" fmla="*/ 187850 h 233362"/>
                                <a:gd name="T6" fmla="*/ 0 w 1047184"/>
                                <a:gd name="T7" fmla="*/ 187850 h 233362"/>
                                <a:gd name="T8" fmla="*/ 0 w 1047184"/>
                                <a:gd name="T9" fmla="*/ 0 h 23336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7184" h="233362">
                                  <a:moveTo>
                                    <a:pt x="0" y="0"/>
                                  </a:moveTo>
                                  <a:lnTo>
                                    <a:pt x="1047184" y="0"/>
                                  </a:lnTo>
                                  <a:lnTo>
                                    <a:pt x="951853" y="233362"/>
                                  </a:lnTo>
                                  <a:lnTo>
                                    <a:pt x="0" y="2333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7DA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6" name="任意多边形 192"/>
                          <wps:cNvSpPr/>
                          <wps:spPr bwMode="auto">
                            <a:xfrm>
                              <a:off x="1023965" y="1908300"/>
                              <a:ext cx="160343" cy="187850"/>
                            </a:xfrm>
                            <a:custGeom>
                              <a:avLst/>
                              <a:gdLst>
                                <a:gd name="T0" fmla="*/ 95321 w 160359"/>
                                <a:gd name="T1" fmla="*/ 0 h 233362"/>
                                <a:gd name="T2" fmla="*/ 160343 w 160359"/>
                                <a:gd name="T3" fmla="*/ 0 h 233362"/>
                                <a:gd name="T4" fmla="*/ 65022 w 160359"/>
                                <a:gd name="T5" fmla="*/ 187850 h 233362"/>
                                <a:gd name="T6" fmla="*/ 0 w 160359"/>
                                <a:gd name="T7" fmla="*/ 187850 h 233362"/>
                                <a:gd name="T8" fmla="*/ 95321 w 160359"/>
                                <a:gd name="T9" fmla="*/ 0 h 23336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0359" h="233362">
                                  <a:moveTo>
                                    <a:pt x="95331" y="0"/>
                                  </a:moveTo>
                                  <a:lnTo>
                                    <a:pt x="160359" y="0"/>
                                  </a:lnTo>
                                  <a:lnTo>
                                    <a:pt x="65028" y="233362"/>
                                  </a:lnTo>
                                  <a:lnTo>
                                    <a:pt x="0" y="233362"/>
                                  </a:lnTo>
                                  <a:lnTo>
                                    <a:pt x="95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7DA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7" name="任意多边形 193"/>
                          <wps:cNvSpPr/>
                          <wps:spPr bwMode="auto">
                            <a:xfrm>
                              <a:off x="1144619" y="1908300"/>
                              <a:ext cx="160343" cy="187850"/>
                            </a:xfrm>
                            <a:custGeom>
                              <a:avLst/>
                              <a:gdLst>
                                <a:gd name="T0" fmla="*/ 95321 w 160359"/>
                                <a:gd name="T1" fmla="*/ 0 h 233362"/>
                                <a:gd name="T2" fmla="*/ 160343 w 160359"/>
                                <a:gd name="T3" fmla="*/ 0 h 233362"/>
                                <a:gd name="T4" fmla="*/ 65022 w 160359"/>
                                <a:gd name="T5" fmla="*/ 187850 h 233362"/>
                                <a:gd name="T6" fmla="*/ 0 w 160359"/>
                                <a:gd name="T7" fmla="*/ 187850 h 233362"/>
                                <a:gd name="T8" fmla="*/ 95321 w 160359"/>
                                <a:gd name="T9" fmla="*/ 0 h 23336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0359" h="233362">
                                  <a:moveTo>
                                    <a:pt x="95331" y="0"/>
                                  </a:moveTo>
                                  <a:lnTo>
                                    <a:pt x="160359" y="0"/>
                                  </a:lnTo>
                                  <a:lnTo>
                                    <a:pt x="65028" y="233362"/>
                                  </a:lnTo>
                                  <a:lnTo>
                                    <a:pt x="0" y="233362"/>
                                  </a:lnTo>
                                  <a:lnTo>
                                    <a:pt x="95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7DA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8" name="直接连接符 1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80999" y="2083396"/>
                              <a:ext cx="1634969" cy="7551"/>
                            </a:xfrm>
                            <a:prstGeom prst="line">
                              <a:avLst/>
                            </a:prstGeom>
                            <a:grpFill/>
                            <a:ln w="19050" algn="ctr">
                              <a:solidFill>
                                <a:srgbClr val="637DA6"/>
                              </a:solidFill>
                              <a:miter lim="800000"/>
                              <a:tailEnd type="oval" w="med" len="med"/>
                            </a:ln>
                          </wps:spPr>
                          <wps:bodyPr/>
                        </wps:wsp>
                      </wpg:grpSp>
                      <wps:wsp>
                        <wps:cNvPr id="499" name="文本框 499"/>
                        <wps:cNvSpPr txBox="1">
                          <a:spLocks noChangeArrowheads="1"/>
                        </wps:cNvSpPr>
                        <wps:spPr bwMode="auto">
                          <a:xfrm>
                            <a:off x="53163" y="0"/>
                            <a:ext cx="1350335" cy="52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0"/>
                                  <w:tab w:val="left" w:pos="426"/>
                                </w:tabs>
                                <w:jc w:val="distribute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z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实践经历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7.2pt;margin-top:14.75pt;height:41.4pt;width:375pt;mso-position-horizontal-relative:margin;z-index:251691008;mso-width-relative:page;mso-height-relative:page;" coordsize="4423883,526725" o:gfxdata="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">
                <o:lock v:ext="edit" aspectratio="f"/>
                <v:group id="_x0000_s1026" o:spid="_x0000_s1026" o:spt="203" style="position:absolute;left:0;top:116958;height:285915;width:4423883;" coordorigin="17462,1908300" coordsize="2898506,187850" o:gfxdata="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3xa3R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91" o:spid="_x0000_s1026" o:spt="100" style="position:absolute;left:17462;top:1908300;height:187850;width:1047780;v-text-anchor:middle;" fillcolor="#637DA6" filled="t" stroked="f" coordsize="1047184,233362" o:gfxdata="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zsT&#10;/sEAAADcAAAADwAAAAAAAAABACAAAAAiAAAAZHJzL2Rvd25yZXYueG1sUEsBAhQAFAAAAAgAh07i&#10;QDMvBZ47AAAAOQAAABAAAAAAAAAAAQAgAAAAEAEAAGRycy9zaGFwZXhtbC54bWxQSwUGAAAAAAYA&#10;BgBbAQAAugMAAAAA&#10;" path="m0,0l1047184,0,951853,233362,0,233362,0,0xe">
                    <v:path o:connectlocs="0,0;1048376,0;952937,151214;0,151214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92" o:spid="_x0000_s1026" o:spt="100" style="position:absolute;left:1023965;top:1908300;height:187850;width:160343;v-text-anchor:middle;" fillcolor="#637DA6" filled="t" stroked="f" coordsize="160359,233362" o:gfxdata="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6GpX74A&#10;AADcAAAADwAAAAAAAAABACAAAAAiAAAAZHJzL2Rvd25yZXYueG1sUEsBAhQAFAAAAAgAh07iQDMv&#10;BZ47AAAAOQAAABAAAAAAAAAAAQAgAAAADQEAAGRycy9zaGFwZXhtbC54bWxQSwUGAAAAAAYABgBb&#10;AQAAtwMAAAAA&#10;" path="m95331,0l160359,0,65028,233362,0,233362,95331,0xe">
                    <v:path o:connectlocs="95311,0;160327,0;65015,151214;0,151214;95311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93" o:spid="_x0000_s1026" o:spt="100" style="position:absolute;left:1144619;top:1908300;height:187850;width:160343;v-text-anchor:middle;" fillcolor="#637DA6" filled="t" stroked="f" coordsize="160359,233362" o:gfxdata="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O0MxL4A&#10;AADcAAAADwAAAAAAAAABACAAAAAiAAAAZHJzL2Rvd25yZXYueG1sUEsBAhQAFAAAAAgAh07iQDMv&#10;BZ47AAAAOQAAABAAAAAAAAAAAQAgAAAADQEAAGRycy9zaGFwZXhtbC54bWxQSwUGAAAAAAYABgBb&#10;AQAAtwMAAAAA&#10;" path="m95331,0l160359,0,65028,233362,0,233362,95331,0xe">
                    <v:path o:connectlocs="95311,0;160327,0;65015,151214;0,151214;95311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line id="直接连接符 195" o:spid="_x0000_s1026" o:spt="20" style="position:absolute;left:1280999;top:2083396;flip:y;height:7551;width:1634969;" filled="t" stroked="t" coordsize="21600,21600" o:gfxdata="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c7esrsAAADc&#10;AAAADwAAAAAAAAABACAAAAAiAAAAZHJzL2Rvd25yZXYueG1sUEsBAhQAFAAAAAgAh07iQDMvBZ47&#10;AAAAOQAAABAAAAAAAAAAAQAgAAAACgEAAGRycy9zaGFwZXhtbC54bWxQSwUGAAAAAAYABgBbAQAA&#10;tAMAAAAA&#10;">
                    <v:fill on="t" focussize="0,0"/>
                    <v:stroke weight="1.5pt" color="#637DA6" miterlimit="8" joinstyle="miter" endarrow="oval"/>
                    <v:imagedata o:title=""/>
                    <o:lock v:ext="edit" aspectratio="f"/>
                  </v:line>
                </v:group>
                <v:shape id="_x0000_s1026" o:spid="_x0000_s1026" o:spt="202" type="#_x0000_t202" style="position:absolute;left:53163;top:0;height:526725;width:1350335;" filled="f" stroked="f" coordsize="21600,21600" o:gfxdata="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5Qh/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tabs>
                            <w:tab w:val="left" w:pos="0"/>
                            <w:tab w:val="left" w:pos="426"/>
                          </w:tabs>
                          <w:jc w:val="distribute"/>
                          <w:rPr>
                            <w:rFonts w:ascii="微软雅黑" w:hAnsi="微软雅黑" w:eastAsia="微软雅黑"/>
                            <w:color w:val="FFFFFF" w:themeColor="background1"/>
                            <w:sz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z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实践经历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2642235</wp:posOffset>
                </wp:positionH>
                <wp:positionV relativeFrom="paragraph">
                  <wp:posOffset>205740</wp:posOffset>
                </wp:positionV>
                <wp:extent cx="4761865" cy="230568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230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hint="eastAsia" w:ascii="微软雅黑" w:hAnsi="微软雅黑" w:eastAsia="微软雅黑"/>
                                <w:color w:val="637DA6"/>
                                <w:kern w:val="2"/>
                                <w:sz w:val="22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637DA6"/>
                                <w:kern w:val="2"/>
                                <w:sz w:val="22"/>
                                <w:szCs w:val="24"/>
                              </w:rPr>
                              <w:t>2015.10-2016.05     福建x</w:t>
                            </w:r>
                            <w:r>
                              <w:rPr>
                                <w:rFonts w:ascii="微软雅黑" w:hAnsi="微软雅黑" w:eastAsia="微软雅黑"/>
                                <w:color w:val="637DA6"/>
                                <w:kern w:val="2"/>
                                <w:sz w:val="22"/>
                                <w:szCs w:val="24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637DA6"/>
                                <w:kern w:val="2"/>
                                <w:sz w:val="22"/>
                                <w:szCs w:val="24"/>
                              </w:rPr>
                              <w:t xml:space="preserve">计算机有限公司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637DA6"/>
                                <w:kern w:val="2"/>
                                <w:sz w:val="22"/>
                                <w:szCs w:val="24"/>
                                <w:lang w:eastAsia="zh-CN"/>
                              </w:rPr>
                              <w:t>电话销售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hAnsi="微软雅黑" w:eastAsia="微软雅黑" w:cstheme="minorBidi"/>
                                <w:color w:val="808080" w:themeColor="text1" w:themeTint="80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808080" w:themeColor="text1" w:themeTint="80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负责在本校和附近地域进行调研，根据大学生消费能力进行市场分析、竞品分析等有效数据分析，推出具有高性价比的电脑产品组合；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hAnsi="微软雅黑" w:eastAsia="微软雅黑" w:cstheme="minorBidi"/>
                                <w:color w:val="808080" w:themeColor="text1" w:themeTint="80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808080" w:themeColor="text1" w:themeTint="80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寻找参与意向合作方的洽谈，制作可合作方案和推广销售计划；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hint="eastAsia" w:ascii="微软雅黑" w:hAnsi="微软雅黑" w:eastAsia="微软雅黑"/>
                                <w:color w:val="637DA6"/>
                                <w:kern w:val="2"/>
                                <w:sz w:val="22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637DA6"/>
                                <w:kern w:val="2"/>
                                <w:sz w:val="22"/>
                                <w:szCs w:val="24"/>
                              </w:rPr>
                              <w:t>2016.07-2017.09     福建x</w:t>
                            </w:r>
                            <w:r>
                              <w:rPr>
                                <w:rFonts w:ascii="微软雅黑" w:hAnsi="微软雅黑" w:eastAsia="微软雅黑"/>
                                <w:color w:val="637DA6"/>
                                <w:kern w:val="2"/>
                                <w:sz w:val="22"/>
                                <w:szCs w:val="24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637DA6"/>
                                <w:kern w:val="2"/>
                                <w:sz w:val="22"/>
                                <w:szCs w:val="24"/>
                              </w:rPr>
                              <w:t xml:space="preserve">文化传媒有限公司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637DA6"/>
                                <w:kern w:val="2"/>
                                <w:sz w:val="22"/>
                                <w:szCs w:val="24"/>
                                <w:lang w:eastAsia="zh-CN"/>
                              </w:rPr>
                              <w:t>电话销售</w:t>
                            </w:r>
                          </w:p>
                          <w:p>
                            <w:pPr>
                              <w:pStyle w:val="5"/>
                              <w:numPr>
                                <w:numId w:val="0"/>
                              </w:numPr>
                              <w:snapToGrid w:val="0"/>
                              <w:spacing w:before="0" w:beforeAutospacing="0" w:after="0" w:afterAutospacing="0" w:line="276" w:lineRule="auto"/>
                              <w:ind w:leftChars="0"/>
                              <w:rPr>
                                <w:rFonts w:ascii="微软雅黑" w:hAnsi="微软雅黑" w:eastAsia="微软雅黑" w:cstheme="minorBidi"/>
                                <w:color w:val="808080" w:themeColor="text1" w:themeTint="80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808080" w:themeColor="text1" w:themeTint="80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主要负责邀约社交媒体进行公司活动方案的合作和商务洽谈，已拥有上百家商务媒体渠道资源，对接人事工作的安排，同时负责市场开拓，寻找可合作的商务对象；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8.05pt;margin-top:16.2pt;height:181.55pt;width:374.95pt;z-index:251682816;mso-width-relative:page;mso-height-relative:page;" filled="f" stroked="f" coordsize="21600,21600" o:gfxdata="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Im1I01wAAAAsBAAAPAAAAAAAAAAEAIAAAACIAAABkcnMvZG93bnJl&#10;di54bWxQSwECFAAUAAAACACHTuJAm2ntdf4BAADKAwAADgAAAAAAAAABACAAAAAm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napToGrid w:val="0"/>
                        <w:spacing w:before="0" w:beforeAutospacing="0" w:after="0" w:afterAutospacing="0" w:line="276" w:lineRule="auto"/>
                        <w:rPr>
                          <w:rFonts w:hint="eastAsia" w:ascii="微软雅黑" w:hAnsi="微软雅黑" w:eastAsia="微软雅黑"/>
                          <w:color w:val="637DA6"/>
                          <w:kern w:val="2"/>
                          <w:sz w:val="22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637DA6"/>
                          <w:kern w:val="2"/>
                          <w:sz w:val="22"/>
                          <w:szCs w:val="24"/>
                        </w:rPr>
                        <w:t>2015.10-2016.05     福建x</w:t>
                      </w:r>
                      <w:r>
                        <w:rPr>
                          <w:rFonts w:ascii="微软雅黑" w:hAnsi="微软雅黑" w:eastAsia="微软雅黑"/>
                          <w:color w:val="637DA6"/>
                          <w:kern w:val="2"/>
                          <w:sz w:val="22"/>
                          <w:szCs w:val="24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637DA6"/>
                          <w:kern w:val="2"/>
                          <w:sz w:val="22"/>
                          <w:szCs w:val="24"/>
                        </w:rPr>
                        <w:t xml:space="preserve">计算机有限公司           </w:t>
                      </w:r>
                      <w:r>
                        <w:rPr>
                          <w:rFonts w:hint="eastAsia" w:ascii="微软雅黑" w:hAnsi="微软雅黑" w:eastAsia="微软雅黑"/>
                          <w:color w:val="637DA6"/>
                          <w:kern w:val="2"/>
                          <w:sz w:val="22"/>
                          <w:szCs w:val="24"/>
                          <w:lang w:eastAsia="zh-CN"/>
                        </w:rPr>
                        <w:t>电话销售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1"/>
                        </w:numPr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hAnsi="微软雅黑" w:eastAsia="微软雅黑" w:cstheme="minorBidi"/>
                          <w:color w:val="808080" w:themeColor="text1" w:themeTint="80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808080" w:themeColor="text1" w:themeTint="80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负责在本校和附近地域进行调研，根据大学生消费能力进行市场分析、竞品分析等有效数据分析，推出具有高性价比的电脑产品组合；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1"/>
                        </w:numPr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hAnsi="微软雅黑" w:eastAsia="微软雅黑" w:cstheme="minorBidi"/>
                          <w:color w:val="808080" w:themeColor="text1" w:themeTint="80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808080" w:themeColor="text1" w:themeTint="80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寻找参与意向合作方的洽谈，制作可合作方案和推广销售计划；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1"/>
                        </w:numPr>
                        <w:snapToGrid w:val="0"/>
                        <w:spacing w:before="0" w:beforeAutospacing="0" w:after="0" w:afterAutospacing="0" w:line="276" w:lineRule="auto"/>
                        <w:rPr>
                          <w:rFonts w:hint="eastAsia" w:ascii="微软雅黑" w:hAnsi="微软雅黑" w:eastAsia="微软雅黑"/>
                          <w:color w:val="637DA6"/>
                          <w:kern w:val="2"/>
                          <w:sz w:val="22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637DA6"/>
                          <w:kern w:val="2"/>
                          <w:sz w:val="22"/>
                          <w:szCs w:val="24"/>
                        </w:rPr>
                        <w:t>2016.07-2017.09     福建x</w:t>
                      </w:r>
                      <w:r>
                        <w:rPr>
                          <w:rFonts w:ascii="微软雅黑" w:hAnsi="微软雅黑" w:eastAsia="微软雅黑"/>
                          <w:color w:val="637DA6"/>
                          <w:kern w:val="2"/>
                          <w:sz w:val="22"/>
                          <w:szCs w:val="24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637DA6"/>
                          <w:kern w:val="2"/>
                          <w:sz w:val="22"/>
                          <w:szCs w:val="24"/>
                        </w:rPr>
                        <w:t xml:space="preserve">文化传媒有限公司      </w:t>
                      </w:r>
                      <w:r>
                        <w:rPr>
                          <w:rFonts w:hint="eastAsia" w:ascii="微软雅黑" w:hAnsi="微软雅黑" w:eastAsia="微软雅黑"/>
                          <w:color w:val="637DA6"/>
                          <w:kern w:val="2"/>
                          <w:sz w:val="22"/>
                          <w:szCs w:val="24"/>
                          <w:lang w:eastAsia="zh-CN"/>
                        </w:rPr>
                        <w:t>电话销售</w:t>
                      </w:r>
                    </w:p>
                    <w:p>
                      <w:pPr>
                        <w:pStyle w:val="5"/>
                        <w:numPr>
                          <w:numId w:val="0"/>
                        </w:numPr>
                        <w:snapToGrid w:val="0"/>
                        <w:spacing w:before="0" w:beforeAutospacing="0" w:after="0" w:afterAutospacing="0" w:line="276" w:lineRule="auto"/>
                        <w:ind w:leftChars="0"/>
                        <w:rPr>
                          <w:rFonts w:ascii="微软雅黑" w:hAnsi="微软雅黑" w:eastAsia="微软雅黑" w:cstheme="minorBidi"/>
                          <w:color w:val="808080" w:themeColor="text1" w:themeTint="80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808080" w:themeColor="text1" w:themeTint="80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主要负责邀约社交媒体进行公司活动方案的合作和商务洽谈，已拥有上百家商务媒体渠道资源，对接人事工作的安排，同时负责市场开拓，寻找可合作的商务对象；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77470</wp:posOffset>
                </wp:positionV>
                <wp:extent cx="2484120" cy="365760"/>
                <wp:effectExtent l="0" t="0" r="0" b="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120" cy="365760"/>
                        </a:xfrm>
                        <a:prstGeom prst="rect">
                          <a:avLst/>
                        </a:prstGeom>
                        <a:solidFill>
                          <a:srgbClr val="637DA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6.1pt;height:28.8pt;width:195.6pt;z-index:251658240;v-text-anchor:middle;mso-width-relative:page;mso-height-relative:page;" fillcolor="#637DA6" filled="t" stroked="f" coordsize="21600,21600" o:gfxdata="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6&#10;GnLw1QAAAAYBAAAPAAAAAAAAAAEAIAAAACIAAABkcnMvZG93bnJldi54bWxQSwECFAAUAAAACACH&#10;TuJAS1MDgScCAAAvBAAADgAAAAAAAAABACAAAAAkAQAAZHJzL2Uyb0RvYy54bWxQSwUGAAAAAAYA&#10;BgBZAQAAv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46355</wp:posOffset>
                </wp:positionV>
                <wp:extent cx="2151380" cy="436880"/>
                <wp:effectExtent l="0" t="0" r="0" b="127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138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:kern w:val="24"/>
                                <w:sz w:val="28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kern w:val="24"/>
                                <w:sz w:val="28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kern w:val="24"/>
                                <w:sz w:val="28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电话销售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kern w:val="24"/>
                                <w:sz w:val="28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岗位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7pt;margin-top:3.65pt;height:34.4pt;width:169.4pt;z-index:251664384;mso-width-relative:page;mso-height-relative:page;" filled="f" stroked="f" coordsize="21600,21600" o:gfxdata="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gs74F9QAAAAHAQAADwAAAAAAAAABACAAAAAiAAAAZHJzL2Rvd25yZXYueG1s&#10;UEsBAhQAFAAAAAgAh07iQNegCzD8AQAAyQMAAA4AAAAAAAAAAQAgAAAAIwEAAGRycy9lMm9Eb2Mu&#10;eG1sUEsFBgAAAAAGAAYAWQEAAJ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adjustRightInd w:val="0"/>
                        <w:snapToGrid w:val="0"/>
                        <w:rPr>
                          <w:rFonts w:ascii="微软雅黑" w:hAnsi="微软雅黑" w:eastAsia="微软雅黑"/>
                          <w:color w:val="FFFFFF" w:themeColor="background1"/>
                          <w:kern w:val="24"/>
                          <w:sz w:val="28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kern w:val="24"/>
                          <w:sz w:val="28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kern w:val="24"/>
                          <w:sz w:val="28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电话销售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kern w:val="24"/>
                          <w:sz w:val="28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岗位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239395</wp:posOffset>
                </wp:positionH>
                <wp:positionV relativeFrom="paragraph">
                  <wp:posOffset>4214495</wp:posOffset>
                </wp:positionV>
                <wp:extent cx="748030" cy="1316990"/>
                <wp:effectExtent l="1270" t="4445" r="3175" b="254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1316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adjustRightInd w:val="0"/>
                              <w:snapToGrid w:val="0"/>
                              <w:spacing w:before="0" w:beforeAutospacing="0" w:after="0" w:afterAutospacing="0" w:line="264" w:lineRule="auto"/>
                              <w:rPr>
                                <w:rFonts w:ascii="微软雅黑" w:hAnsi="微软雅黑" w:eastAsia="微软雅黑"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15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15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执行力</w:t>
                            </w:r>
                          </w:p>
                          <w:p>
                            <w:pPr>
                              <w:pStyle w:val="5"/>
                              <w:adjustRightInd w:val="0"/>
                              <w:snapToGrid w:val="0"/>
                              <w:spacing w:before="0" w:beforeAutospacing="0" w:after="0" w:afterAutospacing="0" w:line="264" w:lineRule="auto"/>
                              <w:rPr>
                                <w:rFonts w:ascii="微软雅黑" w:hAnsi="微软雅黑" w:eastAsia="微软雅黑"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15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15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沟通协调</w:t>
                            </w:r>
                          </w:p>
                          <w:p>
                            <w:pPr>
                              <w:pStyle w:val="5"/>
                              <w:adjustRightInd w:val="0"/>
                              <w:snapToGrid w:val="0"/>
                              <w:spacing w:before="0" w:beforeAutospacing="0" w:after="0" w:afterAutospacing="0" w:line="264" w:lineRule="auto"/>
                              <w:rPr>
                                <w:rFonts w:ascii="微软雅黑" w:hAnsi="微软雅黑" w:eastAsia="微软雅黑"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15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15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组织管理</w:t>
                            </w:r>
                          </w:p>
                          <w:p>
                            <w:pPr>
                              <w:pStyle w:val="5"/>
                              <w:adjustRightInd w:val="0"/>
                              <w:snapToGrid w:val="0"/>
                              <w:spacing w:before="0" w:beforeAutospacing="0" w:after="0" w:afterAutospacing="0" w:line="264" w:lineRule="auto"/>
                              <w:rPr>
                                <w:rFonts w:ascii="微软雅黑" w:hAnsi="微软雅黑" w:eastAsia="微软雅黑"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15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15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创意创新</w:t>
                            </w:r>
                          </w:p>
                          <w:p>
                            <w:pPr>
                              <w:pStyle w:val="5"/>
                              <w:adjustRightInd w:val="0"/>
                              <w:snapToGrid w:val="0"/>
                              <w:spacing w:before="0" w:beforeAutospacing="0" w:after="0" w:afterAutospacing="0" w:line="264" w:lineRule="auto"/>
                              <w:rPr>
                                <w:rFonts w:ascii="微软雅黑" w:hAnsi="微软雅黑" w:eastAsia="微软雅黑"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15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15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现场应变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85pt;margin-top:331.85pt;height:103.7pt;width:58.9pt;z-index:251662336;mso-width-relative:page;mso-height-relative:page;" filled="f" stroked="f" coordsize="21600,21600" o:gfxdata="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GXFw5/YAAAACgEAAA8AAAAAAAAAAQAgAAAAIgAAAGRycy9kb3ducmV2&#10;LnhtbFBLAQIUABQAAAAIAIdO4kB4UV+Q/AEAAMk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adjustRightInd w:val="0"/>
                        <w:snapToGrid w:val="0"/>
                        <w:spacing w:before="0" w:beforeAutospacing="0" w:after="0" w:afterAutospacing="0" w:line="264" w:lineRule="auto"/>
                        <w:rPr>
                          <w:rFonts w:ascii="微软雅黑" w:hAnsi="微软雅黑" w:eastAsia="微软雅黑"/>
                          <w:bCs/>
                          <w:color w:val="595959" w:themeColor="text1" w:themeTint="A6"/>
                          <w:kern w:val="24"/>
                          <w:sz w:val="20"/>
                          <w:szCs w:val="15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595959" w:themeColor="text1" w:themeTint="A6"/>
                          <w:kern w:val="24"/>
                          <w:sz w:val="20"/>
                          <w:szCs w:val="15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执行力</w:t>
                      </w:r>
                    </w:p>
                    <w:p>
                      <w:pPr>
                        <w:pStyle w:val="5"/>
                        <w:adjustRightInd w:val="0"/>
                        <w:snapToGrid w:val="0"/>
                        <w:spacing w:before="0" w:beforeAutospacing="0" w:after="0" w:afterAutospacing="0" w:line="264" w:lineRule="auto"/>
                        <w:rPr>
                          <w:rFonts w:ascii="微软雅黑" w:hAnsi="微软雅黑" w:eastAsia="微软雅黑"/>
                          <w:bCs/>
                          <w:color w:val="595959" w:themeColor="text1" w:themeTint="A6"/>
                          <w:kern w:val="24"/>
                          <w:sz w:val="20"/>
                          <w:szCs w:val="15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595959" w:themeColor="text1" w:themeTint="A6"/>
                          <w:kern w:val="24"/>
                          <w:sz w:val="20"/>
                          <w:szCs w:val="15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沟通协调</w:t>
                      </w:r>
                    </w:p>
                    <w:p>
                      <w:pPr>
                        <w:pStyle w:val="5"/>
                        <w:adjustRightInd w:val="0"/>
                        <w:snapToGrid w:val="0"/>
                        <w:spacing w:before="0" w:beforeAutospacing="0" w:after="0" w:afterAutospacing="0" w:line="264" w:lineRule="auto"/>
                        <w:rPr>
                          <w:rFonts w:ascii="微软雅黑" w:hAnsi="微软雅黑" w:eastAsia="微软雅黑"/>
                          <w:bCs/>
                          <w:color w:val="595959" w:themeColor="text1" w:themeTint="A6"/>
                          <w:kern w:val="24"/>
                          <w:sz w:val="20"/>
                          <w:szCs w:val="15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595959" w:themeColor="text1" w:themeTint="A6"/>
                          <w:kern w:val="24"/>
                          <w:sz w:val="20"/>
                          <w:szCs w:val="15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组织管理</w:t>
                      </w:r>
                    </w:p>
                    <w:p>
                      <w:pPr>
                        <w:pStyle w:val="5"/>
                        <w:adjustRightInd w:val="0"/>
                        <w:snapToGrid w:val="0"/>
                        <w:spacing w:before="0" w:beforeAutospacing="0" w:after="0" w:afterAutospacing="0" w:line="264" w:lineRule="auto"/>
                        <w:rPr>
                          <w:rFonts w:ascii="微软雅黑" w:hAnsi="微软雅黑" w:eastAsia="微软雅黑"/>
                          <w:bCs/>
                          <w:color w:val="595959" w:themeColor="text1" w:themeTint="A6"/>
                          <w:kern w:val="24"/>
                          <w:sz w:val="20"/>
                          <w:szCs w:val="15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595959" w:themeColor="text1" w:themeTint="A6"/>
                          <w:kern w:val="24"/>
                          <w:sz w:val="20"/>
                          <w:szCs w:val="15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创意创新</w:t>
                      </w:r>
                    </w:p>
                    <w:p>
                      <w:pPr>
                        <w:pStyle w:val="5"/>
                        <w:adjustRightInd w:val="0"/>
                        <w:snapToGrid w:val="0"/>
                        <w:spacing w:before="0" w:beforeAutospacing="0" w:after="0" w:afterAutospacing="0" w:line="264" w:lineRule="auto"/>
                        <w:rPr>
                          <w:rFonts w:ascii="微软雅黑" w:hAnsi="微软雅黑" w:eastAsia="微软雅黑"/>
                          <w:bCs/>
                          <w:color w:val="595959" w:themeColor="text1" w:themeTint="A6"/>
                          <w:kern w:val="24"/>
                          <w:sz w:val="20"/>
                          <w:szCs w:val="15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595959" w:themeColor="text1" w:themeTint="A6"/>
                          <w:kern w:val="24"/>
                          <w:sz w:val="20"/>
                          <w:szCs w:val="15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现场应变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963295</wp:posOffset>
                </wp:positionH>
                <wp:positionV relativeFrom="paragraph">
                  <wp:posOffset>7059295</wp:posOffset>
                </wp:positionV>
                <wp:extent cx="899795" cy="78105"/>
                <wp:effectExtent l="0" t="0" r="0" b="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78105"/>
                        </a:xfrm>
                        <a:prstGeom prst="rect">
                          <a:avLst/>
                        </a:prstGeom>
                        <a:solidFill>
                          <a:srgbClr val="637D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85pt;margin-top:555.85pt;height:6.15pt;width:70.85pt;z-index:251686912;v-text-anchor:middle;mso-width-relative:page;mso-height-relative:page;" fillcolor="#637DA6" filled="t" stroked="f" coordsize="21600,21600" o:gfxdata="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X6ZV3YAAAADQEAAA8AAAAAAAAAAQAgAAAAIgAAAGRycy9k&#10;b3ducmV2LnhtbFBLAQIUABQAAAAIAIdO4kA7wtn0AgIAANoDAAAOAAAAAAAAAAEAIAAAACcBAABk&#10;cnMvZTJvRG9jLnhtbFBLBQYAAAAABgAGAFkBAACb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963295</wp:posOffset>
                </wp:positionH>
                <wp:positionV relativeFrom="paragraph">
                  <wp:posOffset>7059295</wp:posOffset>
                </wp:positionV>
                <wp:extent cx="1177290" cy="78105"/>
                <wp:effectExtent l="0" t="0" r="3810" b="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290" cy="781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85pt;margin-top:555.85pt;height:6.15pt;width:92.7pt;z-index:251685888;v-text-anchor:middle;mso-width-relative:page;mso-height-relative:page;" fillcolor="#A6A6A6 [2092]" filled="t" stroked="f" coordsize="21600,21600" o:gfxdata="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cqesG1gAAAA0BAAAPAAAAAAAA&#10;AAEAIAAAACIAAABkcnMvZG93bnJldi54bWxQSwECFAAUAAAACACHTuJA1wmuWhQCAAD9AwAADgAA&#10;AAAAAAABACAAAAAlAQAAZHJzL2Uyb0RvYy54bWxQSwUGAAAAAAYABgBZAQAAq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/>
    <w:p/>
    <w:p>
      <w:pPr>
        <w:jc w:val="left"/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5139055</wp:posOffset>
                </wp:positionV>
                <wp:extent cx="4544060" cy="175958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4060" cy="175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hAnsi="微软雅黑" w:eastAsia="微软雅黑" w:cstheme="minorBidi"/>
                                <w:color w:val="808080" w:themeColor="text1" w:themeTint="80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bookmarkStart w:id="3" w:name="_Hlk494360482"/>
                            <w:bookmarkStart w:id="4" w:name="_Hlk494360480"/>
                            <w:bookmarkStart w:id="5" w:name="_Hlk494360481"/>
                            <w:r>
                              <w:rPr>
                                <w:rFonts w:hint="eastAsia" w:ascii="微软雅黑" w:hAnsi="微软雅黑" w:eastAsia="微软雅黑" w:cstheme="minorBidi"/>
                                <w:color w:val="808080" w:themeColor="text1" w:themeTint="80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具备销售人员应具有的素质：积极，自信，大胆，沟通力强, 成熟稳重，责任心强，心态稳定，敢于担当重任，有一定的营销与管理经验，接受能力强，能迅速接受新的理论与技能；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hAnsi="微软雅黑" w:eastAsia="微软雅黑" w:cstheme="minorBidi"/>
                                <w:color w:val="808080" w:themeColor="text1" w:themeTint="80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808080" w:themeColor="text1" w:themeTint="80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专业基础扎实，热爱销售行业，善于与人沟通，通过一些校外的实践工作，能吃苦耐劳，抗压能力较强，有较强的组织、执行能力和团体协作精神，能迅速的适应各种环境</w:t>
                            </w:r>
                            <w:bookmarkEnd w:id="3"/>
                            <w:bookmarkEnd w:id="4"/>
                            <w:bookmarkEnd w:id="5"/>
                            <w:r>
                              <w:rPr>
                                <w:rFonts w:hint="eastAsia" w:ascii="微软雅黑" w:hAnsi="微软雅黑" w:eastAsia="微软雅黑" w:cstheme="minorBidi"/>
                                <w:color w:val="808080" w:themeColor="text1" w:themeTint="80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6pt;margin-top:404.65pt;height:138.55pt;width:357.8pt;z-index:251683840;mso-width-relative:page;mso-height-relative:page;" filled="f" stroked="f" coordsize="21600,21600" o:gfxdata="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BAaybaAAAADQEAAA8AAAAAAAAAAQAgAAAAIgAAAGRycy9kb3du&#10;cmV2LnhtbFBLAQIUABQAAAAIAIdO4kD7AJ+I/QEAAMoDAAAOAAAAAAAAAAEAIAAAACk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numPr>
                          <w:ilvl w:val="0"/>
                          <w:numId w:val="2"/>
                        </w:numPr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hAnsi="微软雅黑" w:eastAsia="微软雅黑" w:cstheme="minorBidi"/>
                          <w:color w:val="808080" w:themeColor="text1" w:themeTint="80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bookmarkStart w:id="3" w:name="_Hlk494360482"/>
                      <w:bookmarkStart w:id="4" w:name="_Hlk494360480"/>
                      <w:bookmarkStart w:id="5" w:name="_Hlk494360481"/>
                      <w:r>
                        <w:rPr>
                          <w:rFonts w:hint="eastAsia" w:ascii="微软雅黑" w:hAnsi="微软雅黑" w:eastAsia="微软雅黑" w:cstheme="minorBidi"/>
                          <w:color w:val="808080" w:themeColor="text1" w:themeTint="80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具备销售人员应具有的素质：积极，自信，大胆，沟通力强, 成熟稳重，责任心强，心态稳定，敢于担当重任，有一定的营销与管理经验，接受能力强，能迅速接受新的理论与技能；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2"/>
                        </w:numPr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hAnsi="微软雅黑" w:eastAsia="微软雅黑" w:cstheme="minorBidi"/>
                          <w:color w:val="808080" w:themeColor="text1" w:themeTint="80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808080" w:themeColor="text1" w:themeTint="80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专业基础扎实，热爱销售行业，善于与人沟通，通过一些校外的实践工作，能吃苦耐劳，抗压能力较强，有较强的组织、执行能力和团体协作精神，能迅速的适应各种环境</w:t>
                      </w:r>
                      <w:bookmarkEnd w:id="3"/>
                      <w:bookmarkEnd w:id="4"/>
                      <w:bookmarkEnd w:id="5"/>
                      <w:r>
                        <w:rPr>
                          <w:rFonts w:hint="eastAsia" w:ascii="微软雅黑" w:hAnsi="微软雅黑" w:eastAsia="微软雅黑" w:cstheme="minorBidi"/>
                          <w:color w:val="808080" w:themeColor="text1" w:themeTint="80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2504440</wp:posOffset>
                </wp:positionH>
                <wp:positionV relativeFrom="paragraph">
                  <wp:posOffset>4507230</wp:posOffset>
                </wp:positionV>
                <wp:extent cx="4762500" cy="525780"/>
                <wp:effectExtent l="0" t="0" r="57150" b="7620"/>
                <wp:wrapNone/>
                <wp:docPr id="507" name="组合 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525780"/>
                          <a:chOff x="0" y="0"/>
                          <a:chExt cx="4423883" cy="526725"/>
                        </a:xfrm>
                      </wpg:grpSpPr>
                      <wpg:grpSp>
                        <wpg:cNvPr id="508" name="组合 508"/>
                        <wpg:cNvGrpSpPr/>
                        <wpg:grpSpPr>
                          <a:xfrm>
                            <a:off x="0" y="116958"/>
                            <a:ext cx="4423883" cy="285915"/>
                            <a:chOff x="17462" y="1908300"/>
                            <a:chExt cx="2898506" cy="187850"/>
                          </a:xfr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509" name="任意多边形 191"/>
                          <wps:cNvSpPr/>
                          <wps:spPr bwMode="auto">
                            <a:xfrm>
                              <a:off x="17462" y="1908300"/>
                              <a:ext cx="1047780" cy="187850"/>
                            </a:xfrm>
                            <a:custGeom>
                              <a:avLst/>
                              <a:gdLst>
                                <a:gd name="T0" fmla="*/ 0 w 1047184"/>
                                <a:gd name="T1" fmla="*/ 0 h 233362"/>
                                <a:gd name="T2" fmla="*/ 1047780 w 1047184"/>
                                <a:gd name="T3" fmla="*/ 0 h 233362"/>
                                <a:gd name="T4" fmla="*/ 952395 w 1047184"/>
                                <a:gd name="T5" fmla="*/ 187850 h 233362"/>
                                <a:gd name="T6" fmla="*/ 0 w 1047184"/>
                                <a:gd name="T7" fmla="*/ 187850 h 233362"/>
                                <a:gd name="T8" fmla="*/ 0 w 1047184"/>
                                <a:gd name="T9" fmla="*/ 0 h 23336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7184" h="233362">
                                  <a:moveTo>
                                    <a:pt x="0" y="0"/>
                                  </a:moveTo>
                                  <a:lnTo>
                                    <a:pt x="1047184" y="0"/>
                                  </a:lnTo>
                                  <a:lnTo>
                                    <a:pt x="951853" y="233362"/>
                                  </a:lnTo>
                                  <a:lnTo>
                                    <a:pt x="0" y="2333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7DA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0" name="任意多边形 192"/>
                          <wps:cNvSpPr/>
                          <wps:spPr bwMode="auto">
                            <a:xfrm>
                              <a:off x="1023965" y="1908300"/>
                              <a:ext cx="160343" cy="187850"/>
                            </a:xfrm>
                            <a:custGeom>
                              <a:avLst/>
                              <a:gdLst>
                                <a:gd name="T0" fmla="*/ 95321 w 160359"/>
                                <a:gd name="T1" fmla="*/ 0 h 233362"/>
                                <a:gd name="T2" fmla="*/ 160343 w 160359"/>
                                <a:gd name="T3" fmla="*/ 0 h 233362"/>
                                <a:gd name="T4" fmla="*/ 65022 w 160359"/>
                                <a:gd name="T5" fmla="*/ 187850 h 233362"/>
                                <a:gd name="T6" fmla="*/ 0 w 160359"/>
                                <a:gd name="T7" fmla="*/ 187850 h 233362"/>
                                <a:gd name="T8" fmla="*/ 95321 w 160359"/>
                                <a:gd name="T9" fmla="*/ 0 h 23336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0359" h="233362">
                                  <a:moveTo>
                                    <a:pt x="95331" y="0"/>
                                  </a:moveTo>
                                  <a:lnTo>
                                    <a:pt x="160359" y="0"/>
                                  </a:lnTo>
                                  <a:lnTo>
                                    <a:pt x="65028" y="233362"/>
                                  </a:lnTo>
                                  <a:lnTo>
                                    <a:pt x="0" y="233362"/>
                                  </a:lnTo>
                                  <a:lnTo>
                                    <a:pt x="95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7DA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1" name="任意多边形 193"/>
                          <wps:cNvSpPr/>
                          <wps:spPr bwMode="auto">
                            <a:xfrm>
                              <a:off x="1144619" y="1908300"/>
                              <a:ext cx="160343" cy="187850"/>
                            </a:xfrm>
                            <a:custGeom>
                              <a:avLst/>
                              <a:gdLst>
                                <a:gd name="T0" fmla="*/ 95321 w 160359"/>
                                <a:gd name="T1" fmla="*/ 0 h 233362"/>
                                <a:gd name="T2" fmla="*/ 160343 w 160359"/>
                                <a:gd name="T3" fmla="*/ 0 h 233362"/>
                                <a:gd name="T4" fmla="*/ 65022 w 160359"/>
                                <a:gd name="T5" fmla="*/ 187850 h 233362"/>
                                <a:gd name="T6" fmla="*/ 0 w 160359"/>
                                <a:gd name="T7" fmla="*/ 187850 h 233362"/>
                                <a:gd name="T8" fmla="*/ 95321 w 160359"/>
                                <a:gd name="T9" fmla="*/ 0 h 23336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0359" h="233362">
                                  <a:moveTo>
                                    <a:pt x="95331" y="0"/>
                                  </a:moveTo>
                                  <a:lnTo>
                                    <a:pt x="160359" y="0"/>
                                  </a:lnTo>
                                  <a:lnTo>
                                    <a:pt x="65028" y="233362"/>
                                  </a:lnTo>
                                  <a:lnTo>
                                    <a:pt x="0" y="233362"/>
                                  </a:lnTo>
                                  <a:lnTo>
                                    <a:pt x="95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7DA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0" name="直接连接符 1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80999" y="2083396"/>
                              <a:ext cx="1634969" cy="7551"/>
                            </a:xfrm>
                            <a:prstGeom prst="line">
                              <a:avLst/>
                            </a:prstGeom>
                            <a:solidFill>
                              <a:srgbClr val="2885AE"/>
                            </a:solidFill>
                            <a:ln w="19050" algn="ctr">
                              <a:solidFill>
                                <a:srgbClr val="637DA6"/>
                              </a:solidFill>
                              <a:miter lim="800000"/>
                              <a:tailEnd type="oval" w="med" len="med"/>
                            </a:ln>
                          </wps:spPr>
                          <wps:bodyPr/>
                        </wps:wsp>
                      </wpg:grpSp>
                      <wps:wsp>
                        <wps:cNvPr id="161" name="文本框 161"/>
                        <wps:cNvSpPr txBox="1">
                          <a:spLocks noChangeArrowheads="1"/>
                        </wps:cNvSpPr>
                        <wps:spPr bwMode="auto">
                          <a:xfrm>
                            <a:off x="53163" y="0"/>
                            <a:ext cx="1350335" cy="52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0"/>
                                  <w:tab w:val="left" w:pos="426"/>
                                </w:tabs>
                                <w:jc w:val="distribute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z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7.2pt;margin-top:354.9pt;height:41.4pt;width:375pt;mso-position-horizontal-relative:margin;z-index:251693056;mso-width-relative:page;mso-height-relative:page;" coordsize="4423883,526725" o:gfxdata="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">
                <o:lock v:ext="edit" aspectratio="f"/>
                <v:group id="_x0000_s1026" o:spid="_x0000_s1026" o:spt="203" style="position:absolute;left:0;top:116958;height:285915;width:4423883;" coordorigin="17462,1908300" coordsize="2898506,187850" o:gfxdata="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oYz3O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91" o:spid="_x0000_s1026" o:spt="100" style="position:absolute;left:17462;top:1908300;height:187850;width:1047780;v-text-anchor:middle;" fillcolor="#637DA6" filled="t" stroked="f" coordsize="1047184,233362" o:gfxdata="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J2D&#10;4cEAAADcAAAADwAAAAAAAAABACAAAAAiAAAAZHJzL2Rvd25yZXYueG1sUEsBAhQAFAAAAAgAh07i&#10;QDMvBZ47AAAAOQAAABAAAAAAAAAAAQAgAAAAEAEAAGRycy9zaGFwZXhtbC54bWxQSwUGAAAAAAYA&#10;BgBbAQAAugMAAAAA&#10;" path="m0,0l1047184,0,951853,233362,0,233362,0,0xe">
                    <v:path o:connectlocs="0,0;1048376,0;952937,151214;0,151214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92" o:spid="_x0000_s1026" o:spt="100" style="position:absolute;left:1023965;top:1908300;height:187850;width:160343;v-text-anchor:middle;" fillcolor="#637DA6" filled="t" stroked="f" coordsize="160359,233362" o:gfxdata="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w2mHe8AAAA&#10;3AAAAA8AAAAAAAAAAQAgAAAAIgAAAGRycy9kb3ducmV2LnhtbFBLAQIUABQAAAAIAIdO4kAzLwWe&#10;OwAAADkAAAAQAAAAAAAAAAEAIAAAAAsBAABkcnMvc2hhcGV4bWwueG1sUEsFBgAAAAAGAAYAWwEA&#10;ALUDAAAAAA==&#10;" path="m95331,0l160359,0,65028,233362,0,233362,95331,0xe">
                    <v:path o:connectlocs="95311,0;160327,0;65015,151214;0,151214;95311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93" o:spid="_x0000_s1026" o:spt="100" style="position:absolute;left:1144619;top:1908300;height:187850;width:160343;v-text-anchor:middle;" fillcolor="#637DA6" filled="t" stroked="f" coordsize="160359,233362" o:gfxdata="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3o97L4A&#10;AADcAAAADwAAAAAAAAABACAAAAAiAAAAZHJzL2Rvd25yZXYueG1sUEsBAhQAFAAAAAgAh07iQDMv&#10;BZ47AAAAOQAAABAAAAAAAAAAAQAgAAAADQEAAGRycy9zaGFwZXhtbC54bWxQSwUGAAAAAAYABgBb&#10;AQAAtwMAAAAA&#10;" path="m95331,0l160359,0,65028,233362,0,233362,95331,0xe">
                    <v:path o:connectlocs="95311,0;160327,0;65015,151214;0,151214;95311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line id="直接连接符 195" o:spid="_x0000_s1026" o:spt="20" style="position:absolute;left:1280999;top:2083396;flip:y;height:7551;width:1634969;" fillcolor="#2885AE" filled="t" stroked="t" coordsize="21600,21600" o:gfxdata="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M5oV&#10;wAAAANwAAAAPAAAAAAAAAAEAIAAAACIAAABkcnMvZG93bnJldi54bWxQSwECFAAUAAAACACHTuJA&#10;My8FnjsAAAA5AAAAEAAAAAAAAAABACAAAAAPAQAAZHJzL3NoYXBleG1sLnhtbFBLBQYAAAAABgAG&#10;AFsBAAC5AwAAAAA=&#10;">
                    <v:fill on="t" focussize="0,0"/>
                    <v:stroke weight="1.5pt" color="#637DA6" miterlimit="8" joinstyle="miter" endarrow="oval"/>
                    <v:imagedata o:title=""/>
                    <o:lock v:ext="edit" aspectratio="f"/>
                  </v:line>
                </v:group>
                <v:shape id="_x0000_s1026" o:spid="_x0000_s1026" o:spt="202" type="#_x0000_t202" style="position:absolute;left:53163;top:0;height:526725;width:1350335;" filled="f" stroked="f" coordsize="21600,21600" o:gfxdata="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J1YV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tabs>
                            <w:tab w:val="left" w:pos="0"/>
                            <w:tab w:val="left" w:pos="426"/>
                          </w:tabs>
                          <w:jc w:val="distribute"/>
                          <w:rPr>
                            <w:rFonts w:ascii="微软雅黑" w:hAnsi="微软雅黑" w:eastAsia="微软雅黑"/>
                            <w:color w:val="FFFFFF" w:themeColor="background1"/>
                            <w:sz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z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600710</wp:posOffset>
                </wp:positionH>
                <wp:positionV relativeFrom="paragraph">
                  <wp:posOffset>118745</wp:posOffset>
                </wp:positionV>
                <wp:extent cx="1690370" cy="2717800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0370" cy="2717800"/>
                        </a:xfrm>
                        <a:prstGeom prst="rect">
                          <a:avLst/>
                        </a:prstGeom>
                        <a:solidFill>
                          <a:srgbClr val="51D9B5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napToGrid w:val="0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="微软雅黑" w:hAnsi="微软雅黑" w:eastAsia="微软雅黑" w:cs="+mn-cs"/>
                                <w:color w:val="595959" w:themeColor="text1" w:themeTint="A6"/>
                                <w:kern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+mn-cs"/>
                                <w:color w:val="595959" w:themeColor="text1" w:themeTint="A6"/>
                                <w:kern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姓名：办公资源</w:t>
                            </w:r>
                          </w:p>
                          <w:p>
                            <w:pPr>
                              <w:pStyle w:val="5"/>
                              <w:snapToGrid w:val="0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="微软雅黑" w:hAnsi="微软雅黑" w:eastAsia="微软雅黑" w:cs="+mn-cs"/>
                                <w:color w:val="595959" w:themeColor="text1" w:themeTint="A6"/>
                                <w:kern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+mn-cs"/>
                                <w:color w:val="595959" w:themeColor="text1" w:themeTint="A6"/>
                                <w:kern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生日：199</w:t>
                            </w:r>
                            <w:r>
                              <w:rPr>
                                <w:rFonts w:ascii="微软雅黑" w:hAnsi="微软雅黑" w:eastAsia="微软雅黑" w:cs="+mn-cs"/>
                                <w:color w:val="595959" w:themeColor="text1" w:themeTint="A6"/>
                                <w:kern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2-11-18</w:t>
                            </w:r>
                          </w:p>
                          <w:p>
                            <w:pPr>
                              <w:pStyle w:val="5"/>
                              <w:snapToGrid w:val="0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="微软雅黑" w:hAnsi="微软雅黑" w:eastAsia="微软雅黑" w:cs="+mn-cs"/>
                                <w:color w:val="595959" w:themeColor="text1" w:themeTint="A6"/>
                                <w:kern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+mn-cs"/>
                                <w:color w:val="595959" w:themeColor="text1" w:themeTint="A6"/>
                                <w:kern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学历：本科毕业</w:t>
                            </w:r>
                          </w:p>
                          <w:p>
                            <w:pPr>
                              <w:pStyle w:val="5"/>
                              <w:snapToGrid w:val="0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="微软雅黑" w:hAnsi="微软雅黑" w:eastAsia="微软雅黑" w:cs="+mn-cs"/>
                                <w:color w:val="595959" w:themeColor="text1" w:themeTint="A6"/>
                                <w:kern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+mn-cs"/>
                                <w:color w:val="595959" w:themeColor="text1" w:themeTint="A6"/>
                                <w:kern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籍贯：福建-厦门</w:t>
                            </w:r>
                          </w:p>
                          <w:p>
                            <w:pPr>
                              <w:pStyle w:val="5"/>
                              <w:snapToGrid w:val="0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="微软雅黑" w:hAnsi="微软雅黑" w:eastAsia="微软雅黑" w:cs="+mn-cs"/>
                                <w:color w:val="595959" w:themeColor="text1" w:themeTint="A6"/>
                                <w:kern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+mn-cs"/>
                                <w:color w:val="595959" w:themeColor="text1" w:themeTint="A6"/>
                                <w:kern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政治面貌：团员</w:t>
                            </w:r>
                          </w:p>
                          <w:p>
                            <w:pPr>
                              <w:pStyle w:val="5"/>
                              <w:snapToGrid w:val="0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="微软雅黑" w:hAnsi="微软雅黑" w:eastAsia="微软雅黑" w:cs="+mn-cs"/>
                                <w:color w:val="595959" w:themeColor="text1" w:themeTint="A6"/>
                                <w:kern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+mn-cs"/>
                                <w:color w:val="595959" w:themeColor="text1" w:themeTint="A6"/>
                                <w:kern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kern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18686600000</w:t>
                            </w:r>
                          </w:p>
                          <w:p>
                            <w:pPr>
                              <w:pStyle w:val="5"/>
                              <w:snapToGrid w:val="0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="微软雅黑" w:hAnsi="微软雅黑" w:eastAsia="微软雅黑" w:cs="+mn-cs"/>
                                <w:color w:val="595959" w:themeColor="text1" w:themeTint="A6"/>
                                <w:kern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.3pt;margin-top:9.35pt;height:214pt;width:133.1pt;z-index:251687936;mso-width-relative:page;mso-height-relative:page;" fillcolor="#51D9B5" filled="t" stroked="f" coordsize="21600,21600" o:gfxdata="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O2nll3WAAAACQEAAA8AAAAAAAAA&#10;AQAgAAAAIgAAAGRycy9kb3ducmV2LnhtbFBLAQIUABQAAAAIAIdO4kAOZ2E6EwIAAAEEAAAOAAAA&#10;AAAAAAEAIAAAACUBAABkcnMvZTJvRG9jLnhtbFBLBQYAAAAABgAGAFkBAACqBQAAAAA=&#10;">
                <v:fill on="t" opacity="0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napToGrid w:val="0"/>
                        <w:spacing w:before="0" w:beforeAutospacing="0" w:after="0" w:afterAutospacing="0" w:line="360" w:lineRule="auto"/>
                        <w:jc w:val="both"/>
                        <w:rPr>
                          <w:rFonts w:ascii="微软雅黑" w:hAnsi="微软雅黑" w:eastAsia="微软雅黑" w:cs="+mn-cs"/>
                          <w:color w:val="595959" w:themeColor="text1" w:themeTint="A6"/>
                          <w:kern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+mn-cs"/>
                          <w:color w:val="595959" w:themeColor="text1" w:themeTint="A6"/>
                          <w:kern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姓名：办公资源</w:t>
                      </w:r>
                    </w:p>
                    <w:p>
                      <w:pPr>
                        <w:pStyle w:val="5"/>
                        <w:snapToGrid w:val="0"/>
                        <w:spacing w:before="0" w:beforeAutospacing="0" w:after="0" w:afterAutospacing="0" w:line="360" w:lineRule="auto"/>
                        <w:jc w:val="both"/>
                        <w:rPr>
                          <w:rFonts w:ascii="微软雅黑" w:hAnsi="微软雅黑" w:eastAsia="微软雅黑" w:cs="+mn-cs"/>
                          <w:color w:val="595959" w:themeColor="text1" w:themeTint="A6"/>
                          <w:kern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+mn-cs"/>
                          <w:color w:val="595959" w:themeColor="text1" w:themeTint="A6"/>
                          <w:kern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生日：199</w:t>
                      </w:r>
                      <w:r>
                        <w:rPr>
                          <w:rFonts w:ascii="微软雅黑" w:hAnsi="微软雅黑" w:eastAsia="微软雅黑" w:cs="+mn-cs"/>
                          <w:color w:val="595959" w:themeColor="text1" w:themeTint="A6"/>
                          <w:kern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2-11-18</w:t>
                      </w:r>
                    </w:p>
                    <w:p>
                      <w:pPr>
                        <w:pStyle w:val="5"/>
                        <w:snapToGrid w:val="0"/>
                        <w:spacing w:before="0" w:beforeAutospacing="0" w:after="0" w:afterAutospacing="0" w:line="360" w:lineRule="auto"/>
                        <w:jc w:val="both"/>
                        <w:rPr>
                          <w:rFonts w:ascii="微软雅黑" w:hAnsi="微软雅黑" w:eastAsia="微软雅黑" w:cs="+mn-cs"/>
                          <w:color w:val="595959" w:themeColor="text1" w:themeTint="A6"/>
                          <w:kern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+mn-cs"/>
                          <w:color w:val="595959" w:themeColor="text1" w:themeTint="A6"/>
                          <w:kern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学历：本科毕业</w:t>
                      </w:r>
                    </w:p>
                    <w:p>
                      <w:pPr>
                        <w:pStyle w:val="5"/>
                        <w:snapToGrid w:val="0"/>
                        <w:spacing w:before="0" w:beforeAutospacing="0" w:after="0" w:afterAutospacing="0" w:line="360" w:lineRule="auto"/>
                        <w:jc w:val="both"/>
                        <w:rPr>
                          <w:rFonts w:ascii="微软雅黑" w:hAnsi="微软雅黑" w:eastAsia="微软雅黑" w:cs="+mn-cs"/>
                          <w:color w:val="595959" w:themeColor="text1" w:themeTint="A6"/>
                          <w:kern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+mn-cs"/>
                          <w:color w:val="595959" w:themeColor="text1" w:themeTint="A6"/>
                          <w:kern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籍贯：福建-厦门</w:t>
                      </w:r>
                    </w:p>
                    <w:p>
                      <w:pPr>
                        <w:pStyle w:val="5"/>
                        <w:snapToGrid w:val="0"/>
                        <w:spacing w:before="0" w:beforeAutospacing="0" w:after="0" w:afterAutospacing="0" w:line="360" w:lineRule="auto"/>
                        <w:jc w:val="both"/>
                        <w:rPr>
                          <w:rFonts w:ascii="微软雅黑" w:hAnsi="微软雅黑" w:eastAsia="微软雅黑" w:cs="+mn-cs"/>
                          <w:color w:val="595959" w:themeColor="text1" w:themeTint="A6"/>
                          <w:kern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+mn-cs"/>
                          <w:color w:val="595959" w:themeColor="text1" w:themeTint="A6"/>
                          <w:kern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政治面貌：团员</w:t>
                      </w:r>
                    </w:p>
                    <w:p>
                      <w:pPr>
                        <w:pStyle w:val="5"/>
                        <w:snapToGrid w:val="0"/>
                        <w:spacing w:before="0" w:beforeAutospacing="0" w:after="0" w:afterAutospacing="0" w:line="360" w:lineRule="auto"/>
                        <w:jc w:val="both"/>
                        <w:rPr>
                          <w:rFonts w:ascii="微软雅黑" w:hAnsi="微软雅黑" w:eastAsia="微软雅黑" w:cs="+mn-cs"/>
                          <w:color w:val="595959" w:themeColor="text1" w:themeTint="A6"/>
                          <w:kern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+mn-cs"/>
                          <w:color w:val="595959" w:themeColor="text1" w:themeTint="A6"/>
                          <w:kern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kern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18686600000</w:t>
                      </w:r>
                    </w:p>
                    <w:p>
                      <w:pPr>
                        <w:pStyle w:val="5"/>
                        <w:snapToGrid w:val="0"/>
                        <w:spacing w:before="0" w:beforeAutospacing="0" w:after="0" w:afterAutospacing="0" w:line="360" w:lineRule="auto"/>
                        <w:jc w:val="both"/>
                        <w:rPr>
                          <w:rFonts w:ascii="微软雅黑" w:hAnsi="微软雅黑" w:eastAsia="微软雅黑" w:cs="+mn-cs"/>
                          <w:color w:val="595959" w:themeColor="text1" w:themeTint="A6"/>
                          <w:kern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223520</wp:posOffset>
                </wp:positionV>
                <wp:extent cx="200025" cy="2505710"/>
                <wp:effectExtent l="0" t="0" r="9525" b="889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" cy="2505710"/>
                          <a:chOff x="306" y="5184"/>
                          <a:chExt cx="315" cy="3946"/>
                        </a:xfrm>
                        <a:solidFill>
                          <a:srgbClr val="637DA6"/>
                        </a:solidFill>
                      </wpg:grpSpPr>
                      <wps:wsp>
                        <wps:cNvPr id="3" name="KSO_Shape"/>
                        <wps:cNvSpPr/>
                        <wps:spPr bwMode="auto">
                          <a:xfrm>
                            <a:off x="345" y="8945"/>
                            <a:ext cx="276" cy="185"/>
                          </a:xfrm>
                          <a:custGeom>
                            <a:avLst/>
                            <a:gdLst>
                              <a:gd name="T0" fmla="*/ 1897867 w 4974795"/>
                              <a:gd name="T1" fmla="*/ 1805825 h 3320682"/>
                              <a:gd name="T2" fmla="*/ 2485737 w 4974795"/>
                              <a:gd name="T3" fmla="*/ 2315734 h 3320682"/>
                              <a:gd name="T4" fmla="*/ 3073607 w 4974795"/>
                              <a:gd name="T5" fmla="*/ 1805825 h 3320682"/>
                              <a:gd name="T6" fmla="*/ 4820061 w 4974795"/>
                              <a:gd name="T7" fmla="*/ 3320682 h 3320682"/>
                              <a:gd name="T8" fmla="*/ 151413 w 4974795"/>
                              <a:gd name="T9" fmla="*/ 3320682 h 3320682"/>
                              <a:gd name="T10" fmla="*/ 1897867 w 4974795"/>
                              <a:gd name="T11" fmla="*/ 1805825 h 3320682"/>
                              <a:gd name="T12" fmla="*/ 0 w 4974795"/>
                              <a:gd name="T13" fmla="*/ 159634 h 3320682"/>
                              <a:gd name="T14" fmla="*/ 1788328 w 4974795"/>
                              <a:gd name="T15" fmla="*/ 1710812 h 3320682"/>
                              <a:gd name="T16" fmla="*/ 0 w 4974795"/>
                              <a:gd name="T17" fmla="*/ 3261996 h 3320682"/>
                              <a:gd name="T18" fmla="*/ 0 w 4974795"/>
                              <a:gd name="T19" fmla="*/ 159634 h 3320682"/>
                              <a:gd name="T20" fmla="*/ 4974795 w 4974795"/>
                              <a:gd name="T21" fmla="*/ 156753 h 3320682"/>
                              <a:gd name="T22" fmla="*/ 4974795 w 4974795"/>
                              <a:gd name="T23" fmla="*/ 3264872 h 3320682"/>
                              <a:gd name="T24" fmla="*/ 3183146 w 4974795"/>
                              <a:gd name="T25" fmla="*/ 1710812 h 3320682"/>
                              <a:gd name="T26" fmla="*/ 4974795 w 4974795"/>
                              <a:gd name="T27" fmla="*/ 156753 h 3320682"/>
                              <a:gd name="T28" fmla="*/ 35040 w 4974795"/>
                              <a:gd name="T29" fmla="*/ 0 h 3320682"/>
                              <a:gd name="T30" fmla="*/ 4936434 w 4974795"/>
                              <a:gd name="T31" fmla="*/ 0 h 3320682"/>
                              <a:gd name="T32" fmla="*/ 2485737 w 4974795"/>
                              <a:gd name="T33" fmla="*/ 2125709 h 3320682"/>
                              <a:gd name="T34" fmla="*/ 35040 w 4974795"/>
                              <a:gd name="T35" fmla="*/ 0 h 3320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974795" h="3320682">
                                <a:moveTo>
                                  <a:pt x="1897867" y="1805825"/>
                                </a:moveTo>
                                <a:lnTo>
                                  <a:pt x="2485737" y="2315734"/>
                                </a:lnTo>
                                <a:lnTo>
                                  <a:pt x="3073607" y="1805825"/>
                                </a:lnTo>
                                <a:lnTo>
                                  <a:pt x="4820061" y="3320682"/>
                                </a:lnTo>
                                <a:lnTo>
                                  <a:pt x="151413" y="3320682"/>
                                </a:lnTo>
                                <a:lnTo>
                                  <a:pt x="1897867" y="1805825"/>
                                </a:lnTo>
                                <a:close/>
                                <a:moveTo>
                                  <a:pt x="0" y="159634"/>
                                </a:moveTo>
                                <a:lnTo>
                                  <a:pt x="1788328" y="1710812"/>
                                </a:lnTo>
                                <a:lnTo>
                                  <a:pt x="0" y="3261996"/>
                                </a:lnTo>
                                <a:lnTo>
                                  <a:pt x="0" y="159634"/>
                                </a:lnTo>
                                <a:close/>
                                <a:moveTo>
                                  <a:pt x="4974795" y="156753"/>
                                </a:moveTo>
                                <a:lnTo>
                                  <a:pt x="4974795" y="3264872"/>
                                </a:lnTo>
                                <a:lnTo>
                                  <a:pt x="3183146" y="1710812"/>
                                </a:lnTo>
                                <a:lnTo>
                                  <a:pt x="4974795" y="156753"/>
                                </a:lnTo>
                                <a:close/>
                                <a:moveTo>
                                  <a:pt x="35040" y="0"/>
                                </a:moveTo>
                                <a:lnTo>
                                  <a:pt x="4936434" y="0"/>
                                </a:lnTo>
                                <a:lnTo>
                                  <a:pt x="2485737" y="2125709"/>
                                </a:lnTo>
                                <a:lnTo>
                                  <a:pt x="3504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" name="KSO_Shape"/>
                        <wps:cNvSpPr/>
                        <wps:spPr bwMode="auto">
                          <a:xfrm>
                            <a:off x="337" y="6330"/>
                            <a:ext cx="267" cy="384"/>
                          </a:xfrm>
                          <a:custGeom>
                            <a:avLst/>
                            <a:gdLst>
                              <a:gd name="T0" fmla="*/ 21 w 78"/>
                              <a:gd name="T1" fmla="*/ 36 h 112"/>
                              <a:gd name="T2" fmla="*/ 21 w 78"/>
                              <a:gd name="T3" fmla="*/ 11 h 112"/>
                              <a:gd name="T4" fmla="*/ 58 w 78"/>
                              <a:gd name="T5" fmla="*/ 11 h 112"/>
                              <a:gd name="T6" fmla="*/ 57 w 78"/>
                              <a:gd name="T7" fmla="*/ 36 h 112"/>
                              <a:gd name="T8" fmla="*/ 53 w 78"/>
                              <a:gd name="T9" fmla="*/ 47 h 112"/>
                              <a:gd name="T10" fmla="*/ 39 w 78"/>
                              <a:gd name="T11" fmla="*/ 53 h 112"/>
                              <a:gd name="T12" fmla="*/ 39 w 78"/>
                              <a:gd name="T13" fmla="*/ 53 h 112"/>
                              <a:gd name="T14" fmla="*/ 26 w 78"/>
                              <a:gd name="T15" fmla="*/ 47 h 112"/>
                              <a:gd name="T16" fmla="*/ 21 w 78"/>
                              <a:gd name="T17" fmla="*/ 36 h 112"/>
                              <a:gd name="T18" fmla="*/ 13 w 78"/>
                              <a:gd name="T19" fmla="*/ 107 h 112"/>
                              <a:gd name="T20" fmla="*/ 67 w 78"/>
                              <a:gd name="T21" fmla="*/ 107 h 112"/>
                              <a:gd name="T22" fmla="*/ 64 w 78"/>
                              <a:gd name="T23" fmla="*/ 112 h 112"/>
                              <a:gd name="T24" fmla="*/ 16 w 78"/>
                              <a:gd name="T25" fmla="*/ 112 h 112"/>
                              <a:gd name="T26" fmla="*/ 13 w 78"/>
                              <a:gd name="T27" fmla="*/ 107 h 112"/>
                              <a:gd name="T28" fmla="*/ 70 w 78"/>
                              <a:gd name="T29" fmla="*/ 67 h 112"/>
                              <a:gd name="T30" fmla="*/ 76 w 78"/>
                              <a:gd name="T31" fmla="*/ 90 h 112"/>
                              <a:gd name="T32" fmla="*/ 68 w 78"/>
                              <a:gd name="T33" fmla="*/ 103 h 112"/>
                              <a:gd name="T34" fmla="*/ 66 w 78"/>
                              <a:gd name="T35" fmla="*/ 103 h 112"/>
                              <a:gd name="T36" fmla="*/ 66 w 78"/>
                              <a:gd name="T37" fmla="*/ 72 h 112"/>
                              <a:gd name="T38" fmla="*/ 42 w 78"/>
                              <a:gd name="T39" fmla="*/ 72 h 112"/>
                              <a:gd name="T40" fmla="*/ 49 w 78"/>
                              <a:gd name="T41" fmla="*/ 56 h 112"/>
                              <a:gd name="T42" fmla="*/ 51 w 78"/>
                              <a:gd name="T43" fmla="*/ 54 h 112"/>
                              <a:gd name="T44" fmla="*/ 65 w 78"/>
                              <a:gd name="T45" fmla="*/ 57 h 112"/>
                              <a:gd name="T46" fmla="*/ 66 w 78"/>
                              <a:gd name="T47" fmla="*/ 57 h 112"/>
                              <a:gd name="T48" fmla="*/ 66 w 78"/>
                              <a:gd name="T49" fmla="*/ 58 h 112"/>
                              <a:gd name="T50" fmla="*/ 70 w 78"/>
                              <a:gd name="T51" fmla="*/ 67 h 112"/>
                              <a:gd name="T52" fmla="*/ 70 w 78"/>
                              <a:gd name="T53" fmla="*/ 67 h 112"/>
                              <a:gd name="T54" fmla="*/ 14 w 78"/>
                              <a:gd name="T55" fmla="*/ 103 h 112"/>
                              <a:gd name="T56" fmla="*/ 11 w 78"/>
                              <a:gd name="T57" fmla="*/ 103 h 112"/>
                              <a:gd name="T58" fmla="*/ 3 w 78"/>
                              <a:gd name="T59" fmla="*/ 90 h 112"/>
                              <a:gd name="T60" fmla="*/ 9 w 78"/>
                              <a:gd name="T61" fmla="*/ 67 h 112"/>
                              <a:gd name="T62" fmla="*/ 14 w 78"/>
                              <a:gd name="T63" fmla="*/ 58 h 112"/>
                              <a:gd name="T64" fmla="*/ 14 w 78"/>
                              <a:gd name="T65" fmla="*/ 57 h 112"/>
                              <a:gd name="T66" fmla="*/ 14 w 78"/>
                              <a:gd name="T67" fmla="*/ 57 h 112"/>
                              <a:gd name="T68" fmla="*/ 28 w 78"/>
                              <a:gd name="T69" fmla="*/ 54 h 112"/>
                              <a:gd name="T70" fmla="*/ 30 w 78"/>
                              <a:gd name="T71" fmla="*/ 56 h 112"/>
                              <a:gd name="T72" fmla="*/ 38 w 78"/>
                              <a:gd name="T73" fmla="*/ 72 h 112"/>
                              <a:gd name="T74" fmla="*/ 14 w 78"/>
                              <a:gd name="T75" fmla="*/ 72 h 112"/>
                              <a:gd name="T76" fmla="*/ 14 w 78"/>
                              <a:gd name="T77" fmla="*/ 103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8" h="112">
                                <a:moveTo>
                                  <a:pt x="21" y="36"/>
                                </a:moveTo>
                                <a:cubicBezTo>
                                  <a:pt x="20" y="27"/>
                                  <a:pt x="20" y="19"/>
                                  <a:pt x="21" y="11"/>
                                </a:cubicBezTo>
                                <a:cubicBezTo>
                                  <a:pt x="37" y="0"/>
                                  <a:pt x="45" y="13"/>
                                  <a:pt x="58" y="11"/>
                                </a:cubicBezTo>
                                <a:cubicBezTo>
                                  <a:pt x="59" y="19"/>
                                  <a:pt x="59" y="29"/>
                                  <a:pt x="57" y="36"/>
                                </a:cubicBezTo>
                                <a:cubicBezTo>
                                  <a:pt x="57" y="40"/>
                                  <a:pt x="55" y="44"/>
                                  <a:pt x="53" y="47"/>
                                </a:cubicBezTo>
                                <a:cubicBezTo>
                                  <a:pt x="49" y="51"/>
                                  <a:pt x="44" y="53"/>
                                  <a:pt x="39" y="53"/>
                                </a:cubicBezTo>
                                <a:cubicBezTo>
                                  <a:pt x="39" y="53"/>
                                  <a:pt x="39" y="53"/>
                                  <a:pt x="39" y="53"/>
                                </a:cubicBezTo>
                                <a:cubicBezTo>
                                  <a:pt x="34" y="53"/>
                                  <a:pt x="29" y="51"/>
                                  <a:pt x="26" y="47"/>
                                </a:cubicBezTo>
                                <a:cubicBezTo>
                                  <a:pt x="24" y="44"/>
                                  <a:pt x="22" y="40"/>
                                  <a:pt x="21" y="36"/>
                                </a:cubicBezTo>
                                <a:close/>
                                <a:moveTo>
                                  <a:pt x="13" y="107"/>
                                </a:moveTo>
                                <a:cubicBezTo>
                                  <a:pt x="67" y="107"/>
                                  <a:pt x="67" y="107"/>
                                  <a:pt x="67" y="107"/>
                                </a:cubicBezTo>
                                <a:cubicBezTo>
                                  <a:pt x="64" y="112"/>
                                  <a:pt x="64" y="112"/>
                                  <a:pt x="64" y="112"/>
                                </a:cubicBezTo>
                                <a:cubicBezTo>
                                  <a:pt x="16" y="112"/>
                                  <a:pt x="16" y="112"/>
                                  <a:pt x="16" y="112"/>
                                </a:cubicBezTo>
                                <a:cubicBezTo>
                                  <a:pt x="13" y="107"/>
                                  <a:pt x="13" y="107"/>
                                  <a:pt x="13" y="107"/>
                                </a:cubicBezTo>
                                <a:close/>
                                <a:moveTo>
                                  <a:pt x="70" y="67"/>
                                </a:moveTo>
                                <a:cubicBezTo>
                                  <a:pt x="76" y="90"/>
                                  <a:pt x="76" y="90"/>
                                  <a:pt x="76" y="90"/>
                                </a:cubicBezTo>
                                <a:cubicBezTo>
                                  <a:pt x="78" y="98"/>
                                  <a:pt x="77" y="103"/>
                                  <a:pt x="68" y="103"/>
                                </a:cubicBezTo>
                                <a:cubicBezTo>
                                  <a:pt x="66" y="103"/>
                                  <a:pt x="66" y="103"/>
                                  <a:pt x="66" y="103"/>
                                </a:cubicBezTo>
                                <a:cubicBezTo>
                                  <a:pt x="66" y="72"/>
                                  <a:pt x="66" y="72"/>
                                  <a:pt x="66" y="72"/>
                                </a:cubicBezTo>
                                <a:cubicBezTo>
                                  <a:pt x="42" y="72"/>
                                  <a:pt x="42" y="72"/>
                                  <a:pt x="42" y="72"/>
                                </a:cubicBezTo>
                                <a:cubicBezTo>
                                  <a:pt x="49" y="56"/>
                                  <a:pt x="49" y="56"/>
                                  <a:pt x="49" y="56"/>
                                </a:cubicBezTo>
                                <a:cubicBezTo>
                                  <a:pt x="51" y="54"/>
                                  <a:pt x="51" y="54"/>
                                  <a:pt x="51" y="54"/>
                                </a:cubicBezTo>
                                <a:cubicBezTo>
                                  <a:pt x="65" y="57"/>
                                  <a:pt x="65" y="57"/>
                                  <a:pt x="65" y="57"/>
                                </a:cubicBezTo>
                                <a:cubicBezTo>
                                  <a:pt x="66" y="57"/>
                                  <a:pt x="66" y="57"/>
                                  <a:pt x="66" y="57"/>
                                </a:cubicBezTo>
                                <a:cubicBezTo>
                                  <a:pt x="66" y="58"/>
                                  <a:pt x="66" y="58"/>
                                  <a:pt x="66" y="58"/>
                                </a:cubicBezTo>
                                <a:cubicBezTo>
                                  <a:pt x="68" y="61"/>
                                  <a:pt x="69" y="64"/>
                                  <a:pt x="70" y="67"/>
                                </a:cubicBezTo>
                                <a:cubicBezTo>
                                  <a:pt x="70" y="67"/>
                                  <a:pt x="70" y="67"/>
                                  <a:pt x="70" y="67"/>
                                </a:cubicBezTo>
                                <a:close/>
                                <a:moveTo>
                                  <a:pt x="14" y="103"/>
                                </a:moveTo>
                                <a:cubicBezTo>
                                  <a:pt x="11" y="103"/>
                                  <a:pt x="11" y="103"/>
                                  <a:pt x="11" y="103"/>
                                </a:cubicBezTo>
                                <a:cubicBezTo>
                                  <a:pt x="1" y="103"/>
                                  <a:pt x="0" y="98"/>
                                  <a:pt x="3" y="90"/>
                                </a:cubicBezTo>
                                <a:cubicBezTo>
                                  <a:pt x="9" y="67"/>
                                  <a:pt x="9" y="67"/>
                                  <a:pt x="9" y="67"/>
                                </a:cubicBezTo>
                                <a:cubicBezTo>
                                  <a:pt x="9" y="63"/>
                                  <a:pt x="11" y="60"/>
                                  <a:pt x="14" y="58"/>
                                </a:cubicBezTo>
                                <a:cubicBezTo>
                                  <a:pt x="14" y="57"/>
                                  <a:pt x="14" y="57"/>
                                  <a:pt x="14" y="57"/>
                                </a:cubicBezTo>
                                <a:cubicBezTo>
                                  <a:pt x="14" y="57"/>
                                  <a:pt x="14" y="57"/>
                                  <a:pt x="14" y="57"/>
                                </a:cubicBezTo>
                                <a:cubicBezTo>
                                  <a:pt x="28" y="54"/>
                                  <a:pt x="28" y="54"/>
                                  <a:pt x="28" y="54"/>
                                </a:cubicBezTo>
                                <a:cubicBezTo>
                                  <a:pt x="30" y="56"/>
                                  <a:pt x="30" y="56"/>
                                  <a:pt x="30" y="56"/>
                                </a:cubicBezTo>
                                <a:cubicBezTo>
                                  <a:pt x="38" y="72"/>
                                  <a:pt x="38" y="72"/>
                                  <a:pt x="38" y="72"/>
                                </a:cubicBezTo>
                                <a:cubicBezTo>
                                  <a:pt x="14" y="72"/>
                                  <a:pt x="14" y="72"/>
                                  <a:pt x="14" y="72"/>
                                </a:cubicBezTo>
                                <a:lnTo>
                                  <a:pt x="14" y="10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KSO_Shape"/>
                        <wps:cNvSpPr/>
                        <wps:spPr bwMode="auto">
                          <a:xfrm>
                            <a:off x="319" y="7054"/>
                            <a:ext cx="288" cy="247"/>
                          </a:xfrm>
                          <a:custGeom>
                            <a:avLst/>
                            <a:gdLst>
                              <a:gd name="T0" fmla="*/ 324036 w 648072"/>
                              <a:gd name="T1" fmla="*/ 0 h 400516"/>
                              <a:gd name="T2" fmla="*/ 648072 w 648072"/>
                              <a:gd name="T3" fmla="*/ 216024 h 400516"/>
                              <a:gd name="T4" fmla="*/ 520183 w 648072"/>
                              <a:gd name="T5" fmla="*/ 216024 h 400516"/>
                              <a:gd name="T6" fmla="*/ 522036 w 648072"/>
                              <a:gd name="T7" fmla="*/ 220497 h 400516"/>
                              <a:gd name="T8" fmla="*/ 522036 w 648072"/>
                              <a:gd name="T9" fmla="*/ 364511 h 400516"/>
                              <a:gd name="T10" fmla="*/ 486031 w 648072"/>
                              <a:gd name="T11" fmla="*/ 400516 h 400516"/>
                              <a:gd name="T12" fmla="*/ 378042 w 648072"/>
                              <a:gd name="T13" fmla="*/ 400516 h 400516"/>
                              <a:gd name="T14" fmla="*/ 378042 w 648072"/>
                              <a:gd name="T15" fmla="*/ 256516 h 400516"/>
                              <a:gd name="T16" fmla="*/ 270030 w 648072"/>
                              <a:gd name="T17" fmla="*/ 256516 h 400516"/>
                              <a:gd name="T18" fmla="*/ 270030 w 648072"/>
                              <a:gd name="T19" fmla="*/ 400516 h 400516"/>
                              <a:gd name="T20" fmla="*/ 162041 w 648072"/>
                              <a:gd name="T21" fmla="*/ 400516 h 400516"/>
                              <a:gd name="T22" fmla="*/ 126036 w 648072"/>
                              <a:gd name="T23" fmla="*/ 364511 h 400516"/>
                              <a:gd name="T24" fmla="*/ 126036 w 648072"/>
                              <a:gd name="T25" fmla="*/ 220497 h 400516"/>
                              <a:gd name="T26" fmla="*/ 127889 w 648072"/>
                              <a:gd name="T27" fmla="*/ 216024 h 400516"/>
                              <a:gd name="T28" fmla="*/ 0 w 648072"/>
                              <a:gd name="T29" fmla="*/ 216024 h 400516"/>
                              <a:gd name="T30" fmla="*/ 324036 w 648072"/>
                              <a:gd name="T31" fmla="*/ 0 h 400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8072" h="400516">
                                <a:moveTo>
                                  <a:pt x="324036" y="0"/>
                                </a:moveTo>
                                <a:lnTo>
                                  <a:pt x="648072" y="216024"/>
                                </a:lnTo>
                                <a:lnTo>
                                  <a:pt x="520183" y="216024"/>
                                </a:lnTo>
                                <a:cubicBezTo>
                                  <a:pt x="521934" y="217353"/>
                                  <a:pt x="522036" y="218913"/>
                                  <a:pt x="522036" y="220497"/>
                                </a:cubicBezTo>
                                <a:lnTo>
                                  <a:pt x="522036" y="364511"/>
                                </a:lnTo>
                                <a:cubicBezTo>
                                  <a:pt x="522036" y="384396"/>
                                  <a:pt x="505916" y="400516"/>
                                  <a:pt x="486031" y="400516"/>
                                </a:cubicBezTo>
                                <a:lnTo>
                                  <a:pt x="378042" y="400516"/>
                                </a:lnTo>
                                <a:lnTo>
                                  <a:pt x="378042" y="256516"/>
                                </a:lnTo>
                                <a:lnTo>
                                  <a:pt x="270030" y="256516"/>
                                </a:lnTo>
                                <a:lnTo>
                                  <a:pt x="270030" y="400516"/>
                                </a:lnTo>
                                <a:lnTo>
                                  <a:pt x="162041" y="400516"/>
                                </a:lnTo>
                                <a:cubicBezTo>
                                  <a:pt x="142156" y="400516"/>
                                  <a:pt x="126036" y="384396"/>
                                  <a:pt x="126036" y="364511"/>
                                </a:cubicBezTo>
                                <a:lnTo>
                                  <a:pt x="126036" y="220497"/>
                                </a:lnTo>
                                <a:lnTo>
                                  <a:pt x="127889" y="216024"/>
                                </a:lnTo>
                                <a:lnTo>
                                  <a:pt x="0" y="216024"/>
                                </a:lnTo>
                                <a:lnTo>
                                  <a:pt x="324036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KSO_Shape"/>
                        <wps:cNvSpPr/>
                        <wps:spPr bwMode="auto">
                          <a:xfrm>
                            <a:off x="306" y="8293"/>
                            <a:ext cx="302" cy="302"/>
                          </a:xfrm>
                          <a:custGeom>
                            <a:avLst/>
                            <a:gdLst>
                              <a:gd name="T0" fmla="*/ 234310 w 577593"/>
                              <a:gd name="T1" fmla="*/ 380217 h 577592"/>
                              <a:gd name="T2" fmla="*/ 262548 w 577593"/>
                              <a:gd name="T3" fmla="*/ 404283 h 577592"/>
                              <a:gd name="T4" fmla="*/ 229183 w 577593"/>
                              <a:gd name="T5" fmla="*/ 471323 h 577592"/>
                              <a:gd name="T6" fmla="*/ 180522 w 577593"/>
                              <a:gd name="T7" fmla="*/ 473617 h 577592"/>
                              <a:gd name="T8" fmla="*/ 217339 w 577593"/>
                              <a:gd name="T9" fmla="*/ 440601 h 577592"/>
                              <a:gd name="T10" fmla="*/ 234310 w 577593"/>
                              <a:gd name="T11" fmla="*/ 380217 h 577592"/>
                              <a:gd name="T12" fmla="*/ 425006 w 577593"/>
                              <a:gd name="T13" fmla="*/ 121382 h 577592"/>
                              <a:gd name="T14" fmla="*/ 436644 w 577593"/>
                              <a:gd name="T15" fmla="*/ 143057 h 577592"/>
                              <a:gd name="T16" fmla="*/ 356472 w 577593"/>
                              <a:gd name="T17" fmla="*/ 222273 h 577592"/>
                              <a:gd name="T18" fmla="*/ 316773 w 577593"/>
                              <a:gd name="T19" fmla="*/ 203393 h 577592"/>
                              <a:gd name="T20" fmla="*/ 365914 w 577593"/>
                              <a:gd name="T21" fmla="*/ 183372 h 577592"/>
                              <a:gd name="T22" fmla="*/ 425006 w 577593"/>
                              <a:gd name="T23" fmla="*/ 121382 h 577592"/>
                              <a:gd name="T24" fmla="*/ 288797 w 577593"/>
                              <a:gd name="T25" fmla="*/ 0 h 577592"/>
                              <a:gd name="T26" fmla="*/ 577593 w 577593"/>
                              <a:gd name="T27" fmla="*/ 288796 h 577592"/>
                              <a:gd name="T28" fmla="*/ 288797 w 577593"/>
                              <a:gd name="T29" fmla="*/ 577592 h 577592"/>
                              <a:gd name="T30" fmla="*/ 160790 w 577593"/>
                              <a:gd name="T31" fmla="*/ 547224 h 577592"/>
                              <a:gd name="T32" fmla="*/ 160978 w 577593"/>
                              <a:gd name="T33" fmla="*/ 548653 h 577592"/>
                              <a:gd name="T34" fmla="*/ 156576 w 577593"/>
                              <a:gd name="T35" fmla="*/ 545302 h 577592"/>
                              <a:gd name="T36" fmla="*/ 154452 w 577593"/>
                              <a:gd name="T37" fmla="*/ 544332 h 577592"/>
                              <a:gd name="T38" fmla="*/ 154081 w 577593"/>
                              <a:gd name="T39" fmla="*/ 542962 h 577592"/>
                              <a:gd name="T40" fmla="*/ 125778 w 577593"/>
                              <a:gd name="T41" fmla="*/ 482542 h 577592"/>
                              <a:gd name="T42" fmla="*/ 144328 w 577593"/>
                              <a:gd name="T43" fmla="*/ 435402 h 577592"/>
                              <a:gd name="T44" fmla="*/ 137482 w 577593"/>
                              <a:gd name="T45" fmla="*/ 414002 h 577592"/>
                              <a:gd name="T46" fmla="*/ 347629 w 577593"/>
                              <a:gd name="T47" fmla="*/ 102143 h 577592"/>
                              <a:gd name="T48" fmla="*/ 369059 w 577593"/>
                              <a:gd name="T49" fmla="*/ 99057 h 577592"/>
                              <a:gd name="T50" fmla="*/ 388776 w 577593"/>
                              <a:gd name="T51" fmla="*/ 99538 h 577592"/>
                              <a:gd name="T52" fmla="*/ 418998 w 577593"/>
                              <a:gd name="T53" fmla="*/ 114390 h 577592"/>
                              <a:gd name="T54" fmla="*/ 362093 w 577593"/>
                              <a:gd name="T55" fmla="*/ 179190 h 577592"/>
                              <a:gd name="T56" fmla="*/ 311456 w 577593"/>
                              <a:gd name="T57" fmla="*/ 199847 h 577592"/>
                              <a:gd name="T58" fmla="*/ 294986 w 577593"/>
                              <a:gd name="T59" fmla="*/ 197818 h 577592"/>
                              <a:gd name="T60" fmla="*/ 214388 w 577593"/>
                              <a:gd name="T61" fmla="*/ 347873 h 577592"/>
                              <a:gd name="T62" fmla="*/ 224964 w 577593"/>
                              <a:gd name="T63" fmla="*/ 373701 h 577592"/>
                              <a:gd name="T64" fmla="*/ 224630 w 577593"/>
                              <a:gd name="T65" fmla="*/ 374083 h 577592"/>
                              <a:gd name="T66" fmla="*/ 212274 w 577593"/>
                              <a:gd name="T67" fmla="*/ 438164 h 577592"/>
                              <a:gd name="T68" fmla="*/ 173722 w 577593"/>
                              <a:gd name="T69" fmla="*/ 471257 h 577592"/>
                              <a:gd name="T70" fmla="*/ 146587 w 577593"/>
                              <a:gd name="T71" fmla="*/ 441033 h 577592"/>
                              <a:gd name="T72" fmla="*/ 133146 w 577593"/>
                              <a:gd name="T73" fmla="*/ 486288 h 577592"/>
                              <a:gd name="T74" fmla="*/ 146174 w 577593"/>
                              <a:gd name="T75" fmla="*/ 525248 h 577592"/>
                              <a:gd name="T76" fmla="*/ 159578 w 577593"/>
                              <a:gd name="T77" fmla="*/ 539900 h 577592"/>
                              <a:gd name="T78" fmla="*/ 288797 w 577593"/>
                              <a:gd name="T79" fmla="*/ 571597 h 577592"/>
                              <a:gd name="T80" fmla="*/ 571598 w 577593"/>
                              <a:gd name="T81" fmla="*/ 288796 h 577592"/>
                              <a:gd name="T82" fmla="*/ 288797 w 577593"/>
                              <a:gd name="T83" fmla="*/ 5995 h 577592"/>
                              <a:gd name="T84" fmla="*/ 5996 w 577593"/>
                              <a:gd name="T85" fmla="*/ 288796 h 577592"/>
                              <a:gd name="T86" fmla="*/ 95262 w 577593"/>
                              <a:gd name="T87" fmla="*/ 494616 h 577592"/>
                              <a:gd name="T88" fmla="*/ 90248 w 577593"/>
                              <a:gd name="T89" fmla="*/ 498151 h 577592"/>
                              <a:gd name="T90" fmla="*/ 1 w 577593"/>
                              <a:gd name="T91" fmla="*/ 288796 h 577592"/>
                              <a:gd name="T92" fmla="*/ 288797 w 577593"/>
                              <a:gd name="T93" fmla="*/ 0 h 577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77593" h="577592">
                                <a:moveTo>
                                  <a:pt x="234310" y="380217"/>
                                </a:moveTo>
                                <a:cubicBezTo>
                                  <a:pt x="246869" y="387442"/>
                                  <a:pt x="258665" y="381442"/>
                                  <a:pt x="262548" y="404283"/>
                                </a:cubicBezTo>
                                <a:cubicBezTo>
                                  <a:pt x="266431" y="427125"/>
                                  <a:pt x="242854" y="459767"/>
                                  <a:pt x="229183" y="471323"/>
                                </a:cubicBezTo>
                                <a:cubicBezTo>
                                  <a:pt x="215512" y="482878"/>
                                  <a:pt x="193419" y="478515"/>
                                  <a:pt x="180522" y="473617"/>
                                </a:cubicBezTo>
                                <a:cubicBezTo>
                                  <a:pt x="193965" y="466292"/>
                                  <a:pt x="207048" y="454529"/>
                                  <a:pt x="217339" y="440601"/>
                                </a:cubicBezTo>
                                <a:cubicBezTo>
                                  <a:pt x="233687" y="418479"/>
                                  <a:pt x="240024" y="395096"/>
                                  <a:pt x="234310" y="380217"/>
                                </a:cubicBezTo>
                                <a:close/>
                                <a:moveTo>
                                  <a:pt x="425006" y="121382"/>
                                </a:moveTo>
                                <a:cubicBezTo>
                                  <a:pt x="429704" y="126991"/>
                                  <a:pt x="433488" y="134230"/>
                                  <a:pt x="436644" y="143057"/>
                                </a:cubicBezTo>
                                <a:cubicBezTo>
                                  <a:pt x="453017" y="188848"/>
                                  <a:pt x="374979" y="223071"/>
                                  <a:pt x="356472" y="222273"/>
                                </a:cubicBezTo>
                                <a:cubicBezTo>
                                  <a:pt x="340632" y="221589"/>
                                  <a:pt x="329013" y="212922"/>
                                  <a:pt x="316773" y="203393"/>
                                </a:cubicBezTo>
                                <a:cubicBezTo>
                                  <a:pt x="332982" y="199546"/>
                                  <a:pt x="349992" y="192409"/>
                                  <a:pt x="365914" y="183372"/>
                                </a:cubicBezTo>
                                <a:cubicBezTo>
                                  <a:pt x="400284" y="163865"/>
                                  <a:pt x="423202" y="139309"/>
                                  <a:pt x="425006" y="121382"/>
                                </a:cubicBezTo>
                                <a:close/>
                                <a:moveTo>
                                  <a:pt x="288797" y="0"/>
                                </a:moveTo>
                                <a:cubicBezTo>
                                  <a:pt x="448295" y="0"/>
                                  <a:pt x="577593" y="129298"/>
                                  <a:pt x="577593" y="288796"/>
                                </a:cubicBezTo>
                                <a:cubicBezTo>
                                  <a:pt x="577593" y="448294"/>
                                  <a:pt x="448295" y="577592"/>
                                  <a:pt x="288797" y="577592"/>
                                </a:cubicBezTo>
                                <a:cubicBezTo>
                                  <a:pt x="242745" y="577593"/>
                                  <a:pt x="199210" y="566813"/>
                                  <a:pt x="160790" y="547224"/>
                                </a:cubicBezTo>
                                <a:lnTo>
                                  <a:pt x="160978" y="548653"/>
                                </a:lnTo>
                                <a:cubicBezTo>
                                  <a:pt x="160918" y="548616"/>
                                  <a:pt x="159201" y="547509"/>
                                  <a:pt x="156576" y="545302"/>
                                </a:cubicBezTo>
                                <a:cubicBezTo>
                                  <a:pt x="155826" y="545059"/>
                                  <a:pt x="155138" y="544697"/>
                                  <a:pt x="154452" y="544332"/>
                                </a:cubicBezTo>
                                <a:lnTo>
                                  <a:pt x="154081" y="542962"/>
                                </a:lnTo>
                                <a:cubicBezTo>
                                  <a:pt x="143887" y="534039"/>
                                  <a:pt x="126458" y="513897"/>
                                  <a:pt x="125778" y="482542"/>
                                </a:cubicBezTo>
                                <a:cubicBezTo>
                                  <a:pt x="125207" y="456209"/>
                                  <a:pt x="135424" y="442013"/>
                                  <a:pt x="144328" y="435402"/>
                                </a:cubicBezTo>
                                <a:cubicBezTo>
                                  <a:pt x="141049" y="427772"/>
                                  <a:pt x="139101" y="420175"/>
                                  <a:pt x="137482" y="414002"/>
                                </a:cubicBezTo>
                                <a:cubicBezTo>
                                  <a:pt x="130441" y="387159"/>
                                  <a:pt x="138178" y="160274"/>
                                  <a:pt x="347629" y="102143"/>
                                </a:cubicBezTo>
                                <a:cubicBezTo>
                                  <a:pt x="355010" y="100659"/>
                                  <a:pt x="362177" y="99561"/>
                                  <a:pt x="369059" y="99057"/>
                                </a:cubicBezTo>
                                <a:cubicBezTo>
                                  <a:pt x="375940" y="98553"/>
                                  <a:pt x="382537" y="98644"/>
                                  <a:pt x="388776" y="99538"/>
                                </a:cubicBezTo>
                                <a:cubicBezTo>
                                  <a:pt x="400320" y="101193"/>
                                  <a:pt x="410643" y="105601"/>
                                  <a:pt x="418998" y="114390"/>
                                </a:cubicBezTo>
                                <a:cubicBezTo>
                                  <a:pt x="425438" y="129703"/>
                                  <a:pt x="401160" y="157423"/>
                                  <a:pt x="362093" y="179190"/>
                                </a:cubicBezTo>
                                <a:cubicBezTo>
                                  <a:pt x="345488" y="188443"/>
                                  <a:pt x="327757" y="195717"/>
                                  <a:pt x="311456" y="199847"/>
                                </a:cubicBezTo>
                                <a:cubicBezTo>
                                  <a:pt x="306035" y="196348"/>
                                  <a:pt x="300569" y="194901"/>
                                  <a:pt x="294986" y="197818"/>
                                </a:cubicBezTo>
                                <a:cubicBezTo>
                                  <a:pt x="275325" y="208090"/>
                                  <a:pt x="219960" y="314670"/>
                                  <a:pt x="214388" y="347873"/>
                                </a:cubicBezTo>
                                <a:cubicBezTo>
                                  <a:pt x="212440" y="359480"/>
                                  <a:pt x="217439" y="367666"/>
                                  <a:pt x="224964" y="373701"/>
                                </a:cubicBezTo>
                                <a:lnTo>
                                  <a:pt x="224630" y="374083"/>
                                </a:lnTo>
                                <a:cubicBezTo>
                                  <a:pt x="237092" y="384983"/>
                                  <a:pt x="231822" y="412316"/>
                                  <a:pt x="212274" y="438164"/>
                                </a:cubicBezTo>
                                <a:cubicBezTo>
                                  <a:pt x="201379" y="452569"/>
                                  <a:pt x="187435" y="464598"/>
                                  <a:pt x="173722" y="471257"/>
                                </a:cubicBezTo>
                                <a:cubicBezTo>
                                  <a:pt x="160041" y="464734"/>
                                  <a:pt x="151775" y="453122"/>
                                  <a:pt x="146587" y="441033"/>
                                </a:cubicBezTo>
                                <a:cubicBezTo>
                                  <a:pt x="139259" y="451214"/>
                                  <a:pt x="130813" y="467448"/>
                                  <a:pt x="133146" y="486288"/>
                                </a:cubicBezTo>
                                <a:cubicBezTo>
                                  <a:pt x="137119" y="518381"/>
                                  <a:pt x="141720" y="516247"/>
                                  <a:pt x="146174" y="525248"/>
                                </a:cubicBezTo>
                                <a:cubicBezTo>
                                  <a:pt x="158269" y="542339"/>
                                  <a:pt x="158341" y="537239"/>
                                  <a:pt x="159578" y="539900"/>
                                </a:cubicBezTo>
                                <a:cubicBezTo>
                                  <a:pt x="198149" y="560306"/>
                                  <a:pt x="242154" y="571597"/>
                                  <a:pt x="288797" y="571597"/>
                                </a:cubicBezTo>
                                <a:cubicBezTo>
                                  <a:pt x="444983" y="571597"/>
                                  <a:pt x="571598" y="444983"/>
                                  <a:pt x="571598" y="288796"/>
                                </a:cubicBezTo>
                                <a:cubicBezTo>
                                  <a:pt x="571598" y="132609"/>
                                  <a:pt x="444984" y="5995"/>
                                  <a:pt x="288797" y="5995"/>
                                </a:cubicBezTo>
                                <a:cubicBezTo>
                                  <a:pt x="132610" y="5995"/>
                                  <a:pt x="5996" y="132609"/>
                                  <a:pt x="5996" y="288796"/>
                                </a:cubicBezTo>
                                <a:cubicBezTo>
                                  <a:pt x="5996" y="370017"/>
                                  <a:pt x="40236" y="443242"/>
                                  <a:pt x="95262" y="494616"/>
                                </a:cubicBezTo>
                                <a:lnTo>
                                  <a:pt x="90248" y="498151"/>
                                </a:lnTo>
                                <a:cubicBezTo>
                                  <a:pt x="34594" y="445716"/>
                                  <a:pt x="0" y="371296"/>
                                  <a:pt x="1" y="288796"/>
                                </a:cubicBezTo>
                                <a:cubicBezTo>
                                  <a:pt x="1" y="129298"/>
                                  <a:pt x="129299" y="0"/>
                                  <a:pt x="288797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KSO_Shape"/>
                        <wps:cNvSpPr/>
                        <wps:spPr bwMode="auto">
                          <a:xfrm>
                            <a:off x="351" y="5816"/>
                            <a:ext cx="258" cy="258"/>
                          </a:xfrm>
                          <a:custGeom>
                            <a:avLst/>
                            <a:gdLst>
                              <a:gd name="T0" fmla="*/ 320662 w 792088"/>
                              <a:gd name="T1" fmla="*/ 99114 h 792088"/>
                              <a:gd name="T2" fmla="*/ 320662 w 792088"/>
                              <a:gd name="T3" fmla="*/ 475062 h 792088"/>
                              <a:gd name="T4" fmla="*/ 696610 w 792088"/>
                              <a:gd name="T5" fmla="*/ 475062 h 792088"/>
                              <a:gd name="T6" fmla="*/ 696610 w 792088"/>
                              <a:gd name="T7" fmla="*/ 434076 h 792088"/>
                              <a:gd name="T8" fmla="*/ 361648 w 792088"/>
                              <a:gd name="T9" fmla="*/ 434076 h 792088"/>
                              <a:gd name="T10" fmla="*/ 361648 w 792088"/>
                              <a:gd name="T11" fmla="*/ 99114 h 792088"/>
                              <a:gd name="T12" fmla="*/ 320662 w 792088"/>
                              <a:gd name="T13" fmla="*/ 99114 h 792088"/>
                              <a:gd name="T14" fmla="*/ 396044 w 792088"/>
                              <a:gd name="T15" fmla="*/ 0 h 792088"/>
                              <a:gd name="T16" fmla="*/ 792088 w 792088"/>
                              <a:gd name="T17" fmla="*/ 396044 h 792088"/>
                              <a:gd name="T18" fmla="*/ 396044 w 792088"/>
                              <a:gd name="T19" fmla="*/ 792088 h 792088"/>
                              <a:gd name="T20" fmla="*/ 0 w 792088"/>
                              <a:gd name="T21" fmla="*/ 396044 h 792088"/>
                              <a:gd name="T22" fmla="*/ 396044 w 792088"/>
                              <a:gd name="T23" fmla="*/ 0 h 7920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92088" h="792088">
                                <a:moveTo>
                                  <a:pt x="320662" y="99114"/>
                                </a:moveTo>
                                <a:lnTo>
                                  <a:pt x="320662" y="475062"/>
                                </a:lnTo>
                                <a:lnTo>
                                  <a:pt x="696610" y="475062"/>
                                </a:lnTo>
                                <a:lnTo>
                                  <a:pt x="696610" y="434076"/>
                                </a:lnTo>
                                <a:lnTo>
                                  <a:pt x="361648" y="434076"/>
                                </a:lnTo>
                                <a:lnTo>
                                  <a:pt x="361648" y="99114"/>
                                </a:lnTo>
                                <a:lnTo>
                                  <a:pt x="320662" y="99114"/>
                                </a:lnTo>
                                <a:close/>
                                <a:moveTo>
                                  <a:pt x="396044" y="0"/>
                                </a:moveTo>
                                <a:cubicBezTo>
                                  <a:pt x="614773" y="0"/>
                                  <a:pt x="792088" y="177315"/>
                                  <a:pt x="792088" y="396044"/>
                                </a:cubicBezTo>
                                <a:cubicBezTo>
                                  <a:pt x="792088" y="614773"/>
                                  <a:pt x="614773" y="792088"/>
                                  <a:pt x="396044" y="792088"/>
                                </a:cubicBezTo>
                                <a:cubicBezTo>
                                  <a:pt x="177315" y="792088"/>
                                  <a:pt x="0" y="614773"/>
                                  <a:pt x="0" y="396044"/>
                                </a:cubicBezTo>
                                <a:cubicBezTo>
                                  <a:pt x="0" y="177315"/>
                                  <a:pt x="177315" y="0"/>
                                  <a:pt x="396044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KSO_Shape"/>
                        <wps:cNvSpPr/>
                        <wps:spPr bwMode="auto">
                          <a:xfrm>
                            <a:off x="346" y="5184"/>
                            <a:ext cx="253" cy="321"/>
                          </a:xfrm>
                          <a:custGeom>
                            <a:avLst/>
                            <a:gdLst>
                              <a:gd name="T0" fmla="*/ 567480 w 1679575"/>
                              <a:gd name="T1" fmla="*/ 1041671 h 2125662"/>
                              <a:gd name="T2" fmla="*/ 720226 w 1679575"/>
                              <a:gd name="T3" fmla="*/ 1120686 h 2125662"/>
                              <a:gd name="T4" fmla="*/ 711970 w 1679575"/>
                              <a:gd name="T5" fmla="*/ 1167016 h 2125662"/>
                              <a:gd name="T6" fmla="*/ 702443 w 1679575"/>
                              <a:gd name="T7" fmla="*/ 1222548 h 2125662"/>
                              <a:gd name="T8" fmla="*/ 720861 w 1679575"/>
                              <a:gd name="T9" fmla="*/ 1281571 h 2125662"/>
                              <a:gd name="T10" fmla="*/ 1030800 w 1679575"/>
                              <a:gd name="T11" fmla="*/ 1874339 h 2125662"/>
                              <a:gd name="T12" fmla="*/ 988882 w 1679575"/>
                              <a:gd name="T13" fmla="*/ 1269195 h 2125662"/>
                              <a:gd name="T14" fmla="*/ 1000632 w 1679575"/>
                              <a:gd name="T15" fmla="*/ 1208903 h 2125662"/>
                              <a:gd name="T16" fmla="*/ 987929 w 1679575"/>
                              <a:gd name="T17" fmla="*/ 1159400 h 2125662"/>
                              <a:gd name="T18" fmla="*/ 1023496 w 1679575"/>
                              <a:gd name="T19" fmla="*/ 1115609 h 2125662"/>
                              <a:gd name="T20" fmla="*/ 1170209 w 1679575"/>
                              <a:gd name="T21" fmla="*/ 1034690 h 2125662"/>
                              <a:gd name="T22" fmla="*/ 1304537 w 1679575"/>
                              <a:gd name="T23" fmla="*/ 1041989 h 2125662"/>
                              <a:gd name="T24" fmla="*/ 1403298 w 1679575"/>
                              <a:gd name="T25" fmla="*/ 1139408 h 2125662"/>
                              <a:gd name="T26" fmla="*/ 1488404 w 1679575"/>
                              <a:gd name="T27" fmla="*/ 1248569 h 2125662"/>
                              <a:gd name="T28" fmla="*/ 1559537 w 1679575"/>
                              <a:gd name="T29" fmla="*/ 1369788 h 2125662"/>
                              <a:gd name="T30" fmla="*/ 1614793 w 1679575"/>
                              <a:gd name="T31" fmla="*/ 1505287 h 2125662"/>
                              <a:gd name="T32" fmla="*/ 1654170 w 1679575"/>
                              <a:gd name="T33" fmla="*/ 1655383 h 2125662"/>
                              <a:gd name="T34" fmla="*/ 1676082 w 1679575"/>
                              <a:gd name="T35" fmla="*/ 1821345 h 2125662"/>
                              <a:gd name="T36" fmla="*/ 1606854 w 1679575"/>
                              <a:gd name="T37" fmla="*/ 1944151 h 2125662"/>
                              <a:gd name="T38" fmla="*/ 1386785 w 1679575"/>
                              <a:gd name="T39" fmla="*/ 2038397 h 2125662"/>
                              <a:gd name="T40" fmla="*/ 1155919 w 1679575"/>
                              <a:gd name="T41" fmla="*/ 2099007 h 2125662"/>
                              <a:gd name="T42" fmla="*/ 917749 w 1679575"/>
                              <a:gd name="T43" fmla="*/ 2125028 h 2125662"/>
                              <a:gd name="T44" fmla="*/ 665606 w 1679575"/>
                              <a:gd name="T45" fmla="*/ 2113604 h 2125662"/>
                              <a:gd name="T46" fmla="*/ 416321 w 1679575"/>
                              <a:gd name="T47" fmla="*/ 2061879 h 2125662"/>
                              <a:gd name="T48" fmla="*/ 177833 w 1679575"/>
                              <a:gd name="T49" fmla="*/ 1971441 h 2125662"/>
                              <a:gd name="T50" fmla="*/ 0 w 1679575"/>
                              <a:gd name="T51" fmla="*/ 1870531 h 2125662"/>
                              <a:gd name="T52" fmla="*/ 17148 w 1679575"/>
                              <a:gd name="T53" fmla="*/ 1694414 h 2125662"/>
                              <a:gd name="T54" fmla="*/ 52715 w 1679575"/>
                              <a:gd name="T55" fmla="*/ 1536068 h 2125662"/>
                              <a:gd name="T56" fmla="*/ 105430 w 1679575"/>
                              <a:gd name="T57" fmla="*/ 1393905 h 2125662"/>
                              <a:gd name="T58" fmla="*/ 174023 w 1679575"/>
                              <a:gd name="T59" fmla="*/ 1267291 h 2125662"/>
                              <a:gd name="T60" fmla="*/ 257541 w 1679575"/>
                              <a:gd name="T61" fmla="*/ 1155275 h 2125662"/>
                              <a:gd name="T62" fmla="*/ 354715 w 1679575"/>
                              <a:gd name="T63" fmla="*/ 1055951 h 2125662"/>
                              <a:gd name="T64" fmla="*/ 477293 w 1679575"/>
                              <a:gd name="T65" fmla="*/ 960118 h 2125662"/>
                              <a:gd name="T66" fmla="*/ 928371 w 1679575"/>
                              <a:gd name="T67" fmla="*/ 5719 h 2125662"/>
                              <a:gd name="T68" fmla="*/ 1034733 w 1679575"/>
                              <a:gd name="T69" fmla="*/ 34630 h 2125662"/>
                              <a:gd name="T70" fmla="*/ 1130936 w 1679575"/>
                              <a:gd name="T71" fmla="*/ 85462 h 2125662"/>
                              <a:gd name="T72" fmla="*/ 1213168 w 1679575"/>
                              <a:gd name="T73" fmla="*/ 155039 h 2125662"/>
                              <a:gd name="T74" fmla="*/ 1278256 w 1679575"/>
                              <a:gd name="T75" fmla="*/ 240183 h 2125662"/>
                              <a:gd name="T76" fmla="*/ 1324293 w 1679575"/>
                              <a:gd name="T77" fmla="*/ 338671 h 2125662"/>
                              <a:gd name="T78" fmla="*/ 1348106 w 1679575"/>
                              <a:gd name="T79" fmla="*/ 447643 h 2125662"/>
                              <a:gd name="T80" fmla="*/ 1345248 w 1679575"/>
                              <a:gd name="T81" fmla="*/ 573453 h 2125662"/>
                              <a:gd name="T82" fmla="*/ 1308418 w 1679575"/>
                              <a:gd name="T83" fmla="*/ 699263 h 2125662"/>
                              <a:gd name="T84" fmla="*/ 1242061 w 1679575"/>
                              <a:gd name="T85" fmla="*/ 809188 h 2125662"/>
                              <a:gd name="T86" fmla="*/ 1150303 w 1679575"/>
                              <a:gd name="T87" fmla="*/ 897827 h 2125662"/>
                              <a:gd name="T88" fmla="*/ 1021398 w 1679575"/>
                              <a:gd name="T89" fmla="*/ 967722 h 2125662"/>
                              <a:gd name="T90" fmla="*/ 934403 w 1679575"/>
                              <a:gd name="T91" fmla="*/ 990596 h 2125662"/>
                              <a:gd name="T92" fmla="*/ 840423 w 1679575"/>
                              <a:gd name="T93" fmla="*/ 996950 h 2125662"/>
                              <a:gd name="T94" fmla="*/ 735331 w 1679575"/>
                              <a:gd name="T95" fmla="*/ 983289 h 2125662"/>
                              <a:gd name="T96" fmla="*/ 638811 w 1679575"/>
                              <a:gd name="T97" fmla="*/ 948659 h 2125662"/>
                              <a:gd name="T98" fmla="*/ 552133 w 1679575"/>
                              <a:gd name="T99" fmla="*/ 895921 h 2125662"/>
                              <a:gd name="T100" fmla="*/ 473711 w 1679575"/>
                              <a:gd name="T101" fmla="*/ 821896 h 2125662"/>
                              <a:gd name="T102" fmla="*/ 409576 w 1679575"/>
                              <a:gd name="T103" fmla="*/ 726585 h 2125662"/>
                              <a:gd name="T104" fmla="*/ 368936 w 1679575"/>
                              <a:gd name="T105" fmla="*/ 617614 h 2125662"/>
                              <a:gd name="T106" fmla="*/ 354013 w 1679575"/>
                              <a:gd name="T107" fmla="*/ 498475 h 2125662"/>
                              <a:gd name="T108" fmla="*/ 366713 w 1679575"/>
                              <a:gd name="T109" fmla="*/ 385691 h 2125662"/>
                              <a:gd name="T110" fmla="*/ 403543 w 1679575"/>
                              <a:gd name="T111" fmla="*/ 282755 h 2125662"/>
                              <a:gd name="T112" fmla="*/ 460693 w 1679575"/>
                              <a:gd name="T113" fmla="*/ 190939 h 2125662"/>
                              <a:gd name="T114" fmla="*/ 535623 w 1679575"/>
                              <a:gd name="T115" fmla="*/ 113738 h 2125662"/>
                              <a:gd name="T116" fmla="*/ 625793 w 1679575"/>
                              <a:gd name="T117" fmla="*/ 54645 h 2125662"/>
                              <a:gd name="T118" fmla="*/ 728346 w 1679575"/>
                              <a:gd name="T119" fmla="*/ 15568 h 2125662"/>
                              <a:gd name="T120" fmla="*/ 839471 w 1679575"/>
                              <a:gd name="T121" fmla="*/ 0 h 2125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679575" h="2125662">
                                <a:moveTo>
                                  <a:pt x="481421" y="957262"/>
                                </a:moveTo>
                                <a:lnTo>
                                  <a:pt x="484914" y="961070"/>
                                </a:lnTo>
                                <a:lnTo>
                                  <a:pt x="490948" y="968686"/>
                                </a:lnTo>
                                <a:lnTo>
                                  <a:pt x="497299" y="975667"/>
                                </a:lnTo>
                                <a:lnTo>
                                  <a:pt x="510319" y="990264"/>
                                </a:lnTo>
                                <a:lnTo>
                                  <a:pt x="523657" y="1003909"/>
                                </a:lnTo>
                                <a:lnTo>
                                  <a:pt x="537947" y="1017237"/>
                                </a:lnTo>
                                <a:lnTo>
                                  <a:pt x="552237" y="1029613"/>
                                </a:lnTo>
                                <a:lnTo>
                                  <a:pt x="567480" y="1041671"/>
                                </a:lnTo>
                                <a:lnTo>
                                  <a:pt x="583040" y="1053095"/>
                                </a:lnTo>
                                <a:lnTo>
                                  <a:pt x="598601" y="1063884"/>
                                </a:lnTo>
                                <a:lnTo>
                                  <a:pt x="615114" y="1074039"/>
                                </a:lnTo>
                                <a:lnTo>
                                  <a:pt x="631627" y="1083558"/>
                                </a:lnTo>
                                <a:lnTo>
                                  <a:pt x="649093" y="1092126"/>
                                </a:lnTo>
                                <a:lnTo>
                                  <a:pt x="666241" y="1100377"/>
                                </a:lnTo>
                                <a:lnTo>
                                  <a:pt x="684025" y="1107993"/>
                                </a:lnTo>
                                <a:lnTo>
                                  <a:pt x="701808" y="1114657"/>
                                </a:lnTo>
                                <a:lnTo>
                                  <a:pt x="720226" y="1120686"/>
                                </a:lnTo>
                                <a:lnTo>
                                  <a:pt x="738645" y="1125763"/>
                                </a:lnTo>
                                <a:lnTo>
                                  <a:pt x="734517" y="1130840"/>
                                </a:lnTo>
                                <a:lnTo>
                                  <a:pt x="730706" y="1135283"/>
                                </a:lnTo>
                                <a:lnTo>
                                  <a:pt x="727213" y="1140043"/>
                                </a:lnTo>
                                <a:lnTo>
                                  <a:pt x="723402" y="1145437"/>
                                </a:lnTo>
                                <a:lnTo>
                                  <a:pt x="720544" y="1150515"/>
                                </a:lnTo>
                                <a:lnTo>
                                  <a:pt x="717368" y="1155909"/>
                                </a:lnTo>
                                <a:lnTo>
                                  <a:pt x="714510" y="1161304"/>
                                </a:lnTo>
                                <a:lnTo>
                                  <a:pt x="711970" y="1167016"/>
                                </a:lnTo>
                                <a:lnTo>
                                  <a:pt x="710064" y="1172410"/>
                                </a:lnTo>
                                <a:lnTo>
                                  <a:pt x="708159" y="1178439"/>
                                </a:lnTo>
                                <a:lnTo>
                                  <a:pt x="706254" y="1184151"/>
                                </a:lnTo>
                                <a:lnTo>
                                  <a:pt x="704983" y="1190498"/>
                                </a:lnTo>
                                <a:lnTo>
                                  <a:pt x="704031" y="1196210"/>
                                </a:lnTo>
                                <a:lnTo>
                                  <a:pt x="702761" y="1202556"/>
                                </a:lnTo>
                                <a:lnTo>
                                  <a:pt x="702443" y="1208903"/>
                                </a:lnTo>
                                <a:lnTo>
                                  <a:pt x="702125" y="1215249"/>
                                </a:lnTo>
                                <a:lnTo>
                                  <a:pt x="702443" y="1222548"/>
                                </a:lnTo>
                                <a:lnTo>
                                  <a:pt x="703078" y="1229529"/>
                                </a:lnTo>
                                <a:lnTo>
                                  <a:pt x="704348" y="1236510"/>
                                </a:lnTo>
                                <a:lnTo>
                                  <a:pt x="705619" y="1243174"/>
                                </a:lnTo>
                                <a:lnTo>
                                  <a:pt x="707206" y="1249838"/>
                                </a:lnTo>
                                <a:lnTo>
                                  <a:pt x="709112" y="1256819"/>
                                </a:lnTo>
                                <a:lnTo>
                                  <a:pt x="711652" y="1263166"/>
                                </a:lnTo>
                                <a:lnTo>
                                  <a:pt x="714193" y="1269512"/>
                                </a:lnTo>
                                <a:lnTo>
                                  <a:pt x="717686" y="1275542"/>
                                </a:lnTo>
                                <a:lnTo>
                                  <a:pt x="720861" y="1281571"/>
                                </a:lnTo>
                                <a:lnTo>
                                  <a:pt x="724355" y="1287283"/>
                                </a:lnTo>
                                <a:lnTo>
                                  <a:pt x="728483" y="1292995"/>
                                </a:lnTo>
                                <a:lnTo>
                                  <a:pt x="732611" y="1298389"/>
                                </a:lnTo>
                                <a:lnTo>
                                  <a:pt x="737057" y="1303784"/>
                                </a:lnTo>
                                <a:lnTo>
                                  <a:pt x="742138" y="1308861"/>
                                </a:lnTo>
                                <a:lnTo>
                                  <a:pt x="746901" y="1313304"/>
                                </a:lnTo>
                                <a:lnTo>
                                  <a:pt x="672275" y="1874339"/>
                                </a:lnTo>
                                <a:lnTo>
                                  <a:pt x="854237" y="2050773"/>
                                </a:lnTo>
                                <a:lnTo>
                                  <a:pt x="1030800" y="1874339"/>
                                </a:lnTo>
                                <a:lnTo>
                                  <a:pt x="956173" y="1313304"/>
                                </a:lnTo>
                                <a:lnTo>
                                  <a:pt x="961572" y="1308544"/>
                                </a:lnTo>
                                <a:lnTo>
                                  <a:pt x="966018" y="1303466"/>
                                </a:lnTo>
                                <a:lnTo>
                                  <a:pt x="970781" y="1298072"/>
                                </a:lnTo>
                                <a:lnTo>
                                  <a:pt x="974910" y="1292995"/>
                                </a:lnTo>
                                <a:lnTo>
                                  <a:pt x="978720" y="1286965"/>
                                </a:lnTo>
                                <a:lnTo>
                                  <a:pt x="982531" y="1281571"/>
                                </a:lnTo>
                                <a:lnTo>
                                  <a:pt x="986024" y="1275224"/>
                                </a:lnTo>
                                <a:lnTo>
                                  <a:pt x="988882" y="1269195"/>
                                </a:lnTo>
                                <a:lnTo>
                                  <a:pt x="991423" y="1262849"/>
                                </a:lnTo>
                                <a:lnTo>
                                  <a:pt x="994281" y="1256502"/>
                                </a:lnTo>
                                <a:lnTo>
                                  <a:pt x="996186" y="1249838"/>
                                </a:lnTo>
                                <a:lnTo>
                                  <a:pt x="997774" y="1243174"/>
                                </a:lnTo>
                                <a:lnTo>
                                  <a:pt x="999044" y="1236510"/>
                                </a:lnTo>
                                <a:lnTo>
                                  <a:pt x="999997" y="1229212"/>
                                </a:lnTo>
                                <a:lnTo>
                                  <a:pt x="1000632" y="1222548"/>
                                </a:lnTo>
                                <a:lnTo>
                                  <a:pt x="1000632" y="1215249"/>
                                </a:lnTo>
                                <a:lnTo>
                                  <a:pt x="1000632" y="1208903"/>
                                </a:lnTo>
                                <a:lnTo>
                                  <a:pt x="1000314" y="1203191"/>
                                </a:lnTo>
                                <a:lnTo>
                                  <a:pt x="999679" y="1197479"/>
                                </a:lnTo>
                                <a:lnTo>
                                  <a:pt x="998727" y="1191767"/>
                                </a:lnTo>
                                <a:lnTo>
                                  <a:pt x="997456" y="1186055"/>
                                </a:lnTo>
                                <a:lnTo>
                                  <a:pt x="996186" y="1180661"/>
                                </a:lnTo>
                                <a:lnTo>
                                  <a:pt x="994598" y="1175266"/>
                                </a:lnTo>
                                <a:lnTo>
                                  <a:pt x="992375" y="1169872"/>
                                </a:lnTo>
                                <a:lnTo>
                                  <a:pt x="990152" y="1164794"/>
                                </a:lnTo>
                                <a:lnTo>
                                  <a:pt x="987929" y="1159400"/>
                                </a:lnTo>
                                <a:lnTo>
                                  <a:pt x="985389" y="1154640"/>
                                </a:lnTo>
                                <a:lnTo>
                                  <a:pt x="982849" y="1149563"/>
                                </a:lnTo>
                                <a:lnTo>
                                  <a:pt x="979355" y="1144803"/>
                                </a:lnTo>
                                <a:lnTo>
                                  <a:pt x="976497" y="1139725"/>
                                </a:lnTo>
                                <a:lnTo>
                                  <a:pt x="973004" y="1135283"/>
                                </a:lnTo>
                                <a:lnTo>
                                  <a:pt x="969829" y="1130840"/>
                                </a:lnTo>
                                <a:lnTo>
                                  <a:pt x="987612" y="1126398"/>
                                </a:lnTo>
                                <a:lnTo>
                                  <a:pt x="1005713" y="1121320"/>
                                </a:lnTo>
                                <a:lnTo>
                                  <a:pt x="1023496" y="1115609"/>
                                </a:lnTo>
                                <a:lnTo>
                                  <a:pt x="1041280" y="1109262"/>
                                </a:lnTo>
                                <a:lnTo>
                                  <a:pt x="1058428" y="1101963"/>
                                </a:lnTo>
                                <a:lnTo>
                                  <a:pt x="1075576" y="1094665"/>
                                </a:lnTo>
                                <a:lnTo>
                                  <a:pt x="1092089" y="1086097"/>
                                </a:lnTo>
                                <a:lnTo>
                                  <a:pt x="1108602" y="1076895"/>
                                </a:lnTo>
                                <a:lnTo>
                                  <a:pt x="1124480" y="1067375"/>
                                </a:lnTo>
                                <a:lnTo>
                                  <a:pt x="1140041" y="1056903"/>
                                </a:lnTo>
                                <a:lnTo>
                                  <a:pt x="1155601" y="1046114"/>
                                </a:lnTo>
                                <a:lnTo>
                                  <a:pt x="1170209" y="1034690"/>
                                </a:lnTo>
                                <a:lnTo>
                                  <a:pt x="1184817" y="1022632"/>
                                </a:lnTo>
                                <a:lnTo>
                                  <a:pt x="1198472" y="1009938"/>
                                </a:lnTo>
                                <a:lnTo>
                                  <a:pt x="1211809" y="996928"/>
                                </a:lnTo>
                                <a:lnTo>
                                  <a:pt x="1225147" y="983283"/>
                                </a:lnTo>
                                <a:lnTo>
                                  <a:pt x="1228640" y="979792"/>
                                </a:lnTo>
                                <a:lnTo>
                                  <a:pt x="1232451" y="982966"/>
                                </a:lnTo>
                                <a:lnTo>
                                  <a:pt x="1257220" y="1002005"/>
                                </a:lnTo>
                                <a:lnTo>
                                  <a:pt x="1281037" y="1021680"/>
                                </a:lnTo>
                                <a:lnTo>
                                  <a:pt x="1304537" y="1041989"/>
                                </a:lnTo>
                                <a:lnTo>
                                  <a:pt x="1316604" y="1052143"/>
                                </a:lnTo>
                                <a:lnTo>
                                  <a:pt x="1327719" y="1062615"/>
                                </a:lnTo>
                                <a:lnTo>
                                  <a:pt x="1338833" y="1073404"/>
                                </a:lnTo>
                                <a:lnTo>
                                  <a:pt x="1349948" y="1084193"/>
                                </a:lnTo>
                                <a:lnTo>
                                  <a:pt x="1361062" y="1094982"/>
                                </a:lnTo>
                                <a:lnTo>
                                  <a:pt x="1371860" y="1105771"/>
                                </a:lnTo>
                                <a:lnTo>
                                  <a:pt x="1382339" y="1116561"/>
                                </a:lnTo>
                                <a:lnTo>
                                  <a:pt x="1392818" y="1127984"/>
                                </a:lnTo>
                                <a:lnTo>
                                  <a:pt x="1403298" y="1139408"/>
                                </a:lnTo>
                                <a:lnTo>
                                  <a:pt x="1413460" y="1150832"/>
                                </a:lnTo>
                                <a:lnTo>
                                  <a:pt x="1423304" y="1162573"/>
                                </a:lnTo>
                                <a:lnTo>
                                  <a:pt x="1433149" y="1174314"/>
                                </a:lnTo>
                                <a:lnTo>
                                  <a:pt x="1442675" y="1186373"/>
                                </a:lnTo>
                                <a:lnTo>
                                  <a:pt x="1452202" y="1198748"/>
                                </a:lnTo>
                                <a:lnTo>
                                  <a:pt x="1461411" y="1210807"/>
                                </a:lnTo>
                                <a:lnTo>
                                  <a:pt x="1470621" y="1223183"/>
                                </a:lnTo>
                                <a:lnTo>
                                  <a:pt x="1479830" y="1235876"/>
                                </a:lnTo>
                                <a:lnTo>
                                  <a:pt x="1488404" y="1248569"/>
                                </a:lnTo>
                                <a:lnTo>
                                  <a:pt x="1496978" y="1261262"/>
                                </a:lnTo>
                                <a:lnTo>
                                  <a:pt x="1505552" y="1274272"/>
                                </a:lnTo>
                                <a:lnTo>
                                  <a:pt x="1513809" y="1287600"/>
                                </a:lnTo>
                                <a:lnTo>
                                  <a:pt x="1521748" y="1300611"/>
                                </a:lnTo>
                                <a:lnTo>
                                  <a:pt x="1529687" y="1314573"/>
                                </a:lnTo>
                                <a:lnTo>
                                  <a:pt x="1537308" y="1328218"/>
                                </a:lnTo>
                                <a:lnTo>
                                  <a:pt x="1544930" y="1341863"/>
                                </a:lnTo>
                                <a:lnTo>
                                  <a:pt x="1552234" y="1355826"/>
                                </a:lnTo>
                                <a:lnTo>
                                  <a:pt x="1559537" y="1369788"/>
                                </a:lnTo>
                                <a:lnTo>
                                  <a:pt x="1566206" y="1384385"/>
                                </a:lnTo>
                                <a:lnTo>
                                  <a:pt x="1573193" y="1398982"/>
                                </a:lnTo>
                                <a:lnTo>
                                  <a:pt x="1579544" y="1413579"/>
                                </a:lnTo>
                                <a:lnTo>
                                  <a:pt x="1586213" y="1428176"/>
                                </a:lnTo>
                                <a:lnTo>
                                  <a:pt x="1592246" y="1443725"/>
                                </a:lnTo>
                                <a:lnTo>
                                  <a:pt x="1598280" y="1458640"/>
                                </a:lnTo>
                                <a:lnTo>
                                  <a:pt x="1603996" y="1473871"/>
                                </a:lnTo>
                                <a:lnTo>
                                  <a:pt x="1609712" y="1489738"/>
                                </a:lnTo>
                                <a:lnTo>
                                  <a:pt x="1614793" y="1505287"/>
                                </a:lnTo>
                                <a:lnTo>
                                  <a:pt x="1620191" y="1521153"/>
                                </a:lnTo>
                                <a:lnTo>
                                  <a:pt x="1624955" y="1537337"/>
                                </a:lnTo>
                                <a:lnTo>
                                  <a:pt x="1630036" y="1553521"/>
                                </a:lnTo>
                                <a:lnTo>
                                  <a:pt x="1634482" y="1570339"/>
                                </a:lnTo>
                                <a:lnTo>
                                  <a:pt x="1638610" y="1586840"/>
                                </a:lnTo>
                                <a:lnTo>
                                  <a:pt x="1643056" y="1603976"/>
                                </a:lnTo>
                                <a:lnTo>
                                  <a:pt x="1646867" y="1620794"/>
                                </a:lnTo>
                                <a:lnTo>
                                  <a:pt x="1650677" y="1637930"/>
                                </a:lnTo>
                                <a:lnTo>
                                  <a:pt x="1654170" y="1655383"/>
                                </a:lnTo>
                                <a:lnTo>
                                  <a:pt x="1657664" y="1673153"/>
                                </a:lnTo>
                                <a:lnTo>
                                  <a:pt x="1660522" y="1690923"/>
                                </a:lnTo>
                                <a:lnTo>
                                  <a:pt x="1663697" y="1709011"/>
                                </a:lnTo>
                                <a:lnTo>
                                  <a:pt x="1666238" y="1727099"/>
                                </a:lnTo>
                                <a:lnTo>
                                  <a:pt x="1668461" y="1745821"/>
                                </a:lnTo>
                                <a:lnTo>
                                  <a:pt x="1670684" y="1764226"/>
                                </a:lnTo>
                                <a:lnTo>
                                  <a:pt x="1672589" y="1783266"/>
                                </a:lnTo>
                                <a:lnTo>
                                  <a:pt x="1674177" y="1802305"/>
                                </a:lnTo>
                                <a:lnTo>
                                  <a:pt x="1676082" y="1821345"/>
                                </a:lnTo>
                                <a:lnTo>
                                  <a:pt x="1677352" y="1841019"/>
                                </a:lnTo>
                                <a:lnTo>
                                  <a:pt x="1678305" y="1860694"/>
                                </a:lnTo>
                                <a:lnTo>
                                  <a:pt x="1679258" y="1880368"/>
                                </a:lnTo>
                                <a:lnTo>
                                  <a:pt x="1679575" y="1900677"/>
                                </a:lnTo>
                                <a:lnTo>
                                  <a:pt x="1679575" y="1903850"/>
                                </a:lnTo>
                                <a:lnTo>
                                  <a:pt x="1677035" y="1905437"/>
                                </a:lnTo>
                                <a:lnTo>
                                  <a:pt x="1653853" y="1918765"/>
                                </a:lnTo>
                                <a:lnTo>
                                  <a:pt x="1630353" y="1931775"/>
                                </a:lnTo>
                                <a:lnTo>
                                  <a:pt x="1606854" y="1944151"/>
                                </a:lnTo>
                                <a:lnTo>
                                  <a:pt x="1583037" y="1956209"/>
                                </a:lnTo>
                                <a:lnTo>
                                  <a:pt x="1558902" y="1967950"/>
                                </a:lnTo>
                                <a:lnTo>
                                  <a:pt x="1534768" y="1979374"/>
                                </a:lnTo>
                                <a:lnTo>
                                  <a:pt x="1510316" y="1990163"/>
                                </a:lnTo>
                                <a:lnTo>
                                  <a:pt x="1485864" y="2000635"/>
                                </a:lnTo>
                                <a:lnTo>
                                  <a:pt x="1461411" y="2010790"/>
                                </a:lnTo>
                                <a:lnTo>
                                  <a:pt x="1436642" y="2020627"/>
                                </a:lnTo>
                                <a:lnTo>
                                  <a:pt x="1411872" y="2029512"/>
                                </a:lnTo>
                                <a:lnTo>
                                  <a:pt x="1386785" y="2038397"/>
                                </a:lnTo>
                                <a:lnTo>
                                  <a:pt x="1361380" y="2046965"/>
                                </a:lnTo>
                                <a:lnTo>
                                  <a:pt x="1335975" y="2054581"/>
                                </a:lnTo>
                                <a:lnTo>
                                  <a:pt x="1310570" y="2062514"/>
                                </a:lnTo>
                                <a:lnTo>
                                  <a:pt x="1285166" y="2069495"/>
                                </a:lnTo>
                                <a:lnTo>
                                  <a:pt x="1259443" y="2076159"/>
                                </a:lnTo>
                                <a:lnTo>
                                  <a:pt x="1233403" y="2082506"/>
                                </a:lnTo>
                                <a:lnTo>
                                  <a:pt x="1207681" y="2088535"/>
                                </a:lnTo>
                                <a:lnTo>
                                  <a:pt x="1181959" y="2093929"/>
                                </a:lnTo>
                                <a:lnTo>
                                  <a:pt x="1155919" y="2099007"/>
                                </a:lnTo>
                                <a:lnTo>
                                  <a:pt x="1129561" y="2103767"/>
                                </a:lnTo>
                                <a:lnTo>
                                  <a:pt x="1103204" y="2107892"/>
                                </a:lnTo>
                                <a:lnTo>
                                  <a:pt x="1077164" y="2111382"/>
                                </a:lnTo>
                                <a:lnTo>
                                  <a:pt x="1050806" y="2114873"/>
                                </a:lnTo>
                                <a:lnTo>
                                  <a:pt x="1024131" y="2117729"/>
                                </a:lnTo>
                                <a:lnTo>
                                  <a:pt x="997774" y="2119950"/>
                                </a:lnTo>
                                <a:lnTo>
                                  <a:pt x="971099" y="2121854"/>
                                </a:lnTo>
                                <a:lnTo>
                                  <a:pt x="944424" y="2123441"/>
                                </a:lnTo>
                                <a:lnTo>
                                  <a:pt x="917749" y="2125028"/>
                                </a:lnTo>
                                <a:lnTo>
                                  <a:pt x="891074" y="2125662"/>
                                </a:lnTo>
                                <a:lnTo>
                                  <a:pt x="864399" y="2125662"/>
                                </a:lnTo>
                                <a:lnTo>
                                  <a:pt x="835818" y="2125662"/>
                                </a:lnTo>
                                <a:lnTo>
                                  <a:pt x="807238" y="2124710"/>
                                </a:lnTo>
                                <a:lnTo>
                                  <a:pt x="778657" y="2123124"/>
                                </a:lnTo>
                                <a:lnTo>
                                  <a:pt x="750395" y="2121537"/>
                                </a:lnTo>
                                <a:lnTo>
                                  <a:pt x="722132" y="2119316"/>
                                </a:lnTo>
                                <a:lnTo>
                                  <a:pt x="693869" y="2116777"/>
                                </a:lnTo>
                                <a:lnTo>
                                  <a:pt x="665606" y="2113604"/>
                                </a:lnTo>
                                <a:lnTo>
                                  <a:pt x="637661" y="2109478"/>
                                </a:lnTo>
                                <a:lnTo>
                                  <a:pt x="609398" y="2105353"/>
                                </a:lnTo>
                                <a:lnTo>
                                  <a:pt x="581453" y="2100593"/>
                                </a:lnTo>
                                <a:lnTo>
                                  <a:pt x="553825" y="2095199"/>
                                </a:lnTo>
                                <a:lnTo>
                                  <a:pt x="525880" y="2089487"/>
                                </a:lnTo>
                                <a:lnTo>
                                  <a:pt x="498252" y="2083458"/>
                                </a:lnTo>
                                <a:lnTo>
                                  <a:pt x="470624" y="2076476"/>
                                </a:lnTo>
                                <a:lnTo>
                                  <a:pt x="443314" y="2069495"/>
                                </a:lnTo>
                                <a:lnTo>
                                  <a:pt x="416321" y="2061879"/>
                                </a:lnTo>
                                <a:lnTo>
                                  <a:pt x="389011" y="2053629"/>
                                </a:lnTo>
                                <a:lnTo>
                                  <a:pt x="362019" y="2045378"/>
                                </a:lnTo>
                                <a:lnTo>
                                  <a:pt x="335343" y="2036176"/>
                                </a:lnTo>
                                <a:lnTo>
                                  <a:pt x="308668" y="2026656"/>
                                </a:lnTo>
                                <a:lnTo>
                                  <a:pt x="282311" y="2016502"/>
                                </a:lnTo>
                                <a:lnTo>
                                  <a:pt x="255953" y="2006030"/>
                                </a:lnTo>
                                <a:lnTo>
                                  <a:pt x="229913" y="1994923"/>
                                </a:lnTo>
                                <a:lnTo>
                                  <a:pt x="203556" y="1983499"/>
                                </a:lnTo>
                                <a:lnTo>
                                  <a:pt x="177833" y="1971441"/>
                                </a:lnTo>
                                <a:lnTo>
                                  <a:pt x="152429" y="1959065"/>
                                </a:lnTo>
                                <a:lnTo>
                                  <a:pt x="127024" y="1946372"/>
                                </a:lnTo>
                                <a:lnTo>
                                  <a:pt x="101619" y="1933044"/>
                                </a:lnTo>
                                <a:lnTo>
                                  <a:pt x="76532" y="1919399"/>
                                </a:lnTo>
                                <a:lnTo>
                                  <a:pt x="51762" y="1905437"/>
                                </a:lnTo>
                                <a:lnTo>
                                  <a:pt x="27310" y="1890523"/>
                                </a:lnTo>
                                <a:lnTo>
                                  <a:pt x="2858" y="1875291"/>
                                </a:lnTo>
                                <a:lnTo>
                                  <a:pt x="0" y="1888301"/>
                                </a:lnTo>
                                <a:lnTo>
                                  <a:pt x="0" y="1870531"/>
                                </a:lnTo>
                                <a:lnTo>
                                  <a:pt x="952" y="1850222"/>
                                </a:lnTo>
                                <a:lnTo>
                                  <a:pt x="2223" y="1829913"/>
                                </a:lnTo>
                                <a:lnTo>
                                  <a:pt x="3493" y="1809604"/>
                                </a:lnTo>
                                <a:lnTo>
                                  <a:pt x="5398" y="1790247"/>
                                </a:lnTo>
                                <a:lnTo>
                                  <a:pt x="6986" y="1770573"/>
                                </a:lnTo>
                                <a:lnTo>
                                  <a:pt x="9209" y="1750898"/>
                                </a:lnTo>
                                <a:lnTo>
                                  <a:pt x="11749" y="1732176"/>
                                </a:lnTo>
                                <a:lnTo>
                                  <a:pt x="14290" y="1713136"/>
                                </a:lnTo>
                                <a:lnTo>
                                  <a:pt x="17148" y="1694414"/>
                                </a:lnTo>
                                <a:lnTo>
                                  <a:pt x="20006" y="1676009"/>
                                </a:lnTo>
                                <a:lnTo>
                                  <a:pt x="23499" y="1657604"/>
                                </a:lnTo>
                                <a:lnTo>
                                  <a:pt x="26992" y="1639834"/>
                                </a:lnTo>
                                <a:lnTo>
                                  <a:pt x="30486" y="1621746"/>
                                </a:lnTo>
                                <a:lnTo>
                                  <a:pt x="34931" y="1604293"/>
                                </a:lnTo>
                                <a:lnTo>
                                  <a:pt x="38742" y="1586840"/>
                                </a:lnTo>
                                <a:lnTo>
                                  <a:pt x="43188" y="1569704"/>
                                </a:lnTo>
                                <a:lnTo>
                                  <a:pt x="47951" y="1552569"/>
                                </a:lnTo>
                                <a:lnTo>
                                  <a:pt x="52715" y="1536068"/>
                                </a:lnTo>
                                <a:lnTo>
                                  <a:pt x="57796" y="1519249"/>
                                </a:lnTo>
                                <a:lnTo>
                                  <a:pt x="62877" y="1503066"/>
                                </a:lnTo>
                                <a:lnTo>
                                  <a:pt x="68593" y="1486564"/>
                                </a:lnTo>
                                <a:lnTo>
                                  <a:pt x="73991" y="1470698"/>
                                </a:lnTo>
                                <a:lnTo>
                                  <a:pt x="80025" y="1455149"/>
                                </a:lnTo>
                                <a:lnTo>
                                  <a:pt x="86059" y="1439283"/>
                                </a:lnTo>
                                <a:lnTo>
                                  <a:pt x="92410" y="1424051"/>
                                </a:lnTo>
                                <a:lnTo>
                                  <a:pt x="98761" y="1409137"/>
                                </a:lnTo>
                                <a:lnTo>
                                  <a:pt x="105430" y="1393905"/>
                                </a:lnTo>
                                <a:lnTo>
                                  <a:pt x="112098" y="1378990"/>
                                </a:lnTo>
                                <a:lnTo>
                                  <a:pt x="119402" y="1364393"/>
                                </a:lnTo>
                                <a:lnTo>
                                  <a:pt x="126706" y="1350114"/>
                                </a:lnTo>
                                <a:lnTo>
                                  <a:pt x="134010" y="1335834"/>
                                </a:lnTo>
                                <a:lnTo>
                                  <a:pt x="141632" y="1321871"/>
                                </a:lnTo>
                                <a:lnTo>
                                  <a:pt x="149571" y="1307909"/>
                                </a:lnTo>
                                <a:lnTo>
                                  <a:pt x="157510" y="1294264"/>
                                </a:lnTo>
                                <a:lnTo>
                                  <a:pt x="165766" y="1280936"/>
                                </a:lnTo>
                                <a:lnTo>
                                  <a:pt x="174023" y="1267291"/>
                                </a:lnTo>
                                <a:lnTo>
                                  <a:pt x="182597" y="1253963"/>
                                </a:lnTo>
                                <a:lnTo>
                                  <a:pt x="191171" y="1241270"/>
                                </a:lnTo>
                                <a:lnTo>
                                  <a:pt x="200380" y="1228260"/>
                                </a:lnTo>
                                <a:lnTo>
                                  <a:pt x="209589" y="1215884"/>
                                </a:lnTo>
                                <a:lnTo>
                                  <a:pt x="218799" y="1203191"/>
                                </a:lnTo>
                                <a:lnTo>
                                  <a:pt x="228008" y="1191133"/>
                                </a:lnTo>
                                <a:lnTo>
                                  <a:pt x="237852" y="1178757"/>
                                </a:lnTo>
                                <a:lnTo>
                                  <a:pt x="247697" y="1167016"/>
                                </a:lnTo>
                                <a:lnTo>
                                  <a:pt x="257541" y="1155275"/>
                                </a:lnTo>
                                <a:lnTo>
                                  <a:pt x="267703" y="1143533"/>
                                </a:lnTo>
                                <a:lnTo>
                                  <a:pt x="278182" y="1132110"/>
                                </a:lnTo>
                                <a:lnTo>
                                  <a:pt x="288662" y="1120686"/>
                                </a:lnTo>
                                <a:lnTo>
                                  <a:pt x="298824" y="1109579"/>
                                </a:lnTo>
                                <a:lnTo>
                                  <a:pt x="309938" y="1098473"/>
                                </a:lnTo>
                                <a:lnTo>
                                  <a:pt x="320735" y="1087684"/>
                                </a:lnTo>
                                <a:lnTo>
                                  <a:pt x="331850" y="1076895"/>
                                </a:lnTo>
                                <a:lnTo>
                                  <a:pt x="343282" y="1066423"/>
                                </a:lnTo>
                                <a:lnTo>
                                  <a:pt x="354715" y="1055951"/>
                                </a:lnTo>
                                <a:lnTo>
                                  <a:pt x="366147" y="1045797"/>
                                </a:lnTo>
                                <a:lnTo>
                                  <a:pt x="377897" y="1035642"/>
                                </a:lnTo>
                                <a:lnTo>
                                  <a:pt x="389964" y="1025805"/>
                                </a:lnTo>
                                <a:lnTo>
                                  <a:pt x="401714" y="1015968"/>
                                </a:lnTo>
                                <a:lnTo>
                                  <a:pt x="414099" y="1006448"/>
                                </a:lnTo>
                                <a:lnTo>
                                  <a:pt x="426801" y="996928"/>
                                </a:lnTo>
                                <a:lnTo>
                                  <a:pt x="439186" y="987408"/>
                                </a:lnTo>
                                <a:lnTo>
                                  <a:pt x="451571" y="977888"/>
                                </a:lnTo>
                                <a:lnTo>
                                  <a:pt x="477293" y="960118"/>
                                </a:lnTo>
                                <a:lnTo>
                                  <a:pt x="481421" y="957262"/>
                                </a:lnTo>
                                <a:close/>
                                <a:moveTo>
                                  <a:pt x="839471" y="0"/>
                                </a:moveTo>
                                <a:lnTo>
                                  <a:pt x="852171" y="0"/>
                                </a:lnTo>
                                <a:lnTo>
                                  <a:pt x="865506" y="0"/>
                                </a:lnTo>
                                <a:lnTo>
                                  <a:pt x="878206" y="636"/>
                                </a:lnTo>
                                <a:lnTo>
                                  <a:pt x="890906" y="1271"/>
                                </a:lnTo>
                                <a:lnTo>
                                  <a:pt x="903288" y="2542"/>
                                </a:lnTo>
                                <a:lnTo>
                                  <a:pt x="915988" y="3813"/>
                                </a:lnTo>
                                <a:lnTo>
                                  <a:pt x="928371" y="5719"/>
                                </a:lnTo>
                                <a:lnTo>
                                  <a:pt x="940436" y="7943"/>
                                </a:lnTo>
                                <a:lnTo>
                                  <a:pt x="952818" y="10167"/>
                                </a:lnTo>
                                <a:lnTo>
                                  <a:pt x="964883" y="12708"/>
                                </a:lnTo>
                                <a:lnTo>
                                  <a:pt x="976631" y="15568"/>
                                </a:lnTo>
                                <a:lnTo>
                                  <a:pt x="988696" y="19062"/>
                                </a:lnTo>
                                <a:lnTo>
                                  <a:pt x="1000443" y="22239"/>
                                </a:lnTo>
                                <a:lnTo>
                                  <a:pt x="1011873" y="26052"/>
                                </a:lnTo>
                                <a:lnTo>
                                  <a:pt x="1023621" y="30182"/>
                                </a:lnTo>
                                <a:lnTo>
                                  <a:pt x="1034733" y="34630"/>
                                </a:lnTo>
                                <a:lnTo>
                                  <a:pt x="1046163" y="39395"/>
                                </a:lnTo>
                                <a:lnTo>
                                  <a:pt x="1057276" y="44161"/>
                                </a:lnTo>
                                <a:lnTo>
                                  <a:pt x="1068388" y="48926"/>
                                </a:lnTo>
                                <a:lnTo>
                                  <a:pt x="1079183" y="54645"/>
                                </a:lnTo>
                                <a:lnTo>
                                  <a:pt x="1089661" y="60046"/>
                                </a:lnTo>
                                <a:lnTo>
                                  <a:pt x="1100456" y="66082"/>
                                </a:lnTo>
                                <a:lnTo>
                                  <a:pt x="1110616" y="72119"/>
                                </a:lnTo>
                                <a:lnTo>
                                  <a:pt x="1120776" y="78790"/>
                                </a:lnTo>
                                <a:lnTo>
                                  <a:pt x="1130936" y="85462"/>
                                </a:lnTo>
                                <a:lnTo>
                                  <a:pt x="1140461" y="92134"/>
                                </a:lnTo>
                                <a:lnTo>
                                  <a:pt x="1150303" y="99123"/>
                                </a:lnTo>
                                <a:lnTo>
                                  <a:pt x="1159828" y="106430"/>
                                </a:lnTo>
                                <a:lnTo>
                                  <a:pt x="1169353" y="114055"/>
                                </a:lnTo>
                                <a:lnTo>
                                  <a:pt x="1178561" y="121680"/>
                                </a:lnTo>
                                <a:lnTo>
                                  <a:pt x="1187133" y="129623"/>
                                </a:lnTo>
                                <a:lnTo>
                                  <a:pt x="1196023" y="137883"/>
                                </a:lnTo>
                                <a:lnTo>
                                  <a:pt x="1204596" y="146143"/>
                                </a:lnTo>
                                <a:lnTo>
                                  <a:pt x="1213168" y="155039"/>
                                </a:lnTo>
                                <a:lnTo>
                                  <a:pt x="1221106" y="163299"/>
                                </a:lnTo>
                                <a:lnTo>
                                  <a:pt x="1229043" y="172513"/>
                                </a:lnTo>
                                <a:lnTo>
                                  <a:pt x="1236981" y="181726"/>
                                </a:lnTo>
                                <a:lnTo>
                                  <a:pt x="1244283" y="190939"/>
                                </a:lnTo>
                                <a:lnTo>
                                  <a:pt x="1251586" y="200153"/>
                                </a:lnTo>
                                <a:lnTo>
                                  <a:pt x="1258888" y="210001"/>
                                </a:lnTo>
                                <a:lnTo>
                                  <a:pt x="1265556" y="219850"/>
                                </a:lnTo>
                                <a:lnTo>
                                  <a:pt x="1272223" y="230017"/>
                                </a:lnTo>
                                <a:lnTo>
                                  <a:pt x="1278256" y="240183"/>
                                </a:lnTo>
                                <a:lnTo>
                                  <a:pt x="1284606" y="250667"/>
                                </a:lnTo>
                                <a:lnTo>
                                  <a:pt x="1290321" y="261151"/>
                                </a:lnTo>
                                <a:lnTo>
                                  <a:pt x="1296353" y="271953"/>
                                </a:lnTo>
                                <a:lnTo>
                                  <a:pt x="1301433" y="282755"/>
                                </a:lnTo>
                                <a:lnTo>
                                  <a:pt x="1306831" y="293239"/>
                                </a:lnTo>
                                <a:lnTo>
                                  <a:pt x="1311593" y="304359"/>
                                </a:lnTo>
                                <a:lnTo>
                                  <a:pt x="1316356" y="315796"/>
                                </a:lnTo>
                                <a:lnTo>
                                  <a:pt x="1320483" y="327234"/>
                                </a:lnTo>
                                <a:lnTo>
                                  <a:pt x="1324293" y="338671"/>
                                </a:lnTo>
                                <a:lnTo>
                                  <a:pt x="1328421" y="350426"/>
                                </a:lnTo>
                                <a:lnTo>
                                  <a:pt x="1331913" y="362181"/>
                                </a:lnTo>
                                <a:lnTo>
                                  <a:pt x="1335088" y="373936"/>
                                </a:lnTo>
                                <a:lnTo>
                                  <a:pt x="1337946" y="386009"/>
                                </a:lnTo>
                                <a:lnTo>
                                  <a:pt x="1340803" y="398081"/>
                                </a:lnTo>
                                <a:lnTo>
                                  <a:pt x="1343026" y="410472"/>
                                </a:lnTo>
                                <a:lnTo>
                                  <a:pt x="1344931" y="422862"/>
                                </a:lnTo>
                                <a:lnTo>
                                  <a:pt x="1346518" y="435252"/>
                                </a:lnTo>
                                <a:lnTo>
                                  <a:pt x="1348106" y="447643"/>
                                </a:lnTo>
                                <a:lnTo>
                                  <a:pt x="1349058" y="460033"/>
                                </a:lnTo>
                                <a:lnTo>
                                  <a:pt x="1350011" y="472741"/>
                                </a:lnTo>
                                <a:lnTo>
                                  <a:pt x="1350646" y="485449"/>
                                </a:lnTo>
                                <a:lnTo>
                                  <a:pt x="1350963" y="498475"/>
                                </a:lnTo>
                                <a:lnTo>
                                  <a:pt x="1350646" y="513407"/>
                                </a:lnTo>
                                <a:lnTo>
                                  <a:pt x="1349693" y="528975"/>
                                </a:lnTo>
                                <a:lnTo>
                                  <a:pt x="1348423" y="543907"/>
                                </a:lnTo>
                                <a:lnTo>
                                  <a:pt x="1347153" y="558521"/>
                                </a:lnTo>
                                <a:lnTo>
                                  <a:pt x="1345248" y="573453"/>
                                </a:lnTo>
                                <a:lnTo>
                                  <a:pt x="1342708" y="588067"/>
                                </a:lnTo>
                                <a:lnTo>
                                  <a:pt x="1339851" y="602682"/>
                                </a:lnTo>
                                <a:lnTo>
                                  <a:pt x="1336358" y="616660"/>
                                </a:lnTo>
                                <a:lnTo>
                                  <a:pt x="1332866" y="631275"/>
                                </a:lnTo>
                                <a:lnTo>
                                  <a:pt x="1328738" y="645254"/>
                                </a:lnTo>
                                <a:lnTo>
                                  <a:pt x="1324293" y="658915"/>
                                </a:lnTo>
                                <a:lnTo>
                                  <a:pt x="1319531" y="672576"/>
                                </a:lnTo>
                                <a:lnTo>
                                  <a:pt x="1314133" y="685920"/>
                                </a:lnTo>
                                <a:lnTo>
                                  <a:pt x="1308418" y="699263"/>
                                </a:lnTo>
                                <a:lnTo>
                                  <a:pt x="1302386" y="712607"/>
                                </a:lnTo>
                                <a:lnTo>
                                  <a:pt x="1296353" y="725315"/>
                                </a:lnTo>
                                <a:lnTo>
                                  <a:pt x="1289368" y="738023"/>
                                </a:lnTo>
                                <a:lnTo>
                                  <a:pt x="1282383" y="750413"/>
                                </a:lnTo>
                                <a:lnTo>
                                  <a:pt x="1275081" y="762486"/>
                                </a:lnTo>
                                <a:lnTo>
                                  <a:pt x="1267143" y="774559"/>
                                </a:lnTo>
                                <a:lnTo>
                                  <a:pt x="1259206" y="786313"/>
                                </a:lnTo>
                                <a:lnTo>
                                  <a:pt x="1250633" y="797751"/>
                                </a:lnTo>
                                <a:lnTo>
                                  <a:pt x="1242061" y="809188"/>
                                </a:lnTo>
                                <a:lnTo>
                                  <a:pt x="1232853" y="819990"/>
                                </a:lnTo>
                                <a:lnTo>
                                  <a:pt x="1223963" y="830792"/>
                                </a:lnTo>
                                <a:lnTo>
                                  <a:pt x="1214121" y="841276"/>
                                </a:lnTo>
                                <a:lnTo>
                                  <a:pt x="1204278" y="851442"/>
                                </a:lnTo>
                                <a:lnTo>
                                  <a:pt x="1193801" y="860974"/>
                                </a:lnTo>
                                <a:lnTo>
                                  <a:pt x="1183323" y="870822"/>
                                </a:lnTo>
                                <a:lnTo>
                                  <a:pt x="1172528" y="880036"/>
                                </a:lnTo>
                                <a:lnTo>
                                  <a:pt x="1161733" y="889249"/>
                                </a:lnTo>
                                <a:lnTo>
                                  <a:pt x="1150303" y="897827"/>
                                </a:lnTo>
                                <a:lnTo>
                                  <a:pt x="1134746" y="909264"/>
                                </a:lnTo>
                                <a:lnTo>
                                  <a:pt x="1118236" y="920066"/>
                                </a:lnTo>
                                <a:lnTo>
                                  <a:pt x="1101408" y="929915"/>
                                </a:lnTo>
                                <a:lnTo>
                                  <a:pt x="1084581" y="939446"/>
                                </a:lnTo>
                                <a:lnTo>
                                  <a:pt x="1066801" y="948342"/>
                                </a:lnTo>
                                <a:lnTo>
                                  <a:pt x="1048703" y="956602"/>
                                </a:lnTo>
                                <a:lnTo>
                                  <a:pt x="1040131" y="960414"/>
                                </a:lnTo>
                                <a:lnTo>
                                  <a:pt x="1030606" y="963909"/>
                                </a:lnTo>
                                <a:lnTo>
                                  <a:pt x="1021398" y="967722"/>
                                </a:lnTo>
                                <a:lnTo>
                                  <a:pt x="1011873" y="970899"/>
                                </a:lnTo>
                                <a:lnTo>
                                  <a:pt x="1002348" y="973758"/>
                                </a:lnTo>
                                <a:lnTo>
                                  <a:pt x="993141" y="976617"/>
                                </a:lnTo>
                                <a:lnTo>
                                  <a:pt x="983616" y="979794"/>
                                </a:lnTo>
                                <a:lnTo>
                                  <a:pt x="973773" y="982018"/>
                                </a:lnTo>
                                <a:lnTo>
                                  <a:pt x="963931" y="984560"/>
                                </a:lnTo>
                                <a:lnTo>
                                  <a:pt x="954088" y="986466"/>
                                </a:lnTo>
                                <a:lnTo>
                                  <a:pt x="944246" y="988372"/>
                                </a:lnTo>
                                <a:lnTo>
                                  <a:pt x="934403" y="990596"/>
                                </a:lnTo>
                                <a:lnTo>
                                  <a:pt x="924561" y="991867"/>
                                </a:lnTo>
                                <a:lnTo>
                                  <a:pt x="914401" y="993455"/>
                                </a:lnTo>
                                <a:lnTo>
                                  <a:pt x="904241" y="994409"/>
                                </a:lnTo>
                                <a:lnTo>
                                  <a:pt x="893763" y="995362"/>
                                </a:lnTo>
                                <a:lnTo>
                                  <a:pt x="883603" y="995997"/>
                                </a:lnTo>
                                <a:lnTo>
                                  <a:pt x="873126" y="996632"/>
                                </a:lnTo>
                                <a:lnTo>
                                  <a:pt x="862648" y="996950"/>
                                </a:lnTo>
                                <a:lnTo>
                                  <a:pt x="852171" y="996950"/>
                                </a:lnTo>
                                <a:lnTo>
                                  <a:pt x="840423" y="996950"/>
                                </a:lnTo>
                                <a:lnTo>
                                  <a:pt x="828358" y="996315"/>
                                </a:lnTo>
                                <a:lnTo>
                                  <a:pt x="816293" y="995679"/>
                                </a:lnTo>
                                <a:lnTo>
                                  <a:pt x="804546" y="994726"/>
                                </a:lnTo>
                                <a:lnTo>
                                  <a:pt x="792798" y="993455"/>
                                </a:lnTo>
                                <a:lnTo>
                                  <a:pt x="781368" y="992185"/>
                                </a:lnTo>
                                <a:lnTo>
                                  <a:pt x="769621" y="990278"/>
                                </a:lnTo>
                                <a:lnTo>
                                  <a:pt x="758191" y="988054"/>
                                </a:lnTo>
                                <a:lnTo>
                                  <a:pt x="746761" y="985831"/>
                                </a:lnTo>
                                <a:lnTo>
                                  <a:pt x="735331" y="983289"/>
                                </a:lnTo>
                                <a:lnTo>
                                  <a:pt x="724218" y="980430"/>
                                </a:lnTo>
                                <a:lnTo>
                                  <a:pt x="713106" y="977253"/>
                                </a:lnTo>
                                <a:lnTo>
                                  <a:pt x="702311" y="973758"/>
                                </a:lnTo>
                                <a:lnTo>
                                  <a:pt x="691198" y="970263"/>
                                </a:lnTo>
                                <a:lnTo>
                                  <a:pt x="680721" y="966768"/>
                                </a:lnTo>
                                <a:lnTo>
                                  <a:pt x="670243" y="962321"/>
                                </a:lnTo>
                                <a:lnTo>
                                  <a:pt x="659448" y="958190"/>
                                </a:lnTo>
                                <a:lnTo>
                                  <a:pt x="648971" y="953425"/>
                                </a:lnTo>
                                <a:lnTo>
                                  <a:pt x="638811" y="948659"/>
                                </a:lnTo>
                                <a:lnTo>
                                  <a:pt x="628651" y="943894"/>
                                </a:lnTo>
                                <a:lnTo>
                                  <a:pt x="618491" y="938493"/>
                                </a:lnTo>
                                <a:lnTo>
                                  <a:pt x="608648" y="933410"/>
                                </a:lnTo>
                                <a:lnTo>
                                  <a:pt x="599123" y="927373"/>
                                </a:lnTo>
                                <a:lnTo>
                                  <a:pt x="589281" y="921655"/>
                                </a:lnTo>
                                <a:lnTo>
                                  <a:pt x="579756" y="915618"/>
                                </a:lnTo>
                                <a:lnTo>
                                  <a:pt x="570548" y="909264"/>
                                </a:lnTo>
                                <a:lnTo>
                                  <a:pt x="561023" y="902910"/>
                                </a:lnTo>
                                <a:lnTo>
                                  <a:pt x="552133" y="895921"/>
                                </a:lnTo>
                                <a:lnTo>
                                  <a:pt x="543561" y="889249"/>
                                </a:lnTo>
                                <a:lnTo>
                                  <a:pt x="534671" y="881942"/>
                                </a:lnTo>
                                <a:lnTo>
                                  <a:pt x="526098" y="874952"/>
                                </a:lnTo>
                                <a:lnTo>
                                  <a:pt x="517526" y="867328"/>
                                </a:lnTo>
                                <a:lnTo>
                                  <a:pt x="508318" y="858750"/>
                                </a:lnTo>
                                <a:lnTo>
                                  <a:pt x="499428" y="849854"/>
                                </a:lnTo>
                                <a:lnTo>
                                  <a:pt x="490538" y="840958"/>
                                </a:lnTo>
                                <a:lnTo>
                                  <a:pt x="481648" y="831427"/>
                                </a:lnTo>
                                <a:lnTo>
                                  <a:pt x="473711" y="821896"/>
                                </a:lnTo>
                                <a:lnTo>
                                  <a:pt x="465456" y="812047"/>
                                </a:lnTo>
                                <a:lnTo>
                                  <a:pt x="457518" y="801881"/>
                                </a:lnTo>
                                <a:lnTo>
                                  <a:pt x="449898" y="791714"/>
                                </a:lnTo>
                                <a:lnTo>
                                  <a:pt x="442596" y="781548"/>
                                </a:lnTo>
                                <a:lnTo>
                                  <a:pt x="435293" y="770746"/>
                                </a:lnTo>
                                <a:lnTo>
                                  <a:pt x="428626" y="759944"/>
                                </a:lnTo>
                                <a:lnTo>
                                  <a:pt x="421958" y="749142"/>
                                </a:lnTo>
                                <a:lnTo>
                                  <a:pt x="415608" y="738023"/>
                                </a:lnTo>
                                <a:lnTo>
                                  <a:pt x="409576" y="726585"/>
                                </a:lnTo>
                                <a:lnTo>
                                  <a:pt x="403861" y="715148"/>
                                </a:lnTo>
                                <a:lnTo>
                                  <a:pt x="398463" y="703393"/>
                                </a:lnTo>
                                <a:lnTo>
                                  <a:pt x="393383" y="691638"/>
                                </a:lnTo>
                                <a:lnTo>
                                  <a:pt x="388303" y="679566"/>
                                </a:lnTo>
                                <a:lnTo>
                                  <a:pt x="383858" y="667493"/>
                                </a:lnTo>
                                <a:lnTo>
                                  <a:pt x="379731" y="655420"/>
                                </a:lnTo>
                                <a:lnTo>
                                  <a:pt x="375603" y="643030"/>
                                </a:lnTo>
                                <a:lnTo>
                                  <a:pt x="372111" y="630322"/>
                                </a:lnTo>
                                <a:lnTo>
                                  <a:pt x="368936" y="617614"/>
                                </a:lnTo>
                                <a:lnTo>
                                  <a:pt x="365443" y="604588"/>
                                </a:lnTo>
                                <a:lnTo>
                                  <a:pt x="362903" y="591880"/>
                                </a:lnTo>
                                <a:lnTo>
                                  <a:pt x="360681" y="578854"/>
                                </a:lnTo>
                                <a:lnTo>
                                  <a:pt x="358776" y="565828"/>
                                </a:lnTo>
                                <a:lnTo>
                                  <a:pt x="357188" y="552485"/>
                                </a:lnTo>
                                <a:lnTo>
                                  <a:pt x="355601" y="539141"/>
                                </a:lnTo>
                                <a:lnTo>
                                  <a:pt x="354648" y="525480"/>
                                </a:lnTo>
                                <a:lnTo>
                                  <a:pt x="354331" y="511819"/>
                                </a:lnTo>
                                <a:lnTo>
                                  <a:pt x="354013" y="498475"/>
                                </a:lnTo>
                                <a:lnTo>
                                  <a:pt x="354331" y="485449"/>
                                </a:lnTo>
                                <a:lnTo>
                                  <a:pt x="354648" y="472741"/>
                                </a:lnTo>
                                <a:lnTo>
                                  <a:pt x="355601" y="460033"/>
                                </a:lnTo>
                                <a:lnTo>
                                  <a:pt x="356871" y="447643"/>
                                </a:lnTo>
                                <a:lnTo>
                                  <a:pt x="358141" y="434935"/>
                                </a:lnTo>
                                <a:lnTo>
                                  <a:pt x="360046" y="422544"/>
                                </a:lnTo>
                                <a:lnTo>
                                  <a:pt x="361951" y="410472"/>
                                </a:lnTo>
                                <a:lnTo>
                                  <a:pt x="364173" y="397763"/>
                                </a:lnTo>
                                <a:lnTo>
                                  <a:pt x="366713" y="385691"/>
                                </a:lnTo>
                                <a:lnTo>
                                  <a:pt x="369888" y="373936"/>
                                </a:lnTo>
                                <a:lnTo>
                                  <a:pt x="373063" y="361863"/>
                                </a:lnTo>
                                <a:lnTo>
                                  <a:pt x="376556" y="350108"/>
                                </a:lnTo>
                                <a:lnTo>
                                  <a:pt x="380683" y="338671"/>
                                </a:lnTo>
                                <a:lnTo>
                                  <a:pt x="384493" y="326916"/>
                                </a:lnTo>
                                <a:lnTo>
                                  <a:pt x="388621" y="315796"/>
                                </a:lnTo>
                                <a:lnTo>
                                  <a:pt x="393383" y="304359"/>
                                </a:lnTo>
                                <a:lnTo>
                                  <a:pt x="398146" y="293239"/>
                                </a:lnTo>
                                <a:lnTo>
                                  <a:pt x="403543" y="282755"/>
                                </a:lnTo>
                                <a:lnTo>
                                  <a:pt x="408623" y="271636"/>
                                </a:lnTo>
                                <a:lnTo>
                                  <a:pt x="414656" y="261151"/>
                                </a:lnTo>
                                <a:lnTo>
                                  <a:pt x="420371" y="250667"/>
                                </a:lnTo>
                                <a:lnTo>
                                  <a:pt x="426721" y="240183"/>
                                </a:lnTo>
                                <a:lnTo>
                                  <a:pt x="432753" y="230017"/>
                                </a:lnTo>
                                <a:lnTo>
                                  <a:pt x="439421" y="219850"/>
                                </a:lnTo>
                                <a:lnTo>
                                  <a:pt x="446088" y="210001"/>
                                </a:lnTo>
                                <a:lnTo>
                                  <a:pt x="453391" y="200153"/>
                                </a:lnTo>
                                <a:lnTo>
                                  <a:pt x="460693" y="190939"/>
                                </a:lnTo>
                                <a:lnTo>
                                  <a:pt x="467996" y="181408"/>
                                </a:lnTo>
                                <a:lnTo>
                                  <a:pt x="475933" y="172195"/>
                                </a:lnTo>
                                <a:lnTo>
                                  <a:pt x="483871" y="163299"/>
                                </a:lnTo>
                                <a:lnTo>
                                  <a:pt x="491808" y="154403"/>
                                </a:lnTo>
                                <a:lnTo>
                                  <a:pt x="500381" y="146143"/>
                                </a:lnTo>
                                <a:lnTo>
                                  <a:pt x="508953" y="137565"/>
                                </a:lnTo>
                                <a:lnTo>
                                  <a:pt x="517526" y="129305"/>
                                </a:lnTo>
                                <a:lnTo>
                                  <a:pt x="526416" y="121680"/>
                                </a:lnTo>
                                <a:lnTo>
                                  <a:pt x="535623" y="113738"/>
                                </a:lnTo>
                                <a:lnTo>
                                  <a:pt x="545148" y="106113"/>
                                </a:lnTo>
                                <a:lnTo>
                                  <a:pt x="554673" y="99123"/>
                                </a:lnTo>
                                <a:lnTo>
                                  <a:pt x="564516" y="92134"/>
                                </a:lnTo>
                                <a:lnTo>
                                  <a:pt x="574041" y="85462"/>
                                </a:lnTo>
                                <a:lnTo>
                                  <a:pt x="584201" y="78473"/>
                                </a:lnTo>
                                <a:lnTo>
                                  <a:pt x="594361" y="72119"/>
                                </a:lnTo>
                                <a:lnTo>
                                  <a:pt x="604838" y="66082"/>
                                </a:lnTo>
                                <a:lnTo>
                                  <a:pt x="615316" y="60046"/>
                                </a:lnTo>
                                <a:lnTo>
                                  <a:pt x="625793" y="54645"/>
                                </a:lnTo>
                                <a:lnTo>
                                  <a:pt x="636906" y="48926"/>
                                </a:lnTo>
                                <a:lnTo>
                                  <a:pt x="647701" y="44161"/>
                                </a:lnTo>
                                <a:lnTo>
                                  <a:pt x="658813" y="39395"/>
                                </a:lnTo>
                                <a:lnTo>
                                  <a:pt x="670243" y="34630"/>
                                </a:lnTo>
                                <a:lnTo>
                                  <a:pt x="681356" y="30182"/>
                                </a:lnTo>
                                <a:lnTo>
                                  <a:pt x="693103" y="26052"/>
                                </a:lnTo>
                                <a:lnTo>
                                  <a:pt x="704533" y="22239"/>
                                </a:lnTo>
                                <a:lnTo>
                                  <a:pt x="716281" y="19062"/>
                                </a:lnTo>
                                <a:lnTo>
                                  <a:pt x="728346" y="15568"/>
                                </a:lnTo>
                                <a:lnTo>
                                  <a:pt x="740093" y="12708"/>
                                </a:lnTo>
                                <a:lnTo>
                                  <a:pt x="752158" y="10167"/>
                                </a:lnTo>
                                <a:lnTo>
                                  <a:pt x="764541" y="7625"/>
                                </a:lnTo>
                                <a:lnTo>
                                  <a:pt x="776606" y="5719"/>
                                </a:lnTo>
                                <a:lnTo>
                                  <a:pt x="788988" y="3813"/>
                                </a:lnTo>
                                <a:lnTo>
                                  <a:pt x="801688" y="2542"/>
                                </a:lnTo>
                                <a:lnTo>
                                  <a:pt x="814071" y="1271"/>
                                </a:lnTo>
                                <a:lnTo>
                                  <a:pt x="826771" y="636"/>
                                </a:lnTo>
                                <a:lnTo>
                                  <a:pt x="83947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KSO_Shape"/>
                        <wps:cNvSpPr/>
                        <wps:spPr bwMode="auto">
                          <a:xfrm>
                            <a:off x="314" y="7749"/>
                            <a:ext cx="286" cy="259"/>
                          </a:xfrm>
                          <a:custGeom>
                            <a:avLst/>
                            <a:gdLst>
                              <a:gd name="T0" fmla="*/ 0 w 63"/>
                              <a:gd name="T1" fmla="*/ 55 h 57"/>
                              <a:gd name="T2" fmla="*/ 4 w 63"/>
                              <a:gd name="T3" fmla="*/ 57 h 57"/>
                              <a:gd name="T4" fmla="*/ 11 w 63"/>
                              <a:gd name="T5" fmla="*/ 45 h 57"/>
                              <a:gd name="T6" fmla="*/ 40 w 63"/>
                              <a:gd name="T7" fmla="*/ 39 h 57"/>
                              <a:gd name="T8" fmla="*/ 63 w 63"/>
                              <a:gd name="T9" fmla="*/ 0 h 57"/>
                              <a:gd name="T10" fmla="*/ 8 w 63"/>
                              <a:gd name="T11" fmla="*/ 43 h 57"/>
                              <a:gd name="T12" fmla="*/ 34 w 63"/>
                              <a:gd name="T13" fmla="*/ 17 h 57"/>
                              <a:gd name="T14" fmla="*/ 0 w 63"/>
                              <a:gd name="T15" fmla="*/ 5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3" h="57">
                                <a:moveTo>
                                  <a:pt x="0" y="55"/>
                                </a:moveTo>
                                <a:cubicBezTo>
                                  <a:pt x="0" y="55"/>
                                  <a:pt x="0" y="57"/>
                                  <a:pt x="4" y="57"/>
                                </a:cubicBezTo>
                                <a:cubicBezTo>
                                  <a:pt x="3" y="54"/>
                                  <a:pt x="11" y="45"/>
                                  <a:pt x="11" y="45"/>
                                </a:cubicBezTo>
                                <a:cubicBezTo>
                                  <a:pt x="11" y="45"/>
                                  <a:pt x="25" y="54"/>
                                  <a:pt x="40" y="39"/>
                                </a:cubicBezTo>
                                <a:cubicBezTo>
                                  <a:pt x="54" y="23"/>
                                  <a:pt x="44" y="11"/>
                                  <a:pt x="63" y="0"/>
                                </a:cubicBezTo>
                                <a:cubicBezTo>
                                  <a:pt x="17" y="10"/>
                                  <a:pt x="7" y="24"/>
                                  <a:pt x="8" y="43"/>
                                </a:cubicBezTo>
                                <a:cubicBezTo>
                                  <a:pt x="12" y="34"/>
                                  <a:pt x="24" y="22"/>
                                  <a:pt x="34" y="17"/>
                                </a:cubicBezTo>
                                <a:cubicBezTo>
                                  <a:pt x="17" y="29"/>
                                  <a:pt x="5" y="47"/>
                                  <a:pt x="0" y="5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.65pt;margin-top:17.6pt;height:197.3pt;width:15.75pt;z-index:251688960;mso-width-relative:page;mso-height-relative:page;" coordorigin="306,5184" coordsize="315,3946" o:gfxdata="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">
                <o:lock v:ext="edit" aspectratio="f"/>
                <v:shape id="KSO_Shape" o:spid="_x0000_s1026" o:spt="100" style="position:absolute;left:345;top:8945;height:185;width:276;v-text-anchor:middle;" filled="t" stroked="f" coordsize="4974795,3320682" o:gfxdata="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30o5L4A&#10;AADaAAAADwAAAAAAAAABACAAAAAiAAAAZHJzL2Rvd25yZXYueG1sUEsBAhQAFAAAAAgAh07iQDMv&#10;BZ47AAAAOQAAABAAAAAAAAAAAQAgAAAADQEAAGRycy9zaGFwZXhtbC54bWxQSwUGAAAAAAYABgBb&#10;AQAAtwMAAAAA&#10;" path="m1897867,1805825l2485737,2315734,3073607,1805825,4820061,3320682,151413,3320682,1897867,1805825xm0,159634l1788328,1710812,0,3261996,0,159634xm4974795,156753l4974795,3264872,3183146,1710812,4974795,156753xm35040,0l4936434,0,2485737,2125709,35040,0xe">
                  <v:path o:connectlocs="105,100;137,129;170,100;267,185;8,185;105,100;0,8;99,95;0,181;0,8;276,8;276,181;176,95;276,8;1,0;273,0;137,118;1,0" o:connectangles="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style="position:absolute;left:337;top:6330;height:384;width:267;" filled="t" stroked="f" coordsize="78,112" o:gfxdata="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Kys/i8AAAA&#10;2gAAAA8AAAAAAAAAAQAgAAAAIgAAAGRycy9kb3ducmV2LnhtbFBLAQIUABQAAAAIAIdO4kAzLwWe&#10;OwAAADkAAAAQAAAAAAAAAAEAIAAAAAsBAABkcnMvc2hhcGV4bWwueG1sUEsFBgAAAAAGAAYAWwEA&#10;ALUDAAAAAA==&#10;" path="m21,36c20,27,20,19,21,11c37,0,45,13,58,11c59,19,59,29,57,36c57,40,55,44,53,47c49,51,44,53,39,53c39,53,39,53,39,53c34,53,29,51,26,47c24,44,22,40,21,36xm13,107c67,107,67,107,67,107c64,112,64,112,64,112c16,112,16,112,16,112c13,107,13,107,13,107xm70,67c76,90,76,90,76,90c78,98,77,103,68,103c66,103,66,103,66,103c66,72,66,72,66,72c42,72,42,72,42,72c49,56,49,56,49,56c51,54,51,54,51,54c65,57,65,57,65,57c66,57,66,57,66,57c66,58,66,58,66,58c68,61,69,64,70,67c70,67,70,67,70,67xm14,103c11,103,11,103,11,103c1,103,0,98,3,90c9,67,9,67,9,67c9,63,11,60,14,58c14,57,14,57,14,57c14,57,14,57,14,57c28,54,28,54,28,54c30,56,30,56,30,56c38,72,38,72,38,72c14,72,14,72,14,72l14,103xe">
                  <v:path o:connectlocs="71,123;71,37;198,37;195,123;181,161;133,181;133,181;89,161;71,123;44,366;229,366;219,384;54,384;44,366;239,229;260,308;232,353;225,353;225,246;143,246;167,192;174,185;222,195;225,195;225,198;239,229;239,229;47,353;37,353;10,308;30,229;47,198;47,195;47,195;95,185;102,192;130,246;47,246;47,353" o:connectangles="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style="position:absolute;left:319;top:7054;height:247;width:288;v-text-anchor:middle;" filled="t" stroked="f" coordsize="648072,400516" o:gfxdata="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GIMIvQAA&#10;ANoAAAAPAAAAAAAAAAEAIAAAACIAAABkcnMvZG93bnJldi54bWxQSwECFAAUAAAACACHTuJAMy8F&#10;njsAAAA5AAAAEAAAAAAAAAABACAAAAAMAQAAZHJzL3NoYXBleG1sLnhtbFBLBQYAAAAABgAGAFsB&#10;AAC2AwAAAAA=&#10;" path="m324036,0l648072,216024,520183,216024c521934,217353,522036,218913,522036,220497l522036,364511c522036,384396,505916,400516,486031,400516l378042,400516,378042,256516,270030,256516,270030,400516,162041,400516c142156,400516,126036,384396,126036,364511l126036,220497,127889,216024,0,216024,324036,0xe">
                  <v:path o:connectlocs="144,0;288,133;231,133;231,135;231,224;215,247;168,247;168,158;120,158;120,247;72,247;56,224;56,135;56,133;0,133;144,0" o:connectangles="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style="position:absolute;left:306;top:8293;height:302;width:302;v-text-anchor:middle;" filled="t" stroked="f" coordsize="577593,577592" o:gfxdata="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64wOK/&#10;AAAA2gAAAA8AAAAAAAAAAQAgAAAAIgAAAGRycy9kb3ducmV2LnhtbFBLAQIUABQAAAAIAIdO4kAz&#10;LwWeOwAAADkAAAAQAAAAAAAAAAEAIAAAAA4BAABkcnMvc2hhcGV4bWwueG1sUEsFBgAAAAAGAAYA&#10;WwEAALgDAAAAAA==&#10;" path="m234310,380217c246869,387442,258665,381442,262548,404283c266431,427125,242854,459767,229183,471323c215512,482878,193419,478515,180522,473617c193965,466292,207048,454529,217339,440601c233687,418479,240024,395096,234310,380217xm425006,121382c429704,126991,433488,134230,436644,143057c453017,188848,374979,223071,356472,222273c340632,221589,329013,212922,316773,203393c332982,199546,349992,192409,365914,183372c400284,163865,423202,139309,425006,121382xm288797,0c448295,0,577593,129298,577593,288796c577593,448294,448295,577592,288797,577592c242745,577593,199210,566813,160790,547224l160978,548653c160918,548616,159201,547509,156576,545302c155826,545059,155138,544697,154452,544332l154081,542962c143887,534039,126458,513897,125778,482542c125207,456209,135424,442013,144328,435402c141049,427772,139101,420175,137482,414002c130441,387159,138178,160274,347629,102143c355010,100659,362177,99561,369059,99057c375940,98553,382537,98644,388776,99538c400320,101193,410643,105601,418998,114390c425438,129703,401160,157423,362093,179190c345488,188443,327757,195717,311456,199847c306035,196348,300569,194901,294986,197818c275325,208090,219960,314670,214388,347873c212440,359480,217439,367666,224964,373701l224630,374083c237092,384983,231822,412316,212274,438164c201379,452569,187435,464598,173722,471257c160041,464734,151775,453122,146587,441033c139259,451214,130813,467448,133146,486288c137119,518381,141720,516247,146174,525248c158269,542339,158341,537239,159578,539900c198149,560306,242154,571597,288797,571597c444983,571597,571598,444983,571598,288796c571598,132609,444984,5995,288797,5995c132610,5995,5996,132609,5996,288796c5996,370017,40236,443242,95262,494616l90248,498151c34594,445716,0,371296,1,288796c1,129298,129299,0,288797,0xe">
                  <v:path o:connectlocs="122,198;137,211;119,246;94,247;113,230;122,198;222,63;228,74;186,116;165,106;191,95;222,63;151,0;302,151;151,302;84,286;84,286;81,285;80,284;80,283;65,252;75,227;71,216;181,53;192,51;203,52;219,59;189,93;162,104;154,103;112,181;117,195;117,195;110,229;90,246;76,230;69,254;76,274;83,282;151,298;298,151;151,3;3,151;49,258;47,260;0,151;151,0" o:connectangles="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style="position:absolute;left:351;top:5816;height:258;width:258;v-text-anchor:middle;" filled="t" stroked="f" coordsize="792088,792088" o:gfxdata="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A5Ne8AAAA&#10;2gAAAA8AAAAAAAAAAQAgAAAAIgAAAGRycy9kb3ducmV2LnhtbFBLAQIUABQAAAAIAIdO4kAzLwWe&#10;OwAAADkAAAAQAAAAAAAAAAEAIAAAAAsBAABkcnMvc2hhcGV4bWwueG1sUEsFBgAAAAAGAAYAWwEA&#10;ALUDAAAAAA==&#10;" path="m320662,99114l320662,475062,696610,475062,696610,434076,361648,434076,361648,99114,320662,99114xm396044,0c614773,0,792088,177315,792088,396044c792088,614773,614773,792088,396044,792088c177315,792088,0,614773,0,396044c0,177315,177315,0,396044,0xe">
                  <v:path o:connectlocs="104,32;104,154;226,154;226,141;117,141;117,32;104,32;129,0;258,129;129,258;0,129;129,0" o:connectangles="0,0,0,0,0,0,0,0,0,0,0,0"/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style="position:absolute;left:346;top:5184;height:321;width:253;" filled="t" stroked="f" coordsize="1679575,2125662" o:gfxdata="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l3zGgtwAAANoAAAAP&#10;AAAAAAAAAAEAIAAAACIAAABkcnMvZG93bnJldi54bWxQSwECFAAUAAAACACHTuJAMy8FnjsAAAA5&#10;AAAAEAAAAAAAAAABACAAAAAGAQAAZHJzL3NoYXBleG1sLnhtbFBLBQYAAAAABgAGAFsBAACwAwAA&#10;AAA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  <v:path o:connectlocs="85,157;108,169;107,176;105,184;108,193;155,283;148,191;150,182;148,175;154,168;176,156;196,157;211,172;224,188;234,206;243,227;249,249;252,275;242,293;208,307;174,316;138,320;100,319;62,311;26,297;0,282;2,255;7,231;15,210;26,191;38,174;53,159;71,144;139,0;155,5;170,12;182,23;192,36;199,51;203,67;202,86;197,105;187,122;173,135;153,146;140,149;126,150;110,148;96,143;83,135;71,124;61,109;55,93;53,75;55,58;60,42;69,28;80,17;94,8;109,2;126,0" o:connectangles="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style="position:absolute;left:314;top:7749;height:259;width:286;" filled="t" stroked="f" coordsize="63,57" o:gfxdata="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xyzTvQAA&#10;ANoAAAAPAAAAAAAAAAEAIAAAACIAAABkcnMvZG93bnJldi54bWxQSwECFAAUAAAACACHTuJAMy8F&#10;njsAAAA5AAAAEAAAAAAAAAABACAAAAAMAQAAZHJzL3NoYXBleG1sLnhtbFBLBQYAAAAABgAGAFsB&#10;AAC2AwAAAAA=&#10;" path="m0,55c0,55,0,57,4,57c3,54,11,45,11,45c11,45,25,54,40,39c54,23,44,11,63,0c17,10,7,24,8,43c12,34,24,22,34,17c17,29,5,47,0,55xe">
                  <v:path o:connectlocs="0,249;18,259;49,204;181,177;286,0;36,195;154,77;0,249" o:connectangles="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227965</wp:posOffset>
                </wp:positionH>
                <wp:positionV relativeFrom="paragraph">
                  <wp:posOffset>3144520</wp:posOffset>
                </wp:positionV>
                <wp:extent cx="1788160" cy="487680"/>
                <wp:effectExtent l="0" t="0" r="0" b="762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16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637DA6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637DA6"/>
                                <w:kern w:val="24"/>
                              </w:rPr>
                              <w:t>综合素养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95pt;margin-top:247.6pt;height:38.4pt;width:140.8pt;z-index:251660288;mso-width-relative:page;mso-height-relative:page;" filled="f" stroked="f" coordsize="21600,21600" o:gfxdata="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KvB6XYAAAACgEAAA8AAAAAAAAAAQAgAAAAIgAAAGRycy9kb3ducmV2&#10;LnhtbFBLAQIUABQAAAAIAIdO4kDA3YOK/AEAAMk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637DA6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637DA6"/>
                          <w:kern w:val="24"/>
                        </w:rPr>
                        <w:t>综合素养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5142865</wp:posOffset>
                </wp:positionV>
                <wp:extent cx="1442085" cy="482600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637DA6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637DA6"/>
                                <w:kern w:val="24"/>
                              </w:rPr>
                              <w:t>软件技能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404.95pt;height:38pt;width:113.55pt;z-index:251661312;mso-width-relative:page;mso-height-relative:page;" filled="f" stroked="f" coordsize="21600,21600" o:gfxdata="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dJcSjNcAAAAKAQAADwAAAAAAAAABACAAAAAiAAAAZHJzL2Rvd25yZXYu&#10;eG1sUEsBAhQAFAAAAAgAh07iQIJyi+38AQAAyQ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637DA6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637DA6"/>
                          <w:kern w:val="24"/>
                        </w:rPr>
                        <w:t>软件技能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2702560</wp:posOffset>
                </wp:positionH>
                <wp:positionV relativeFrom="paragraph">
                  <wp:posOffset>1977390</wp:posOffset>
                </wp:positionV>
                <wp:extent cx="4665980" cy="2466975"/>
                <wp:effectExtent l="0" t="0" r="0" b="9525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980" cy="246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napToGrid w:val="0"/>
                              <w:spacing w:before="0" w:beforeAutospacing="0" w:after="0" w:afterAutospacing="0" w:line="300" w:lineRule="auto"/>
                              <w:rPr>
                                <w:rFonts w:ascii="微软雅黑" w:hAnsi="微软雅黑" w:eastAsia="微软雅黑"/>
                                <w:color w:val="2885AE"/>
                                <w:kern w:val="2"/>
                                <w:sz w:val="22"/>
                                <w:szCs w:val="24"/>
                              </w:rPr>
                            </w:pPr>
                            <w:bookmarkStart w:id="6" w:name="_Hlk494360489"/>
                            <w:bookmarkStart w:id="7" w:name="_Hlk494360490"/>
                            <w:bookmarkStart w:id="8" w:name="_Hlk494360491"/>
                            <w:r>
                              <w:rPr>
                                <w:rFonts w:hint="eastAsia" w:ascii="微软雅黑" w:hAnsi="微软雅黑" w:eastAsia="微软雅黑"/>
                                <w:color w:val="637DA6"/>
                                <w:kern w:val="2"/>
                                <w:sz w:val="22"/>
                                <w:szCs w:val="24"/>
                              </w:rPr>
                              <w:t>【大学英语四级】  【国家计算机二级证书】 【全国普通话二级甲等】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885AE"/>
                                <w:kern w:val="2"/>
                                <w:sz w:val="22"/>
                                <w:szCs w:val="24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="0" w:beforeAutospacing="0" w:after="0" w:afterAutospacing="0" w:line="300" w:lineRule="auto"/>
                              <w:rPr>
                                <w:rFonts w:ascii="微软雅黑" w:hAnsi="微软雅黑" w:eastAsia="微软雅黑" w:cstheme="minorBidi"/>
                                <w:color w:val="808080" w:themeColor="text1" w:themeTint="80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808080" w:themeColor="text1" w:themeTint="80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擅长文案策划，文笔流畅，熟练操作常用办公软件和互联网处理日常工作，熟悉WORD、EXCEL、PPT、SPSS等办公软件，具备良好的综合工作能力；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="0" w:beforeAutospacing="0" w:after="0" w:afterAutospacing="0" w:line="300" w:lineRule="auto"/>
                              <w:rPr>
                                <w:rFonts w:ascii="微软雅黑" w:hAnsi="微软雅黑" w:eastAsia="微软雅黑" w:cstheme="minorBidi"/>
                                <w:color w:val="808080" w:themeColor="text1" w:themeTint="80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808080" w:themeColor="text1" w:themeTint="80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熟悉掌握的运营策划技巧，具有平台推广和社群运营经验，具备较好的市场评估和调研能力，系统地学习过营销推广理论，并在实践中接触过商务和策划，日常工作中植入营销技巧，善于捕捉市场趋势；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="0" w:beforeAutospacing="0" w:after="0" w:afterAutospacing="0" w:line="300" w:lineRule="auto"/>
                              <w:rPr>
                                <w:rFonts w:ascii="微软雅黑" w:hAnsi="微软雅黑" w:eastAsia="微软雅黑" w:cstheme="minorBidi"/>
                                <w:color w:val="808080" w:themeColor="text1" w:themeTint="80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808080" w:themeColor="text1" w:themeTint="80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了解消费者的心理需求，熟悉互联网和各类新媒体领域的发展趋势</w:t>
                            </w:r>
                            <w:bookmarkEnd w:id="6"/>
                            <w:bookmarkEnd w:id="7"/>
                            <w:bookmarkEnd w:id="8"/>
                            <w:r>
                              <w:rPr>
                                <w:rFonts w:hint="eastAsia" w:ascii="微软雅黑" w:hAnsi="微软雅黑" w:eastAsia="微软雅黑" w:cstheme="minorBidi"/>
                                <w:color w:val="808080" w:themeColor="text1" w:themeTint="80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pStyle w:val="8"/>
                              <w:adjustRightInd w:val="0"/>
                              <w:snapToGrid w:val="0"/>
                              <w:spacing w:line="276" w:lineRule="auto"/>
                              <w:ind w:firstLine="0" w:firstLineChars="0"/>
                              <w:rPr>
                                <w:rFonts w:ascii="微软雅黑" w:hAnsi="微软雅黑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2.8pt;margin-top:155.7pt;height:194.25pt;width:367.4pt;z-index:251684864;mso-width-relative:page;mso-height-relative:page;" filled="f" stroked="f" coordsize="21600,21600" o:gfxdata="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ANXTc2AAAAAwBAAAPAAAAAAAAAAEAIAAAACIAAABkcnMvZG93bnJl&#10;di54bWxQSwECFAAUAAAACACHTuJAd46hvP0BAADK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napToGrid w:val="0"/>
                        <w:spacing w:before="0" w:beforeAutospacing="0" w:after="0" w:afterAutospacing="0" w:line="300" w:lineRule="auto"/>
                        <w:rPr>
                          <w:rFonts w:ascii="微软雅黑" w:hAnsi="微软雅黑" w:eastAsia="微软雅黑"/>
                          <w:color w:val="2885AE"/>
                          <w:kern w:val="2"/>
                          <w:sz w:val="22"/>
                          <w:szCs w:val="24"/>
                        </w:rPr>
                      </w:pPr>
                      <w:bookmarkStart w:id="6" w:name="_Hlk494360489"/>
                      <w:bookmarkStart w:id="7" w:name="_Hlk494360490"/>
                      <w:bookmarkStart w:id="8" w:name="_Hlk494360491"/>
                      <w:r>
                        <w:rPr>
                          <w:rFonts w:hint="eastAsia" w:ascii="微软雅黑" w:hAnsi="微软雅黑" w:eastAsia="微软雅黑"/>
                          <w:color w:val="637DA6"/>
                          <w:kern w:val="2"/>
                          <w:sz w:val="22"/>
                          <w:szCs w:val="24"/>
                        </w:rPr>
                        <w:t>【大学英语四级】  【国家计算机二级证书】 【全国普通话二级甲等】</w:t>
                      </w:r>
                      <w:r>
                        <w:rPr>
                          <w:rFonts w:hint="eastAsia" w:ascii="微软雅黑" w:hAnsi="微软雅黑" w:eastAsia="微软雅黑"/>
                          <w:color w:val="2885AE"/>
                          <w:kern w:val="2"/>
                          <w:sz w:val="22"/>
                          <w:szCs w:val="24"/>
                        </w:rPr>
                        <w:t xml:space="preserve"> 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1"/>
                        </w:numPr>
                        <w:snapToGrid w:val="0"/>
                        <w:spacing w:before="0" w:beforeAutospacing="0" w:after="0" w:afterAutospacing="0" w:line="300" w:lineRule="auto"/>
                        <w:rPr>
                          <w:rFonts w:ascii="微软雅黑" w:hAnsi="微软雅黑" w:eastAsia="微软雅黑" w:cstheme="minorBidi"/>
                          <w:color w:val="808080" w:themeColor="text1" w:themeTint="80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808080" w:themeColor="text1" w:themeTint="80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擅长文案策划，文笔流畅，熟练操作常用办公软件和互联网处理日常工作，熟悉WORD、EXCEL、PPT、SPSS等办公软件，具备良好的综合工作能力；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1"/>
                        </w:numPr>
                        <w:snapToGrid w:val="0"/>
                        <w:spacing w:before="0" w:beforeAutospacing="0" w:after="0" w:afterAutospacing="0" w:line="300" w:lineRule="auto"/>
                        <w:rPr>
                          <w:rFonts w:ascii="微软雅黑" w:hAnsi="微软雅黑" w:eastAsia="微软雅黑" w:cstheme="minorBidi"/>
                          <w:color w:val="808080" w:themeColor="text1" w:themeTint="80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808080" w:themeColor="text1" w:themeTint="80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熟悉掌握的运营策划技巧，具有平台推广和社群运营经验，具备较好的市场评估和调研能力，系统地学习过营销推广理论，并在实践中接触过商务和策划，日常工作中植入营销技巧，善于捕捉市场趋势；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1"/>
                        </w:numPr>
                        <w:snapToGrid w:val="0"/>
                        <w:spacing w:before="0" w:beforeAutospacing="0" w:after="0" w:afterAutospacing="0" w:line="300" w:lineRule="auto"/>
                        <w:rPr>
                          <w:rFonts w:ascii="微软雅黑" w:hAnsi="微软雅黑" w:eastAsia="微软雅黑" w:cstheme="minorBidi"/>
                          <w:color w:val="808080" w:themeColor="text1" w:themeTint="80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808080" w:themeColor="text1" w:themeTint="80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了解消费者的心理需求，熟悉互联网和各类新媒体领域的发展趋势</w:t>
                      </w:r>
                      <w:bookmarkEnd w:id="6"/>
                      <w:bookmarkEnd w:id="7"/>
                      <w:bookmarkEnd w:id="8"/>
                      <w:r>
                        <w:rPr>
                          <w:rFonts w:hint="eastAsia" w:ascii="微软雅黑" w:hAnsi="微软雅黑" w:eastAsia="微软雅黑" w:cstheme="minorBidi"/>
                          <w:color w:val="808080" w:themeColor="text1" w:themeTint="80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pStyle w:val="8"/>
                        <w:adjustRightInd w:val="0"/>
                        <w:snapToGrid w:val="0"/>
                        <w:spacing w:line="276" w:lineRule="auto"/>
                        <w:ind w:firstLine="0" w:firstLineChars="0"/>
                        <w:rPr>
                          <w:rFonts w:ascii="微软雅黑" w:hAnsi="微软雅黑"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2504440</wp:posOffset>
                </wp:positionH>
                <wp:positionV relativeFrom="paragraph">
                  <wp:posOffset>1348740</wp:posOffset>
                </wp:positionV>
                <wp:extent cx="4762500" cy="525780"/>
                <wp:effectExtent l="0" t="0" r="57150" b="7620"/>
                <wp:wrapNone/>
                <wp:docPr id="500" name="组合 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525780"/>
                          <a:chOff x="0" y="0"/>
                          <a:chExt cx="4423883" cy="526725"/>
                        </a:xfrm>
                      </wpg:grpSpPr>
                      <wpg:grpSp>
                        <wpg:cNvPr id="501" name="组合 501"/>
                        <wpg:cNvGrpSpPr/>
                        <wpg:grpSpPr>
                          <a:xfrm>
                            <a:off x="0" y="116958"/>
                            <a:ext cx="4423883" cy="285915"/>
                            <a:chOff x="17462" y="1908300"/>
                            <a:chExt cx="2898506" cy="187850"/>
                          </a:xfr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502" name="任意多边形 191"/>
                          <wps:cNvSpPr/>
                          <wps:spPr bwMode="auto">
                            <a:xfrm>
                              <a:off x="17462" y="1908300"/>
                              <a:ext cx="1047780" cy="187850"/>
                            </a:xfrm>
                            <a:custGeom>
                              <a:avLst/>
                              <a:gdLst>
                                <a:gd name="T0" fmla="*/ 0 w 1047184"/>
                                <a:gd name="T1" fmla="*/ 0 h 233362"/>
                                <a:gd name="T2" fmla="*/ 1047780 w 1047184"/>
                                <a:gd name="T3" fmla="*/ 0 h 233362"/>
                                <a:gd name="T4" fmla="*/ 952395 w 1047184"/>
                                <a:gd name="T5" fmla="*/ 187850 h 233362"/>
                                <a:gd name="T6" fmla="*/ 0 w 1047184"/>
                                <a:gd name="T7" fmla="*/ 187850 h 233362"/>
                                <a:gd name="T8" fmla="*/ 0 w 1047184"/>
                                <a:gd name="T9" fmla="*/ 0 h 23336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7184" h="233362">
                                  <a:moveTo>
                                    <a:pt x="0" y="0"/>
                                  </a:moveTo>
                                  <a:lnTo>
                                    <a:pt x="1047184" y="0"/>
                                  </a:lnTo>
                                  <a:lnTo>
                                    <a:pt x="951853" y="233362"/>
                                  </a:lnTo>
                                  <a:lnTo>
                                    <a:pt x="0" y="2333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7DA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3" name="任意多边形 192"/>
                          <wps:cNvSpPr/>
                          <wps:spPr bwMode="auto">
                            <a:xfrm>
                              <a:off x="1023965" y="1908300"/>
                              <a:ext cx="160343" cy="187850"/>
                            </a:xfrm>
                            <a:custGeom>
                              <a:avLst/>
                              <a:gdLst>
                                <a:gd name="T0" fmla="*/ 95321 w 160359"/>
                                <a:gd name="T1" fmla="*/ 0 h 233362"/>
                                <a:gd name="T2" fmla="*/ 160343 w 160359"/>
                                <a:gd name="T3" fmla="*/ 0 h 233362"/>
                                <a:gd name="T4" fmla="*/ 65022 w 160359"/>
                                <a:gd name="T5" fmla="*/ 187850 h 233362"/>
                                <a:gd name="T6" fmla="*/ 0 w 160359"/>
                                <a:gd name="T7" fmla="*/ 187850 h 233362"/>
                                <a:gd name="T8" fmla="*/ 95321 w 160359"/>
                                <a:gd name="T9" fmla="*/ 0 h 23336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0359" h="233362">
                                  <a:moveTo>
                                    <a:pt x="95331" y="0"/>
                                  </a:moveTo>
                                  <a:lnTo>
                                    <a:pt x="160359" y="0"/>
                                  </a:lnTo>
                                  <a:lnTo>
                                    <a:pt x="65028" y="233362"/>
                                  </a:lnTo>
                                  <a:lnTo>
                                    <a:pt x="0" y="233362"/>
                                  </a:lnTo>
                                  <a:lnTo>
                                    <a:pt x="95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7DA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4" name="任意多边形 193"/>
                          <wps:cNvSpPr/>
                          <wps:spPr bwMode="auto">
                            <a:xfrm>
                              <a:off x="1144619" y="1908300"/>
                              <a:ext cx="160343" cy="187850"/>
                            </a:xfrm>
                            <a:custGeom>
                              <a:avLst/>
                              <a:gdLst>
                                <a:gd name="T0" fmla="*/ 95321 w 160359"/>
                                <a:gd name="T1" fmla="*/ 0 h 233362"/>
                                <a:gd name="T2" fmla="*/ 160343 w 160359"/>
                                <a:gd name="T3" fmla="*/ 0 h 233362"/>
                                <a:gd name="T4" fmla="*/ 65022 w 160359"/>
                                <a:gd name="T5" fmla="*/ 187850 h 233362"/>
                                <a:gd name="T6" fmla="*/ 0 w 160359"/>
                                <a:gd name="T7" fmla="*/ 187850 h 233362"/>
                                <a:gd name="T8" fmla="*/ 95321 w 160359"/>
                                <a:gd name="T9" fmla="*/ 0 h 23336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0359" h="233362">
                                  <a:moveTo>
                                    <a:pt x="95331" y="0"/>
                                  </a:moveTo>
                                  <a:lnTo>
                                    <a:pt x="160359" y="0"/>
                                  </a:lnTo>
                                  <a:lnTo>
                                    <a:pt x="65028" y="233362"/>
                                  </a:lnTo>
                                  <a:lnTo>
                                    <a:pt x="0" y="233362"/>
                                  </a:lnTo>
                                  <a:lnTo>
                                    <a:pt x="95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7DA6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5" name="直接连接符 1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80999" y="2083396"/>
                              <a:ext cx="1634969" cy="7551"/>
                            </a:xfrm>
                            <a:prstGeom prst="line">
                              <a:avLst/>
                            </a:prstGeom>
                            <a:grpFill/>
                            <a:ln w="19050" algn="ctr">
                              <a:solidFill>
                                <a:srgbClr val="637DA6"/>
                              </a:solidFill>
                              <a:miter lim="800000"/>
                              <a:tailEnd type="oval" w="med" len="med"/>
                            </a:ln>
                          </wps:spPr>
                          <wps:bodyPr/>
                        </wps:wsp>
                      </wpg:grpSp>
                      <wps:wsp>
                        <wps:cNvPr id="506" name="文本框 506"/>
                        <wps:cNvSpPr txBox="1">
                          <a:spLocks noChangeArrowheads="1"/>
                        </wps:cNvSpPr>
                        <wps:spPr bwMode="auto">
                          <a:xfrm>
                            <a:off x="53163" y="0"/>
                            <a:ext cx="1350335" cy="52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0"/>
                                  <w:tab w:val="left" w:pos="426"/>
                                </w:tabs>
                                <w:jc w:val="distribute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z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技能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&amp;证书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7.2pt;margin-top:106.2pt;height:41.4pt;width:375pt;mso-position-horizontal-relative:margin;z-index:251692032;mso-width-relative:page;mso-height-relative:page;" coordsize="4423883,526725" o:gfxdata="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">
                <o:lock v:ext="edit" aspectratio="f"/>
                <v:group id="_x0000_s1026" o:spid="_x0000_s1026" o:spt="203" style="position:absolute;left:0;top:116958;height:285915;width:4423883;" coordorigin="17462,1908300" coordsize="2898506,187850" o:gfxdata="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lZlFO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91" o:spid="_x0000_s1026" o:spt="100" style="position:absolute;left:17462;top:1908300;height:187850;width:1047780;v-text-anchor:middle;" fillcolor="#637DA6" filled="t" stroked="f" coordsize="1047184,233362" o:gfxdata="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ORGQ&#10;wAAAANwAAAAPAAAAAAAAAAEAIAAAACIAAABkcnMvZG93bnJldi54bWxQSwECFAAUAAAACACHTuJA&#10;My8FnjsAAAA5AAAAEAAAAAAAAAABACAAAAAPAQAAZHJzL3NoYXBleG1sLnhtbFBLBQYAAAAABgAG&#10;AFsBAAC5AwAAAAA=&#10;" path="m0,0l1047184,0,951853,233362,0,233362,0,0xe">
                    <v:path o:connectlocs="0,0;1048376,0;952937,151214;0,151214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92" o:spid="_x0000_s1026" o:spt="100" style="position:absolute;left:1023965;top:1908300;height:187850;width:160343;v-text-anchor:middle;" fillcolor="#637DA6" filled="t" stroked="f" coordsize="160359,233362" o:gfxdata="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9kN2/&#10;AAAA3AAAAA8AAAAAAAAAAQAgAAAAIgAAAGRycy9kb3ducmV2LnhtbFBLAQIUABQAAAAIAIdO4kAz&#10;LwWeOwAAADkAAAAQAAAAAAAAAAEAIAAAAA4BAABkcnMvc2hhcGV4bWwueG1sUEsFBgAAAAAGAAYA&#10;WwEAALgDAAAAAA==&#10;" path="m95331,0l160359,0,65028,233362,0,233362,95331,0xe">
                    <v:path o:connectlocs="95311,0;160327,0;65015,151214;0,151214;95311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93" o:spid="_x0000_s1026" o:spt="100" style="position:absolute;left:1144619;top:1908300;height:187850;width:160343;v-text-anchor:middle;" fillcolor="#637DA6" filled="t" stroked="f" coordsize="160359,233362" o:gfxdata="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UCKm/&#10;AAAA3AAAAA8AAAAAAAAAAQAgAAAAIgAAAGRycy9kb3ducmV2LnhtbFBLAQIUABQAAAAIAIdO4kAz&#10;LwWeOwAAADkAAAAQAAAAAAAAAAEAIAAAAA4BAABkcnMvc2hhcGV4bWwueG1sUEsFBgAAAAAGAAYA&#10;WwEAALgDAAAAAA==&#10;" path="m95331,0l160359,0,65028,233362,0,233362,95331,0xe">
                    <v:path o:connectlocs="95311,0;160327,0;65015,151214;0,151214;95311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line id="直接连接符 195" o:spid="_x0000_s1026" o:spt="20" style="position:absolute;left:1280999;top:2083396;flip:y;height:7551;width:1634969;" filled="t" stroked="t" coordsize="21600,21600" o:gfxdata="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JOs2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.5pt" color="#637DA6" miterlimit="8" joinstyle="miter" endarrow="oval"/>
                    <v:imagedata o:title=""/>
                    <o:lock v:ext="edit" aspectratio="f"/>
                  </v:line>
                </v:group>
                <v:shape id="_x0000_s1026" o:spid="_x0000_s1026" o:spt="202" type="#_x0000_t202" style="position:absolute;left:53163;top:0;height:526725;width:1350335;" filled="f" stroked="f" coordsize="21600,21600" o:gfxdata="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SSJm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tabs>
                            <w:tab w:val="left" w:pos="0"/>
                            <w:tab w:val="left" w:pos="426"/>
                          </w:tabs>
                          <w:jc w:val="distribute"/>
                          <w:rPr>
                            <w:rFonts w:ascii="微软雅黑" w:hAnsi="微软雅黑" w:eastAsia="微软雅黑"/>
                            <w:color w:val="FFFFFF" w:themeColor="background1"/>
                            <w:sz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z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技能</w:t>
                        </w:r>
                        <w:r>
                          <w:rPr>
                            <w:rFonts w:ascii="微软雅黑" w:hAnsi="微软雅黑" w:eastAsia="微软雅黑"/>
                            <w:color w:val="FFFFFF" w:themeColor="background1"/>
                            <w:sz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&amp;证书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  <w:bookmarkStart w:id="9" w:name="_GoBack"/>
      <w:bookmarkEnd w:id="9"/>
    </w:p>
    <w:p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-92075</wp:posOffset>
                </wp:positionH>
                <wp:positionV relativeFrom="paragraph">
                  <wp:posOffset>-346710</wp:posOffset>
                </wp:positionV>
                <wp:extent cx="7704455" cy="1135380"/>
                <wp:effectExtent l="0" t="0" r="0" b="825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4455" cy="1135276"/>
                        </a:xfrm>
                        <a:prstGeom prst="rect">
                          <a:avLst/>
                        </a:prstGeom>
                        <a:solidFill>
                          <a:srgbClr val="637D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.25pt;margin-top:-27.3pt;height:89.4pt;width:606.65pt;mso-position-horizontal-relative:margin;z-index:251708416;v-text-anchor:middle;mso-width-relative:page;mso-height-relative:page;" fillcolor="#637DA6" filled="t" stroked="f" coordsize="21600,21600" o:gfxdata="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lmg6h2QAAAAwB&#10;AAAPAAAAAAAAAAEAIAAAACIAAABkcnMvZG93bnJldi54bWxQSwECFAAUAAAACACHTuJAvFDMWlMC&#10;AACABAAADgAAAAAAAAABACAAAAAoAQAAZHJzL2Uyb0RvYy54bWxQSwUGAAAAAAYABgBZAQAA7QUA&#10;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1710690</wp:posOffset>
                </wp:positionH>
                <wp:positionV relativeFrom="paragraph">
                  <wp:posOffset>9901555</wp:posOffset>
                </wp:positionV>
                <wp:extent cx="4104005" cy="873125"/>
                <wp:effectExtent l="0" t="0" r="0" b="317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005" cy="87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华文行楷" w:eastAsia="华文行楷"/>
                                <w:b/>
                                <w:color w:val="FFFFFF" w:themeColor="background1"/>
                                <w:sz w:val="72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行楷" w:eastAsia="华文行楷"/>
                                <w:b/>
                                <w:color w:val="FFFFFF" w:themeColor="background1"/>
                                <w:sz w:val="72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期待您的回复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4.7pt;margin-top:779.65pt;height:68.75pt;width:323.15pt;mso-position-horizontal-relative:margin;z-index:251713536;mso-width-relative:page;mso-height-relative:page;" filled="f" stroked="f" coordsize="21600,21600" o:gfxdata="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r5EVTdAAAADQEAAA8AAAAAAAAAAQAgAAAAIgAAAGRycy9kb3ducmV2LnhtbFBLAQIUABQAAAAI&#10;AIdO4kBIyRnKIQIAABo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华文行楷" w:eastAsia="华文行楷"/>
                          <w:b/>
                          <w:color w:val="FFFFFF" w:themeColor="background1"/>
                          <w:sz w:val="72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行楷" w:eastAsia="华文行楷"/>
                          <w:b/>
                          <w:color w:val="FFFFFF" w:themeColor="background1"/>
                          <w:sz w:val="72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期待您的回复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-95250</wp:posOffset>
                </wp:positionH>
                <wp:positionV relativeFrom="paragraph">
                  <wp:posOffset>9932670</wp:posOffset>
                </wp:positionV>
                <wp:extent cx="7704455" cy="754380"/>
                <wp:effectExtent l="0" t="0" r="0" b="762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4455" cy="754380"/>
                        </a:xfrm>
                        <a:prstGeom prst="rect">
                          <a:avLst/>
                        </a:prstGeom>
                        <a:solidFill>
                          <a:srgbClr val="637D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.5pt;margin-top:782.1pt;height:59.4pt;width:606.65pt;mso-position-horizontal-relative:page;z-index:251710464;v-text-anchor:middle;mso-width-relative:page;mso-height-relative:page;" fillcolor="#637DA6" filled="t" stroked="f" coordsize="21600,21600" o:gfxdata="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mHeEL2wAA&#10;AA4BAAAPAAAAAAAAAAEAIAAAACIAAABkcnMvZG93bnJldi54bWxQSwECFAAUAAAACACHTuJAOizO&#10;XVQCAAB/BAAADgAAAAAAAAABACAAAAAqAQAAZHJzL2Uyb0RvYy54bWxQSwUGAAAAAAYABgBZAQAA&#10;8A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cs="宋体"/>
          <w:kern w:val="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664845</wp:posOffset>
                </wp:positionH>
                <wp:positionV relativeFrom="paragraph">
                  <wp:posOffset>1007745</wp:posOffset>
                </wp:positionV>
                <wp:extent cx="6204585" cy="8842375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585" cy="88426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24" w:lineRule="auto"/>
                              <w:rPr>
                                <w:rFonts w:ascii="宋体" w:hAnsi="宋体" w:cs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8"/>
                                <w:szCs w:val="28"/>
                              </w:rPr>
                              <w:t>尊敬的领导：</w:t>
                            </w:r>
                          </w:p>
                          <w:p>
                            <w:pPr>
                              <w:snapToGrid w:val="0"/>
                              <w:spacing w:line="324" w:lineRule="auto"/>
                              <w:ind w:firstLine="560" w:firstLineChars="200"/>
                              <w:rPr>
                                <w:rFonts w:ascii="宋体" w:hAnsi="宋体" w:cs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8"/>
                                <w:szCs w:val="28"/>
                              </w:rPr>
                              <w:t>您好！首先向您致以诚挚的问候。感谢您从百忙之中抽空阅读我的自荐材料。我会让您在尽可能短的时间内了解我。</w:t>
                            </w:r>
                          </w:p>
                          <w:p>
                            <w:pPr>
                              <w:snapToGrid w:val="0"/>
                              <w:spacing w:line="324" w:lineRule="auto"/>
                              <w:ind w:firstLine="560" w:firstLineChars="200"/>
                              <w:rPr>
                                <w:rFonts w:ascii="宋体" w:hAnsi="宋体" w:cs="宋体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8"/>
                                <w:szCs w:val="28"/>
                              </w:rPr>
                              <w:t>我是x</w:t>
                            </w:r>
                            <w:r>
                              <w:rPr>
                                <w:rFonts w:ascii="宋体" w:hAnsi="宋体" w:cs="宋体"/>
                                <w:sz w:val="28"/>
                                <w:szCs w:val="28"/>
                              </w:rPr>
                              <w:t>xx</w:t>
                            </w:r>
                            <w:r>
                              <w:rPr>
                                <w:rFonts w:hint="eastAsia" w:ascii="宋体" w:hAnsi="宋体" w:cs="宋体"/>
                                <w:sz w:val="28"/>
                                <w:szCs w:val="28"/>
                              </w:rPr>
                              <w:t>大学经管学院2017年应届毕业生，专业是电子商务。我</w:t>
                            </w:r>
                            <w:r>
                              <w:rPr>
                                <w:rFonts w:hint="eastAsia" w:ascii="宋体" w:hAnsi="宋体" w:cs="宋体"/>
                                <w:kern w:val="0"/>
                                <w:sz w:val="28"/>
                                <w:szCs w:val="28"/>
                              </w:rPr>
                              <w:t>热衷于我的专业 ，并且对梦想有执着的追求，希望从每天的工作中寻找现实生活的每个精彩瞬间，也希望能借助这个机会，找一个能展现自己实力的人生舞台。</w:t>
                            </w:r>
                          </w:p>
                          <w:p>
                            <w:pPr>
                              <w:snapToGrid w:val="0"/>
                              <w:spacing w:line="324" w:lineRule="auto"/>
                              <w:ind w:firstLine="560" w:firstLineChars="200"/>
                              <w:rPr>
                                <w:rFonts w:ascii="宋体" w:hAnsi="宋体" w:cs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kern w:val="0"/>
                                <w:sz w:val="28"/>
                                <w:szCs w:val="28"/>
                              </w:rPr>
                              <w:t>大学四年期间，在师友的严格教益及个人的努力下，具备了扎实的专业基础知识，系统地掌握了相关理论；与此同时，在课余期间广泛涉猎大量相关书籍，不但充实了自己，也培养了自己多方面的技能。并利用假期参加各类社会实践活动，注重实践能力的培养。在2014年暑假期间在一家少儿培训机构兼职表演老师，从课程的安排和实施都是自己一个人完成的，按照学员的情况对其进行相应的教导，坚持由浅入深循序渐进、因材施教的教学原则，并及时做相应的调整。在兼职的过程中，锻炼了吃苦耐劳的精神，并从工作中体会到了乐趣，尽心尽力，培养了强烈的集体荣誉感和较强的社会适应能力。</w:t>
                            </w:r>
                          </w:p>
                          <w:p>
                            <w:pPr>
                              <w:snapToGrid w:val="0"/>
                              <w:spacing w:line="324" w:lineRule="auto"/>
                              <w:ind w:firstLine="560" w:firstLineChars="200"/>
                              <w:rPr>
                                <w:rFonts w:ascii="宋体" w:hAnsi="宋体" w:cs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8"/>
                                <w:szCs w:val="28"/>
                              </w:rPr>
                              <w:t xml:space="preserve">此外，我还积极参加了各种表演活动，抓住每一个机会，锻炼自己。大学期间，始终积极向上、奋发进取，与优秀学生公事，在竞争中获益，在各方面都取得长足的发展，全面提高自己的综合素质。通过几年的学习和工作，学会了独立思考能力和解决问题能力，培养了吃苦耐劳、乐于奉献、关心集体、务实求进的思想。沉甸甸的过去，正是为了公司未来的发展而蕴积。我的将来，正准备为公司的辉煌的将来而贡献、拼搏！ </w:t>
                            </w:r>
                          </w:p>
                          <w:p>
                            <w:pPr>
                              <w:snapToGrid w:val="0"/>
                              <w:spacing w:line="324" w:lineRule="auto"/>
                              <w:ind w:firstLine="560" w:firstLineChars="200"/>
                              <w:rPr>
                                <w:rFonts w:ascii="宋体" w:hAnsi="宋体" w:cs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8"/>
                                <w:szCs w:val="28"/>
                              </w:rPr>
                              <w:t>最后，真诚希望我能够成为贵公司的一员，为贵公司的繁荣昌盛尽自己的绵薄之力！收笔之际，郑重地提一个小小的要求：无论您是否选择我，尊敬的领导，希望您能够接受我诚恳的谢意！</w:t>
                            </w:r>
                          </w:p>
                          <w:p>
                            <w:pPr>
                              <w:snapToGrid w:val="0"/>
                              <w:spacing w:line="324" w:lineRule="auto"/>
                              <w:ind w:firstLine="560" w:firstLineChars="200"/>
                              <w:rPr>
                                <w:rFonts w:ascii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24" w:lineRule="auto"/>
                              <w:ind w:firstLine="560" w:firstLineChars="200"/>
                              <w:rPr>
                                <w:rFonts w:ascii="宋体" w:hAnsi="宋体" w:cs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8"/>
                                <w:szCs w:val="28"/>
                              </w:rPr>
                              <w:t>此致</w:t>
                            </w:r>
                          </w:p>
                          <w:p>
                            <w:pPr>
                              <w:snapToGrid w:val="0"/>
                              <w:spacing w:line="324" w:lineRule="auto"/>
                              <w:rPr>
                                <w:rFonts w:ascii="宋体" w:hAnsi="宋体" w:cs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8"/>
                                <w:szCs w:val="28"/>
                              </w:rPr>
                              <w:t>敬礼！</w:t>
                            </w:r>
                          </w:p>
                          <w:p>
                            <w:pPr>
                              <w:pStyle w:val="2"/>
                              <w:snapToGrid w:val="0"/>
                              <w:spacing w:line="324" w:lineRule="auto"/>
                              <w:ind w:left="0" w:leftChars="0" w:firstLine="7280" w:firstLineChars="2600"/>
                              <w:rPr>
                                <w:rFonts w:ascii="宋体" w:hAnsi="宋体" w:cs="宋体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</w:rPr>
                              <w:t>自荐人：x</w:t>
                            </w:r>
                            <w:r>
                              <w:rPr>
                                <w:rFonts w:ascii="宋体" w:hAnsi="宋体" w:cs="宋体"/>
                              </w:rPr>
                              <w:t>xx</w:t>
                            </w:r>
                          </w:p>
                          <w:p>
                            <w:pPr>
                              <w:pStyle w:val="2"/>
                              <w:snapToGrid w:val="0"/>
                              <w:spacing w:line="324" w:lineRule="auto"/>
                              <w:ind w:left="0" w:leftChars="0" w:firstLine="560" w:firstLineChars="200"/>
                              <w:rPr>
                                <w:rFonts w:ascii="宋体" w:hAnsi="宋体" w:cs="宋体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</w:rPr>
                              <w:t xml:space="preserve">                                                201</w:t>
                            </w:r>
                            <w:r>
                              <w:rPr>
                                <w:rFonts w:ascii="宋体" w:hAnsi="宋体" w:cs="宋体"/>
                              </w:rPr>
                              <w:t>8</w:t>
                            </w:r>
                            <w:r>
                              <w:rPr>
                                <w:rFonts w:hint="eastAsia" w:ascii="宋体" w:hAnsi="宋体" w:cs="宋体"/>
                              </w:rPr>
                              <w:t>年0</w:t>
                            </w:r>
                            <w:r>
                              <w:rPr>
                                <w:rFonts w:ascii="宋体" w:hAnsi="宋体" w:cs="宋体"/>
                              </w:rPr>
                              <w:t>3</w:t>
                            </w:r>
                            <w:r>
                              <w:rPr>
                                <w:rFonts w:hint="eastAsia" w:ascii="宋体" w:hAnsi="宋体" w:cs="宋体"/>
                              </w:rPr>
                              <w:t>月30日</w:t>
                            </w:r>
                          </w:p>
                          <w:p>
                            <w:pPr>
                              <w:ind w:left="420"/>
                              <w:rPr>
                                <w:rFonts w:ascii="Arial Unicode MS" w:hAnsi="Arial Unicode MS"/>
                              </w:rPr>
                            </w:pPr>
                          </w:p>
                          <w:p>
                            <w:pPr>
                              <w:pStyle w:val="5"/>
                              <w:snapToGrid w:val="0"/>
                              <w:spacing w:before="0" w:beforeAutospacing="0" w:after="0" w:afterAutospacing="0" w:line="300" w:lineRule="auto"/>
                              <w:ind w:left="420"/>
                              <w:textAlignment w:val="baseline"/>
                              <w:rPr>
                                <w:rFonts w:ascii="微软雅黑" w:hAnsi="微软雅黑" w:eastAsia="微软雅黑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.35pt;margin-top:79.35pt;height:696.25pt;width:488.55pt;mso-position-horizontal-relative:margin;z-index:251699200;mso-width-relative:page;mso-height-relative:page;" filled="f" stroked="f" coordsize="21600,21600" o:gfxdata="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wYoUjNYAAAANAQAADwAAAAAAAAABACAAAAAi&#10;AAAAZHJzL2Rvd25yZXYueG1sUEsBAhQAFAAAAAgAh07iQJzT4pOaAQAACQMAAA4AAAAAAAAAAQAg&#10;AAAAJQEAAGRycy9lMm9Eb2MueG1sUEsFBgAAAAAGAAYAWQEAAD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24" w:lineRule="auto"/>
                        <w:rPr>
                          <w:rFonts w:ascii="宋体" w:hAnsi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cs="宋体"/>
                          <w:sz w:val="28"/>
                          <w:szCs w:val="28"/>
                        </w:rPr>
                        <w:t>尊敬的领导：</w:t>
                      </w:r>
                    </w:p>
                    <w:p>
                      <w:pPr>
                        <w:snapToGrid w:val="0"/>
                        <w:spacing w:line="324" w:lineRule="auto"/>
                        <w:ind w:firstLine="560" w:firstLineChars="200"/>
                        <w:rPr>
                          <w:rFonts w:ascii="宋体" w:hAnsi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cs="宋体"/>
                          <w:sz w:val="28"/>
                          <w:szCs w:val="28"/>
                        </w:rPr>
                        <w:t>您好！首先向您致以诚挚的问候。感谢您从百忙之中抽空阅读我的自荐材料。我会让您在尽可能短的时间内了解我。</w:t>
                      </w:r>
                    </w:p>
                    <w:p>
                      <w:pPr>
                        <w:snapToGrid w:val="0"/>
                        <w:spacing w:line="324" w:lineRule="auto"/>
                        <w:ind w:firstLine="560" w:firstLineChars="200"/>
                        <w:rPr>
                          <w:rFonts w:ascii="宋体" w:hAnsi="宋体" w:cs="宋体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cs="宋体"/>
                          <w:sz w:val="28"/>
                          <w:szCs w:val="28"/>
                        </w:rPr>
                        <w:t>我是x</w:t>
                      </w:r>
                      <w:r>
                        <w:rPr>
                          <w:rFonts w:ascii="宋体" w:hAnsi="宋体" w:cs="宋体"/>
                          <w:sz w:val="28"/>
                          <w:szCs w:val="28"/>
                        </w:rPr>
                        <w:t>xx</w:t>
                      </w:r>
                      <w:r>
                        <w:rPr>
                          <w:rFonts w:hint="eastAsia" w:ascii="宋体" w:hAnsi="宋体" w:cs="宋体"/>
                          <w:sz w:val="28"/>
                          <w:szCs w:val="28"/>
                        </w:rPr>
                        <w:t>大学经管学院2017年应届毕业生，专业是电子商务。我</w:t>
                      </w:r>
                      <w:r>
                        <w:rPr>
                          <w:rFonts w:hint="eastAsia" w:ascii="宋体" w:hAnsi="宋体" w:cs="宋体"/>
                          <w:kern w:val="0"/>
                          <w:sz w:val="28"/>
                          <w:szCs w:val="28"/>
                        </w:rPr>
                        <w:t>热衷于我的专业 ，并且对梦想有执着的追求，希望从每天的工作中寻找现实生活的每个精彩瞬间，也希望能借助这个机会，找一个能展现自己实力的人生舞台。</w:t>
                      </w:r>
                    </w:p>
                    <w:p>
                      <w:pPr>
                        <w:snapToGrid w:val="0"/>
                        <w:spacing w:line="324" w:lineRule="auto"/>
                        <w:ind w:firstLine="560" w:firstLineChars="200"/>
                        <w:rPr>
                          <w:rFonts w:ascii="宋体" w:hAnsi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cs="宋体"/>
                          <w:kern w:val="0"/>
                          <w:sz w:val="28"/>
                          <w:szCs w:val="28"/>
                        </w:rPr>
                        <w:t>大学四年期间，在师友的严格教益及个人的努力下，具备了扎实的专业基础知识，系统地掌握了相关理论；与此同时，在课余期间广泛涉猎大量相关书籍，不但充实了自己，也培养了自己多方面的技能。并利用假期参加各类社会实践活动，注重实践能力的培养。在2014年暑假期间在一家少儿培训机构兼职表演老师，从课程的安排和实施都是自己一个人完成的，按照学员的情况对其进行相应的教导，坚持由浅入深循序渐进、因材施教的教学原则，并及时做相应的调整。在兼职的过程中，锻炼了吃苦耐劳的精神，并从工作中体会到了乐趣，尽心尽力，培养了强烈的集体荣誉感和较强的社会适应能力。</w:t>
                      </w:r>
                    </w:p>
                    <w:p>
                      <w:pPr>
                        <w:snapToGrid w:val="0"/>
                        <w:spacing w:line="324" w:lineRule="auto"/>
                        <w:ind w:firstLine="560" w:firstLineChars="200"/>
                        <w:rPr>
                          <w:rFonts w:ascii="宋体" w:hAnsi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cs="宋体"/>
                          <w:sz w:val="28"/>
                          <w:szCs w:val="28"/>
                        </w:rPr>
                        <w:t xml:space="preserve">此外，我还积极参加了各种表演活动，抓住每一个机会，锻炼自己。大学期间，始终积极向上、奋发进取，与优秀学生公事，在竞争中获益，在各方面都取得长足的发展，全面提高自己的综合素质。通过几年的学习和工作，学会了独立思考能力和解决问题能力，培养了吃苦耐劳、乐于奉献、关心集体、务实求进的思想。沉甸甸的过去，正是为了公司未来的发展而蕴积。我的将来，正准备为公司的辉煌的将来而贡献、拼搏！ </w:t>
                      </w:r>
                    </w:p>
                    <w:p>
                      <w:pPr>
                        <w:snapToGrid w:val="0"/>
                        <w:spacing w:line="324" w:lineRule="auto"/>
                        <w:ind w:firstLine="560" w:firstLineChars="200"/>
                        <w:rPr>
                          <w:rFonts w:ascii="宋体" w:hAnsi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cs="宋体"/>
                          <w:sz w:val="28"/>
                          <w:szCs w:val="28"/>
                        </w:rPr>
                        <w:t>最后，真诚希望我能够成为贵公司的一员，为贵公司的繁荣昌盛尽自己的绵薄之力！收笔之际，郑重地提一个小小的要求：无论您是否选择我，尊敬的领导，希望您能够接受我诚恳的谢意！</w:t>
                      </w:r>
                    </w:p>
                    <w:p>
                      <w:pPr>
                        <w:snapToGrid w:val="0"/>
                        <w:spacing w:line="324" w:lineRule="auto"/>
                        <w:ind w:firstLine="560" w:firstLineChars="200"/>
                        <w:rPr>
                          <w:rFonts w:ascii="宋体" w:hAnsi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snapToGrid w:val="0"/>
                        <w:spacing w:line="324" w:lineRule="auto"/>
                        <w:ind w:firstLine="560" w:firstLineChars="200"/>
                        <w:rPr>
                          <w:rFonts w:ascii="宋体" w:hAnsi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cs="宋体"/>
                          <w:sz w:val="28"/>
                          <w:szCs w:val="28"/>
                        </w:rPr>
                        <w:t>此致</w:t>
                      </w:r>
                    </w:p>
                    <w:p>
                      <w:pPr>
                        <w:snapToGrid w:val="0"/>
                        <w:spacing w:line="324" w:lineRule="auto"/>
                        <w:rPr>
                          <w:rFonts w:ascii="宋体" w:hAnsi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cs="宋体"/>
                          <w:sz w:val="28"/>
                          <w:szCs w:val="28"/>
                        </w:rPr>
                        <w:t>敬礼！</w:t>
                      </w:r>
                    </w:p>
                    <w:p>
                      <w:pPr>
                        <w:pStyle w:val="2"/>
                        <w:snapToGrid w:val="0"/>
                        <w:spacing w:line="324" w:lineRule="auto"/>
                        <w:ind w:left="0" w:leftChars="0" w:firstLine="7280" w:firstLineChars="2600"/>
                        <w:rPr>
                          <w:rFonts w:ascii="宋体" w:hAnsi="宋体" w:cs="宋体"/>
                        </w:rPr>
                      </w:pPr>
                      <w:r>
                        <w:rPr>
                          <w:rFonts w:hint="eastAsia" w:ascii="宋体" w:hAnsi="宋体" w:cs="宋体"/>
                        </w:rPr>
                        <w:t>自荐人：x</w:t>
                      </w:r>
                      <w:r>
                        <w:rPr>
                          <w:rFonts w:ascii="宋体" w:hAnsi="宋体" w:cs="宋体"/>
                        </w:rPr>
                        <w:t>xx</w:t>
                      </w:r>
                    </w:p>
                    <w:p>
                      <w:pPr>
                        <w:pStyle w:val="2"/>
                        <w:snapToGrid w:val="0"/>
                        <w:spacing w:line="324" w:lineRule="auto"/>
                        <w:ind w:left="0" w:leftChars="0" w:firstLine="560" w:firstLineChars="200"/>
                        <w:rPr>
                          <w:rFonts w:ascii="宋体" w:hAnsi="宋体" w:cs="宋体"/>
                        </w:rPr>
                      </w:pPr>
                      <w:r>
                        <w:rPr>
                          <w:rFonts w:hint="eastAsia" w:ascii="宋体" w:hAnsi="宋体" w:cs="宋体"/>
                        </w:rPr>
                        <w:t xml:space="preserve">                                                201</w:t>
                      </w:r>
                      <w:r>
                        <w:rPr>
                          <w:rFonts w:ascii="宋体" w:hAnsi="宋体" w:cs="宋体"/>
                        </w:rPr>
                        <w:t>8</w:t>
                      </w:r>
                      <w:r>
                        <w:rPr>
                          <w:rFonts w:hint="eastAsia" w:ascii="宋体" w:hAnsi="宋体" w:cs="宋体"/>
                        </w:rPr>
                        <w:t>年0</w:t>
                      </w:r>
                      <w:r>
                        <w:rPr>
                          <w:rFonts w:ascii="宋体" w:hAnsi="宋体" w:cs="宋体"/>
                        </w:rPr>
                        <w:t>3</w:t>
                      </w:r>
                      <w:r>
                        <w:rPr>
                          <w:rFonts w:hint="eastAsia" w:ascii="宋体" w:hAnsi="宋体" w:cs="宋体"/>
                        </w:rPr>
                        <w:t>月30日</w:t>
                      </w:r>
                    </w:p>
                    <w:p>
                      <w:pPr>
                        <w:ind w:left="420"/>
                        <w:rPr>
                          <w:rFonts w:ascii="Arial Unicode MS" w:hAnsi="Arial Unicode MS"/>
                        </w:rPr>
                      </w:pPr>
                    </w:p>
                    <w:p>
                      <w:pPr>
                        <w:pStyle w:val="5"/>
                        <w:snapToGrid w:val="0"/>
                        <w:spacing w:before="0" w:beforeAutospacing="0" w:after="0" w:afterAutospacing="0" w:line="300" w:lineRule="auto"/>
                        <w:ind w:left="420"/>
                        <w:textAlignment w:val="baseline"/>
                        <w:rPr>
                          <w:rFonts w:ascii="微软雅黑" w:hAnsi="微软雅黑" w:eastAsia="微软雅黑"/>
                          <w:color w:val="000000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-31115</wp:posOffset>
                </wp:positionV>
                <wp:extent cx="2200910" cy="873125"/>
                <wp:effectExtent l="0" t="0" r="0" b="317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939" cy="87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华文行楷" w:eastAsia="华文行楷"/>
                                <w:b/>
                                <w:color w:val="FFFFFF" w:themeColor="background1"/>
                                <w:sz w:val="72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行楷" w:eastAsia="华文行楷"/>
                                <w:b/>
                                <w:color w:val="FFFFFF" w:themeColor="background1"/>
                                <w:sz w:val="72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-2.45pt;height:68.75pt;width:173.3pt;mso-position-horizontal:center;mso-position-horizontal-relative:margin;z-index:251711488;mso-width-relative:page;mso-height-relative:page;" filled="f" stroked="f" coordsize="21600,21600" o:gfxdata="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OWD3b&#10;2QAAAAcBAAAPAAAAAAAAAAEAIAAAACIAAABkcnMvZG93bnJldi54bWxQSwECFAAUAAAACACHTuJA&#10;Kh7cpyACAAAaBAAADgAAAAAAAAABACAAAAAo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华文行楷" w:eastAsia="华文行楷"/>
                          <w:b/>
                          <w:color w:val="FFFFFF" w:themeColor="background1"/>
                          <w:sz w:val="72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行楷" w:eastAsia="华文行楷"/>
                          <w:b/>
                          <w:color w:val="FFFFFF" w:themeColor="background1"/>
                          <w:sz w:val="72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850" w:h="16783"/>
      <w:pgMar w:top="0" w:right="0" w:bottom="0" w:left="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+mn-cs">
    <w:altName w:val="微软雅黑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F75D7A"/>
    <w:multiLevelType w:val="multilevel"/>
    <w:tmpl w:val="62F75D7A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C136C3A"/>
    <w:multiLevelType w:val="multilevel"/>
    <w:tmpl w:val="6C136C3A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2727975"/>
    <w:rsid w:val="001A4E9C"/>
    <w:rsid w:val="00277A60"/>
    <w:rsid w:val="002940D6"/>
    <w:rsid w:val="0038481F"/>
    <w:rsid w:val="00543687"/>
    <w:rsid w:val="00682466"/>
    <w:rsid w:val="00695361"/>
    <w:rsid w:val="007E6A06"/>
    <w:rsid w:val="00980027"/>
    <w:rsid w:val="00A034A1"/>
    <w:rsid w:val="00A33B5D"/>
    <w:rsid w:val="00BB0DAB"/>
    <w:rsid w:val="00BC4E62"/>
    <w:rsid w:val="00CC5B54"/>
    <w:rsid w:val="00CE75A5"/>
    <w:rsid w:val="00D36E50"/>
    <w:rsid w:val="00DB7A06"/>
    <w:rsid w:val="00E0038C"/>
    <w:rsid w:val="20811717"/>
    <w:rsid w:val="22727975"/>
    <w:rsid w:val="27206EBE"/>
    <w:rsid w:val="28A837BB"/>
    <w:rsid w:val="2F5F6261"/>
    <w:rsid w:val="33AB5B3E"/>
    <w:rsid w:val="37A71415"/>
    <w:rsid w:val="388D6443"/>
    <w:rsid w:val="389652BF"/>
    <w:rsid w:val="39782B7E"/>
    <w:rsid w:val="3A8863D2"/>
    <w:rsid w:val="4790322A"/>
    <w:rsid w:val="58596CA7"/>
    <w:rsid w:val="6734459B"/>
    <w:rsid w:val="705B3F3F"/>
    <w:rsid w:val="72201541"/>
    <w:rsid w:val="7ABE7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losing"/>
    <w:basedOn w:val="1"/>
    <w:link w:val="9"/>
    <w:semiHidden/>
    <w:unhideWhenUsed/>
    <w:uiPriority w:val="99"/>
    <w:pPr>
      <w:widowControl w:val="0"/>
      <w:ind w:left="100" w:leftChars="2100"/>
    </w:pPr>
    <w:rPr>
      <w:sz w:val="28"/>
      <w:szCs w:val="2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8">
    <w:name w:val="列出段落1"/>
    <w:basedOn w:val="1"/>
    <w:qFormat/>
    <w:uiPriority w:val="34"/>
    <w:pPr>
      <w:widowControl w:val="0"/>
      <w:ind w:firstLine="420" w:firstLineChars="200"/>
    </w:pPr>
    <w:rPr>
      <w:rFonts w:ascii="Arial Unicode MS" w:hAnsi="Arial Unicode MS" w:eastAsia="微软雅黑"/>
      <w:szCs w:val="22"/>
    </w:rPr>
  </w:style>
  <w:style w:type="character" w:customStyle="1" w:styleId="9">
    <w:name w:val="结束语 字符"/>
    <w:basedOn w:val="7"/>
    <w:link w:val="2"/>
    <w:semiHidden/>
    <w:uiPriority w:val="99"/>
    <w:rPr>
      <w:rFonts w:ascii="Times New Roman" w:hAnsi="Times New Roman" w:eastAsia="宋体" w:cs="Times New Roman"/>
      <w:sz w:val="28"/>
      <w:szCs w:val="28"/>
    </w:rPr>
  </w:style>
  <w:style w:type="character" w:customStyle="1" w:styleId="10">
    <w:name w:val="页眉 字符"/>
    <w:basedOn w:val="7"/>
    <w:link w:val="4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字符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microsoft.com/office/2007/relationships/hdphoto" Target="media/image2.wdp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26149;&#25307;&#31616;&#21382;&#22871;&#35013;&#12305;&#24212;&#23626;&#29983;&#26368;&#26032;&#31616;&#21382;&#22871;&#35013;25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【春招简历套装】应届生最新简历套装25.docx</Template>
  <Pages>3</Pages>
  <Words>10</Words>
  <Characters>59</Characters>
  <Lines>1</Lines>
  <Paragraphs>1</Paragraphs>
  <TotalTime>0</TotalTime>
  <ScaleCrop>false</ScaleCrop>
  <LinksUpToDate>false</LinksUpToDate>
  <CharactersWithSpaces>68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2018-03-24T02:25:00Z</dcterms:created>
  <dc:creator>computer</dc:creator>
  <cp:lastModifiedBy>XXX</cp:lastModifiedBy>
  <dcterms:modified xsi:type="dcterms:W3CDTF">2020-08-13T08:10:09Z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