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87374DA" w14:textId="1FD1E81C" w:rsidR="006D3CA5" w:rsidRDefault="006D01FA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973164" wp14:editId="7CD17F6E">
                <wp:simplePos x="0" y="0"/>
                <wp:positionH relativeFrom="column">
                  <wp:posOffset>3114243</wp:posOffset>
                </wp:positionH>
                <wp:positionV relativeFrom="paragraph">
                  <wp:posOffset>1345438</wp:posOffset>
                </wp:positionV>
                <wp:extent cx="2399386" cy="488315"/>
                <wp:effectExtent l="0" t="0" r="0" b="0"/>
                <wp:wrapNone/>
                <wp:docPr id="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9515741" w14:textId="77777777" w:rsidR="006D3CA5" w:rsidRPr="00A95679" w:rsidRDefault="003C51C7">
                            <w:pPr>
                              <w:spacing w:line="40" w:lineRule="atLeast"/>
                              <w:jc w:val="right"/>
                              <w:rPr>
                                <w:rFonts w:ascii="宋体" w:hAnsi="宋体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A95679">
                              <w:rPr>
                                <w:rFonts w:ascii="宋体" w:hAnsi="宋体" w:hint="eastAsia"/>
                                <w:color w:val="808080"/>
                                <w:sz w:val="24"/>
                                <w:szCs w:val="24"/>
                              </w:rPr>
                              <w:t>给我一个机会，还你一个精彩</w:t>
                            </w:r>
                          </w:p>
                          <w:p w14:paraId="108CFF21" w14:textId="77777777" w:rsidR="006D3CA5" w:rsidRPr="00A95679" w:rsidRDefault="003C51C7">
                            <w:pPr>
                              <w:spacing w:line="40" w:lineRule="atLeast"/>
                              <w:jc w:val="right"/>
                              <w:rPr>
                                <w:rFonts w:ascii="宋体" w:hAnsi="宋体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A95679">
                              <w:rPr>
                                <w:rFonts w:ascii="宋体" w:hAnsi="宋体" w:hint="eastAsia"/>
                                <w:color w:val="808080"/>
                                <w:sz w:val="24"/>
                                <w:szCs w:val="24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7316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5.2pt;margin-top:105.95pt;width:188.95pt;height:38.4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" filled="f" stroked="f">
                <v:textbox>
                  <w:txbxContent>
                    <w:p w14:paraId="09515741" w14:textId="77777777" w:rsidR="006D3CA5" w:rsidRPr="00A95679" w:rsidRDefault="003C51C7">
                      <w:pPr>
                        <w:spacing w:line="40" w:lineRule="atLeast"/>
                        <w:jc w:val="right"/>
                        <w:rPr>
                          <w:rFonts w:ascii="宋体" w:hAnsi="宋体"/>
                          <w:color w:val="808080"/>
                          <w:sz w:val="24"/>
                          <w:szCs w:val="24"/>
                        </w:rPr>
                      </w:pPr>
                      <w:r w:rsidRPr="00A95679">
                        <w:rPr>
                          <w:rFonts w:ascii="宋体" w:hAnsi="宋体" w:hint="eastAsia"/>
                          <w:color w:val="808080"/>
                          <w:sz w:val="24"/>
                          <w:szCs w:val="24"/>
                        </w:rPr>
                        <w:t>给我一个机会，还你一个精彩</w:t>
                      </w:r>
                    </w:p>
                    <w:p w14:paraId="108CFF21" w14:textId="77777777" w:rsidR="006D3CA5" w:rsidRPr="00A95679" w:rsidRDefault="003C51C7">
                      <w:pPr>
                        <w:spacing w:line="40" w:lineRule="atLeast"/>
                        <w:jc w:val="right"/>
                        <w:rPr>
                          <w:rFonts w:ascii="宋体" w:hAnsi="宋体"/>
                          <w:color w:val="808080"/>
                          <w:sz w:val="24"/>
                          <w:szCs w:val="24"/>
                        </w:rPr>
                      </w:pPr>
                      <w:r w:rsidRPr="00A95679">
                        <w:rPr>
                          <w:rFonts w:ascii="宋体" w:hAnsi="宋体" w:hint="eastAsia"/>
                          <w:color w:val="808080"/>
                          <w:sz w:val="24"/>
                          <w:szCs w:val="24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9C4B0" wp14:editId="2DC988B7">
                <wp:simplePos x="0" y="0"/>
                <wp:positionH relativeFrom="column">
                  <wp:posOffset>2053615</wp:posOffset>
                </wp:positionH>
                <wp:positionV relativeFrom="paragraph">
                  <wp:posOffset>-330</wp:posOffset>
                </wp:positionV>
                <wp:extent cx="4191610" cy="1484986"/>
                <wp:effectExtent l="0" t="0" r="0" b="1270"/>
                <wp:wrapNone/>
                <wp:docPr id="1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10" cy="1484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C1E6B65" w14:textId="109D9A13" w:rsidR="006D01FA" w:rsidRPr="006D01FA" w:rsidRDefault="006D01FA" w:rsidP="006D01FA">
                            <w:pPr>
                              <w:spacing w:line="40" w:lineRule="atLeast"/>
                              <w:jc w:val="right"/>
                              <w:rPr>
                                <w:rFonts w:ascii="宋体" w:hAnsi="宋体"/>
                                <w:color w:val="808080"/>
                                <w:sz w:val="144"/>
                                <w:szCs w:val="144"/>
                              </w:rPr>
                            </w:pPr>
                            <w:r w:rsidRPr="006D01FA">
                              <w:rPr>
                                <w:rFonts w:ascii="宋体" w:hAnsi="宋体" w:hint="eastAsia"/>
                                <w:color w:val="808080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C4B0" id="_x0000_s1027" type="#_x0000_t202" style="position:absolute;left:0;text-align:left;margin-left:161.7pt;margin-top:-.05pt;width:330.05pt;height:11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" filled="f" stroked="f">
                <v:textbox>
                  <w:txbxContent>
                    <w:p w14:paraId="3C1E6B65" w14:textId="109D9A13" w:rsidR="006D01FA" w:rsidRPr="006D01FA" w:rsidRDefault="006D01FA" w:rsidP="006D01FA">
                      <w:pPr>
                        <w:spacing w:line="40" w:lineRule="atLeast"/>
                        <w:jc w:val="right"/>
                        <w:rPr>
                          <w:rFonts w:ascii="宋体" w:hAnsi="宋体"/>
                          <w:color w:val="808080"/>
                          <w:sz w:val="144"/>
                          <w:szCs w:val="144"/>
                        </w:rPr>
                      </w:pPr>
                      <w:r w:rsidRPr="006D01FA">
                        <w:rPr>
                          <w:rFonts w:ascii="宋体" w:hAnsi="宋体" w:hint="eastAsia"/>
                          <w:color w:val="808080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 w:rsidR="003C51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568140" wp14:editId="31A9349D">
                <wp:simplePos x="0" y="0"/>
                <wp:positionH relativeFrom="column">
                  <wp:posOffset>3596640</wp:posOffset>
                </wp:positionH>
                <wp:positionV relativeFrom="paragraph">
                  <wp:posOffset>7354570</wp:posOffset>
                </wp:positionV>
                <wp:extent cx="2460625" cy="1676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22B3D" w14:textId="264550C5" w:rsidR="006D3CA5" w:rsidRDefault="003C51C7">
                            <w:pPr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姓名：</w:t>
                            </w:r>
                            <w:r w:rsidR="006D01FA"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x</w:t>
                            </w:r>
                            <w:r w:rsidR="006D01FA"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  <w:p w14:paraId="45518E63" w14:textId="1FD09FDB" w:rsidR="006D3CA5" w:rsidRDefault="003C51C7">
                            <w:pPr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电话：</w:t>
                            </w:r>
                            <w:r w:rsidR="006D01FA"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  <w:t>xxxxxxxxxxx</w:t>
                            </w:r>
                          </w:p>
                          <w:p w14:paraId="64D053E3" w14:textId="77777777" w:rsidR="006D3CA5" w:rsidRDefault="003C51C7">
                            <w:pPr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邮箱：xxxxxx@xxx.com</w:t>
                            </w:r>
                          </w:p>
                          <w:p w14:paraId="574C350F" w14:textId="4EEED2B8" w:rsidR="006D3CA5" w:rsidRDefault="003C51C7">
                            <w:pPr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求职意向：</w:t>
                            </w:r>
                            <w:r w:rsidR="006D01FA">
                              <w:rPr>
                                <w:rFonts w:ascii="微软雅黑" w:eastAsia="微软雅黑" w:hAnsi="微软雅黑" w:cs="微软雅黑" w:hint="eastAsia"/>
                                <w:color w:val="808080"/>
                                <w:sz w:val="28"/>
                                <w:szCs w:val="28"/>
                              </w:rPr>
                              <w:t>x</w:t>
                            </w:r>
                            <w:r w:rsidR="006D01FA">
                              <w:rPr>
                                <w:rFonts w:ascii="微软雅黑" w:eastAsia="微软雅黑" w:hAnsi="微软雅黑" w:cs="微软雅黑"/>
                                <w:color w:val="808080"/>
                                <w:sz w:val="28"/>
                                <w:szCs w:val="2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68140" id="文本框 31" o:spid="_x0000_s1028" type="#_x0000_t202" style="position:absolute;left:0;text-align:left;margin-left:283.2pt;margin-top:579.1pt;width:193.75pt;height:1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" filled="f" stroked="f" strokeweight=".5pt">
                <v:textbox>
                  <w:txbxContent>
                    <w:p w14:paraId="22522B3D" w14:textId="264550C5" w:rsidR="006D3CA5" w:rsidRDefault="003C51C7">
                      <w:pPr>
                        <w:spacing w:line="312" w:lineRule="auto"/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姓名：</w:t>
                      </w:r>
                      <w:r w:rsidR="006D01FA"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x</w:t>
                      </w:r>
                      <w:r w:rsidR="006D01FA"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  <w:t>x</w:t>
                      </w:r>
                    </w:p>
                    <w:p w14:paraId="45518E63" w14:textId="1FD09FDB" w:rsidR="006D3CA5" w:rsidRDefault="003C51C7">
                      <w:pPr>
                        <w:spacing w:line="312" w:lineRule="auto"/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电话：</w:t>
                      </w:r>
                      <w:r w:rsidR="006D01FA"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  <w:t>xxxxxxxxxxx</w:t>
                      </w:r>
                    </w:p>
                    <w:p w14:paraId="64D053E3" w14:textId="77777777" w:rsidR="006D3CA5" w:rsidRDefault="003C51C7">
                      <w:pPr>
                        <w:spacing w:line="312" w:lineRule="auto"/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邮箱：xxxxxx@xxx.com</w:t>
                      </w:r>
                    </w:p>
                    <w:p w14:paraId="574C350F" w14:textId="4EEED2B8" w:rsidR="006D3CA5" w:rsidRDefault="003C51C7">
                      <w:pPr>
                        <w:spacing w:line="312" w:lineRule="auto"/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求职意向：</w:t>
                      </w:r>
                      <w:r w:rsidR="006D01FA">
                        <w:rPr>
                          <w:rFonts w:ascii="微软雅黑" w:eastAsia="微软雅黑" w:hAnsi="微软雅黑" w:cs="微软雅黑" w:hint="eastAsia"/>
                          <w:color w:val="808080"/>
                          <w:sz w:val="28"/>
                          <w:szCs w:val="28"/>
                        </w:rPr>
                        <w:t>x</w:t>
                      </w:r>
                      <w:r w:rsidR="006D01FA">
                        <w:rPr>
                          <w:rFonts w:ascii="微软雅黑" w:eastAsia="微软雅黑" w:hAnsi="微软雅黑" w:cs="微软雅黑"/>
                          <w:color w:val="808080"/>
                          <w:sz w:val="28"/>
                          <w:szCs w:val="28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3C51C7">
        <w:rPr>
          <w:noProof/>
        </w:rPr>
        <w:drawing>
          <wp:anchor distT="0" distB="0" distL="114300" distR="114300" simplePos="0" relativeHeight="251651072" behindDoc="0" locked="0" layoutInCell="1" allowOverlap="1" wp14:anchorId="5457AD91" wp14:editId="52C23BBC">
            <wp:simplePos x="0" y="0"/>
            <wp:positionH relativeFrom="column">
              <wp:posOffset>-1129665</wp:posOffset>
            </wp:positionH>
            <wp:positionV relativeFrom="paragraph">
              <wp:posOffset>201930</wp:posOffset>
            </wp:positionV>
            <wp:extent cx="2518410" cy="8598535"/>
            <wp:effectExtent l="0" t="0" r="0" b="0"/>
            <wp:wrapNone/>
            <wp:docPr id="24" name="图片 24" descr="左侧树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左侧树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1C7">
        <w:rPr>
          <w:noProof/>
        </w:rPr>
        <w:drawing>
          <wp:anchor distT="0" distB="0" distL="114300" distR="114300" simplePos="0" relativeHeight="251636736" behindDoc="1" locked="0" layoutInCell="1" allowOverlap="1" wp14:anchorId="1E74BB6C" wp14:editId="3A29B1D6">
            <wp:simplePos x="0" y="0"/>
            <wp:positionH relativeFrom="column">
              <wp:posOffset>-1138555</wp:posOffset>
            </wp:positionH>
            <wp:positionV relativeFrom="paragraph">
              <wp:posOffset>-941070</wp:posOffset>
            </wp:positionV>
            <wp:extent cx="7626350" cy="10799445"/>
            <wp:effectExtent l="0" t="0" r="12700" b="1905"/>
            <wp:wrapNone/>
            <wp:docPr id="1" name="图片 23" descr="C:\Users\S\Desktop\花纹背景.png花纹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C:\Users\S\Desktop\花纹背景.png花纹背景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3C51C7">
        <w:rPr>
          <w:rFonts w:hint="eastAsia"/>
        </w:rPr>
        <w:t xml:space="preserve"> </w:t>
      </w:r>
    </w:p>
    <w:sectPr w:rsidR="006D3CA5">
      <w:pgSz w:w="11906" w:h="16838"/>
      <w:pgMar w:top="1440" w:right="1800" w:bottom="1440" w:left="180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C54AC" w14:textId="77777777" w:rsidR="004D3EB9" w:rsidRDefault="004D3EB9" w:rsidP="006D01FA">
      <w:r>
        <w:separator/>
      </w:r>
    </w:p>
  </w:endnote>
  <w:endnote w:type="continuationSeparator" w:id="0">
    <w:p w14:paraId="65346486" w14:textId="77777777" w:rsidR="004D3EB9" w:rsidRDefault="004D3EB9" w:rsidP="006D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5CCB0" w14:textId="77777777" w:rsidR="004D3EB9" w:rsidRDefault="004D3EB9" w:rsidP="006D01FA">
      <w:r>
        <w:separator/>
      </w:r>
    </w:p>
  </w:footnote>
  <w:footnote w:type="continuationSeparator" w:id="0">
    <w:p w14:paraId="743A6F11" w14:textId="77777777" w:rsidR="004D3EB9" w:rsidRDefault="004D3EB9" w:rsidP="006D01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ttachedTemplate r:id="rId1"/>
  <w:defaultTabStop w:val="420"/>
  <w:drawingGridHorizontalSpacing w:val="210"/>
  <w:drawingGridVerticalSpacing w:val="156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BA06AC9"/>
    <w:rsid w:val="003C51C7"/>
    <w:rsid w:val="004D3EB9"/>
    <w:rsid w:val="004E3BDD"/>
    <w:rsid w:val="006D01FA"/>
    <w:rsid w:val="006D3CA5"/>
    <w:rsid w:val="00A95679"/>
    <w:rsid w:val="21785B95"/>
    <w:rsid w:val="21EC53B8"/>
    <w:rsid w:val="29B632A8"/>
    <w:rsid w:val="2AF0227A"/>
    <w:rsid w:val="39D55B9B"/>
    <w:rsid w:val="46CA64FA"/>
    <w:rsid w:val="4B5D1CB3"/>
    <w:rsid w:val="4F4C0027"/>
    <w:rsid w:val="5BA06AC9"/>
    <w:rsid w:val="5F703390"/>
    <w:rsid w:val="6B7F587C"/>
    <w:rsid w:val="7E54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52590BC5"/>
  <w15:docId w15:val="{937AFFBA-3523-4030-9B55-787F91EC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D0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D01FA"/>
    <w:rPr>
      <w:kern w:val="2"/>
      <w:sz w:val="18"/>
      <w:szCs w:val="18"/>
    </w:rPr>
  </w:style>
  <w:style w:type="paragraph" w:styleId="a6">
    <w:name w:val="footer"/>
    <w:basedOn w:val="a"/>
    <w:link w:val="a7"/>
    <w:rsid w:val="006D0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D01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31616;&#32422;&#33457;&#32441;&#31616;&#21382;&#23553;&#38754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简约花纹简历封面.doc</Template>
  <TotalTime>4</TotalTime>
  <Pages>1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办公资源网</dc:creator>
  <dc:description>办公资源网：https://www.bangongziyuan.com/</dc:description>
  <dcterms:created xsi:type="dcterms:W3CDTF">2017-09-14T03:49:00Z</dcterms:created>
  <dcterms:modified xsi:type="dcterms:W3CDTF">2020-05-20T09:36:00Z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