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184785</wp:posOffset>
                </wp:positionV>
                <wp:extent cx="1261745" cy="1261745"/>
                <wp:effectExtent l="19050" t="19050" r="33655" b="33655"/>
                <wp:wrapNone/>
                <wp:docPr id="11" name="正圆 24" descr="图片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649605" y="458470"/>
                          <a:ext cx="1261745" cy="1261745"/>
                        </a:xfrm>
                        <a:prstGeom prst="roundRect">
                          <a:avLst/>
                        </a:prstGeom>
                        <a:blipFill rotWithShape="1">
                          <a:blip r:embed="rId6"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bg1"/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roundrect id="正圆 24" o:spid="_x0000_s1026" o:spt="2" alt="图片1" style="position:absolute;left:0pt;margin-left:2.4pt;margin-top:14.55pt;height:99.35pt;width:99.35pt;z-index:251660288;v-text-anchor:middle;mso-width-relative:page;mso-height-relative:page;" filled="t" stroked="t" coordsize="21600,21600" arcsize="0.166666666666667" o:gfxdata="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">
                <v:fill type="frame" on="t" o:title="人，快乐的人之一_colorhub.me_photos_rgX9YO_4368x2912" focussize="0,0" recolor="t" rotate="t" r:id="rId6"/>
                <v:stroke weight="3pt" color="#FFFFFF [3212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-214630</wp:posOffset>
                </wp:positionH>
                <wp:positionV relativeFrom="paragraph">
                  <wp:posOffset>1696720</wp:posOffset>
                </wp:positionV>
                <wp:extent cx="2239010" cy="409575"/>
                <wp:effectExtent l="0" t="0" r="0" b="0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901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hint="eastAsia" w:ascii="微软雅黑" w:hAnsi="微软雅黑" w:eastAsia="微软雅黑"/>
                                <w:b/>
                                <w:color w:val="40283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402839"/>
                                <w:sz w:val="24"/>
                                <w:szCs w:val="24"/>
                                <w:lang w:val="en-US" w:eastAsia="zh-CN"/>
                              </w:rPr>
                              <w:t>| 求职意向：房产物业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6.9pt;margin-top:133.6pt;height:32.25pt;width:176.3pt;z-index:251727872;mso-width-relative:page;mso-height-relative:page;" filled="f" stroked="f" coordsize="21600,21600" o:gfxdata="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srNGw2QAA&#10;AAsBAAAPAAAAAAAAAAEAIAAAACIAAABkcnMvZG93bnJldi54bWxQSwECFAAUAAAACACHTuJA0NOA&#10;j+QBAACNAwAADgAAAAAAAAABACAAAAAoAQAAZHJzL2Uyb0RvYy54bWxQSwUGAAAAAAYABgBZAQAA&#10;f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hint="eastAsia" w:ascii="微软雅黑" w:hAnsi="微软雅黑" w:eastAsia="微软雅黑"/>
                          <w:b/>
                          <w:color w:val="40283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402839"/>
                          <w:sz w:val="24"/>
                          <w:szCs w:val="24"/>
                          <w:lang w:val="en-US" w:eastAsia="zh-CN"/>
                        </w:rPr>
                        <w:t>| 求职意向：房产物业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5020945</wp:posOffset>
                </wp:positionV>
                <wp:extent cx="6711315" cy="1911350"/>
                <wp:effectExtent l="0" t="0" r="0" b="0"/>
                <wp:wrapNone/>
                <wp:docPr id="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7845" y="5760720"/>
                          <a:ext cx="6711315" cy="191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2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1/06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09/07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    北京大学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              学生会主席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</w:rPr>
                              <w:t>全面负责学生会的工作，发动组织全校学生认真贯彻学生代表大会的各项决议。主持学生会全体会议</w:t>
                            </w: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  <w:lang w:eastAsia="zh-CN"/>
                              </w:rPr>
                              <w:t>，代表学生会向政教处、团委反映学生的要求与愿望，交涉有关学生切身利益的各种事宜。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</w:rPr>
                              <w:t>做好学生会各部之间及各部同团委会各委员之间的协调工作</w:t>
                            </w: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  <w:lang w:eastAsia="zh-CN"/>
                              </w:rPr>
                              <w:t>，及时向校领导汇报学生会工作情况和学生思想动态</w:t>
                            </w: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09/06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07/0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  <w:t xml:space="preserve">9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    北京大学                      大学生创业部长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color w:val="25252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52525"/>
                                <w:sz w:val="20"/>
                                <w:szCs w:val="20"/>
                              </w:rPr>
                              <w:t>全面负责学生会的工作，发动组织全校学生认真贯彻学生代表大会的各项决议。主持学生会全体会议</w:t>
                            </w:r>
                            <w:r>
                              <w:rPr>
                                <w:rFonts w:hint="eastAsia" w:ascii="微软雅黑" w:hAnsi="微软雅黑"/>
                                <w:color w:val="252525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52525"/>
                                <w:sz w:val="20"/>
                                <w:szCs w:val="20"/>
                              </w:rPr>
                              <w:t>做好学生会各部之间及各部同团委会各委员之间的协调工作</w:t>
                            </w:r>
                            <w:r>
                              <w:rPr>
                                <w:rFonts w:hint="eastAsia" w:ascii="微软雅黑" w:hAnsi="微软雅黑"/>
                                <w:color w:val="252525"/>
                                <w:sz w:val="20"/>
                                <w:szCs w:val="20"/>
                                <w:lang w:eastAsia="zh-CN"/>
                              </w:rPr>
                              <w:t>，及时向校领导汇报学生会工作情况和学生思想动态</w:t>
                            </w:r>
                            <w:r>
                              <w:rPr>
                                <w:rFonts w:hint="eastAsia" w:ascii="微软雅黑" w:hAnsi="微软雅黑"/>
                                <w:color w:val="252525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pt;margin-top:395.35pt;height:150.5pt;width:528.45pt;z-index:251725824;mso-width-relative:page;mso-height-relative:page;" filled="f" stroked="f" coordsize="21600,21600" o:gfxdata="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If79dbYAAAADAEAAA8A&#10;AAAAAAAAAQAgAAAAIgAAAGRycy9kb3ducmV2LnhtbFBLAQIUABQAAAAIAIdO4kDqEA/VpQEAABYD&#10;AAAOAAAAAAAAAAEAIAAAACcBAABkcnMvZTJvRG9jLnhtbFBLBQYAAAAABgAGAFkBAAA+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2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  <w:lang w:val="en-US" w:eastAsia="zh-CN"/>
                        </w:rPr>
                        <w:t>1/06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  <w:t>-20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  <w:lang w:val="en-US" w:eastAsia="zh-CN"/>
                        </w:rPr>
                        <w:t>09/07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  <w:lang w:val="en-US" w:eastAsia="zh-CN"/>
                        </w:rPr>
                        <w:t xml:space="preserve">       北京大学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  <w:lang w:val="en-US" w:eastAsia="zh-CN"/>
                        </w:rPr>
                        <w:t xml:space="preserve">                 学生会主席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</w:rPr>
                        <w:t>全面负责学生会的工作，发动组织全校学生认真贯彻学生代表大会的各项决议。主持学生会全体会议</w:t>
                      </w: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  <w:lang w:eastAsia="zh-CN"/>
                        </w:rPr>
                        <w:t>，代表学生会向政教处、团委反映学生的要求与愿望，交涉有关学生切身利益的各种事宜。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</w:rPr>
                        <w:t>做好学生会各部之间及各部同团委会各委员之间的协调工作</w:t>
                      </w: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  <w:lang w:eastAsia="zh-CN"/>
                        </w:rPr>
                        <w:t>，及时向校领导汇报学生会工作情况和学生思想动态</w:t>
                      </w: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</w:rPr>
                        <w:t>。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0"/>
                          <w:szCs w:val="20"/>
                          <w:lang w:val="en-US" w:eastAsia="zh-CN"/>
                        </w:rPr>
                        <w:t>09/06</w:t>
                      </w:r>
                      <w:r>
                        <w:rPr>
                          <w:rFonts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  <w:t>-20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0"/>
                          <w:szCs w:val="20"/>
                          <w:lang w:val="en-US" w:eastAsia="zh-CN"/>
                        </w:rPr>
                        <w:t>07/0</w:t>
                      </w:r>
                      <w:r>
                        <w:rPr>
                          <w:rFonts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  <w:t xml:space="preserve">9 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0"/>
                          <w:szCs w:val="20"/>
                          <w:lang w:val="en-US" w:eastAsia="zh-CN"/>
                        </w:rPr>
                        <w:t xml:space="preserve">       北京大学                      大学生创业部长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color w:val="252525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252525"/>
                          <w:sz w:val="20"/>
                          <w:szCs w:val="20"/>
                        </w:rPr>
                        <w:t>全面负责学生会的工作，发动组织全校学生认真贯彻学生代表大会的各项决议。主持学生会全体会议</w:t>
                      </w:r>
                      <w:r>
                        <w:rPr>
                          <w:rFonts w:hint="eastAsia" w:ascii="微软雅黑" w:hAnsi="微软雅黑"/>
                          <w:color w:val="252525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252525"/>
                          <w:sz w:val="20"/>
                          <w:szCs w:val="20"/>
                        </w:rPr>
                        <w:t>做好学生会各部之间及各部同团委会各委员之间的协调工作</w:t>
                      </w:r>
                      <w:r>
                        <w:rPr>
                          <w:rFonts w:hint="eastAsia" w:ascii="微软雅黑" w:hAnsi="微软雅黑"/>
                          <w:color w:val="252525"/>
                          <w:sz w:val="20"/>
                          <w:szCs w:val="20"/>
                          <w:lang w:eastAsia="zh-CN"/>
                        </w:rPr>
                        <w:t>，及时向校领导汇报学生会工作情况和学生思想动态</w:t>
                      </w:r>
                      <w:r>
                        <w:rPr>
                          <w:rFonts w:hint="eastAsia" w:ascii="微软雅黑" w:hAnsi="微软雅黑"/>
                          <w:color w:val="252525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7418705</wp:posOffset>
                </wp:positionV>
                <wp:extent cx="6635115" cy="860425"/>
                <wp:effectExtent l="0" t="0" r="0" b="0"/>
                <wp:wrapNone/>
                <wp:docPr id="2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7845" y="8158480"/>
                          <a:ext cx="6635115" cy="860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语言技能     2009年度获得英语六级证书，2010年度通过雅思英语考试，普通话标准流畅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专业技能     2008年度获得房地产策划师，2010年度获得房地产经纪人，2011年获得高级置业顾问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办公技能     熟悉办公软件操作，具备良好的沟通协作能力和团队合作能力，对客户具有亲和力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pt;margin-top:584.15pt;height:67.75pt;width:522.45pt;z-index:251723776;mso-width-relative:page;mso-height-relative:page;" filled="f" stroked="f" coordsize="21600,21600" o:gfxdata="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BXREDQ2QAAAA0BAAAPAAAA&#10;AAAAAAEAIAAAACIAAABkcnMvZG93bnJldi54bWxQSwECFAAUAAAACACHTuJAI7qJMqIBAAAVAwAA&#10;DgAAAAAAAAABACAAAAAoAQAAZHJzL2Uyb0RvYy54bWxQSwUGAAAAAAYABgBZAQAAP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语言技能     2009年度获得英语六级证书，2010年度通过雅思英语考试，普通话标准流畅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专业技能     2008年度获得房地产策划师，2010年度获得房地产经纪人，2011年获得高级置业顾问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  <w:lang w:val="en-US"/>
                        </w:rPr>
                      </w:pP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办公技能     熟悉办公软件操作，具备良好的沟通协作能力和团队合作能力，对客户具有亲和力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8790305</wp:posOffset>
                </wp:positionV>
                <wp:extent cx="6635115" cy="860425"/>
                <wp:effectExtent l="0" t="0" r="0" b="0"/>
                <wp:wrapNone/>
                <wp:docPr id="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7845" y="9530080"/>
                          <a:ext cx="6635115" cy="860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11/06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08/09         北京大学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 xml:space="preserve">           物业管理                  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硕士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08/06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04/09         北京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大学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 xml:space="preserve">           房地产管理                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（本科）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04/06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-20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01/09         北京市第一中学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 xml:space="preserve">     文科选修                  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高中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pt;margin-top:692.15pt;height:67.75pt;width:522.45pt;z-index:251721728;mso-width-relative:page;mso-height-relative:page;" filled="f" stroked="f" coordsize="21600,21600" o:gfxdata="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wwUUadoAAAANAQAADwAA&#10;AAAAAAABACAAAAAiAAAAZHJzL2Rvd25yZXYueG1sUEsBAhQAFAAAAAgAh07iQOluCNeiAQAAFQMA&#10;AA4AAAAAAAAAAQAgAAAAKQEAAGRycy9lMm9Eb2MueG1sUEsFBgAAAAAGAAYAWQEAAD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11/06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-20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08/09         北京大学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 xml:space="preserve">           物业管理                  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硕士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）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08/06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-20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04/09         北京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大学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 xml:space="preserve">           房地产管理                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（本科）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04/06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-20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01/09         北京市第一中学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 xml:space="preserve">     文科选修                  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高中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2778760</wp:posOffset>
                </wp:positionH>
                <wp:positionV relativeFrom="paragraph">
                  <wp:posOffset>4549775</wp:posOffset>
                </wp:positionV>
                <wp:extent cx="1282700" cy="452755"/>
                <wp:effectExtent l="0" t="0" r="0" b="0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138805" y="5289550"/>
                          <a:ext cx="1282700" cy="45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ascii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校内经历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8.8pt;margin-top:358.25pt;height:35.65pt;width:101pt;z-index:251719680;mso-width-relative:page;mso-height-relative:page;" filled="f" stroked="f" coordsize="21600,21600" o:gfxdata="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EpGw/zYAAAACwEAAA8AAAAAAAAAAQAgAAAAIgAAAGRycy9kb3ducmV2LnhtbFBLAQIUABQA&#10;AAAIAIdO4kBRuQlr8AEAAJoDAAAOAAAAAAAAAAEAIAAAACcBAABkcnMvZTJvRG9jLnhtbFBLBQYA&#10;AAAABgAGAFkBAACJ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ascii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校内经历</w:t>
                      </w:r>
                      <w:r>
                        <w:rPr>
                          <w:rFonts w:hint="eastAsia" w:ascii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2778760</wp:posOffset>
                </wp:positionH>
                <wp:positionV relativeFrom="paragraph">
                  <wp:posOffset>6873875</wp:posOffset>
                </wp:positionV>
                <wp:extent cx="1282700" cy="452755"/>
                <wp:effectExtent l="0" t="0" r="0" b="0"/>
                <wp:wrapNone/>
                <wp:docPr id="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138805" y="7613650"/>
                          <a:ext cx="1282700" cy="45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ascii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证书技能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8.8pt;margin-top:541.25pt;height:35.65pt;width:101pt;z-index:251717632;mso-width-relative:page;mso-height-relative:page;" filled="f" stroked="f" coordsize="21600,21600" o:gfxdata="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USvi42QAAAA0BAAAPAAAAAAAAAAEAIAAAACIAAABkcnMvZG93bnJldi54bWxQSwECFAAU&#10;AAAACACHTuJAV6Upt/ABAACaAwAADgAAAAAAAAABACAAAAAoAQAAZHJzL2Uyb0RvYy54bWxQSwUG&#10;AAAAAAYABgBZAQAAi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ascii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证书技能</w:t>
                      </w:r>
                      <w:r>
                        <w:rPr>
                          <w:rFonts w:hint="eastAsia" w:ascii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2778760</wp:posOffset>
                </wp:positionH>
                <wp:positionV relativeFrom="paragraph">
                  <wp:posOffset>8359775</wp:posOffset>
                </wp:positionV>
                <wp:extent cx="1282700" cy="452755"/>
                <wp:effectExtent l="0" t="0" r="0" b="0"/>
                <wp:wrapNone/>
                <wp:docPr id="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138805" y="9099550"/>
                          <a:ext cx="1282700" cy="45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ascii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8.8pt;margin-top:658.25pt;height:35.65pt;width:101pt;z-index:251715584;mso-width-relative:page;mso-height-relative:page;" filled="f" stroked="f" coordsize="21600,21600" o:gfxdata="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har+n2QAAAA0BAAAPAAAAAAAAAAEAIAAAACIAAABkcnMvZG93bnJldi54bWxQSwECFAAU&#10;AAAACACHTuJAhrqPdvABAACaAwAADgAAAAAAAAABACAAAAAoAQAAZHJzL2Uyb0RvYy54bWxQSwUG&#10;AAAAAAYABgBZAQAAi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ascii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</w:t>
                      </w:r>
                      <w:r>
                        <w:rPr>
                          <w:rFonts w:hint="eastAsia" w:ascii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2592705</wp:posOffset>
                </wp:positionV>
                <wp:extent cx="6636385" cy="1931670"/>
                <wp:effectExtent l="0" t="0" r="0" b="0"/>
                <wp:wrapNone/>
                <wp:docPr id="6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7845" y="3332480"/>
                          <a:ext cx="6636385" cy="1931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2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6/11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>-201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4/05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  XX股份有限公司    </w:t>
                            </w:r>
                            <w:r>
                              <w:rPr>
                                <w:rFonts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bCs w:val="0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      高级置业顾问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</w:rPr>
                              <w:t>制定物业管理方面的管理目标和经营方向，包括制定一系列的规章制度和操作规程，规定物业上全体员工的职责，并监督贯彻执行</w:t>
                            </w: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,制定各项费用标准保证管理工作的正常进行</w:t>
                            </w: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全面负责整个大楼的安全、消防、租赁、合同管理、招商、办公、行政等工作。建立健全物业的组织系统，使之合理化、精简化、效率化。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4/04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  <w:t>-201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1/0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  <w:t xml:space="preserve">9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  XXX股份有限公司              物业管理部经理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</w:rPr>
                              <w:t>熟悉管辖区内各项情况，与业主及租户保持密切联系，</w:t>
                            </w: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并不定期组织联谊，</w:t>
                            </w: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</w:rPr>
                              <w:t>及时处理业主及租户的诉求意见。</w:t>
                            </w:r>
                          </w:p>
                          <w:p>
                            <w:pPr>
                              <w:pStyle w:val="12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</w:tabs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26262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  <w:lang w:val="en-US" w:eastAsia="zh-CN"/>
                              </w:rPr>
                              <w:t>代表物业部门处理对外关系及接待来访业主、群众、团体等， 听取业主及租户意见或建议，不断提高服务质量</w:t>
                            </w:r>
                            <w:r>
                              <w:rPr>
                                <w:rFonts w:hint="eastAsia" w:ascii="微软雅黑" w:hAnsi="微软雅黑"/>
                                <w:color w:val="262626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pt;margin-top:204.15pt;height:152.1pt;width:522.55pt;z-index:251713536;mso-width-relative:page;mso-height-relative:page;" filled="f" stroked="f" coordsize="21600,21600" o:gfxdata="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IYd6GtgAAAALAQAA&#10;DwAAAAAAAAABACAAAAAiAAAAZHJzL2Rvd25yZXYueG1sUEsBAhQAFAAAAAgAh07iQKOFUmynAQAA&#10;FgMAAA4AAAAAAAAAAQAgAAAAJwEAAGRycy9lMm9Eb2MueG1sUEsFBgAAAAAGAAYAWQEAAEA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2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  <w:lang w:val="en-US" w:eastAsia="zh-CN"/>
                        </w:rPr>
                        <w:t>6/11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  <w:t>-201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  <w:lang w:val="en-US" w:eastAsia="zh-CN"/>
                        </w:rPr>
                        <w:t>4/05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  <w:lang w:val="en-US" w:eastAsia="zh-CN"/>
                        </w:rPr>
                        <w:t xml:space="preserve">     XX股份有限公司    </w:t>
                      </w:r>
                      <w:r>
                        <w:rPr>
                          <w:rFonts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/>
                          <w:b/>
                          <w:bCs w:val="0"/>
                          <w:color w:val="262626"/>
                          <w:sz w:val="20"/>
                          <w:szCs w:val="20"/>
                          <w:lang w:val="en-US" w:eastAsia="zh-CN"/>
                        </w:rPr>
                        <w:t xml:space="preserve">         高级置业顾问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</w:rPr>
                        <w:t>制定物业管理方面的管理目标和经营方向，包括制定一系列的规章制度和操作规程，规定物业上全体员工的职责，并监督贯彻执行</w:t>
                      </w: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  <w:lang w:val="en-US" w:eastAsia="zh-CN"/>
                        </w:rPr>
                        <w:t>,制定各项费用标准保证管理工作的正常进行</w:t>
                      </w: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</w:rPr>
                        <w:t>。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  <w:lang w:val="en-US" w:eastAsia="zh-CN"/>
                        </w:rPr>
                        <w:t>全面负责整个大楼的安全、消防、租赁、合同管理、招商、办公、行政等工作。建立健全物业的组织系统，使之合理化、精简化、效率化。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color w:val="262626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0"/>
                          <w:szCs w:val="20"/>
                          <w:lang w:val="en-US" w:eastAsia="zh-CN"/>
                        </w:rPr>
                        <w:t>4/04</w:t>
                      </w:r>
                      <w:r>
                        <w:rPr>
                          <w:rFonts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  <w:t>-201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0"/>
                          <w:szCs w:val="20"/>
                          <w:lang w:val="en-US" w:eastAsia="zh-CN"/>
                        </w:rPr>
                        <w:t>1/0</w:t>
                      </w:r>
                      <w:r>
                        <w:rPr>
                          <w:rFonts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  <w:t xml:space="preserve">9 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/>
                          <w:color w:val="262626"/>
                          <w:sz w:val="20"/>
                          <w:szCs w:val="20"/>
                          <w:lang w:val="en-US" w:eastAsia="zh-CN"/>
                        </w:rPr>
                        <w:t xml:space="preserve">     XXX股份有限公司              物业管理部经理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</w:rPr>
                        <w:t>熟悉管辖区内各项情况，与业主及租户保持密切联系，</w:t>
                      </w: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  <w:lang w:val="en-US" w:eastAsia="zh-CN"/>
                        </w:rPr>
                        <w:t>并不定期组织联谊，</w:t>
                      </w: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</w:rPr>
                        <w:t>及时处理业主及租户的诉求意见。</w:t>
                      </w:r>
                    </w:p>
                    <w:p>
                      <w:pPr>
                        <w:pStyle w:val="12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</w:tabs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26262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  <w:lang w:val="en-US" w:eastAsia="zh-CN"/>
                        </w:rPr>
                        <w:t>代表物业部门处理对外关系及接待来访业主、群众、团体等， 听取业主及租户意见或建议，不断提高服务质量</w:t>
                      </w:r>
                      <w:r>
                        <w:rPr>
                          <w:rFonts w:hint="eastAsia" w:ascii="微软雅黑" w:hAnsi="微软雅黑"/>
                          <w:color w:val="262626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2778760</wp:posOffset>
                </wp:positionH>
                <wp:positionV relativeFrom="paragraph">
                  <wp:posOffset>2139950</wp:posOffset>
                </wp:positionV>
                <wp:extent cx="1282700" cy="452755"/>
                <wp:effectExtent l="0" t="0" r="0" b="0"/>
                <wp:wrapNone/>
                <wp:docPr id="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138805" y="2879725"/>
                          <a:ext cx="1282700" cy="45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ascii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经验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8.8pt;margin-top:168.5pt;height:35.65pt;width:101pt;z-index:251711488;mso-width-relative:page;mso-height-relative:page;" filled="f" stroked="f" coordsize="21600,21600" o:gfxdata="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vuGZGNgAAAALAQAADwAAAAAAAAABACAAAAAiAAAAZHJzL2Rvd25yZXYueG1sUEsBAhQA&#10;FAAAAAgAh07iQIBZ9ffyAQAAmgMAAA4AAAAAAAAAAQAgAAAAJwEAAGRycy9lMm9Eb2MueG1sUEsF&#10;BgAAAAAGAAYAWQEAAIs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ascii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</w:t>
                      </w:r>
                      <w:r>
                        <w:rPr>
                          <w:rFonts w:hint="eastAsia" w:ascii="微软雅黑" w:hAnsi="微软雅黑"/>
                          <w:b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经验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2192020</wp:posOffset>
                </wp:positionV>
                <wp:extent cx="2268220" cy="340360"/>
                <wp:effectExtent l="0" t="0" r="17780" b="254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6045" y="2931795"/>
                          <a:ext cx="2268220" cy="3403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028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pt;margin-top:172.6pt;height:26.8pt;width:178.6pt;z-index:251709440;v-text-anchor:middle;mso-width-relative:page;mso-height-relative:page;" fillcolor="#402839" filled="t" stroked="f" coordsize="21600,21600" arcsize="0.5" o:gfxdata="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B/fgg/b&#10;AAAACwEAAA8AAAAAAAAAAQAgAAAAIgAAAGRycy9kb3ducmV2LnhtbFBLAQIUABQAAAAIAIdO4kBD&#10;ZsKUVgIAAF0EAAAOAAAAAAAAAAEAIAAAACoBAABkcnMvZTJvRG9jLnhtbFBLBQYAAAAABgAGAFkB&#10;AADyBQAAAAA=&#10;">
                <v:fill on="t" focussize="0,0"/>
                <v:stroke on="f" weight="2pt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8430895</wp:posOffset>
                </wp:positionV>
                <wp:extent cx="2268220" cy="340360"/>
                <wp:effectExtent l="0" t="0" r="17780" b="25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6045" y="9170670"/>
                          <a:ext cx="2268220" cy="3403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028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pt;margin-top:663.85pt;height:26.8pt;width:178.6pt;z-index:251707392;v-text-anchor:middle;mso-width-relative:page;mso-height-relative:page;" fillcolor="#402839" filled="t" stroked="f" coordsize="21600,21600" arcsize="0.5" o:gfxdata="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jbP2&#10;5twAAAANAQAADwAAAAAAAAABACAAAAAiAAAAZHJzL2Rvd25yZXYueG1sUEsBAhQAFAAAAAgAh07i&#10;QCCWhnFXAgAAXQQAAA4AAAAAAAAAAQAgAAAAKwEAAGRycy9lMm9Eb2MueG1sUEsFBgAAAAAGAAYA&#10;WQEAAPQFAAAAAA==&#10;">
                <v:fill on="t" focussize="0,0"/>
                <v:stroke on="f" weight="2pt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6935470</wp:posOffset>
                </wp:positionV>
                <wp:extent cx="2268220" cy="340360"/>
                <wp:effectExtent l="0" t="0" r="17780" b="25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6045" y="7675245"/>
                          <a:ext cx="2268220" cy="3403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028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pt;margin-top:546.1pt;height:26.8pt;width:178.6pt;z-index:251705344;v-text-anchor:middle;mso-width-relative:page;mso-height-relative:page;" fillcolor="#402839" filled="t" stroked="f" coordsize="21600,21600" arcsize="0.5" o:gfxdata="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IWi&#10;1dHdAAAADQEAAA8AAAAAAAAAAQAgAAAAIgAAAGRycy9kb3ducmV2LnhtbFBLAQIUABQAAAAIAIdO&#10;4kBSku1AVwIAAF0EAAAOAAAAAAAAAAEAIAAAACwBAABkcnMvZTJvRG9jLnhtbFBLBQYAAAAABgAG&#10;AFkBAAD1BQAAAAA=&#10;">
                <v:fill on="t" focussize="0,0"/>
                <v:stroke on="f" weight="2pt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4601845</wp:posOffset>
                </wp:positionV>
                <wp:extent cx="2268220" cy="340360"/>
                <wp:effectExtent l="0" t="0" r="17780" b="25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6045" y="5341620"/>
                          <a:ext cx="2268220" cy="3403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028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pt;margin-top:362.35pt;height:26.8pt;width:178.6pt;z-index:251703296;v-text-anchor:middle;mso-width-relative:page;mso-height-relative:page;" fillcolor="#402839" filled="t" stroked="f" coordsize="21600,21600" arcsize="0.5" o:gfxdata="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pG/bl&#10;3AAAAAsBAAAPAAAAAAAAAAEAIAAAACIAAABkcnMvZG93bnJldi54bWxQSwECFAAUAAAACACHTuJA&#10;SijPqFYCAABdBAAADgAAAAAAAAABACAAAAArAQAAZHJzL2Uyb0RvYy54bWxQSwUGAAAAAAYABgBZ&#10;AQAA8wUAAAAA&#10;">
                <v:fill on="t" focussize="0,0"/>
                <v:stroke on="f" weight="2pt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2604770</wp:posOffset>
                </wp:positionH>
                <wp:positionV relativeFrom="paragraph">
                  <wp:posOffset>-702945</wp:posOffset>
                </wp:positionV>
                <wp:extent cx="1630045" cy="67564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488950" y="2387600"/>
                          <a:ext cx="1630045" cy="675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hint="eastAsia" w:ascii="微软雅黑" w:hAnsi="微软雅黑" w:eastAsia="微软雅黑"/>
                                <w:b/>
                                <w:color w:val="402839"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402839"/>
                                <w:sz w:val="48"/>
                                <w:szCs w:val="48"/>
                                <w:lang w:val="en-US" w:eastAsia="zh-CN"/>
                              </w:rPr>
                              <w:t>陈海峰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05.1pt;margin-top:-55.35pt;height:53.2pt;width:128.35pt;z-index:251658240;mso-width-relative:page;mso-height-relative:page;" filled="f" stroked="f" coordsize="21600,21600" o:gfxdata="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9vj6pdgAAAALAQAADwAAAAAAAAABACAAAAAiAAAAZHJzL2Rvd25yZXYueG1sUEsBAhQA&#10;FAAAAAgAh07iQO2O/sryAQAAmgMAAA4AAAAAAAAAAQAgAAAAJwEAAGRycy9lMm9Eb2MueG1sUEsF&#10;BgAAAAAGAAYAWQEAAIs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hint="eastAsia" w:ascii="微软雅黑" w:hAnsi="微软雅黑" w:eastAsia="微软雅黑"/>
                          <w:b/>
                          <w:color w:val="402839"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402839"/>
                          <w:sz w:val="48"/>
                          <w:szCs w:val="48"/>
                          <w:lang w:val="en-US" w:eastAsia="zh-CN"/>
                        </w:rPr>
                        <w:t>陈海峰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1612900</wp:posOffset>
                </wp:positionH>
                <wp:positionV relativeFrom="paragraph">
                  <wp:posOffset>75565</wp:posOffset>
                </wp:positionV>
                <wp:extent cx="666750" cy="775335"/>
                <wp:effectExtent l="0" t="13335" r="0" b="30480"/>
                <wp:wrapNone/>
                <wp:docPr id="41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rot="1595136">
                          <a:off x="0" y="0"/>
                          <a:ext cx="666750" cy="775335"/>
                        </a:xfrm>
                        <a:custGeom>
                          <a:avLst/>
                          <a:gdLst>
                            <a:gd name="T0" fmla="*/ 170 w 324"/>
                            <a:gd name="T1" fmla="*/ 274 h 377"/>
                            <a:gd name="T2" fmla="*/ 190 w 324"/>
                            <a:gd name="T3" fmla="*/ 264 h 377"/>
                            <a:gd name="T4" fmla="*/ 185 w 324"/>
                            <a:gd name="T5" fmla="*/ 248 h 377"/>
                            <a:gd name="T6" fmla="*/ 149 w 324"/>
                            <a:gd name="T7" fmla="*/ 217 h 377"/>
                            <a:gd name="T8" fmla="*/ 159 w 324"/>
                            <a:gd name="T9" fmla="*/ 227 h 377"/>
                            <a:gd name="T10" fmla="*/ 170 w 324"/>
                            <a:gd name="T11" fmla="*/ 222 h 377"/>
                            <a:gd name="T12" fmla="*/ 159 w 324"/>
                            <a:gd name="T13" fmla="*/ 212 h 377"/>
                            <a:gd name="T14" fmla="*/ 41 w 324"/>
                            <a:gd name="T15" fmla="*/ 77 h 377"/>
                            <a:gd name="T16" fmla="*/ 67 w 324"/>
                            <a:gd name="T17" fmla="*/ 114 h 377"/>
                            <a:gd name="T18" fmla="*/ 82 w 324"/>
                            <a:gd name="T19" fmla="*/ 83 h 377"/>
                            <a:gd name="T20" fmla="*/ 98 w 324"/>
                            <a:gd name="T21" fmla="*/ 57 h 377"/>
                            <a:gd name="T22" fmla="*/ 103 w 324"/>
                            <a:gd name="T23" fmla="*/ 119 h 377"/>
                            <a:gd name="T24" fmla="*/ 93 w 324"/>
                            <a:gd name="T25" fmla="*/ 150 h 377"/>
                            <a:gd name="T26" fmla="*/ 62 w 324"/>
                            <a:gd name="T27" fmla="*/ 160 h 377"/>
                            <a:gd name="T28" fmla="*/ 36 w 324"/>
                            <a:gd name="T29" fmla="*/ 202 h 377"/>
                            <a:gd name="T30" fmla="*/ 0 w 324"/>
                            <a:gd name="T31" fmla="*/ 176 h 377"/>
                            <a:gd name="T32" fmla="*/ 15 w 324"/>
                            <a:gd name="T33" fmla="*/ 134 h 377"/>
                            <a:gd name="T34" fmla="*/ 15 w 324"/>
                            <a:gd name="T35" fmla="*/ 93 h 377"/>
                            <a:gd name="T36" fmla="*/ 15 w 324"/>
                            <a:gd name="T37" fmla="*/ 77 h 377"/>
                            <a:gd name="T38" fmla="*/ 118 w 324"/>
                            <a:gd name="T39" fmla="*/ 0 h 377"/>
                            <a:gd name="T40" fmla="*/ 165 w 324"/>
                            <a:gd name="T41" fmla="*/ 31 h 377"/>
                            <a:gd name="T42" fmla="*/ 195 w 324"/>
                            <a:gd name="T43" fmla="*/ 20 h 377"/>
                            <a:gd name="T44" fmla="*/ 201 w 324"/>
                            <a:gd name="T45" fmla="*/ 57 h 377"/>
                            <a:gd name="T46" fmla="*/ 175 w 324"/>
                            <a:gd name="T47" fmla="*/ 93 h 377"/>
                            <a:gd name="T48" fmla="*/ 206 w 324"/>
                            <a:gd name="T49" fmla="*/ 98 h 377"/>
                            <a:gd name="T50" fmla="*/ 242 w 324"/>
                            <a:gd name="T51" fmla="*/ 145 h 377"/>
                            <a:gd name="T52" fmla="*/ 283 w 324"/>
                            <a:gd name="T53" fmla="*/ 212 h 377"/>
                            <a:gd name="T54" fmla="*/ 324 w 324"/>
                            <a:gd name="T55" fmla="*/ 310 h 377"/>
                            <a:gd name="T56" fmla="*/ 298 w 324"/>
                            <a:gd name="T57" fmla="*/ 331 h 377"/>
                            <a:gd name="T58" fmla="*/ 221 w 324"/>
                            <a:gd name="T59" fmla="*/ 305 h 377"/>
                            <a:gd name="T60" fmla="*/ 201 w 324"/>
                            <a:gd name="T61" fmla="*/ 300 h 377"/>
                            <a:gd name="T62" fmla="*/ 170 w 324"/>
                            <a:gd name="T63" fmla="*/ 315 h 377"/>
                            <a:gd name="T64" fmla="*/ 129 w 324"/>
                            <a:gd name="T65" fmla="*/ 289 h 377"/>
                            <a:gd name="T66" fmla="*/ 108 w 324"/>
                            <a:gd name="T67" fmla="*/ 227 h 377"/>
                            <a:gd name="T68" fmla="*/ 123 w 324"/>
                            <a:gd name="T69" fmla="*/ 227 h 377"/>
                            <a:gd name="T70" fmla="*/ 129 w 324"/>
                            <a:gd name="T71" fmla="*/ 181 h 377"/>
                            <a:gd name="T72" fmla="*/ 175 w 324"/>
                            <a:gd name="T73" fmla="*/ 170 h 377"/>
                            <a:gd name="T74" fmla="*/ 216 w 324"/>
                            <a:gd name="T75" fmla="*/ 227 h 377"/>
                            <a:gd name="T76" fmla="*/ 231 w 324"/>
                            <a:gd name="T77" fmla="*/ 274 h 377"/>
                            <a:gd name="T78" fmla="*/ 262 w 324"/>
                            <a:gd name="T79" fmla="*/ 284 h 377"/>
                            <a:gd name="T80" fmla="*/ 267 w 324"/>
                            <a:gd name="T81" fmla="*/ 274 h 377"/>
                            <a:gd name="T82" fmla="*/ 242 w 324"/>
                            <a:gd name="T83" fmla="*/ 217 h 377"/>
                            <a:gd name="T84" fmla="*/ 206 w 324"/>
                            <a:gd name="T85" fmla="*/ 145 h 377"/>
                            <a:gd name="T86" fmla="*/ 170 w 324"/>
                            <a:gd name="T87" fmla="*/ 134 h 377"/>
                            <a:gd name="T88" fmla="*/ 134 w 324"/>
                            <a:gd name="T89" fmla="*/ 155 h 377"/>
                            <a:gd name="T90" fmla="*/ 118 w 324"/>
                            <a:gd name="T91" fmla="*/ 186 h 377"/>
                            <a:gd name="T92" fmla="*/ 108 w 324"/>
                            <a:gd name="T93" fmla="*/ 217 h 377"/>
                            <a:gd name="T94" fmla="*/ 87 w 324"/>
                            <a:gd name="T95" fmla="*/ 217 h 377"/>
                            <a:gd name="T96" fmla="*/ 98 w 324"/>
                            <a:gd name="T97" fmla="*/ 269 h 377"/>
                            <a:gd name="T98" fmla="*/ 134 w 324"/>
                            <a:gd name="T99" fmla="*/ 357 h 377"/>
                            <a:gd name="T100" fmla="*/ 123 w 324"/>
                            <a:gd name="T101" fmla="*/ 377 h 377"/>
                            <a:gd name="T102" fmla="*/ 93 w 324"/>
                            <a:gd name="T103" fmla="*/ 346 h 377"/>
                            <a:gd name="T104" fmla="*/ 51 w 324"/>
                            <a:gd name="T105" fmla="*/ 264 h 377"/>
                            <a:gd name="T106" fmla="*/ 62 w 324"/>
                            <a:gd name="T107" fmla="*/ 227 h 377"/>
                            <a:gd name="T108" fmla="*/ 67 w 324"/>
                            <a:gd name="T109" fmla="*/ 248 h 377"/>
                            <a:gd name="T110" fmla="*/ 67 w 324"/>
                            <a:gd name="T111" fmla="*/ 212 h 377"/>
                            <a:gd name="T112" fmla="*/ 87 w 324"/>
                            <a:gd name="T113" fmla="*/ 176 h 377"/>
                            <a:gd name="T114" fmla="*/ 129 w 324"/>
                            <a:gd name="T115" fmla="*/ 119 h 377"/>
                            <a:gd name="T116" fmla="*/ 139 w 324"/>
                            <a:gd name="T117" fmla="*/ 103 h 377"/>
                            <a:gd name="T118" fmla="*/ 108 w 324"/>
                            <a:gd name="T119" fmla="*/ 67 h 377"/>
                            <a:gd name="T120" fmla="*/ 113 w 324"/>
                            <a:gd name="T121" fmla="*/ 36 h 377"/>
                            <a:gd name="T122" fmla="*/ 103 w 324"/>
                            <a:gd name="T123" fmla="*/ 26 h 377"/>
                            <a:gd name="T124" fmla="*/ 87 w 324"/>
                            <a:gd name="T125" fmla="*/ 15 h 3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324" h="377">
                              <a:moveTo>
                                <a:pt x="185" y="248"/>
                              </a:moveTo>
                              <a:lnTo>
                                <a:pt x="165" y="264"/>
                              </a:lnTo>
                              <a:lnTo>
                                <a:pt x="170" y="274"/>
                              </a:lnTo>
                              <a:lnTo>
                                <a:pt x="175" y="269"/>
                              </a:lnTo>
                              <a:lnTo>
                                <a:pt x="180" y="264"/>
                              </a:lnTo>
                              <a:lnTo>
                                <a:pt x="190" y="264"/>
                              </a:lnTo>
                              <a:lnTo>
                                <a:pt x="190" y="264"/>
                              </a:lnTo>
                              <a:lnTo>
                                <a:pt x="190" y="258"/>
                              </a:lnTo>
                              <a:lnTo>
                                <a:pt x="185" y="248"/>
                              </a:lnTo>
                              <a:lnTo>
                                <a:pt x="185" y="248"/>
                              </a:lnTo>
                              <a:close/>
                              <a:moveTo>
                                <a:pt x="159" y="212"/>
                              </a:moveTo>
                              <a:lnTo>
                                <a:pt x="149" y="217"/>
                              </a:lnTo>
                              <a:lnTo>
                                <a:pt x="144" y="222"/>
                              </a:lnTo>
                              <a:lnTo>
                                <a:pt x="144" y="238"/>
                              </a:lnTo>
                              <a:lnTo>
                                <a:pt x="159" y="227"/>
                              </a:lnTo>
                              <a:lnTo>
                                <a:pt x="170" y="227"/>
                              </a:lnTo>
                              <a:lnTo>
                                <a:pt x="175" y="233"/>
                              </a:lnTo>
                              <a:lnTo>
                                <a:pt x="170" y="222"/>
                              </a:lnTo>
                              <a:lnTo>
                                <a:pt x="165" y="217"/>
                              </a:lnTo>
                              <a:lnTo>
                                <a:pt x="159" y="212"/>
                              </a:lnTo>
                              <a:lnTo>
                                <a:pt x="159" y="212"/>
                              </a:lnTo>
                              <a:close/>
                              <a:moveTo>
                                <a:pt x="15" y="77"/>
                              </a:moveTo>
                              <a:lnTo>
                                <a:pt x="21" y="77"/>
                              </a:lnTo>
                              <a:lnTo>
                                <a:pt x="41" y="77"/>
                              </a:lnTo>
                              <a:lnTo>
                                <a:pt x="57" y="83"/>
                              </a:lnTo>
                              <a:lnTo>
                                <a:pt x="67" y="93"/>
                              </a:lnTo>
                              <a:lnTo>
                                <a:pt x="67" y="114"/>
                              </a:lnTo>
                              <a:lnTo>
                                <a:pt x="77" y="114"/>
                              </a:lnTo>
                              <a:lnTo>
                                <a:pt x="82" y="98"/>
                              </a:lnTo>
                              <a:lnTo>
                                <a:pt x="82" y="83"/>
                              </a:lnTo>
                              <a:lnTo>
                                <a:pt x="87" y="67"/>
                              </a:lnTo>
                              <a:lnTo>
                                <a:pt x="93" y="52"/>
                              </a:lnTo>
                              <a:lnTo>
                                <a:pt x="98" y="57"/>
                              </a:lnTo>
                              <a:lnTo>
                                <a:pt x="103" y="62"/>
                              </a:lnTo>
                              <a:lnTo>
                                <a:pt x="103" y="77"/>
                              </a:lnTo>
                              <a:lnTo>
                                <a:pt x="103" y="119"/>
                              </a:lnTo>
                              <a:lnTo>
                                <a:pt x="103" y="134"/>
                              </a:lnTo>
                              <a:lnTo>
                                <a:pt x="103" y="145"/>
                              </a:lnTo>
                              <a:lnTo>
                                <a:pt x="93" y="150"/>
                              </a:lnTo>
                              <a:lnTo>
                                <a:pt x="82" y="155"/>
                              </a:lnTo>
                              <a:lnTo>
                                <a:pt x="67" y="155"/>
                              </a:lnTo>
                              <a:lnTo>
                                <a:pt x="62" y="160"/>
                              </a:lnTo>
                              <a:lnTo>
                                <a:pt x="57" y="170"/>
                              </a:lnTo>
                              <a:lnTo>
                                <a:pt x="41" y="196"/>
                              </a:lnTo>
                              <a:lnTo>
                                <a:pt x="36" y="202"/>
                              </a:lnTo>
                              <a:lnTo>
                                <a:pt x="26" y="202"/>
                              </a:lnTo>
                              <a:lnTo>
                                <a:pt x="15" y="196"/>
                              </a:lnTo>
                              <a:lnTo>
                                <a:pt x="0" y="176"/>
                              </a:lnTo>
                              <a:lnTo>
                                <a:pt x="0" y="170"/>
                              </a:lnTo>
                              <a:lnTo>
                                <a:pt x="5" y="160"/>
                              </a:lnTo>
                              <a:lnTo>
                                <a:pt x="15" y="134"/>
                              </a:lnTo>
                              <a:lnTo>
                                <a:pt x="21" y="114"/>
                              </a:lnTo>
                              <a:lnTo>
                                <a:pt x="26" y="98"/>
                              </a:lnTo>
                              <a:lnTo>
                                <a:pt x="15" y="93"/>
                              </a:lnTo>
                              <a:lnTo>
                                <a:pt x="10" y="88"/>
                              </a:lnTo>
                              <a:lnTo>
                                <a:pt x="15" y="77"/>
                              </a:lnTo>
                              <a:lnTo>
                                <a:pt x="15" y="77"/>
                              </a:lnTo>
                              <a:close/>
                              <a:moveTo>
                                <a:pt x="98" y="5"/>
                              </a:moveTo>
                              <a:lnTo>
                                <a:pt x="103" y="0"/>
                              </a:lnTo>
                              <a:lnTo>
                                <a:pt x="118" y="0"/>
                              </a:lnTo>
                              <a:lnTo>
                                <a:pt x="149" y="10"/>
                              </a:lnTo>
                              <a:lnTo>
                                <a:pt x="159" y="20"/>
                              </a:lnTo>
                              <a:lnTo>
                                <a:pt x="165" y="31"/>
                              </a:lnTo>
                              <a:lnTo>
                                <a:pt x="170" y="26"/>
                              </a:lnTo>
                              <a:lnTo>
                                <a:pt x="175" y="20"/>
                              </a:lnTo>
                              <a:lnTo>
                                <a:pt x="195" y="20"/>
                              </a:lnTo>
                              <a:lnTo>
                                <a:pt x="206" y="31"/>
                              </a:lnTo>
                              <a:lnTo>
                                <a:pt x="211" y="46"/>
                              </a:lnTo>
                              <a:lnTo>
                                <a:pt x="201" y="57"/>
                              </a:lnTo>
                              <a:lnTo>
                                <a:pt x="195" y="67"/>
                              </a:lnTo>
                              <a:lnTo>
                                <a:pt x="185" y="83"/>
                              </a:lnTo>
                              <a:lnTo>
                                <a:pt x="175" y="93"/>
                              </a:lnTo>
                              <a:lnTo>
                                <a:pt x="170" y="98"/>
                              </a:lnTo>
                              <a:lnTo>
                                <a:pt x="185" y="93"/>
                              </a:lnTo>
                              <a:lnTo>
                                <a:pt x="206" y="98"/>
                              </a:lnTo>
                              <a:lnTo>
                                <a:pt x="221" y="108"/>
                              </a:lnTo>
                              <a:lnTo>
                                <a:pt x="231" y="124"/>
                              </a:lnTo>
                              <a:lnTo>
                                <a:pt x="242" y="145"/>
                              </a:lnTo>
                              <a:lnTo>
                                <a:pt x="257" y="170"/>
                              </a:lnTo>
                              <a:lnTo>
                                <a:pt x="273" y="191"/>
                              </a:lnTo>
                              <a:lnTo>
                                <a:pt x="283" y="212"/>
                              </a:lnTo>
                              <a:lnTo>
                                <a:pt x="303" y="248"/>
                              </a:lnTo>
                              <a:lnTo>
                                <a:pt x="319" y="284"/>
                              </a:lnTo>
                              <a:lnTo>
                                <a:pt x="324" y="310"/>
                              </a:lnTo>
                              <a:lnTo>
                                <a:pt x="324" y="326"/>
                              </a:lnTo>
                              <a:lnTo>
                                <a:pt x="314" y="331"/>
                              </a:lnTo>
                              <a:lnTo>
                                <a:pt x="298" y="331"/>
                              </a:lnTo>
                              <a:lnTo>
                                <a:pt x="278" y="321"/>
                              </a:lnTo>
                              <a:lnTo>
                                <a:pt x="247" y="315"/>
                              </a:lnTo>
                              <a:lnTo>
                                <a:pt x="221" y="305"/>
                              </a:lnTo>
                              <a:lnTo>
                                <a:pt x="216" y="305"/>
                              </a:lnTo>
                              <a:lnTo>
                                <a:pt x="211" y="305"/>
                              </a:lnTo>
                              <a:lnTo>
                                <a:pt x="201" y="300"/>
                              </a:lnTo>
                              <a:lnTo>
                                <a:pt x="195" y="295"/>
                              </a:lnTo>
                              <a:lnTo>
                                <a:pt x="185" y="305"/>
                              </a:lnTo>
                              <a:lnTo>
                                <a:pt x="170" y="315"/>
                              </a:lnTo>
                              <a:lnTo>
                                <a:pt x="165" y="315"/>
                              </a:lnTo>
                              <a:lnTo>
                                <a:pt x="149" y="310"/>
                              </a:lnTo>
                              <a:lnTo>
                                <a:pt x="129" y="289"/>
                              </a:lnTo>
                              <a:lnTo>
                                <a:pt x="129" y="284"/>
                              </a:lnTo>
                              <a:lnTo>
                                <a:pt x="108" y="233"/>
                              </a:lnTo>
                              <a:lnTo>
                                <a:pt x="108" y="227"/>
                              </a:lnTo>
                              <a:lnTo>
                                <a:pt x="118" y="227"/>
                              </a:lnTo>
                              <a:lnTo>
                                <a:pt x="123" y="227"/>
                              </a:lnTo>
                              <a:lnTo>
                                <a:pt x="123" y="227"/>
                              </a:lnTo>
                              <a:lnTo>
                                <a:pt x="118" y="207"/>
                              </a:lnTo>
                              <a:lnTo>
                                <a:pt x="123" y="196"/>
                              </a:lnTo>
                              <a:lnTo>
                                <a:pt x="129" y="181"/>
                              </a:lnTo>
                              <a:lnTo>
                                <a:pt x="144" y="170"/>
                              </a:lnTo>
                              <a:lnTo>
                                <a:pt x="159" y="165"/>
                              </a:lnTo>
                              <a:lnTo>
                                <a:pt x="175" y="170"/>
                              </a:lnTo>
                              <a:lnTo>
                                <a:pt x="190" y="176"/>
                              </a:lnTo>
                              <a:lnTo>
                                <a:pt x="201" y="186"/>
                              </a:lnTo>
                              <a:lnTo>
                                <a:pt x="216" y="227"/>
                              </a:lnTo>
                              <a:lnTo>
                                <a:pt x="226" y="243"/>
                              </a:lnTo>
                              <a:lnTo>
                                <a:pt x="226" y="253"/>
                              </a:lnTo>
                              <a:lnTo>
                                <a:pt x="231" y="274"/>
                              </a:lnTo>
                              <a:lnTo>
                                <a:pt x="226" y="289"/>
                              </a:lnTo>
                              <a:lnTo>
                                <a:pt x="252" y="284"/>
                              </a:lnTo>
                              <a:lnTo>
                                <a:pt x="262" y="284"/>
                              </a:lnTo>
                              <a:lnTo>
                                <a:pt x="267" y="279"/>
                              </a:lnTo>
                              <a:lnTo>
                                <a:pt x="267" y="279"/>
                              </a:lnTo>
                              <a:lnTo>
                                <a:pt x="267" y="274"/>
                              </a:lnTo>
                              <a:lnTo>
                                <a:pt x="262" y="264"/>
                              </a:lnTo>
                              <a:lnTo>
                                <a:pt x="252" y="238"/>
                              </a:lnTo>
                              <a:lnTo>
                                <a:pt x="242" y="217"/>
                              </a:lnTo>
                              <a:lnTo>
                                <a:pt x="226" y="186"/>
                              </a:lnTo>
                              <a:lnTo>
                                <a:pt x="211" y="155"/>
                              </a:lnTo>
                              <a:lnTo>
                                <a:pt x="206" y="145"/>
                              </a:lnTo>
                              <a:lnTo>
                                <a:pt x="190" y="129"/>
                              </a:lnTo>
                              <a:lnTo>
                                <a:pt x="170" y="129"/>
                              </a:lnTo>
                              <a:lnTo>
                                <a:pt x="170" y="134"/>
                              </a:lnTo>
                              <a:lnTo>
                                <a:pt x="154" y="145"/>
                              </a:lnTo>
                              <a:lnTo>
                                <a:pt x="149" y="155"/>
                              </a:lnTo>
                              <a:lnTo>
                                <a:pt x="134" y="155"/>
                              </a:lnTo>
                              <a:lnTo>
                                <a:pt x="123" y="160"/>
                              </a:lnTo>
                              <a:lnTo>
                                <a:pt x="118" y="170"/>
                              </a:lnTo>
                              <a:lnTo>
                                <a:pt x="118" y="186"/>
                              </a:lnTo>
                              <a:lnTo>
                                <a:pt x="118" y="202"/>
                              </a:lnTo>
                              <a:lnTo>
                                <a:pt x="118" y="212"/>
                              </a:lnTo>
                              <a:lnTo>
                                <a:pt x="108" y="217"/>
                              </a:lnTo>
                              <a:lnTo>
                                <a:pt x="93" y="217"/>
                              </a:lnTo>
                              <a:lnTo>
                                <a:pt x="87" y="217"/>
                              </a:lnTo>
                              <a:lnTo>
                                <a:pt x="87" y="217"/>
                              </a:lnTo>
                              <a:lnTo>
                                <a:pt x="87" y="222"/>
                              </a:lnTo>
                              <a:lnTo>
                                <a:pt x="87" y="233"/>
                              </a:lnTo>
                              <a:lnTo>
                                <a:pt x="98" y="269"/>
                              </a:lnTo>
                              <a:lnTo>
                                <a:pt x="103" y="279"/>
                              </a:lnTo>
                              <a:lnTo>
                                <a:pt x="108" y="289"/>
                              </a:lnTo>
                              <a:lnTo>
                                <a:pt x="134" y="357"/>
                              </a:lnTo>
                              <a:lnTo>
                                <a:pt x="139" y="372"/>
                              </a:lnTo>
                              <a:lnTo>
                                <a:pt x="134" y="377"/>
                              </a:lnTo>
                              <a:lnTo>
                                <a:pt x="123" y="377"/>
                              </a:lnTo>
                              <a:lnTo>
                                <a:pt x="113" y="372"/>
                              </a:lnTo>
                              <a:lnTo>
                                <a:pt x="98" y="357"/>
                              </a:lnTo>
                              <a:lnTo>
                                <a:pt x="93" y="346"/>
                              </a:lnTo>
                              <a:lnTo>
                                <a:pt x="77" y="300"/>
                              </a:lnTo>
                              <a:lnTo>
                                <a:pt x="67" y="284"/>
                              </a:lnTo>
                              <a:lnTo>
                                <a:pt x="51" y="264"/>
                              </a:lnTo>
                              <a:lnTo>
                                <a:pt x="46" y="243"/>
                              </a:lnTo>
                              <a:lnTo>
                                <a:pt x="57" y="227"/>
                              </a:lnTo>
                              <a:lnTo>
                                <a:pt x="62" y="227"/>
                              </a:lnTo>
                              <a:lnTo>
                                <a:pt x="62" y="233"/>
                              </a:lnTo>
                              <a:lnTo>
                                <a:pt x="62" y="243"/>
                              </a:lnTo>
                              <a:lnTo>
                                <a:pt x="67" y="248"/>
                              </a:lnTo>
                              <a:lnTo>
                                <a:pt x="82" y="258"/>
                              </a:lnTo>
                              <a:lnTo>
                                <a:pt x="72" y="227"/>
                              </a:lnTo>
                              <a:lnTo>
                                <a:pt x="67" y="212"/>
                              </a:lnTo>
                              <a:lnTo>
                                <a:pt x="67" y="191"/>
                              </a:lnTo>
                              <a:lnTo>
                                <a:pt x="77" y="181"/>
                              </a:lnTo>
                              <a:lnTo>
                                <a:pt x="87" y="176"/>
                              </a:lnTo>
                              <a:lnTo>
                                <a:pt x="103" y="155"/>
                              </a:lnTo>
                              <a:lnTo>
                                <a:pt x="108" y="139"/>
                              </a:lnTo>
                              <a:lnTo>
                                <a:pt x="129" y="119"/>
                              </a:lnTo>
                              <a:lnTo>
                                <a:pt x="139" y="108"/>
                              </a:lnTo>
                              <a:lnTo>
                                <a:pt x="144" y="98"/>
                              </a:lnTo>
                              <a:lnTo>
                                <a:pt x="139" y="103"/>
                              </a:lnTo>
                              <a:lnTo>
                                <a:pt x="129" y="93"/>
                              </a:lnTo>
                              <a:lnTo>
                                <a:pt x="113" y="77"/>
                              </a:lnTo>
                              <a:lnTo>
                                <a:pt x="108" y="67"/>
                              </a:lnTo>
                              <a:lnTo>
                                <a:pt x="113" y="52"/>
                              </a:lnTo>
                              <a:lnTo>
                                <a:pt x="118" y="41"/>
                              </a:lnTo>
                              <a:lnTo>
                                <a:pt x="113" y="36"/>
                              </a:lnTo>
                              <a:lnTo>
                                <a:pt x="108" y="26"/>
                              </a:lnTo>
                              <a:lnTo>
                                <a:pt x="103" y="26"/>
                              </a:lnTo>
                              <a:lnTo>
                                <a:pt x="103" y="26"/>
                              </a:lnTo>
                              <a:lnTo>
                                <a:pt x="98" y="26"/>
                              </a:lnTo>
                              <a:lnTo>
                                <a:pt x="93" y="26"/>
                              </a:lnTo>
                              <a:lnTo>
                                <a:pt x="87" y="15"/>
                              </a:lnTo>
                              <a:lnTo>
                                <a:pt x="98" y="5"/>
                              </a:lnTo>
                              <a:lnTo>
                                <a:pt x="98" y="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127pt;margin-top:5.95pt;height:61.05pt;width:52.5pt;rotation:1742314f;z-index:251699200;mso-width-relative:page;mso-height-relative:page;" fillcolor="#FFFFFF [3212]" filled="t" stroked="f" coordsize="324,377" o:gfxdata="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" path="m185,248l165,264,170,274,175,269,180,264,190,264,190,264,190,258,185,248,185,248xm159,212l149,217,144,222,144,238,159,227,170,227,175,233,170,222,165,217,159,212,159,212xm15,77l21,77,41,77,57,83,67,93,67,114,77,114,82,98,82,83,87,67,93,52,98,57,103,62,103,77,103,119,103,134,103,145,93,150,82,155,67,155,62,160,57,170,41,196,36,202,26,202,15,196,0,176,0,170,5,160,15,134,21,114,26,98,15,93,10,88,15,77,15,77xm98,5l103,0,118,0,149,10,159,20,165,31,170,26,175,20,195,20,206,31,211,46,201,57,195,67,185,83,175,93,170,98,185,93,206,98,221,108,231,124,242,145,257,170,273,191,283,212,303,248,319,284,324,310,324,326,314,331,298,331,278,321,247,315,221,305,216,305,211,305,201,300,195,295,185,305,170,315,165,315,149,310,129,289,129,284,108,233,108,227,118,227,123,227,123,227,118,207,123,196,129,181,144,170,159,165,175,170,190,176,201,186,216,227,226,243,226,253,231,274,226,289,252,284,262,284,267,279,267,279,267,274,262,264,252,238,242,217,226,186,211,155,206,145,190,129,170,129,170,134,154,145,149,155,134,155,123,160,118,170,118,186,118,202,118,212,108,217,93,217,87,217,87,217,87,222,87,233,98,269,103,279,108,289,134,357,139,372,134,377,123,377,113,372,98,357,93,346,77,300,67,284,51,264,46,243,57,227,62,227,62,233,62,243,67,248,82,258,72,227,67,212,67,191,77,181,87,176,103,155,108,139,129,119,139,108,144,98,139,103,129,93,113,77,108,67,113,52,118,41,113,36,108,26,103,26,103,26,98,26,93,26,87,15,98,5,98,5xe">
                <v:path textboxrect="0,0,324,377" o:connectlocs="349837,563506;390995,542940;380706,510034;306622,446280;327201,466846;349837,456563;327201,435997;84372,158357;137877,234451;168745,170697;201671,117225;211960,244734;191381,308488;127587,329054;74083,415431;0,361960;30868,275583;30868,191263;30868,158357;242828,0;339548,63754;401284,41131;413631,117225;360127,191263;423921,201545;498004,298205;582377,435997;666750,637543;613245,680731;454789,627260;413631,616977;349837,647826;265465,594354;222250,466846;253118,466846;265465,372243;360127,349620;444500,466846;475368,563506;539162,584071;549451,563506;498004,446280;423921,298205;349837,275583;275754,318771;242828,382526;222250,446280;179034,446280;201671,553223;275754,734203;253118,775335;191381,711580;104951,542940;127587,466846;137877,510034;137877,435997;179034,361960;265465,244734;286043,211828;222250,137791;232539,74037;211960,53471;179034,30848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838200</wp:posOffset>
                </wp:positionV>
                <wp:extent cx="511175" cy="664845"/>
                <wp:effectExtent l="0" t="0" r="3175" b="1905"/>
                <wp:wrapNone/>
                <wp:docPr id="42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11175" cy="664845"/>
                        </a:xfrm>
                        <a:custGeom>
                          <a:avLst/>
                          <a:gdLst>
                            <a:gd name="T0" fmla="*/ 20 w 262"/>
                            <a:gd name="T1" fmla="*/ 243 h 341"/>
                            <a:gd name="T2" fmla="*/ 15 w 262"/>
                            <a:gd name="T3" fmla="*/ 259 h 341"/>
                            <a:gd name="T4" fmla="*/ 20 w 262"/>
                            <a:gd name="T5" fmla="*/ 253 h 341"/>
                            <a:gd name="T6" fmla="*/ 36 w 262"/>
                            <a:gd name="T7" fmla="*/ 222 h 341"/>
                            <a:gd name="T8" fmla="*/ 185 w 262"/>
                            <a:gd name="T9" fmla="*/ 166 h 341"/>
                            <a:gd name="T10" fmla="*/ 159 w 262"/>
                            <a:gd name="T11" fmla="*/ 279 h 341"/>
                            <a:gd name="T12" fmla="*/ 180 w 262"/>
                            <a:gd name="T13" fmla="*/ 285 h 341"/>
                            <a:gd name="T14" fmla="*/ 190 w 262"/>
                            <a:gd name="T15" fmla="*/ 264 h 341"/>
                            <a:gd name="T16" fmla="*/ 206 w 262"/>
                            <a:gd name="T17" fmla="*/ 207 h 341"/>
                            <a:gd name="T18" fmla="*/ 216 w 262"/>
                            <a:gd name="T19" fmla="*/ 160 h 341"/>
                            <a:gd name="T20" fmla="*/ 200 w 262"/>
                            <a:gd name="T21" fmla="*/ 160 h 341"/>
                            <a:gd name="T22" fmla="*/ 170 w 262"/>
                            <a:gd name="T23" fmla="*/ 93 h 341"/>
                            <a:gd name="T24" fmla="*/ 190 w 262"/>
                            <a:gd name="T25" fmla="*/ 98 h 341"/>
                            <a:gd name="T26" fmla="*/ 200 w 262"/>
                            <a:gd name="T27" fmla="*/ 124 h 341"/>
                            <a:gd name="T28" fmla="*/ 236 w 262"/>
                            <a:gd name="T29" fmla="*/ 135 h 341"/>
                            <a:gd name="T30" fmla="*/ 262 w 262"/>
                            <a:gd name="T31" fmla="*/ 166 h 341"/>
                            <a:gd name="T32" fmla="*/ 252 w 262"/>
                            <a:gd name="T33" fmla="*/ 191 h 341"/>
                            <a:gd name="T34" fmla="*/ 216 w 262"/>
                            <a:gd name="T35" fmla="*/ 305 h 341"/>
                            <a:gd name="T36" fmla="*/ 175 w 262"/>
                            <a:gd name="T37" fmla="*/ 336 h 341"/>
                            <a:gd name="T38" fmla="*/ 159 w 262"/>
                            <a:gd name="T39" fmla="*/ 336 h 341"/>
                            <a:gd name="T40" fmla="*/ 134 w 262"/>
                            <a:gd name="T41" fmla="*/ 274 h 341"/>
                            <a:gd name="T42" fmla="*/ 103 w 262"/>
                            <a:gd name="T43" fmla="*/ 316 h 341"/>
                            <a:gd name="T44" fmla="*/ 82 w 262"/>
                            <a:gd name="T45" fmla="*/ 331 h 341"/>
                            <a:gd name="T46" fmla="*/ 77 w 262"/>
                            <a:gd name="T47" fmla="*/ 321 h 341"/>
                            <a:gd name="T48" fmla="*/ 108 w 262"/>
                            <a:gd name="T49" fmla="*/ 269 h 341"/>
                            <a:gd name="T50" fmla="*/ 134 w 262"/>
                            <a:gd name="T51" fmla="*/ 186 h 341"/>
                            <a:gd name="T52" fmla="*/ 108 w 262"/>
                            <a:gd name="T53" fmla="*/ 191 h 341"/>
                            <a:gd name="T54" fmla="*/ 87 w 262"/>
                            <a:gd name="T55" fmla="*/ 186 h 341"/>
                            <a:gd name="T56" fmla="*/ 103 w 262"/>
                            <a:gd name="T57" fmla="*/ 166 h 341"/>
                            <a:gd name="T58" fmla="*/ 149 w 262"/>
                            <a:gd name="T59" fmla="*/ 135 h 341"/>
                            <a:gd name="T60" fmla="*/ 149 w 262"/>
                            <a:gd name="T61" fmla="*/ 124 h 341"/>
                            <a:gd name="T62" fmla="*/ 149 w 262"/>
                            <a:gd name="T63" fmla="*/ 103 h 341"/>
                            <a:gd name="T64" fmla="*/ 170 w 262"/>
                            <a:gd name="T65" fmla="*/ 93 h 341"/>
                            <a:gd name="T66" fmla="*/ 190 w 262"/>
                            <a:gd name="T67" fmla="*/ 5 h 341"/>
                            <a:gd name="T68" fmla="*/ 216 w 262"/>
                            <a:gd name="T69" fmla="*/ 26 h 341"/>
                            <a:gd name="T70" fmla="*/ 200 w 262"/>
                            <a:gd name="T71" fmla="*/ 47 h 341"/>
                            <a:gd name="T72" fmla="*/ 175 w 262"/>
                            <a:gd name="T73" fmla="*/ 52 h 341"/>
                            <a:gd name="T74" fmla="*/ 139 w 262"/>
                            <a:gd name="T75" fmla="*/ 78 h 341"/>
                            <a:gd name="T76" fmla="*/ 92 w 262"/>
                            <a:gd name="T77" fmla="*/ 155 h 341"/>
                            <a:gd name="T78" fmla="*/ 51 w 262"/>
                            <a:gd name="T79" fmla="*/ 274 h 341"/>
                            <a:gd name="T80" fmla="*/ 26 w 262"/>
                            <a:gd name="T81" fmla="*/ 316 h 341"/>
                            <a:gd name="T82" fmla="*/ 5 w 262"/>
                            <a:gd name="T83" fmla="*/ 316 h 341"/>
                            <a:gd name="T84" fmla="*/ 0 w 262"/>
                            <a:gd name="T85" fmla="*/ 295 h 341"/>
                            <a:gd name="T86" fmla="*/ 0 w 262"/>
                            <a:gd name="T87" fmla="*/ 259 h 341"/>
                            <a:gd name="T88" fmla="*/ 15 w 262"/>
                            <a:gd name="T89" fmla="*/ 233 h 341"/>
                            <a:gd name="T90" fmla="*/ 51 w 262"/>
                            <a:gd name="T91" fmla="*/ 160 h 341"/>
                            <a:gd name="T92" fmla="*/ 77 w 262"/>
                            <a:gd name="T93" fmla="*/ 103 h 341"/>
                            <a:gd name="T94" fmla="*/ 87 w 262"/>
                            <a:gd name="T95" fmla="*/ 88 h 341"/>
                            <a:gd name="T96" fmla="*/ 82 w 262"/>
                            <a:gd name="T97" fmla="*/ 93 h 341"/>
                            <a:gd name="T98" fmla="*/ 51 w 262"/>
                            <a:gd name="T99" fmla="*/ 93 h 341"/>
                            <a:gd name="T100" fmla="*/ 26 w 262"/>
                            <a:gd name="T101" fmla="*/ 78 h 341"/>
                            <a:gd name="T102" fmla="*/ 26 w 262"/>
                            <a:gd name="T103" fmla="*/ 62 h 341"/>
                            <a:gd name="T104" fmla="*/ 41 w 262"/>
                            <a:gd name="T105" fmla="*/ 57 h 341"/>
                            <a:gd name="T106" fmla="*/ 103 w 262"/>
                            <a:gd name="T107" fmla="*/ 36 h 341"/>
                            <a:gd name="T108" fmla="*/ 144 w 262"/>
                            <a:gd name="T109" fmla="*/ 21 h 341"/>
                            <a:gd name="T110" fmla="*/ 159 w 262"/>
                            <a:gd name="T111" fmla="*/ 10 h 341"/>
                            <a:gd name="T112" fmla="*/ 175 w 262"/>
                            <a:gd name="T113" fmla="*/ 0 h 3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62" h="341">
                              <a:moveTo>
                                <a:pt x="36" y="222"/>
                              </a:moveTo>
                              <a:lnTo>
                                <a:pt x="20" y="243"/>
                              </a:lnTo>
                              <a:lnTo>
                                <a:pt x="15" y="259"/>
                              </a:lnTo>
                              <a:lnTo>
                                <a:pt x="15" y="259"/>
                              </a:lnTo>
                              <a:lnTo>
                                <a:pt x="15" y="259"/>
                              </a:lnTo>
                              <a:lnTo>
                                <a:pt x="20" y="253"/>
                              </a:lnTo>
                              <a:lnTo>
                                <a:pt x="36" y="222"/>
                              </a:lnTo>
                              <a:lnTo>
                                <a:pt x="36" y="222"/>
                              </a:lnTo>
                              <a:close/>
                              <a:moveTo>
                                <a:pt x="200" y="160"/>
                              </a:moveTo>
                              <a:lnTo>
                                <a:pt x="185" y="166"/>
                              </a:lnTo>
                              <a:lnTo>
                                <a:pt x="144" y="259"/>
                              </a:lnTo>
                              <a:lnTo>
                                <a:pt x="159" y="279"/>
                              </a:lnTo>
                              <a:lnTo>
                                <a:pt x="180" y="285"/>
                              </a:lnTo>
                              <a:lnTo>
                                <a:pt x="180" y="285"/>
                              </a:lnTo>
                              <a:lnTo>
                                <a:pt x="185" y="279"/>
                              </a:lnTo>
                              <a:lnTo>
                                <a:pt x="190" y="264"/>
                              </a:lnTo>
                              <a:lnTo>
                                <a:pt x="195" y="243"/>
                              </a:lnTo>
                              <a:lnTo>
                                <a:pt x="206" y="207"/>
                              </a:lnTo>
                              <a:lnTo>
                                <a:pt x="211" y="171"/>
                              </a:lnTo>
                              <a:lnTo>
                                <a:pt x="216" y="160"/>
                              </a:lnTo>
                              <a:lnTo>
                                <a:pt x="211" y="160"/>
                              </a:lnTo>
                              <a:lnTo>
                                <a:pt x="200" y="160"/>
                              </a:lnTo>
                              <a:lnTo>
                                <a:pt x="200" y="160"/>
                              </a:lnTo>
                              <a:close/>
                              <a:moveTo>
                                <a:pt x="170" y="93"/>
                              </a:moveTo>
                              <a:lnTo>
                                <a:pt x="180" y="93"/>
                              </a:lnTo>
                              <a:lnTo>
                                <a:pt x="190" y="98"/>
                              </a:lnTo>
                              <a:lnTo>
                                <a:pt x="200" y="114"/>
                              </a:lnTo>
                              <a:lnTo>
                                <a:pt x="200" y="124"/>
                              </a:lnTo>
                              <a:lnTo>
                                <a:pt x="221" y="124"/>
                              </a:lnTo>
                              <a:lnTo>
                                <a:pt x="236" y="135"/>
                              </a:lnTo>
                              <a:lnTo>
                                <a:pt x="252" y="150"/>
                              </a:lnTo>
                              <a:lnTo>
                                <a:pt x="262" y="166"/>
                              </a:lnTo>
                              <a:lnTo>
                                <a:pt x="257" y="176"/>
                              </a:lnTo>
                              <a:lnTo>
                                <a:pt x="252" y="191"/>
                              </a:lnTo>
                              <a:lnTo>
                                <a:pt x="231" y="274"/>
                              </a:lnTo>
                              <a:lnTo>
                                <a:pt x="216" y="305"/>
                              </a:lnTo>
                              <a:lnTo>
                                <a:pt x="195" y="326"/>
                              </a:lnTo>
                              <a:lnTo>
                                <a:pt x="175" y="336"/>
                              </a:lnTo>
                              <a:lnTo>
                                <a:pt x="164" y="341"/>
                              </a:lnTo>
                              <a:lnTo>
                                <a:pt x="159" y="336"/>
                              </a:lnTo>
                              <a:lnTo>
                                <a:pt x="144" y="300"/>
                              </a:lnTo>
                              <a:lnTo>
                                <a:pt x="134" y="274"/>
                              </a:lnTo>
                              <a:lnTo>
                                <a:pt x="118" y="300"/>
                              </a:lnTo>
                              <a:lnTo>
                                <a:pt x="103" y="316"/>
                              </a:lnTo>
                              <a:lnTo>
                                <a:pt x="87" y="326"/>
                              </a:lnTo>
                              <a:lnTo>
                                <a:pt x="82" y="331"/>
                              </a:lnTo>
                              <a:lnTo>
                                <a:pt x="72" y="326"/>
                              </a:lnTo>
                              <a:lnTo>
                                <a:pt x="77" y="321"/>
                              </a:lnTo>
                              <a:lnTo>
                                <a:pt x="92" y="300"/>
                              </a:lnTo>
                              <a:lnTo>
                                <a:pt x="108" y="269"/>
                              </a:lnTo>
                              <a:lnTo>
                                <a:pt x="118" y="233"/>
                              </a:lnTo>
                              <a:lnTo>
                                <a:pt x="134" y="186"/>
                              </a:lnTo>
                              <a:lnTo>
                                <a:pt x="123" y="186"/>
                              </a:lnTo>
                              <a:lnTo>
                                <a:pt x="108" y="191"/>
                              </a:lnTo>
                              <a:lnTo>
                                <a:pt x="98" y="191"/>
                              </a:lnTo>
                              <a:lnTo>
                                <a:pt x="87" y="186"/>
                              </a:lnTo>
                              <a:lnTo>
                                <a:pt x="92" y="176"/>
                              </a:lnTo>
                              <a:lnTo>
                                <a:pt x="103" y="166"/>
                              </a:lnTo>
                              <a:lnTo>
                                <a:pt x="123" y="150"/>
                              </a:lnTo>
                              <a:lnTo>
                                <a:pt x="149" y="135"/>
                              </a:lnTo>
                              <a:lnTo>
                                <a:pt x="154" y="124"/>
                              </a:lnTo>
                              <a:lnTo>
                                <a:pt x="149" y="124"/>
                              </a:lnTo>
                              <a:lnTo>
                                <a:pt x="139" y="119"/>
                              </a:lnTo>
                              <a:lnTo>
                                <a:pt x="149" y="103"/>
                              </a:lnTo>
                              <a:lnTo>
                                <a:pt x="170" y="93"/>
                              </a:lnTo>
                              <a:lnTo>
                                <a:pt x="170" y="93"/>
                              </a:lnTo>
                              <a:close/>
                              <a:moveTo>
                                <a:pt x="175" y="0"/>
                              </a:moveTo>
                              <a:lnTo>
                                <a:pt x="190" y="5"/>
                              </a:lnTo>
                              <a:lnTo>
                                <a:pt x="206" y="16"/>
                              </a:lnTo>
                              <a:lnTo>
                                <a:pt x="216" y="26"/>
                              </a:lnTo>
                              <a:lnTo>
                                <a:pt x="211" y="41"/>
                              </a:lnTo>
                              <a:lnTo>
                                <a:pt x="200" y="47"/>
                              </a:lnTo>
                              <a:lnTo>
                                <a:pt x="190" y="47"/>
                              </a:lnTo>
                              <a:lnTo>
                                <a:pt x="175" y="52"/>
                              </a:lnTo>
                              <a:lnTo>
                                <a:pt x="159" y="62"/>
                              </a:lnTo>
                              <a:lnTo>
                                <a:pt x="139" y="78"/>
                              </a:lnTo>
                              <a:lnTo>
                                <a:pt x="123" y="98"/>
                              </a:lnTo>
                              <a:lnTo>
                                <a:pt x="92" y="155"/>
                              </a:lnTo>
                              <a:lnTo>
                                <a:pt x="67" y="233"/>
                              </a:lnTo>
                              <a:lnTo>
                                <a:pt x="51" y="274"/>
                              </a:lnTo>
                              <a:lnTo>
                                <a:pt x="41" y="300"/>
                              </a:lnTo>
                              <a:lnTo>
                                <a:pt x="26" y="316"/>
                              </a:lnTo>
                              <a:lnTo>
                                <a:pt x="15" y="321"/>
                              </a:lnTo>
                              <a:lnTo>
                                <a:pt x="5" y="316"/>
                              </a:lnTo>
                              <a:lnTo>
                                <a:pt x="0" y="305"/>
                              </a:lnTo>
                              <a:lnTo>
                                <a:pt x="0" y="295"/>
                              </a:lnTo>
                              <a:lnTo>
                                <a:pt x="0" y="279"/>
                              </a:lnTo>
                              <a:lnTo>
                                <a:pt x="0" y="259"/>
                              </a:lnTo>
                              <a:lnTo>
                                <a:pt x="5" y="248"/>
                              </a:lnTo>
                              <a:lnTo>
                                <a:pt x="15" y="233"/>
                              </a:lnTo>
                              <a:lnTo>
                                <a:pt x="36" y="202"/>
                              </a:lnTo>
                              <a:lnTo>
                                <a:pt x="51" y="160"/>
                              </a:lnTo>
                              <a:lnTo>
                                <a:pt x="67" y="129"/>
                              </a:lnTo>
                              <a:lnTo>
                                <a:pt x="77" y="103"/>
                              </a:lnTo>
                              <a:lnTo>
                                <a:pt x="87" y="88"/>
                              </a:lnTo>
                              <a:lnTo>
                                <a:pt x="87" y="88"/>
                              </a:lnTo>
                              <a:lnTo>
                                <a:pt x="87" y="88"/>
                              </a:lnTo>
                              <a:lnTo>
                                <a:pt x="82" y="93"/>
                              </a:lnTo>
                              <a:lnTo>
                                <a:pt x="62" y="93"/>
                              </a:lnTo>
                              <a:lnTo>
                                <a:pt x="51" y="93"/>
                              </a:lnTo>
                              <a:lnTo>
                                <a:pt x="41" y="88"/>
                              </a:lnTo>
                              <a:lnTo>
                                <a:pt x="26" y="78"/>
                              </a:lnTo>
                              <a:lnTo>
                                <a:pt x="26" y="67"/>
                              </a:lnTo>
                              <a:lnTo>
                                <a:pt x="26" y="62"/>
                              </a:lnTo>
                              <a:lnTo>
                                <a:pt x="31" y="57"/>
                              </a:lnTo>
                              <a:lnTo>
                                <a:pt x="41" y="57"/>
                              </a:lnTo>
                              <a:lnTo>
                                <a:pt x="62" y="52"/>
                              </a:lnTo>
                              <a:lnTo>
                                <a:pt x="103" y="36"/>
                              </a:lnTo>
                              <a:lnTo>
                                <a:pt x="123" y="26"/>
                              </a:lnTo>
                              <a:lnTo>
                                <a:pt x="144" y="21"/>
                              </a:lnTo>
                              <a:lnTo>
                                <a:pt x="154" y="16"/>
                              </a:lnTo>
                              <a:lnTo>
                                <a:pt x="159" y="10"/>
                              </a:lnTo>
                              <a:lnTo>
                                <a:pt x="175" y="0"/>
                              </a:lnTo>
                              <a:lnTo>
                                <a:pt x="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" o:spid="_x0000_s1026" o:spt="100" style="position:absolute;left:0pt;margin-left:178.5pt;margin-top:66pt;height:52.35pt;width:40.25pt;z-index:251701248;mso-width-relative:page;mso-height-relative:page;" fillcolor="#FFFFFF [3212]" filled="t" stroked="f" coordsize="262,341" o:gfxdata="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" path="m36,222l20,243,15,259,15,259,15,259,20,253,36,222,36,222xm200,160l185,166,144,259,159,279,180,285,180,285,185,279,190,264,195,243,206,207,211,171,216,160,211,160,200,160,200,160xm170,93l180,93,190,98,200,114,200,124,221,124,236,135,252,150,262,166,257,176,252,191,231,274,216,305,195,326,175,336,164,341,159,336,144,300,134,274,118,300,103,316,87,326,82,331,72,326,77,321,92,300,108,269,118,233,134,186,123,186,108,191,98,191,87,186,92,176,103,166,123,150,149,135,154,124,149,124,139,119,149,103,170,93,170,93xm175,0l190,5,206,16,216,26,211,41,200,47,190,47,175,52,159,62,139,78,123,98,92,155,67,233,51,274,41,300,26,316,15,321,5,316,0,305,0,295,0,279,0,259,5,248,15,233,36,202,51,160,67,129,77,103,87,88,87,88,87,88,82,93,62,93,51,93,41,88,26,78,26,67,26,62,31,57,41,57,62,52,103,36,123,26,144,21,154,16,159,10,175,0,175,0xe">
                <v:path o:connectlocs="39020,473775;29265,504970;39020,493272;70237,432831;360944,323648;310216,543964;351188,555662;370699,514718;401916,403586;421426,311950;390209,311950;331678,181321;370699,191069;390209,241761;460447,263208;511175,323648;491664,372391;421426,594656;341433,655096;310216,655096;261440,534215;200958,616102;159986,645348;150230,625851;210713,524467;261440,362642;210713,372391;169741,362642;200958,323648;290706,263208;290706,241761;290706,200818;331678,181321;370699,9748;421426,50691;390209,91635;341433,101383;271195,152075;179496,302202;99503,534215;50727,616102;9755,616102;0,575159;0,504970;29265,454278;99503,311950;150230,200818;169741,171572;159986,181321;99503,181321;50727,152075;50727,120880;79993,111132;200958,70188;280951,40943;310216,19496;341433,0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3325495</wp:posOffset>
                </wp:positionH>
                <wp:positionV relativeFrom="paragraph">
                  <wp:posOffset>1168400</wp:posOffset>
                </wp:positionV>
                <wp:extent cx="213995" cy="282575"/>
                <wp:effectExtent l="0" t="0" r="14605" b="3175"/>
                <wp:wrapNone/>
                <wp:docPr id="4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3995" cy="282575"/>
                        </a:xfrm>
                        <a:custGeom>
                          <a:avLst/>
                          <a:gdLst>
                            <a:gd name="T0" fmla="*/ 2147483646 w 4154"/>
                            <a:gd name="T1" fmla="*/ 2147483646 h 5492"/>
                            <a:gd name="T2" fmla="*/ 2147483646 w 4154"/>
                            <a:gd name="T3" fmla="*/ 2045036925 h 5492"/>
                            <a:gd name="T4" fmla="*/ 2147483646 w 4154"/>
                            <a:gd name="T5" fmla="*/ 2147483646 h 5492"/>
                            <a:gd name="T6" fmla="*/ 2147483646 w 4154"/>
                            <a:gd name="T7" fmla="*/ 2147483646 h 5492"/>
                            <a:gd name="T8" fmla="*/ 2147483646 w 4154"/>
                            <a:gd name="T9" fmla="*/ 2147483646 h 5492"/>
                            <a:gd name="T10" fmla="*/ 2147483646 w 4154"/>
                            <a:gd name="T11" fmla="*/ 2147483646 h 5492"/>
                            <a:gd name="T12" fmla="*/ 2147483646 w 4154"/>
                            <a:gd name="T13" fmla="*/ 2147483646 h 5492"/>
                            <a:gd name="T14" fmla="*/ 2147483646 w 4154"/>
                            <a:gd name="T15" fmla="*/ 2147483646 h 5492"/>
                            <a:gd name="T16" fmla="*/ 2147483646 w 4154"/>
                            <a:gd name="T17" fmla="*/ 2147483646 h 5492"/>
                            <a:gd name="T18" fmla="*/ 0 w 4154"/>
                            <a:gd name="T19" fmla="*/ 2147483646 h 5492"/>
                            <a:gd name="T20" fmla="*/ 2147483646 w 4154"/>
                            <a:gd name="T21" fmla="*/ 2147483646 h 5492"/>
                            <a:gd name="T22" fmla="*/ 2147483646 w 4154"/>
                            <a:gd name="T23" fmla="*/ 2147483646 h 5492"/>
                            <a:gd name="T24" fmla="*/ 2147483646 w 4154"/>
                            <a:gd name="T25" fmla="*/ 2147483646 h 5492"/>
                            <a:gd name="T26" fmla="*/ 2147483646 w 4154"/>
                            <a:gd name="T27" fmla="*/ 2147483646 h 5492"/>
                            <a:gd name="T28" fmla="*/ 2147483646 w 4154"/>
                            <a:gd name="T29" fmla="*/ 2147483646 h 5492"/>
                            <a:gd name="T30" fmla="*/ 2147483646 w 4154"/>
                            <a:gd name="T31" fmla="*/ 2147483646 h 5492"/>
                            <a:gd name="T32" fmla="*/ 2147483646 w 4154"/>
                            <a:gd name="T33" fmla="*/ 2147483646 h 5492"/>
                            <a:gd name="T34" fmla="*/ 2147483646 w 4154"/>
                            <a:gd name="T35" fmla="*/ 2147483646 h 5492"/>
                            <a:gd name="T36" fmla="*/ 2147483646 w 4154"/>
                            <a:gd name="T37" fmla="*/ 2147483646 h 5492"/>
                            <a:gd name="T38" fmla="*/ 2147483646 w 4154"/>
                            <a:gd name="T39" fmla="*/ 2147483646 h 5492"/>
                            <a:gd name="T40" fmla="*/ 2147483646 w 4154"/>
                            <a:gd name="T41" fmla="*/ 2147483646 h 5492"/>
                            <a:gd name="T42" fmla="*/ 2147483646 w 4154"/>
                            <a:gd name="T43" fmla="*/ 2147483646 h 5492"/>
                            <a:gd name="T44" fmla="*/ 2147483646 w 4154"/>
                            <a:gd name="T45" fmla="*/ 2147483646 h 5492"/>
                            <a:gd name="T46" fmla="*/ 2147483646 w 4154"/>
                            <a:gd name="T47" fmla="*/ 2147483646 h 5492"/>
                            <a:gd name="T48" fmla="*/ 2147483646 w 4154"/>
                            <a:gd name="T49" fmla="*/ 2147483646 h 5492"/>
                            <a:gd name="T50" fmla="*/ 2147483646 w 4154"/>
                            <a:gd name="T51" fmla="*/ 2147483646 h 5492"/>
                            <a:gd name="T52" fmla="*/ 2147483646 w 4154"/>
                            <a:gd name="T53" fmla="*/ 2147483646 h 5492"/>
                            <a:gd name="T54" fmla="*/ 2147483646 w 4154"/>
                            <a:gd name="T55" fmla="*/ 2147483646 h 5492"/>
                            <a:gd name="T56" fmla="*/ 2147483646 w 4154"/>
                            <a:gd name="T57" fmla="*/ 2147483646 h 5492"/>
                            <a:gd name="T58" fmla="*/ 2147483646 w 4154"/>
                            <a:gd name="T59" fmla="*/ 2147483646 h 5492"/>
                            <a:gd name="T60" fmla="*/ 2147483646 w 4154"/>
                            <a:gd name="T61" fmla="*/ 2147483646 h 5492"/>
                            <a:gd name="T62" fmla="*/ 2147483646 w 4154"/>
                            <a:gd name="T63" fmla="*/ 2147483646 h 5492"/>
                            <a:gd name="T64" fmla="*/ 2147483646 w 4154"/>
                            <a:gd name="T65" fmla="*/ 2147483646 h 5492"/>
                            <a:gd name="T66" fmla="*/ 2147483646 w 4154"/>
                            <a:gd name="T67" fmla="*/ 2147483646 h 5492"/>
                            <a:gd name="T68" fmla="*/ 2147483646 w 4154"/>
                            <a:gd name="T69" fmla="*/ 2147483646 h 5492"/>
                            <a:gd name="T70" fmla="*/ 2147483646 w 4154"/>
                            <a:gd name="T71" fmla="*/ 2147483646 h 5492"/>
                            <a:gd name="T72" fmla="*/ 2147483646 w 4154"/>
                            <a:gd name="T73" fmla="*/ 2147483646 h 5492"/>
                            <a:gd name="T74" fmla="*/ 2147483646 w 4154"/>
                            <a:gd name="T75" fmla="*/ 2147483646 h 5492"/>
                            <a:gd name="T76" fmla="*/ 2147483646 w 4154"/>
                            <a:gd name="T77" fmla="*/ 2147483646 h 5492"/>
                            <a:gd name="T78" fmla="*/ 2147483646 w 4154"/>
                            <a:gd name="T79" fmla="*/ 2147483646 h 5492"/>
                            <a:gd name="T80" fmla="*/ 2147483646 w 4154"/>
                            <a:gd name="T81" fmla="*/ 2147483646 h 5492"/>
                            <a:gd name="T82" fmla="*/ 2147483646 w 4154"/>
                            <a:gd name="T83" fmla="*/ 2147483646 h 5492"/>
                            <a:gd name="T84" fmla="*/ 2147483646 w 4154"/>
                            <a:gd name="T85" fmla="*/ 2147483646 h 5492"/>
                            <a:gd name="T86" fmla="*/ 2147483646 w 4154"/>
                            <a:gd name="T87" fmla="*/ 2147483646 h 5492"/>
                            <a:gd name="T88" fmla="*/ 2147483646 w 4154"/>
                            <a:gd name="T89" fmla="*/ 2147483646 h 5492"/>
                            <a:gd name="T90" fmla="*/ 2147483646 w 4154"/>
                            <a:gd name="T91" fmla="*/ 2147483646 h 5492"/>
                            <a:gd name="T92" fmla="*/ 2147483646 w 4154"/>
                            <a:gd name="T93" fmla="*/ 2147483646 h 5492"/>
                            <a:gd name="T94" fmla="*/ 2147483646 w 4154"/>
                            <a:gd name="T95" fmla="*/ 2147483646 h 5492"/>
                            <a:gd name="T96" fmla="*/ 2147483646 w 4154"/>
                            <a:gd name="T97" fmla="*/ 2147483646 h 5492"/>
                            <a:gd name="T98" fmla="*/ 2147483646 w 4154"/>
                            <a:gd name="T99" fmla="*/ 2147483646 h 5492"/>
                            <a:gd name="T100" fmla="*/ 2147483646 w 4154"/>
                            <a:gd name="T101" fmla="*/ 2147483646 h 5492"/>
                            <a:gd name="T102" fmla="*/ 2147483646 w 4154"/>
                            <a:gd name="T103" fmla="*/ 2147483646 h 5492"/>
                            <a:gd name="T104" fmla="*/ 2147483646 w 4154"/>
                            <a:gd name="T105" fmla="*/ 2147483646 h 5492"/>
                            <a:gd name="T106" fmla="*/ 2147483646 w 4154"/>
                            <a:gd name="T107" fmla="*/ 2147483646 h 5492"/>
                            <a:gd name="T108" fmla="*/ 2147483646 w 4154"/>
                            <a:gd name="T109" fmla="*/ 2147483646 h 5492"/>
                            <a:gd name="T110" fmla="*/ 2147483646 w 4154"/>
                            <a:gd name="T111" fmla="*/ 2147483646 h 5492"/>
                            <a:gd name="T112" fmla="*/ 2147483646 w 4154"/>
                            <a:gd name="T113" fmla="*/ 2147483646 h 5492"/>
                            <a:gd name="T114" fmla="*/ 2147483646 w 4154"/>
                            <a:gd name="T115" fmla="*/ 2147483646 h 5492"/>
                            <a:gd name="T116" fmla="*/ 2147483646 w 4154"/>
                            <a:gd name="T117" fmla="*/ 2147483646 h 5492"/>
                            <a:gd name="T118" fmla="*/ 2147483646 w 4154"/>
                            <a:gd name="T119" fmla="*/ 2147483646 h 5492"/>
                            <a:gd name="T120" fmla="*/ 2147483646 w 4154"/>
                            <a:gd name="T121" fmla="*/ 2147483646 h 5492"/>
                            <a:gd name="T122" fmla="*/ 2147483646 w 4154"/>
                            <a:gd name="T123" fmla="*/ 2147483646 h 5492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</a:gdLst>
                          <a:ahLst/>
                          <a:cxnLst>
                            <a:cxn ang="T124">
                              <a:pos x="T0" y="T1"/>
                            </a:cxn>
                            <a:cxn ang="T125">
                              <a:pos x="T2" y="T3"/>
                            </a:cxn>
                            <a:cxn ang="T126">
                              <a:pos x="T4" y="T5"/>
                            </a:cxn>
                            <a:cxn ang="T127">
                              <a:pos x="T6" y="T7"/>
                            </a:cxn>
                            <a:cxn ang="T128">
                              <a:pos x="T8" y="T9"/>
                            </a:cxn>
                            <a:cxn ang="T129">
                              <a:pos x="T10" y="T11"/>
                            </a:cxn>
                            <a:cxn ang="T130">
                              <a:pos x="T12" y="T13"/>
                            </a:cxn>
                            <a:cxn ang="T131">
                              <a:pos x="T14" y="T15"/>
                            </a:cxn>
                            <a:cxn ang="T132">
                              <a:pos x="T16" y="T17"/>
                            </a:cxn>
                            <a:cxn ang="T133">
                              <a:pos x="T18" y="T19"/>
                            </a:cxn>
                            <a:cxn ang="T134">
                              <a:pos x="T20" y="T21"/>
                            </a:cxn>
                            <a:cxn ang="T135">
                              <a:pos x="T22" y="T23"/>
                            </a:cxn>
                            <a:cxn ang="T136">
                              <a:pos x="T24" y="T25"/>
                            </a:cxn>
                            <a:cxn ang="T137">
                              <a:pos x="T26" y="T27"/>
                            </a:cxn>
                            <a:cxn ang="T138">
                              <a:pos x="T28" y="T29"/>
                            </a:cxn>
                            <a:cxn ang="T139">
                              <a:pos x="T30" y="T31"/>
                            </a:cxn>
                            <a:cxn ang="T140">
                              <a:pos x="T32" y="T33"/>
                            </a:cxn>
                            <a:cxn ang="T141">
                              <a:pos x="T34" y="T35"/>
                            </a:cxn>
                            <a:cxn ang="T142">
                              <a:pos x="T36" y="T37"/>
                            </a:cxn>
                            <a:cxn ang="T143">
                              <a:pos x="T38" y="T39"/>
                            </a:cxn>
                            <a:cxn ang="T144">
                              <a:pos x="T40" y="T41"/>
                            </a:cxn>
                            <a:cxn ang="T145">
                              <a:pos x="T42" y="T43"/>
                            </a:cxn>
                            <a:cxn ang="T146">
                              <a:pos x="T44" y="T45"/>
                            </a:cxn>
                            <a:cxn ang="T147">
                              <a:pos x="T46" y="T47"/>
                            </a:cxn>
                            <a:cxn ang="T148">
                              <a:pos x="T48" y="T49"/>
                            </a:cxn>
                            <a:cxn ang="T149">
                              <a:pos x="T50" y="T51"/>
                            </a:cxn>
                            <a:cxn ang="T150">
                              <a:pos x="T52" y="T53"/>
                            </a:cxn>
                            <a:cxn ang="T151">
                              <a:pos x="T54" y="T55"/>
                            </a:cxn>
                            <a:cxn ang="T152">
                              <a:pos x="T56" y="T57"/>
                            </a:cxn>
                            <a:cxn ang="T153">
                              <a:pos x="T58" y="T59"/>
                            </a:cxn>
                            <a:cxn ang="T154">
                              <a:pos x="T60" y="T61"/>
                            </a:cxn>
                            <a:cxn ang="T155">
                              <a:pos x="T62" y="T63"/>
                            </a:cxn>
                            <a:cxn ang="T156">
                              <a:pos x="T64" y="T65"/>
                            </a:cxn>
                            <a:cxn ang="T157">
                              <a:pos x="T66" y="T67"/>
                            </a:cxn>
                            <a:cxn ang="T158">
                              <a:pos x="T68" y="T69"/>
                            </a:cxn>
                            <a:cxn ang="T159">
                              <a:pos x="T70" y="T71"/>
                            </a:cxn>
                            <a:cxn ang="T160">
                              <a:pos x="T72" y="T73"/>
                            </a:cxn>
                            <a:cxn ang="T161">
                              <a:pos x="T74" y="T75"/>
                            </a:cxn>
                            <a:cxn ang="T162">
                              <a:pos x="T76" y="T77"/>
                            </a:cxn>
                            <a:cxn ang="T163">
                              <a:pos x="T78" y="T79"/>
                            </a:cxn>
                            <a:cxn ang="T164">
                              <a:pos x="T80" y="T81"/>
                            </a:cxn>
                            <a:cxn ang="T165">
                              <a:pos x="T82" y="T83"/>
                            </a:cxn>
                            <a:cxn ang="T166">
                              <a:pos x="T84" y="T85"/>
                            </a:cxn>
                            <a:cxn ang="T167">
                              <a:pos x="T86" y="T87"/>
                            </a:cxn>
                            <a:cxn ang="T168">
                              <a:pos x="T88" y="T89"/>
                            </a:cxn>
                            <a:cxn ang="T169">
                              <a:pos x="T90" y="T91"/>
                            </a:cxn>
                            <a:cxn ang="T170">
                              <a:pos x="T92" y="T93"/>
                            </a:cxn>
                            <a:cxn ang="T171">
                              <a:pos x="T94" y="T95"/>
                            </a:cxn>
                            <a:cxn ang="T172">
                              <a:pos x="T96" y="T97"/>
                            </a:cxn>
                            <a:cxn ang="T173">
                              <a:pos x="T98" y="T99"/>
                            </a:cxn>
                            <a:cxn ang="T174">
                              <a:pos x="T100" y="T101"/>
                            </a:cxn>
                            <a:cxn ang="T175">
                              <a:pos x="T102" y="T103"/>
                            </a:cxn>
                            <a:cxn ang="T176">
                              <a:pos x="T104" y="T105"/>
                            </a:cxn>
                            <a:cxn ang="T177">
                              <a:pos x="T106" y="T107"/>
                            </a:cxn>
                            <a:cxn ang="T178">
                              <a:pos x="T108" y="T109"/>
                            </a:cxn>
                            <a:cxn ang="T179">
                              <a:pos x="T110" y="T111"/>
                            </a:cxn>
                            <a:cxn ang="T180">
                              <a:pos x="T112" y="T113"/>
                            </a:cxn>
                            <a:cxn ang="T181">
                              <a:pos x="T114" y="T115"/>
                            </a:cxn>
                            <a:cxn ang="T182">
                              <a:pos x="T116" y="T117"/>
                            </a:cxn>
                            <a:cxn ang="T183">
                              <a:pos x="T118" y="T119"/>
                            </a:cxn>
                            <a:cxn ang="T184">
                              <a:pos x="T120" y="T121"/>
                            </a:cxn>
                            <a:cxn ang="T185">
                              <a:pos x="T122" y="T123"/>
                            </a:cxn>
                          </a:cxnLst>
                          <a:rect l="0" t="0" r="r" b="b"/>
                          <a:pathLst>
                            <a:path w="4154" h="5492">
                              <a:moveTo>
                                <a:pt x="2791" y="1191"/>
                              </a:moveTo>
                              <a:lnTo>
                                <a:pt x="2791" y="1191"/>
                              </a:lnTo>
                              <a:lnTo>
                                <a:pt x="2781" y="1159"/>
                              </a:lnTo>
                              <a:lnTo>
                                <a:pt x="2771" y="1128"/>
                              </a:lnTo>
                              <a:lnTo>
                                <a:pt x="2759" y="1099"/>
                              </a:lnTo>
                              <a:lnTo>
                                <a:pt x="2745" y="1069"/>
                              </a:lnTo>
                              <a:lnTo>
                                <a:pt x="2731" y="1040"/>
                              </a:lnTo>
                              <a:lnTo>
                                <a:pt x="2715" y="1012"/>
                              </a:lnTo>
                              <a:lnTo>
                                <a:pt x="2698" y="984"/>
                              </a:lnTo>
                              <a:lnTo>
                                <a:pt x="2681" y="958"/>
                              </a:lnTo>
                              <a:lnTo>
                                <a:pt x="2704" y="922"/>
                              </a:lnTo>
                              <a:lnTo>
                                <a:pt x="2727" y="885"/>
                              </a:lnTo>
                              <a:lnTo>
                                <a:pt x="2749" y="847"/>
                              </a:lnTo>
                              <a:lnTo>
                                <a:pt x="2770" y="808"/>
                              </a:lnTo>
                              <a:lnTo>
                                <a:pt x="2789" y="770"/>
                              </a:lnTo>
                              <a:lnTo>
                                <a:pt x="2808" y="731"/>
                              </a:lnTo>
                              <a:lnTo>
                                <a:pt x="2825" y="692"/>
                              </a:lnTo>
                              <a:lnTo>
                                <a:pt x="2842" y="652"/>
                              </a:lnTo>
                              <a:lnTo>
                                <a:pt x="2858" y="612"/>
                              </a:lnTo>
                              <a:lnTo>
                                <a:pt x="2872" y="574"/>
                              </a:lnTo>
                              <a:lnTo>
                                <a:pt x="2886" y="535"/>
                              </a:lnTo>
                              <a:lnTo>
                                <a:pt x="2898" y="497"/>
                              </a:lnTo>
                              <a:lnTo>
                                <a:pt x="2923" y="422"/>
                              </a:lnTo>
                              <a:lnTo>
                                <a:pt x="2942" y="351"/>
                              </a:lnTo>
                              <a:lnTo>
                                <a:pt x="2959" y="284"/>
                              </a:lnTo>
                              <a:lnTo>
                                <a:pt x="2973" y="222"/>
                              </a:lnTo>
                              <a:lnTo>
                                <a:pt x="2984" y="166"/>
                              </a:lnTo>
                              <a:lnTo>
                                <a:pt x="2993" y="119"/>
                              </a:lnTo>
                              <a:lnTo>
                                <a:pt x="3005" y="49"/>
                              </a:lnTo>
                              <a:lnTo>
                                <a:pt x="3008" y="23"/>
                              </a:lnTo>
                              <a:lnTo>
                                <a:pt x="3236" y="49"/>
                              </a:lnTo>
                              <a:lnTo>
                                <a:pt x="3231" y="90"/>
                              </a:lnTo>
                              <a:lnTo>
                                <a:pt x="3224" y="130"/>
                              </a:lnTo>
                              <a:lnTo>
                                <a:pt x="3215" y="181"/>
                              </a:lnTo>
                              <a:lnTo>
                                <a:pt x="3203" y="242"/>
                              </a:lnTo>
                              <a:lnTo>
                                <a:pt x="3189" y="311"/>
                              </a:lnTo>
                              <a:lnTo>
                                <a:pt x="3170" y="388"/>
                              </a:lnTo>
                              <a:lnTo>
                                <a:pt x="3147" y="471"/>
                              </a:lnTo>
                              <a:lnTo>
                                <a:pt x="3134" y="513"/>
                              </a:lnTo>
                              <a:lnTo>
                                <a:pt x="3121" y="557"/>
                              </a:lnTo>
                              <a:lnTo>
                                <a:pt x="3105" y="603"/>
                              </a:lnTo>
                              <a:lnTo>
                                <a:pt x="3089" y="649"/>
                              </a:lnTo>
                              <a:lnTo>
                                <a:pt x="3071" y="695"/>
                              </a:lnTo>
                              <a:lnTo>
                                <a:pt x="3052" y="741"/>
                              </a:lnTo>
                              <a:lnTo>
                                <a:pt x="3033" y="789"/>
                              </a:lnTo>
                              <a:lnTo>
                                <a:pt x="3012" y="835"/>
                              </a:lnTo>
                              <a:lnTo>
                                <a:pt x="2989" y="882"/>
                              </a:lnTo>
                              <a:lnTo>
                                <a:pt x="2966" y="928"/>
                              </a:lnTo>
                              <a:lnTo>
                                <a:pt x="2940" y="974"/>
                              </a:lnTo>
                              <a:lnTo>
                                <a:pt x="2913" y="1020"/>
                              </a:lnTo>
                              <a:lnTo>
                                <a:pt x="2884" y="1064"/>
                              </a:lnTo>
                              <a:lnTo>
                                <a:pt x="2854" y="1108"/>
                              </a:lnTo>
                              <a:lnTo>
                                <a:pt x="2824" y="1150"/>
                              </a:lnTo>
                              <a:lnTo>
                                <a:pt x="2791" y="1191"/>
                              </a:lnTo>
                              <a:close/>
                              <a:moveTo>
                                <a:pt x="4154" y="2891"/>
                              </a:moveTo>
                              <a:lnTo>
                                <a:pt x="4154" y="2891"/>
                              </a:lnTo>
                              <a:lnTo>
                                <a:pt x="4152" y="2956"/>
                              </a:lnTo>
                              <a:lnTo>
                                <a:pt x="4147" y="3020"/>
                              </a:lnTo>
                              <a:lnTo>
                                <a:pt x="4141" y="3082"/>
                              </a:lnTo>
                              <a:lnTo>
                                <a:pt x="4133" y="3145"/>
                              </a:lnTo>
                              <a:lnTo>
                                <a:pt x="4122" y="3207"/>
                              </a:lnTo>
                              <a:lnTo>
                                <a:pt x="4110" y="3268"/>
                              </a:lnTo>
                              <a:lnTo>
                                <a:pt x="4095" y="3329"/>
                              </a:lnTo>
                              <a:lnTo>
                                <a:pt x="4079" y="3389"/>
                              </a:lnTo>
                              <a:lnTo>
                                <a:pt x="4060" y="3448"/>
                              </a:lnTo>
                              <a:lnTo>
                                <a:pt x="4040" y="3507"/>
                              </a:lnTo>
                              <a:lnTo>
                                <a:pt x="4020" y="3564"/>
                              </a:lnTo>
                              <a:lnTo>
                                <a:pt x="3996" y="3621"/>
                              </a:lnTo>
                              <a:lnTo>
                                <a:pt x="3971" y="3677"/>
                              </a:lnTo>
                              <a:lnTo>
                                <a:pt x="3946" y="3734"/>
                              </a:lnTo>
                              <a:lnTo>
                                <a:pt x="3918" y="3789"/>
                              </a:lnTo>
                              <a:lnTo>
                                <a:pt x="3890" y="3842"/>
                              </a:lnTo>
                              <a:lnTo>
                                <a:pt x="3860" y="3895"/>
                              </a:lnTo>
                              <a:lnTo>
                                <a:pt x="3828" y="3948"/>
                              </a:lnTo>
                              <a:lnTo>
                                <a:pt x="3796" y="4000"/>
                              </a:lnTo>
                              <a:lnTo>
                                <a:pt x="3763" y="4050"/>
                              </a:lnTo>
                              <a:lnTo>
                                <a:pt x="3729" y="4101"/>
                              </a:lnTo>
                              <a:lnTo>
                                <a:pt x="3694" y="4151"/>
                              </a:lnTo>
                              <a:lnTo>
                                <a:pt x="3659" y="4199"/>
                              </a:lnTo>
                              <a:lnTo>
                                <a:pt x="3621" y="4246"/>
                              </a:lnTo>
                              <a:lnTo>
                                <a:pt x="3585" y="4292"/>
                              </a:lnTo>
                              <a:lnTo>
                                <a:pt x="3546" y="4339"/>
                              </a:lnTo>
                              <a:lnTo>
                                <a:pt x="3508" y="4384"/>
                              </a:lnTo>
                              <a:lnTo>
                                <a:pt x="3469" y="4428"/>
                              </a:lnTo>
                              <a:lnTo>
                                <a:pt x="3430" y="4471"/>
                              </a:lnTo>
                              <a:lnTo>
                                <a:pt x="3390" y="4514"/>
                              </a:lnTo>
                              <a:lnTo>
                                <a:pt x="3351" y="4554"/>
                              </a:lnTo>
                              <a:lnTo>
                                <a:pt x="3310" y="4595"/>
                              </a:lnTo>
                              <a:lnTo>
                                <a:pt x="3270" y="4635"/>
                              </a:lnTo>
                              <a:lnTo>
                                <a:pt x="3230" y="4673"/>
                              </a:lnTo>
                              <a:lnTo>
                                <a:pt x="3190" y="4710"/>
                              </a:lnTo>
                              <a:lnTo>
                                <a:pt x="3149" y="4748"/>
                              </a:lnTo>
                              <a:lnTo>
                                <a:pt x="3070" y="4818"/>
                              </a:lnTo>
                              <a:lnTo>
                                <a:pt x="2991" y="4884"/>
                              </a:lnTo>
                              <a:lnTo>
                                <a:pt x="2914" y="4947"/>
                              </a:lnTo>
                              <a:lnTo>
                                <a:pt x="2840" y="5005"/>
                              </a:lnTo>
                              <a:lnTo>
                                <a:pt x="2767" y="5059"/>
                              </a:lnTo>
                              <a:lnTo>
                                <a:pt x="2699" y="5109"/>
                              </a:lnTo>
                              <a:lnTo>
                                <a:pt x="2634" y="5154"/>
                              </a:lnTo>
                              <a:lnTo>
                                <a:pt x="2575" y="5195"/>
                              </a:lnTo>
                              <a:lnTo>
                                <a:pt x="2520" y="5231"/>
                              </a:lnTo>
                              <a:lnTo>
                                <a:pt x="2470" y="5263"/>
                              </a:lnTo>
                              <a:lnTo>
                                <a:pt x="2391" y="5312"/>
                              </a:lnTo>
                              <a:lnTo>
                                <a:pt x="2341" y="5341"/>
                              </a:lnTo>
                              <a:lnTo>
                                <a:pt x="2078" y="5492"/>
                              </a:lnTo>
                              <a:lnTo>
                                <a:pt x="1812" y="5342"/>
                              </a:lnTo>
                              <a:lnTo>
                                <a:pt x="1762" y="5312"/>
                              </a:lnTo>
                              <a:lnTo>
                                <a:pt x="1683" y="5263"/>
                              </a:lnTo>
                              <a:lnTo>
                                <a:pt x="1633" y="5231"/>
                              </a:lnTo>
                              <a:lnTo>
                                <a:pt x="1578" y="5195"/>
                              </a:lnTo>
                              <a:lnTo>
                                <a:pt x="1518" y="5154"/>
                              </a:lnTo>
                              <a:lnTo>
                                <a:pt x="1453" y="5109"/>
                              </a:lnTo>
                              <a:lnTo>
                                <a:pt x="1384" y="5058"/>
                              </a:lnTo>
                              <a:lnTo>
                                <a:pt x="1313" y="5004"/>
                              </a:lnTo>
                              <a:lnTo>
                                <a:pt x="1238" y="4946"/>
                              </a:lnTo>
                              <a:lnTo>
                                <a:pt x="1161" y="4883"/>
                              </a:lnTo>
                              <a:lnTo>
                                <a:pt x="1083" y="4817"/>
                              </a:lnTo>
                              <a:lnTo>
                                <a:pt x="1003" y="4747"/>
                              </a:lnTo>
                              <a:lnTo>
                                <a:pt x="963" y="4709"/>
                              </a:lnTo>
                              <a:lnTo>
                                <a:pt x="922" y="4672"/>
                              </a:lnTo>
                              <a:lnTo>
                                <a:pt x="883" y="4633"/>
                              </a:lnTo>
                              <a:lnTo>
                                <a:pt x="842" y="4594"/>
                              </a:lnTo>
                              <a:lnTo>
                                <a:pt x="802" y="4553"/>
                              </a:lnTo>
                              <a:lnTo>
                                <a:pt x="762" y="4512"/>
                              </a:lnTo>
                              <a:lnTo>
                                <a:pt x="722" y="4470"/>
                              </a:lnTo>
                              <a:lnTo>
                                <a:pt x="684" y="4427"/>
                              </a:lnTo>
                              <a:lnTo>
                                <a:pt x="644" y="4383"/>
                              </a:lnTo>
                              <a:lnTo>
                                <a:pt x="606" y="4338"/>
                              </a:lnTo>
                              <a:lnTo>
                                <a:pt x="568" y="4291"/>
                              </a:lnTo>
                              <a:lnTo>
                                <a:pt x="531" y="4244"/>
                              </a:lnTo>
                              <a:lnTo>
                                <a:pt x="494" y="4197"/>
                              </a:lnTo>
                              <a:lnTo>
                                <a:pt x="458" y="4148"/>
                              </a:lnTo>
                              <a:lnTo>
                                <a:pt x="423" y="4099"/>
                              </a:lnTo>
                              <a:lnTo>
                                <a:pt x="389" y="4049"/>
                              </a:lnTo>
                              <a:lnTo>
                                <a:pt x="356" y="3998"/>
                              </a:lnTo>
                              <a:lnTo>
                                <a:pt x="324" y="3946"/>
                              </a:lnTo>
                              <a:lnTo>
                                <a:pt x="293" y="3894"/>
                              </a:lnTo>
                              <a:lnTo>
                                <a:pt x="263" y="3840"/>
                              </a:lnTo>
                              <a:lnTo>
                                <a:pt x="235" y="3786"/>
                              </a:lnTo>
                              <a:lnTo>
                                <a:pt x="207" y="3731"/>
                              </a:lnTo>
                              <a:lnTo>
                                <a:pt x="181" y="3676"/>
                              </a:lnTo>
                              <a:lnTo>
                                <a:pt x="157" y="3619"/>
                              </a:lnTo>
                              <a:lnTo>
                                <a:pt x="134" y="3562"/>
                              </a:lnTo>
                              <a:lnTo>
                                <a:pt x="113" y="3505"/>
                              </a:lnTo>
                              <a:lnTo>
                                <a:pt x="93" y="3446"/>
                              </a:lnTo>
                              <a:lnTo>
                                <a:pt x="74" y="3387"/>
                              </a:lnTo>
                              <a:lnTo>
                                <a:pt x="58" y="3327"/>
                              </a:lnTo>
                              <a:lnTo>
                                <a:pt x="43" y="3266"/>
                              </a:lnTo>
                              <a:lnTo>
                                <a:pt x="31" y="3205"/>
                              </a:lnTo>
                              <a:lnTo>
                                <a:pt x="20" y="3143"/>
                              </a:lnTo>
                              <a:lnTo>
                                <a:pt x="13" y="3080"/>
                              </a:lnTo>
                              <a:lnTo>
                                <a:pt x="6" y="3017"/>
                              </a:lnTo>
                              <a:lnTo>
                                <a:pt x="1" y="2954"/>
                              </a:lnTo>
                              <a:lnTo>
                                <a:pt x="0" y="2889"/>
                              </a:lnTo>
                              <a:lnTo>
                                <a:pt x="0" y="2833"/>
                              </a:lnTo>
                              <a:lnTo>
                                <a:pt x="4" y="2776"/>
                              </a:lnTo>
                              <a:lnTo>
                                <a:pt x="8" y="2721"/>
                              </a:lnTo>
                              <a:lnTo>
                                <a:pt x="15" y="2666"/>
                              </a:lnTo>
                              <a:lnTo>
                                <a:pt x="24" y="2613"/>
                              </a:lnTo>
                              <a:lnTo>
                                <a:pt x="35" y="2560"/>
                              </a:lnTo>
                              <a:lnTo>
                                <a:pt x="48" y="2507"/>
                              </a:lnTo>
                              <a:lnTo>
                                <a:pt x="63" y="2455"/>
                              </a:lnTo>
                              <a:lnTo>
                                <a:pt x="80" y="2405"/>
                              </a:lnTo>
                              <a:lnTo>
                                <a:pt x="98" y="2355"/>
                              </a:lnTo>
                              <a:lnTo>
                                <a:pt x="119" y="2306"/>
                              </a:lnTo>
                              <a:lnTo>
                                <a:pt x="141" y="2257"/>
                              </a:lnTo>
                              <a:lnTo>
                                <a:pt x="165" y="2211"/>
                              </a:lnTo>
                              <a:lnTo>
                                <a:pt x="192" y="2165"/>
                              </a:lnTo>
                              <a:lnTo>
                                <a:pt x="219" y="2120"/>
                              </a:lnTo>
                              <a:lnTo>
                                <a:pt x="249" y="2076"/>
                              </a:lnTo>
                              <a:lnTo>
                                <a:pt x="281" y="2034"/>
                              </a:lnTo>
                              <a:lnTo>
                                <a:pt x="314" y="1992"/>
                              </a:lnTo>
                              <a:lnTo>
                                <a:pt x="348" y="1952"/>
                              </a:lnTo>
                              <a:lnTo>
                                <a:pt x="384" y="1914"/>
                              </a:lnTo>
                              <a:lnTo>
                                <a:pt x="422" y="1877"/>
                              </a:lnTo>
                              <a:lnTo>
                                <a:pt x="461" y="1840"/>
                              </a:lnTo>
                              <a:lnTo>
                                <a:pt x="502" y="1806"/>
                              </a:lnTo>
                              <a:lnTo>
                                <a:pt x="545" y="1773"/>
                              </a:lnTo>
                              <a:lnTo>
                                <a:pt x="588" y="1742"/>
                              </a:lnTo>
                              <a:lnTo>
                                <a:pt x="633" y="1713"/>
                              </a:lnTo>
                              <a:lnTo>
                                <a:pt x="680" y="1684"/>
                              </a:lnTo>
                              <a:lnTo>
                                <a:pt x="728" y="1658"/>
                              </a:lnTo>
                              <a:lnTo>
                                <a:pt x="777" y="1632"/>
                              </a:lnTo>
                              <a:lnTo>
                                <a:pt x="828" y="1609"/>
                              </a:lnTo>
                              <a:lnTo>
                                <a:pt x="879" y="1588"/>
                              </a:lnTo>
                              <a:lnTo>
                                <a:pt x="932" y="1570"/>
                              </a:lnTo>
                              <a:lnTo>
                                <a:pt x="982" y="1553"/>
                              </a:lnTo>
                              <a:lnTo>
                                <a:pt x="1032" y="1539"/>
                              </a:lnTo>
                              <a:lnTo>
                                <a:pt x="1083" y="1528"/>
                              </a:lnTo>
                              <a:lnTo>
                                <a:pt x="1134" y="1518"/>
                              </a:lnTo>
                              <a:lnTo>
                                <a:pt x="1185" y="1510"/>
                              </a:lnTo>
                              <a:lnTo>
                                <a:pt x="1237" y="1505"/>
                              </a:lnTo>
                              <a:lnTo>
                                <a:pt x="1290" y="1501"/>
                              </a:lnTo>
                              <a:lnTo>
                                <a:pt x="1343" y="1500"/>
                              </a:lnTo>
                              <a:lnTo>
                                <a:pt x="1384" y="1501"/>
                              </a:lnTo>
                              <a:lnTo>
                                <a:pt x="1426" y="1504"/>
                              </a:lnTo>
                              <a:lnTo>
                                <a:pt x="1469" y="1507"/>
                              </a:lnTo>
                              <a:lnTo>
                                <a:pt x="1511" y="1512"/>
                              </a:lnTo>
                              <a:lnTo>
                                <a:pt x="1506" y="1482"/>
                              </a:lnTo>
                              <a:lnTo>
                                <a:pt x="1500" y="1450"/>
                              </a:lnTo>
                              <a:lnTo>
                                <a:pt x="1498" y="1418"/>
                              </a:lnTo>
                              <a:lnTo>
                                <a:pt x="1497" y="1385"/>
                              </a:lnTo>
                              <a:lnTo>
                                <a:pt x="1497" y="1367"/>
                              </a:lnTo>
                              <a:lnTo>
                                <a:pt x="1498" y="1348"/>
                              </a:lnTo>
                              <a:lnTo>
                                <a:pt x="1502" y="1313"/>
                              </a:lnTo>
                              <a:lnTo>
                                <a:pt x="1480" y="1295"/>
                              </a:lnTo>
                              <a:lnTo>
                                <a:pt x="1458" y="1275"/>
                              </a:lnTo>
                              <a:lnTo>
                                <a:pt x="1437" y="1254"/>
                              </a:lnTo>
                              <a:lnTo>
                                <a:pt x="1417" y="1233"/>
                              </a:lnTo>
                              <a:lnTo>
                                <a:pt x="1397" y="1212"/>
                              </a:lnTo>
                              <a:lnTo>
                                <a:pt x="1378" y="1190"/>
                              </a:lnTo>
                              <a:lnTo>
                                <a:pt x="1359" y="1168"/>
                              </a:lnTo>
                              <a:lnTo>
                                <a:pt x="1340" y="1145"/>
                              </a:lnTo>
                              <a:lnTo>
                                <a:pt x="1304" y="1098"/>
                              </a:lnTo>
                              <a:lnTo>
                                <a:pt x="1271" y="1050"/>
                              </a:lnTo>
                              <a:lnTo>
                                <a:pt x="1239" y="1001"/>
                              </a:lnTo>
                              <a:lnTo>
                                <a:pt x="1210" y="950"/>
                              </a:lnTo>
                              <a:lnTo>
                                <a:pt x="1181" y="899"/>
                              </a:lnTo>
                              <a:lnTo>
                                <a:pt x="1155" y="847"/>
                              </a:lnTo>
                              <a:lnTo>
                                <a:pt x="1129" y="795"/>
                              </a:lnTo>
                              <a:lnTo>
                                <a:pt x="1106" y="742"/>
                              </a:lnTo>
                              <a:lnTo>
                                <a:pt x="1084" y="691"/>
                              </a:lnTo>
                              <a:lnTo>
                                <a:pt x="1064" y="639"/>
                              </a:lnTo>
                              <a:lnTo>
                                <a:pt x="1046" y="588"/>
                              </a:lnTo>
                              <a:lnTo>
                                <a:pt x="1028" y="538"/>
                              </a:lnTo>
                              <a:lnTo>
                                <a:pt x="1013" y="489"/>
                              </a:lnTo>
                              <a:lnTo>
                                <a:pt x="998" y="441"/>
                              </a:lnTo>
                              <a:lnTo>
                                <a:pt x="984" y="395"/>
                              </a:lnTo>
                              <a:lnTo>
                                <a:pt x="972" y="350"/>
                              </a:lnTo>
                              <a:lnTo>
                                <a:pt x="952" y="266"/>
                              </a:lnTo>
                              <a:lnTo>
                                <a:pt x="936" y="192"/>
                              </a:lnTo>
                              <a:lnTo>
                                <a:pt x="923" y="130"/>
                              </a:lnTo>
                              <a:lnTo>
                                <a:pt x="915" y="81"/>
                              </a:lnTo>
                              <a:lnTo>
                                <a:pt x="907" y="28"/>
                              </a:lnTo>
                              <a:lnTo>
                                <a:pt x="1134" y="0"/>
                              </a:lnTo>
                              <a:lnTo>
                                <a:pt x="1137" y="16"/>
                              </a:lnTo>
                              <a:lnTo>
                                <a:pt x="1144" y="59"/>
                              </a:lnTo>
                              <a:lnTo>
                                <a:pt x="1156" y="124"/>
                              </a:lnTo>
                              <a:lnTo>
                                <a:pt x="1164" y="164"/>
                              </a:lnTo>
                              <a:lnTo>
                                <a:pt x="1174" y="208"/>
                              </a:lnTo>
                              <a:lnTo>
                                <a:pt x="1185" y="255"/>
                              </a:lnTo>
                              <a:lnTo>
                                <a:pt x="1199" y="306"/>
                              </a:lnTo>
                              <a:lnTo>
                                <a:pt x="1214" y="359"/>
                              </a:lnTo>
                              <a:lnTo>
                                <a:pt x="1230" y="414"/>
                              </a:lnTo>
                              <a:lnTo>
                                <a:pt x="1249" y="473"/>
                              </a:lnTo>
                              <a:lnTo>
                                <a:pt x="1270" y="532"/>
                              </a:lnTo>
                              <a:lnTo>
                                <a:pt x="1293" y="592"/>
                              </a:lnTo>
                              <a:lnTo>
                                <a:pt x="1318" y="652"/>
                              </a:lnTo>
                              <a:lnTo>
                                <a:pt x="1345" y="713"/>
                              </a:lnTo>
                              <a:lnTo>
                                <a:pt x="1375" y="772"/>
                              </a:lnTo>
                              <a:lnTo>
                                <a:pt x="1390" y="802"/>
                              </a:lnTo>
                              <a:lnTo>
                                <a:pt x="1406" y="831"/>
                              </a:lnTo>
                              <a:lnTo>
                                <a:pt x="1423" y="860"/>
                              </a:lnTo>
                              <a:lnTo>
                                <a:pt x="1441" y="889"/>
                              </a:lnTo>
                              <a:lnTo>
                                <a:pt x="1459" y="916"/>
                              </a:lnTo>
                              <a:lnTo>
                                <a:pt x="1478" y="944"/>
                              </a:lnTo>
                              <a:lnTo>
                                <a:pt x="1497" y="971"/>
                              </a:lnTo>
                              <a:lnTo>
                                <a:pt x="1518" y="998"/>
                              </a:lnTo>
                              <a:lnTo>
                                <a:pt x="1537" y="1023"/>
                              </a:lnTo>
                              <a:lnTo>
                                <a:pt x="1559" y="1047"/>
                              </a:lnTo>
                              <a:lnTo>
                                <a:pt x="1581" y="1071"/>
                              </a:lnTo>
                              <a:lnTo>
                                <a:pt x="1605" y="1094"/>
                              </a:lnTo>
                              <a:lnTo>
                                <a:pt x="1628" y="1116"/>
                              </a:lnTo>
                              <a:lnTo>
                                <a:pt x="1652" y="1137"/>
                              </a:lnTo>
                              <a:lnTo>
                                <a:pt x="1677" y="1158"/>
                              </a:lnTo>
                              <a:lnTo>
                                <a:pt x="1702" y="1177"/>
                              </a:lnTo>
                              <a:lnTo>
                                <a:pt x="1729" y="1194"/>
                              </a:lnTo>
                              <a:lnTo>
                                <a:pt x="1756" y="1211"/>
                              </a:lnTo>
                              <a:lnTo>
                                <a:pt x="1784" y="1226"/>
                              </a:lnTo>
                              <a:lnTo>
                                <a:pt x="1812" y="1240"/>
                              </a:lnTo>
                              <a:lnTo>
                                <a:pt x="1842" y="1253"/>
                              </a:lnTo>
                              <a:lnTo>
                                <a:pt x="1872" y="1264"/>
                              </a:lnTo>
                              <a:lnTo>
                                <a:pt x="1904" y="1273"/>
                              </a:lnTo>
                              <a:lnTo>
                                <a:pt x="1936" y="1280"/>
                              </a:lnTo>
                              <a:lnTo>
                                <a:pt x="1968" y="1287"/>
                              </a:lnTo>
                              <a:lnTo>
                                <a:pt x="2002" y="1291"/>
                              </a:lnTo>
                              <a:lnTo>
                                <a:pt x="2036" y="1295"/>
                              </a:lnTo>
                              <a:lnTo>
                                <a:pt x="2071" y="1296"/>
                              </a:lnTo>
                              <a:lnTo>
                                <a:pt x="2071" y="1524"/>
                              </a:lnTo>
                              <a:lnTo>
                                <a:pt x="2037" y="1523"/>
                              </a:lnTo>
                              <a:lnTo>
                                <a:pt x="2004" y="1522"/>
                              </a:lnTo>
                              <a:lnTo>
                                <a:pt x="1971" y="1519"/>
                              </a:lnTo>
                              <a:lnTo>
                                <a:pt x="1939" y="1515"/>
                              </a:lnTo>
                              <a:lnTo>
                                <a:pt x="1907" y="1509"/>
                              </a:lnTo>
                              <a:lnTo>
                                <a:pt x="1876" y="1504"/>
                              </a:lnTo>
                              <a:lnTo>
                                <a:pt x="1845" y="1496"/>
                              </a:lnTo>
                              <a:lnTo>
                                <a:pt x="1816" y="1487"/>
                              </a:lnTo>
                              <a:lnTo>
                                <a:pt x="1825" y="1507"/>
                              </a:lnTo>
                              <a:lnTo>
                                <a:pt x="1834" y="1526"/>
                              </a:lnTo>
                              <a:lnTo>
                                <a:pt x="1845" y="1543"/>
                              </a:lnTo>
                              <a:lnTo>
                                <a:pt x="1858" y="1560"/>
                              </a:lnTo>
                              <a:lnTo>
                                <a:pt x="1871" y="1575"/>
                              </a:lnTo>
                              <a:lnTo>
                                <a:pt x="1885" y="1591"/>
                              </a:lnTo>
                              <a:lnTo>
                                <a:pt x="1900" y="1604"/>
                              </a:lnTo>
                              <a:lnTo>
                                <a:pt x="1917" y="1617"/>
                              </a:lnTo>
                              <a:lnTo>
                                <a:pt x="1935" y="1628"/>
                              </a:lnTo>
                              <a:lnTo>
                                <a:pt x="1952" y="1638"/>
                              </a:lnTo>
                              <a:lnTo>
                                <a:pt x="1972" y="1647"/>
                              </a:lnTo>
                              <a:lnTo>
                                <a:pt x="1992" y="1654"/>
                              </a:lnTo>
                              <a:lnTo>
                                <a:pt x="2012" y="1660"/>
                              </a:lnTo>
                              <a:lnTo>
                                <a:pt x="2033" y="1664"/>
                              </a:lnTo>
                              <a:lnTo>
                                <a:pt x="2055" y="1666"/>
                              </a:lnTo>
                              <a:lnTo>
                                <a:pt x="2077" y="1668"/>
                              </a:lnTo>
                              <a:lnTo>
                                <a:pt x="2091" y="1666"/>
                              </a:lnTo>
                              <a:lnTo>
                                <a:pt x="2105" y="1665"/>
                              </a:lnTo>
                              <a:lnTo>
                                <a:pt x="2119" y="1664"/>
                              </a:lnTo>
                              <a:lnTo>
                                <a:pt x="2134" y="1662"/>
                              </a:lnTo>
                              <a:lnTo>
                                <a:pt x="2147" y="1659"/>
                              </a:lnTo>
                              <a:lnTo>
                                <a:pt x="2160" y="1654"/>
                              </a:lnTo>
                              <a:lnTo>
                                <a:pt x="2173" y="1650"/>
                              </a:lnTo>
                              <a:lnTo>
                                <a:pt x="2187" y="1646"/>
                              </a:lnTo>
                              <a:lnTo>
                                <a:pt x="2199" y="1639"/>
                              </a:lnTo>
                              <a:lnTo>
                                <a:pt x="2211" y="1633"/>
                              </a:lnTo>
                              <a:lnTo>
                                <a:pt x="2234" y="1619"/>
                              </a:lnTo>
                              <a:lnTo>
                                <a:pt x="2256" y="1603"/>
                              </a:lnTo>
                              <a:lnTo>
                                <a:pt x="2276" y="1585"/>
                              </a:lnTo>
                              <a:lnTo>
                                <a:pt x="2294" y="1564"/>
                              </a:lnTo>
                              <a:lnTo>
                                <a:pt x="2311" y="1543"/>
                              </a:lnTo>
                              <a:lnTo>
                                <a:pt x="2324" y="1519"/>
                              </a:lnTo>
                              <a:lnTo>
                                <a:pt x="2331" y="1507"/>
                              </a:lnTo>
                              <a:lnTo>
                                <a:pt x="2336" y="1495"/>
                              </a:lnTo>
                              <a:lnTo>
                                <a:pt x="2342" y="1482"/>
                              </a:lnTo>
                              <a:lnTo>
                                <a:pt x="2346" y="1469"/>
                              </a:lnTo>
                              <a:lnTo>
                                <a:pt x="2349" y="1455"/>
                              </a:lnTo>
                              <a:lnTo>
                                <a:pt x="2353" y="1442"/>
                              </a:lnTo>
                              <a:lnTo>
                                <a:pt x="2355" y="1428"/>
                              </a:lnTo>
                              <a:lnTo>
                                <a:pt x="2357" y="1414"/>
                              </a:lnTo>
                              <a:lnTo>
                                <a:pt x="2358" y="1400"/>
                              </a:lnTo>
                              <a:lnTo>
                                <a:pt x="2358" y="1385"/>
                              </a:lnTo>
                              <a:lnTo>
                                <a:pt x="2358" y="1370"/>
                              </a:lnTo>
                              <a:lnTo>
                                <a:pt x="2357" y="1356"/>
                              </a:lnTo>
                              <a:lnTo>
                                <a:pt x="2355" y="1342"/>
                              </a:lnTo>
                              <a:lnTo>
                                <a:pt x="2353" y="1329"/>
                              </a:lnTo>
                              <a:lnTo>
                                <a:pt x="2349" y="1314"/>
                              </a:lnTo>
                              <a:lnTo>
                                <a:pt x="2346" y="1301"/>
                              </a:lnTo>
                              <a:lnTo>
                                <a:pt x="2342" y="1288"/>
                              </a:lnTo>
                              <a:lnTo>
                                <a:pt x="2336" y="1276"/>
                              </a:lnTo>
                              <a:lnTo>
                                <a:pt x="2331" y="1263"/>
                              </a:lnTo>
                              <a:lnTo>
                                <a:pt x="2324" y="1251"/>
                              </a:lnTo>
                              <a:lnTo>
                                <a:pt x="2311" y="1227"/>
                              </a:lnTo>
                              <a:lnTo>
                                <a:pt x="2294" y="1205"/>
                              </a:lnTo>
                              <a:lnTo>
                                <a:pt x="2276" y="1186"/>
                              </a:lnTo>
                              <a:lnTo>
                                <a:pt x="2256" y="1168"/>
                              </a:lnTo>
                              <a:lnTo>
                                <a:pt x="2234" y="1152"/>
                              </a:lnTo>
                              <a:lnTo>
                                <a:pt x="2211" y="1137"/>
                              </a:lnTo>
                              <a:lnTo>
                                <a:pt x="2199" y="1131"/>
                              </a:lnTo>
                              <a:lnTo>
                                <a:pt x="2187" y="1125"/>
                              </a:lnTo>
                              <a:lnTo>
                                <a:pt x="2173" y="1121"/>
                              </a:lnTo>
                              <a:lnTo>
                                <a:pt x="2160" y="1116"/>
                              </a:lnTo>
                              <a:lnTo>
                                <a:pt x="2147" y="1112"/>
                              </a:lnTo>
                              <a:lnTo>
                                <a:pt x="2134" y="1109"/>
                              </a:lnTo>
                              <a:lnTo>
                                <a:pt x="2119" y="1106"/>
                              </a:lnTo>
                              <a:lnTo>
                                <a:pt x="2105" y="1104"/>
                              </a:lnTo>
                              <a:lnTo>
                                <a:pt x="2091" y="1103"/>
                              </a:lnTo>
                              <a:lnTo>
                                <a:pt x="2077" y="1103"/>
                              </a:lnTo>
                              <a:lnTo>
                                <a:pt x="2063" y="1103"/>
                              </a:lnTo>
                              <a:lnTo>
                                <a:pt x="2049" y="1104"/>
                              </a:lnTo>
                              <a:lnTo>
                                <a:pt x="2036" y="1106"/>
                              </a:lnTo>
                              <a:lnTo>
                                <a:pt x="2023" y="1109"/>
                              </a:lnTo>
                              <a:lnTo>
                                <a:pt x="1997" y="1115"/>
                              </a:lnTo>
                              <a:lnTo>
                                <a:pt x="1972" y="1124"/>
                              </a:lnTo>
                              <a:lnTo>
                                <a:pt x="1952" y="1119"/>
                              </a:lnTo>
                              <a:lnTo>
                                <a:pt x="1932" y="1113"/>
                              </a:lnTo>
                              <a:lnTo>
                                <a:pt x="1913" y="1106"/>
                              </a:lnTo>
                              <a:lnTo>
                                <a:pt x="1894" y="1099"/>
                              </a:lnTo>
                              <a:lnTo>
                                <a:pt x="1875" y="1091"/>
                              </a:lnTo>
                              <a:lnTo>
                                <a:pt x="1856" y="1081"/>
                              </a:lnTo>
                              <a:lnTo>
                                <a:pt x="1839" y="1071"/>
                              </a:lnTo>
                              <a:lnTo>
                                <a:pt x="1820" y="1061"/>
                              </a:lnTo>
                              <a:lnTo>
                                <a:pt x="1804" y="1050"/>
                              </a:lnTo>
                              <a:lnTo>
                                <a:pt x="1786" y="1038"/>
                              </a:lnTo>
                              <a:lnTo>
                                <a:pt x="1770" y="1025"/>
                              </a:lnTo>
                              <a:lnTo>
                                <a:pt x="1753" y="1012"/>
                              </a:lnTo>
                              <a:lnTo>
                                <a:pt x="1738" y="998"/>
                              </a:lnTo>
                              <a:lnTo>
                                <a:pt x="1722" y="983"/>
                              </a:lnTo>
                              <a:lnTo>
                                <a:pt x="1691" y="952"/>
                              </a:lnTo>
                              <a:lnTo>
                                <a:pt x="1711" y="936"/>
                              </a:lnTo>
                              <a:lnTo>
                                <a:pt x="1731" y="921"/>
                              </a:lnTo>
                              <a:lnTo>
                                <a:pt x="1753" y="905"/>
                              </a:lnTo>
                              <a:lnTo>
                                <a:pt x="1774" y="891"/>
                              </a:lnTo>
                              <a:lnTo>
                                <a:pt x="1797" y="878"/>
                              </a:lnTo>
                              <a:lnTo>
                                <a:pt x="1819" y="866"/>
                              </a:lnTo>
                              <a:lnTo>
                                <a:pt x="1843" y="855"/>
                              </a:lnTo>
                              <a:lnTo>
                                <a:pt x="1867" y="845"/>
                              </a:lnTo>
                              <a:lnTo>
                                <a:pt x="1892" y="836"/>
                              </a:lnTo>
                              <a:lnTo>
                                <a:pt x="1917" y="828"/>
                              </a:lnTo>
                              <a:lnTo>
                                <a:pt x="1942" y="822"/>
                              </a:lnTo>
                              <a:lnTo>
                                <a:pt x="1969" y="816"/>
                              </a:lnTo>
                              <a:lnTo>
                                <a:pt x="1995" y="812"/>
                              </a:lnTo>
                              <a:lnTo>
                                <a:pt x="2022" y="808"/>
                              </a:lnTo>
                              <a:lnTo>
                                <a:pt x="2049" y="806"/>
                              </a:lnTo>
                              <a:lnTo>
                                <a:pt x="2077" y="805"/>
                              </a:lnTo>
                              <a:lnTo>
                                <a:pt x="2106" y="806"/>
                              </a:lnTo>
                              <a:lnTo>
                                <a:pt x="2136" y="808"/>
                              </a:lnTo>
                              <a:lnTo>
                                <a:pt x="2165" y="812"/>
                              </a:lnTo>
                              <a:lnTo>
                                <a:pt x="2193" y="817"/>
                              </a:lnTo>
                              <a:lnTo>
                                <a:pt x="2222" y="824"/>
                              </a:lnTo>
                              <a:lnTo>
                                <a:pt x="2249" y="831"/>
                              </a:lnTo>
                              <a:lnTo>
                                <a:pt x="2276" y="840"/>
                              </a:lnTo>
                              <a:lnTo>
                                <a:pt x="2302" y="851"/>
                              </a:lnTo>
                              <a:lnTo>
                                <a:pt x="2327" y="862"/>
                              </a:lnTo>
                              <a:lnTo>
                                <a:pt x="2353" y="875"/>
                              </a:lnTo>
                              <a:lnTo>
                                <a:pt x="2377" y="890"/>
                              </a:lnTo>
                              <a:lnTo>
                                <a:pt x="2401" y="904"/>
                              </a:lnTo>
                              <a:lnTo>
                                <a:pt x="2423" y="921"/>
                              </a:lnTo>
                              <a:lnTo>
                                <a:pt x="2445" y="938"/>
                              </a:lnTo>
                              <a:lnTo>
                                <a:pt x="2466" y="956"/>
                              </a:lnTo>
                              <a:lnTo>
                                <a:pt x="2487" y="976"/>
                              </a:lnTo>
                              <a:lnTo>
                                <a:pt x="2506" y="995"/>
                              </a:lnTo>
                              <a:lnTo>
                                <a:pt x="2524" y="1016"/>
                              </a:lnTo>
                              <a:lnTo>
                                <a:pt x="2541" y="1038"/>
                              </a:lnTo>
                              <a:lnTo>
                                <a:pt x="2557" y="1061"/>
                              </a:lnTo>
                              <a:lnTo>
                                <a:pt x="2573" y="1084"/>
                              </a:lnTo>
                              <a:lnTo>
                                <a:pt x="2586" y="1109"/>
                              </a:lnTo>
                              <a:lnTo>
                                <a:pt x="2599" y="1134"/>
                              </a:lnTo>
                              <a:lnTo>
                                <a:pt x="2611" y="1159"/>
                              </a:lnTo>
                              <a:lnTo>
                                <a:pt x="2621" y="1186"/>
                              </a:lnTo>
                              <a:lnTo>
                                <a:pt x="2630" y="1213"/>
                              </a:lnTo>
                              <a:lnTo>
                                <a:pt x="2639" y="1241"/>
                              </a:lnTo>
                              <a:lnTo>
                                <a:pt x="2644" y="1268"/>
                              </a:lnTo>
                              <a:lnTo>
                                <a:pt x="2650" y="1297"/>
                              </a:lnTo>
                              <a:lnTo>
                                <a:pt x="2653" y="1326"/>
                              </a:lnTo>
                              <a:lnTo>
                                <a:pt x="2655" y="1355"/>
                              </a:lnTo>
                              <a:lnTo>
                                <a:pt x="2656" y="1385"/>
                              </a:lnTo>
                              <a:lnTo>
                                <a:pt x="2655" y="1418"/>
                              </a:lnTo>
                              <a:lnTo>
                                <a:pt x="2653" y="1450"/>
                              </a:lnTo>
                              <a:lnTo>
                                <a:pt x="2649" y="1482"/>
                              </a:lnTo>
                              <a:lnTo>
                                <a:pt x="2642" y="1513"/>
                              </a:lnTo>
                              <a:lnTo>
                                <a:pt x="2684" y="1508"/>
                              </a:lnTo>
                              <a:lnTo>
                                <a:pt x="2727" y="1505"/>
                              </a:lnTo>
                              <a:lnTo>
                                <a:pt x="2770" y="1502"/>
                              </a:lnTo>
                              <a:lnTo>
                                <a:pt x="2811" y="1501"/>
                              </a:lnTo>
                              <a:lnTo>
                                <a:pt x="2864" y="1502"/>
                              </a:lnTo>
                              <a:lnTo>
                                <a:pt x="2917" y="1506"/>
                              </a:lnTo>
                              <a:lnTo>
                                <a:pt x="2969" y="1511"/>
                              </a:lnTo>
                              <a:lnTo>
                                <a:pt x="3021" y="1519"/>
                              </a:lnTo>
                              <a:lnTo>
                                <a:pt x="3072" y="1528"/>
                              </a:lnTo>
                              <a:lnTo>
                                <a:pt x="3123" y="1540"/>
                              </a:lnTo>
                              <a:lnTo>
                                <a:pt x="3172" y="1554"/>
                              </a:lnTo>
                              <a:lnTo>
                                <a:pt x="3223" y="1570"/>
                              </a:lnTo>
                              <a:lnTo>
                                <a:pt x="3276" y="1589"/>
                              </a:lnTo>
                              <a:lnTo>
                                <a:pt x="3327" y="1610"/>
                              </a:lnTo>
                              <a:lnTo>
                                <a:pt x="3378" y="1633"/>
                              </a:lnTo>
                              <a:lnTo>
                                <a:pt x="3428" y="1659"/>
                              </a:lnTo>
                              <a:lnTo>
                                <a:pt x="3475" y="1685"/>
                              </a:lnTo>
                              <a:lnTo>
                                <a:pt x="3521" y="1714"/>
                              </a:lnTo>
                              <a:lnTo>
                                <a:pt x="3566" y="1743"/>
                              </a:lnTo>
                              <a:lnTo>
                                <a:pt x="3610" y="1774"/>
                              </a:lnTo>
                              <a:lnTo>
                                <a:pt x="3652" y="1807"/>
                              </a:lnTo>
                              <a:lnTo>
                                <a:pt x="3693" y="1842"/>
                              </a:lnTo>
                              <a:lnTo>
                                <a:pt x="3732" y="1878"/>
                              </a:lnTo>
                              <a:lnTo>
                                <a:pt x="3770" y="1915"/>
                              </a:lnTo>
                              <a:lnTo>
                                <a:pt x="3806" y="1954"/>
                              </a:lnTo>
                              <a:lnTo>
                                <a:pt x="3840" y="1994"/>
                              </a:lnTo>
                              <a:lnTo>
                                <a:pt x="3873" y="2035"/>
                              </a:lnTo>
                              <a:lnTo>
                                <a:pt x="3905" y="2078"/>
                              </a:lnTo>
                              <a:lnTo>
                                <a:pt x="3934" y="2122"/>
                              </a:lnTo>
                              <a:lnTo>
                                <a:pt x="3962" y="2166"/>
                              </a:lnTo>
                              <a:lnTo>
                                <a:pt x="3988" y="2212"/>
                              </a:lnTo>
                              <a:lnTo>
                                <a:pt x="4012" y="2259"/>
                              </a:lnTo>
                              <a:lnTo>
                                <a:pt x="4035" y="2307"/>
                              </a:lnTo>
                              <a:lnTo>
                                <a:pt x="4056" y="2356"/>
                              </a:lnTo>
                              <a:lnTo>
                                <a:pt x="4075" y="2406"/>
                              </a:lnTo>
                              <a:lnTo>
                                <a:pt x="4091" y="2457"/>
                              </a:lnTo>
                              <a:lnTo>
                                <a:pt x="4105" y="2509"/>
                              </a:lnTo>
                              <a:lnTo>
                                <a:pt x="4119" y="2561"/>
                              </a:lnTo>
                              <a:lnTo>
                                <a:pt x="4130" y="2615"/>
                              </a:lnTo>
                              <a:lnTo>
                                <a:pt x="4138" y="2669"/>
                              </a:lnTo>
                              <a:lnTo>
                                <a:pt x="4145" y="2724"/>
                              </a:lnTo>
                              <a:lnTo>
                                <a:pt x="4150" y="2779"/>
                              </a:lnTo>
                              <a:lnTo>
                                <a:pt x="4153" y="2835"/>
                              </a:lnTo>
                              <a:lnTo>
                                <a:pt x="4154" y="2891"/>
                              </a:lnTo>
                              <a:close/>
                              <a:moveTo>
                                <a:pt x="3856" y="2888"/>
                              </a:moveTo>
                              <a:lnTo>
                                <a:pt x="3856" y="2888"/>
                              </a:lnTo>
                              <a:lnTo>
                                <a:pt x="3855" y="2844"/>
                              </a:lnTo>
                              <a:lnTo>
                                <a:pt x="3853" y="2800"/>
                              </a:lnTo>
                              <a:lnTo>
                                <a:pt x="3849" y="2756"/>
                              </a:lnTo>
                              <a:lnTo>
                                <a:pt x="3844" y="2714"/>
                              </a:lnTo>
                              <a:lnTo>
                                <a:pt x="3837" y="2671"/>
                              </a:lnTo>
                              <a:lnTo>
                                <a:pt x="3828" y="2629"/>
                              </a:lnTo>
                              <a:lnTo>
                                <a:pt x="3818" y="2588"/>
                              </a:lnTo>
                              <a:lnTo>
                                <a:pt x="3806" y="2548"/>
                              </a:lnTo>
                              <a:lnTo>
                                <a:pt x="3793" y="2508"/>
                              </a:lnTo>
                              <a:lnTo>
                                <a:pt x="3779" y="2468"/>
                              </a:lnTo>
                              <a:lnTo>
                                <a:pt x="3762" y="2430"/>
                              </a:lnTo>
                              <a:lnTo>
                                <a:pt x="3744" y="2393"/>
                              </a:lnTo>
                              <a:lnTo>
                                <a:pt x="3726" y="2355"/>
                              </a:lnTo>
                              <a:lnTo>
                                <a:pt x="3705" y="2319"/>
                              </a:lnTo>
                              <a:lnTo>
                                <a:pt x="3684" y="2284"/>
                              </a:lnTo>
                              <a:lnTo>
                                <a:pt x="3661" y="2249"/>
                              </a:lnTo>
                              <a:lnTo>
                                <a:pt x="3636" y="2216"/>
                              </a:lnTo>
                              <a:lnTo>
                                <a:pt x="3610" y="2185"/>
                              </a:lnTo>
                              <a:lnTo>
                                <a:pt x="3583" y="2153"/>
                              </a:lnTo>
                              <a:lnTo>
                                <a:pt x="3554" y="2122"/>
                              </a:lnTo>
                              <a:lnTo>
                                <a:pt x="3526" y="2093"/>
                              </a:lnTo>
                              <a:lnTo>
                                <a:pt x="3495" y="2065"/>
                              </a:lnTo>
                              <a:lnTo>
                                <a:pt x="3463" y="2038"/>
                              </a:lnTo>
                              <a:lnTo>
                                <a:pt x="3429" y="2012"/>
                              </a:lnTo>
                              <a:lnTo>
                                <a:pt x="3395" y="1988"/>
                              </a:lnTo>
                              <a:lnTo>
                                <a:pt x="3359" y="1965"/>
                              </a:lnTo>
                              <a:lnTo>
                                <a:pt x="3323" y="1943"/>
                              </a:lnTo>
                              <a:lnTo>
                                <a:pt x="3286" y="1922"/>
                              </a:lnTo>
                              <a:lnTo>
                                <a:pt x="3247" y="1902"/>
                              </a:lnTo>
                              <a:lnTo>
                                <a:pt x="3208" y="1883"/>
                              </a:lnTo>
                              <a:lnTo>
                                <a:pt x="3167" y="1867"/>
                              </a:lnTo>
                              <a:lnTo>
                                <a:pt x="3125" y="1851"/>
                              </a:lnTo>
                              <a:lnTo>
                                <a:pt x="3088" y="1839"/>
                              </a:lnTo>
                              <a:lnTo>
                                <a:pt x="3049" y="1829"/>
                              </a:lnTo>
                              <a:lnTo>
                                <a:pt x="3011" y="1819"/>
                              </a:lnTo>
                              <a:lnTo>
                                <a:pt x="2971" y="1813"/>
                              </a:lnTo>
                              <a:lnTo>
                                <a:pt x="2931" y="1806"/>
                              </a:lnTo>
                              <a:lnTo>
                                <a:pt x="2892" y="1803"/>
                              </a:lnTo>
                              <a:lnTo>
                                <a:pt x="2852" y="1800"/>
                              </a:lnTo>
                              <a:lnTo>
                                <a:pt x="2811" y="1800"/>
                              </a:lnTo>
                              <a:lnTo>
                                <a:pt x="2761" y="1801"/>
                              </a:lnTo>
                              <a:lnTo>
                                <a:pt x="2711" y="1804"/>
                              </a:lnTo>
                              <a:lnTo>
                                <a:pt x="2661" y="1811"/>
                              </a:lnTo>
                              <a:lnTo>
                                <a:pt x="2611" y="1819"/>
                              </a:lnTo>
                              <a:lnTo>
                                <a:pt x="2562" y="1831"/>
                              </a:lnTo>
                              <a:lnTo>
                                <a:pt x="2512" y="1845"/>
                              </a:lnTo>
                              <a:lnTo>
                                <a:pt x="2464" y="1860"/>
                              </a:lnTo>
                              <a:lnTo>
                                <a:pt x="2417" y="1879"/>
                              </a:lnTo>
                              <a:lnTo>
                                <a:pt x="2370" y="1899"/>
                              </a:lnTo>
                              <a:lnTo>
                                <a:pt x="2324" y="1921"/>
                              </a:lnTo>
                              <a:lnTo>
                                <a:pt x="2280" y="1945"/>
                              </a:lnTo>
                              <a:lnTo>
                                <a:pt x="2236" y="1971"/>
                              </a:lnTo>
                              <a:lnTo>
                                <a:pt x="2194" y="2000"/>
                              </a:lnTo>
                              <a:lnTo>
                                <a:pt x="2154" y="2029"/>
                              </a:lnTo>
                              <a:lnTo>
                                <a:pt x="2115" y="2060"/>
                              </a:lnTo>
                              <a:lnTo>
                                <a:pt x="2078" y="2093"/>
                              </a:lnTo>
                              <a:lnTo>
                                <a:pt x="2040" y="2060"/>
                              </a:lnTo>
                              <a:lnTo>
                                <a:pt x="2001" y="2028"/>
                              </a:lnTo>
                              <a:lnTo>
                                <a:pt x="1960" y="1999"/>
                              </a:lnTo>
                              <a:lnTo>
                                <a:pt x="1918" y="1971"/>
                              </a:lnTo>
                              <a:lnTo>
                                <a:pt x="1874" y="1945"/>
                              </a:lnTo>
                              <a:lnTo>
                                <a:pt x="1830" y="1921"/>
                              </a:lnTo>
                              <a:lnTo>
                                <a:pt x="1784" y="1899"/>
                              </a:lnTo>
                              <a:lnTo>
                                <a:pt x="1738" y="1878"/>
                              </a:lnTo>
                              <a:lnTo>
                                <a:pt x="1690" y="1860"/>
                              </a:lnTo>
                              <a:lnTo>
                                <a:pt x="1642" y="1844"/>
                              </a:lnTo>
                              <a:lnTo>
                                <a:pt x="1592" y="1830"/>
                              </a:lnTo>
                              <a:lnTo>
                                <a:pt x="1543" y="1819"/>
                              </a:lnTo>
                              <a:lnTo>
                                <a:pt x="1493" y="1809"/>
                              </a:lnTo>
                              <a:lnTo>
                                <a:pt x="1443" y="1804"/>
                              </a:lnTo>
                              <a:lnTo>
                                <a:pt x="1393" y="1800"/>
                              </a:lnTo>
                              <a:lnTo>
                                <a:pt x="1343" y="1798"/>
                              </a:lnTo>
                              <a:lnTo>
                                <a:pt x="1302" y="1800"/>
                              </a:lnTo>
                              <a:lnTo>
                                <a:pt x="1262" y="1802"/>
                              </a:lnTo>
                              <a:lnTo>
                                <a:pt x="1223" y="1806"/>
                              </a:lnTo>
                              <a:lnTo>
                                <a:pt x="1183" y="1812"/>
                              </a:lnTo>
                              <a:lnTo>
                                <a:pt x="1145" y="1819"/>
                              </a:lnTo>
                              <a:lnTo>
                                <a:pt x="1105" y="1828"/>
                              </a:lnTo>
                              <a:lnTo>
                                <a:pt x="1068" y="1838"/>
                              </a:lnTo>
                              <a:lnTo>
                                <a:pt x="1029" y="1851"/>
                              </a:lnTo>
                              <a:lnTo>
                                <a:pt x="987" y="1866"/>
                              </a:lnTo>
                              <a:lnTo>
                                <a:pt x="947" y="1883"/>
                              </a:lnTo>
                              <a:lnTo>
                                <a:pt x="907" y="1901"/>
                              </a:lnTo>
                              <a:lnTo>
                                <a:pt x="868" y="1921"/>
                              </a:lnTo>
                              <a:lnTo>
                                <a:pt x="831" y="1941"/>
                              </a:lnTo>
                              <a:lnTo>
                                <a:pt x="795" y="1963"/>
                              </a:lnTo>
                              <a:lnTo>
                                <a:pt x="760" y="1987"/>
                              </a:lnTo>
                              <a:lnTo>
                                <a:pt x="725" y="2011"/>
                              </a:lnTo>
                              <a:lnTo>
                                <a:pt x="691" y="2037"/>
                              </a:lnTo>
                              <a:lnTo>
                                <a:pt x="659" y="2064"/>
                              </a:lnTo>
                              <a:lnTo>
                                <a:pt x="629" y="2092"/>
                              </a:lnTo>
                              <a:lnTo>
                                <a:pt x="599" y="2121"/>
                              </a:lnTo>
                              <a:lnTo>
                                <a:pt x="571" y="2152"/>
                              </a:lnTo>
                              <a:lnTo>
                                <a:pt x="544" y="2182"/>
                              </a:lnTo>
                              <a:lnTo>
                                <a:pt x="519" y="2215"/>
                              </a:lnTo>
                              <a:lnTo>
                                <a:pt x="493" y="2248"/>
                              </a:lnTo>
                              <a:lnTo>
                                <a:pt x="470" y="2282"/>
                              </a:lnTo>
                              <a:lnTo>
                                <a:pt x="448" y="2318"/>
                              </a:lnTo>
                              <a:lnTo>
                                <a:pt x="428" y="2354"/>
                              </a:lnTo>
                              <a:lnTo>
                                <a:pt x="409" y="2390"/>
                              </a:lnTo>
                              <a:lnTo>
                                <a:pt x="391" y="2429"/>
                              </a:lnTo>
                              <a:lnTo>
                                <a:pt x="376" y="2467"/>
                              </a:lnTo>
                              <a:lnTo>
                                <a:pt x="360" y="2506"/>
                              </a:lnTo>
                              <a:lnTo>
                                <a:pt x="347" y="2545"/>
                              </a:lnTo>
                              <a:lnTo>
                                <a:pt x="336" y="2586"/>
                              </a:lnTo>
                              <a:lnTo>
                                <a:pt x="325" y="2628"/>
                              </a:lnTo>
                              <a:lnTo>
                                <a:pt x="316" y="2670"/>
                              </a:lnTo>
                              <a:lnTo>
                                <a:pt x="310" y="2712"/>
                              </a:lnTo>
                              <a:lnTo>
                                <a:pt x="304" y="2754"/>
                              </a:lnTo>
                              <a:lnTo>
                                <a:pt x="301" y="2798"/>
                              </a:lnTo>
                              <a:lnTo>
                                <a:pt x="299" y="2841"/>
                              </a:lnTo>
                              <a:lnTo>
                                <a:pt x="297" y="2886"/>
                              </a:lnTo>
                              <a:lnTo>
                                <a:pt x="300" y="2944"/>
                              </a:lnTo>
                              <a:lnTo>
                                <a:pt x="304" y="3001"/>
                              </a:lnTo>
                              <a:lnTo>
                                <a:pt x="310" y="3058"/>
                              </a:lnTo>
                              <a:lnTo>
                                <a:pt x="318" y="3114"/>
                              </a:lnTo>
                              <a:lnTo>
                                <a:pt x="328" y="3170"/>
                              </a:lnTo>
                              <a:lnTo>
                                <a:pt x="340" y="3225"/>
                              </a:lnTo>
                              <a:lnTo>
                                <a:pt x="355" y="3280"/>
                              </a:lnTo>
                              <a:lnTo>
                                <a:pt x="370" y="3334"/>
                              </a:lnTo>
                              <a:lnTo>
                                <a:pt x="388" y="3388"/>
                              </a:lnTo>
                              <a:lnTo>
                                <a:pt x="407" y="3441"/>
                              </a:lnTo>
                              <a:lnTo>
                                <a:pt x="428" y="3494"/>
                              </a:lnTo>
                              <a:lnTo>
                                <a:pt x="450" y="3545"/>
                              </a:lnTo>
                              <a:lnTo>
                                <a:pt x="473" y="3596"/>
                              </a:lnTo>
                              <a:lnTo>
                                <a:pt x="499" y="3647"/>
                              </a:lnTo>
                              <a:lnTo>
                                <a:pt x="525" y="3697"/>
                              </a:lnTo>
                              <a:lnTo>
                                <a:pt x="554" y="3746"/>
                              </a:lnTo>
                              <a:lnTo>
                                <a:pt x="582" y="3794"/>
                              </a:lnTo>
                              <a:lnTo>
                                <a:pt x="612" y="3842"/>
                              </a:lnTo>
                              <a:lnTo>
                                <a:pt x="643" y="3890"/>
                              </a:lnTo>
                              <a:lnTo>
                                <a:pt x="675" y="3936"/>
                              </a:lnTo>
                              <a:lnTo>
                                <a:pt x="708" y="3982"/>
                              </a:lnTo>
                              <a:lnTo>
                                <a:pt x="742" y="4027"/>
                              </a:lnTo>
                              <a:lnTo>
                                <a:pt x="776" y="4071"/>
                              </a:lnTo>
                              <a:lnTo>
                                <a:pt x="811" y="4115"/>
                              </a:lnTo>
                              <a:lnTo>
                                <a:pt x="848" y="4157"/>
                              </a:lnTo>
                              <a:lnTo>
                                <a:pt x="884" y="4200"/>
                              </a:lnTo>
                              <a:lnTo>
                                <a:pt x="920" y="4241"/>
                              </a:lnTo>
                              <a:lnTo>
                                <a:pt x="958" y="4281"/>
                              </a:lnTo>
                              <a:lnTo>
                                <a:pt x="995" y="4321"/>
                              </a:lnTo>
                              <a:lnTo>
                                <a:pt x="1032" y="4360"/>
                              </a:lnTo>
                              <a:lnTo>
                                <a:pt x="1070" y="4397"/>
                              </a:lnTo>
                              <a:lnTo>
                                <a:pt x="1108" y="4434"/>
                              </a:lnTo>
                              <a:lnTo>
                                <a:pt x="1184" y="4506"/>
                              </a:lnTo>
                              <a:lnTo>
                                <a:pt x="1260" y="4573"/>
                              </a:lnTo>
                              <a:lnTo>
                                <a:pt x="1334" y="4637"/>
                              </a:lnTo>
                              <a:lnTo>
                                <a:pt x="1408" y="4697"/>
                              </a:lnTo>
                              <a:lnTo>
                                <a:pt x="1478" y="4753"/>
                              </a:lnTo>
                              <a:lnTo>
                                <a:pt x="1546" y="4805"/>
                              </a:lnTo>
                              <a:lnTo>
                                <a:pt x="1612" y="4853"/>
                              </a:lnTo>
                              <a:lnTo>
                                <a:pt x="1673" y="4898"/>
                              </a:lnTo>
                              <a:lnTo>
                                <a:pt x="1730" y="4937"/>
                              </a:lnTo>
                              <a:lnTo>
                                <a:pt x="1782" y="4972"/>
                              </a:lnTo>
                              <a:lnTo>
                                <a:pt x="1829" y="5002"/>
                              </a:lnTo>
                              <a:lnTo>
                                <a:pt x="1869" y="5028"/>
                              </a:lnTo>
                              <a:lnTo>
                                <a:pt x="1929" y="5066"/>
                              </a:lnTo>
                              <a:lnTo>
                                <a:pt x="1959" y="5082"/>
                              </a:lnTo>
                              <a:lnTo>
                                <a:pt x="2077" y="5149"/>
                              </a:lnTo>
                              <a:lnTo>
                                <a:pt x="2193" y="5083"/>
                              </a:lnTo>
                              <a:lnTo>
                                <a:pt x="2222" y="5066"/>
                              </a:lnTo>
                              <a:lnTo>
                                <a:pt x="2283" y="5028"/>
                              </a:lnTo>
                              <a:lnTo>
                                <a:pt x="2323" y="5002"/>
                              </a:lnTo>
                              <a:lnTo>
                                <a:pt x="2370" y="4972"/>
                              </a:lnTo>
                              <a:lnTo>
                                <a:pt x="2422" y="4937"/>
                              </a:lnTo>
                              <a:lnTo>
                                <a:pt x="2479" y="4898"/>
                              </a:lnTo>
                              <a:lnTo>
                                <a:pt x="2540" y="4853"/>
                              </a:lnTo>
                              <a:lnTo>
                                <a:pt x="2606" y="4806"/>
                              </a:lnTo>
                              <a:lnTo>
                                <a:pt x="2674" y="4753"/>
                              </a:lnTo>
                              <a:lnTo>
                                <a:pt x="2744" y="4697"/>
                              </a:lnTo>
                              <a:lnTo>
                                <a:pt x="2818" y="4638"/>
                              </a:lnTo>
                              <a:lnTo>
                                <a:pt x="2893" y="4574"/>
                              </a:lnTo>
                              <a:lnTo>
                                <a:pt x="2968" y="4506"/>
                              </a:lnTo>
                              <a:lnTo>
                                <a:pt x="3044" y="4434"/>
                              </a:lnTo>
                              <a:lnTo>
                                <a:pt x="3082" y="4398"/>
                              </a:lnTo>
                              <a:lnTo>
                                <a:pt x="3120" y="4361"/>
                              </a:lnTo>
                              <a:lnTo>
                                <a:pt x="3158" y="4321"/>
                              </a:lnTo>
                              <a:lnTo>
                                <a:pt x="3195" y="4283"/>
                              </a:lnTo>
                              <a:lnTo>
                                <a:pt x="3233" y="4242"/>
                              </a:lnTo>
                              <a:lnTo>
                                <a:pt x="3269" y="4200"/>
                              </a:lnTo>
                              <a:lnTo>
                                <a:pt x="3305" y="4158"/>
                              </a:lnTo>
                              <a:lnTo>
                                <a:pt x="3341" y="4116"/>
                              </a:lnTo>
                              <a:lnTo>
                                <a:pt x="3376" y="4072"/>
                              </a:lnTo>
                              <a:lnTo>
                                <a:pt x="3411" y="4028"/>
                              </a:lnTo>
                              <a:lnTo>
                                <a:pt x="3444" y="3983"/>
                              </a:lnTo>
                              <a:lnTo>
                                <a:pt x="3477" y="3937"/>
                              </a:lnTo>
                              <a:lnTo>
                                <a:pt x="3509" y="3891"/>
                              </a:lnTo>
                              <a:lnTo>
                                <a:pt x="3540" y="3844"/>
                              </a:lnTo>
                              <a:lnTo>
                                <a:pt x="3571" y="3796"/>
                              </a:lnTo>
                              <a:lnTo>
                                <a:pt x="3599" y="3747"/>
                              </a:lnTo>
                              <a:lnTo>
                                <a:pt x="3627" y="3698"/>
                              </a:lnTo>
                              <a:lnTo>
                                <a:pt x="3653" y="3648"/>
                              </a:lnTo>
                              <a:lnTo>
                                <a:pt x="3678" y="3597"/>
                              </a:lnTo>
                              <a:lnTo>
                                <a:pt x="3703" y="3547"/>
                              </a:lnTo>
                              <a:lnTo>
                                <a:pt x="3725" y="3495"/>
                              </a:lnTo>
                              <a:lnTo>
                                <a:pt x="3746" y="3442"/>
                              </a:lnTo>
                              <a:lnTo>
                                <a:pt x="3765" y="3389"/>
                              </a:lnTo>
                              <a:lnTo>
                                <a:pt x="3783" y="3335"/>
                              </a:lnTo>
                              <a:lnTo>
                                <a:pt x="3798" y="3281"/>
                              </a:lnTo>
                              <a:lnTo>
                                <a:pt x="3813" y="3226"/>
                              </a:lnTo>
                              <a:lnTo>
                                <a:pt x="3825" y="3171"/>
                              </a:lnTo>
                              <a:lnTo>
                                <a:pt x="3835" y="3115"/>
                              </a:lnTo>
                              <a:lnTo>
                                <a:pt x="3844" y="3059"/>
                              </a:lnTo>
                              <a:lnTo>
                                <a:pt x="3849" y="3003"/>
                              </a:lnTo>
                              <a:lnTo>
                                <a:pt x="3853" y="2946"/>
                              </a:lnTo>
                              <a:lnTo>
                                <a:pt x="3856" y="2888"/>
                              </a:lnTo>
                              <a:close/>
                              <a:moveTo>
                                <a:pt x="3626" y="2885"/>
                              </a:moveTo>
                              <a:lnTo>
                                <a:pt x="3626" y="2885"/>
                              </a:lnTo>
                              <a:lnTo>
                                <a:pt x="3625" y="2937"/>
                              </a:lnTo>
                              <a:lnTo>
                                <a:pt x="3620" y="2990"/>
                              </a:lnTo>
                              <a:lnTo>
                                <a:pt x="3615" y="3040"/>
                              </a:lnTo>
                              <a:lnTo>
                                <a:pt x="3607" y="3092"/>
                              </a:lnTo>
                              <a:lnTo>
                                <a:pt x="3597" y="3143"/>
                              </a:lnTo>
                              <a:lnTo>
                                <a:pt x="3585" y="3193"/>
                              </a:lnTo>
                              <a:lnTo>
                                <a:pt x="3572" y="3243"/>
                              </a:lnTo>
                              <a:lnTo>
                                <a:pt x="3556" y="3292"/>
                              </a:lnTo>
                              <a:lnTo>
                                <a:pt x="3539" y="3342"/>
                              </a:lnTo>
                              <a:lnTo>
                                <a:pt x="3520" y="3390"/>
                              </a:lnTo>
                              <a:lnTo>
                                <a:pt x="3500" y="3438"/>
                              </a:lnTo>
                              <a:lnTo>
                                <a:pt x="3479" y="3486"/>
                              </a:lnTo>
                              <a:lnTo>
                                <a:pt x="3456" y="3532"/>
                              </a:lnTo>
                              <a:lnTo>
                                <a:pt x="3432" y="3580"/>
                              </a:lnTo>
                              <a:lnTo>
                                <a:pt x="3406" y="3625"/>
                              </a:lnTo>
                              <a:lnTo>
                                <a:pt x="3379" y="3670"/>
                              </a:lnTo>
                              <a:lnTo>
                                <a:pt x="3352" y="3715"/>
                              </a:lnTo>
                              <a:lnTo>
                                <a:pt x="3322" y="3759"/>
                              </a:lnTo>
                              <a:lnTo>
                                <a:pt x="3292" y="3803"/>
                              </a:lnTo>
                              <a:lnTo>
                                <a:pt x="3261" y="3845"/>
                              </a:lnTo>
                              <a:lnTo>
                                <a:pt x="3231" y="3888"/>
                              </a:lnTo>
                              <a:lnTo>
                                <a:pt x="3198" y="3929"/>
                              </a:lnTo>
                              <a:lnTo>
                                <a:pt x="3165" y="3970"/>
                              </a:lnTo>
                              <a:lnTo>
                                <a:pt x="3132" y="4010"/>
                              </a:lnTo>
                              <a:lnTo>
                                <a:pt x="3098" y="4049"/>
                              </a:lnTo>
                              <a:lnTo>
                                <a:pt x="3062" y="4088"/>
                              </a:lnTo>
                              <a:lnTo>
                                <a:pt x="3027" y="4126"/>
                              </a:lnTo>
                              <a:lnTo>
                                <a:pt x="2992" y="4164"/>
                              </a:lnTo>
                              <a:lnTo>
                                <a:pt x="2956" y="4200"/>
                              </a:lnTo>
                              <a:lnTo>
                                <a:pt x="2920" y="4235"/>
                              </a:lnTo>
                              <a:lnTo>
                                <a:pt x="2848" y="4305"/>
                              </a:lnTo>
                              <a:lnTo>
                                <a:pt x="2776" y="4371"/>
                              </a:lnTo>
                              <a:lnTo>
                                <a:pt x="2705" y="4433"/>
                              </a:lnTo>
                              <a:lnTo>
                                <a:pt x="2634" y="4492"/>
                              </a:lnTo>
                              <a:lnTo>
                                <a:pt x="2565" y="4547"/>
                              </a:lnTo>
                              <a:lnTo>
                                <a:pt x="2499" y="4598"/>
                              </a:lnTo>
                              <a:lnTo>
                                <a:pt x="2435" y="4646"/>
                              </a:lnTo>
                              <a:lnTo>
                                <a:pt x="2375" y="4690"/>
                              </a:lnTo>
                              <a:lnTo>
                                <a:pt x="2319" y="4729"/>
                              </a:lnTo>
                              <a:lnTo>
                                <a:pt x="2267" y="4764"/>
                              </a:lnTo>
                              <a:lnTo>
                                <a:pt x="2221" y="4795"/>
                              </a:lnTo>
                              <a:lnTo>
                                <a:pt x="2145" y="4844"/>
                              </a:lnTo>
                              <a:lnTo>
                                <a:pt x="2096" y="4873"/>
                              </a:lnTo>
                              <a:lnTo>
                                <a:pt x="2079" y="4884"/>
                              </a:lnTo>
                              <a:lnTo>
                                <a:pt x="2073" y="4884"/>
                              </a:lnTo>
                              <a:lnTo>
                                <a:pt x="2056" y="4873"/>
                              </a:lnTo>
                              <a:lnTo>
                                <a:pt x="2007" y="4844"/>
                              </a:lnTo>
                              <a:lnTo>
                                <a:pt x="1931" y="4795"/>
                              </a:lnTo>
                              <a:lnTo>
                                <a:pt x="1885" y="4764"/>
                              </a:lnTo>
                              <a:lnTo>
                                <a:pt x="1833" y="4729"/>
                              </a:lnTo>
                              <a:lnTo>
                                <a:pt x="1777" y="4690"/>
                              </a:lnTo>
                              <a:lnTo>
                                <a:pt x="1717" y="4646"/>
                              </a:lnTo>
                              <a:lnTo>
                                <a:pt x="1653" y="4598"/>
                              </a:lnTo>
                              <a:lnTo>
                                <a:pt x="1587" y="4547"/>
                              </a:lnTo>
                              <a:lnTo>
                                <a:pt x="1519" y="4492"/>
                              </a:lnTo>
                              <a:lnTo>
                                <a:pt x="1448" y="4432"/>
                              </a:lnTo>
                              <a:lnTo>
                                <a:pt x="1377" y="4369"/>
                              </a:lnTo>
                              <a:lnTo>
                                <a:pt x="1304" y="4305"/>
                              </a:lnTo>
                              <a:lnTo>
                                <a:pt x="1233" y="4235"/>
                              </a:lnTo>
                              <a:lnTo>
                                <a:pt x="1196" y="4199"/>
                              </a:lnTo>
                              <a:lnTo>
                                <a:pt x="1161" y="4163"/>
                              </a:lnTo>
                              <a:lnTo>
                                <a:pt x="1125" y="4125"/>
                              </a:lnTo>
                              <a:lnTo>
                                <a:pt x="1091" y="4088"/>
                              </a:lnTo>
                              <a:lnTo>
                                <a:pt x="1056" y="4048"/>
                              </a:lnTo>
                              <a:lnTo>
                                <a:pt x="1021" y="4009"/>
                              </a:lnTo>
                              <a:lnTo>
                                <a:pt x="987" y="3969"/>
                              </a:lnTo>
                              <a:lnTo>
                                <a:pt x="954" y="3928"/>
                              </a:lnTo>
                              <a:lnTo>
                                <a:pt x="922" y="3886"/>
                              </a:lnTo>
                              <a:lnTo>
                                <a:pt x="890" y="3845"/>
                              </a:lnTo>
                              <a:lnTo>
                                <a:pt x="860" y="3802"/>
                              </a:lnTo>
                              <a:lnTo>
                                <a:pt x="830" y="3758"/>
                              </a:lnTo>
                              <a:lnTo>
                                <a:pt x="801" y="3714"/>
                              </a:lnTo>
                              <a:lnTo>
                                <a:pt x="774" y="3669"/>
                              </a:lnTo>
                              <a:lnTo>
                                <a:pt x="746" y="3624"/>
                              </a:lnTo>
                              <a:lnTo>
                                <a:pt x="721" y="3577"/>
                              </a:lnTo>
                              <a:lnTo>
                                <a:pt x="697" y="3531"/>
                              </a:lnTo>
                              <a:lnTo>
                                <a:pt x="674" y="3485"/>
                              </a:lnTo>
                              <a:lnTo>
                                <a:pt x="653" y="3437"/>
                              </a:lnTo>
                              <a:lnTo>
                                <a:pt x="632" y="3389"/>
                              </a:lnTo>
                              <a:lnTo>
                                <a:pt x="613" y="3341"/>
                              </a:lnTo>
                              <a:lnTo>
                                <a:pt x="597" y="3291"/>
                              </a:lnTo>
                              <a:lnTo>
                                <a:pt x="581" y="3242"/>
                              </a:lnTo>
                              <a:lnTo>
                                <a:pt x="568" y="3192"/>
                              </a:lnTo>
                              <a:lnTo>
                                <a:pt x="556" y="3142"/>
                              </a:lnTo>
                              <a:lnTo>
                                <a:pt x="546" y="3091"/>
                              </a:lnTo>
                              <a:lnTo>
                                <a:pt x="538" y="3039"/>
                              </a:lnTo>
                              <a:lnTo>
                                <a:pt x="533" y="2988"/>
                              </a:lnTo>
                              <a:lnTo>
                                <a:pt x="529" y="2936"/>
                              </a:lnTo>
                              <a:lnTo>
                                <a:pt x="527" y="2883"/>
                              </a:lnTo>
                              <a:lnTo>
                                <a:pt x="527" y="2849"/>
                              </a:lnTo>
                              <a:lnTo>
                                <a:pt x="529" y="2814"/>
                              </a:lnTo>
                              <a:lnTo>
                                <a:pt x="532" y="2780"/>
                              </a:lnTo>
                              <a:lnTo>
                                <a:pt x="536" y="2747"/>
                              </a:lnTo>
                              <a:lnTo>
                                <a:pt x="542" y="2714"/>
                              </a:lnTo>
                              <a:lnTo>
                                <a:pt x="548" y="2681"/>
                              </a:lnTo>
                              <a:lnTo>
                                <a:pt x="556" y="2648"/>
                              </a:lnTo>
                              <a:lnTo>
                                <a:pt x="565" y="2616"/>
                              </a:lnTo>
                              <a:lnTo>
                                <a:pt x="575" y="2585"/>
                              </a:lnTo>
                              <a:lnTo>
                                <a:pt x="587" y="2554"/>
                              </a:lnTo>
                              <a:lnTo>
                                <a:pt x="599" y="2523"/>
                              </a:lnTo>
                              <a:lnTo>
                                <a:pt x="613" y="2494"/>
                              </a:lnTo>
                              <a:lnTo>
                                <a:pt x="628" y="2465"/>
                              </a:lnTo>
                              <a:lnTo>
                                <a:pt x="644" y="2437"/>
                              </a:lnTo>
                              <a:lnTo>
                                <a:pt x="661" y="2409"/>
                              </a:lnTo>
                              <a:lnTo>
                                <a:pt x="679" y="2383"/>
                              </a:lnTo>
                              <a:lnTo>
                                <a:pt x="698" y="2356"/>
                              </a:lnTo>
                              <a:lnTo>
                                <a:pt x="718" y="2331"/>
                              </a:lnTo>
                              <a:lnTo>
                                <a:pt x="740" y="2306"/>
                              </a:lnTo>
                              <a:lnTo>
                                <a:pt x="762" y="2281"/>
                              </a:lnTo>
                              <a:lnTo>
                                <a:pt x="785" y="2259"/>
                              </a:lnTo>
                              <a:lnTo>
                                <a:pt x="809" y="2236"/>
                              </a:lnTo>
                              <a:lnTo>
                                <a:pt x="834" y="2215"/>
                              </a:lnTo>
                              <a:lnTo>
                                <a:pt x="861" y="2194"/>
                              </a:lnTo>
                              <a:lnTo>
                                <a:pt x="888" y="2176"/>
                              </a:lnTo>
                              <a:lnTo>
                                <a:pt x="917" y="2157"/>
                              </a:lnTo>
                              <a:lnTo>
                                <a:pt x="945" y="2139"/>
                              </a:lnTo>
                              <a:lnTo>
                                <a:pt x="975" y="2123"/>
                              </a:lnTo>
                              <a:lnTo>
                                <a:pt x="1006" y="2108"/>
                              </a:lnTo>
                              <a:lnTo>
                                <a:pt x="1038" y="2093"/>
                              </a:lnTo>
                              <a:lnTo>
                                <a:pt x="1071" y="2080"/>
                              </a:lnTo>
                              <a:lnTo>
                                <a:pt x="1104" y="2067"/>
                              </a:lnTo>
                              <a:lnTo>
                                <a:pt x="1141" y="2056"/>
                              </a:lnTo>
                              <a:lnTo>
                                <a:pt x="1180" y="2046"/>
                              </a:lnTo>
                              <a:lnTo>
                                <a:pt x="1217" y="2038"/>
                              </a:lnTo>
                              <a:lnTo>
                                <a:pt x="1255" y="2033"/>
                              </a:lnTo>
                              <a:lnTo>
                                <a:pt x="1293" y="2029"/>
                              </a:lnTo>
                              <a:lnTo>
                                <a:pt x="1331" y="2027"/>
                              </a:lnTo>
                              <a:lnTo>
                                <a:pt x="1368" y="2028"/>
                              </a:lnTo>
                              <a:lnTo>
                                <a:pt x="1404" y="2031"/>
                              </a:lnTo>
                              <a:lnTo>
                                <a:pt x="1442" y="2034"/>
                              </a:lnTo>
                              <a:lnTo>
                                <a:pt x="1478" y="2039"/>
                              </a:lnTo>
                              <a:lnTo>
                                <a:pt x="1514" y="2047"/>
                              </a:lnTo>
                              <a:lnTo>
                                <a:pt x="1550" y="2056"/>
                              </a:lnTo>
                              <a:lnTo>
                                <a:pt x="1585" y="2066"/>
                              </a:lnTo>
                              <a:lnTo>
                                <a:pt x="1619" y="2078"/>
                              </a:lnTo>
                              <a:lnTo>
                                <a:pt x="1653" y="2091"/>
                              </a:lnTo>
                              <a:lnTo>
                                <a:pt x="1686" y="2105"/>
                              </a:lnTo>
                              <a:lnTo>
                                <a:pt x="1718" y="2121"/>
                              </a:lnTo>
                              <a:lnTo>
                                <a:pt x="1750" y="2138"/>
                              </a:lnTo>
                              <a:lnTo>
                                <a:pt x="1781" y="2156"/>
                              </a:lnTo>
                              <a:lnTo>
                                <a:pt x="1810" y="2175"/>
                              </a:lnTo>
                              <a:lnTo>
                                <a:pt x="1840" y="2196"/>
                              </a:lnTo>
                              <a:lnTo>
                                <a:pt x="1867" y="2216"/>
                              </a:lnTo>
                              <a:lnTo>
                                <a:pt x="1894" y="2238"/>
                              </a:lnTo>
                              <a:lnTo>
                                <a:pt x="1920" y="2262"/>
                              </a:lnTo>
                              <a:lnTo>
                                <a:pt x="1945" y="2285"/>
                              </a:lnTo>
                              <a:lnTo>
                                <a:pt x="1968" y="2309"/>
                              </a:lnTo>
                              <a:lnTo>
                                <a:pt x="1990" y="2334"/>
                              </a:lnTo>
                              <a:lnTo>
                                <a:pt x="2009" y="2359"/>
                              </a:lnTo>
                              <a:lnTo>
                                <a:pt x="2029" y="2386"/>
                              </a:lnTo>
                              <a:lnTo>
                                <a:pt x="2047" y="2412"/>
                              </a:lnTo>
                              <a:lnTo>
                                <a:pt x="2063" y="2439"/>
                              </a:lnTo>
                              <a:lnTo>
                                <a:pt x="2078" y="2466"/>
                              </a:lnTo>
                              <a:lnTo>
                                <a:pt x="2092" y="2439"/>
                              </a:lnTo>
                              <a:lnTo>
                                <a:pt x="2108" y="2412"/>
                              </a:lnTo>
                              <a:lnTo>
                                <a:pt x="2126" y="2386"/>
                              </a:lnTo>
                              <a:lnTo>
                                <a:pt x="2145" y="2359"/>
                              </a:lnTo>
                              <a:lnTo>
                                <a:pt x="2166" y="2334"/>
                              </a:lnTo>
                              <a:lnTo>
                                <a:pt x="2188" y="2309"/>
                              </a:lnTo>
                              <a:lnTo>
                                <a:pt x="2211" y="2285"/>
                              </a:lnTo>
                              <a:lnTo>
                                <a:pt x="2235" y="2262"/>
                              </a:lnTo>
                              <a:lnTo>
                                <a:pt x="2260" y="2238"/>
                              </a:lnTo>
                              <a:lnTo>
                                <a:pt x="2287" y="2216"/>
                              </a:lnTo>
                              <a:lnTo>
                                <a:pt x="2315" y="2196"/>
                              </a:lnTo>
                              <a:lnTo>
                                <a:pt x="2344" y="2176"/>
                              </a:lnTo>
                              <a:lnTo>
                                <a:pt x="2374" y="2157"/>
                              </a:lnTo>
                              <a:lnTo>
                                <a:pt x="2404" y="2138"/>
                              </a:lnTo>
                              <a:lnTo>
                                <a:pt x="2436" y="2122"/>
                              </a:lnTo>
                              <a:lnTo>
                                <a:pt x="2468" y="2105"/>
                              </a:lnTo>
                              <a:lnTo>
                                <a:pt x="2501" y="2091"/>
                              </a:lnTo>
                              <a:lnTo>
                                <a:pt x="2535" y="2078"/>
                              </a:lnTo>
                              <a:lnTo>
                                <a:pt x="2569" y="2067"/>
                              </a:lnTo>
                              <a:lnTo>
                                <a:pt x="2605" y="2056"/>
                              </a:lnTo>
                              <a:lnTo>
                                <a:pt x="2640" y="2047"/>
                              </a:lnTo>
                              <a:lnTo>
                                <a:pt x="2676" y="2040"/>
                              </a:lnTo>
                              <a:lnTo>
                                <a:pt x="2712" y="2035"/>
                              </a:lnTo>
                              <a:lnTo>
                                <a:pt x="2750" y="2031"/>
                              </a:lnTo>
                              <a:lnTo>
                                <a:pt x="2787" y="2028"/>
                              </a:lnTo>
                              <a:lnTo>
                                <a:pt x="2824" y="2028"/>
                              </a:lnTo>
                              <a:lnTo>
                                <a:pt x="2862" y="2029"/>
                              </a:lnTo>
                              <a:lnTo>
                                <a:pt x="2900" y="2034"/>
                              </a:lnTo>
                              <a:lnTo>
                                <a:pt x="2937" y="2039"/>
                              </a:lnTo>
                              <a:lnTo>
                                <a:pt x="2975" y="2047"/>
                              </a:lnTo>
                              <a:lnTo>
                                <a:pt x="3013" y="2056"/>
                              </a:lnTo>
                              <a:lnTo>
                                <a:pt x="3050" y="2068"/>
                              </a:lnTo>
                              <a:lnTo>
                                <a:pt x="3084" y="2080"/>
                              </a:lnTo>
                              <a:lnTo>
                                <a:pt x="3116" y="2093"/>
                              </a:lnTo>
                              <a:lnTo>
                                <a:pt x="3148" y="2109"/>
                              </a:lnTo>
                              <a:lnTo>
                                <a:pt x="3179" y="2124"/>
                              </a:lnTo>
                              <a:lnTo>
                                <a:pt x="3209" y="2141"/>
                              </a:lnTo>
                              <a:lnTo>
                                <a:pt x="3238" y="2158"/>
                              </a:lnTo>
                              <a:lnTo>
                                <a:pt x="3266" y="2177"/>
                              </a:lnTo>
                              <a:lnTo>
                                <a:pt x="3293" y="2196"/>
                              </a:lnTo>
                              <a:lnTo>
                                <a:pt x="3320" y="2216"/>
                              </a:lnTo>
                              <a:lnTo>
                                <a:pt x="3345" y="2237"/>
                              </a:lnTo>
                              <a:lnTo>
                                <a:pt x="3369" y="2260"/>
                              </a:lnTo>
                              <a:lnTo>
                                <a:pt x="3392" y="2284"/>
                              </a:lnTo>
                              <a:lnTo>
                                <a:pt x="3414" y="2307"/>
                              </a:lnTo>
                              <a:lnTo>
                                <a:pt x="3435" y="2332"/>
                              </a:lnTo>
                              <a:lnTo>
                                <a:pt x="3456" y="2357"/>
                              </a:lnTo>
                              <a:lnTo>
                                <a:pt x="3475" y="2384"/>
                              </a:lnTo>
                              <a:lnTo>
                                <a:pt x="3494" y="2410"/>
                              </a:lnTo>
                              <a:lnTo>
                                <a:pt x="3510" y="2439"/>
                              </a:lnTo>
                              <a:lnTo>
                                <a:pt x="3527" y="2466"/>
                              </a:lnTo>
                              <a:lnTo>
                                <a:pt x="3541" y="2496"/>
                              </a:lnTo>
                              <a:lnTo>
                                <a:pt x="3554" y="2526"/>
                              </a:lnTo>
                              <a:lnTo>
                                <a:pt x="3567" y="2555"/>
                              </a:lnTo>
                              <a:lnTo>
                                <a:pt x="3578" y="2586"/>
                              </a:lnTo>
                              <a:lnTo>
                                <a:pt x="3588" y="2618"/>
                              </a:lnTo>
                              <a:lnTo>
                                <a:pt x="3598" y="2650"/>
                              </a:lnTo>
                              <a:lnTo>
                                <a:pt x="3606" y="2682"/>
                              </a:lnTo>
                              <a:lnTo>
                                <a:pt x="3612" y="2715"/>
                              </a:lnTo>
                              <a:lnTo>
                                <a:pt x="3617" y="2748"/>
                              </a:lnTo>
                              <a:lnTo>
                                <a:pt x="3621" y="2782"/>
                              </a:lnTo>
                              <a:lnTo>
                                <a:pt x="3625" y="2816"/>
                              </a:lnTo>
                              <a:lnTo>
                                <a:pt x="3626" y="2850"/>
                              </a:lnTo>
                              <a:lnTo>
                                <a:pt x="3626" y="2885"/>
                              </a:lnTo>
                              <a:close/>
                              <a:moveTo>
                                <a:pt x="1402" y="2626"/>
                              </a:moveTo>
                              <a:lnTo>
                                <a:pt x="1402" y="2626"/>
                              </a:lnTo>
                              <a:lnTo>
                                <a:pt x="1401" y="2605"/>
                              </a:lnTo>
                              <a:lnTo>
                                <a:pt x="1398" y="2585"/>
                              </a:lnTo>
                              <a:lnTo>
                                <a:pt x="1392" y="2565"/>
                              </a:lnTo>
                              <a:lnTo>
                                <a:pt x="1386" y="2547"/>
                              </a:lnTo>
                              <a:lnTo>
                                <a:pt x="1378" y="2529"/>
                              </a:lnTo>
                              <a:lnTo>
                                <a:pt x="1367" y="2512"/>
                              </a:lnTo>
                              <a:lnTo>
                                <a:pt x="1356" y="2497"/>
                              </a:lnTo>
                              <a:lnTo>
                                <a:pt x="1343" y="2483"/>
                              </a:lnTo>
                              <a:lnTo>
                                <a:pt x="1328" y="2470"/>
                              </a:lnTo>
                              <a:lnTo>
                                <a:pt x="1313" y="2457"/>
                              </a:lnTo>
                              <a:lnTo>
                                <a:pt x="1295" y="2448"/>
                              </a:lnTo>
                              <a:lnTo>
                                <a:pt x="1278" y="2439"/>
                              </a:lnTo>
                              <a:lnTo>
                                <a:pt x="1259" y="2432"/>
                              </a:lnTo>
                              <a:lnTo>
                                <a:pt x="1240" y="2428"/>
                              </a:lnTo>
                              <a:lnTo>
                                <a:pt x="1219" y="2424"/>
                              </a:lnTo>
                              <a:lnTo>
                                <a:pt x="1200" y="2423"/>
                              </a:lnTo>
                              <a:lnTo>
                                <a:pt x="1179" y="2424"/>
                              </a:lnTo>
                              <a:lnTo>
                                <a:pt x="1158" y="2428"/>
                              </a:lnTo>
                              <a:lnTo>
                                <a:pt x="1139" y="2432"/>
                              </a:lnTo>
                              <a:lnTo>
                                <a:pt x="1120" y="2439"/>
                              </a:lnTo>
                              <a:lnTo>
                                <a:pt x="1103" y="2448"/>
                              </a:lnTo>
                              <a:lnTo>
                                <a:pt x="1086" y="2457"/>
                              </a:lnTo>
                              <a:lnTo>
                                <a:pt x="1070" y="2470"/>
                              </a:lnTo>
                              <a:lnTo>
                                <a:pt x="1056" y="2483"/>
                              </a:lnTo>
                              <a:lnTo>
                                <a:pt x="1042" y="2497"/>
                              </a:lnTo>
                              <a:lnTo>
                                <a:pt x="1031" y="2512"/>
                              </a:lnTo>
                              <a:lnTo>
                                <a:pt x="1021" y="2529"/>
                              </a:lnTo>
                              <a:lnTo>
                                <a:pt x="1013" y="2547"/>
                              </a:lnTo>
                              <a:lnTo>
                                <a:pt x="1006" y="2565"/>
                              </a:lnTo>
                              <a:lnTo>
                                <a:pt x="1001" y="2585"/>
                              </a:lnTo>
                              <a:lnTo>
                                <a:pt x="997" y="2605"/>
                              </a:lnTo>
                              <a:lnTo>
                                <a:pt x="996" y="2626"/>
                              </a:lnTo>
                              <a:lnTo>
                                <a:pt x="997" y="2647"/>
                              </a:lnTo>
                              <a:lnTo>
                                <a:pt x="1001" y="2666"/>
                              </a:lnTo>
                              <a:lnTo>
                                <a:pt x="1006" y="2686"/>
                              </a:lnTo>
                              <a:lnTo>
                                <a:pt x="1013" y="2705"/>
                              </a:lnTo>
                              <a:lnTo>
                                <a:pt x="1021" y="2723"/>
                              </a:lnTo>
                              <a:lnTo>
                                <a:pt x="1031" y="2739"/>
                              </a:lnTo>
                              <a:lnTo>
                                <a:pt x="1042" y="2754"/>
                              </a:lnTo>
                              <a:lnTo>
                                <a:pt x="1056" y="2769"/>
                              </a:lnTo>
                              <a:lnTo>
                                <a:pt x="1070" y="2782"/>
                              </a:lnTo>
                              <a:lnTo>
                                <a:pt x="1086" y="2794"/>
                              </a:lnTo>
                              <a:lnTo>
                                <a:pt x="1103" y="2804"/>
                              </a:lnTo>
                              <a:lnTo>
                                <a:pt x="1120" y="2813"/>
                              </a:lnTo>
                              <a:lnTo>
                                <a:pt x="1139" y="2819"/>
                              </a:lnTo>
                              <a:lnTo>
                                <a:pt x="1158" y="2824"/>
                              </a:lnTo>
                              <a:lnTo>
                                <a:pt x="1179" y="2827"/>
                              </a:lnTo>
                              <a:lnTo>
                                <a:pt x="1200" y="2828"/>
                              </a:lnTo>
                              <a:lnTo>
                                <a:pt x="1219" y="2827"/>
                              </a:lnTo>
                              <a:lnTo>
                                <a:pt x="1240" y="2824"/>
                              </a:lnTo>
                              <a:lnTo>
                                <a:pt x="1259" y="2819"/>
                              </a:lnTo>
                              <a:lnTo>
                                <a:pt x="1278" y="2813"/>
                              </a:lnTo>
                              <a:lnTo>
                                <a:pt x="1295" y="2804"/>
                              </a:lnTo>
                              <a:lnTo>
                                <a:pt x="1313" y="2794"/>
                              </a:lnTo>
                              <a:lnTo>
                                <a:pt x="1328" y="2782"/>
                              </a:lnTo>
                              <a:lnTo>
                                <a:pt x="1343" y="2769"/>
                              </a:lnTo>
                              <a:lnTo>
                                <a:pt x="1356" y="2754"/>
                              </a:lnTo>
                              <a:lnTo>
                                <a:pt x="1367" y="2739"/>
                              </a:lnTo>
                              <a:lnTo>
                                <a:pt x="1378" y="2723"/>
                              </a:lnTo>
                              <a:lnTo>
                                <a:pt x="1386" y="2705"/>
                              </a:lnTo>
                              <a:lnTo>
                                <a:pt x="1392" y="2686"/>
                              </a:lnTo>
                              <a:lnTo>
                                <a:pt x="1398" y="2666"/>
                              </a:lnTo>
                              <a:lnTo>
                                <a:pt x="1401" y="2647"/>
                              </a:lnTo>
                              <a:lnTo>
                                <a:pt x="1402" y="26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61.85pt;margin-top:92pt;height:22.25pt;width:16.85pt;z-index:251697152;v-text-anchor:middle;mso-width-relative:page;mso-height-relative:page;" fillcolor="#404040 [2429]" filled="t" stroked="f" coordsize="4154,5492" o:gfxdata="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" path="m2791,1191l2791,1191,2781,1159,2771,1128,2759,1099,2745,1069,2731,1040,2715,1012,2698,984,2681,958,2704,922,2727,885,2749,847,2770,808,2789,770,2808,731,2825,692,2842,652,2858,612,2872,574,2886,535,2898,497,2923,422,2942,351,2959,284,2973,222,2984,166,2993,119,3005,49,3008,23,3236,49,3231,90,3224,130,3215,181,3203,242,3189,311,3170,388,3147,471,3134,513,3121,557,3105,603,3089,649,3071,695,3052,741,3033,789,3012,835,2989,882,2966,928,2940,974,2913,1020,2884,1064,2854,1108,2824,1150,2791,1191xm4154,2891l4154,2891,4152,2956,4147,3020,4141,3082,4133,3145,4122,3207,4110,3268,4095,3329,4079,3389,4060,3448,4040,3507,4020,3564,3996,3621,3971,3677,3946,3734,3918,3789,3890,3842,3860,3895,3828,3948,3796,4000,3763,4050,3729,4101,3694,4151,3659,4199,3621,4246,3585,4292,3546,4339,3508,4384,3469,4428,3430,4471,3390,4514,3351,4554,3310,4595,3270,4635,3230,4673,3190,4710,3149,4748,3070,4818,2991,4884,2914,4947,2840,5005,2767,5059,2699,5109,2634,5154,2575,5195,2520,5231,2470,5263,2391,5312,2341,5341,2078,5492,1812,5342,1762,5312,1683,5263,1633,5231,1578,5195,1518,5154,1453,5109,1384,5058,1313,5004,1238,4946,1161,4883,1083,4817,1003,4747,963,4709,922,4672,883,4633,842,4594,802,4553,762,4512,722,4470,684,4427,644,4383,606,4338,568,4291,531,4244,494,4197,458,4148,423,4099,389,4049,356,3998,324,3946,293,3894,263,3840,235,3786,207,3731,181,3676,157,3619,134,3562,113,3505,93,3446,74,3387,58,3327,43,3266,31,3205,20,3143,13,3080,6,3017,1,2954,0,2889,0,2833,4,2776,8,2721,15,2666,24,2613,35,2560,48,2507,63,2455,80,2405,98,2355,119,2306,141,2257,165,2211,192,2165,219,2120,249,2076,281,2034,314,1992,348,1952,384,1914,422,1877,461,1840,502,1806,545,1773,588,1742,633,1713,680,1684,728,1658,777,1632,828,1609,879,1588,932,1570,982,1553,1032,1539,1083,1528,1134,1518,1185,1510,1237,1505,1290,1501,1343,1500,1384,1501,1426,1504,1469,1507,1511,1512,1506,1482,1500,1450,1498,1418,1497,1385,1497,1367,1498,1348,1502,1313,1480,1295,1458,1275,1437,1254,1417,1233,1397,1212,1378,1190,1359,1168,1340,1145,1304,1098,1271,1050,1239,1001,1210,950,1181,899,1155,847,1129,795,1106,742,1084,691,1064,639,1046,588,1028,538,1013,489,998,441,984,395,972,350,952,266,936,192,923,130,915,81,907,28,1134,0,1137,16,1144,59,1156,124,1164,164,1174,208,1185,255,1199,306,1214,359,1230,414,1249,473,1270,532,1293,592,1318,652,1345,713,1375,772,1390,802,1406,831,1423,860,1441,889,1459,916,1478,944,1497,971,1518,998,1537,1023,1559,1047,1581,1071,1605,1094,1628,1116,1652,1137,1677,1158,1702,1177,1729,1194,1756,1211,1784,1226,1812,1240,1842,1253,1872,1264,1904,1273,1936,1280,1968,1287,2002,1291,2036,1295,2071,1296,2071,1524,2037,1523,2004,1522,1971,1519,1939,1515,1907,1509,1876,1504,1845,1496,1816,1487,1825,1507,1834,1526,1845,1543,1858,1560,1871,1575,1885,1591,1900,1604,1917,1617,1935,1628,1952,1638,1972,1647,1992,1654,2012,1660,2033,1664,2055,1666,2077,1668,2091,1666,2105,1665,2119,1664,2134,1662,2147,1659,2160,1654,2173,1650,2187,1646,2199,1639,2211,1633,2234,1619,2256,1603,2276,1585,2294,1564,2311,1543,2324,1519,2331,1507,2336,1495,2342,1482,2346,1469,2349,1455,2353,1442,2355,1428,2357,1414,2358,1400,2358,1385,2358,1370,2357,1356,2355,1342,2353,1329,2349,1314,2346,1301,2342,1288,2336,1276,2331,1263,2324,1251,2311,1227,2294,1205,2276,1186,2256,1168,2234,1152,2211,1137,2199,1131,2187,1125,2173,1121,2160,1116,2147,1112,2134,1109,2119,1106,2105,1104,2091,1103,2077,1103,2063,1103,2049,1104,2036,1106,2023,1109,1997,1115,1972,1124,1952,1119,1932,1113,1913,1106,1894,1099,1875,1091,1856,1081,1839,1071,1820,1061,1804,1050,1786,1038,1770,1025,1753,1012,1738,998,1722,983,1691,952,1711,936,1731,921,1753,905,1774,891,1797,878,1819,866,1843,855,1867,845,1892,836,1917,828,1942,822,1969,816,1995,812,2022,808,2049,806,2077,805,2106,806,2136,808,2165,812,2193,817,2222,824,2249,831,2276,840,2302,851,2327,862,2353,875,2377,890,2401,904,2423,921,2445,938,2466,956,2487,976,2506,995,2524,1016,2541,1038,2557,1061,2573,1084,2586,1109,2599,1134,2611,1159,2621,1186,2630,1213,2639,1241,2644,1268,2650,1297,2653,1326,2655,1355,2656,1385,2655,1418,2653,1450,2649,1482,2642,1513,2684,1508,2727,1505,2770,1502,2811,1501,2864,1502,2917,1506,2969,1511,3021,1519,3072,1528,3123,1540,3172,1554,3223,1570,3276,1589,3327,1610,3378,1633,3428,1659,3475,1685,3521,1714,3566,1743,3610,1774,3652,1807,3693,1842,3732,1878,3770,1915,3806,1954,3840,1994,3873,2035,3905,2078,3934,2122,3962,2166,3988,2212,4012,2259,4035,2307,4056,2356,4075,2406,4091,2457,4105,2509,4119,2561,4130,2615,4138,2669,4145,2724,4150,2779,4153,2835,4154,2891xm3856,2888l3856,2888,3855,2844,3853,2800,3849,2756,3844,2714,3837,2671,3828,2629,3818,2588,3806,2548,3793,2508,3779,2468,3762,2430,3744,2393,3726,2355,3705,2319,3684,2284,3661,2249,3636,2216,3610,2185,3583,2153,3554,2122,3526,2093,3495,2065,3463,2038,3429,2012,3395,1988,3359,1965,3323,1943,3286,1922,3247,1902,3208,1883,3167,1867,3125,1851,3088,1839,3049,1829,3011,1819,2971,1813,2931,1806,2892,1803,2852,1800,2811,1800,2761,1801,2711,1804,2661,1811,2611,1819,2562,1831,2512,1845,2464,1860,2417,1879,2370,1899,2324,1921,2280,1945,2236,1971,2194,2000,2154,2029,2115,2060,2078,2093,2040,2060,2001,2028,1960,1999,1918,1971,1874,1945,1830,1921,1784,1899,1738,1878,1690,1860,1642,1844,1592,1830,1543,1819,1493,1809,1443,1804,1393,1800,1343,1798,1302,1800,1262,1802,1223,1806,1183,1812,1145,1819,1105,1828,1068,1838,1029,1851,987,1866,947,1883,907,1901,868,1921,831,1941,795,1963,760,1987,725,2011,691,2037,659,2064,629,2092,599,2121,571,2152,544,2182,519,2215,493,2248,470,2282,448,2318,428,2354,409,2390,391,2429,376,2467,360,2506,347,2545,336,2586,325,2628,316,2670,310,2712,304,2754,301,2798,299,2841,297,2886,300,2944,304,3001,310,3058,318,3114,328,3170,340,3225,355,3280,370,3334,388,3388,407,3441,428,3494,450,3545,473,3596,499,3647,525,3697,554,3746,582,3794,612,3842,643,3890,675,3936,708,3982,742,4027,776,4071,811,4115,848,4157,884,4200,920,4241,958,4281,995,4321,1032,4360,1070,4397,1108,4434,1184,4506,1260,4573,1334,4637,1408,4697,1478,4753,1546,4805,1612,4853,1673,4898,1730,4937,1782,4972,1829,5002,1869,5028,1929,5066,1959,5082,2077,5149,2193,5083,2222,5066,2283,5028,2323,5002,2370,4972,2422,4937,2479,4898,2540,4853,2606,4806,2674,4753,2744,4697,2818,4638,2893,4574,2968,4506,3044,4434,3082,4398,3120,4361,3158,4321,3195,4283,3233,4242,3269,4200,3305,4158,3341,4116,3376,4072,3411,4028,3444,3983,3477,3937,3509,3891,3540,3844,3571,3796,3599,3747,3627,3698,3653,3648,3678,3597,3703,3547,3725,3495,3746,3442,3765,3389,3783,3335,3798,3281,3813,3226,3825,3171,3835,3115,3844,3059,3849,3003,3853,2946,3856,2888xm3626,2885l3626,2885,3625,2937,3620,2990,3615,3040,3607,3092,3597,3143,3585,3193,3572,3243,3556,3292,3539,3342,3520,3390,3500,3438,3479,3486,3456,3532,3432,3580,3406,3625,3379,3670,3352,3715,3322,3759,3292,3803,3261,3845,3231,3888,3198,3929,3165,3970,3132,4010,3098,4049,3062,4088,3027,4126,2992,4164,2956,4200,2920,4235,2848,4305,2776,4371,2705,4433,2634,4492,2565,4547,2499,4598,2435,4646,2375,4690,2319,4729,2267,4764,2221,4795,2145,4844,2096,4873,2079,4884,2073,4884,2056,4873,2007,4844,1931,4795,1885,4764,1833,4729,1777,4690,1717,4646,1653,4598,1587,4547,1519,4492,1448,4432,1377,4369,1304,4305,1233,4235,1196,4199,1161,4163,1125,4125,1091,4088,1056,4048,1021,4009,987,3969,954,3928,922,3886,890,3845,860,3802,830,3758,801,3714,774,3669,746,3624,721,3577,697,3531,674,3485,653,3437,632,3389,613,3341,597,3291,581,3242,568,3192,556,3142,546,3091,538,3039,533,2988,529,2936,527,2883,527,2849,529,2814,532,2780,536,2747,542,2714,548,2681,556,2648,565,2616,575,2585,587,2554,599,2523,613,2494,628,2465,644,2437,661,2409,679,2383,698,2356,718,2331,740,2306,762,2281,785,2259,809,2236,834,2215,861,2194,888,2176,917,2157,945,2139,975,2123,1006,2108,1038,2093,1071,2080,1104,2067,1141,2056,1180,2046,1217,2038,1255,2033,1293,2029,1331,2027,1368,2028,1404,2031,1442,2034,1478,2039,1514,2047,1550,2056,1585,2066,1619,2078,1653,2091,1686,2105,1718,2121,1750,2138,1781,2156,1810,2175,1840,2196,1867,2216,1894,2238,1920,2262,1945,2285,1968,2309,1990,2334,2009,2359,2029,2386,2047,2412,2063,2439,2078,2466,2092,2439,2108,2412,2126,2386,2145,2359,2166,2334,2188,2309,2211,2285,2235,2262,2260,2238,2287,2216,2315,2196,2344,2176,2374,2157,2404,2138,2436,2122,2468,2105,2501,2091,2535,2078,2569,2067,2605,2056,2640,2047,2676,2040,2712,2035,2750,2031,2787,2028,2824,2028,2862,2029,2900,2034,2937,2039,2975,2047,3013,2056,3050,2068,3084,2080,3116,2093,3148,2109,3179,2124,3209,2141,3238,2158,3266,2177,3293,2196,3320,2216,3345,2237,3369,2260,3392,2284,3414,2307,3435,2332,3456,2357,3475,2384,3494,2410,3510,2439,3527,2466,3541,2496,3554,2526,3567,2555,3578,2586,3588,2618,3598,2650,3606,2682,3612,2715,3617,2748,3621,2782,3625,2816,3626,2850,3626,2885xm1402,2626l1402,2626,1401,2605,1398,2585,1392,2565,1386,2547,1378,2529,1367,2512,1356,2497,1343,2483,1328,2470,1313,2457,1295,2448,1278,2439,1259,2432,1240,2428,1219,2424,1200,2423,1179,2424,1158,2428,1139,2432,1120,2439,1103,2448,1086,2457,1070,2470,1056,2483,1042,2497,1031,2512,1021,2529,1013,2547,1006,2565,1001,2585,997,2605,996,2626,997,2647,1001,2666,1006,2686,1013,2705,1021,2723,1031,2739,1042,2754,1056,2769,1070,2782,1086,2794,1103,2804,1120,2813,1139,2819,1158,2824,1179,2827,1200,2828,1219,2827,1240,2824,1259,2819,1278,2813,1295,2804,1313,2794,1328,2782,1343,2769,1356,2754,1367,2739,1378,2723,1386,2705,1392,2686,1398,2666,1401,2647,1402,2626xe">
                <v:path o:connectlocs="@0,@0;@0,@0;@0,@0;@0,@0;@0,@0;@0,@0;@0,@0;@0,@0;@0,@0;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728980</wp:posOffset>
                </wp:positionV>
                <wp:extent cx="199390" cy="196215"/>
                <wp:effectExtent l="0" t="0" r="10160" b="13335"/>
                <wp:wrapNone/>
                <wp:docPr id="3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390" cy="196215"/>
                        </a:xfrm>
                        <a:custGeom>
                          <a:avLst/>
                          <a:gdLst>
                            <a:gd name="T0" fmla="*/ 0 w 3951"/>
                            <a:gd name="T1" fmla="*/ 1583116 h 3950"/>
                            <a:gd name="T2" fmla="*/ 108452 w 3951"/>
                            <a:gd name="T3" fmla="*/ 1477575 h 3950"/>
                            <a:gd name="T4" fmla="*/ 1692401 w 3951"/>
                            <a:gd name="T5" fmla="*/ 1477575 h 3950"/>
                            <a:gd name="T6" fmla="*/ 1800397 w 3951"/>
                            <a:gd name="T7" fmla="*/ 1583116 h 3950"/>
                            <a:gd name="T8" fmla="*/ 756431 w 3951"/>
                            <a:gd name="T9" fmla="*/ 771741 h 3950"/>
                            <a:gd name="T10" fmla="*/ 1044422 w 3951"/>
                            <a:gd name="T11" fmla="*/ 771741 h 3950"/>
                            <a:gd name="T12" fmla="*/ 1512406 w 3951"/>
                            <a:gd name="T13" fmla="*/ 771741 h 3950"/>
                            <a:gd name="T14" fmla="*/ 1512406 w 3951"/>
                            <a:gd name="T15" fmla="*/ 1547936 h 3950"/>
                            <a:gd name="T16" fmla="*/ 1044422 w 3951"/>
                            <a:gd name="T17" fmla="*/ 1547936 h 3950"/>
                            <a:gd name="T18" fmla="*/ 756431 w 3951"/>
                            <a:gd name="T19" fmla="*/ 1547936 h 3950"/>
                            <a:gd name="T20" fmla="*/ 288446 w 3951"/>
                            <a:gd name="T21" fmla="*/ 1547936 h 3950"/>
                            <a:gd name="T22" fmla="*/ 288446 w 3951"/>
                            <a:gd name="T23" fmla="*/ 771741 h 3950"/>
                            <a:gd name="T24" fmla="*/ 1296413 w 3951"/>
                            <a:gd name="T25" fmla="*/ 1512755 h 3950"/>
                            <a:gd name="T26" fmla="*/ 1296413 w 3951"/>
                            <a:gd name="T27" fmla="*/ 1301673 h 3950"/>
                            <a:gd name="T28" fmla="*/ 1512406 w 3951"/>
                            <a:gd name="T29" fmla="*/ 1266493 h 3950"/>
                            <a:gd name="T30" fmla="*/ 1296413 w 3951"/>
                            <a:gd name="T31" fmla="*/ 1266493 h 3950"/>
                            <a:gd name="T32" fmla="*/ 1512406 w 3951"/>
                            <a:gd name="T33" fmla="*/ 806922 h 3950"/>
                            <a:gd name="T34" fmla="*/ 1044422 w 3951"/>
                            <a:gd name="T35" fmla="*/ 1512755 h 3950"/>
                            <a:gd name="T36" fmla="*/ 1044422 w 3951"/>
                            <a:gd name="T37" fmla="*/ 1301673 h 3950"/>
                            <a:gd name="T38" fmla="*/ 1260415 w 3951"/>
                            <a:gd name="T39" fmla="*/ 1266493 h 3950"/>
                            <a:gd name="T40" fmla="*/ 1044422 w 3951"/>
                            <a:gd name="T41" fmla="*/ 1266493 h 3950"/>
                            <a:gd name="T42" fmla="*/ 1260415 w 3951"/>
                            <a:gd name="T43" fmla="*/ 806922 h 3950"/>
                            <a:gd name="T44" fmla="*/ 792430 w 3951"/>
                            <a:gd name="T45" fmla="*/ 1512755 h 3950"/>
                            <a:gd name="T46" fmla="*/ 792430 w 3951"/>
                            <a:gd name="T47" fmla="*/ 1301673 h 3950"/>
                            <a:gd name="T48" fmla="*/ 1008423 w 3951"/>
                            <a:gd name="T49" fmla="*/ 1266493 h 3950"/>
                            <a:gd name="T50" fmla="*/ 792430 w 3951"/>
                            <a:gd name="T51" fmla="*/ 1266493 h 3950"/>
                            <a:gd name="T52" fmla="*/ 1008423 w 3951"/>
                            <a:gd name="T53" fmla="*/ 806922 h 3950"/>
                            <a:gd name="T54" fmla="*/ 540438 w 3951"/>
                            <a:gd name="T55" fmla="*/ 1512755 h 3950"/>
                            <a:gd name="T56" fmla="*/ 540438 w 3951"/>
                            <a:gd name="T57" fmla="*/ 1301673 h 3950"/>
                            <a:gd name="T58" fmla="*/ 756431 w 3951"/>
                            <a:gd name="T59" fmla="*/ 1266493 h 3950"/>
                            <a:gd name="T60" fmla="*/ 540438 w 3951"/>
                            <a:gd name="T61" fmla="*/ 1266493 h 3950"/>
                            <a:gd name="T62" fmla="*/ 756431 w 3951"/>
                            <a:gd name="T63" fmla="*/ 806922 h 3950"/>
                            <a:gd name="T64" fmla="*/ 288446 w 3951"/>
                            <a:gd name="T65" fmla="*/ 1512755 h 3950"/>
                            <a:gd name="T66" fmla="*/ 288446 w 3951"/>
                            <a:gd name="T67" fmla="*/ 1301673 h 3950"/>
                            <a:gd name="T68" fmla="*/ 504439 w 3951"/>
                            <a:gd name="T69" fmla="*/ 1266493 h 3950"/>
                            <a:gd name="T70" fmla="*/ 288446 w 3951"/>
                            <a:gd name="T71" fmla="*/ 1266493 h 3950"/>
                            <a:gd name="T72" fmla="*/ 504439 w 3951"/>
                            <a:gd name="T73" fmla="*/ 806922 h 3950"/>
                            <a:gd name="T74" fmla="*/ 0 w 3951"/>
                            <a:gd name="T75" fmla="*/ 316623 h 3950"/>
                            <a:gd name="T76" fmla="*/ 252447 w 3951"/>
                            <a:gd name="T77" fmla="*/ 492525 h 3950"/>
                            <a:gd name="T78" fmla="*/ 1260415 w 3951"/>
                            <a:gd name="T79" fmla="*/ 140721 h 3950"/>
                            <a:gd name="T80" fmla="*/ 1548405 w 3951"/>
                            <a:gd name="T81" fmla="*/ 140721 h 3950"/>
                            <a:gd name="T82" fmla="*/ 1800397 w 3951"/>
                            <a:gd name="T83" fmla="*/ 703607 h 3950"/>
                            <a:gd name="T84" fmla="*/ 1296413 w 3951"/>
                            <a:gd name="T85" fmla="*/ 105541 h 3950"/>
                            <a:gd name="T86" fmla="*/ 1512406 w 3951"/>
                            <a:gd name="T87" fmla="*/ 457345 h 3950"/>
                            <a:gd name="T88" fmla="*/ 288446 w 3951"/>
                            <a:gd name="T89" fmla="*/ 105541 h 3950"/>
                            <a:gd name="T90" fmla="*/ 504439 w 3951"/>
                            <a:gd name="T91" fmla="*/ 457345 h 3950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3951" h="3950">
                              <a:moveTo>
                                <a:pt x="3556" y="3950"/>
                              </a:moveTo>
                              <a:cubicBezTo>
                                <a:pt x="396" y="3950"/>
                                <a:pt x="396" y="3950"/>
                                <a:pt x="396" y="3950"/>
                              </a:cubicBezTo>
                              <a:cubicBezTo>
                                <a:pt x="177" y="3950"/>
                                <a:pt x="0" y="3773"/>
                                <a:pt x="0" y="3555"/>
                              </a:cubicBezTo>
                              <a:cubicBezTo>
                                <a:pt x="0" y="1738"/>
                                <a:pt x="0" y="1738"/>
                                <a:pt x="0" y="1738"/>
                              </a:cubicBezTo>
                              <a:cubicBezTo>
                                <a:pt x="244" y="1738"/>
                                <a:pt x="244" y="1738"/>
                                <a:pt x="244" y="1738"/>
                              </a:cubicBezTo>
                              <a:cubicBezTo>
                                <a:pt x="243" y="2424"/>
                                <a:pt x="238" y="3318"/>
                                <a:pt x="238" y="3318"/>
                              </a:cubicBezTo>
                              <a:cubicBezTo>
                                <a:pt x="238" y="3536"/>
                                <a:pt x="494" y="3713"/>
                                <a:pt x="712" y="3713"/>
                              </a:cubicBezTo>
                              <a:cubicBezTo>
                                <a:pt x="3240" y="3713"/>
                                <a:pt x="3240" y="3713"/>
                                <a:pt x="3240" y="3713"/>
                              </a:cubicBezTo>
                              <a:cubicBezTo>
                                <a:pt x="3458" y="3713"/>
                                <a:pt x="3714" y="3536"/>
                                <a:pt x="3714" y="3318"/>
                              </a:cubicBezTo>
                              <a:cubicBezTo>
                                <a:pt x="3714" y="3318"/>
                                <a:pt x="3709" y="2404"/>
                                <a:pt x="3707" y="1738"/>
                              </a:cubicBezTo>
                              <a:cubicBezTo>
                                <a:pt x="3951" y="1738"/>
                                <a:pt x="3951" y="1738"/>
                                <a:pt x="3951" y="1738"/>
                              </a:cubicBezTo>
                              <a:cubicBezTo>
                                <a:pt x="3951" y="3555"/>
                                <a:pt x="3951" y="3555"/>
                                <a:pt x="3951" y="3555"/>
                              </a:cubicBezTo>
                              <a:cubicBezTo>
                                <a:pt x="3951" y="3773"/>
                                <a:pt x="3774" y="3950"/>
                                <a:pt x="3556" y="3950"/>
                              </a:cubicBezTo>
                              <a:close/>
                              <a:moveTo>
                                <a:pt x="1186" y="1733"/>
                              </a:moveTo>
                              <a:cubicBezTo>
                                <a:pt x="1660" y="1733"/>
                                <a:pt x="1660" y="1733"/>
                                <a:pt x="1660" y="1733"/>
                              </a:cubicBezTo>
                              <a:cubicBezTo>
                                <a:pt x="1739" y="1733"/>
                                <a:pt x="1739" y="1733"/>
                                <a:pt x="1739" y="1733"/>
                              </a:cubicBezTo>
                              <a:cubicBezTo>
                                <a:pt x="2213" y="1733"/>
                                <a:pt x="2213" y="1733"/>
                                <a:pt x="2213" y="1733"/>
                              </a:cubicBezTo>
                              <a:cubicBezTo>
                                <a:pt x="2292" y="1733"/>
                                <a:pt x="2292" y="1733"/>
                                <a:pt x="2292" y="1733"/>
                              </a:cubicBezTo>
                              <a:cubicBezTo>
                                <a:pt x="2766" y="1733"/>
                                <a:pt x="2766" y="1733"/>
                                <a:pt x="2766" y="1733"/>
                              </a:cubicBezTo>
                              <a:cubicBezTo>
                                <a:pt x="2845" y="1733"/>
                                <a:pt x="2845" y="1733"/>
                                <a:pt x="2845" y="1733"/>
                              </a:cubicBezTo>
                              <a:cubicBezTo>
                                <a:pt x="3319" y="1733"/>
                                <a:pt x="3319" y="1733"/>
                                <a:pt x="3319" y="1733"/>
                              </a:cubicBezTo>
                              <a:cubicBezTo>
                                <a:pt x="3398" y="1733"/>
                                <a:pt x="3398" y="1733"/>
                                <a:pt x="3398" y="1733"/>
                              </a:cubicBezTo>
                              <a:cubicBezTo>
                                <a:pt x="3398" y="3476"/>
                                <a:pt x="3398" y="3476"/>
                                <a:pt x="3398" y="3476"/>
                              </a:cubicBezTo>
                              <a:cubicBezTo>
                                <a:pt x="3319" y="3476"/>
                                <a:pt x="3319" y="3476"/>
                                <a:pt x="3319" y="3476"/>
                              </a:cubicBezTo>
                              <a:cubicBezTo>
                                <a:pt x="2845" y="3476"/>
                                <a:pt x="2845" y="3476"/>
                                <a:pt x="2845" y="3476"/>
                              </a:cubicBezTo>
                              <a:cubicBezTo>
                                <a:pt x="2766" y="3476"/>
                                <a:pt x="2766" y="3476"/>
                                <a:pt x="2766" y="3476"/>
                              </a:cubicBezTo>
                              <a:cubicBezTo>
                                <a:pt x="2292" y="3476"/>
                                <a:pt x="2292" y="3476"/>
                                <a:pt x="2292" y="3476"/>
                              </a:cubicBezTo>
                              <a:cubicBezTo>
                                <a:pt x="2213" y="3476"/>
                                <a:pt x="2213" y="3476"/>
                                <a:pt x="2213" y="3476"/>
                              </a:cubicBezTo>
                              <a:cubicBezTo>
                                <a:pt x="1739" y="3476"/>
                                <a:pt x="1739" y="3476"/>
                                <a:pt x="1739" y="3476"/>
                              </a:cubicBezTo>
                              <a:cubicBezTo>
                                <a:pt x="1660" y="3476"/>
                                <a:pt x="1660" y="3476"/>
                                <a:pt x="1660" y="3476"/>
                              </a:cubicBezTo>
                              <a:cubicBezTo>
                                <a:pt x="1186" y="3476"/>
                                <a:pt x="1186" y="3476"/>
                                <a:pt x="1186" y="3476"/>
                              </a:cubicBezTo>
                              <a:cubicBezTo>
                                <a:pt x="1107" y="3476"/>
                                <a:pt x="1107" y="3476"/>
                                <a:pt x="1107" y="3476"/>
                              </a:cubicBezTo>
                              <a:cubicBezTo>
                                <a:pt x="633" y="3476"/>
                                <a:pt x="633" y="3476"/>
                                <a:pt x="633" y="3476"/>
                              </a:cubicBezTo>
                              <a:cubicBezTo>
                                <a:pt x="554" y="3476"/>
                                <a:pt x="554" y="3476"/>
                                <a:pt x="554" y="3476"/>
                              </a:cubicBezTo>
                              <a:cubicBezTo>
                                <a:pt x="554" y="1733"/>
                                <a:pt x="554" y="1733"/>
                                <a:pt x="554" y="1733"/>
                              </a:cubicBezTo>
                              <a:cubicBezTo>
                                <a:pt x="633" y="1733"/>
                                <a:pt x="633" y="1733"/>
                                <a:pt x="633" y="1733"/>
                              </a:cubicBezTo>
                              <a:cubicBezTo>
                                <a:pt x="1107" y="1733"/>
                                <a:pt x="1107" y="1733"/>
                                <a:pt x="1107" y="1733"/>
                              </a:cubicBezTo>
                              <a:lnTo>
                                <a:pt x="1186" y="1733"/>
                              </a:lnTo>
                              <a:close/>
                              <a:moveTo>
                                <a:pt x="2845" y="3397"/>
                              </a:moveTo>
                              <a:cubicBezTo>
                                <a:pt x="3319" y="3397"/>
                                <a:pt x="3319" y="3397"/>
                                <a:pt x="3319" y="3397"/>
                              </a:cubicBezTo>
                              <a:cubicBezTo>
                                <a:pt x="3319" y="2923"/>
                                <a:pt x="3319" y="2923"/>
                                <a:pt x="3319" y="2923"/>
                              </a:cubicBezTo>
                              <a:cubicBezTo>
                                <a:pt x="2845" y="2923"/>
                                <a:pt x="2845" y="2923"/>
                                <a:pt x="2845" y="2923"/>
                              </a:cubicBezTo>
                              <a:lnTo>
                                <a:pt x="2845" y="3397"/>
                              </a:lnTo>
                              <a:close/>
                              <a:moveTo>
                                <a:pt x="2845" y="2844"/>
                              </a:moveTo>
                              <a:cubicBezTo>
                                <a:pt x="3319" y="2844"/>
                                <a:pt x="3319" y="2844"/>
                                <a:pt x="3319" y="2844"/>
                              </a:cubicBezTo>
                              <a:cubicBezTo>
                                <a:pt x="3319" y="2370"/>
                                <a:pt x="3319" y="2370"/>
                                <a:pt x="3319" y="2370"/>
                              </a:cubicBezTo>
                              <a:cubicBezTo>
                                <a:pt x="2845" y="2370"/>
                                <a:pt x="2845" y="2370"/>
                                <a:pt x="2845" y="2370"/>
                              </a:cubicBezTo>
                              <a:lnTo>
                                <a:pt x="2845" y="2844"/>
                              </a:lnTo>
                              <a:close/>
                              <a:moveTo>
                                <a:pt x="2845" y="2291"/>
                              </a:moveTo>
                              <a:cubicBezTo>
                                <a:pt x="3319" y="2291"/>
                                <a:pt x="3319" y="2291"/>
                                <a:pt x="3319" y="2291"/>
                              </a:cubicBezTo>
                              <a:cubicBezTo>
                                <a:pt x="3319" y="1812"/>
                                <a:pt x="3319" y="1812"/>
                                <a:pt x="3319" y="1812"/>
                              </a:cubicBezTo>
                              <a:cubicBezTo>
                                <a:pt x="2845" y="1812"/>
                                <a:pt x="2845" y="1812"/>
                                <a:pt x="2845" y="1812"/>
                              </a:cubicBezTo>
                              <a:lnTo>
                                <a:pt x="2845" y="2291"/>
                              </a:lnTo>
                              <a:close/>
                              <a:moveTo>
                                <a:pt x="2292" y="3397"/>
                              </a:moveTo>
                              <a:cubicBezTo>
                                <a:pt x="2766" y="3397"/>
                                <a:pt x="2766" y="3397"/>
                                <a:pt x="2766" y="3397"/>
                              </a:cubicBezTo>
                              <a:cubicBezTo>
                                <a:pt x="2766" y="2923"/>
                                <a:pt x="2766" y="2923"/>
                                <a:pt x="2766" y="2923"/>
                              </a:cubicBezTo>
                              <a:cubicBezTo>
                                <a:pt x="2292" y="2923"/>
                                <a:pt x="2292" y="2923"/>
                                <a:pt x="2292" y="2923"/>
                              </a:cubicBezTo>
                              <a:lnTo>
                                <a:pt x="2292" y="3397"/>
                              </a:lnTo>
                              <a:close/>
                              <a:moveTo>
                                <a:pt x="2292" y="2844"/>
                              </a:moveTo>
                              <a:cubicBezTo>
                                <a:pt x="2766" y="2844"/>
                                <a:pt x="2766" y="2844"/>
                                <a:pt x="2766" y="2844"/>
                              </a:cubicBezTo>
                              <a:cubicBezTo>
                                <a:pt x="2766" y="2370"/>
                                <a:pt x="2766" y="2370"/>
                                <a:pt x="2766" y="2370"/>
                              </a:cubicBezTo>
                              <a:cubicBezTo>
                                <a:pt x="2292" y="2370"/>
                                <a:pt x="2292" y="2370"/>
                                <a:pt x="2292" y="2370"/>
                              </a:cubicBezTo>
                              <a:lnTo>
                                <a:pt x="2292" y="2844"/>
                              </a:lnTo>
                              <a:close/>
                              <a:moveTo>
                                <a:pt x="2292" y="2291"/>
                              </a:moveTo>
                              <a:cubicBezTo>
                                <a:pt x="2766" y="2291"/>
                                <a:pt x="2766" y="2291"/>
                                <a:pt x="2766" y="2291"/>
                              </a:cubicBezTo>
                              <a:cubicBezTo>
                                <a:pt x="2766" y="1812"/>
                                <a:pt x="2766" y="1812"/>
                                <a:pt x="2766" y="1812"/>
                              </a:cubicBezTo>
                              <a:cubicBezTo>
                                <a:pt x="2292" y="1812"/>
                                <a:pt x="2292" y="1812"/>
                                <a:pt x="2292" y="1812"/>
                              </a:cubicBezTo>
                              <a:lnTo>
                                <a:pt x="2292" y="2291"/>
                              </a:lnTo>
                              <a:close/>
                              <a:moveTo>
                                <a:pt x="1739" y="3397"/>
                              </a:moveTo>
                              <a:cubicBezTo>
                                <a:pt x="2213" y="3397"/>
                                <a:pt x="2213" y="3397"/>
                                <a:pt x="2213" y="3397"/>
                              </a:cubicBezTo>
                              <a:cubicBezTo>
                                <a:pt x="2213" y="2923"/>
                                <a:pt x="2213" y="2923"/>
                                <a:pt x="2213" y="2923"/>
                              </a:cubicBezTo>
                              <a:cubicBezTo>
                                <a:pt x="1739" y="2923"/>
                                <a:pt x="1739" y="2923"/>
                                <a:pt x="1739" y="2923"/>
                              </a:cubicBezTo>
                              <a:lnTo>
                                <a:pt x="1739" y="3397"/>
                              </a:lnTo>
                              <a:close/>
                              <a:moveTo>
                                <a:pt x="1739" y="2844"/>
                              </a:moveTo>
                              <a:cubicBezTo>
                                <a:pt x="2213" y="2844"/>
                                <a:pt x="2213" y="2844"/>
                                <a:pt x="2213" y="2844"/>
                              </a:cubicBezTo>
                              <a:cubicBezTo>
                                <a:pt x="2213" y="2370"/>
                                <a:pt x="2213" y="2370"/>
                                <a:pt x="2213" y="2370"/>
                              </a:cubicBezTo>
                              <a:cubicBezTo>
                                <a:pt x="1739" y="2370"/>
                                <a:pt x="1739" y="2370"/>
                                <a:pt x="1739" y="2370"/>
                              </a:cubicBezTo>
                              <a:lnTo>
                                <a:pt x="1739" y="2844"/>
                              </a:lnTo>
                              <a:close/>
                              <a:moveTo>
                                <a:pt x="1739" y="2291"/>
                              </a:moveTo>
                              <a:cubicBezTo>
                                <a:pt x="2213" y="2291"/>
                                <a:pt x="2213" y="2291"/>
                                <a:pt x="2213" y="2291"/>
                              </a:cubicBezTo>
                              <a:cubicBezTo>
                                <a:pt x="2213" y="1812"/>
                                <a:pt x="2213" y="1812"/>
                                <a:pt x="2213" y="1812"/>
                              </a:cubicBezTo>
                              <a:cubicBezTo>
                                <a:pt x="1739" y="1812"/>
                                <a:pt x="1739" y="1812"/>
                                <a:pt x="1739" y="1812"/>
                              </a:cubicBezTo>
                              <a:lnTo>
                                <a:pt x="1739" y="2291"/>
                              </a:lnTo>
                              <a:close/>
                              <a:moveTo>
                                <a:pt x="1186" y="3397"/>
                              </a:moveTo>
                              <a:cubicBezTo>
                                <a:pt x="1660" y="3397"/>
                                <a:pt x="1660" y="3397"/>
                                <a:pt x="1660" y="3397"/>
                              </a:cubicBezTo>
                              <a:cubicBezTo>
                                <a:pt x="1660" y="2923"/>
                                <a:pt x="1660" y="2923"/>
                                <a:pt x="1660" y="2923"/>
                              </a:cubicBezTo>
                              <a:cubicBezTo>
                                <a:pt x="1186" y="2923"/>
                                <a:pt x="1186" y="2923"/>
                                <a:pt x="1186" y="2923"/>
                              </a:cubicBezTo>
                              <a:lnTo>
                                <a:pt x="1186" y="3397"/>
                              </a:lnTo>
                              <a:close/>
                              <a:moveTo>
                                <a:pt x="1186" y="2844"/>
                              </a:moveTo>
                              <a:cubicBezTo>
                                <a:pt x="1660" y="2844"/>
                                <a:pt x="1660" y="2844"/>
                                <a:pt x="1660" y="2844"/>
                              </a:cubicBezTo>
                              <a:cubicBezTo>
                                <a:pt x="1660" y="2370"/>
                                <a:pt x="1660" y="2370"/>
                                <a:pt x="1660" y="2370"/>
                              </a:cubicBezTo>
                              <a:cubicBezTo>
                                <a:pt x="1186" y="2370"/>
                                <a:pt x="1186" y="2370"/>
                                <a:pt x="1186" y="2370"/>
                              </a:cubicBezTo>
                              <a:lnTo>
                                <a:pt x="1186" y="2844"/>
                              </a:lnTo>
                              <a:close/>
                              <a:moveTo>
                                <a:pt x="1186" y="2291"/>
                              </a:moveTo>
                              <a:cubicBezTo>
                                <a:pt x="1660" y="2291"/>
                                <a:pt x="1660" y="2291"/>
                                <a:pt x="1660" y="2291"/>
                              </a:cubicBezTo>
                              <a:cubicBezTo>
                                <a:pt x="1660" y="1812"/>
                                <a:pt x="1660" y="1812"/>
                                <a:pt x="1660" y="1812"/>
                              </a:cubicBezTo>
                              <a:cubicBezTo>
                                <a:pt x="1186" y="1812"/>
                                <a:pt x="1186" y="1812"/>
                                <a:pt x="1186" y="1812"/>
                              </a:cubicBezTo>
                              <a:lnTo>
                                <a:pt x="1186" y="2291"/>
                              </a:lnTo>
                              <a:close/>
                              <a:moveTo>
                                <a:pt x="633" y="3397"/>
                              </a:moveTo>
                              <a:cubicBezTo>
                                <a:pt x="1107" y="3397"/>
                                <a:pt x="1107" y="3397"/>
                                <a:pt x="1107" y="3397"/>
                              </a:cubicBezTo>
                              <a:cubicBezTo>
                                <a:pt x="1107" y="2923"/>
                                <a:pt x="1107" y="2923"/>
                                <a:pt x="1107" y="2923"/>
                              </a:cubicBezTo>
                              <a:cubicBezTo>
                                <a:pt x="633" y="2923"/>
                                <a:pt x="633" y="2923"/>
                                <a:pt x="633" y="2923"/>
                              </a:cubicBezTo>
                              <a:lnTo>
                                <a:pt x="633" y="3397"/>
                              </a:lnTo>
                              <a:close/>
                              <a:moveTo>
                                <a:pt x="633" y="2844"/>
                              </a:moveTo>
                              <a:cubicBezTo>
                                <a:pt x="1107" y="2844"/>
                                <a:pt x="1107" y="2844"/>
                                <a:pt x="1107" y="2844"/>
                              </a:cubicBezTo>
                              <a:cubicBezTo>
                                <a:pt x="1107" y="2370"/>
                                <a:pt x="1107" y="2370"/>
                                <a:pt x="1107" y="2370"/>
                              </a:cubicBezTo>
                              <a:cubicBezTo>
                                <a:pt x="633" y="2370"/>
                                <a:pt x="633" y="2370"/>
                                <a:pt x="633" y="2370"/>
                              </a:cubicBezTo>
                              <a:lnTo>
                                <a:pt x="633" y="2844"/>
                              </a:lnTo>
                              <a:close/>
                              <a:moveTo>
                                <a:pt x="633" y="2291"/>
                              </a:moveTo>
                              <a:cubicBezTo>
                                <a:pt x="1107" y="2291"/>
                                <a:pt x="1107" y="2291"/>
                                <a:pt x="1107" y="2291"/>
                              </a:cubicBezTo>
                              <a:cubicBezTo>
                                <a:pt x="1107" y="1812"/>
                                <a:pt x="1107" y="1812"/>
                                <a:pt x="1107" y="1812"/>
                              </a:cubicBezTo>
                              <a:cubicBezTo>
                                <a:pt x="633" y="1812"/>
                                <a:pt x="633" y="1812"/>
                                <a:pt x="633" y="1812"/>
                              </a:cubicBezTo>
                              <a:lnTo>
                                <a:pt x="633" y="2291"/>
                              </a:lnTo>
                              <a:close/>
                              <a:moveTo>
                                <a:pt x="0" y="711"/>
                              </a:moveTo>
                              <a:cubicBezTo>
                                <a:pt x="0" y="493"/>
                                <a:pt x="177" y="316"/>
                                <a:pt x="396" y="316"/>
                              </a:cubicBezTo>
                              <a:cubicBezTo>
                                <a:pt x="554" y="316"/>
                                <a:pt x="554" y="316"/>
                                <a:pt x="554" y="316"/>
                              </a:cubicBezTo>
                              <a:cubicBezTo>
                                <a:pt x="554" y="1106"/>
                                <a:pt x="554" y="1106"/>
                                <a:pt x="554" y="1106"/>
                              </a:cubicBezTo>
                              <a:cubicBezTo>
                                <a:pt x="870" y="1106"/>
                                <a:pt x="858" y="1106"/>
                                <a:pt x="1186" y="1106"/>
                              </a:cubicBezTo>
                              <a:cubicBezTo>
                                <a:pt x="1186" y="316"/>
                                <a:pt x="1186" y="316"/>
                                <a:pt x="1186" y="316"/>
                              </a:cubicBezTo>
                              <a:cubicBezTo>
                                <a:pt x="2766" y="316"/>
                                <a:pt x="2766" y="316"/>
                                <a:pt x="2766" y="316"/>
                              </a:cubicBezTo>
                              <a:cubicBezTo>
                                <a:pt x="2766" y="1106"/>
                                <a:pt x="2766" y="1106"/>
                                <a:pt x="2766" y="1106"/>
                              </a:cubicBezTo>
                              <a:cubicBezTo>
                                <a:pt x="3070" y="1106"/>
                                <a:pt x="3070" y="1106"/>
                                <a:pt x="3398" y="1106"/>
                              </a:cubicBezTo>
                              <a:cubicBezTo>
                                <a:pt x="3398" y="316"/>
                                <a:pt x="3398" y="316"/>
                                <a:pt x="3398" y="316"/>
                              </a:cubicBezTo>
                              <a:cubicBezTo>
                                <a:pt x="3556" y="316"/>
                                <a:pt x="3556" y="316"/>
                                <a:pt x="3556" y="316"/>
                              </a:cubicBezTo>
                              <a:cubicBezTo>
                                <a:pt x="3774" y="316"/>
                                <a:pt x="3951" y="493"/>
                                <a:pt x="3951" y="711"/>
                              </a:cubicBezTo>
                              <a:cubicBezTo>
                                <a:pt x="3951" y="1580"/>
                                <a:pt x="3951" y="1580"/>
                                <a:pt x="3951" y="1580"/>
                              </a:cubicBezTo>
                              <a:cubicBezTo>
                                <a:pt x="2260" y="1580"/>
                                <a:pt x="1897" y="1580"/>
                                <a:pt x="0" y="1580"/>
                              </a:cubicBezTo>
                              <a:lnTo>
                                <a:pt x="0" y="711"/>
                              </a:lnTo>
                              <a:close/>
                              <a:moveTo>
                                <a:pt x="2845" y="237"/>
                              </a:moveTo>
                              <a:cubicBezTo>
                                <a:pt x="2845" y="106"/>
                                <a:pt x="2951" y="0"/>
                                <a:pt x="3082" y="0"/>
                              </a:cubicBezTo>
                              <a:cubicBezTo>
                                <a:pt x="3213" y="0"/>
                                <a:pt x="3319" y="106"/>
                                <a:pt x="3319" y="237"/>
                              </a:cubicBezTo>
                              <a:cubicBezTo>
                                <a:pt x="3319" y="1027"/>
                                <a:pt x="3319" y="1027"/>
                                <a:pt x="3319" y="1027"/>
                              </a:cubicBezTo>
                              <a:cubicBezTo>
                                <a:pt x="3319" y="1027"/>
                                <a:pt x="3138" y="1027"/>
                                <a:pt x="2845" y="1027"/>
                              </a:cubicBezTo>
                              <a:cubicBezTo>
                                <a:pt x="2845" y="891"/>
                                <a:pt x="2845" y="237"/>
                                <a:pt x="2845" y="237"/>
                              </a:cubicBezTo>
                              <a:close/>
                              <a:moveTo>
                                <a:pt x="633" y="237"/>
                              </a:moveTo>
                              <a:cubicBezTo>
                                <a:pt x="633" y="106"/>
                                <a:pt x="739" y="0"/>
                                <a:pt x="870" y="0"/>
                              </a:cubicBezTo>
                              <a:cubicBezTo>
                                <a:pt x="1001" y="0"/>
                                <a:pt x="1107" y="106"/>
                                <a:pt x="1107" y="237"/>
                              </a:cubicBezTo>
                              <a:cubicBezTo>
                                <a:pt x="1107" y="1027"/>
                                <a:pt x="1107" y="1027"/>
                                <a:pt x="1107" y="1027"/>
                              </a:cubicBezTo>
                              <a:cubicBezTo>
                                <a:pt x="1107" y="1027"/>
                                <a:pt x="847" y="1027"/>
                                <a:pt x="633" y="1027"/>
                              </a:cubicBezTo>
                              <a:cubicBezTo>
                                <a:pt x="633" y="1072"/>
                                <a:pt x="633" y="237"/>
                                <a:pt x="633" y="23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62.4pt;margin-top:57.4pt;height:15.45pt;width:15.7pt;z-index:251695104;v-text-anchor:middle-center;mso-width-relative:page;mso-height-relative:page;" fillcolor="#404040 [2429]" filled="t" stroked="f" coordsize="3951,3950" o:gfxdata="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" path="m3556,3950c396,3950,396,3950,396,3950c177,3950,0,3773,0,3555c0,1738,0,1738,0,1738c244,1738,244,1738,244,1738c243,2424,238,3318,238,3318c238,3536,494,3713,712,3713c3240,3713,3240,3713,3240,3713c3458,3713,3714,3536,3714,3318c3714,3318,3709,2404,3707,1738c3951,1738,3951,1738,3951,1738c3951,3555,3951,3555,3951,3555c3951,3773,3774,3950,3556,3950xm1186,1733c1660,1733,1660,1733,1660,1733c1739,1733,1739,1733,1739,1733c2213,1733,2213,1733,2213,1733c2292,1733,2292,1733,2292,1733c2766,1733,2766,1733,2766,1733c2845,1733,2845,1733,2845,1733c3319,1733,3319,1733,3319,1733c3398,1733,3398,1733,3398,1733c3398,3476,3398,3476,3398,3476c3319,3476,3319,3476,3319,3476c2845,3476,2845,3476,2845,3476c2766,3476,2766,3476,2766,3476c2292,3476,2292,3476,2292,3476c2213,3476,2213,3476,2213,3476c1739,3476,1739,3476,1739,3476c1660,3476,1660,3476,1660,3476c1186,3476,1186,3476,1186,3476c1107,3476,1107,3476,1107,3476c633,3476,633,3476,633,3476c554,3476,554,3476,554,3476c554,1733,554,1733,554,1733c633,1733,633,1733,633,1733c1107,1733,1107,1733,1107,1733l1186,1733xm2845,3397c3319,3397,3319,3397,3319,3397c3319,2923,3319,2923,3319,2923c2845,2923,2845,2923,2845,2923l2845,3397xm2845,2844c3319,2844,3319,2844,3319,2844c3319,2370,3319,2370,3319,2370c2845,2370,2845,2370,2845,2370l2845,2844xm2845,2291c3319,2291,3319,2291,3319,2291c3319,1812,3319,1812,3319,1812c2845,1812,2845,1812,2845,1812l2845,2291xm2292,3397c2766,3397,2766,3397,2766,3397c2766,2923,2766,2923,2766,2923c2292,2923,2292,2923,2292,2923l2292,3397xm2292,2844c2766,2844,2766,2844,2766,2844c2766,2370,2766,2370,2766,2370c2292,2370,2292,2370,2292,2370l2292,2844xm2292,2291c2766,2291,2766,2291,2766,2291c2766,1812,2766,1812,2766,1812c2292,1812,2292,1812,2292,1812l2292,2291xm1739,3397c2213,3397,2213,3397,2213,3397c2213,2923,2213,2923,2213,2923c1739,2923,1739,2923,1739,2923l1739,3397xm1739,2844c2213,2844,2213,2844,2213,2844c2213,2370,2213,2370,2213,2370c1739,2370,1739,2370,1739,2370l1739,2844xm1739,2291c2213,2291,2213,2291,2213,2291c2213,1812,2213,1812,2213,1812c1739,1812,1739,1812,1739,1812l1739,2291xm1186,3397c1660,3397,1660,3397,1660,3397c1660,2923,1660,2923,1660,2923c1186,2923,1186,2923,1186,2923l1186,3397xm1186,2844c1660,2844,1660,2844,1660,2844c1660,2370,1660,2370,1660,2370c1186,2370,1186,2370,1186,2370l1186,2844xm1186,2291c1660,2291,1660,2291,1660,2291c1660,1812,1660,1812,1660,1812c1186,1812,1186,1812,1186,1812l1186,2291xm633,3397c1107,3397,1107,3397,1107,3397c1107,2923,1107,2923,1107,2923c633,2923,633,2923,633,2923l633,3397xm633,2844c1107,2844,1107,2844,1107,2844c1107,2370,1107,2370,1107,2370c633,2370,633,2370,633,2370l633,2844xm633,2291c1107,2291,1107,2291,1107,2291c1107,1812,1107,1812,1107,1812c633,1812,633,1812,633,1812l633,2291xm0,711c0,493,177,316,396,316c554,316,554,316,554,316c554,1106,554,1106,554,1106c870,1106,858,1106,1186,1106c1186,316,1186,316,1186,316c2766,316,2766,316,2766,316c2766,1106,2766,1106,2766,1106c3070,1106,3070,1106,3398,1106c3398,316,3398,316,3398,316c3556,316,3556,316,3556,316c3774,316,3951,493,3951,711c3951,1580,3951,1580,3951,1580c2260,1580,1897,1580,0,1580l0,711xm2845,237c2845,106,2951,0,3082,0c3213,0,3319,106,3319,237c3319,1027,3319,1027,3319,1027c3319,1027,3138,1027,2845,1027c2845,891,2845,237,2845,237xm633,237c633,106,739,0,870,0c1001,0,1107,106,1107,237c1107,1027,1107,1027,1107,1027c1107,1027,847,1027,633,1027c633,1072,633,237,633,237xe">
                <v:path o:connectlocs="0,78640786;5473106,73398070;85408209,73398070;90858303,78640786;38173823,38335989;52707492,38335989;76324634,38335989;76324634,76893230;52707492,76893230;38173823,76893230;14556630,76893230;14556630,38335989;65424395,75145625;65424395,64660194;76324634,62912638;65424395,62912638;76324634,40083594;52707492,75145625;52707492,64660194;63607731,62912638;52707492,62912638;63607731,40083594;39990538,75145625;39990538,64660194;50890777,62912638;39990538,62912638;50890777,40083594;27273584,75145625;27273584,64660194;38173823,62912638;27273584,62912638;38173823,40083594;14556630,75145625;14556630,64660194;25456869,62912638;14556630,62912638;25456869,40083594;0,15728147;12739915,24466023;63607731,6990271;78141349,6990271;90858303,34951455;65424395,5242715;76324634,22718468;14556630,5242715;25456869,22718468" o:connectangles="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3318510</wp:posOffset>
                </wp:positionH>
                <wp:positionV relativeFrom="paragraph">
                  <wp:posOffset>245745</wp:posOffset>
                </wp:positionV>
                <wp:extent cx="244475" cy="184150"/>
                <wp:effectExtent l="0" t="0" r="3175" b="10160"/>
                <wp:wrapNone/>
                <wp:docPr id="3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4475" cy="184150"/>
                        </a:xfrm>
                        <a:custGeom>
                          <a:avLst/>
                          <a:gdLst>
                            <a:gd name="T0" fmla="*/ 2147483646 w 108"/>
                            <a:gd name="T1" fmla="*/ 2147483646 h 81"/>
                            <a:gd name="T2" fmla="*/ 2147483646 w 108"/>
                            <a:gd name="T3" fmla="*/ 2147483646 h 81"/>
                            <a:gd name="T4" fmla="*/ 2147483646 w 108"/>
                            <a:gd name="T5" fmla="*/ 2147483646 h 81"/>
                            <a:gd name="T6" fmla="*/ 2147483646 w 108"/>
                            <a:gd name="T7" fmla="*/ 2147483646 h 81"/>
                            <a:gd name="T8" fmla="*/ 2147483646 w 108"/>
                            <a:gd name="T9" fmla="*/ 2147483646 h 81"/>
                            <a:gd name="T10" fmla="*/ 2147483646 w 108"/>
                            <a:gd name="T11" fmla="*/ 2147483646 h 81"/>
                            <a:gd name="T12" fmla="*/ 2147483646 w 108"/>
                            <a:gd name="T13" fmla="*/ 2147483646 h 81"/>
                            <a:gd name="T14" fmla="*/ 2147483646 w 108"/>
                            <a:gd name="T15" fmla="*/ 2147483646 h 81"/>
                            <a:gd name="T16" fmla="*/ 2147483646 w 108"/>
                            <a:gd name="T17" fmla="*/ 2147483646 h 81"/>
                            <a:gd name="T18" fmla="*/ 2147483646 w 108"/>
                            <a:gd name="T19" fmla="*/ 2147483646 h 81"/>
                            <a:gd name="T20" fmla="*/ 2147483646 w 108"/>
                            <a:gd name="T21" fmla="*/ 2147483646 h 81"/>
                            <a:gd name="T22" fmla="*/ 2147483646 w 108"/>
                            <a:gd name="T23" fmla="*/ 2147483646 h 81"/>
                            <a:gd name="T24" fmla="*/ 2147483646 w 108"/>
                            <a:gd name="T25" fmla="*/ 2147483646 h 81"/>
                            <a:gd name="T26" fmla="*/ 2147483646 w 108"/>
                            <a:gd name="T27" fmla="*/ 2147483646 h 81"/>
                            <a:gd name="T28" fmla="*/ 2147483646 w 108"/>
                            <a:gd name="T29" fmla="*/ 2147483646 h 81"/>
                            <a:gd name="T30" fmla="*/ 0 w 108"/>
                            <a:gd name="T31" fmla="*/ 2147483646 h 81"/>
                            <a:gd name="T32" fmla="*/ 2147483646 w 108"/>
                            <a:gd name="T33" fmla="*/ 2147483646 h 81"/>
                            <a:gd name="T34" fmla="*/ 2147483646 w 108"/>
                            <a:gd name="T35" fmla="*/ 2147483646 h 81"/>
                            <a:gd name="T36" fmla="*/ 2147483646 w 108"/>
                            <a:gd name="T37" fmla="*/ 2147483646 h 81"/>
                            <a:gd name="T38" fmla="*/ 2147483646 w 108"/>
                            <a:gd name="T39" fmla="*/ 2147483646 h 81"/>
                            <a:gd name="T40" fmla="*/ 2147483646 w 108"/>
                            <a:gd name="T41" fmla="*/ 2147483646 h 81"/>
                            <a:gd name="T42" fmla="*/ 2147483646 w 108"/>
                            <a:gd name="T43" fmla="*/ 2147483646 h 81"/>
                            <a:gd name="T44" fmla="*/ 2147483646 w 108"/>
                            <a:gd name="T45" fmla="*/ 2147483646 h 81"/>
                            <a:gd name="T46" fmla="*/ 2147483646 w 108"/>
                            <a:gd name="T47" fmla="*/ 2147483646 h 81"/>
                            <a:gd name="T48" fmla="*/ 2147483646 w 108"/>
                            <a:gd name="T49" fmla="*/ 2147483646 h 81"/>
                            <a:gd name="T50" fmla="*/ 2147483646 w 108"/>
                            <a:gd name="T51" fmla="*/ 2147483646 h 81"/>
                            <a:gd name="T52" fmla="*/ 2147483646 w 108"/>
                            <a:gd name="T53" fmla="*/ 2147483646 h 81"/>
                            <a:gd name="T54" fmla="*/ 2147483646 w 108"/>
                            <a:gd name="T55" fmla="*/ 2147483646 h 81"/>
                            <a:gd name="T56" fmla="*/ 2147483646 w 108"/>
                            <a:gd name="T57" fmla="*/ 2147483646 h 81"/>
                            <a:gd name="T58" fmla="*/ 2147483646 w 108"/>
                            <a:gd name="T59" fmla="*/ 2147483646 h 81"/>
                            <a:gd name="T60" fmla="*/ 2147483646 w 108"/>
                            <a:gd name="T61" fmla="*/ 2147483646 h 81"/>
                            <a:gd name="T62" fmla="*/ 2147483646 w 108"/>
                            <a:gd name="T63" fmla="*/ 2147483646 h 81"/>
                            <a:gd name="T64" fmla="*/ 2147483646 w 108"/>
                            <a:gd name="T65" fmla="*/ 2147483646 h 81"/>
                            <a:gd name="T66" fmla="*/ 2147483646 w 108"/>
                            <a:gd name="T67" fmla="*/ 2147483646 h 81"/>
                            <a:gd name="T68" fmla="*/ 2147483646 w 108"/>
                            <a:gd name="T69" fmla="*/ 2147483646 h 81"/>
                            <a:gd name="T70" fmla="*/ 2147483646 w 108"/>
                            <a:gd name="T71" fmla="*/ 2147483646 h 81"/>
                            <a:gd name="T72" fmla="*/ 2147483646 w 108"/>
                            <a:gd name="T73" fmla="*/ 2147483646 h 81"/>
                            <a:gd name="T74" fmla="*/ 2147483646 w 108"/>
                            <a:gd name="T75" fmla="*/ 2147483646 h 81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108" h="81">
                              <a:moveTo>
                                <a:pt x="3" y="54"/>
                              </a:moveTo>
                              <a:cubicBezTo>
                                <a:pt x="9" y="51"/>
                                <a:pt x="15" y="49"/>
                                <a:pt x="21" y="47"/>
                              </a:cubicBezTo>
                              <a:cubicBezTo>
                                <a:pt x="23" y="45"/>
                                <a:pt x="24" y="44"/>
                                <a:pt x="26" y="43"/>
                              </a:cubicBezTo>
                              <a:cubicBezTo>
                                <a:pt x="35" y="62"/>
                                <a:pt x="35" y="62"/>
                                <a:pt x="35" y="62"/>
                              </a:cubicBezTo>
                              <a:cubicBezTo>
                                <a:pt x="43" y="43"/>
                                <a:pt x="43" y="43"/>
                                <a:pt x="43" y="43"/>
                              </a:cubicBezTo>
                              <a:cubicBezTo>
                                <a:pt x="45" y="44"/>
                                <a:pt x="46" y="46"/>
                                <a:pt x="48" y="47"/>
                              </a:cubicBezTo>
                              <a:cubicBezTo>
                                <a:pt x="60" y="51"/>
                                <a:pt x="60" y="51"/>
                                <a:pt x="60" y="51"/>
                              </a:cubicBezTo>
                              <a:cubicBezTo>
                                <a:pt x="60" y="51"/>
                                <a:pt x="61" y="50"/>
                                <a:pt x="61" y="50"/>
                              </a:cubicBezTo>
                              <a:cubicBezTo>
                                <a:pt x="65" y="48"/>
                                <a:pt x="69" y="47"/>
                                <a:pt x="72" y="46"/>
                              </a:cubicBezTo>
                              <a:cubicBezTo>
                                <a:pt x="75" y="52"/>
                                <a:pt x="79" y="57"/>
                                <a:pt x="84" y="60"/>
                              </a:cubicBezTo>
                              <a:cubicBezTo>
                                <a:pt x="89" y="57"/>
                                <a:pt x="93" y="52"/>
                                <a:pt x="96" y="46"/>
                              </a:cubicBezTo>
                              <a:cubicBezTo>
                                <a:pt x="99" y="47"/>
                                <a:pt x="102" y="48"/>
                                <a:pt x="105" y="48"/>
                              </a:cubicBezTo>
                              <a:cubicBezTo>
                                <a:pt x="108" y="53"/>
                                <a:pt x="108" y="64"/>
                                <a:pt x="108" y="71"/>
                              </a:cubicBezTo>
                              <a:cubicBezTo>
                                <a:pt x="70" y="71"/>
                                <a:pt x="70" y="71"/>
                                <a:pt x="70" y="71"/>
                              </a:cubicBezTo>
                              <a:cubicBezTo>
                                <a:pt x="70" y="74"/>
                                <a:pt x="70" y="77"/>
                                <a:pt x="70" y="81"/>
                              </a:cubicBezTo>
                              <a:cubicBezTo>
                                <a:pt x="47" y="81"/>
                                <a:pt x="24" y="81"/>
                                <a:pt x="0" y="81"/>
                              </a:cubicBezTo>
                              <a:cubicBezTo>
                                <a:pt x="0" y="68"/>
                                <a:pt x="1" y="58"/>
                                <a:pt x="3" y="54"/>
                              </a:cubicBezTo>
                              <a:close/>
                              <a:moveTo>
                                <a:pt x="74" y="26"/>
                              </a:moveTo>
                              <a:cubicBezTo>
                                <a:pt x="79" y="27"/>
                                <a:pt x="89" y="26"/>
                                <a:pt x="94" y="24"/>
                              </a:cubicBezTo>
                              <a:cubicBezTo>
                                <a:pt x="94" y="27"/>
                                <a:pt x="94" y="32"/>
                                <a:pt x="92" y="37"/>
                              </a:cubicBezTo>
                              <a:cubicBezTo>
                                <a:pt x="91" y="39"/>
                                <a:pt x="90" y="40"/>
                                <a:pt x="89" y="41"/>
                              </a:cubicBezTo>
                              <a:cubicBezTo>
                                <a:pt x="99" y="42"/>
                                <a:pt x="99" y="42"/>
                                <a:pt x="99" y="42"/>
                              </a:cubicBezTo>
                              <a:cubicBezTo>
                                <a:pt x="99" y="42"/>
                                <a:pt x="98" y="33"/>
                                <a:pt x="98" y="31"/>
                              </a:cubicBezTo>
                              <a:cubicBezTo>
                                <a:pt x="102" y="2"/>
                                <a:pt x="65" y="2"/>
                                <a:pt x="69" y="31"/>
                              </a:cubicBezTo>
                              <a:cubicBezTo>
                                <a:pt x="69" y="33"/>
                                <a:pt x="68" y="42"/>
                                <a:pt x="68" y="42"/>
                              </a:cubicBezTo>
                              <a:cubicBezTo>
                                <a:pt x="78" y="41"/>
                                <a:pt x="78" y="41"/>
                                <a:pt x="78" y="41"/>
                              </a:cubicBezTo>
                              <a:cubicBezTo>
                                <a:pt x="77" y="40"/>
                                <a:pt x="76" y="39"/>
                                <a:pt x="75" y="37"/>
                              </a:cubicBezTo>
                              <a:cubicBezTo>
                                <a:pt x="74" y="33"/>
                                <a:pt x="73" y="29"/>
                                <a:pt x="74" y="26"/>
                              </a:cubicBezTo>
                              <a:cubicBezTo>
                                <a:pt x="74" y="26"/>
                                <a:pt x="74" y="26"/>
                                <a:pt x="74" y="26"/>
                              </a:cubicBezTo>
                              <a:close/>
                              <a:moveTo>
                                <a:pt x="22" y="30"/>
                              </a:moveTo>
                              <a:cubicBezTo>
                                <a:pt x="21" y="25"/>
                                <a:pt x="21" y="21"/>
                                <a:pt x="23" y="15"/>
                              </a:cubicBezTo>
                              <a:cubicBezTo>
                                <a:pt x="29" y="11"/>
                                <a:pt x="37" y="17"/>
                                <a:pt x="47" y="15"/>
                              </a:cubicBezTo>
                              <a:cubicBezTo>
                                <a:pt x="48" y="20"/>
                                <a:pt x="48" y="24"/>
                                <a:pt x="48" y="31"/>
                              </a:cubicBezTo>
                              <a:cubicBezTo>
                                <a:pt x="48" y="31"/>
                                <a:pt x="52" y="27"/>
                                <a:pt x="52" y="25"/>
                              </a:cubicBezTo>
                              <a:cubicBezTo>
                                <a:pt x="53" y="22"/>
                                <a:pt x="52" y="10"/>
                                <a:pt x="50" y="8"/>
                              </a:cubicBezTo>
                              <a:cubicBezTo>
                                <a:pt x="45" y="0"/>
                                <a:pt x="26" y="0"/>
                                <a:pt x="20" y="6"/>
                              </a:cubicBezTo>
                              <a:cubicBezTo>
                                <a:pt x="18" y="8"/>
                                <a:pt x="16" y="25"/>
                                <a:pt x="18" y="27"/>
                              </a:cubicBezTo>
                              <a:cubicBezTo>
                                <a:pt x="20" y="29"/>
                                <a:pt x="22" y="30"/>
                                <a:pt x="22" y="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61.3pt;margin-top:19.35pt;height:14.5pt;width:19.25pt;z-index:251693056;v-text-anchor:middle;mso-width-relative:page;mso-height-relative:page;" fillcolor="#404040 [2429]" filled="t" stroked="f" coordsize="108,81" o:gfxdata="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" path="m3,54c9,51,15,49,21,47c23,45,24,44,26,43c35,62,35,62,35,62c43,43,43,43,43,43c45,44,46,46,48,47c60,51,60,51,60,51c60,51,61,50,61,50c65,48,69,47,72,46c75,52,79,57,84,60c89,57,93,52,96,46c99,47,102,48,105,48c108,53,108,64,108,71c70,71,70,71,70,71c70,74,70,77,70,81c47,81,24,81,0,81c0,68,1,58,3,54xm74,26c79,27,89,26,94,24c94,27,94,32,92,37c91,39,90,40,89,41c99,42,99,42,99,42c99,42,98,33,98,31c102,2,65,2,69,31c69,33,68,42,68,42c78,41,78,41,78,41c77,40,76,39,75,37c74,33,73,29,74,26c74,26,74,26,74,26xm22,30c21,25,21,21,23,15c29,11,37,17,47,15c48,20,48,24,48,31c48,31,52,27,52,25c53,22,52,10,50,8c45,0,26,0,20,6c18,8,16,25,18,27c20,29,22,30,22,30xe">
                <v:path o:connectlocs="@0,@0;@0,@0;@0,@0;@0,@0;@0,@0;@0,@0;@0,@0;@0,@0;@0,@0;@0,@0;@0,@0;@0,@0;@0,@0;@0,@0;@0,@0;0,@0;@0,@0;@0,@0;@0,@0;@0,@0;@0,@0;@0,@0;@0,@0;@0,@0;@0,@0;@0,@0;@0,@0;@0,@0;@0,@0;@0,@0;@0,@0;@0,@0;@0,@0;@0,@0;@0,@0;@0,@0;@0,@0;@0,@0" o:connectangles="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4906645</wp:posOffset>
                </wp:positionH>
                <wp:positionV relativeFrom="paragraph">
                  <wp:posOffset>227330</wp:posOffset>
                </wp:positionV>
                <wp:extent cx="229870" cy="220345"/>
                <wp:effectExtent l="0" t="0" r="17780" b="8255"/>
                <wp:wrapNone/>
                <wp:docPr id="2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6690" y="967105"/>
                          <a:ext cx="229870" cy="22034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36227053" y="0"/>
                            </a:cxn>
                            <a:cxn ang="0">
                              <a:pos x="136227053" y="153180843"/>
                            </a:cxn>
                            <a:cxn ang="0">
                              <a:pos x="0" y="153180843"/>
                            </a:cxn>
                            <a:cxn ang="0">
                              <a:pos x="0" y="646108877"/>
                            </a:cxn>
                            <a:cxn ang="0">
                              <a:pos x="170284171" y="816309762"/>
                            </a:cxn>
                            <a:cxn ang="0">
                              <a:pos x="680480795" y="816309762"/>
                            </a:cxn>
                            <a:cxn ang="0">
                              <a:pos x="850764966" y="646108877"/>
                            </a:cxn>
                            <a:cxn ang="0">
                              <a:pos x="850764966" y="0"/>
                            </a:cxn>
                            <a:cxn ang="0">
                              <a:pos x="136227053" y="0"/>
                            </a:cxn>
                            <a:cxn ang="0">
                              <a:pos x="136227053" y="595266946"/>
                            </a:cxn>
                            <a:cxn ang="0">
                              <a:pos x="93656128" y="707206848"/>
                            </a:cxn>
                            <a:cxn ang="0">
                              <a:pos x="51085204" y="595266946"/>
                            </a:cxn>
                            <a:cxn ang="0">
                              <a:pos x="51085204" y="204022774"/>
                            </a:cxn>
                            <a:cxn ang="0">
                              <a:pos x="136227053" y="204022774"/>
                            </a:cxn>
                            <a:cxn ang="0">
                              <a:pos x="136227053" y="595266946"/>
                            </a:cxn>
                            <a:cxn ang="0">
                              <a:pos x="799679762" y="595266946"/>
                            </a:cxn>
                            <a:cxn ang="0">
                              <a:pos x="629613906" y="765249638"/>
                            </a:cxn>
                            <a:cxn ang="0">
                              <a:pos x="221151060" y="765249638"/>
                            </a:cxn>
                            <a:cxn ang="0">
                              <a:pos x="151509093" y="750193339"/>
                            </a:cxn>
                            <a:cxn ang="0">
                              <a:pos x="187312257" y="646108877"/>
                            </a:cxn>
                            <a:cxn ang="0">
                              <a:pos x="187312257" y="51060123"/>
                            </a:cxn>
                            <a:cxn ang="0">
                              <a:pos x="799679762" y="51060123"/>
                            </a:cxn>
                            <a:cxn ang="0">
                              <a:pos x="799679762" y="595266946"/>
                            </a:cxn>
                            <a:cxn ang="0">
                              <a:pos x="425491404" y="544206350"/>
                            </a:cxn>
                            <a:cxn ang="0">
                              <a:pos x="255207705" y="544206350"/>
                            </a:cxn>
                            <a:cxn ang="0">
                              <a:pos x="255207705" y="595266946"/>
                            </a:cxn>
                            <a:cxn ang="0">
                              <a:pos x="425491404" y="595266946"/>
                            </a:cxn>
                            <a:cxn ang="0">
                              <a:pos x="425491404" y="544206350"/>
                            </a:cxn>
                            <a:cxn ang="0">
                              <a:pos x="425491404" y="459106144"/>
                            </a:cxn>
                            <a:cxn ang="0">
                              <a:pos x="255207705" y="459106144"/>
                            </a:cxn>
                            <a:cxn ang="0">
                              <a:pos x="255207705" y="510166268"/>
                            </a:cxn>
                            <a:cxn ang="0">
                              <a:pos x="425491404" y="510166268"/>
                            </a:cxn>
                            <a:cxn ang="0">
                              <a:pos x="425491404" y="459106144"/>
                            </a:cxn>
                            <a:cxn ang="0">
                              <a:pos x="425491404" y="374223659"/>
                            </a:cxn>
                            <a:cxn ang="0">
                              <a:pos x="255207705" y="374223659"/>
                            </a:cxn>
                            <a:cxn ang="0">
                              <a:pos x="255207705" y="425066061"/>
                            </a:cxn>
                            <a:cxn ang="0">
                              <a:pos x="425491404" y="425066061"/>
                            </a:cxn>
                            <a:cxn ang="0">
                              <a:pos x="425491404" y="374223659"/>
                            </a:cxn>
                            <a:cxn ang="0">
                              <a:pos x="714537913" y="153180843"/>
                            </a:cxn>
                            <a:cxn ang="0">
                              <a:pos x="255207705" y="153180843"/>
                            </a:cxn>
                            <a:cxn ang="0">
                              <a:pos x="255207705" y="221042815"/>
                            </a:cxn>
                            <a:cxn ang="0">
                              <a:pos x="714537913" y="221042815"/>
                            </a:cxn>
                            <a:cxn ang="0">
                              <a:pos x="714537913" y="153180843"/>
                            </a:cxn>
                            <a:cxn ang="0">
                              <a:pos x="425491404" y="289123452"/>
                            </a:cxn>
                            <a:cxn ang="0">
                              <a:pos x="255207705" y="289123452"/>
                            </a:cxn>
                            <a:cxn ang="0">
                              <a:pos x="255207705" y="340183576"/>
                            </a:cxn>
                            <a:cxn ang="0">
                              <a:pos x="425491404" y="340183576"/>
                            </a:cxn>
                            <a:cxn ang="0">
                              <a:pos x="425491404" y="289123452"/>
                            </a:cxn>
                            <a:cxn ang="0">
                              <a:pos x="476358293" y="595266946"/>
                            </a:cxn>
                            <a:cxn ang="0">
                              <a:pos x="714537913" y="595266946"/>
                            </a:cxn>
                            <a:cxn ang="0">
                              <a:pos x="714537913" y="289123452"/>
                            </a:cxn>
                            <a:cxn ang="0">
                              <a:pos x="476358293" y="289123452"/>
                            </a:cxn>
                            <a:cxn ang="0">
                              <a:pos x="476358293" y="595266946"/>
                            </a:cxn>
                          </a:cxnLst>
                          <a:pathLst>
                            <a:path w="3897" h="3741">
                              <a:moveTo>
                                <a:pt x="624" y="0"/>
                              </a:moveTo>
                              <a:cubicBezTo>
                                <a:pt x="624" y="702"/>
                                <a:pt x="624" y="702"/>
                                <a:pt x="624" y="702"/>
                              </a:cubicBezTo>
                              <a:cubicBezTo>
                                <a:pt x="0" y="702"/>
                                <a:pt x="0" y="702"/>
                                <a:pt x="0" y="702"/>
                              </a:cubicBezTo>
                              <a:cubicBezTo>
                                <a:pt x="0" y="2961"/>
                                <a:pt x="0" y="2961"/>
                                <a:pt x="0" y="2961"/>
                              </a:cubicBezTo>
                              <a:cubicBezTo>
                                <a:pt x="0" y="3392"/>
                                <a:pt x="349" y="3741"/>
                                <a:pt x="780" y="3741"/>
                              </a:cubicBezTo>
                              <a:cubicBezTo>
                                <a:pt x="3117" y="3741"/>
                                <a:pt x="3117" y="3741"/>
                                <a:pt x="3117" y="3741"/>
                              </a:cubicBezTo>
                              <a:cubicBezTo>
                                <a:pt x="3548" y="3741"/>
                                <a:pt x="3897" y="3392"/>
                                <a:pt x="3897" y="2961"/>
                              </a:cubicBezTo>
                              <a:cubicBezTo>
                                <a:pt x="3897" y="0"/>
                                <a:pt x="3897" y="0"/>
                                <a:pt x="3897" y="0"/>
                              </a:cubicBezTo>
                              <a:lnTo>
                                <a:pt x="624" y="0"/>
                              </a:lnTo>
                              <a:close/>
                              <a:moveTo>
                                <a:pt x="624" y="2728"/>
                              </a:moveTo>
                              <a:cubicBezTo>
                                <a:pt x="624" y="2925"/>
                                <a:pt x="550" y="3104"/>
                                <a:pt x="429" y="3241"/>
                              </a:cubicBezTo>
                              <a:cubicBezTo>
                                <a:pt x="308" y="3104"/>
                                <a:pt x="234" y="2925"/>
                                <a:pt x="234" y="2728"/>
                              </a:cubicBezTo>
                              <a:cubicBezTo>
                                <a:pt x="234" y="935"/>
                                <a:pt x="234" y="935"/>
                                <a:pt x="234" y="935"/>
                              </a:cubicBezTo>
                              <a:cubicBezTo>
                                <a:pt x="624" y="935"/>
                                <a:pt x="624" y="935"/>
                                <a:pt x="624" y="935"/>
                              </a:cubicBezTo>
                              <a:lnTo>
                                <a:pt x="624" y="2728"/>
                              </a:lnTo>
                              <a:close/>
                              <a:moveTo>
                                <a:pt x="3663" y="2728"/>
                              </a:moveTo>
                              <a:cubicBezTo>
                                <a:pt x="3663" y="3158"/>
                                <a:pt x="3314" y="3507"/>
                                <a:pt x="2884" y="3507"/>
                              </a:cubicBezTo>
                              <a:cubicBezTo>
                                <a:pt x="1013" y="3507"/>
                                <a:pt x="1013" y="3507"/>
                                <a:pt x="1013" y="3507"/>
                              </a:cubicBezTo>
                              <a:cubicBezTo>
                                <a:pt x="899" y="3507"/>
                                <a:pt x="791" y="3482"/>
                                <a:pt x="694" y="3438"/>
                              </a:cubicBezTo>
                              <a:cubicBezTo>
                                <a:pt x="796" y="3306"/>
                                <a:pt x="858" y="3141"/>
                                <a:pt x="858" y="2961"/>
                              </a:cubicBezTo>
                              <a:cubicBezTo>
                                <a:pt x="858" y="234"/>
                                <a:pt x="858" y="234"/>
                                <a:pt x="858" y="234"/>
                              </a:cubicBezTo>
                              <a:cubicBezTo>
                                <a:pt x="3663" y="234"/>
                                <a:pt x="3663" y="234"/>
                                <a:pt x="3663" y="234"/>
                              </a:cubicBezTo>
                              <a:lnTo>
                                <a:pt x="3663" y="2728"/>
                              </a:lnTo>
                              <a:close/>
                              <a:moveTo>
                                <a:pt x="1949" y="2494"/>
                              </a:moveTo>
                              <a:cubicBezTo>
                                <a:pt x="1169" y="2494"/>
                                <a:pt x="1169" y="2494"/>
                                <a:pt x="1169" y="2494"/>
                              </a:cubicBezTo>
                              <a:cubicBezTo>
                                <a:pt x="1169" y="2728"/>
                                <a:pt x="1169" y="2728"/>
                                <a:pt x="1169" y="2728"/>
                              </a:cubicBezTo>
                              <a:cubicBezTo>
                                <a:pt x="1949" y="2728"/>
                                <a:pt x="1949" y="2728"/>
                                <a:pt x="1949" y="2728"/>
                              </a:cubicBezTo>
                              <a:lnTo>
                                <a:pt x="1949" y="2494"/>
                              </a:lnTo>
                              <a:close/>
                              <a:moveTo>
                                <a:pt x="1949" y="2104"/>
                              </a:moveTo>
                              <a:cubicBezTo>
                                <a:pt x="1169" y="2104"/>
                                <a:pt x="1169" y="2104"/>
                                <a:pt x="1169" y="2104"/>
                              </a:cubicBezTo>
                              <a:cubicBezTo>
                                <a:pt x="1169" y="2338"/>
                                <a:pt x="1169" y="2338"/>
                                <a:pt x="1169" y="2338"/>
                              </a:cubicBezTo>
                              <a:cubicBezTo>
                                <a:pt x="1949" y="2338"/>
                                <a:pt x="1949" y="2338"/>
                                <a:pt x="1949" y="2338"/>
                              </a:cubicBezTo>
                              <a:lnTo>
                                <a:pt x="1949" y="2104"/>
                              </a:lnTo>
                              <a:close/>
                              <a:moveTo>
                                <a:pt x="1949" y="1715"/>
                              </a:moveTo>
                              <a:cubicBezTo>
                                <a:pt x="1169" y="1715"/>
                                <a:pt x="1169" y="1715"/>
                                <a:pt x="1169" y="1715"/>
                              </a:cubicBezTo>
                              <a:cubicBezTo>
                                <a:pt x="1169" y="1948"/>
                                <a:pt x="1169" y="1948"/>
                                <a:pt x="1169" y="1948"/>
                              </a:cubicBezTo>
                              <a:cubicBezTo>
                                <a:pt x="1949" y="1948"/>
                                <a:pt x="1949" y="1948"/>
                                <a:pt x="1949" y="1948"/>
                              </a:cubicBezTo>
                              <a:lnTo>
                                <a:pt x="1949" y="1715"/>
                              </a:lnTo>
                              <a:close/>
                              <a:moveTo>
                                <a:pt x="3273" y="702"/>
                              </a:moveTo>
                              <a:cubicBezTo>
                                <a:pt x="1169" y="702"/>
                                <a:pt x="1169" y="702"/>
                                <a:pt x="1169" y="702"/>
                              </a:cubicBezTo>
                              <a:cubicBezTo>
                                <a:pt x="1169" y="1013"/>
                                <a:pt x="1169" y="1013"/>
                                <a:pt x="1169" y="1013"/>
                              </a:cubicBezTo>
                              <a:cubicBezTo>
                                <a:pt x="3273" y="1013"/>
                                <a:pt x="3273" y="1013"/>
                                <a:pt x="3273" y="1013"/>
                              </a:cubicBezTo>
                              <a:lnTo>
                                <a:pt x="3273" y="702"/>
                              </a:lnTo>
                              <a:close/>
                              <a:moveTo>
                                <a:pt x="1949" y="1325"/>
                              </a:moveTo>
                              <a:cubicBezTo>
                                <a:pt x="1169" y="1325"/>
                                <a:pt x="1169" y="1325"/>
                                <a:pt x="1169" y="1325"/>
                              </a:cubicBezTo>
                              <a:cubicBezTo>
                                <a:pt x="1169" y="1559"/>
                                <a:pt x="1169" y="1559"/>
                                <a:pt x="1169" y="1559"/>
                              </a:cubicBezTo>
                              <a:cubicBezTo>
                                <a:pt x="1949" y="1559"/>
                                <a:pt x="1949" y="1559"/>
                                <a:pt x="1949" y="1559"/>
                              </a:cubicBezTo>
                              <a:lnTo>
                                <a:pt x="1949" y="1325"/>
                              </a:lnTo>
                              <a:close/>
                              <a:moveTo>
                                <a:pt x="2182" y="2728"/>
                              </a:moveTo>
                              <a:cubicBezTo>
                                <a:pt x="3273" y="2728"/>
                                <a:pt x="3273" y="2728"/>
                                <a:pt x="3273" y="2728"/>
                              </a:cubicBezTo>
                              <a:cubicBezTo>
                                <a:pt x="3273" y="1325"/>
                                <a:pt x="3273" y="1325"/>
                                <a:pt x="3273" y="1325"/>
                              </a:cubicBezTo>
                              <a:cubicBezTo>
                                <a:pt x="2182" y="1325"/>
                                <a:pt x="2182" y="1325"/>
                                <a:pt x="2182" y="1325"/>
                              </a:cubicBezTo>
                              <a:lnTo>
                                <a:pt x="2182" y="272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9525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86.35pt;margin-top:17.9pt;height:17.35pt;width:18.1pt;z-index:251678720;v-text-anchor:middle;mso-width-relative:page;mso-height-relative:page;" fillcolor="#404040 [2429]" filled="t" stroked="f" coordsize="3897,3741" o:gfxdata="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" path="m624,0c624,702,624,702,624,702c0,702,0,702,0,702c0,2961,0,2961,0,2961c0,3392,349,3741,780,3741c3117,3741,3117,3741,3117,3741c3548,3741,3897,3392,3897,2961c3897,0,3897,0,3897,0l624,0xm624,2728c624,2925,550,3104,429,3241c308,3104,234,2925,234,2728c234,935,234,935,234,935c624,935,624,935,624,935l624,2728xm3663,2728c3663,3158,3314,3507,2884,3507c1013,3507,1013,3507,1013,3507c899,3507,791,3482,694,3438c796,3306,858,3141,858,2961c858,234,858,234,858,234c3663,234,3663,234,3663,234l3663,2728xm1949,2494c1169,2494,1169,2494,1169,2494c1169,2728,1169,2728,1169,2728c1949,2728,1949,2728,1949,2728l1949,2494xm1949,2104c1169,2104,1169,2104,1169,2104c1169,2338,1169,2338,1169,2338c1949,2338,1949,2338,1949,2338l1949,2104xm1949,1715c1169,1715,1169,1715,1169,1715c1169,1948,1169,1948,1169,1948c1949,1948,1949,1948,1949,1948l1949,1715xm3273,702c1169,702,1169,702,1169,702c1169,1013,1169,1013,1169,1013c3273,1013,3273,1013,3273,1013l3273,702xm1949,1325c1169,1325,1169,1325,1169,1325c1169,1559,1169,1559,1169,1559c1949,1559,1949,1559,1949,1559l1949,1325xm2182,2728c3273,2728,3273,2728,3273,2728c3273,1325,3273,1325,3273,1325c2182,1325,2182,1325,2182,1325l2182,2728xe">
                <v:path o:connectlocs="136227053,0;136227053,153180843;0,153180843;0,646108877;170284171,816309762;680480795,816309762;850764966,646108877;850764966,0;136227053,0;136227053,595266946;93656128,707206848;51085204,595266946;51085204,204022774;136227053,204022774;136227053,595266946;799679762,595266946;629613906,765249638;221151060,765249638;151509093,750193339;187312257,646108877;187312257,51060123;799679762,51060123;799679762,595266946;425491404,544206350;255207705,544206350;255207705,595266946;425491404,595266946;425491404,544206350;425491404,459106144;255207705,459106144;255207705,510166268;425491404,510166268;425491404,459106144;425491404,374223659;255207705,374223659;255207705,425066061;425491404,425066061;425491404,374223659;714537913,153180843;255207705,153180843;255207705,221042815;714537913,221042815;714537913,153180843;425491404,289123452;255207705,289123452;255207705,340183576;425491404,340183576;425491404,289123452;476358293,595266946;714537913,595266946;714537913,289123452;476358293,289123452;476358293,595266946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4853940</wp:posOffset>
                </wp:positionH>
                <wp:positionV relativeFrom="paragraph">
                  <wp:posOffset>170180</wp:posOffset>
                </wp:positionV>
                <wp:extent cx="335280" cy="335280"/>
                <wp:effectExtent l="0" t="0" r="7620" b="7620"/>
                <wp:wrapNone/>
                <wp:docPr id="18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3985" y="909955"/>
                          <a:ext cx="335280" cy="3352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椭圆 9" o:spid="_x0000_s1026" o:spt="2" style="position:absolute;left:0pt;margin-left:382.2pt;margin-top:13.4pt;height:26.4pt;width:26.4pt;z-index:251676672;v-text-anchor:middle;mso-width-relative:page;mso-height-relative:page;" fillcolor="#FFFFFF" filled="t" stroked="f" coordsize="21600,21600" arcsize="0.166666666666667" o:gfxdata="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GucV6tgAAAAJAQAADwAAAAAAAAABACAAAAAiAAAAZHJzL2Rvd25yZXYueG1sUEsBAhQAFAAAAAgA&#10;h07iQJVb0WezAQAAOAMAAA4AAAAAAAAAAQAgAAAAJwEAAGRycy9lMm9Eb2MueG1sUEsFBgAAAAAG&#10;AAYAWQEAAEwFAAAAAA==&#10;">
                <v:fill on="t" focussize="0,0"/>
                <v:stroke on="f" weight="1pt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4886960</wp:posOffset>
                </wp:positionH>
                <wp:positionV relativeFrom="paragraph">
                  <wp:posOffset>751840</wp:posOffset>
                </wp:positionV>
                <wp:extent cx="252095" cy="153670"/>
                <wp:effectExtent l="0" t="0" r="14605" b="17780"/>
                <wp:wrapNone/>
                <wp:docPr id="1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7005" y="1491615"/>
                          <a:ext cx="252095" cy="1536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38879290" y="270054356"/>
                            </a:cxn>
                            <a:cxn ang="0">
                              <a:pos x="425150313" y="178357456"/>
                            </a:cxn>
                            <a:cxn ang="0">
                              <a:pos x="184574582" y="270054356"/>
                            </a:cxn>
                            <a:cxn ang="0">
                              <a:pos x="117456552" y="242146564"/>
                            </a:cxn>
                            <a:cxn ang="0">
                              <a:pos x="117456552" y="324400893"/>
                            </a:cxn>
                            <a:cxn ang="0">
                              <a:pos x="135704266" y="349580780"/>
                            </a:cxn>
                            <a:cxn ang="0">
                              <a:pos x="117037064" y="374760667"/>
                            </a:cxn>
                            <a:cxn ang="0">
                              <a:pos x="136962730" y="463309737"/>
                            </a:cxn>
                            <a:cxn ang="0">
                              <a:pos x="78234453" y="463309737"/>
                            </a:cxn>
                            <a:cxn ang="0">
                              <a:pos x="98369862" y="374340742"/>
                            </a:cxn>
                            <a:cxn ang="0">
                              <a:pos x="82009842" y="349580780"/>
                            </a:cxn>
                            <a:cxn ang="0">
                              <a:pos x="97740631" y="325030092"/>
                            </a:cxn>
                            <a:cxn ang="0">
                              <a:pos x="97740631" y="233962849"/>
                            </a:cxn>
                            <a:cxn ang="0">
                              <a:pos x="0" y="193045647"/>
                            </a:cxn>
                            <a:cxn ang="0">
                              <a:pos x="429974421" y="0"/>
                            </a:cxn>
                            <a:cxn ang="0">
                              <a:pos x="824502592" y="195563819"/>
                            </a:cxn>
                            <a:cxn ang="0">
                              <a:pos x="638879290" y="270054356"/>
                            </a:cxn>
                            <a:cxn ang="0">
                              <a:pos x="420326205" y="224940201"/>
                            </a:cxn>
                            <a:cxn ang="0">
                              <a:pos x="614339260" y="290827557"/>
                            </a:cxn>
                            <a:cxn ang="0">
                              <a:pos x="614339260" y="450510061"/>
                            </a:cxn>
                            <a:cxn ang="0">
                              <a:pos x="410468702" y="501918959"/>
                            </a:cxn>
                            <a:cxn ang="0">
                              <a:pos x="230508484" y="450510061"/>
                            </a:cxn>
                            <a:cxn ang="0">
                              <a:pos x="230508484" y="290827557"/>
                            </a:cxn>
                            <a:cxn ang="0">
                              <a:pos x="420326205" y="224940201"/>
                            </a:cxn>
                            <a:cxn ang="0">
                              <a:pos x="417809278" y="472542576"/>
                            </a:cxn>
                            <a:cxn ang="0">
                              <a:pos x="574278186" y="433513431"/>
                            </a:cxn>
                            <a:cxn ang="0">
                              <a:pos x="417809278" y="394275010"/>
                            </a:cxn>
                            <a:cxn ang="0">
                              <a:pos x="261550573" y="433513431"/>
                            </a:cxn>
                            <a:cxn ang="0">
                              <a:pos x="417809278" y="472542576"/>
                            </a:cxn>
                          </a:cxnLst>
                          <a:pathLst>
                            <a:path w="3931" h="2392">
                              <a:moveTo>
                                <a:pt x="3046" y="1287"/>
                              </a:moveTo>
                              <a:cubicBezTo>
                                <a:pt x="3046" y="1287"/>
                                <a:pt x="2618" y="850"/>
                                <a:pt x="2027" y="850"/>
                              </a:cubicBezTo>
                              <a:cubicBezTo>
                                <a:pt x="1450" y="850"/>
                                <a:pt x="880" y="1287"/>
                                <a:pt x="880" y="1287"/>
                              </a:cubicBezTo>
                              <a:cubicBezTo>
                                <a:pt x="560" y="1154"/>
                                <a:pt x="560" y="1154"/>
                                <a:pt x="560" y="1154"/>
                              </a:cubicBezTo>
                              <a:cubicBezTo>
                                <a:pt x="560" y="1546"/>
                                <a:pt x="560" y="1546"/>
                                <a:pt x="560" y="1546"/>
                              </a:cubicBezTo>
                              <a:cubicBezTo>
                                <a:pt x="610" y="1563"/>
                                <a:pt x="647" y="1610"/>
                                <a:pt x="647" y="1666"/>
                              </a:cubicBezTo>
                              <a:cubicBezTo>
                                <a:pt x="647" y="1723"/>
                                <a:pt x="609" y="1769"/>
                                <a:pt x="558" y="1786"/>
                              </a:cubicBezTo>
                              <a:cubicBezTo>
                                <a:pt x="653" y="2208"/>
                                <a:pt x="653" y="2208"/>
                                <a:pt x="653" y="2208"/>
                              </a:cubicBezTo>
                              <a:cubicBezTo>
                                <a:pt x="373" y="2208"/>
                                <a:pt x="373" y="2208"/>
                                <a:pt x="373" y="2208"/>
                              </a:cubicBezTo>
                              <a:cubicBezTo>
                                <a:pt x="469" y="1784"/>
                                <a:pt x="469" y="1784"/>
                                <a:pt x="469" y="1784"/>
                              </a:cubicBezTo>
                              <a:cubicBezTo>
                                <a:pt x="423" y="1764"/>
                                <a:pt x="391" y="1719"/>
                                <a:pt x="391" y="1666"/>
                              </a:cubicBezTo>
                              <a:cubicBezTo>
                                <a:pt x="391" y="1614"/>
                                <a:pt x="422" y="1570"/>
                                <a:pt x="466" y="1549"/>
                              </a:cubicBezTo>
                              <a:cubicBezTo>
                                <a:pt x="466" y="1115"/>
                                <a:pt x="466" y="1115"/>
                                <a:pt x="466" y="1115"/>
                              </a:cubicBezTo>
                              <a:cubicBezTo>
                                <a:pt x="0" y="920"/>
                                <a:pt x="0" y="920"/>
                                <a:pt x="0" y="920"/>
                              </a:cubicBezTo>
                              <a:cubicBezTo>
                                <a:pt x="2050" y="0"/>
                                <a:pt x="2050" y="0"/>
                                <a:pt x="2050" y="0"/>
                              </a:cubicBezTo>
                              <a:cubicBezTo>
                                <a:pt x="3931" y="932"/>
                                <a:pt x="3931" y="932"/>
                                <a:pt x="3931" y="932"/>
                              </a:cubicBezTo>
                              <a:lnTo>
                                <a:pt x="3046" y="1287"/>
                              </a:lnTo>
                              <a:close/>
                              <a:moveTo>
                                <a:pt x="2004" y="1072"/>
                              </a:moveTo>
                              <a:cubicBezTo>
                                <a:pt x="2598" y="1072"/>
                                <a:pt x="2929" y="1386"/>
                                <a:pt x="2929" y="1386"/>
                              </a:cubicBezTo>
                              <a:cubicBezTo>
                                <a:pt x="2929" y="2147"/>
                                <a:pt x="2929" y="2147"/>
                                <a:pt x="2929" y="2147"/>
                              </a:cubicBezTo>
                              <a:cubicBezTo>
                                <a:pt x="2929" y="2147"/>
                                <a:pt x="2586" y="2392"/>
                                <a:pt x="1957" y="2392"/>
                              </a:cubicBezTo>
                              <a:cubicBezTo>
                                <a:pt x="1328" y="2392"/>
                                <a:pt x="1099" y="2147"/>
                                <a:pt x="1099" y="2147"/>
                              </a:cubicBezTo>
                              <a:cubicBezTo>
                                <a:pt x="1099" y="1386"/>
                                <a:pt x="1099" y="1386"/>
                                <a:pt x="1099" y="1386"/>
                              </a:cubicBezTo>
                              <a:cubicBezTo>
                                <a:pt x="1099" y="1386"/>
                                <a:pt x="1410" y="1072"/>
                                <a:pt x="2004" y="1072"/>
                              </a:cubicBezTo>
                              <a:close/>
                              <a:moveTo>
                                <a:pt x="1992" y="2252"/>
                              </a:moveTo>
                              <a:cubicBezTo>
                                <a:pt x="2404" y="2252"/>
                                <a:pt x="2738" y="2168"/>
                                <a:pt x="2738" y="2066"/>
                              </a:cubicBezTo>
                              <a:cubicBezTo>
                                <a:pt x="2738" y="1963"/>
                                <a:pt x="2404" y="1879"/>
                                <a:pt x="1992" y="1879"/>
                              </a:cubicBezTo>
                              <a:cubicBezTo>
                                <a:pt x="1581" y="1879"/>
                                <a:pt x="1247" y="1963"/>
                                <a:pt x="1247" y="2066"/>
                              </a:cubicBezTo>
                              <a:cubicBezTo>
                                <a:pt x="1247" y="2168"/>
                                <a:pt x="1581" y="2252"/>
                                <a:pt x="1992" y="225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9525">
                          <a:noFill/>
                        </a:ln>
                      </wps:spPr>
                      <wps:bodyPr anchor="ctr" anchorCtr="1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84.8pt;margin-top:59.2pt;height:12.1pt;width:19.85pt;z-index:251674624;v-text-anchor:middle-center;mso-width-relative:page;mso-height-relative:page;" fillcolor="#404040 [2429]" filled="t" stroked="f" coordsize="3931,2392" o:gfxdata="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0,920,0,920,0,920c2050,0,2050,0,2050,0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>
                <v:path o:connectlocs="638879290,270054356;425150313,178357456;184574582,270054356;117456552,242146564;117456552,324400893;135704266,349580780;117037064,374760667;136962730,463309737;78234453,463309737;98369862,374340742;82009842,349580780;97740631,325030092;97740631,233962849;0,193045647;429974421,0;824502592,195563819;638879290,270054356;420326205,224940201;614339260,290827557;614339260,450510061;410468702,501918959;230508484,450510061;230508484,290827557;420326205,224940201;417809278,472542576;574278186,433513431;417809278,394275010;261550573,433513431;417809278,472542576" o:connectangles="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5247005</wp:posOffset>
                </wp:positionH>
                <wp:positionV relativeFrom="paragraph">
                  <wp:posOffset>588010</wp:posOffset>
                </wp:positionV>
                <wp:extent cx="1652905" cy="427990"/>
                <wp:effectExtent l="0" t="0" r="0" b="0"/>
                <wp:wrapNone/>
                <wp:docPr id="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07050" y="1327785"/>
                          <a:ext cx="165290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lang w:eastAsia="zh-CN"/>
                              </w:rPr>
                              <w:t>学历：大学本科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413.15pt;margin-top:46.3pt;height:33.7pt;width:130.15pt;z-index:251672576;mso-width-relative:page;mso-height-relative:page;" filled="f" stroked="f" coordsize="21600,21600" o:gfxdata="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y7XGjtYAAAALAQAADwAA&#10;AAAAAAABACAAAAAiAAAAZHJzL2Rvd25yZXYueG1sUEsBAhQAFAAAAAgAh07iQKXLmU+mAQAAFQMA&#10;AA4AAAAAAAAAAQAgAAAAJQEAAGRycy9lMm9Eb2MueG1sUEsFBgAAAAAGAAYAWQEAAD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FFFFF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FF"/>
                          <w:lang w:eastAsia="zh-CN"/>
                        </w:rPr>
                        <w:t>学历：大学本科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4845685</wp:posOffset>
                </wp:positionH>
                <wp:positionV relativeFrom="paragraph">
                  <wp:posOffset>659130</wp:posOffset>
                </wp:positionV>
                <wp:extent cx="335280" cy="335280"/>
                <wp:effectExtent l="0" t="0" r="7620" b="7620"/>
                <wp:wrapNone/>
                <wp:docPr id="3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5730" y="1398905"/>
                          <a:ext cx="335280" cy="3352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椭圆 4" o:spid="_x0000_s1026" o:spt="2" style="position:absolute;left:0pt;margin-left:381.55pt;margin-top:51.9pt;height:26.4pt;width:26.4pt;z-index:251670528;v-text-anchor:middle;mso-width-relative:page;mso-height-relative:page;" fillcolor="#FFFFFF" filled="t" stroked="f" coordsize="21600,21600" arcsize="0.166666666666667" o:gfxdata="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RfAF+2gAAAAsBAAAPAAAAAAAAAAEAIAAAACIAAABkcnMvZG93bnJldi54bWxQSwECFAAUAAAA&#10;CACHTuJAErnHnbMBAAA4AwAADgAAAAAAAAABACAAAAApAQAAZHJzL2Uyb0RvYy54bWxQSwUGAAAA&#10;AAYABgBZAQAATgUAAAAA&#10;">
                <v:fill on="t" focussize="0,0"/>
                <v:stroke on="f" weight="1pt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5247005</wp:posOffset>
                </wp:positionH>
                <wp:positionV relativeFrom="paragraph">
                  <wp:posOffset>85725</wp:posOffset>
                </wp:positionV>
                <wp:extent cx="1652905" cy="427990"/>
                <wp:effectExtent l="0" t="0" r="0" b="0"/>
                <wp:wrapNone/>
                <wp:docPr id="1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07050" y="825500"/>
                          <a:ext cx="165290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lang w:val="en-US" w:eastAsia="zh-CN"/>
                              </w:rPr>
                              <w:t>专业</w:t>
                            </w:r>
                            <w:r>
                              <w:rPr>
                                <w:rFonts w:hint="eastAsia"/>
                                <w:color w:val="FFFFFF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color w:val="FFFFFF"/>
                                <w:lang w:val="en-US" w:eastAsia="zh-CN"/>
                              </w:rPr>
                              <w:t>房地产管理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413.15pt;margin-top:6.75pt;height:33.7pt;width:130.15pt;z-index:251668480;mso-width-relative:page;mso-height-relative:page;" filled="f" stroked="f" coordsize="21600,21600" o:gfxdata="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o9iVvtYAAAAKAQAADwAAAAAA&#10;AAABACAAAAAiAAAAZHJzL2Rvd25yZXYueG1sUEsBAhQAFAAAAAgAh07iQDgNeYqjAQAAFAMAAA4A&#10;AAAAAAAAAQAgAAAAJQEAAGRycy9lMm9Eb2MueG1sUEsFBgAAAAAGAAYAWQEAADo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FFFFF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FF"/>
                          <w:lang w:val="en-US" w:eastAsia="zh-CN"/>
                        </w:rPr>
                        <w:t>专业</w:t>
                      </w:r>
                      <w:r>
                        <w:rPr>
                          <w:rFonts w:hint="eastAsia"/>
                          <w:color w:val="FFFFFF"/>
                          <w:lang w:eastAsia="zh-CN"/>
                        </w:rPr>
                        <w:t>：</w:t>
                      </w:r>
                      <w:r>
                        <w:rPr>
                          <w:rFonts w:hint="eastAsia"/>
                          <w:color w:val="FFFFFF"/>
                          <w:lang w:val="en-US" w:eastAsia="zh-CN"/>
                        </w:rPr>
                        <w:t>房地产管理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170180</wp:posOffset>
                </wp:positionV>
                <wp:extent cx="335280" cy="335280"/>
                <wp:effectExtent l="0" t="0" r="7620" b="7620"/>
                <wp:wrapNone/>
                <wp:docPr id="35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2835" y="909955"/>
                          <a:ext cx="335280" cy="3352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椭圆 9" o:spid="_x0000_s1026" o:spt="2" style="position:absolute;left:0pt;margin-left:257.7pt;margin-top:13.4pt;height:26.4pt;width:26.4pt;z-index:251691008;v-text-anchor:middle;mso-width-relative:page;mso-height-relative:page;" fillcolor="#FFFFFF" filled="t" stroked="f" coordsize="21600,21600" arcsize="0.166666666666667" o:gfxdata="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C34pMdkAAAAJAQAADwAAAAAAAAABACAAAAAiAAAAZHJzL2Rvd25yZXYueG1sUEsBAhQAFAAAAAgA&#10;h07iQIqCgMOyAQAAOAMAAA4AAAAAAAAAAQAgAAAAKAEAAGRycy9lMm9Eb2MueG1sUEsFBgAAAAAG&#10;AAYAWQEAAEwFAAAAAA==&#10;">
                <v:fill on="t" focussize="0,0"/>
                <v:stroke on="f" weight="1pt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paragraph">
                  <wp:posOffset>588010</wp:posOffset>
                </wp:positionV>
                <wp:extent cx="1080135" cy="427990"/>
                <wp:effectExtent l="0" t="0" r="0" b="0"/>
                <wp:wrapNone/>
                <wp:docPr id="33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25900" y="1327785"/>
                          <a:ext cx="108013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lang w:val="en-US" w:eastAsia="zh-CN"/>
                              </w:rPr>
                              <w:t>年龄</w:t>
                            </w:r>
                            <w:r>
                              <w:rPr>
                                <w:rFonts w:hint="eastAsia"/>
                                <w:color w:val="FFFFFF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color w:val="FFFFFF"/>
                                <w:lang w:val="en-US" w:eastAsia="zh-CN"/>
                              </w:rPr>
                              <w:t>26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88.65pt;margin-top:46.3pt;height:33.7pt;width:85.05pt;z-index:251688960;mso-width-relative:page;mso-height-relative:page;" filled="f" stroked="f" coordsize="21600,21600" o:gfxdata="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BVku881wAAAAoBAAAP&#10;AAAAAAAAAAEAIAAAACIAAABkcnMvZG93bnJldi54bWxQSwECFAAUAAAACACHTuJAT99DX6cBAAAW&#10;AwAADgAAAAAAAAABACAAAAAmAQAAZHJzL2Uyb0RvYy54bWxQSwUGAAAAAAYABgBZAQAAP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FFFFF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FF"/>
                          <w:lang w:val="en-US" w:eastAsia="zh-CN"/>
                        </w:rPr>
                        <w:t>年龄</w:t>
                      </w:r>
                      <w:r>
                        <w:rPr>
                          <w:rFonts w:hint="eastAsia"/>
                          <w:color w:val="FFFFFF"/>
                          <w:lang w:eastAsia="zh-CN"/>
                        </w:rPr>
                        <w:t>：</w:t>
                      </w:r>
                      <w:r>
                        <w:rPr>
                          <w:rFonts w:hint="eastAsia"/>
                          <w:color w:val="FFFFFF"/>
                          <w:lang w:val="en-US" w:eastAsia="zh-CN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3264535</wp:posOffset>
                </wp:positionH>
                <wp:positionV relativeFrom="paragraph">
                  <wp:posOffset>659130</wp:posOffset>
                </wp:positionV>
                <wp:extent cx="335280" cy="335280"/>
                <wp:effectExtent l="0" t="0" r="7620" b="7620"/>
                <wp:wrapNone/>
                <wp:docPr id="32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24580" y="1398905"/>
                          <a:ext cx="335280" cy="3352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椭圆 4" o:spid="_x0000_s1026" o:spt="2" style="position:absolute;left:0pt;margin-left:257.05pt;margin-top:51.9pt;height:26.4pt;width:26.4pt;z-index:251686912;v-text-anchor:middle;mso-width-relative:page;mso-height-relative:page;" fillcolor="#FFFFFF" filled="t" stroked="f" coordsize="21600,21600" arcsize="0.166666666666667" o:gfxdata="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kVumnNgAAAALAQAADwAAAAAAAAABACAAAAAiAAAAZHJzL2Rvd25yZXYueG1sUEsBAhQAFAAAAAgA&#10;h07iQK79q1GzAQAAOQMAAA4AAAAAAAAAAQAgAAAAJwEAAGRycy9lMm9Eb2MueG1sUEsFBgAAAAAG&#10;AAYAWQEAAEwFAAAAAA==&#10;">
                <v:fill on="t" focussize="0,0"/>
                <v:stroke on="f" weight="1pt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paragraph">
                  <wp:posOffset>85725</wp:posOffset>
                </wp:positionV>
                <wp:extent cx="1080135" cy="427990"/>
                <wp:effectExtent l="0" t="0" r="0" b="0"/>
                <wp:wrapNone/>
                <wp:docPr id="31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25900" y="825500"/>
                          <a:ext cx="108013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lang w:val="en-US" w:eastAsia="zh-CN"/>
                              </w:rPr>
                              <w:t>性别</w:t>
                            </w:r>
                            <w:r>
                              <w:rPr>
                                <w:rFonts w:hint="eastAsia"/>
                                <w:color w:val="FFFFFF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color w:val="FFFFFF"/>
                                <w:lang w:val="en-US" w:eastAsia="zh-CN"/>
                              </w:rPr>
                              <w:t>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288.65pt;margin-top:6.75pt;height:33.7pt;width:85.05pt;z-index:251684864;mso-width-relative:page;mso-height-relative:page;" filled="f" stroked="f" coordsize="21600,21600" o:gfxdata="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ZG36t9cAAAAJAQAADwAA&#10;AAAAAAABACAAAAAiAAAAZHJzL2Rvd25yZXYueG1sUEsBAhQAFAAAAAgAh07iQADr6bilAQAAFQMA&#10;AA4AAAAAAAAAAQAgAAAAJgEAAGRycy9lMm9Eb2MueG1sUEsFBgAAAAAGAAYAWQEAAD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FFFFF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FF"/>
                          <w:lang w:val="en-US" w:eastAsia="zh-CN"/>
                        </w:rPr>
                        <w:t>性别</w:t>
                      </w:r>
                      <w:r>
                        <w:rPr>
                          <w:rFonts w:hint="eastAsia"/>
                          <w:color w:val="FFFFFF"/>
                          <w:lang w:eastAsia="zh-CN"/>
                        </w:rPr>
                        <w:t>：</w:t>
                      </w:r>
                      <w:r>
                        <w:rPr>
                          <w:rFonts w:hint="eastAsia"/>
                          <w:color w:val="FFFFFF"/>
                          <w:lang w:val="en-US" w:eastAsia="zh-CN"/>
                        </w:rPr>
                        <w:t>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4905375</wp:posOffset>
                </wp:positionH>
                <wp:positionV relativeFrom="paragraph">
                  <wp:posOffset>1224280</wp:posOffset>
                </wp:positionV>
                <wp:extent cx="189230" cy="189230"/>
                <wp:effectExtent l="0" t="0" r="1270" b="1270"/>
                <wp:wrapNone/>
                <wp:docPr id="2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5420" y="1964055"/>
                          <a:ext cx="189230" cy="18923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9525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86.25pt;margin-top:96.4pt;height:14.9pt;width:14.9pt;z-index:251666432;v-text-anchor:middle;mso-width-relative:page;mso-height-relative:page;" fillcolor="#404040 [2429]" filled="t" stroked="f" coordsize="5581,5581" o:gfxdata="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4845685</wp:posOffset>
                </wp:positionH>
                <wp:positionV relativeFrom="paragraph">
                  <wp:posOffset>1141730</wp:posOffset>
                </wp:positionV>
                <wp:extent cx="335280" cy="335280"/>
                <wp:effectExtent l="0" t="0" r="7620" b="7620"/>
                <wp:wrapNone/>
                <wp:docPr id="22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5730" y="1881505"/>
                          <a:ext cx="335280" cy="3352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椭圆 7" o:spid="_x0000_s1026" o:spt="2" style="position:absolute;left:0pt;margin-left:381.55pt;margin-top:89.9pt;height:26.4pt;width:26.4pt;z-index:251664384;v-text-anchor:middle;mso-width-relative:page;mso-height-relative:page;" fillcolor="#FFFFFF" filled="t" stroked="f" coordsize="21600,21600" arcsize="0.166666666666667" o:gfxdata="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DDGa62gAAAAsBAAAPAAAAAAAAAAEAIAAAACIAAABkcnMvZG93bnJldi54bWxQSwECFAAUAAAA&#10;CACHTuJA6eTycLMBAAA5AwAADgAAAAAAAAABACAAAAApAQAAZHJzL2Uyb0RvYy54bWxQSwUGAAAA&#10;AAYABgBZAQAATgUAAAAA&#10;">
                <v:fill on="t" focussize="0,0"/>
                <v:stroke on="f" weight="1pt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5247005</wp:posOffset>
                </wp:positionH>
                <wp:positionV relativeFrom="paragraph">
                  <wp:posOffset>1057275</wp:posOffset>
                </wp:positionV>
                <wp:extent cx="1820545" cy="427990"/>
                <wp:effectExtent l="0" t="0" r="0" b="0"/>
                <wp:wrapNone/>
                <wp:docPr id="4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07050" y="1797050"/>
                          <a:ext cx="182054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lang w:eastAsia="zh-CN"/>
                              </w:rPr>
                              <w:t>电话：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413.15pt;margin-top:83.25pt;height:33.7pt;width:143.35pt;z-index:251662336;mso-width-relative:page;mso-height-relative:page;" filled="f" stroked="f" coordsize="21600,21600" o:gfxdata="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GCH6ZjYAAAADAEAAA8AAAAA&#10;AAAAAQAgAAAAIgAAAGRycy9kb3ducmV2LnhtbFBLAQIUABQAAAAIAIdO4kAyP5YgogEAABUDAAAO&#10;AAAAAAAAAAEAIAAAACcBAABkcnMvZTJvRG9jLnhtbFBLBQYAAAAABgAGAFkBAAA7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FFFFF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FF"/>
                          <w:lang w:eastAsia="zh-CN"/>
                        </w:rPr>
                        <w:t>电话：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3264535</wp:posOffset>
                </wp:positionH>
                <wp:positionV relativeFrom="paragraph">
                  <wp:posOffset>1141730</wp:posOffset>
                </wp:positionV>
                <wp:extent cx="335280" cy="335280"/>
                <wp:effectExtent l="0" t="0" r="7620" b="7620"/>
                <wp:wrapNone/>
                <wp:docPr id="25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24580" y="1881505"/>
                          <a:ext cx="335280" cy="3352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椭圆 7" o:spid="_x0000_s1026" o:spt="2" style="position:absolute;left:0pt;margin-left:257.05pt;margin-top:89.9pt;height:26.4pt;width:26.4pt;z-index:251682816;v-text-anchor:middle;mso-width-relative:page;mso-height-relative:page;" fillcolor="#FFFFFF" filled="t" stroked="f" coordsize="21600,21600" arcsize="0.166666666666667" o:gfxdata="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DK8FY2gAAAAsBAAAPAAAAAAAAAAEAIAAAACIAAABkcnMvZG93bnJldi54bWxQSwECFAAUAAAA&#10;CACHTuJA9tcUGLMBAAA5AwAADgAAAAAAAAABACAAAAApAQAAZHJzL2Uyb0RvYy54bWxQSwUGAAAA&#10;AAYABgBZAQAATgUAAAAA&#10;">
                <v:fill on="t" focussize="0,0"/>
                <v:stroke on="f" weight="1pt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paragraph">
                  <wp:posOffset>1057275</wp:posOffset>
                </wp:positionV>
                <wp:extent cx="1080135" cy="427990"/>
                <wp:effectExtent l="0" t="0" r="0" b="0"/>
                <wp:wrapNone/>
                <wp:docPr id="2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25900" y="1797050"/>
                          <a:ext cx="108013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lang w:val="en-US" w:eastAsia="zh-CN"/>
                              </w:rPr>
                              <w:t>婚姻</w:t>
                            </w:r>
                            <w:r>
                              <w:rPr>
                                <w:rFonts w:hint="eastAsia"/>
                                <w:color w:val="FFFFFF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color w:val="FFFFFF"/>
                                <w:lang w:val="en-US" w:eastAsia="zh-CN"/>
                              </w:rPr>
                              <w:t>已婚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88.65pt;margin-top:83.25pt;height:33.7pt;width:85.05pt;z-index:251680768;mso-width-relative:page;mso-height-relative:page;" filled="f" stroked="f" coordsize="21600,21600" o:gfxdata="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AXFDLLYAAAACwEAAA8A&#10;AAAAAAAAAQAgAAAAIgAAAGRycy9kb3ducmV2LnhtbFBLAQIUABQAAAAIAIdO4kDzIurfpQEAABYD&#10;AAAOAAAAAAAAAAEAIAAAACcBAABkcnMvZTJvRG9jLnhtbFBLBQYAAAAABgAGAFkBAAA+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FFFFF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FF"/>
                          <w:lang w:val="en-US" w:eastAsia="zh-CN"/>
                        </w:rPr>
                        <w:t>婚姻</w:t>
                      </w:r>
                      <w:r>
                        <w:rPr>
                          <w:rFonts w:hint="eastAsia"/>
                          <w:color w:val="FFFFFF"/>
                          <w:lang w:eastAsia="zh-CN"/>
                        </w:rPr>
                        <w:t>：</w:t>
                      </w:r>
                      <w:r>
                        <w:rPr>
                          <w:rFonts w:hint="eastAsia"/>
                          <w:color w:val="FFFFFF"/>
                          <w:lang w:val="en-US" w:eastAsia="zh-CN"/>
                        </w:rPr>
                        <w:t>已婚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3" w:type="default"/>
      <w:headerReference r:id="rId4" w:type="even"/>
      <w:pgSz w:w="11906" w:h="16838"/>
      <w:pgMar w:top="454" w:right="454" w:bottom="454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-360045</wp:posOffset>
              </wp:positionH>
              <wp:positionV relativeFrom="paragraph">
                <wp:posOffset>161925</wp:posOffset>
              </wp:positionV>
              <wp:extent cx="7586980" cy="1697355"/>
              <wp:effectExtent l="0" t="0" r="13970" b="17145"/>
              <wp:wrapNone/>
              <wp:docPr id="2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6980" cy="16973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28.35pt;margin-top:12.75pt;height:133.65pt;width:597.4pt;z-index:251660288;v-text-anchor:middle;mso-width-relative:page;mso-height-relative:page;" filled="t" stroked="f" coordsize="21600,21600" o:gfxdata="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">
              <v:fill type="frame" on="t" focussize="0,0" recolor="t" rotate="t" r:id="rId1"/>
              <v:stroke on="f" weight="2pt"/>
              <v:imagedata o:title=""/>
              <o:lock v:ext="edit" aspectratio="f"/>
            </v:rect>
          </w:pict>
        </mc:Fallback>
      </mc:AlternateContent>
    </w:r>
    <w:r>
      <w:rPr>
        <w:sz w:val="21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-370840</wp:posOffset>
              </wp:positionH>
              <wp:positionV relativeFrom="paragraph">
                <wp:posOffset>-542290</wp:posOffset>
              </wp:positionV>
              <wp:extent cx="7581900" cy="10694035"/>
              <wp:effectExtent l="0" t="0" r="0" b="12065"/>
              <wp:wrapNone/>
              <wp:docPr id="6" name="矩形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10694035"/>
                      </a:xfrm>
                      <a:prstGeom prst="rect">
                        <a:avLst/>
                      </a:prstGeom>
                      <a:solidFill>
                        <a:srgbClr val="EBEBE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/>
                              <w:lang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216000" rIns="91440" bIns="45720" numCol="1" spcCol="0" rtlCol="0" fromWordArt="0" anchor="t" anchorCtr="0" forceAA="0" compatLnSpc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29.2pt;margin-top:-42.7pt;height:842.05pt;width:597pt;z-index:-251658240;mso-width-relative:page;mso-height-relative:page;" fillcolor="#EBEBEB" filled="t" stroked="f" coordsize="21600,21600" o:gfxdata="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LHCBpLbAAAADQEAAA8AAAAAAAAA&#10;AQAgAAAAIgAAAGRycy9kb3ducmV2LnhtbFBLAQIUABQAAAAIAIdO4kCW/xIrRwIAAFgEAAAOAAAA&#10;AAAAAAEAIAAAACoBAABkcnMvZTJvRG9jLnhtbFBLBQYAAAAABgAGAFkBAADjBQAAAAA=&#10;">
              <v:fill on="t" focussize="0,0"/>
              <v:stroke on="f" weight="2pt"/>
              <v:imagedata o:title=""/>
              <o:lock v:ext="edit" aspectratio="f"/>
              <v:textbox inset="2.54mm,6mm,2.54mm,1.27mm">
                <w:txbxContent>
                  <w:p>
                    <w:pPr>
                      <w:rPr>
                        <w:rFonts w:hint="eastAsia"/>
                        <w:lang w:eastAsia="zh-CN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1B7050"/>
    <w:multiLevelType w:val="singleLevel"/>
    <w:tmpl w:val="581B7050"/>
    <w:lvl w:ilvl="0" w:tentative="0">
      <w:start w:val="1"/>
      <w:numFmt w:val="bullet"/>
      <w:lvlText w:val="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581B706D"/>
    <w:multiLevelType w:val="singleLevel"/>
    <w:tmpl w:val="581B706D"/>
    <w:lvl w:ilvl="0" w:tentative="0">
      <w:start w:val="1"/>
      <w:numFmt w:val="bullet"/>
      <w:lvlText w:val="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9C777F3"/>
    <w:rsid w:val="000019F5"/>
    <w:rsid w:val="000117B1"/>
    <w:rsid w:val="000220B6"/>
    <w:rsid w:val="0004415B"/>
    <w:rsid w:val="00053E7A"/>
    <w:rsid w:val="000A4AAF"/>
    <w:rsid w:val="000E1405"/>
    <w:rsid w:val="000F05FC"/>
    <w:rsid w:val="000F765F"/>
    <w:rsid w:val="000F7DE0"/>
    <w:rsid w:val="001179A3"/>
    <w:rsid w:val="001230C3"/>
    <w:rsid w:val="00136210"/>
    <w:rsid w:val="00151F74"/>
    <w:rsid w:val="00154D15"/>
    <w:rsid w:val="0017469B"/>
    <w:rsid w:val="00175CBD"/>
    <w:rsid w:val="0018344A"/>
    <w:rsid w:val="00197D6B"/>
    <w:rsid w:val="001A4095"/>
    <w:rsid w:val="001E0E8A"/>
    <w:rsid w:val="002060E1"/>
    <w:rsid w:val="00242E05"/>
    <w:rsid w:val="002626AE"/>
    <w:rsid w:val="002767AA"/>
    <w:rsid w:val="00276CE7"/>
    <w:rsid w:val="00293118"/>
    <w:rsid w:val="0029611C"/>
    <w:rsid w:val="002B1478"/>
    <w:rsid w:val="00302485"/>
    <w:rsid w:val="00306B49"/>
    <w:rsid w:val="00312814"/>
    <w:rsid w:val="00326915"/>
    <w:rsid w:val="0036162A"/>
    <w:rsid w:val="00385F08"/>
    <w:rsid w:val="003A3325"/>
    <w:rsid w:val="003C5271"/>
    <w:rsid w:val="003C5BEE"/>
    <w:rsid w:val="003D2F25"/>
    <w:rsid w:val="003E113F"/>
    <w:rsid w:val="003E4423"/>
    <w:rsid w:val="003F5BB3"/>
    <w:rsid w:val="004024AF"/>
    <w:rsid w:val="00405DB9"/>
    <w:rsid w:val="0040718B"/>
    <w:rsid w:val="00427BE0"/>
    <w:rsid w:val="0043404E"/>
    <w:rsid w:val="00461F81"/>
    <w:rsid w:val="004A182F"/>
    <w:rsid w:val="004B5B6C"/>
    <w:rsid w:val="00502680"/>
    <w:rsid w:val="00530BD3"/>
    <w:rsid w:val="00557EDC"/>
    <w:rsid w:val="00574A56"/>
    <w:rsid w:val="00587013"/>
    <w:rsid w:val="005B112E"/>
    <w:rsid w:val="006057E7"/>
    <w:rsid w:val="00633469"/>
    <w:rsid w:val="0065766C"/>
    <w:rsid w:val="00682542"/>
    <w:rsid w:val="006A3C3D"/>
    <w:rsid w:val="006B4FE9"/>
    <w:rsid w:val="006C4382"/>
    <w:rsid w:val="006E16BA"/>
    <w:rsid w:val="006E5568"/>
    <w:rsid w:val="0070113F"/>
    <w:rsid w:val="0070775C"/>
    <w:rsid w:val="00730A78"/>
    <w:rsid w:val="00737E5F"/>
    <w:rsid w:val="00740C80"/>
    <w:rsid w:val="00773EE8"/>
    <w:rsid w:val="007873BB"/>
    <w:rsid w:val="007B2BA7"/>
    <w:rsid w:val="007D2AE9"/>
    <w:rsid w:val="007F30D9"/>
    <w:rsid w:val="007F5098"/>
    <w:rsid w:val="00800B52"/>
    <w:rsid w:val="0080725B"/>
    <w:rsid w:val="008528F7"/>
    <w:rsid w:val="00891175"/>
    <w:rsid w:val="008B115E"/>
    <w:rsid w:val="008C3863"/>
    <w:rsid w:val="008C39BA"/>
    <w:rsid w:val="008D0419"/>
    <w:rsid w:val="008D4B3E"/>
    <w:rsid w:val="008F73BC"/>
    <w:rsid w:val="009071FC"/>
    <w:rsid w:val="00922CE9"/>
    <w:rsid w:val="009367C3"/>
    <w:rsid w:val="0094447D"/>
    <w:rsid w:val="00975AA6"/>
    <w:rsid w:val="00996A46"/>
    <w:rsid w:val="009A7925"/>
    <w:rsid w:val="00A4315A"/>
    <w:rsid w:val="00A47FA5"/>
    <w:rsid w:val="00A63628"/>
    <w:rsid w:val="00A81BB4"/>
    <w:rsid w:val="00A9518E"/>
    <w:rsid w:val="00AA0B1C"/>
    <w:rsid w:val="00AE37AA"/>
    <w:rsid w:val="00AF14EB"/>
    <w:rsid w:val="00B03BD3"/>
    <w:rsid w:val="00B04DF8"/>
    <w:rsid w:val="00B314C1"/>
    <w:rsid w:val="00B35F97"/>
    <w:rsid w:val="00B47D44"/>
    <w:rsid w:val="00B50046"/>
    <w:rsid w:val="00B55B8F"/>
    <w:rsid w:val="00B76102"/>
    <w:rsid w:val="00BD2920"/>
    <w:rsid w:val="00BD4D37"/>
    <w:rsid w:val="00BF42F8"/>
    <w:rsid w:val="00C06F43"/>
    <w:rsid w:val="00C14EFC"/>
    <w:rsid w:val="00C467B2"/>
    <w:rsid w:val="00C702D4"/>
    <w:rsid w:val="00C735B9"/>
    <w:rsid w:val="00C74DF5"/>
    <w:rsid w:val="00CA6C0F"/>
    <w:rsid w:val="00CB6403"/>
    <w:rsid w:val="00CC41AA"/>
    <w:rsid w:val="00CD4E2B"/>
    <w:rsid w:val="00CE1882"/>
    <w:rsid w:val="00CF63E2"/>
    <w:rsid w:val="00D0104A"/>
    <w:rsid w:val="00D10133"/>
    <w:rsid w:val="00D146DE"/>
    <w:rsid w:val="00D3453D"/>
    <w:rsid w:val="00D42F8D"/>
    <w:rsid w:val="00D95DFF"/>
    <w:rsid w:val="00DC4CB6"/>
    <w:rsid w:val="00DE60BD"/>
    <w:rsid w:val="00E01633"/>
    <w:rsid w:val="00E06FB7"/>
    <w:rsid w:val="00E12549"/>
    <w:rsid w:val="00E228ED"/>
    <w:rsid w:val="00E328C7"/>
    <w:rsid w:val="00E46E22"/>
    <w:rsid w:val="00E5281C"/>
    <w:rsid w:val="00E67846"/>
    <w:rsid w:val="00E7296F"/>
    <w:rsid w:val="00E87566"/>
    <w:rsid w:val="00EA08CD"/>
    <w:rsid w:val="00EF35F6"/>
    <w:rsid w:val="00EF6F67"/>
    <w:rsid w:val="00F03FAE"/>
    <w:rsid w:val="00F05E38"/>
    <w:rsid w:val="00F17644"/>
    <w:rsid w:val="00F465A6"/>
    <w:rsid w:val="00F90C51"/>
    <w:rsid w:val="00FC41A4"/>
    <w:rsid w:val="00FF346E"/>
    <w:rsid w:val="010E3C82"/>
    <w:rsid w:val="051E7921"/>
    <w:rsid w:val="0A6C16E2"/>
    <w:rsid w:val="0E93569A"/>
    <w:rsid w:val="0FBA2362"/>
    <w:rsid w:val="13ED1237"/>
    <w:rsid w:val="14FE13BD"/>
    <w:rsid w:val="235A5255"/>
    <w:rsid w:val="27294B4A"/>
    <w:rsid w:val="2A8208AE"/>
    <w:rsid w:val="2CDB7B5C"/>
    <w:rsid w:val="2E3C5951"/>
    <w:rsid w:val="2FF818BA"/>
    <w:rsid w:val="31C526F4"/>
    <w:rsid w:val="35DB4BB7"/>
    <w:rsid w:val="365732C7"/>
    <w:rsid w:val="39C777F3"/>
    <w:rsid w:val="3A6F3C1C"/>
    <w:rsid w:val="3AB52DDC"/>
    <w:rsid w:val="40F60A4E"/>
    <w:rsid w:val="412F0170"/>
    <w:rsid w:val="45CD7F93"/>
    <w:rsid w:val="498734CD"/>
    <w:rsid w:val="4A6F21D0"/>
    <w:rsid w:val="4B3818EE"/>
    <w:rsid w:val="4C0014A1"/>
    <w:rsid w:val="4CD26F07"/>
    <w:rsid w:val="524042B4"/>
    <w:rsid w:val="52CC0A78"/>
    <w:rsid w:val="55E311D8"/>
    <w:rsid w:val="589F50BF"/>
    <w:rsid w:val="59CA1828"/>
    <w:rsid w:val="5A6619C4"/>
    <w:rsid w:val="5B48388B"/>
    <w:rsid w:val="5CAC38FF"/>
    <w:rsid w:val="5D1008D2"/>
    <w:rsid w:val="61437E3C"/>
    <w:rsid w:val="616E0156"/>
    <w:rsid w:val="62697095"/>
    <w:rsid w:val="62B11728"/>
    <w:rsid w:val="64204708"/>
    <w:rsid w:val="65DA07D8"/>
    <w:rsid w:val="6606479E"/>
    <w:rsid w:val="692E7169"/>
    <w:rsid w:val="69FC707E"/>
    <w:rsid w:val="7014488E"/>
    <w:rsid w:val="747525A3"/>
    <w:rsid w:val="76A5175D"/>
    <w:rsid w:val="7784721C"/>
    <w:rsid w:val="77EC73F9"/>
    <w:rsid w:val="7AC633C8"/>
    <w:rsid w:val="7D8D2EA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="Arial Unicode MS" w:hAnsi="Arial Unicode MS" w:eastAsia="微软雅黑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  <w:style w:type="character" w:customStyle="1" w:styleId="9">
    <w:name w:val="标题 1 Char"/>
    <w:basedOn w:val="7"/>
    <w:link w:val="2"/>
    <w:qFormat/>
    <w:uiPriority w:val="9"/>
    <w:rPr>
      <w:rFonts w:ascii="宋体" w:hAnsi="宋体" w:cs="宋体"/>
      <w:b/>
      <w:bCs/>
      <w:kern w:val="36"/>
      <w:sz w:val="48"/>
      <w:szCs w:val="48"/>
    </w:rPr>
  </w:style>
  <w:style w:type="character" w:customStyle="1" w:styleId="10">
    <w:name w:val="页眉 Char"/>
    <w:basedOn w:val="7"/>
    <w:link w:val="4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paragraph" w:customStyle="1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25151;&#20135;&#29289;&#19994;&#31616;&#21382;&#12305;&#31616;&#21382;Hi0425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2020-07-29T06:50:54Z</dcterms:created>
  <dc:creator>mayn</dc:creator>
  <cp:lastModifiedBy>XXX</cp:lastModifiedBy>
  <dcterms:modified xsi:type="dcterms:W3CDTF">2020-07-29T06:51:56Z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